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192" w:lineRule="exact"/>
        <w:ind w:left="510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39.360001pt;margin-top:-3.509256pt;width:50.880001pt;height:49.919998pt;mso-position-horizontal-relative:page;mso-position-vertical-relative:paragraph;z-index:-5142" type="#_x0000_t75">
            <v:imagedata r:id="rId5" o:title=""/>
          </v:shape>
        </w:pict>
      </w:r>
      <w:r>
        <w:rPr/>
        <w:pict>
          <v:group style="position:absolute;margin-left:130.979996pt;margin-top:-20.976929pt;width:14.940003pt;height:622.887464pt;mso-position-horizontal-relative:page;mso-position-vertical-relative:paragraph;z-index:-5141" coordorigin="2620,-420" coordsize="299,12458">
            <v:shape style="position:absolute;left:2650;top:3616;width:269;height:1632" type="#_x0000_t75">
              <v:imagedata r:id="rId6" o:title=""/>
            </v:shape>
            <v:shape style="position:absolute;left:2630;top:6919;width:288;height:3456" type="#_x0000_t75">
              <v:imagedata r:id="rId7" o:title=""/>
            </v:shape>
            <v:group style="position:absolute;left:2794;top:-405;width:2;height:10756" coordorigin="2794,-405" coordsize="2,10756">
              <v:shape style="position:absolute;left:2794;top:-405;width:2;height:10756" coordorigin="2794,-405" coordsize="0,10756" path="m2794,10351l2794,-405e" filled="f" stroked="t" strokeweight="1.416pt" strokecolor="#080808">
                <v:path arrowok="t"/>
              </v:shape>
            </v:group>
            <v:group style="position:absolute;left:2622;top:2248;width:2;height:1253" coordorigin="2622,2248" coordsize="2,1253">
              <v:shape style="position:absolute;left:2622;top:2248;width:2;height:1253" coordorigin="2622,2248" coordsize="0,1253" path="m2622,3501l2622,2248e" filled="f" stroked="t" strokeweight=".236pt" strokecolor="#4F4F4F">
                <v:path arrowok="t"/>
              </v:shape>
            </v:group>
            <v:group style="position:absolute;left:2636;top:10161;width:2;height:1875" coordorigin="2636,10161" coordsize="2,1875">
              <v:shape style="position:absolute;left:2636;top:10161;width:2;height:1875" coordorigin="2636,10161" coordsize="0,1875" path="m2636,12036l2636,10161e" filled="f" stroked="t" strokeweight=".236pt" strokecolor="#34343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3.311996pt;margin-top:-30.389265pt;width:282.127994pt;height:12.48pt;mso-position-horizontal-relative:page;mso-position-vertical-relative:paragraph;z-index:-5140" coordorigin="3266,-608" coordsize="5643,250">
            <v:shape style="position:absolute;left:7968;top:-608;width:941;height:250" type="#_x0000_t75">
              <v:imagedata r:id="rId8" o:title=""/>
            </v:shape>
            <v:group style="position:absolute;left:3280;top:-412;width:4706;height:2" coordorigin="3280,-412" coordsize="4706,2">
              <v:shape style="position:absolute;left:3280;top:-412;width:4706;height:2" coordorigin="3280,-412" coordsize="4706,0" path="m3280,-412l7986,-412e" filled="f" stroked="t" strokeweight="1.416pt" strokecolor="#0C0C0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9.119995pt;margin-top:-25.589209pt;width:44.16pt;height:42.240002pt;mso-position-horizontal-relative:page;mso-position-vertical-relative:paragraph;z-index:-5138" type="#_x0000_t75">
            <v:imagedata r:id="rId9" o:title=""/>
          </v:shape>
        </w:pict>
      </w:r>
      <w:r>
        <w:rPr/>
        <w:pict>
          <v:group style="position:absolute;margin-left:130.626007pt;margin-top:-1.044595pt;width:.1pt;height:102.767117pt;mso-position-horizontal-relative:page;mso-position-vertical-relative:paragraph;z-index:-5135" coordorigin="2613,-21" coordsize="2,2055">
            <v:shape style="position:absolute;left:2613;top:-21;width:2;height:2055" coordorigin="2613,-21" coordsize="0,2055" path="m2613,2034l2613,-21e" filled="f" stroked="t" strokeweight=".236pt" strokecolor="#44444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FISCAlfA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3"/>
          <w:position w:val="-1"/>
        </w:rPr>
        <w:t>GENERA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3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93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3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3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-10"/>
          <w:w w:val="93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3"/>
          <w:position w:val="-1"/>
        </w:rPr>
        <w:t>ESTADO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93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3"/>
          <w:position w:val="-1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3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93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JALISCO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2180" w:h="15420"/>
          <w:pgMar w:top="140" w:bottom="280" w:left="500" w:right="60"/>
        </w:sectPr>
      </w:pPr>
      <w:rPr/>
    </w:p>
    <w:p>
      <w:pPr>
        <w:spacing w:before="0" w:after="0" w:line="1231" w:lineRule="exact"/>
        <w:ind w:left="751" w:right="-20"/>
        <w:jc w:val="left"/>
        <w:rPr>
          <w:rFonts w:ascii="Times New Roman" w:hAnsi="Times New Roman" w:cs="Times New Roman" w:eastAsia="Times New Roman"/>
          <w:sz w:val="111"/>
          <w:szCs w:val="11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.600571pt;margin-top:34.613071pt;width:5.195429pt;height:72pt;mso-position-horizontal-relative:page;mso-position-vertical-relative:paragraph;z-index:-5131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Pr/>
                  <w:r>
                    <w:rPr>
                      <w:rFonts w:ascii="Arial" w:hAnsi="Arial" w:cs="Arial" w:eastAsia="Arial"/>
                      <w:sz w:val="144"/>
                      <w:szCs w:val="144"/>
                      <w:color w:val="050505"/>
                      <w:spacing w:val="-572"/>
                      <w:w w:val="153"/>
                      <w:position w:val="-1"/>
                    </w:rPr>
                    <w:t>•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11"/>
          <w:szCs w:val="111"/>
          <w:color w:val="050505"/>
          <w:spacing w:val="0"/>
          <w:w w:val="51"/>
          <w:position w:val="-1"/>
        </w:rPr>
        <w:t>..</w:t>
      </w:r>
      <w:r>
        <w:rPr>
          <w:rFonts w:ascii="Times New Roman" w:hAnsi="Times New Roman" w:cs="Times New Roman" w:eastAsia="Times New Roman"/>
          <w:sz w:val="111"/>
          <w:szCs w:val="111"/>
          <w:color w:val="000000"/>
          <w:spacing w:val="0"/>
          <w:w w:val="100"/>
          <w:position w:val="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0" w:right="-63"/>
        <w:jc w:val="center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050505"/>
          <w:w w:val="109"/>
        </w:rPr>
        <w:t>J</w:t>
      </w:r>
      <w:r>
        <w:rPr>
          <w:rFonts w:ascii="Times New Roman" w:hAnsi="Times New Roman" w:cs="Times New Roman" w:eastAsia="Times New Roman"/>
          <w:sz w:val="31"/>
          <w:szCs w:val="31"/>
          <w:color w:val="050505"/>
          <w:spacing w:val="-2"/>
          <w:w w:val="109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color w:val="050505"/>
          <w:spacing w:val="7"/>
          <w:w w:val="108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color w:val="050505"/>
          <w:spacing w:val="0"/>
          <w:w w:val="108"/>
        </w:rPr>
        <w:t>ISCQ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15" w:after="0" w:line="240" w:lineRule="auto"/>
        <w:ind w:left="101" w:right="-25"/>
        <w:jc w:val="center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181818"/>
          <w:spacing w:val="0"/>
          <w:w w:val="123"/>
        </w:rPr>
        <w:t>GOIHl:RN</w:t>
      </w:r>
      <w:r>
        <w:rPr>
          <w:rFonts w:ascii="Times New Roman" w:hAnsi="Times New Roman" w:cs="Times New Roman" w:eastAsia="Times New Roman"/>
          <w:sz w:val="9"/>
          <w:szCs w:val="9"/>
          <w:color w:val="181818"/>
          <w:spacing w:val="0"/>
          <w:w w:val="123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181818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81818"/>
          <w:spacing w:val="1"/>
          <w:w w:val="123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81818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9"/>
          <w:szCs w:val="9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9"/>
          <w:szCs w:val="9"/>
          <w:color w:val="1818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82828"/>
          <w:spacing w:val="0"/>
          <w:w w:val="117"/>
        </w:rPr>
        <w:t>EST</w:t>
      </w:r>
      <w:r>
        <w:rPr>
          <w:rFonts w:ascii="Times New Roman" w:hAnsi="Times New Roman" w:cs="Times New Roman" w:eastAsia="Times New Roman"/>
          <w:sz w:val="9"/>
          <w:szCs w:val="9"/>
          <w:color w:val="2828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82828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6" w:lineRule="exact"/>
        <w:ind w:left="532" w:right="396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41.771999pt;margin-top:-10.078495pt;width:51.920001pt;height:.1pt;mso-position-horizontal-relative:page;mso-position-vertical-relative:paragraph;z-index:-5136" coordorigin="835,-202" coordsize="1038,2">
            <v:shape style="position:absolute;left:835;top:-202;width:1038;height:2" coordorigin="835,-202" coordsize="1038,0" path="m835,-202l1874,-202e" filled="f" stroked="t" strokeweight=".708pt" strokecolor="#1C1C1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4"/>
          <w:position w:val="-1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8" w:after="0" w:line="240" w:lineRule="auto"/>
        <w:ind w:left="2502" w:right="3433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7"/>
        </w:rPr>
        <w:t>COMITÉ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8"/>
        </w:rPr>
        <w:t>TRANSPARENCIA-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16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79.734009pt;margin-top:-20.270273pt;width:.1pt;height:654.814032pt;mso-position-horizontal-relative:page;mso-position-vertical-relative:paragraph;z-index:-5134" coordorigin="11595,-405" coordsize="2,13096">
            <v:shape style="position:absolute;left:11595;top:-405;width:2;height:13096" coordorigin="11595,-405" coordsize="0,13096" path="m11595,12691l11595,-405e" filled="f" stroked="t" strokeweight="1.18pt" strokecolor="#0F0F0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3"/>
        </w:rPr>
        <w:t>ACTA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3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3"/>
        </w:rPr>
        <w:t>CLASIFICACIÓ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3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3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INFORMACIÓN-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-23" w:right="889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181818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ciudad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Guadalajara,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8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8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15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siendo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19:1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0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diecinueve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horas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diez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minuto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día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2" w:after="0" w:line="285" w:lineRule="auto"/>
        <w:ind w:left="-5" w:right="897" w:firstLine="-35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2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10"/>
        </w:rPr>
        <w:t>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veintiun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Junio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2016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dieciséis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fundament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establecid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"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Constitució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Mexicanos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;</w:t>
      </w:r>
      <w:r>
        <w:rPr>
          <w:rFonts w:ascii="Arial" w:hAnsi="Arial" w:cs="Arial" w:eastAsia="Arial"/>
          <w:sz w:val="17"/>
          <w:szCs w:val="17"/>
          <w:color w:val="050505"/>
          <w:spacing w:val="-21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4!!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terce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párrafo,</w:t>
      </w:r>
      <w:r>
        <w:rPr>
          <w:rFonts w:ascii="Arial" w:hAnsi="Arial" w:cs="Arial" w:eastAsia="Arial"/>
          <w:sz w:val="17"/>
          <w:szCs w:val="17"/>
          <w:color w:val="050505"/>
          <w:spacing w:val="-24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9!!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3" w:after="0" w:line="160" w:lineRule="auto"/>
        <w:ind w:left="-15" w:right="911" w:firstLine="-152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15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IX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Constitució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1!!,</w:t>
      </w:r>
      <w:r>
        <w:rPr>
          <w:rFonts w:ascii="Arial" w:hAnsi="Arial" w:cs="Arial" w:eastAsia="Arial"/>
          <w:sz w:val="17"/>
          <w:szCs w:val="17"/>
          <w:color w:val="050505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5"/>
        </w:rPr>
        <w:t>2!!,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3",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4",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5",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17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18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19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</w:rPr>
        <w:t>25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79"/>
        </w:rPr>
        <w:t>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</w:rPr>
        <w:t>fraccione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51"/>
        </w:rPr>
        <w:t>11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5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5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X,</w:t>
      </w:r>
      <w:r>
        <w:rPr>
          <w:rFonts w:ascii="Arial" w:hAnsi="Arial" w:cs="Arial" w:eastAsia="Arial"/>
          <w:sz w:val="17"/>
          <w:szCs w:val="17"/>
          <w:color w:val="050505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26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68"/>
        </w:rPr>
        <w:t>1</w:t>
      </w:r>
      <w:r>
        <w:rPr>
          <w:rFonts w:ascii="Arial" w:hAnsi="Arial" w:cs="Arial" w:eastAsia="Arial"/>
          <w:sz w:val="17"/>
          <w:szCs w:val="17"/>
          <w:color w:val="050505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fracctón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050505"/>
          <w:spacing w:val="0"/>
          <w:w w:val="79"/>
          <w:i/>
        </w:rPr>
        <w:t>y,</w:t>
      </w:r>
      <w:r>
        <w:rPr>
          <w:rFonts w:ascii="Times New Roman" w:hAnsi="Times New Roman" w:cs="Times New Roman" w:eastAsia="Times New Roman"/>
          <w:sz w:val="28"/>
          <w:szCs w:val="28"/>
          <w:color w:val="050505"/>
          <w:spacing w:val="26"/>
          <w:w w:val="79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27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28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29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30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7"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2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8" w:after="0" w:line="240" w:lineRule="auto"/>
        <w:ind w:left="-35" w:right="836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1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288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9"/>
        </w:rPr>
        <w:t>c,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</w:t>
      </w:r>
      <w:r>
        <w:rPr>
          <w:rFonts w:ascii="Arial" w:hAnsi="Arial" w:cs="Arial" w:eastAsia="Arial"/>
          <w:sz w:val="17"/>
          <w:szCs w:val="17"/>
          <w:color w:val="050505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50505"/>
          <w:spacing w:val="0"/>
          <w:w w:val="67"/>
        </w:rPr>
        <w:t>.Y</w:t>
      </w:r>
      <w:r>
        <w:rPr>
          <w:rFonts w:ascii="Arial" w:hAnsi="Arial" w:cs="Arial" w:eastAsia="Arial"/>
          <w:sz w:val="18"/>
          <w:szCs w:val="18"/>
          <w:color w:val="050505"/>
          <w:spacing w:val="32"/>
          <w:w w:val="6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Municipios;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correlación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4" w:after="0" w:line="240" w:lineRule="auto"/>
        <w:ind w:left="-19" w:right="994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Decret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25653/LX/15,</w:t>
      </w:r>
      <w:r>
        <w:rPr>
          <w:rFonts w:ascii="Arial" w:hAnsi="Arial" w:cs="Arial" w:eastAsia="Arial"/>
          <w:sz w:val="17"/>
          <w:szCs w:val="17"/>
          <w:color w:val="050505"/>
          <w:spacing w:val="-2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publicado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eri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fech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10"/>
        </w:rPr>
        <w:t>a</w:t>
      </w:r>
      <w:r>
        <w:rPr>
          <w:rFonts w:ascii="Arial" w:hAnsi="Arial" w:cs="Arial" w:eastAsia="Arial"/>
          <w:sz w:val="17"/>
          <w:szCs w:val="17"/>
          <w:color w:val="6B6B6B"/>
          <w:spacing w:val="-19"/>
          <w:w w:val="111"/>
        </w:rPr>
        <w:t>·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55"/>
        </w:rPr>
        <w:t>lQ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56"/>
        </w:rPr>
        <w:t>i</w:t>
      </w:r>
      <w:r>
        <w:rPr>
          <w:rFonts w:ascii="Arial" w:hAnsi="Arial" w:cs="Arial" w:eastAsia="Arial"/>
          <w:sz w:val="17"/>
          <w:szCs w:val="17"/>
          <w:color w:val="050505"/>
          <w:spacing w:val="73"/>
          <w:w w:val="15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56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-19"/>
          <w:w w:val="15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Novi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mbr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-21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mil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180" w:h="15420"/>
          <w:pgMar w:top="140" w:bottom="280" w:left="500" w:right="60"/>
          <w:cols w:num="2" w:equalWidth="0">
            <w:col w:w="1465" w:space="1584"/>
            <w:col w:w="8571"/>
          </w:cols>
        </w:sectPr>
      </w:pPr>
      <w:rPr/>
    </w:p>
    <w:p>
      <w:pPr>
        <w:spacing w:before="0" w:after="0" w:line="143" w:lineRule="exact"/>
        <w:ind w:left="203" w:right="-61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2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4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5" w:after="0" w:line="192" w:lineRule="exact"/>
        <w:ind w:right="-6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2"/>
          <w:position w:val="-1"/>
        </w:rPr>
        <w:t>q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2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2"/>
          <w:position w:val="-1"/>
        </w:rPr>
        <w:t>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2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2"/>
          <w:position w:val="-1"/>
        </w:rPr>
        <w:t>ce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32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Periódic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Oficia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"E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  <w:position w:val="-1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  <w:position w:val="-1"/>
        </w:rPr>
        <w:t>!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  <w:position w:val="-1"/>
        </w:rPr>
        <w:t>isc?</w:t>
      </w:r>
      <w:r>
        <w:rPr>
          <w:rFonts w:ascii="Arial" w:hAnsi="Arial" w:cs="Arial" w:eastAsia="Arial"/>
          <w:sz w:val="17"/>
          <w:szCs w:val="17"/>
          <w:color w:val="3B3B3B"/>
          <w:spacing w:val="-55"/>
          <w:w w:val="289"/>
          <w:position w:val="-1"/>
        </w:rPr>
        <w:t>J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" w:after="0" w:line="192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575757"/>
          <w:spacing w:val="-32"/>
          <w:w w:val="111"/>
          <w:position w:val="-1"/>
        </w:rPr>
        <w:t>·</w:t>
      </w:r>
      <w:r>
        <w:rPr>
          <w:rFonts w:ascii="Arial" w:hAnsi="Arial" w:cs="Arial" w:eastAsia="Arial"/>
          <w:sz w:val="17"/>
          <w:szCs w:val="17"/>
          <w:color w:val="050505"/>
          <w:spacing w:val="-69"/>
          <w:w w:val="117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289"/>
          <w:position w:val="-1"/>
        </w:rPr>
        <w:t>i</w:t>
      </w:r>
      <w:r>
        <w:rPr>
          <w:rFonts w:ascii="Arial" w:hAnsi="Arial" w:cs="Arial" w:eastAsia="Arial"/>
          <w:sz w:val="17"/>
          <w:szCs w:val="17"/>
          <w:color w:val="3B3B3B"/>
          <w:spacing w:val="-2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6"/>
          <w:position w:val="-1"/>
        </w:rPr>
        <w:t>tr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17"/>
          <w:position w:val="-1"/>
        </w:rPr>
        <w:t>ó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302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3B3B3B"/>
          <w:spacing w:val="-13"/>
          <w:w w:val="138"/>
          <w:position w:val="-1"/>
        </w:rPr>
        <w:t>: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10"/>
          <w:position w:val="-1"/>
        </w:rPr>
        <w:t>\'!ifJF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11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181818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5"/>
          <w:position w:val="-1"/>
        </w:rPr>
        <w:t>p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35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5"/>
          <w:position w:val="-1"/>
        </w:rPr>
        <w:t>rti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5"/>
          <w:position w:val="-1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35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dí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20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80" w:h="15420"/>
          <w:pgMar w:top="140" w:bottom="280" w:left="500" w:right="60"/>
          <w:cols w:num="3" w:equalWidth="0">
            <w:col w:w="1428" w:space="1631"/>
            <w:col w:w="3936" w:space="103"/>
            <w:col w:w="4522"/>
          </w:cols>
        </w:sectPr>
      </w:pPr>
      <w:rPr/>
    </w:p>
    <w:p>
      <w:pPr>
        <w:spacing w:before="26" w:after="0" w:line="240" w:lineRule="auto"/>
        <w:ind w:left="3064" w:right="-20"/>
        <w:jc w:val="left"/>
        <w:tabs>
          <w:tab w:pos="90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D1c1embre</w:t>
      </w:r>
      <w:r>
        <w:rPr>
          <w:rFonts w:ascii="Arial" w:hAnsi="Arial" w:cs="Arial" w:eastAsia="Arial"/>
          <w:sz w:val="17"/>
          <w:szCs w:val="17"/>
          <w:color w:val="050505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conform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1"/>
        </w:rPr>
        <w:t>DECRETO.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NUM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RQ</w:t>
      </w:r>
      <w:r>
        <w:rPr>
          <w:rFonts w:ascii="Arial" w:hAnsi="Arial" w:cs="Arial" w:eastAsia="Arial"/>
          <w:sz w:val="17"/>
          <w:szCs w:val="17"/>
          <w:color w:val="050505"/>
          <w:spacing w:val="-25"/>
          <w:w w:val="105"/>
        </w:rPr>
        <w:t>,</w:t>
      </w:r>
      <w:r>
        <w:rPr>
          <w:rFonts w:ascii="Arial" w:hAnsi="Arial" w:cs="Arial" w:eastAsia="Arial"/>
          <w:sz w:val="17"/>
          <w:szCs w:val="17"/>
          <w:color w:val="575757"/>
          <w:spacing w:val="0"/>
          <w:w w:val="65"/>
        </w:rPr>
        <w:t>i</w:t>
      </w:r>
      <w:r>
        <w:rPr>
          <w:rFonts w:ascii="Arial" w:hAnsi="Arial" w:cs="Arial" w:eastAsia="Arial"/>
          <w:sz w:val="17"/>
          <w:szCs w:val="17"/>
          <w:color w:val="575757"/>
          <w:spacing w:val="-9"/>
          <w:w w:val="64"/>
        </w:rPr>
        <w:t>&gt;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6"/>
        </w:rPr>
        <w:t>5437/</w:t>
      </w:r>
      <w:r>
        <w:rPr>
          <w:rFonts w:ascii="Arial" w:hAnsi="Arial" w:cs="Arial" w:eastAsia="Arial"/>
          <w:sz w:val="17"/>
          <w:szCs w:val="17"/>
          <w:color w:val="7B7B7B"/>
          <w:spacing w:val="0"/>
          <w:w w:val="110"/>
        </w:rPr>
        <w:t>.</w:t>
      </w:r>
      <w:r>
        <w:rPr>
          <w:rFonts w:ascii="Arial" w:hAnsi="Arial" w:cs="Arial" w:eastAsia="Arial"/>
          <w:sz w:val="17"/>
          <w:szCs w:val="17"/>
          <w:color w:val="7B7B7B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7B7B7B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ed1ant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7" w:after="0" w:line="170" w:lineRule="auto"/>
        <w:ind w:left="3064" w:right="819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w w:val="111"/>
        </w:rPr>
        <w:t>reformaron,</w:t>
      </w:r>
      <w:r>
        <w:rPr>
          <w:rFonts w:ascii="Arial" w:hAnsi="Arial" w:cs="Arial" w:eastAsia="Arial"/>
          <w:sz w:val="17"/>
          <w:szCs w:val="17"/>
          <w:color w:val="050505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adicionaron</w:t>
      </w:r>
      <w:r>
        <w:rPr>
          <w:rFonts w:ascii="Arial" w:hAnsi="Arial" w:cs="Arial" w:eastAsia="Arial"/>
          <w:sz w:val="17"/>
          <w:szCs w:val="17"/>
          <w:color w:val="050505"/>
          <w:spacing w:val="-18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derogaron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5"/>
        </w:rPr>
        <w:t>divers()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5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5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5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50"/>
        </w:rPr>
        <w:t>lJ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9"/>
        </w:rPr>
        <w:t>Q</w:t>
      </w:r>
      <w:r>
        <w:rPr>
          <w:rFonts w:ascii="Arial" w:hAnsi="Arial" w:cs="Arial" w:eastAsia="Arial"/>
          <w:sz w:val="17"/>
          <w:szCs w:val="17"/>
          <w:color w:val="575757"/>
          <w:spacing w:val="-14"/>
          <w:w w:val="156"/>
        </w:rPr>
        <w:t>;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5"/>
        </w:rPr>
        <w:t>J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4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75757"/>
          <w:spacing w:val="0"/>
          <w:w w:val="61"/>
        </w:rPr>
        <w:t>'</w:t>
      </w:r>
      <w:r>
        <w:rPr>
          <w:rFonts w:ascii="Arial" w:hAnsi="Arial" w:cs="Arial" w:eastAsia="Arial"/>
          <w:sz w:val="17"/>
          <w:szCs w:val="17"/>
          <w:color w:val="575757"/>
          <w:spacing w:val="0"/>
          <w:w w:val="62"/>
        </w:rPr>
        <w:t>·</w:t>
      </w:r>
      <w:r>
        <w:rPr>
          <w:rFonts w:ascii="Arial" w:hAnsi="Arial" w:cs="Arial" w:eastAsia="Arial"/>
          <w:sz w:val="17"/>
          <w:szCs w:val="17"/>
          <w:color w:val="575757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417"/>
        </w:rPr>
        <w:t>,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417"/>
        </w:rPr>
        <w:t>   </w:t>
      </w:r>
      <w:r>
        <w:rPr>
          <w:rFonts w:ascii="Arial" w:hAnsi="Arial" w:cs="Arial" w:eastAsia="Arial"/>
          <w:sz w:val="17"/>
          <w:szCs w:val="17"/>
          <w:color w:val="3B3B3B"/>
          <w:spacing w:val="42"/>
          <w:w w:val="417"/>
        </w:rPr>
        <w:t> </w:t>
      </w:r>
      <w:r>
        <w:rPr>
          <w:rFonts w:ascii="Arial" w:hAnsi="Arial" w:cs="Arial" w:eastAsia="Arial"/>
          <w:sz w:val="17"/>
          <w:szCs w:val="17"/>
          <w:color w:val="575757"/>
          <w:spacing w:val="-30"/>
          <w:w w:val="110"/>
        </w:rPr>
        <w:t>.</w:t>
      </w:r>
      <w:r>
        <w:rPr>
          <w:rFonts w:ascii="Arial" w:hAnsi="Arial" w:cs="Arial" w:eastAsia="Arial"/>
          <w:sz w:val="17"/>
          <w:szCs w:val="17"/>
          <w:color w:val="7B7B7B"/>
          <w:spacing w:val="-12"/>
          <w:w w:val="55"/>
        </w:rPr>
        <w:t>.</w:t>
      </w:r>
      <w:r>
        <w:rPr>
          <w:rFonts w:ascii="Arial" w:hAnsi="Arial" w:cs="Arial" w:eastAsia="Arial"/>
          <w:sz w:val="17"/>
          <w:szCs w:val="17"/>
          <w:color w:val="282828"/>
          <w:spacing w:val="-25"/>
          <w:w w:val="110"/>
        </w:rPr>
        <w:t>.</w:t>
      </w:r>
      <w:r>
        <w:rPr>
          <w:rFonts w:ascii="Arial" w:hAnsi="Arial" w:cs="Arial" w:eastAsia="Arial"/>
          <w:sz w:val="17"/>
          <w:szCs w:val="17"/>
          <w:color w:val="575757"/>
          <w:spacing w:val="0"/>
          <w:w w:val="138"/>
        </w:rPr>
        <w:t>:</w:t>
      </w:r>
      <w:r>
        <w:rPr>
          <w:rFonts w:ascii="Arial" w:hAnsi="Arial" w:cs="Arial" w:eastAsia="Arial"/>
          <w:sz w:val="17"/>
          <w:szCs w:val="17"/>
          <w:color w:val="575757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575757"/>
          <w:spacing w:val="-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sparencia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7"/>
        </w:rPr>
        <w:t>Jalisc</w:t>
      </w:r>
      <w:r>
        <w:rPr>
          <w:rFonts w:ascii="Arial" w:hAnsi="Arial" w:cs="Arial" w:eastAsia="Arial"/>
          <w:sz w:val="17"/>
          <w:szCs w:val="17"/>
          <w:color w:val="050505"/>
          <w:spacing w:val="-14"/>
          <w:w w:val="97"/>
        </w:rPr>
        <w:t>o</w:t>
      </w:r>
      <w:r>
        <w:rPr>
          <w:rFonts w:ascii="Arial" w:hAnsi="Arial" w:cs="Arial" w:eastAsia="Arial"/>
          <w:sz w:val="17"/>
          <w:szCs w:val="17"/>
          <w:color w:val="B1B1B1"/>
          <w:spacing w:val="0"/>
          <w:w w:val="97"/>
        </w:rPr>
        <w:t>.</w:t>
      </w:r>
      <w:r>
        <w:rPr>
          <w:rFonts w:ascii="Arial" w:hAnsi="Arial" w:cs="Arial" w:eastAsia="Arial"/>
          <w:sz w:val="17"/>
          <w:szCs w:val="17"/>
          <w:color w:val="B1B1B1"/>
          <w:spacing w:val="0"/>
          <w:w w:val="97"/>
        </w:rPr>
        <w:t> </w:t>
      </w:r>
      <w:r>
        <w:rPr>
          <w:rFonts w:ascii="Arial" w:hAnsi="Arial" w:cs="Arial" w:eastAsia="Arial"/>
          <w:sz w:val="29"/>
          <w:szCs w:val="29"/>
          <w:color w:val="050505"/>
          <w:spacing w:val="0"/>
          <w:w w:val="72"/>
        </w:rPr>
        <w:t>y</w:t>
      </w:r>
      <w:r>
        <w:rPr>
          <w:rFonts w:ascii="Arial" w:hAnsi="Arial" w:cs="Arial" w:eastAsia="Arial"/>
          <w:sz w:val="29"/>
          <w:szCs w:val="29"/>
          <w:color w:val="050505"/>
          <w:spacing w:val="36"/>
          <w:w w:val="7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5"/>
        </w:rPr>
        <w:t>sll</w:t>
      </w:r>
      <w:r>
        <w:rPr>
          <w:rFonts w:ascii="Arial" w:hAnsi="Arial" w:cs="Arial" w:eastAsia="Arial"/>
          <w:sz w:val="17"/>
          <w:szCs w:val="17"/>
          <w:color w:val="050505"/>
          <w:spacing w:val="-17"/>
          <w:w w:val="95"/>
        </w:rPr>
        <w:t>'</w:t>
      </w:r>
      <w:r>
        <w:rPr>
          <w:rFonts w:ascii="Arial" w:hAnsi="Arial" w:cs="Arial" w:eastAsia="Arial"/>
          <w:sz w:val="17"/>
          <w:szCs w:val="17"/>
          <w:color w:val="575757"/>
          <w:spacing w:val="0"/>
          <w:w w:val="316"/>
        </w:rPr>
        <w:t>i</w:t>
      </w:r>
      <w:r>
        <w:rPr>
          <w:rFonts w:ascii="Arial" w:hAnsi="Arial" w:cs="Arial" w:eastAsia="Arial"/>
          <w:sz w:val="17"/>
          <w:szCs w:val="17"/>
          <w:color w:val="575757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69"/>
        </w:rPr>
        <w:t>v</w:t>
      </w:r>
      <w:r>
        <w:rPr>
          <w:rFonts w:ascii="Arial" w:hAnsi="Arial" w:cs="Arial" w:eastAsia="Arial"/>
          <w:sz w:val="17"/>
          <w:szCs w:val="17"/>
          <w:color w:val="181818"/>
          <w:spacing w:val="6"/>
          <w:w w:val="169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69"/>
        </w:rPr>
        <w:t>l</w:t>
      </w:r>
      <w:r>
        <w:rPr>
          <w:rFonts w:ascii="Arial" w:hAnsi="Arial" w:cs="Arial" w:eastAsia="Arial"/>
          <w:sz w:val="17"/>
          <w:szCs w:val="17"/>
          <w:color w:val="181818"/>
          <w:spacing w:val="4"/>
          <w:w w:val="169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69"/>
        </w:rPr>
        <w:t>ip1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69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41"/>
          <w:w w:val="16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69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69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67"/>
          <w:w w:val="16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racción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73"/>
        </w:rPr>
        <w:t>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73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7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10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11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12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Reglament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2"/>
        </w:rPr>
        <w:t>Acc'es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2"/>
        </w:rPr>
        <w:t>9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1"/>
        </w:rPr>
        <w:t>1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81"/>
        </w:rPr>
        <w:t> </w:t>
      </w:r>
      <w:r>
        <w:rPr>
          <w:rFonts w:ascii="Arial" w:hAnsi="Arial" w:cs="Arial" w:eastAsia="Arial"/>
          <w:sz w:val="17"/>
          <w:szCs w:val="17"/>
          <w:color w:val="575757"/>
          <w:spacing w:val="-49"/>
          <w:w w:val="105"/>
          <w:position w:val="8"/>
        </w:rPr>
        <w:t>1</w:t>
      </w:r>
      <w:r>
        <w:rPr>
          <w:rFonts w:ascii="Arial" w:hAnsi="Arial" w:cs="Arial" w:eastAsia="Arial"/>
          <w:sz w:val="17"/>
          <w:szCs w:val="17"/>
          <w:color w:val="575757"/>
          <w:spacing w:val="-11"/>
          <w:w w:val="49"/>
          <w:position w:val="0"/>
        </w:rPr>
        <w:t>+</w:t>
      </w:r>
      <w:r>
        <w:rPr>
          <w:rFonts w:ascii="Arial" w:hAnsi="Arial" w:cs="Arial" w:eastAsia="Arial"/>
          <w:sz w:val="17"/>
          <w:szCs w:val="17"/>
          <w:color w:val="050505"/>
          <w:spacing w:val="-84"/>
          <w:w w:val="103"/>
          <w:position w:val="0"/>
        </w:rPr>
        <w:t>1</w:t>
      </w:r>
      <w:r>
        <w:rPr>
          <w:rFonts w:ascii="Arial" w:hAnsi="Arial" w:cs="Arial" w:eastAsia="Arial"/>
          <w:sz w:val="17"/>
          <w:szCs w:val="17"/>
          <w:color w:val="575757"/>
          <w:spacing w:val="0"/>
          <w:w w:val="49"/>
          <w:position w:val="0"/>
        </w:rPr>
        <w:t>'</w:t>
      </w:r>
      <w:r>
        <w:rPr>
          <w:rFonts w:ascii="Arial" w:hAnsi="Arial" w:cs="Arial" w:eastAsia="Arial"/>
          <w:sz w:val="17"/>
          <w:szCs w:val="17"/>
          <w:color w:val="575757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Wf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mación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7" w:after="0" w:line="285" w:lineRule="auto"/>
        <w:ind w:left="3054" w:right="828" w:firstLine="5"/>
        <w:jc w:val="left"/>
        <w:tabs>
          <w:tab w:pos="1004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Municipios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18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establecid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Primero,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Cuarto,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Vigésim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</w:rPr>
        <w:t>Segundo,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Vigésim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Tercero,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53"/>
        </w:rPr>
        <w:t>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5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5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inciso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b)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/igésim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Quinto,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63"/>
        </w:rPr>
        <w:t>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6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6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Vigésim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Octav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demás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relativos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aplicables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"Linewnientos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Generales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materia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Clasificación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Pública,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deberán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observar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previsto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-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Municipios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procede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reunión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050505"/>
          <w:spacing w:val="-46"/>
          <w:w w:val="101"/>
        </w:rPr>
        <w:t>e</w:t>
      </w:r>
      <w:r>
        <w:rPr>
          <w:rFonts w:ascii="Arial" w:hAnsi="Arial" w:cs="Arial" w:eastAsia="Arial"/>
          <w:sz w:val="17"/>
          <w:szCs w:val="17"/>
          <w:color w:val="575757"/>
          <w:spacing w:val="-55"/>
          <w:w w:val="130"/>
        </w:rPr>
        <w:t>;</w:t>
      </w:r>
      <w:r>
        <w:rPr>
          <w:rFonts w:ascii="Arial" w:hAnsi="Arial" w:cs="Arial" w:eastAsia="Arial"/>
          <w:sz w:val="17"/>
          <w:szCs w:val="17"/>
          <w:color w:val="050505"/>
          <w:spacing w:val="-53"/>
          <w:w w:val="111"/>
        </w:rPr>
        <w:t>r</w:t>
      </w:r>
      <w:r>
        <w:rPr>
          <w:rFonts w:ascii="Arial" w:hAnsi="Arial" w:cs="Arial" w:eastAsia="Arial"/>
          <w:sz w:val="17"/>
          <w:szCs w:val="17"/>
          <w:color w:val="282828"/>
          <w:spacing w:val="-59"/>
          <w:w w:val="156"/>
        </w:rPr>
        <w:t>p</w:t>
      </w:r>
      <w:r>
        <w:rPr>
          <w:rFonts w:ascii="Arial" w:hAnsi="Arial" w:cs="Arial" w:eastAsia="Arial"/>
          <w:sz w:val="17"/>
          <w:szCs w:val="17"/>
          <w:color w:val="050505"/>
          <w:spacing w:val="-43"/>
          <w:w w:val="111"/>
        </w:rPr>
        <w:t>a</w:t>
      </w:r>
      <w:r>
        <w:rPr>
          <w:rFonts w:ascii="Arial" w:hAnsi="Arial" w:cs="Arial" w:eastAsia="Arial"/>
          <w:sz w:val="17"/>
          <w:szCs w:val="17"/>
          <w:color w:val="282828"/>
          <w:spacing w:val="-85"/>
          <w:w w:val="156"/>
        </w:rPr>
        <w:t>¡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df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Jalisco,</w:t>
      </w:r>
      <w:r>
        <w:rPr>
          <w:rFonts w:ascii="Arial" w:hAnsi="Arial" w:cs="Arial" w:eastAsia="Arial"/>
          <w:sz w:val="17"/>
          <w:szCs w:val="17"/>
          <w:color w:val="050505"/>
          <w:spacing w:val="-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igual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39" w:lineRule="exact"/>
        <w:ind w:left="305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form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  <w:position w:val="1"/>
        </w:rPr>
        <w:t>deberá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11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considerarse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DDDDDD"/>
          <w:spacing w:val="0"/>
          <w:w w:val="100"/>
          <w:position w:val="1"/>
        </w:rPr>
        <w:t>.</w:t>
      </w:r>
      <w:r>
        <w:rPr>
          <w:rFonts w:ascii="Arial" w:hAnsi="Arial" w:cs="Arial" w:eastAsia="Arial"/>
          <w:sz w:val="17"/>
          <w:szCs w:val="17"/>
          <w:color w:val="DDDDDD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63"/>
          <w:position w:val="1"/>
        </w:rPr>
        <w:t>9</w:t>
      </w:r>
      <w:r>
        <w:rPr>
          <w:rFonts w:ascii="Arial" w:hAnsi="Arial" w:cs="Arial" w:eastAsia="Arial"/>
          <w:sz w:val="26"/>
          <w:szCs w:val="26"/>
          <w:color w:val="050505"/>
          <w:spacing w:val="-8"/>
          <w:w w:val="63"/>
          <w:position w:val="1"/>
        </w:rPr>
        <w:t>H</w:t>
      </w:r>
      <w:r>
        <w:rPr>
          <w:rFonts w:ascii="Arial" w:hAnsi="Arial" w:cs="Arial" w:eastAsia="Arial"/>
          <w:sz w:val="26"/>
          <w:szCs w:val="26"/>
          <w:color w:val="575757"/>
          <w:spacing w:val="0"/>
          <w:w w:val="35"/>
          <w:position w:val="1"/>
        </w:rPr>
        <w:t>.</w:t>
      </w:r>
      <w:r>
        <w:rPr>
          <w:rFonts w:ascii="Arial" w:hAnsi="Arial" w:cs="Arial" w:eastAsia="Arial"/>
          <w:sz w:val="26"/>
          <w:szCs w:val="26"/>
          <w:color w:val="575757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6"/>
          <w:szCs w:val="26"/>
          <w:color w:val="575757"/>
          <w:spacing w:val="3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eri¿,!t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$e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al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Ac;u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9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P</w:t>
      </w:r>
      <w:r>
        <w:rPr>
          <w:rFonts w:ascii="Arial" w:hAnsi="Arial" w:cs="Arial" w:eastAsia="Arial"/>
          <w:sz w:val="17"/>
          <w:szCs w:val="17"/>
          <w:color w:val="050505"/>
          <w:spacing w:val="-1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9C9C9C"/>
          <w:spacing w:val="2"/>
          <w:w w:val="112"/>
          <w:position w:val="1"/>
        </w:rPr>
        <w:t>·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  <w:position w:val="1"/>
        </w:rPr>
        <w:t>inediant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  <w:position w:val="1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12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cual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  <w:position w:val="1"/>
        </w:rPr>
        <w:t>reestructur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7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" w:after="0" w:line="291" w:lineRule="auto"/>
        <w:ind w:left="3059" w:right="91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conformació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4"/>
        </w:rPr>
        <w:t>de;:J:rllnsp¡:¡renci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</w:rPr>
        <w:t>est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6B6B6B"/>
          <w:spacing w:val="-18"/>
          <w:w w:val="220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Fiscall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1"/>
        </w:rPr>
        <w:t>a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82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</w:rPr>
        <w:t>Genera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designa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Titula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2"/>
        </w:rPr>
        <w:t>c.i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96"/>
        </w:rPr>
        <w:t>:Í:</w:t>
      </w:r>
      <w:r>
        <w:rPr>
          <w:rFonts w:ascii="Arial" w:hAnsi="Arial" w:cs="Arial" w:eastAsia="Arial"/>
          <w:sz w:val="17"/>
          <w:szCs w:val="17"/>
          <w:color w:val="282828"/>
          <w:spacing w:val="-8"/>
          <w:w w:val="97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9"/>
        </w:rPr>
        <w:t>fisparencia,</w:t>
      </w:r>
      <w:r>
        <w:rPr>
          <w:rFonts w:ascii="Arial" w:hAnsi="Arial" w:cs="Arial" w:eastAsia="Arial"/>
          <w:sz w:val="17"/>
          <w:szCs w:val="17"/>
          <w:color w:val="050505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cel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brad</w:t>
      </w:r>
      <w:r>
        <w:rPr>
          <w:rFonts w:ascii="Arial" w:hAnsi="Arial" w:cs="Arial" w:eastAsia="Arial"/>
          <w:sz w:val="17"/>
          <w:szCs w:val="17"/>
          <w:color w:val="050505"/>
          <w:spacing w:val="-18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B1B1B1"/>
          <w:spacing w:val="-21"/>
          <w:w w:val="111"/>
        </w:rPr>
        <w:t>.</w:t>
      </w:r>
      <w:r>
        <w:rPr>
          <w:rFonts w:ascii="Arial" w:hAnsi="Arial" w:cs="Arial" w:eastAsia="Arial"/>
          <w:sz w:val="17"/>
          <w:szCs w:val="17"/>
          <w:color w:val="7B7B7B"/>
          <w:spacing w:val="9"/>
          <w:w w:val="111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02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Mayo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año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240" w:lineRule="auto"/>
        <w:ind w:left="305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2016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dieciséis,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iant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51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296"/>
        </w:rPr>
        <w:t>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cual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q4ei:I«</w:t>
      </w:r>
      <w:r>
        <w:rPr>
          <w:rFonts w:ascii="Arial" w:hAnsi="Arial" w:cs="Arial" w:eastAsia="Arial"/>
          <w:sz w:val="17"/>
          <w:szCs w:val="17"/>
          <w:color w:val="050505"/>
          <w:spacing w:val="-33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00"/>
        </w:rPr>
        <w:t>'</w:t>
      </w:r>
      <w:r>
        <w:rPr>
          <w:rFonts w:ascii="Arial" w:hAnsi="Arial" w:cs="Arial" w:eastAsia="Arial"/>
          <w:sz w:val="17"/>
          <w:szCs w:val="17"/>
          <w:color w:val="3B3B3B"/>
          <w:spacing w:val="-11"/>
          <w:w w:val="100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legalmente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constituida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55"/>
        </w:rPr>
        <w:t>.</w:t>
      </w:r>
      <w:r>
        <w:rPr>
          <w:rFonts w:ascii="Arial" w:hAnsi="Arial" w:cs="Arial" w:eastAsia="Arial"/>
          <w:sz w:val="17"/>
          <w:szCs w:val="17"/>
          <w:color w:val="8C8C8C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2" w:after="0" w:line="240" w:lineRule="auto"/>
        <w:ind w:left="304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-77"/>
          <w:w w:val="103"/>
        </w:rPr>
        <w:t>s</w:t>
      </w:r>
      <w:r>
        <w:rPr>
          <w:rFonts w:ascii="Arial" w:hAnsi="Arial" w:cs="Arial" w:eastAsia="Arial"/>
          <w:sz w:val="17"/>
          <w:szCs w:val="17"/>
          <w:color w:val="6B6B6B"/>
          <w:spacing w:val="-11"/>
          <w:w w:val="82"/>
        </w:rPr>
        <w:t>'</w:t>
      </w:r>
      <w:r>
        <w:rPr>
          <w:rFonts w:ascii="Arial" w:hAnsi="Arial" w:cs="Arial" w:eastAsia="Arial"/>
          <w:sz w:val="17"/>
          <w:szCs w:val="17"/>
          <w:color w:val="181818"/>
          <w:spacing w:val="-32"/>
          <w:w w:val="101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16"/>
          <w:w w:val="102"/>
        </w:rPr>
        <w:t>t</w:t>
      </w:r>
      <w:r>
        <w:rPr>
          <w:rFonts w:ascii="Arial" w:hAnsi="Arial" w:cs="Arial" w:eastAsia="Arial"/>
          <w:sz w:val="17"/>
          <w:szCs w:val="17"/>
          <w:color w:val="181818"/>
          <w:spacing w:val="-21"/>
          <w:w w:val="101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-74"/>
          <w:w w:val="103"/>
        </w:rPr>
        <w:t>a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181818"/>
          <w:spacing w:val="-16"/>
          <w:w w:val="101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53"/>
          <w:w w:val="109"/>
        </w:rPr>
        <w:t>H</w:t>
      </w:r>
      <w:r>
        <w:rPr>
          <w:rFonts w:ascii="Arial" w:hAnsi="Arial" w:cs="Arial" w:eastAsia="Arial"/>
          <w:sz w:val="17"/>
          <w:szCs w:val="17"/>
          <w:color w:val="050505"/>
          <w:spacing w:val="-77"/>
          <w:w w:val="104"/>
        </w:rPr>
        <w:t>G</w:t>
      </w:r>
      <w:r>
        <w:rPr>
          <w:rFonts w:ascii="Arial" w:hAnsi="Arial" w:cs="Arial" w:eastAsia="Arial"/>
          <w:sz w:val="17"/>
          <w:szCs w:val="17"/>
          <w:color w:val="050505"/>
          <w:spacing w:val="-11"/>
          <w:w w:val="109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-83"/>
          <w:w w:val="105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;</w:t>
      </w:r>
      <w:r>
        <w:rPr>
          <w:rFonts w:ascii="Arial" w:hAnsi="Arial" w:cs="Arial" w:eastAsia="Arial"/>
          <w:sz w:val="17"/>
          <w:szCs w:val="17"/>
          <w:color w:val="050505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nera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5"/>
        </w:rPr>
        <w:t>l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55"/>
        </w:rPr>
        <w:t>.</w:t>
      </w:r>
      <w:r>
        <w:rPr>
          <w:rFonts w:ascii="Arial" w:hAnsi="Arial" w:cs="Arial" w:eastAsia="Arial"/>
          <w:sz w:val="17"/>
          <w:szCs w:val="17"/>
          <w:color w:val="8C8C8C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</w:rPr>
        <w:t>Esta</w:t>
      </w:r>
      <w:r>
        <w:rPr>
          <w:rFonts w:ascii="Arial" w:hAnsi="Arial" w:cs="Arial" w:eastAsia="Arial"/>
          <w:sz w:val="17"/>
          <w:szCs w:val="17"/>
          <w:color w:val="050505"/>
          <w:spacing w:val="-26"/>
          <w:w w:val="102"/>
        </w:rPr>
        <w:t>d</w:t>
      </w:r>
      <w:r>
        <w:rPr>
          <w:rFonts w:ascii="Arial" w:hAnsi="Arial" w:cs="Arial" w:eastAsia="Arial"/>
          <w:sz w:val="17"/>
          <w:szCs w:val="17"/>
          <w:color w:val="6B6B6B"/>
          <w:spacing w:val="-15"/>
          <w:w w:val="138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6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cuya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6"/>
          <w:w w:val="82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4"/>
        </w:rPr>
        <w:t>titt'</w:t>
      </w:r>
      <w:r>
        <w:rPr>
          <w:rFonts w:ascii="Arial" w:hAnsi="Arial" w:cs="Arial" w:eastAsia="Arial"/>
          <w:sz w:val="17"/>
          <w:szCs w:val="17"/>
          <w:color w:val="050505"/>
          <w:spacing w:val="-23"/>
          <w:w w:val="135"/>
        </w:rPr>
        <w:t>i</w:t>
      </w:r>
      <w:r>
        <w:rPr>
          <w:rFonts w:ascii="Arial" w:hAnsi="Arial" w:cs="Arial" w:eastAsia="Arial"/>
          <w:sz w:val="17"/>
          <w:szCs w:val="17"/>
          <w:color w:val="575757"/>
          <w:spacing w:val="-25"/>
          <w:w w:val="110"/>
        </w:rPr>
        <w:t>'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16"/>
        </w:rPr>
        <w:t>'fi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17"/>
        </w:rPr>
        <w:t>(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16"/>
        </w:rPr>
        <w:t>fa</w:t>
      </w:r>
      <w:r>
        <w:rPr>
          <w:rFonts w:ascii="Arial" w:hAnsi="Arial" w:cs="Arial" w:eastAsia="Arial"/>
          <w:sz w:val="17"/>
          <w:szCs w:val="17"/>
          <w:color w:val="181818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16"/>
        </w:rPr>
        <w:t>&lt;feca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16"/>
        </w:rPr>
        <w:t>e</w:t>
      </w:r>
      <w:r>
        <w:rPr>
          <w:rFonts w:ascii="Arial" w:hAnsi="Arial" w:cs="Arial" w:eastAsia="Arial"/>
          <w:sz w:val="17"/>
          <w:szCs w:val="17"/>
          <w:color w:val="181818"/>
          <w:spacing w:val="12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</w:rPr>
        <w:t>quierj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teng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2" w:after="0" w:line="164" w:lineRule="auto"/>
        <w:ind w:left="3064" w:right="818" w:firstLine="-5"/>
        <w:jc w:val="left"/>
        <w:tabs>
          <w:tab w:pos="6900" w:val="left"/>
          <w:tab w:pos="800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cargo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82828"/>
          <w:spacing w:val="3"/>
          <w:w w:val="106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-20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7B7B7B"/>
          <w:spacing w:val="0"/>
          <w:w w:val="106"/>
        </w:rPr>
        <w:t>.</w:t>
      </w:r>
      <w:r>
        <w:rPr>
          <w:rFonts w:ascii="Arial" w:hAnsi="Arial" w:cs="Arial" w:eastAsia="Arial"/>
          <w:sz w:val="17"/>
          <w:szCs w:val="17"/>
          <w:color w:val="7B7B7B"/>
          <w:spacing w:val="-12"/>
          <w:w w:val="106"/>
        </w:rPr>
        <w:t>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Dirección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2"/>
        </w:rPr>
        <w:t>i;l,s,Auxiliar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</w:r>
      <w:r>
        <w:rPr>
          <w:rFonts w:ascii="Times New Roman" w:hAnsi="Times New Roman" w:cs="Times New Roman" w:eastAsia="Times New Roman"/>
          <w:sz w:val="27"/>
          <w:szCs w:val="27"/>
          <w:color w:val="050505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color w:val="575757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575757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81818"/>
          <w:spacing w:val="0"/>
          <w:w w:val="134"/>
        </w:rPr>
        <w:t>J</w:t>
      </w:r>
      <w:r>
        <w:rPr>
          <w:rFonts w:ascii="Times New Roman" w:hAnsi="Times New Roman" w:cs="Times New Roman" w:eastAsia="Times New Roman"/>
          <w:sz w:val="27"/>
          <w:szCs w:val="27"/>
          <w:color w:val="6B6B6B"/>
          <w:spacing w:val="0"/>
          <w:w w:val="178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6B6B6B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81818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27"/>
          <w:szCs w:val="27"/>
          <w:color w:val="1818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7"/>
          <w:szCs w:val="27"/>
          <w:color w:val="181818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Gep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ral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77"/>
        </w:rPr>
        <w:t>Esta&lt;!,;'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77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7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7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</w:rPr>
        <w:t>Jalisco,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atentos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1818"/>
          <w:spacing w:val="0"/>
          <w:w w:val="53"/>
        </w:rPr>
        <w:t>a</w:t>
      </w:r>
      <w:r>
        <w:rPr>
          <w:rFonts w:ascii="Arial" w:hAnsi="Arial" w:cs="Arial" w:eastAsia="Arial"/>
          <w:sz w:val="28"/>
          <w:szCs w:val="28"/>
          <w:color w:val="181818"/>
          <w:spacing w:val="32"/>
          <w:w w:val="5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establec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el</w:t>
      </w:r>
      <w:r>
        <w:rPr>
          <w:rFonts w:ascii="Arial" w:hAnsi="Arial" w:cs="Arial" w:eastAsia="Arial"/>
          <w:sz w:val="17"/>
          <w:szCs w:val="17"/>
          <w:color w:val="575757"/>
          <w:spacing w:val="-15"/>
          <w:w w:val="138"/>
        </w:rPr>
        <w:t>'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18"/>
        </w:rPr>
        <w:t>r</w:t>
      </w:r>
      <w:r>
        <w:rPr>
          <w:rFonts w:ascii="Arial" w:hAnsi="Arial" w:cs="Arial" w:eastAsia="Arial"/>
          <w:sz w:val="17"/>
          <w:szCs w:val="17"/>
          <w:color w:val="181818"/>
          <w:spacing w:val="-17"/>
          <w:w w:val="118"/>
        </w:rPr>
        <w:t>i</w:t>
      </w:r>
      <w:r>
        <w:rPr>
          <w:rFonts w:ascii="Arial" w:hAnsi="Arial" w:cs="Arial" w:eastAsia="Arial"/>
          <w:sz w:val="17"/>
          <w:szCs w:val="17"/>
          <w:color w:val="575757"/>
          <w:spacing w:val="7"/>
          <w:w w:val="27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YI'Jl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ral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20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0"/>
        </w:rPr>
        <w:t>fracciónl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2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-35"/>
          <w:w w:val="121"/>
        </w:rPr>
        <w:t>l</w:t>
      </w:r>
      <w:r>
        <w:rPr>
          <w:rFonts w:ascii="Arial" w:hAnsi="Arial" w:cs="Arial" w:eastAsia="Arial"/>
          <w:sz w:val="17"/>
          <w:szCs w:val="17"/>
          <w:color w:val="575757"/>
          <w:spacing w:val="-1"/>
          <w:w w:val="78"/>
        </w:rPr>
        <w:t>,</w:t>
      </w:r>
      <w:r>
        <w:rPr>
          <w:rFonts w:ascii="Arial" w:hAnsi="Arial" w:cs="Arial" w:eastAsia="Arial"/>
          <w:sz w:val="17"/>
          <w:szCs w:val="17"/>
          <w:color w:val="3B3B3B"/>
          <w:spacing w:val="-20"/>
          <w:w w:val="110"/>
        </w:rPr>
        <w:t>: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7"/>
        </w:rPr>
        <w:t>ijf?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4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flt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17"/>
        </w:rPr>
        <w:t>O</w:t>
      </w:r>
      <w:r>
        <w:rPr>
          <w:rFonts w:ascii="Arial" w:hAnsi="Arial" w:cs="Arial" w:eastAsia="Arial"/>
          <w:sz w:val="17"/>
          <w:szCs w:val="17"/>
          <w:color w:val="575757"/>
          <w:spacing w:val="0"/>
          <w:w w:val="55"/>
        </w:rPr>
        <w:t>.</w:t>
      </w:r>
      <w:r>
        <w:rPr>
          <w:rFonts w:ascii="Arial" w:hAnsi="Arial" w:cs="Arial" w:eastAsia="Arial"/>
          <w:sz w:val="17"/>
          <w:szCs w:val="17"/>
          <w:color w:val="575757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Orgánic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2" w:after="0" w:line="240" w:lineRule="auto"/>
        <w:ind w:left="306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6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2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</w:rPr>
        <w:t>o</w:t>
      </w:r>
      <w:r>
        <w:rPr>
          <w:rFonts w:ascii="Arial" w:hAnsi="Arial" w:cs="Arial" w:eastAsia="Arial"/>
          <w:sz w:val="17"/>
          <w:szCs w:val="17"/>
          <w:color w:val="575757"/>
          <w:spacing w:val="-19"/>
          <w:w w:val="110"/>
        </w:rPr>
        <w:t>.</w:t>
      </w:r>
      <w:r>
        <w:rPr>
          <w:rFonts w:ascii="Arial" w:hAnsi="Arial" w:cs="Arial" w:eastAsia="Arial"/>
          <w:sz w:val="17"/>
          <w:szCs w:val="17"/>
          <w:color w:val="7B7B7B"/>
          <w:spacing w:val="4"/>
          <w:w w:val="138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53"/>
        </w:rPr>
        <w:t>d</w:t>
      </w:r>
      <w:r>
        <w:rPr>
          <w:rFonts w:ascii="Arial" w:hAnsi="Arial" w:cs="Arial" w:eastAsia="Arial"/>
          <w:sz w:val="17"/>
          <w:szCs w:val="17"/>
          <w:color w:val="6B6B6B"/>
          <w:spacing w:val="-6"/>
          <w:w w:val="182"/>
        </w:rPr>
        <w:t>;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0"/>
        </w:rPr>
        <w:t>JaUsc</w:t>
      </w:r>
      <w:r>
        <w:rPr>
          <w:rFonts w:ascii="Arial" w:hAnsi="Arial" w:cs="Arial" w:eastAsia="Arial"/>
          <w:sz w:val="17"/>
          <w:szCs w:val="17"/>
          <w:color w:val="050505"/>
          <w:spacing w:val="-12"/>
          <w:w w:val="90"/>
        </w:rPr>
        <w:t>ó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209"/>
        </w:rPr>
        <w:t>;</w:t>
      </w:r>
      <w:r>
        <w:rPr>
          <w:rFonts w:ascii="Arial" w:hAnsi="Arial" w:cs="Arial" w:eastAsia="Arial"/>
          <w:sz w:val="17"/>
          <w:szCs w:val="17"/>
          <w:color w:val="3B3B3B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</w:rPr>
        <w:t>correla¿ii$</w:t>
      </w:r>
      <w:r>
        <w:rPr>
          <w:rFonts w:ascii="Arial" w:hAnsi="Arial" w:cs="Arial" w:eastAsia="Arial"/>
          <w:sz w:val="17"/>
          <w:szCs w:val="17"/>
          <w:color w:val="050505"/>
          <w:spacing w:val="-55"/>
          <w:w w:val="102"/>
        </w:rPr>
        <w:t>n</w:t>
      </w:r>
      <w:r>
        <w:rPr>
          <w:rFonts w:ascii="Arial" w:hAnsi="Arial" w:cs="Arial" w:eastAsia="Arial"/>
          <w:sz w:val="17"/>
          <w:szCs w:val="17"/>
          <w:color w:val="7B7B7B"/>
          <w:spacing w:val="0"/>
          <w:w w:val="65"/>
        </w:rPr>
        <w:t>1</w:t>
      </w:r>
      <w:r>
        <w:rPr>
          <w:rFonts w:ascii="Arial" w:hAnsi="Arial" w:cs="Arial" w:eastAsia="Arial"/>
          <w:sz w:val="17"/>
          <w:szCs w:val="17"/>
          <w:color w:val="7B7B7B"/>
          <w:spacing w:val="-3"/>
          <w:w w:val="64"/>
        </w:rPr>
        <w:t>.</w:t>
      </w:r>
      <w:r>
        <w:rPr>
          <w:rFonts w:ascii="Arial" w:hAnsi="Arial" w:cs="Arial" w:eastAsia="Arial"/>
          <w:sz w:val="17"/>
          <w:szCs w:val="17"/>
          <w:color w:val="575757"/>
          <w:spacing w:val="-20"/>
          <w:w w:val="127"/>
        </w:rPr>
        <w:t>{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cq</w:t>
      </w:r>
      <w:r>
        <w:rPr>
          <w:rFonts w:ascii="Arial" w:hAnsi="Arial" w:cs="Arial" w:eastAsia="Arial"/>
          <w:sz w:val="17"/>
          <w:szCs w:val="17"/>
          <w:color w:val="050505"/>
          <w:spacing w:val="-26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3B3B3B"/>
          <w:spacing w:val="-7"/>
          <w:w w:val="104"/>
        </w:rPr>
        <w:t>,</w:t>
      </w:r>
      <w:r>
        <w:rPr>
          <w:rFonts w:ascii="Arial" w:hAnsi="Arial" w:cs="Arial" w:eastAsia="Arial"/>
          <w:sz w:val="17"/>
          <w:szCs w:val="17"/>
          <w:color w:val="575757"/>
          <w:spacing w:val="-5"/>
          <w:w w:val="156"/>
        </w:rPr>
        <w:t>;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33"/>
        </w:rPr>
        <w:t>rábigo</w:t>
      </w:r>
      <w:r>
        <w:rPr>
          <w:rFonts w:ascii="Arial" w:hAnsi="Arial" w:cs="Arial" w:eastAsia="Arial"/>
          <w:sz w:val="17"/>
          <w:szCs w:val="17"/>
          <w:color w:val="181818"/>
          <w:spacing w:val="41"/>
          <w:w w:val="13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9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fracció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48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XVIII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del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7" w:after="0" w:line="166" w:lineRule="exact"/>
        <w:ind w:left="306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3"/>
        </w:rPr>
        <w:t>Reglament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  <w:position w:val="-3"/>
        </w:rPr>
        <w:t>lntern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13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3"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-13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3B3B3B"/>
          <w:spacing w:val="-10"/>
          <w:w w:val="140"/>
          <w:position w:val="-3"/>
        </w:rPr>
        <w:t>: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40"/>
          <w:position w:val="-3"/>
        </w:rPr>
        <w:t>lif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4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position w:val="-3"/>
        </w:rPr>
        <w:t>f</w:t>
      </w:r>
      <w:r>
        <w:rPr>
          <w:rFonts w:ascii="Arial" w:hAnsi="Arial" w:cs="Arial" w:eastAsia="Arial"/>
          <w:sz w:val="17"/>
          <w:szCs w:val="17"/>
          <w:color w:val="050505"/>
          <w:spacing w:val="-28"/>
          <w:w w:val="104"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04"/>
          <w:position w:val="-3"/>
        </w:rPr>
        <w:t>·6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position w:val="-3"/>
        </w:rPr>
        <w:t>ias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4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  <w:position w:val="-3"/>
        </w:rPr>
        <w:t>Administrativa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4"/>
          <w:position w:val="-3"/>
        </w:rPr>
        <w:t>s</w:t>
      </w:r>
      <w:r>
        <w:rPr>
          <w:rFonts w:ascii="Arial" w:hAnsi="Arial" w:cs="Arial" w:eastAsia="Arial"/>
          <w:sz w:val="17"/>
          <w:szCs w:val="17"/>
          <w:color w:val="6B6B6B"/>
          <w:spacing w:val="0"/>
          <w:w w:val="104"/>
          <w:position w:val="-3"/>
        </w:rPr>
        <w:t>!</w:t>
      </w:r>
      <w:r>
        <w:rPr>
          <w:rFonts w:ascii="Arial" w:hAnsi="Arial" w:cs="Arial" w:eastAsia="Arial"/>
          <w:sz w:val="17"/>
          <w:szCs w:val="17"/>
          <w:color w:val="6B6B6B"/>
          <w:spacing w:val="-32"/>
          <w:w w:val="104"/>
          <w:position w:val="-3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-67"/>
          <w:w w:val="104"/>
          <w:position w:val="-3"/>
        </w:rPr>
        <w:t>d</w:t>
      </w:r>
      <w:r>
        <w:rPr>
          <w:rFonts w:ascii="Arial" w:hAnsi="Arial" w:cs="Arial" w:eastAsia="Arial"/>
          <w:sz w:val="17"/>
          <w:szCs w:val="17"/>
          <w:color w:val="6B6B6B"/>
          <w:spacing w:val="0"/>
          <w:w w:val="104"/>
          <w:position w:val="-3"/>
        </w:rPr>
        <w:t>i</w:t>
      </w:r>
      <w:r>
        <w:rPr>
          <w:rFonts w:ascii="Arial" w:hAnsi="Arial" w:cs="Arial" w:eastAsia="Arial"/>
          <w:sz w:val="17"/>
          <w:szCs w:val="17"/>
          <w:color w:val="6B6B6B"/>
          <w:spacing w:val="-16"/>
          <w:w w:val="104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2"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91"/>
          <w:position w:val="-3"/>
        </w:rPr>
        <w:t>,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77"/>
          <w:position w:val="-3"/>
        </w:rPr>
        <w:t>C</w:t>
      </w:r>
      <w:r>
        <w:rPr>
          <w:rFonts w:ascii="Arial" w:hAnsi="Arial" w:cs="Arial" w:eastAsia="Arial"/>
          <w:sz w:val="17"/>
          <w:szCs w:val="17"/>
          <w:color w:val="3B3B3B"/>
          <w:spacing w:val="-19"/>
          <w:w w:val="77"/>
          <w:position w:val="-3"/>
        </w:rPr>
        <w:t>i</w:t>
      </w:r>
      <w:r>
        <w:rPr>
          <w:rFonts w:ascii="Arial" w:hAnsi="Arial" w:cs="Arial" w:eastAsia="Arial"/>
          <w:sz w:val="17"/>
          <w:szCs w:val="17"/>
          <w:color w:val="181818"/>
          <w:spacing w:val="-110"/>
          <w:w w:val="115"/>
          <w:position w:val="-3"/>
        </w:rPr>
        <w:t>&amp;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76"/>
          <w:position w:val="-3"/>
        </w:rPr>
        <w:t>: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3B3B3B"/>
          <w:spacing w:val="-1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  <w:position w:val="-3"/>
        </w:rPr>
        <w:t>esp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  <w:position w:val="-3"/>
        </w:rPr>
        <w:t>  </w:t>
      </w:r>
      <w:r>
        <w:rPr>
          <w:rFonts w:ascii="Arial" w:hAnsi="Arial" w:cs="Arial" w:eastAsia="Arial"/>
          <w:sz w:val="17"/>
          <w:szCs w:val="17"/>
          <w:color w:val="181818"/>
          <w:spacing w:val="12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  <w:position w:val="-3"/>
        </w:rPr>
        <w:t>ho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26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3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3"/>
        </w:rPr>
        <w:t>Fisca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3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3"/>
        </w:rPr>
        <w:t>Genera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3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  <w:position w:val="-3"/>
        </w:rPr>
        <w:t>del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98" w:lineRule="exact"/>
        <w:ind w:left="4322" w:right="2864"/>
        <w:jc w:val="center"/>
        <w:tabs>
          <w:tab w:pos="4700" w:val="left"/>
          <w:tab w:pos="5480" w:val="left"/>
          <w:tab w:pos="7340" w:val="left"/>
          <w:tab w:pos="8340" w:val="left"/>
        </w:tabs>
        <w:rPr>
          <w:rFonts w:ascii="Times New Roman" w:hAnsi="Times New Roman" w:cs="Times New Roman" w:eastAsia="Times New Roman"/>
          <w:sz w:val="9"/>
          <w:szCs w:val="9"/>
        </w:rPr>
      </w:pPr>
      <w:rPr/>
      <w:r>
        <w:rPr/>
        <w:pict>
          <v:group style="position:absolute;margin-left:312.329498pt;margin-top:5.002685pt;width:2.64425pt;height:.1pt;mso-position-horizontal-relative:page;mso-position-vertical-relative:paragraph;z-index:-5133" coordorigin="6247,100" coordsize="53,2">
            <v:shape style="position:absolute;left:6247;top:100;width:53;height:2" coordorigin="6247,100" coordsize="53,0" path="m6247,100l6299,100e" filled="f" stroked="t" strokeweight=".2665pt" strokecolor="#B0B0B0">
              <v:path arrowok="t"/>
            </v:shape>
          </v:group>
          <w10:wrap type="none"/>
        </w:pict>
      </w:r>
      <w:r>
        <w:rPr/>
        <w:pict>
          <v:group style="position:absolute;margin-left:414.685028pt;margin-top:4.613935pt;width:2.092500pt;height:.1pt;mso-position-horizontal-relative:page;mso-position-vertical-relative:paragraph;z-index:-5132" coordorigin="8294,92" coordsize="42,2">
            <v:shape style="position:absolute;left:8294;top:92;width:42;height:2" coordorigin="8294,92" coordsize="42,0" path="m8294,92l8336,92e" filled="f" stroked="t" strokeweight=".18pt" strokecolor="#7A7A7A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color w:val="575757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575757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C9C9C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9C9C9C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C9C9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C9C9C"/>
          <w:spacing w:val="0"/>
          <w:w w:val="43"/>
        </w:rPr>
        <w:t>'_</w:t>
      </w:r>
      <w:r>
        <w:rPr>
          <w:rFonts w:ascii="Times New Roman" w:hAnsi="Times New Roman" w:cs="Times New Roman" w:eastAsia="Times New Roman"/>
          <w:sz w:val="13"/>
          <w:szCs w:val="13"/>
          <w:color w:val="9C9C9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C9C9C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B1B1B1"/>
          <w:spacing w:val="0"/>
          <w:w w:val="43"/>
          <w:i/>
        </w:rPr>
        <w:t>--</w:t>
      </w:r>
      <w:r>
        <w:rPr>
          <w:rFonts w:ascii="Times New Roman" w:hAnsi="Times New Roman" w:cs="Times New Roman" w:eastAsia="Times New Roman"/>
          <w:sz w:val="13"/>
          <w:szCs w:val="13"/>
          <w:color w:val="B1B1B1"/>
          <w:spacing w:val="0"/>
          <w:w w:val="43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B1B1B1"/>
          <w:spacing w:val="7"/>
          <w:w w:val="43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B7B7B"/>
          <w:spacing w:val="-31"/>
          <w:w w:val="103"/>
          <w:i/>
        </w:rPr>
        <w:t>;</w:t>
      </w:r>
      <w:r>
        <w:rPr>
          <w:rFonts w:ascii="Times New Roman" w:hAnsi="Times New Roman" w:cs="Times New Roman" w:eastAsia="Times New Roman"/>
          <w:sz w:val="13"/>
          <w:szCs w:val="13"/>
          <w:color w:val="7B7B7B"/>
          <w:spacing w:val="0"/>
          <w:w w:val="40"/>
          <w:i/>
        </w:rPr>
        <w:t>·:_--'y</w:t>
      </w:r>
      <w:r>
        <w:rPr>
          <w:rFonts w:ascii="Times New Roman" w:hAnsi="Times New Roman" w:cs="Times New Roman" w:eastAsia="Times New Roman"/>
          <w:sz w:val="13"/>
          <w:szCs w:val="13"/>
          <w:color w:val="7B7B7B"/>
          <w:spacing w:val="0"/>
          <w:w w:val="41"/>
          <w:i/>
        </w:rPr>
        <w:t>;</w:t>
      </w:r>
      <w:r>
        <w:rPr>
          <w:rFonts w:ascii="Times New Roman" w:hAnsi="Times New Roman" w:cs="Times New Roman" w:eastAsia="Times New Roman"/>
          <w:sz w:val="13"/>
          <w:szCs w:val="13"/>
          <w:color w:val="7B7B7B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B7B7B"/>
          <w:spacing w:val="0"/>
          <w:w w:val="78"/>
          <w:i/>
        </w:rPr>
        <w:t>\+</w:t>
      </w:r>
      <w:r>
        <w:rPr>
          <w:rFonts w:ascii="Times New Roman" w:hAnsi="Times New Roman" w:cs="Times New Roman" w:eastAsia="Times New Roman"/>
          <w:sz w:val="13"/>
          <w:szCs w:val="13"/>
          <w:color w:val="7B7B7B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7B7B7B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3"/>
          <w:szCs w:val="13"/>
          <w:color w:val="8C8C8C"/>
          <w:spacing w:val="0"/>
          <w:w w:val="78"/>
        </w:rPr>
        <w:t>_----.</w:t>
      </w:r>
      <w:r>
        <w:rPr>
          <w:rFonts w:ascii="Times New Roman" w:hAnsi="Times New Roman" w:cs="Times New Roman" w:eastAsia="Times New Roman"/>
          <w:sz w:val="13"/>
          <w:szCs w:val="13"/>
          <w:color w:val="8C8C8C"/>
          <w:spacing w:val="0"/>
          <w:w w:val="7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C8C8C"/>
          <w:spacing w:val="2"/>
          <w:w w:val="78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C8C8C"/>
          <w:spacing w:val="0"/>
          <w:w w:val="78"/>
        </w:rPr>
        <w:t>&lt;·_!;</w:t>
      </w:r>
      <w:r>
        <w:rPr>
          <w:rFonts w:ascii="Times New Roman" w:hAnsi="Times New Roman" w:cs="Times New Roman" w:eastAsia="Times New Roman"/>
          <w:sz w:val="9"/>
          <w:szCs w:val="9"/>
          <w:color w:val="8C8C8C"/>
          <w:spacing w:val="10"/>
          <w:w w:val="78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B7B7B"/>
          <w:spacing w:val="-14"/>
          <w:w w:val="97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575757"/>
          <w:spacing w:val="-23"/>
          <w:w w:val="143"/>
        </w:rPr>
        <w:t>;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74"/>
        </w:rPr>
        <w:t>•.,;;.;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100"/>
        </w:rPr>
      </w:r>
      <w:r>
        <w:rPr>
          <w:rFonts w:ascii="Times New Roman" w:hAnsi="Times New Roman" w:cs="Times New Roman" w:eastAsia="Times New Roman"/>
          <w:sz w:val="9"/>
          <w:szCs w:val="9"/>
          <w:color w:val="8C8C8C"/>
          <w:spacing w:val="0"/>
          <w:w w:val="77"/>
          <w:i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8C8C8C"/>
          <w:spacing w:val="-11"/>
          <w:w w:val="77"/>
          <w:i/>
        </w:rPr>
        <w:t>;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77"/>
          <w:i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-2"/>
          <w:w w:val="77"/>
          <w:i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77"/>
          <w:i/>
        </w:rPr>
        <w:t>';;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6"/>
          <w:w w:val="77"/>
          <w:i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100"/>
          <w:i/>
        </w:rPr>
        <w:t>(.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146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0" w:after="0" w:line="169" w:lineRule="exact"/>
        <w:ind w:left="306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Parf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li)</w:t>
      </w:r>
      <w:r>
        <w:rPr>
          <w:rFonts w:ascii="Arial" w:hAnsi="Arial" w:cs="Arial" w:eastAsia="Arial"/>
          <w:sz w:val="17"/>
          <w:szCs w:val="17"/>
          <w:color w:val="050505"/>
          <w:spacing w:val="-15"/>
          <w:w w:val="100"/>
        </w:rPr>
        <w:t>$</w:t>
      </w:r>
      <w:r>
        <w:rPr>
          <w:rFonts w:ascii="Arial" w:hAnsi="Arial" w:cs="Arial" w:eastAsia="Arial"/>
          <w:sz w:val="17"/>
          <w:szCs w:val="17"/>
          <w:color w:val="575757"/>
          <w:spacing w:val="0"/>
          <w:w w:val="331"/>
        </w:rPr>
        <w:t>'</w:t>
      </w:r>
      <w:r>
        <w:rPr>
          <w:rFonts w:ascii="Arial" w:hAnsi="Arial" w:cs="Arial" w:eastAsia="Arial"/>
          <w:sz w:val="17"/>
          <w:szCs w:val="17"/>
          <w:color w:val="575757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formalidade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legales</w:t>
      </w:r>
      <w:r>
        <w:rPr>
          <w:rFonts w:ascii="Arial" w:hAnsi="Arial" w:cs="Arial" w:eastAsia="Arial"/>
          <w:sz w:val="17"/>
          <w:szCs w:val="17"/>
          <w:color w:val="050505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4"/>
          <w:w w:val="83"/>
        </w:rPr>
        <w:t>·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2"/>
        </w:rPr>
        <w:t>e¡&lt;igida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43"/>
        </w:rPr>
        <w:t>.</w:t>
      </w:r>
      <w:r>
        <w:rPr>
          <w:rFonts w:ascii="Arial" w:hAnsi="Arial" w:cs="Arial" w:eastAsia="Arial"/>
          <w:sz w:val="17"/>
          <w:szCs w:val="17"/>
          <w:color w:val="181818"/>
          <w:spacing w:val="-15"/>
          <w:w w:val="43"/>
        </w:rPr>
        <w:t>.</w:t>
      </w:r>
      <w:r>
        <w:rPr>
          <w:rFonts w:ascii="Arial" w:hAnsi="Arial" w:cs="Arial" w:eastAsia="Arial"/>
          <w:sz w:val="17"/>
          <w:szCs w:val="17"/>
          <w:color w:val="3B3B3B"/>
          <w:spacing w:val="-6"/>
          <w:w w:val="82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atiend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ordenado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6" w:after="0" w:line="297" w:lineRule="auto"/>
        <w:ind w:left="3059" w:right="842" w:firstLine="5"/>
        <w:jc w:val="left"/>
        <w:tabs>
          <w:tab w:pos="7020" w:val="left"/>
          <w:tab w:pos="1020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2.504028pt;margin-top:19.192505pt;width:10.23264pt;height:19pt;mso-position-horizontal-relative:page;mso-position-vertical-relative:paragraph;z-index:-5130" type="#_x0000_t202" filled="f" stroked="f">
            <v:textbox inset="0,0,0,0">
              <w:txbxContent>
                <w:p>
                  <w:pPr>
                    <w:spacing w:before="0" w:after="0" w:line="380" w:lineRule="exact"/>
                    <w:ind w:right="-97"/>
                    <w:jc w:val="left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181818"/>
                      <w:spacing w:val="0"/>
                      <w:w w:val="51"/>
                    </w:rPr>
                    <w:t>9F</w:t>
                  </w:r>
                  <w:r>
                    <w:rPr>
                      <w:rFonts w:ascii="Times New Roman" w:hAnsi="Times New Roman" w:cs="Times New Roman" w:eastAsia="Times New Roman"/>
                      <w:sz w:val="38"/>
                      <w:szCs w:val="3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marco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jurídic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2"/>
        </w:rPr>
        <w:t>expres</w:t>
      </w:r>
      <w:r>
        <w:rPr>
          <w:rFonts w:ascii="Arial" w:hAnsi="Arial" w:cs="Arial" w:eastAsia="Arial"/>
          <w:sz w:val="17"/>
          <w:szCs w:val="17"/>
          <w:color w:val="050505"/>
          <w:spacing w:val="-16"/>
          <w:w w:val="122"/>
        </w:rPr>
        <w:t>o</w:t>
      </w:r>
      <w:r>
        <w:rPr>
          <w:rFonts w:ascii="Arial" w:hAnsi="Arial" w:cs="Arial" w:eastAsia="Arial"/>
          <w:sz w:val="17"/>
          <w:szCs w:val="17"/>
          <w:color w:val="6B6B6B"/>
          <w:spacing w:val="-9"/>
          <w:w w:val="221"/>
        </w:rPr>
        <w:t>: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225"/>
        </w:rPr>
        <w:t>!'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226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</w:rPr>
        <w:t>sénteAcuerd?,</w:t>
      </w:r>
      <w:r>
        <w:rPr>
          <w:rFonts w:ascii="Arial" w:hAnsi="Arial" w:cs="Arial" w:eastAsia="Arial"/>
          <w:sz w:val="17"/>
          <w:szCs w:val="17"/>
          <w:color w:val="050505"/>
          <w:spacing w:val="-17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</w:rPr>
        <w:t>wmpla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181818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78"/>
        </w:rPr>
        <w:t>;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5"/>
        </w:rPr>
        <w:t>tribucione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6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obligaciones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Transp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7"/>
        </w:rPr>
        <w:t>Acces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98"/>
        </w:rPr>
        <w:t>o</w:t>
      </w:r>
      <w:r>
        <w:rPr>
          <w:rFonts w:ascii="Arial" w:hAnsi="Arial" w:cs="Arial" w:eastAsia="Arial"/>
          <w:sz w:val="17"/>
          <w:szCs w:val="17"/>
          <w:color w:val="7B7B7B"/>
          <w:spacing w:val="0"/>
          <w:w w:val="130"/>
        </w:rPr>
        <w:t>'</w:t>
      </w:r>
      <w:r>
        <w:rPr>
          <w:rFonts w:ascii="Arial" w:hAnsi="Arial" w:cs="Arial" w:eastAsia="Arial"/>
          <w:sz w:val="17"/>
          <w:szCs w:val="17"/>
          <w:color w:val="7B7B7B"/>
          <w:spacing w:val="-3"/>
          <w:w w:val="130"/>
        </w:rPr>
        <w:t>:</w:t>
      </w:r>
      <w:r>
        <w:rPr>
          <w:rFonts w:ascii="Arial" w:hAnsi="Arial" w:cs="Arial" w:eastAsia="Arial"/>
          <w:sz w:val="17"/>
          <w:szCs w:val="17"/>
          <w:color w:val="7B7B7B"/>
          <w:spacing w:val="-37"/>
          <w:w w:val="130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-13"/>
          <w:w w:val="110"/>
        </w:rPr>
        <w:t>á</w:t>
      </w:r>
      <w:r>
        <w:rPr>
          <w:rFonts w:ascii="Arial" w:hAnsi="Arial" w:cs="Arial" w:eastAsia="Arial"/>
          <w:sz w:val="17"/>
          <w:szCs w:val="17"/>
          <w:color w:val="7B7B7B"/>
          <w:spacing w:val="3"/>
          <w:w w:val="209"/>
        </w:rPr>
        <w:t>;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</w:rPr>
        <w:t>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l!lfQrmació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8"/>
        </w:rPr>
        <w:t>blica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MuQ!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ipios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impo?e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11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c9mo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toda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29"/>
        </w:rPr>
        <w:t>Au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29"/>
        </w:rPr>
        <w:t>;l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29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29"/>
        </w:rPr>
        <w:t>herente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29"/>
        </w:rPr>
        <w:t>s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2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desprenda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55"/>
        </w:rPr>
        <w:t>.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ést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u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2" w:lineRule="exact"/>
        <w:ind w:left="3054" w:right="-20"/>
        <w:jc w:val="left"/>
        <w:tabs>
          <w:tab w:pos="970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w w:val="98"/>
        </w:rPr>
        <w:t>otrO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98"/>
        </w:rPr>
        <w:t>.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93"/>
        </w:rPr>
        <w:t>l'</w:t>
      </w:r>
      <w:r>
        <w:rPr>
          <w:rFonts w:ascii="Arial" w:hAnsi="Arial" w:cs="Arial" w:eastAsia="Arial"/>
          <w:sz w:val="17"/>
          <w:szCs w:val="17"/>
          <w:color w:val="282828"/>
          <w:spacing w:val="-4"/>
          <w:w w:val="194"/>
        </w:rPr>
        <w:t>p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rdenamiento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jurídid9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41"/>
        </w:rPr>
        <w:t>!\</w:t>
      </w:r>
      <w:r>
        <w:rPr>
          <w:rFonts w:ascii="Arial" w:hAnsi="Arial" w:cs="Arial" w:eastAsia="Arial"/>
          <w:sz w:val="17"/>
          <w:szCs w:val="17"/>
          <w:color w:val="3B3B3B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debí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&gt;</w:t>
      </w:r>
      <w:r>
        <w:rPr>
          <w:rFonts w:ascii="Arial" w:hAnsi="Arial" w:cs="Arial" w:eastAsia="Arial"/>
          <w:sz w:val="17"/>
          <w:szCs w:val="17"/>
          <w:color w:val="050505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10"/>
        </w:rPr>
        <w:t>.</w:t>
      </w:r>
      <w:r>
        <w:rPr>
          <w:rFonts w:ascii="Arial" w:hAnsi="Arial" w:cs="Arial" w:eastAsia="Arial"/>
          <w:sz w:val="17"/>
          <w:szCs w:val="17"/>
          <w:color w:val="8C8C8C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cumplimient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mismas,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-15"/>
          <w:w w:val="99"/>
        </w:rPr>
        <w:t>a</w:t>
      </w:r>
      <w:r>
        <w:rPr>
          <w:rFonts w:ascii="Arial" w:hAnsi="Arial" w:cs="Arial" w:eastAsia="Arial"/>
          <w:sz w:val="17"/>
          <w:szCs w:val="17"/>
          <w:color w:val="575757"/>
          <w:spacing w:val="0"/>
          <w:w w:val="58"/>
        </w:rPr>
        <w:t>·</w:t>
      </w:r>
      <w:r>
        <w:rPr>
          <w:rFonts w:ascii="Arial" w:hAnsi="Arial" w:cs="Arial" w:eastAsia="Arial"/>
          <w:sz w:val="17"/>
          <w:szCs w:val="17"/>
          <w:color w:val="282828"/>
          <w:spacing w:val="-3"/>
          <w:w w:val="541"/>
        </w:rPr>
        <w:t>f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ect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2" w:after="0" w:line="177" w:lineRule="exact"/>
        <w:ind w:left="305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w w:val="113"/>
          <w:position w:val="-2"/>
        </w:rPr>
        <w:t>celebfl</w:t>
      </w:r>
      <w:r>
        <w:rPr>
          <w:rFonts w:ascii="Arial" w:hAnsi="Arial" w:cs="Arial" w:eastAsia="Arial"/>
          <w:sz w:val="17"/>
          <w:szCs w:val="17"/>
          <w:color w:val="050505"/>
          <w:w w:val="114"/>
          <w:position w:val="-2"/>
        </w:rPr>
        <w:t>u</w:t>
      </w:r>
      <w:r>
        <w:rPr>
          <w:rFonts w:ascii="Arial" w:hAnsi="Arial" w:cs="Arial" w:eastAsia="Arial"/>
          <w:sz w:val="17"/>
          <w:szCs w:val="17"/>
          <w:color w:val="050505"/>
          <w:spacing w:val="-3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Act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position w:val="-2"/>
        </w:rPr>
        <w:t>Clasifica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position w:val="-2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8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  <w:position w:val="-2"/>
        </w:rPr>
        <w:t>.·</w:t>
      </w:r>
      <w:r>
        <w:rPr>
          <w:rFonts w:ascii="Arial" w:hAnsi="Arial" w:cs="Arial" w:eastAsia="Arial"/>
          <w:sz w:val="17"/>
          <w:szCs w:val="17"/>
          <w:color w:val="8C8C8C"/>
          <w:spacing w:val="-4"/>
          <w:w w:val="100"/>
          <w:position w:val="-2"/>
        </w:rPr>
        <w:t> </w:t>
      </w:r>
      <w:r>
        <w:rPr>
          <w:rFonts w:ascii="Arial" w:hAnsi="Arial" w:cs="Arial" w:eastAsia="Arial"/>
          <w:sz w:val="11"/>
          <w:szCs w:val="11"/>
          <w:color w:val="575757"/>
          <w:spacing w:val="-27"/>
          <w:w w:val="114"/>
          <w:position w:val="3"/>
        </w:rPr>
        <w:t>1</w:t>
      </w:r>
      <w:r>
        <w:rPr>
          <w:rFonts w:ascii="Arial" w:hAnsi="Arial" w:cs="Arial" w:eastAsia="Arial"/>
          <w:sz w:val="17"/>
          <w:szCs w:val="17"/>
          <w:color w:val="575757"/>
          <w:spacing w:val="-7"/>
          <w:w w:val="59"/>
          <w:position w:val="-2"/>
        </w:rPr>
        <w:t>\</w:t>
      </w:r>
      <w:r>
        <w:rPr>
          <w:rFonts w:ascii="Arial" w:hAnsi="Arial" w:cs="Arial" w:eastAsia="Arial"/>
          <w:sz w:val="17"/>
          <w:szCs w:val="17"/>
          <w:color w:val="7B7B7B"/>
          <w:spacing w:val="-15"/>
          <w:w w:val="138"/>
          <w:position w:val="-2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9"/>
          <w:position w:val="-2"/>
        </w:rPr>
        <w:t>(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8"/>
          <w:position w:val="-2"/>
        </w:rPr>
        <w:t>::Qncernient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9"/>
          <w:position w:val="-2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21"/>
          <w:w w:val="100"/>
          <w:position w:val="-2"/>
        </w:rPr>
        <w:t>i</w:t>
      </w:r>
      <w:r>
        <w:rPr>
          <w:rFonts w:ascii="Arial" w:hAnsi="Arial" w:cs="Arial" w:eastAsia="Arial"/>
          <w:sz w:val="17"/>
          <w:szCs w:val="17"/>
          <w:color w:val="8C8C8C"/>
          <w:spacing w:val="-15"/>
          <w:w w:val="100"/>
          <w:position w:val="-2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Pro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  <w:position w:val="-2"/>
        </w:rPr>
        <w:t>ed!miefltO</w:t>
      </w:r>
      <w:r>
        <w:rPr>
          <w:rFonts w:ascii="Arial" w:hAnsi="Arial" w:cs="Arial" w:eastAsia="Arial"/>
          <w:sz w:val="17"/>
          <w:szCs w:val="17"/>
          <w:color w:val="050505"/>
          <w:spacing w:val="-10"/>
          <w:w w:val="11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position w:val="-2"/>
        </w:rPr>
        <w:t>Clasificació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position w:val="-2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17"/>
          <w:w w:val="108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  <w:position w:val="-2"/>
        </w:rPr>
        <w:t>Inicial.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57" w:lineRule="exact"/>
        <w:ind w:left="5754" w:right="-20"/>
        <w:jc w:val="left"/>
        <w:tabs>
          <w:tab w:pos="6560" w:val="left"/>
          <w:tab w:pos="6800" w:val="left"/>
          <w:tab w:pos="7340" w:val="left"/>
          <w:tab w:pos="980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v:shape style="position:absolute;margin-left:180.479996pt;margin-top:6.888691pt;width:389.76001pt;height:106.559998pt;mso-position-horizontal-relative:page;mso-position-vertical-relative:paragraph;z-index:-5139" type="#_x0000_t75">
            <v:imagedata r:id="rId10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.376007pt;margin-top:2.867466pt;width:3.29076pt;height:11pt;mso-position-horizontal-relative:page;mso-position-vertical-relative:paragraph;z-index:-5129" type="#_x0000_t202" filled="f" stroked="f">
            <v:textbox inset="0,0,0,0">
              <w:txbxContent>
                <w:p>
                  <w:pPr>
                    <w:spacing w:before="0" w:after="0" w:line="220" w:lineRule="exact"/>
                    <w:ind w:right="-7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color w:val="282828"/>
                      <w:spacing w:val="0"/>
                      <w:w w:val="107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9"/>
          <w:szCs w:val="9"/>
          <w:color w:val="7B7B7B"/>
          <w:spacing w:val="0"/>
          <w:w w:val="100"/>
          <w:position w:val="-3"/>
        </w:rPr>
        <w:t>•</w:t>
      </w:r>
      <w:r>
        <w:rPr>
          <w:rFonts w:ascii="Times New Roman" w:hAnsi="Times New Roman" w:cs="Times New Roman" w:eastAsia="Times New Roman"/>
          <w:sz w:val="9"/>
          <w:szCs w:val="9"/>
          <w:color w:val="7B7B7B"/>
          <w:spacing w:val="-4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575757"/>
          <w:spacing w:val="0"/>
          <w:w w:val="100"/>
          <w:i/>
          <w:position w:val="-3"/>
        </w:rPr>
        <w:t>-.ty</w:t>
      </w:r>
      <w:r>
        <w:rPr>
          <w:rFonts w:ascii="Times New Roman" w:hAnsi="Times New Roman" w:cs="Times New Roman" w:eastAsia="Times New Roman"/>
          <w:sz w:val="9"/>
          <w:szCs w:val="9"/>
          <w:color w:val="575757"/>
          <w:spacing w:val="0"/>
          <w:w w:val="100"/>
          <w:i/>
          <w:position w:val="-3"/>
        </w:rPr>
        <w:tab/>
      </w:r>
      <w:r>
        <w:rPr>
          <w:rFonts w:ascii="Times New Roman" w:hAnsi="Times New Roman" w:cs="Times New Roman" w:eastAsia="Times New Roman"/>
          <w:sz w:val="9"/>
          <w:szCs w:val="9"/>
          <w:color w:val="575757"/>
          <w:spacing w:val="0"/>
          <w:w w:val="100"/>
          <w:i/>
          <w:position w:val="-3"/>
        </w:rPr>
      </w:r>
      <w:r>
        <w:rPr>
          <w:rFonts w:ascii="Times New Roman" w:hAnsi="Times New Roman" w:cs="Times New Roman" w:eastAsia="Times New Roman"/>
          <w:sz w:val="9"/>
          <w:szCs w:val="9"/>
          <w:color w:val="9C9C9C"/>
          <w:spacing w:val="0"/>
          <w:w w:val="100"/>
          <w:position w:val="-3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9C9C9C"/>
          <w:spacing w:val="-21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9C9C9C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9"/>
          <w:szCs w:val="9"/>
          <w:color w:val="9C9C9C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9"/>
          <w:szCs w:val="9"/>
          <w:color w:val="8C8C8C"/>
          <w:spacing w:val="-6"/>
          <w:w w:val="41"/>
          <w:position w:val="-3"/>
        </w:rPr>
        <w:t>-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146"/>
          <w:position w:val="-3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100"/>
          <w:position w:val="-3"/>
        </w:rPr>
        <w:t>    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-1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B7B7B"/>
          <w:spacing w:val="0"/>
          <w:w w:val="77"/>
          <w:position w:val="-3"/>
        </w:rPr>
        <w:t>',</w:t>
      </w:r>
      <w:r>
        <w:rPr>
          <w:rFonts w:ascii="Times New Roman" w:hAnsi="Times New Roman" w:cs="Times New Roman" w:eastAsia="Times New Roman"/>
          <w:sz w:val="9"/>
          <w:szCs w:val="9"/>
          <w:color w:val="7B7B7B"/>
          <w:spacing w:val="1"/>
          <w:w w:val="77"/>
          <w:position w:val="-3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575757"/>
          <w:spacing w:val="-3"/>
          <w:w w:val="143"/>
          <w:position w:val="-3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7B7B7B"/>
          <w:spacing w:val="-20"/>
          <w:w w:val="212"/>
          <w:position w:val="-3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282828"/>
          <w:spacing w:val="0"/>
          <w:w w:val="240"/>
          <w:position w:val="-3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282828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9"/>
          <w:szCs w:val="9"/>
          <w:color w:val="282828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9"/>
          <w:szCs w:val="9"/>
          <w:color w:val="8C8C8C"/>
          <w:spacing w:val="0"/>
          <w:w w:val="100"/>
          <w:position w:val="-3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8C8C8C"/>
          <w:spacing w:val="0"/>
          <w:w w:val="100"/>
          <w:position w:val="-3"/>
        </w:rPr>
        <w:t>     </w:t>
      </w:r>
      <w:r>
        <w:rPr>
          <w:rFonts w:ascii="Times New Roman" w:hAnsi="Times New Roman" w:cs="Times New Roman" w:eastAsia="Times New Roman"/>
          <w:sz w:val="9"/>
          <w:szCs w:val="9"/>
          <w:color w:val="8C8C8C"/>
          <w:spacing w:val="3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9C9C9C"/>
          <w:spacing w:val="0"/>
          <w:w w:val="280"/>
          <w:i/>
          <w:position w:val="-3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9C9C9C"/>
          <w:spacing w:val="-44"/>
          <w:w w:val="28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575757"/>
          <w:spacing w:val="0"/>
          <w:w w:val="100"/>
          <w:i/>
          <w:position w:val="-3"/>
        </w:rPr>
        <w:t>;</w:t>
      </w:r>
      <w:r>
        <w:rPr>
          <w:rFonts w:ascii="Times New Roman" w:hAnsi="Times New Roman" w:cs="Times New Roman" w:eastAsia="Times New Roman"/>
          <w:sz w:val="9"/>
          <w:szCs w:val="9"/>
          <w:color w:val="575757"/>
          <w:spacing w:val="0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575757"/>
          <w:spacing w:val="5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575757"/>
          <w:spacing w:val="0"/>
          <w:w w:val="100"/>
          <w:position w:val="-3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575757"/>
          <w:spacing w:val="0"/>
          <w:w w:val="100"/>
          <w:position w:val="-3"/>
        </w:rPr>
        <w:t>   </w:t>
      </w:r>
      <w:r>
        <w:rPr>
          <w:rFonts w:ascii="Times New Roman" w:hAnsi="Times New Roman" w:cs="Times New Roman" w:eastAsia="Times New Roman"/>
          <w:sz w:val="9"/>
          <w:szCs w:val="9"/>
          <w:color w:val="575757"/>
          <w:spacing w:val="21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B7B7B"/>
          <w:spacing w:val="0"/>
          <w:w w:val="151"/>
          <w:position w:val="-3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7B7B7B"/>
          <w:spacing w:val="4"/>
          <w:w w:val="151"/>
          <w:position w:val="-3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B7B7B"/>
          <w:spacing w:val="0"/>
          <w:w w:val="151"/>
          <w:i/>
          <w:position w:val="-3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7B7B7B"/>
          <w:spacing w:val="-9"/>
          <w:w w:val="151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C8C8C"/>
          <w:spacing w:val="0"/>
          <w:w w:val="151"/>
          <w:i/>
          <w:position w:val="-3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8C8C8C"/>
          <w:spacing w:val="0"/>
          <w:w w:val="100"/>
          <w:i/>
          <w:position w:val="-3"/>
        </w:rPr>
        <w:tab/>
      </w:r>
      <w:r>
        <w:rPr>
          <w:rFonts w:ascii="Times New Roman" w:hAnsi="Times New Roman" w:cs="Times New Roman" w:eastAsia="Times New Roman"/>
          <w:sz w:val="9"/>
          <w:szCs w:val="9"/>
          <w:color w:val="8C8C8C"/>
          <w:spacing w:val="0"/>
          <w:w w:val="100"/>
          <w:i/>
          <w:position w:val="-3"/>
        </w:rPr>
      </w:r>
      <w:r>
        <w:rPr>
          <w:rFonts w:ascii="Times New Roman" w:hAnsi="Times New Roman" w:cs="Times New Roman" w:eastAsia="Times New Roman"/>
          <w:sz w:val="12"/>
          <w:szCs w:val="12"/>
          <w:color w:val="282828"/>
          <w:spacing w:val="0"/>
          <w:w w:val="52"/>
          <w:i/>
          <w:position w:val="-3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80" w:h="15420"/>
          <w:pgMar w:top="140" w:bottom="280" w:left="500" w:right="60"/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591" w:right="3818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231"/>
        </w:rPr>
        <w:t>¡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373" w:lineRule="exact"/>
        <w:ind w:right="-20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575757"/>
          <w:w w:val="24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575757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575757"/>
          <w:spacing w:val="-112"/>
          <w:w w:val="24"/>
        </w:rPr>
        <w:t>L</w:t>
      </w:r>
      <w:r>
        <w:rPr>
          <w:rFonts w:ascii="Times New Roman" w:hAnsi="Times New Roman" w:cs="Times New Roman" w:eastAsia="Times New Roman"/>
          <w:sz w:val="36"/>
          <w:szCs w:val="36"/>
          <w:color w:val="282828"/>
          <w:spacing w:val="-70"/>
          <w:w w:val="95"/>
        </w:rPr>
        <w:t>¡</w:t>
      </w:r>
      <w:r>
        <w:rPr>
          <w:rFonts w:ascii="Times New Roman" w:hAnsi="Times New Roman" w:cs="Times New Roman" w:eastAsia="Times New Roman"/>
          <w:sz w:val="36"/>
          <w:szCs w:val="36"/>
          <w:color w:val="575757"/>
          <w:spacing w:val="0"/>
          <w:w w:val="40"/>
        </w:rPr>
        <w:t>:</w:t>
      </w:r>
      <w:r>
        <w:rPr>
          <w:rFonts w:ascii="Times New Roman" w:hAnsi="Times New Roman" w:cs="Times New Roman" w:eastAsia="Times New Roman"/>
          <w:sz w:val="36"/>
          <w:szCs w:val="36"/>
          <w:color w:val="575757"/>
          <w:spacing w:val="-17"/>
          <w:w w:val="40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7B7B7B"/>
          <w:spacing w:val="0"/>
          <w:w w:val="37"/>
        </w:rPr>
        <w:t>.'</w:t>
      </w:r>
      <w:r>
        <w:rPr>
          <w:rFonts w:ascii="Times New Roman" w:hAnsi="Times New Roman" w:cs="Times New Roman" w:eastAsia="Times New Roman"/>
          <w:sz w:val="36"/>
          <w:szCs w:val="36"/>
          <w:color w:val="7B7B7B"/>
          <w:spacing w:val="-13"/>
          <w:w w:val="37"/>
        </w:rPr>
        <w:t>(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84"/>
        </w:rPr>
        <w:t>lbO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4"/>
        </w:rPr>
        <w:t>SESIÓN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294" w:lineRule="exact"/>
        <w:ind w:right="889"/>
        <w:jc w:val="righ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575757"/>
          <w:w w:val="71"/>
          <w:position w:val="-1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575757"/>
          <w:spacing w:val="-38"/>
          <w:w w:val="71"/>
          <w:position w:val="-1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181818"/>
          <w:spacing w:val="11"/>
          <w:w w:val="14"/>
          <w:position w:val="-1"/>
        </w:rPr>
        <w:t>-</w:t>
      </w:r>
      <w:r>
        <w:rPr>
          <w:rFonts w:ascii="Times New Roman" w:hAnsi="Times New Roman" w:cs="Times New Roman" w:eastAsia="Times New Roman"/>
          <w:sz w:val="26"/>
          <w:szCs w:val="26"/>
          <w:color w:val="575757"/>
          <w:spacing w:val="-72"/>
          <w:w w:val="99"/>
          <w:position w:val="-1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8C8C8C"/>
          <w:spacing w:val="0"/>
          <w:w w:val="14"/>
          <w:position w:val="-1"/>
        </w:rPr>
        <w:t>-</w:t>
      </w:r>
      <w:r>
        <w:rPr>
          <w:rFonts w:ascii="Times New Roman" w:hAnsi="Times New Roman" w:cs="Times New Roman" w:eastAsia="Times New Roman"/>
          <w:sz w:val="26"/>
          <w:szCs w:val="26"/>
          <w:color w:val="8C8C8C"/>
          <w:spacing w:val="-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7B7B7B"/>
          <w:spacing w:val="-16"/>
          <w:w w:val="73"/>
          <w:position w:val="-1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3B3B3B"/>
          <w:spacing w:val="-42"/>
          <w:w w:val="82"/>
          <w:position w:val="-1"/>
        </w:rPr>
        <w:t>:</w:t>
      </w:r>
      <w:r>
        <w:rPr>
          <w:rFonts w:ascii="Times New Roman" w:hAnsi="Times New Roman" w:cs="Times New Roman" w:eastAsia="Times New Roman"/>
          <w:sz w:val="26"/>
          <w:szCs w:val="26"/>
          <w:color w:val="575757"/>
          <w:spacing w:val="0"/>
          <w:w w:val="44"/>
          <w:position w:val="-1"/>
        </w:rPr>
        <w:t>:</w:t>
      </w:r>
      <w:r>
        <w:rPr>
          <w:rFonts w:ascii="Times New Roman" w:hAnsi="Times New Roman" w:cs="Times New Roman" w:eastAsia="Times New Roman"/>
          <w:sz w:val="26"/>
          <w:szCs w:val="26"/>
          <w:color w:val="575757"/>
          <w:spacing w:val="-6"/>
          <w:w w:val="44"/>
          <w:position w:val="-1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3B3B3B"/>
          <w:spacing w:val="-75"/>
          <w:w w:val="40"/>
          <w:position w:val="-1"/>
        </w:rPr>
        <w:t>L</w:t>
      </w:r>
      <w:r>
        <w:rPr>
          <w:rFonts w:ascii="Times New Roman" w:hAnsi="Times New Roman" w:cs="Times New Roman" w:eastAsia="Times New Roman"/>
          <w:sz w:val="26"/>
          <w:szCs w:val="26"/>
          <w:color w:val="6B6B6B"/>
          <w:spacing w:val="0"/>
          <w:w w:val="26"/>
          <w:position w:val="-1"/>
        </w:rPr>
        <w:t>:_</w:t>
      </w:r>
      <w:r>
        <w:rPr>
          <w:rFonts w:ascii="Times New Roman" w:hAnsi="Times New Roman" w:cs="Times New Roman" w:eastAsia="Times New Roman"/>
          <w:sz w:val="26"/>
          <w:szCs w:val="26"/>
          <w:color w:val="6B6B6B"/>
          <w:spacing w:val="-1"/>
          <w:w w:val="26"/>
          <w:position w:val="-1"/>
        </w:rPr>
        <w:t>:</w:t>
      </w:r>
      <w:r>
        <w:rPr>
          <w:rFonts w:ascii="Times New Roman" w:hAnsi="Times New Roman" w:cs="Times New Roman" w:eastAsia="Times New Roman"/>
          <w:sz w:val="26"/>
          <w:szCs w:val="26"/>
          <w:color w:val="9C9C9C"/>
          <w:spacing w:val="12"/>
          <w:w w:val="48"/>
          <w:position w:val="-1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6B6B6B"/>
          <w:spacing w:val="8"/>
          <w:w w:val="11"/>
          <w:position w:val="-1"/>
        </w:rPr>
        <w:t>_</w:t>
      </w:r>
      <w:r>
        <w:rPr>
          <w:rFonts w:ascii="Times New Roman" w:hAnsi="Times New Roman" w:cs="Times New Roman" w:eastAsia="Times New Roman"/>
          <w:sz w:val="26"/>
          <w:szCs w:val="26"/>
          <w:color w:val="9C9C9C"/>
          <w:spacing w:val="0"/>
          <w:w w:val="34"/>
          <w:position w:val="-1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36" w:after="0" w:line="240" w:lineRule="auto"/>
        <w:ind w:right="-20"/>
        <w:jc w:val="left"/>
        <w:tabs>
          <w:tab w:pos="190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1"/>
          <w:szCs w:val="11"/>
          <w:color w:val="B1B1B1"/>
          <w:w w:val="53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B1B1B1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B7B7B"/>
          <w:spacing w:val="0"/>
          <w:w w:val="60"/>
        </w:rPr>
        <w:t>..</w:t>
      </w:r>
      <w:r>
        <w:rPr>
          <w:rFonts w:ascii="Times New Roman" w:hAnsi="Times New Roman" w:cs="Times New Roman" w:eastAsia="Times New Roman"/>
          <w:sz w:val="11"/>
          <w:szCs w:val="11"/>
          <w:color w:val="7B7B7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7B7B7B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3B3B3B"/>
          <w:spacing w:val="0"/>
          <w:w w:val="80"/>
        </w:rPr>
        <w:t>;g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420"/>
          <w:pgMar w:top="140" w:bottom="280" w:left="500" w:right="60"/>
          <w:cols w:num="2" w:equalWidth="0">
            <w:col w:w="7589" w:space="279"/>
            <w:col w:w="375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2180" w:h="15420"/>
          <w:pgMar w:top="140" w:bottom="280" w:left="500" w:right="60"/>
        </w:sectPr>
      </w:pPr>
      <w:rPr/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049" w:right="-6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capita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Jalisciens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66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8" w:after="0" w:line="240" w:lineRule="auto"/>
        <w:ind w:left="2039" w:right="2420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Comité,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siendo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7" w:after="0" w:line="240" w:lineRule="auto"/>
        <w:ind w:left="135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7.280001pt;margin-top:25.236414pt;width:565.522004pt;height:144.960006pt;mso-position-horizontal-relative:page;mso-position-vertical-relative:paragraph;z-index:-5143" coordorigin="346,505" coordsize="11310,2899">
            <v:shape style="position:absolute;left:346;top:1081;width:10522;height:2323" type="#_x0000_t75">
              <v:imagedata r:id="rId11" o:title=""/>
            </v:shape>
            <v:shape style="position:absolute;left:10426;top:505;width:979;height:1459" type="#_x0000_t75">
              <v:imagedata r:id="rId12" o:title=""/>
            </v:shape>
            <v:group style="position:absolute;left:10658;top:2907;width:982;height:2" coordorigin="10658,2907" coordsize="982,2">
              <v:shape style="position:absolute;left:10658;top:2907;width:982;height:2" coordorigin="10658,2907" coordsize="982,0" path="m10658,2907l11640,2907e" filled="f" stroked="t" strokeweight="1.652pt" strokecolor="#18181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87.520020pt;margin-top:-1.643584pt;width:12.48pt;height:142.080002pt;mso-position-horizontal-relative:page;mso-position-vertical-relative:paragraph;z-index:-5137" type="#_x0000_t75">
            <v:imagedata r:id="rId13" o:title=""/>
          </v:shape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71"/>
        </w:rPr>
        <w:t>&lt;&gt;no&lt;&gt;nrl&lt;&gt;nci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71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7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7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Norte,</w:t>
      </w:r>
      <w:r>
        <w:rPr>
          <w:rFonts w:ascii="Arial" w:hAnsi="Arial" w:cs="Arial" w:eastAsia="Arial"/>
          <w:sz w:val="17"/>
          <w:szCs w:val="17"/>
          <w:color w:val="050505"/>
          <w:spacing w:val="-17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Colonia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Perla,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en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92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91"/>
          <w:position w:val="-1"/>
        </w:rPr>
        <w:t>REGISTRO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91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ASISTENCIA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80" w:h="15420"/>
          <w:pgMar w:top="140" w:bottom="280" w:left="500" w:right="60"/>
          <w:cols w:num="2" w:equalWidth="0">
            <w:col w:w="4895" w:space="935"/>
            <w:col w:w="5790"/>
          </w:cols>
        </w:sectPr>
      </w:pPr>
      <w:rPr/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8" w:after="0" w:line="240" w:lineRule="auto"/>
        <w:ind w:left="306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conformida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establecid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28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punt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13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58"/>
        </w:rPr>
        <w:t>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</w:rPr>
        <w:t>fraccione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70"/>
        </w:rPr>
        <w:t>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69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54"/>
        </w:rPr>
        <w:t>11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5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5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60"/>
        </w:rPr>
        <w:t>111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59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7" w:after="0" w:line="291" w:lineRule="auto"/>
        <w:ind w:left="3059" w:right="860" w:firstLine="5"/>
        <w:jc w:val="left"/>
        <w:tabs>
          <w:tab w:pos="1002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icipíos,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</w:rPr>
        <w:t>7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10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Reglamento,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consta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sesión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trabajo,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181818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ef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4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tú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8" w:after="0" w:line="240" w:lineRule="auto"/>
        <w:ind w:left="6414" w:right="4963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61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180" w:h="15420"/>
          <w:pgMar w:top="140" w:bottom="280" w:left="500" w:right="60"/>
        </w:sectPr>
      </w:pPr>
      <w:rPr/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90" w:lineRule="exact"/>
        <w:ind w:left="1019" w:right="-20"/>
        <w:jc w:val="left"/>
        <w:rPr>
          <w:rFonts w:ascii="Times New Roman" w:hAnsi="Times New Roman" w:cs="Times New Roman" w:eastAsia="Times New Roman"/>
          <w:sz w:val="109"/>
          <w:szCs w:val="109"/>
        </w:rPr>
      </w:pPr>
      <w:rPr/>
      <w:r>
        <w:rPr/>
        <w:pict>
          <v:shape style="position:absolute;margin-left:38.400002pt;margin-top:-25.779861pt;width:49.919998pt;height:49.919998pt;mso-position-horizontal-relative:page;mso-position-vertical-relative:paragraph;z-index:-5128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109"/>
          <w:szCs w:val="109"/>
          <w:color w:val="050505"/>
          <w:spacing w:val="0"/>
          <w:w w:val="52"/>
          <w:position w:val="-23"/>
        </w:rPr>
        <w:t>..</w:t>
      </w:r>
      <w:r>
        <w:rPr>
          <w:rFonts w:ascii="Times New Roman" w:hAnsi="Times New Roman" w:cs="Times New Roman" w:eastAsia="Times New Roman"/>
          <w:sz w:val="109"/>
          <w:szCs w:val="109"/>
          <w:color w:val="000000"/>
          <w:spacing w:val="0"/>
          <w:w w:val="100"/>
          <w:position w:val="0"/>
        </w:rPr>
      </w:r>
    </w:p>
    <w:p>
      <w:pPr>
        <w:spacing w:before="0" w:after="0" w:line="261" w:lineRule="exact"/>
        <w:ind w:left="379" w:right="-256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50505"/>
          <w:w w:val="104"/>
          <w:b/>
          <w:bCs/>
          <w:position w:val="-63"/>
        </w:rPr>
        <w:t>J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-97"/>
          <w:w w:val="104"/>
          <w:b/>
          <w:bCs/>
          <w:position w:val="-63"/>
        </w:rPr>
        <w:t>A</w:t>
      </w:r>
      <w:r>
        <w:rPr>
          <w:rFonts w:ascii="Arial" w:hAnsi="Arial" w:cs="Arial" w:eastAsia="Arial"/>
          <w:sz w:val="144"/>
          <w:szCs w:val="144"/>
          <w:color w:val="050505"/>
          <w:spacing w:val="-579"/>
          <w:w w:val="154"/>
          <w:position w:val="-69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3"/>
          <w:w w:val="103"/>
          <w:b/>
          <w:bCs/>
          <w:position w:val="-63"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0"/>
          <w:w w:val="103"/>
          <w:b/>
          <w:bCs/>
          <w:position w:val="-63"/>
        </w:rPr>
        <w:t>ISCO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83" w:after="0" w:line="240" w:lineRule="auto"/>
        <w:ind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presencia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totalida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integrante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conforma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50505"/>
          <w:spacing w:val="0"/>
          <w:w w:val="66"/>
        </w:rPr>
        <w:t>1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33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79.953491pt;margin-top:12.717712pt;width:.1pt;height:141.645875pt;mso-position-horizontal-relative:page;mso-position-vertical-relative:paragraph;z-index:-5117" coordorigin="11599,254" coordsize="2,2833">
            <v:shape style="position:absolute;left:11599;top:254;width:2;height:2833" coordorigin="11599,254" coordsize="0,2833" path="m11599,3087l11599,254e" filled="f" stroked="t" strokeweight="1.185514pt" strokecolor="#0C0C0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mismos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postr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indican: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6" w:lineRule="auto"/>
        <w:ind w:left="1276" w:right="1042" w:firstLine="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b/>
          <w:bCs/>
        </w:rPr>
        <w:t>l.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Jesús</w:t>
      </w:r>
      <w:r>
        <w:rPr>
          <w:rFonts w:ascii="Arial" w:hAnsi="Arial" w:cs="Arial" w:eastAsia="Arial"/>
          <w:sz w:val="17"/>
          <w:szCs w:val="17"/>
          <w:color w:val="050505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Eduard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Almague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Ramírez.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8"/>
        </w:rPr>
        <w:t>Fisca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9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</w:rPr>
        <w:t>Jalisco.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Titula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Obligado;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08" w:lineRule="atLeast"/>
        <w:ind w:left="127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Auxiliare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Titula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</w:rPr>
        <w:t>Transparencia.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pgSz w:w="12180" w:h="15320"/>
          <w:pgMar w:top="560" w:bottom="0" w:left="200" w:right="140"/>
          <w:cols w:num="2" w:equalWidth="0">
            <w:col w:w="1731" w:space="1607"/>
            <w:col w:w="8502"/>
          </w:cols>
        </w:sectPr>
      </w:pPr>
      <w:rPr/>
    </w:p>
    <w:p>
      <w:pPr>
        <w:spacing w:before="0" w:after="0" w:line="241" w:lineRule="atLeast"/>
        <w:ind w:left="462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67"/>
        </w:rPr>
        <w:t>11.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67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6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Lic.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Eugenia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Carolina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Torres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Martínez.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Directora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General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</w:rPr>
        <w:t>Áreas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320"/>
          <w:pgMar w:top="140" w:bottom="280" w:left="200" w:right="140"/>
        </w:sectPr>
      </w:pPr>
      <w:rPr/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62" w:right="-46"/>
        <w:jc w:val="center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050505"/>
          <w:spacing w:val="0"/>
          <w:w w:val="100"/>
        </w:rPr>
        <w:t>G</w:t>
      </w:r>
      <w:r>
        <w:rPr>
          <w:rFonts w:ascii="Arial" w:hAnsi="Arial" w:cs="Arial" w:eastAsia="Arial"/>
          <w:sz w:val="8"/>
          <w:szCs w:val="8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333333"/>
          <w:spacing w:val="0"/>
          <w:w w:val="100"/>
        </w:rPr>
        <w:t>O</w:t>
      </w:r>
      <w:r>
        <w:rPr>
          <w:rFonts w:ascii="Arial" w:hAnsi="Arial" w:cs="Arial" w:eastAsia="Arial"/>
          <w:sz w:val="8"/>
          <w:szCs w:val="8"/>
          <w:color w:val="333333"/>
          <w:spacing w:val="-2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133"/>
        </w:rPr>
        <w:t>HIERNO</w:t>
      </w:r>
      <w:r>
        <w:rPr>
          <w:rFonts w:ascii="Arial" w:hAnsi="Arial" w:cs="Arial" w:eastAsia="Arial"/>
          <w:sz w:val="8"/>
          <w:szCs w:val="8"/>
          <w:color w:val="050505"/>
          <w:spacing w:val="21"/>
          <w:w w:val="133"/>
        </w:rPr>
        <w:t> </w:t>
      </w:r>
      <w:r>
        <w:rPr>
          <w:rFonts w:ascii="Arial" w:hAnsi="Arial" w:cs="Arial" w:eastAsia="Arial"/>
          <w:sz w:val="8"/>
          <w:szCs w:val="8"/>
          <w:color w:val="212121"/>
          <w:spacing w:val="0"/>
          <w:w w:val="130"/>
        </w:rPr>
        <w:t>D</w:t>
      </w:r>
      <w:r>
        <w:rPr>
          <w:rFonts w:ascii="Arial" w:hAnsi="Arial" w:cs="Arial" w:eastAsia="Arial"/>
          <w:sz w:val="8"/>
          <w:szCs w:val="8"/>
          <w:color w:val="212121"/>
          <w:spacing w:val="-12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128"/>
        </w:rPr>
        <w:t>EL</w:t>
      </w:r>
      <w:r>
        <w:rPr>
          <w:rFonts w:ascii="Arial" w:hAnsi="Arial" w:cs="Arial" w:eastAsia="Arial"/>
          <w:sz w:val="8"/>
          <w:szCs w:val="8"/>
          <w:color w:val="050505"/>
          <w:spacing w:val="21"/>
          <w:w w:val="128"/>
        </w:rPr>
        <w:t> 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151"/>
        </w:rPr>
        <w:t>ESTI\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152"/>
        </w:rPr>
        <w:t>00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6" w:lineRule="exact"/>
        <w:ind w:left="792" w:right="385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35.565422pt;margin-top:-10.010044pt;width:56.904673pt;height:.1pt;mso-position-horizontal-relative:page;mso-position-vertical-relative:paragraph;z-index:-5120" coordorigin="711,-200" coordsize="1138,2">
            <v:shape style="position:absolute;left:711;top:-200;width:1138;height:2" coordorigin="711,-200" coordsize="1138,0" path="m711,-200l1849,-200e" filled="f" stroked="t" strokeweight=".711308pt" strokecolor="#18181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4"/>
          <w:position w:val="-1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38" w:lineRule="exact"/>
        <w:ind w:left="438" w:right="-32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129.932343pt;margin-top:24.675016pt;width:.1pt;height:33.328441pt;mso-position-horizontal-relative:page;mso-position-vertical-relative:paragraph;z-index:-5119" coordorigin="2599,494" coordsize="2,667">
            <v:shape style="position:absolute;left:2599;top:494;width:2;height:667" coordorigin="2599,494" coordsize="0,667" path="m2599,1160l2599,494e" filled="f" stroked="t" strokeweight=".237103pt" strokecolor="#444444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2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5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5" w:after="0" w:line="240" w:lineRule="auto"/>
        <w:ind w:left="1337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Secretario;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4"/>
        </w:rPr>
        <w:t>y,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0" w:lineRule="atLeast"/>
        <w:ind w:left="1295" w:right="4229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358.079987pt;margin-top:3.177254pt;width:200.639999pt;height:77.760002pt;mso-position-horizontal-relative:page;mso-position-vertical-relative:paragraph;z-index:-5123" type="#_x0000_t75">
            <v:imagedata r:id="rId15" o:title=""/>
          </v:shape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61"/>
        </w:rPr>
        <w:t>111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61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6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6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José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Salvado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Lópezl)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irhéo.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Contro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Intern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66"/>
        </w:rPr>
        <w:t>.</w:t>
      </w:r>
      <w:r>
        <w:rPr>
          <w:rFonts w:ascii="Arial" w:hAnsi="Arial" w:cs="Arial" w:eastAsia="Arial"/>
          <w:sz w:val="17"/>
          <w:szCs w:val="17"/>
          <w:color w:val="21212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Titula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-29"/>
          <w:w w:val="109"/>
        </w:rPr>
        <w:t>l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200"/>
        </w:rPr>
        <w:t>[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gan</w:t>
      </w:r>
      <w:r>
        <w:rPr>
          <w:rFonts w:ascii="Arial" w:hAnsi="Arial" w:cs="Arial" w:eastAsia="Arial"/>
          <w:sz w:val="17"/>
          <w:szCs w:val="17"/>
          <w:color w:val="050505"/>
          <w:spacing w:val="-58"/>
          <w:w w:val="107"/>
        </w:rPr>
        <w:t>o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55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39" w:lineRule="exact"/>
        <w:ind w:left="3582" w:right="4740"/>
        <w:jc w:val="center"/>
        <w:rPr>
          <w:rFonts w:ascii="Arial" w:hAnsi="Arial" w:cs="Arial" w:eastAsia="Arial"/>
          <w:sz w:val="6"/>
          <w:szCs w:val="6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898989"/>
          <w:w w:val="53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898989"/>
          <w:spacing w:val="3"/>
          <w:w w:val="53"/>
        </w:rPr>
        <w:t>.</w:t>
      </w:r>
      <w:r>
        <w:rPr>
          <w:rFonts w:ascii="Arial" w:hAnsi="Arial" w:cs="Arial" w:eastAsia="Arial"/>
          <w:sz w:val="6"/>
          <w:szCs w:val="6"/>
          <w:color w:val="898989"/>
          <w:spacing w:val="0"/>
          <w:w w:val="371"/>
        </w:rPr>
        <w:t>;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0"/>
        </w:rPr>
      </w:r>
    </w:p>
    <w:p>
      <w:pPr>
        <w:spacing w:before="94" w:after="0" w:line="252" w:lineRule="auto"/>
        <w:ind w:right="-50" w:firstLine="2926"/>
        <w:jc w:val="left"/>
        <w:tabs>
          <w:tab w:pos="814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Arial" w:hAnsi="Arial" w:cs="Arial" w:eastAsia="Arial"/>
          <w:sz w:val="17"/>
          <w:szCs w:val="17"/>
          <w:color w:val="050505"/>
          <w:w w:val="91"/>
        </w:rPr>
        <w:t>ASUNTÓ,S</w:t>
      </w:r>
      <w:r>
        <w:rPr>
          <w:rFonts w:ascii="Arial" w:hAnsi="Arial" w:cs="Arial" w:eastAsia="Arial"/>
          <w:sz w:val="17"/>
          <w:szCs w:val="17"/>
          <w:color w:val="050505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50505"/>
          <w:w w:val="100"/>
        </w:rPr>
        <w:pict>
          <v:shape style="width:12.48pt;height:48pt;mso-position-horizontal-relative:char;mso-position-vertical-relative:line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05050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w w:val="106"/>
          <w:position w:val="0"/>
        </w:rPr>
        <w:t>Verificad</w:t>
      </w:r>
      <w:r>
        <w:rPr>
          <w:rFonts w:ascii="Arial" w:hAnsi="Arial" w:cs="Arial" w:eastAsia="Arial"/>
          <w:sz w:val="17"/>
          <w:szCs w:val="17"/>
          <w:color w:val="050505"/>
          <w:w w:val="107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registr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asistenci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asentad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constanci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  <w:position w:val="0"/>
        </w:rPr>
        <w:t>quórum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  <w:position w:val="0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111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  <w:position w:val="0"/>
        </w:rPr>
        <w:t>procede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1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anali1.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7"/>
          <w:szCs w:val="17"/>
          <w:color w:val="212121"/>
          <w:spacing w:val="-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50505"/>
          <w:spacing w:val="0"/>
          <w:w w:val="73"/>
          <w:position w:val="0"/>
        </w:rPr>
        <w:t>;;J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28" w:after="0" w:line="240" w:lineRule="auto"/>
        <w:ind w:left="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12121"/>
          <w:spacing w:val="5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212121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entra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estudi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8" w:after="0" w:line="288" w:lineRule="auto"/>
        <w:ind w:left="5" w:right="730" w:firstLine="89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dentr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Expedient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LTAtPJ/FG/397/2016,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información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recibió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travé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5"/>
        </w:rPr>
        <w:t>e</w:t>
      </w:r>
      <w:r>
        <w:rPr>
          <w:rFonts w:ascii="Arial" w:hAnsi="Arial" w:cs="Arial" w:eastAsia="Arial"/>
          <w:sz w:val="17"/>
          <w:szCs w:val="17"/>
          <w:color w:val="333333"/>
          <w:spacing w:val="0"/>
          <w:w w:val="171"/>
        </w:rPr>
        <w:t>t</w:t>
      </w:r>
      <w:r>
        <w:rPr>
          <w:rFonts w:ascii="Arial" w:hAnsi="Arial" w:cs="Arial" w:eastAsia="Arial"/>
          <w:sz w:val="17"/>
          <w:szCs w:val="17"/>
          <w:color w:val="333333"/>
          <w:spacing w:val="2"/>
          <w:w w:val="171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</w:rPr>
        <w:t>sistem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BFBFBF"/>
          <w:spacing w:val="-10"/>
          <w:w w:val="100"/>
        </w:rPr>
        <w:t>·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electrón¡co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INFOMEX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JALISCO,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le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correspondió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número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foli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00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67316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Fiscalía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07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siet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mes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-78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.larz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2016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dieciséis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77" w:lineRule="exact"/>
        <w:ind w:left="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  <w:position w:val="-2"/>
        </w:rPr>
        <w:t>15:3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10"/>
          <w:position w:val="-2"/>
        </w:rPr>
        <w:t>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  <w:position w:val="-2"/>
        </w:rPr>
        <w:t>quince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1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horas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2"/>
          <w:position w:val="-2"/>
        </w:rPr>
        <w:t>reint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2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32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15"/>
          <w:w w:val="147"/>
          <w:position w:val="-2"/>
        </w:rPr>
        <w:t>y</w:t>
      </w:r>
      <w:r>
        <w:rPr>
          <w:rFonts w:ascii="Arial" w:hAnsi="Arial" w:cs="Arial" w:eastAsia="Arial"/>
          <w:sz w:val="17"/>
          <w:szCs w:val="17"/>
          <w:color w:val="6E6E6E"/>
          <w:spacing w:val="2"/>
          <w:w w:val="76"/>
          <w:position w:val="-2"/>
        </w:rPr>
        <w:t>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  <w:position w:val="-2"/>
        </w:rPr>
        <w:t>l,ln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  <w:position w:val="-2"/>
        </w:rPr>
        <w:t>minutos,</w:t>
      </w:r>
      <w:r>
        <w:rPr>
          <w:rFonts w:ascii="Arial" w:hAnsi="Arial" w:cs="Arial" w:eastAsia="Arial"/>
          <w:sz w:val="17"/>
          <w:szCs w:val="17"/>
          <w:color w:val="050505"/>
          <w:spacing w:val="-2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!i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ndÓs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recibida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position w:val="-2"/>
        </w:rPr>
        <w:t>ofiCialment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position w:val="-2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8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dí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  <w:position w:val="-2"/>
        </w:rPr>
        <w:t>08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03" w:lineRule="exact"/>
        <w:ind w:left="1840" w:right="-20"/>
        <w:jc w:val="left"/>
        <w:tabs>
          <w:tab w:pos="2120" w:val="left"/>
          <w:tab w:pos="2940" w:val="left"/>
          <w:tab w:pos="3340" w:val="left"/>
          <w:tab w:pos="3740" w:val="left"/>
          <w:tab w:pos="4120" w:val="left"/>
          <w:tab w:pos="466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89898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0"/>
          <w:w w:val="100"/>
        </w:rPr>
      </w:r>
      <w:r>
        <w:rPr>
          <w:rFonts w:ascii="Times New Roman" w:hAnsi="Times New Roman" w:cs="Times New Roman" w:eastAsia="Times New Roman"/>
          <w:sz w:val="9"/>
          <w:szCs w:val="9"/>
          <w:color w:val="A3A3A3"/>
          <w:spacing w:val="0"/>
          <w:w w:val="160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A3A3A3"/>
          <w:spacing w:val="-17"/>
          <w:w w:val="16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0"/>
          <w:w w:val="77"/>
        </w:rPr>
        <w:t>;.,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-9"/>
          <w:w w:val="78"/>
        </w:rPr>
        <w:t>_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0"/>
          <w:w w:val="70"/>
        </w:rPr>
        <w:t>--</w:t>
      </w:r>
      <w:r>
        <w:rPr>
          <w:rFonts w:ascii="Times New Roman" w:hAnsi="Times New Roman" w:cs="Times New Roman" w:eastAsia="Times New Roman"/>
          <w:sz w:val="9"/>
          <w:szCs w:val="9"/>
          <w:color w:val="A3A3A3"/>
          <w:spacing w:val="0"/>
          <w:w w:val="42"/>
        </w:rPr>
        <w:t>-</w:t>
      </w:r>
      <w:r>
        <w:rPr>
          <w:rFonts w:ascii="Times New Roman" w:hAnsi="Times New Roman" w:cs="Times New Roman" w:eastAsia="Times New Roman"/>
          <w:sz w:val="9"/>
          <w:szCs w:val="9"/>
          <w:color w:val="A3A3A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575757"/>
          <w:spacing w:val="0"/>
          <w:w w:val="85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575757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9"/>
          <w:szCs w:val="9"/>
          <w:color w:val="575757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0"/>
          <w:w w:val="158"/>
        </w:rPr>
        <w:t>f'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-5"/>
          <w:w w:val="158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E6E6E"/>
          <w:spacing w:val="-18"/>
          <w:w w:val="192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484848"/>
          <w:spacing w:val="0"/>
          <w:w w:val="107"/>
        </w:rPr>
        <w:t>;</w:t>
      </w:r>
      <w:r>
        <w:rPr>
          <w:rFonts w:ascii="Times New Roman" w:hAnsi="Times New Roman" w:cs="Times New Roman" w:eastAsia="Times New Roman"/>
          <w:sz w:val="9"/>
          <w:szCs w:val="9"/>
          <w:color w:val="48484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0"/>
          <w:w w:val="80"/>
        </w:rPr>
        <w:t>_.-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484848"/>
          <w:spacing w:val="0"/>
          <w:w w:val="151"/>
        </w:rPr>
        <w:t>"</w:t>
      </w:r>
      <w:r>
        <w:rPr>
          <w:rFonts w:ascii="Arial" w:hAnsi="Arial" w:cs="Arial" w:eastAsia="Arial"/>
          <w:sz w:val="13"/>
          <w:szCs w:val="13"/>
          <w:color w:val="484848"/>
          <w:spacing w:val="-15"/>
          <w:w w:val="151"/>
        </w:rPr>
        <w:t>t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41"/>
        </w:rPr>
        <w:t>"'.</w:t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6E6E6E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A3A3A3"/>
          <w:spacing w:val="-12"/>
          <w:w w:val="54"/>
        </w:rPr>
        <w:t>-</w:t>
      </w:r>
      <w:r>
        <w:rPr>
          <w:rFonts w:ascii="Arial" w:hAnsi="Arial" w:cs="Arial" w:eastAsia="Arial"/>
          <w:sz w:val="13"/>
          <w:szCs w:val="13"/>
          <w:color w:val="898989"/>
          <w:spacing w:val="0"/>
          <w:w w:val="72"/>
        </w:rPr>
        <w:t>.</w:t>
      </w:r>
      <w:r>
        <w:rPr>
          <w:rFonts w:ascii="Arial" w:hAnsi="Arial" w:cs="Arial" w:eastAsia="Arial"/>
          <w:sz w:val="13"/>
          <w:szCs w:val="13"/>
          <w:color w:val="898989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898989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050505"/>
          <w:spacing w:val="0"/>
          <w:w w:val="205"/>
        </w:rPr>
        <w:t>,</w:t>
      </w:r>
      <w:r>
        <w:rPr>
          <w:rFonts w:ascii="Arial" w:hAnsi="Arial" w:cs="Arial" w:eastAsia="Arial"/>
          <w:sz w:val="13"/>
          <w:szCs w:val="13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050505"/>
          <w:spacing w:val="0"/>
          <w:w w:val="100"/>
        </w:rPr>
      </w:r>
      <w:r>
        <w:rPr>
          <w:rFonts w:ascii="Arial" w:hAnsi="Arial" w:cs="Arial" w:eastAsia="Arial"/>
          <w:sz w:val="10"/>
          <w:szCs w:val="10"/>
          <w:color w:val="333333"/>
          <w:spacing w:val="0"/>
          <w:w w:val="100"/>
          <w:i/>
        </w:rPr>
        <w:t>J¡</w:t>
      </w:r>
      <w:r>
        <w:rPr>
          <w:rFonts w:ascii="Arial" w:hAnsi="Arial" w:cs="Arial" w:eastAsia="Arial"/>
          <w:sz w:val="10"/>
          <w:szCs w:val="10"/>
          <w:color w:val="333333"/>
          <w:spacing w:val="-10"/>
          <w:w w:val="100"/>
          <w:i/>
        </w:rPr>
        <w:t>\</w:t>
      </w:r>
      <w:r>
        <w:rPr>
          <w:rFonts w:ascii="Arial" w:hAnsi="Arial" w:cs="Arial" w:eastAsia="Arial"/>
          <w:sz w:val="10"/>
          <w:szCs w:val="10"/>
          <w:color w:val="6E6E6E"/>
          <w:spacing w:val="0"/>
          <w:w w:val="100"/>
          <w:i/>
        </w:rPr>
        <w:t>"-t</w:t>
      </w:r>
      <w:r>
        <w:rPr>
          <w:rFonts w:ascii="Arial" w:hAnsi="Arial" w:cs="Arial" w:eastAsia="Arial"/>
          <w:sz w:val="10"/>
          <w:szCs w:val="10"/>
          <w:color w:val="6E6E6E"/>
          <w:spacing w:val="4"/>
          <w:w w:val="100"/>
          <w:i/>
        </w:rPr>
        <w:t>t</w:t>
      </w:r>
      <w:r>
        <w:rPr>
          <w:rFonts w:ascii="Arial" w:hAnsi="Arial" w:cs="Arial" w:eastAsia="Arial"/>
          <w:sz w:val="10"/>
          <w:szCs w:val="10"/>
          <w:color w:val="333333"/>
          <w:spacing w:val="0"/>
          <w:w w:val="100"/>
          <w:i/>
        </w:rPr>
        <w:t>•</w:t>
      </w:r>
      <w:r>
        <w:rPr>
          <w:rFonts w:ascii="Arial" w:hAnsi="Arial" w:cs="Arial" w:eastAsia="Arial"/>
          <w:sz w:val="10"/>
          <w:szCs w:val="10"/>
          <w:color w:val="333333"/>
          <w:spacing w:val="-24"/>
          <w:w w:val="100"/>
          <w:i/>
        </w:rPr>
        <w:t> </w:t>
      </w:r>
      <w:r>
        <w:rPr>
          <w:rFonts w:ascii="Arial" w:hAnsi="Arial" w:cs="Arial" w:eastAsia="Arial"/>
          <w:sz w:val="10"/>
          <w:szCs w:val="10"/>
          <w:color w:val="333333"/>
          <w:spacing w:val="0"/>
          <w:w w:val="100"/>
          <w:i/>
        </w:rPr>
        <w:tab/>
      </w:r>
      <w:r>
        <w:rPr>
          <w:rFonts w:ascii="Arial" w:hAnsi="Arial" w:cs="Arial" w:eastAsia="Arial"/>
          <w:sz w:val="10"/>
          <w:szCs w:val="10"/>
          <w:color w:val="333333"/>
          <w:spacing w:val="0"/>
          <w:w w:val="100"/>
          <w:i/>
        </w:rPr>
      </w:r>
      <w:r>
        <w:rPr>
          <w:rFonts w:ascii="Arial" w:hAnsi="Arial" w:cs="Arial" w:eastAsia="Arial"/>
          <w:sz w:val="10"/>
          <w:szCs w:val="10"/>
          <w:color w:val="898989"/>
          <w:spacing w:val="0"/>
          <w:w w:val="38"/>
        </w:rPr>
        <w:t>:</w:t>
      </w:r>
      <w:r>
        <w:rPr>
          <w:rFonts w:ascii="Arial" w:hAnsi="Arial" w:cs="Arial" w:eastAsia="Arial"/>
          <w:sz w:val="10"/>
          <w:szCs w:val="10"/>
          <w:color w:val="898989"/>
          <w:spacing w:val="0"/>
          <w:w w:val="38"/>
        </w:rPr>
        <w:t>-</w:t>
      </w:r>
      <w:r>
        <w:rPr>
          <w:rFonts w:ascii="Arial" w:hAnsi="Arial" w:cs="Arial" w:eastAsia="Arial"/>
          <w:sz w:val="10"/>
          <w:szCs w:val="10"/>
          <w:color w:val="898989"/>
          <w:spacing w:val="0"/>
          <w:w w:val="38"/>
        </w:rPr>
        <w:t>  </w:t>
      </w:r>
      <w:r>
        <w:rPr>
          <w:rFonts w:ascii="Arial" w:hAnsi="Arial" w:cs="Arial" w:eastAsia="Arial"/>
          <w:sz w:val="10"/>
          <w:szCs w:val="10"/>
          <w:color w:val="898989"/>
          <w:spacing w:val="9"/>
          <w:w w:val="38"/>
        </w:rPr>
        <w:t> </w:t>
      </w:r>
      <w:r>
        <w:rPr>
          <w:rFonts w:ascii="Arial" w:hAnsi="Arial" w:cs="Arial" w:eastAsia="Arial"/>
          <w:sz w:val="10"/>
          <w:szCs w:val="10"/>
          <w:color w:val="898989"/>
          <w:spacing w:val="0"/>
          <w:w w:val="45"/>
        </w:rPr>
        <w:t>-._</w:t>
      </w:r>
      <w:r>
        <w:rPr>
          <w:rFonts w:ascii="Arial" w:hAnsi="Arial" w:cs="Arial" w:eastAsia="Arial"/>
          <w:sz w:val="10"/>
          <w:szCs w:val="10"/>
          <w:color w:val="898989"/>
          <w:spacing w:val="0"/>
          <w:w w:val="46"/>
        </w:rPr>
        <w:t>-</w:t>
      </w:r>
      <w:r>
        <w:rPr>
          <w:rFonts w:ascii="Arial" w:hAnsi="Arial" w:cs="Arial" w:eastAsia="Arial"/>
          <w:sz w:val="10"/>
          <w:szCs w:val="10"/>
          <w:color w:val="898989"/>
          <w:spacing w:val="-13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898989"/>
          <w:spacing w:val="0"/>
          <w:w w:val="48"/>
        </w:rPr>
        <w:t>•</w:t>
      </w:r>
      <w:r>
        <w:rPr>
          <w:rFonts w:ascii="Arial" w:hAnsi="Arial" w:cs="Arial" w:eastAsia="Arial"/>
          <w:sz w:val="10"/>
          <w:szCs w:val="10"/>
          <w:color w:val="898989"/>
          <w:spacing w:val="0"/>
          <w:w w:val="48"/>
        </w:rPr>
        <w:t>.</w:t>
      </w:r>
      <w:r>
        <w:rPr>
          <w:rFonts w:ascii="Arial" w:hAnsi="Arial" w:cs="Arial" w:eastAsia="Arial"/>
          <w:sz w:val="10"/>
          <w:szCs w:val="10"/>
          <w:color w:val="898989"/>
          <w:spacing w:val="6"/>
          <w:w w:val="48"/>
        </w:rPr>
        <w:t> </w:t>
      </w:r>
      <w:r>
        <w:rPr>
          <w:rFonts w:ascii="Arial" w:hAnsi="Arial" w:cs="Arial" w:eastAsia="Arial"/>
          <w:sz w:val="10"/>
          <w:szCs w:val="10"/>
          <w:color w:val="898989"/>
          <w:spacing w:val="4"/>
          <w:w w:val="95"/>
        </w:rPr>
        <w:t>·</w:t>
      </w:r>
      <w:r>
        <w:rPr>
          <w:rFonts w:ascii="Arial" w:hAnsi="Arial" w:cs="Arial" w:eastAsia="Arial"/>
          <w:sz w:val="10"/>
          <w:szCs w:val="10"/>
          <w:color w:val="A3A3A3"/>
          <w:spacing w:val="0"/>
          <w:w w:val="150"/>
        </w:rPr>
        <w:t>..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0" w:after="0" w:line="155" w:lineRule="exact"/>
        <w:ind w:left="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0.169434pt;margin-top:-66.282372pt;width:.1pt;height:21.901547pt;mso-position-horizontal-relative:page;mso-position-vertical-relative:paragraph;z-index:-5118" coordorigin="2603,-1326" coordsize="2,438">
            <v:shape style="position:absolute;left:2603;top:-1326;width:2;height:438" coordorigin="2603,-1326" coordsize="0,438" path="m2603,-888l2603,-1326e" filled="f" stroked="t" strokeweight=".237103pt" strokecolor="#4B4B4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ocho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mes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añ</w:t>
      </w:r>
      <w:r>
        <w:rPr>
          <w:rFonts w:ascii="Arial" w:hAnsi="Arial" w:cs="Arial" w:eastAsia="Arial"/>
          <w:sz w:val="17"/>
          <w:szCs w:val="17"/>
          <w:color w:val="050505"/>
          <w:spacing w:val="-11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898989"/>
          <w:spacing w:val="-58"/>
          <w:w w:val="222"/>
        </w:rPr>
        <w:t>: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8"/>
        </w:rPr>
        <w:t>;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er</w:t>
      </w:r>
      <w:r>
        <w:rPr>
          <w:rFonts w:ascii="Arial" w:hAnsi="Arial" w:cs="Arial" w:eastAsia="Arial"/>
          <w:sz w:val="17"/>
          <w:szCs w:val="17"/>
          <w:color w:val="050505"/>
          <w:spacing w:val="-23"/>
          <w:w w:val="99"/>
        </w:rPr>
        <w:t>t</w:t>
      </w:r>
      <w:r>
        <w:rPr>
          <w:rFonts w:ascii="Arial" w:hAnsi="Arial" w:cs="Arial" w:eastAsia="Arial"/>
          <w:sz w:val="17"/>
          <w:szCs w:val="17"/>
          <w:color w:val="898989"/>
          <w:spacing w:val="-9"/>
          <w:w w:val="10"/>
        </w:rPr>
        <w:t>_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79"/>
        </w:rPr>
        <w:t>i</w:t>
      </w:r>
      <w:r>
        <w:rPr>
          <w:rFonts w:ascii="Arial" w:hAnsi="Arial" w:cs="Arial" w:eastAsia="Arial"/>
          <w:sz w:val="17"/>
          <w:szCs w:val="17"/>
          <w:color w:val="898989"/>
          <w:spacing w:val="-26"/>
          <w:w w:val="111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78"/>
        </w:rPr>
        <w:t>;&gt;fWe.</w:t>
      </w:r>
      <w:r>
        <w:rPr>
          <w:rFonts w:ascii="Arial" w:hAnsi="Arial" w:cs="Arial" w:eastAsia="Arial"/>
          <w:sz w:val="17"/>
          <w:szCs w:val="17"/>
          <w:color w:val="050505"/>
          <w:spacing w:val="-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!l</w:t>
      </w:r>
      <w:r>
        <w:rPr>
          <w:rFonts w:ascii="Arial" w:hAnsi="Arial" w:cs="Arial" w:eastAsia="Arial"/>
          <w:sz w:val="17"/>
          <w:szCs w:val="17"/>
          <w:color w:val="050505"/>
          <w:spacing w:val="-27"/>
          <w:w w:val="108"/>
        </w:rPr>
        <w:t>é</w:t>
      </w:r>
      <w:r>
        <w:rPr>
          <w:rFonts w:ascii="Arial" w:hAnsi="Arial" w:cs="Arial" w:eastAsia="Arial"/>
          <w:sz w:val="17"/>
          <w:szCs w:val="17"/>
          <w:color w:val="6E6E6E"/>
          <w:spacing w:val="-27"/>
          <w:w w:val="157"/>
        </w:rPr>
      </w:r>
      <w:r>
        <w:rPr>
          <w:rFonts w:ascii="Arial" w:hAnsi="Arial" w:cs="Arial" w:eastAsia="Arial"/>
          <w:sz w:val="17"/>
          <w:szCs w:val="17"/>
          <w:color w:val="6E6E6E"/>
          <w:spacing w:val="-9"/>
          <w:w w:val="157"/>
          <w:imprint/>
        </w:rPr>
        <w:t>,</w:t>
      </w:r>
      <w:r>
        <w:rPr>
          <w:rFonts w:ascii="Arial" w:hAnsi="Arial" w:cs="Arial" w:eastAsia="Arial"/>
          <w:sz w:val="17"/>
          <w:szCs w:val="17"/>
          <w:color w:val="6E6E6E"/>
          <w:spacing w:val="-9"/>
          <w:w w:val="157"/>
          <w:imprint/>
        </w:rPr>
      </w:r>
      <w:r>
        <w:rPr>
          <w:rFonts w:ascii="Arial" w:hAnsi="Arial" w:cs="Arial" w:eastAsia="Arial"/>
          <w:sz w:val="17"/>
          <w:szCs w:val="17"/>
          <w:color w:val="6E6E6E"/>
          <w:spacing w:val="-9"/>
          <w:w w:val="157"/>
        </w:rPr>
      </w:r>
      <w:r>
        <w:rPr>
          <w:rFonts w:ascii="Arial" w:hAnsi="Arial" w:cs="Arial" w:eastAsia="Arial"/>
          <w:sz w:val="17"/>
          <w:szCs w:val="17"/>
          <w:color w:val="6E6E6E"/>
          <w:spacing w:val="-9"/>
          <w:w w:val="157"/>
        </w:rPr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8"/>
        </w:rPr>
        <w:t>olicit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9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15"/>
        </w:rPr>
        <w:t>o</w:t>
      </w:r>
      <w:r>
        <w:rPr>
          <w:rFonts w:ascii="Arial" w:hAnsi="Arial" w:cs="Arial" w:eastAsia="Arial"/>
          <w:sz w:val="17"/>
          <w:szCs w:val="17"/>
          <w:color w:val="898989"/>
          <w:spacing w:val="-24"/>
          <w:w w:val="83"/>
        </w:rPr>
        <w:t>:</w:t>
      </w:r>
      <w:r>
        <w:rPr>
          <w:rFonts w:ascii="Arial" w:hAnsi="Arial" w:cs="Arial" w:eastAsia="Arial"/>
          <w:sz w:val="17"/>
          <w:szCs w:val="17"/>
          <w:color w:val="A3A3A3"/>
          <w:spacing w:val="-1"/>
          <w:w w:val="83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slgu!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!"lte</w:t>
      </w:r>
      <w:r>
        <w:rPr>
          <w:rFonts w:ascii="Arial" w:hAnsi="Arial" w:cs="Arial" w:eastAsia="Arial"/>
          <w:sz w:val="17"/>
          <w:szCs w:val="17"/>
          <w:color w:val="050505"/>
          <w:spacing w:val="-12"/>
          <w:w w:val="106"/>
        </w:rPr>
        <w:t>:</w:t>
      </w:r>
      <w:r>
        <w:rPr>
          <w:rFonts w:ascii="Arial" w:hAnsi="Arial" w:cs="Arial" w:eastAsia="Arial"/>
          <w:sz w:val="17"/>
          <w:szCs w:val="17"/>
          <w:color w:val="898989"/>
          <w:spacing w:val="-34"/>
          <w:w w:val="139"/>
        </w:rPr>
        <w:t>·</w:t>
      </w:r>
      <w:r>
        <w:rPr>
          <w:rFonts w:ascii="Arial" w:hAnsi="Arial" w:cs="Arial" w:eastAsia="Arial"/>
          <w:sz w:val="17"/>
          <w:szCs w:val="17"/>
          <w:color w:val="A3A3A3"/>
          <w:spacing w:val="0"/>
          <w:w w:val="111"/>
        </w:rPr>
        <w:t>.,</w:t>
      </w:r>
      <w:r>
        <w:rPr>
          <w:rFonts w:ascii="Arial" w:hAnsi="Arial" w:cs="Arial" w:eastAsia="Arial"/>
          <w:sz w:val="17"/>
          <w:szCs w:val="17"/>
          <w:color w:val="A3A3A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41"/>
        </w:rPr>
        <w:t>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320"/>
          <w:pgMar w:top="140" w:bottom="280" w:left="200" w:right="140"/>
          <w:cols w:num="2" w:equalWidth="0">
            <w:col w:w="1719" w:space="1609"/>
            <w:col w:w="8512"/>
          </w:cols>
        </w:sectPr>
      </w:pPr>
      <w:rPr/>
    </w:p>
    <w:p>
      <w:pPr>
        <w:spacing w:before="0" w:after="0" w:line="200" w:lineRule="exact"/>
        <w:ind w:right="-20"/>
        <w:jc w:val="right"/>
        <w:tabs>
          <w:tab w:pos="11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575757"/>
          <w:w w:val="137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575757"/>
          <w:w w:val="100"/>
        </w:rPr>
        <w:tab/>
      </w:r>
      <w:r>
        <w:rPr>
          <w:rFonts w:ascii="Times New Roman" w:hAnsi="Times New Roman" w:cs="Times New Roman" w:eastAsia="Times New Roman"/>
          <w:sz w:val="7"/>
          <w:szCs w:val="7"/>
          <w:color w:val="575757"/>
          <w:w w:val="100"/>
        </w:rPr>
      </w:r>
      <w:r>
        <w:rPr>
          <w:rFonts w:ascii="Times New Roman" w:hAnsi="Times New Roman" w:cs="Times New Roman" w:eastAsia="Times New Roman"/>
          <w:sz w:val="7"/>
          <w:szCs w:val="7"/>
          <w:color w:val="333333"/>
          <w:spacing w:val="0"/>
          <w:w w:val="27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333333"/>
          <w:spacing w:val="0"/>
          <w:w w:val="27"/>
        </w:rPr>
        <w:t>        </w:t>
      </w:r>
      <w:r>
        <w:rPr>
          <w:rFonts w:ascii="Times New Roman" w:hAnsi="Times New Roman" w:cs="Times New Roman" w:eastAsia="Times New Roman"/>
          <w:sz w:val="7"/>
          <w:szCs w:val="7"/>
          <w:color w:val="333333"/>
          <w:spacing w:val="3"/>
          <w:w w:val="27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333333"/>
          <w:spacing w:val="0"/>
          <w:w w:val="66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333333"/>
          <w:spacing w:val="11"/>
          <w:w w:val="66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50505"/>
          <w:spacing w:val="0"/>
          <w:w w:val="38"/>
        </w:rPr>
        <w:t>,_</w:t>
      </w:r>
      <w:r>
        <w:rPr>
          <w:rFonts w:ascii="Times New Roman" w:hAnsi="Times New Roman" w:cs="Times New Roman" w:eastAsia="Times New Roman"/>
          <w:sz w:val="7"/>
          <w:szCs w:val="7"/>
          <w:color w:val="050505"/>
          <w:spacing w:val="0"/>
          <w:w w:val="38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50505"/>
          <w:spacing w:val="1"/>
          <w:w w:val="38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93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93"/>
        </w:rPr>
        <w:t>;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-4"/>
          <w:w w:val="93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E6E6E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6E6E6E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0"/>
          <w:w w:val="137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575757"/>
          <w:spacing w:val="0"/>
          <w:w w:val="137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575757"/>
          <w:spacing w:val="0"/>
          <w:w w:val="137"/>
        </w:rPr>
        <w:t>  </w:t>
      </w:r>
      <w:r>
        <w:rPr>
          <w:rFonts w:ascii="Times New Roman" w:hAnsi="Times New Roman" w:cs="Times New Roman" w:eastAsia="Times New Roman"/>
          <w:sz w:val="7"/>
          <w:szCs w:val="7"/>
          <w:color w:val="575757"/>
          <w:spacing w:val="0"/>
          <w:w w:val="137"/>
        </w:rPr>
        <w:t> </w:t>
      </w:r>
      <w:r>
        <w:rPr>
          <w:rFonts w:ascii="Arial" w:hAnsi="Arial" w:cs="Arial" w:eastAsia="Arial"/>
          <w:sz w:val="20"/>
          <w:szCs w:val="20"/>
          <w:color w:val="6E6E6E"/>
          <w:spacing w:val="-98"/>
          <w:w w:val="89"/>
        </w:rPr>
        <w:t>&lt;</w:t>
      </w:r>
      <w:r>
        <w:rPr>
          <w:rFonts w:ascii="Arial" w:hAnsi="Arial" w:cs="Arial" w:eastAsia="Arial"/>
          <w:sz w:val="20"/>
          <w:szCs w:val="20"/>
          <w:color w:val="898989"/>
          <w:spacing w:val="-22"/>
          <w:w w:val="600"/>
        </w:rPr>
        <w:t>'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575757"/>
          <w:spacing w:val="-26"/>
          <w:w w:val="81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-16"/>
          <w:w w:val="50"/>
        </w:rPr>
        <w:t>:</w:t>
      </w:r>
      <w:r>
        <w:rPr>
          <w:rFonts w:ascii="Arial" w:hAnsi="Arial" w:cs="Arial" w:eastAsia="Arial"/>
          <w:sz w:val="20"/>
          <w:szCs w:val="20"/>
          <w:color w:val="484848"/>
          <w:spacing w:val="-28"/>
          <w:w w:val="65"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-3"/>
          <w:w w:val="50"/>
        </w:rPr>
        <w:t>\</w:t>
      </w:r>
      <w:r>
        <w:rPr>
          <w:rFonts w:ascii="Arial" w:hAnsi="Arial" w:cs="Arial" w:eastAsia="Arial"/>
          <w:sz w:val="20"/>
          <w:szCs w:val="20"/>
          <w:color w:val="484848"/>
          <w:spacing w:val="-56"/>
          <w:w w:val="65"/>
        </w:rPr>
        <w:t>{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0"/>
          <w:w w:val="5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-8"/>
          <w:w w:val="50"/>
        </w:rPr>
        <w:t>:</w:t>
      </w:r>
      <w:r>
        <w:rPr>
          <w:rFonts w:ascii="Arial" w:hAnsi="Arial" w:cs="Arial" w:eastAsia="Arial"/>
          <w:sz w:val="20"/>
          <w:szCs w:val="20"/>
          <w:color w:val="484848"/>
          <w:spacing w:val="-33"/>
          <w:w w:val="65"/>
        </w:rPr>
        <w:t>'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0"/>
          <w:w w:val="49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-25"/>
          <w:w w:val="48"/>
        </w:rPr>
        <w:t>:</w:t>
      </w:r>
      <w:r>
        <w:rPr>
          <w:rFonts w:ascii="Arial" w:hAnsi="Arial" w:cs="Arial" w:eastAsia="Arial"/>
          <w:sz w:val="20"/>
          <w:szCs w:val="20"/>
          <w:color w:val="484848"/>
          <w:spacing w:val="-37"/>
          <w:w w:val="66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-17"/>
          <w:w w:val="48"/>
        </w:rPr>
        <w:t>&lt;</w:t>
      </w:r>
      <w:r>
        <w:rPr>
          <w:rFonts w:ascii="Arial" w:hAnsi="Arial" w:cs="Arial" w:eastAsia="Arial"/>
          <w:sz w:val="20"/>
          <w:szCs w:val="20"/>
          <w:color w:val="484848"/>
          <w:spacing w:val="-8"/>
          <w:w w:val="66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-19"/>
          <w:w w:val="49"/>
        </w:rPr>
        <w:t>-</w:t>
      </w:r>
      <w:r>
        <w:rPr>
          <w:rFonts w:ascii="Arial" w:hAnsi="Arial" w:cs="Arial" w:eastAsia="Arial"/>
          <w:sz w:val="20"/>
          <w:szCs w:val="20"/>
          <w:color w:val="6E6E6E"/>
          <w:spacing w:val="-27"/>
          <w:w w:val="70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333333"/>
          <w:spacing w:val="-38"/>
          <w:w w:val="47"/>
        </w:rPr>
        <w:t>-</w:t>
      </w:r>
      <w:r>
        <w:rPr>
          <w:rFonts w:ascii="Arial" w:hAnsi="Arial" w:cs="Arial" w:eastAsia="Arial"/>
          <w:sz w:val="20"/>
          <w:szCs w:val="20"/>
          <w:color w:val="898989"/>
          <w:spacing w:val="0"/>
          <w:w w:val="24"/>
        </w:rPr>
        <w:t>..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2" w:after="0" w:line="240" w:lineRule="auto"/>
        <w:ind w:right="-20"/>
        <w:jc w:val="left"/>
        <w:tabs>
          <w:tab w:pos="3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0"/>
          <w:w w:val="30"/>
        </w:rPr>
        <w:t>'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0"/>
          <w:w w:val="53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-5"/>
          <w:w w:val="23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575757"/>
          <w:spacing w:val="0"/>
          <w:w w:val="81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320"/>
          <w:pgMar w:top="140" w:bottom="280" w:left="200" w:right="140"/>
          <w:cols w:num="3" w:equalWidth="0">
            <w:col w:w="6065" w:space="226"/>
            <w:col w:w="261" w:space="796"/>
            <w:col w:w="4492"/>
          </w:cols>
        </w:sectPr>
      </w:pPr>
      <w:rPr/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31" w:lineRule="exact"/>
        <w:ind w:left="380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"1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  <w:i/>
          <w:position w:val="-1"/>
        </w:rPr>
        <w:t>Organigram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  <w:i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-14"/>
          <w:w w:val="106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  <w:i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050505"/>
          <w:spacing w:val="0"/>
          <w:w w:val="75"/>
          <w:i/>
          <w:position w:val="-1"/>
        </w:rPr>
        <w:t>Flsc</w:t>
      </w:r>
      <w:r>
        <w:rPr>
          <w:rFonts w:ascii="Arial" w:hAnsi="Arial" w:cs="Arial" w:eastAsia="Arial"/>
          <w:sz w:val="21"/>
          <w:szCs w:val="21"/>
          <w:color w:val="050505"/>
          <w:spacing w:val="1"/>
          <w:w w:val="75"/>
          <w:i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050505"/>
          <w:spacing w:val="0"/>
          <w:w w:val="75"/>
          <w:i/>
          <w:position w:val="-1"/>
        </w:rPr>
        <w:t>lft1</w:t>
      </w:r>
      <w:r>
        <w:rPr>
          <w:rFonts w:ascii="Arial" w:hAnsi="Arial" w:cs="Arial" w:eastAsia="Arial"/>
          <w:sz w:val="21"/>
          <w:szCs w:val="21"/>
          <w:color w:val="050505"/>
          <w:spacing w:val="-24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Genera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5"/>
          <w:i/>
          <w:position w:val="-1"/>
        </w:rPr>
        <w:t>estr;fdi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95"/>
          <w:i/>
          <w:position w:val="-1"/>
        </w:rPr>
        <w:t>f</w:t>
      </w:r>
      <w:r>
        <w:rPr>
          <w:rFonts w:ascii="Arial" w:hAnsi="Arial" w:cs="Arial" w:eastAsia="Arial"/>
          <w:sz w:val="16"/>
          <w:szCs w:val="16"/>
          <w:color w:val="484848"/>
          <w:spacing w:val="-9"/>
          <w:w w:val="73"/>
          <w:i/>
          <w:position w:val="-1"/>
        </w:rPr>
        <w:t>·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3"/>
          <w:i/>
          <w:position w:val="-1"/>
        </w:rPr>
        <w:t>c</w:t>
      </w:r>
      <w:r>
        <w:rPr>
          <w:rFonts w:ascii="Arial" w:hAnsi="Arial" w:cs="Arial" w:eastAsia="Arial"/>
          <w:sz w:val="16"/>
          <w:szCs w:val="16"/>
          <w:color w:val="050505"/>
          <w:spacing w:val="-12"/>
          <w:w w:val="83"/>
          <w:i/>
          <w:position w:val="-1"/>
        </w:rPr>
        <w:t>¡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19"/>
          <w:i/>
          <w:position w:val="-1"/>
        </w:rPr>
        <w:t>i</w:t>
      </w:r>
      <w:r>
        <w:rPr>
          <w:rFonts w:ascii="Arial" w:hAnsi="Arial" w:cs="Arial" w:eastAsia="Arial"/>
          <w:sz w:val="16"/>
          <w:szCs w:val="16"/>
          <w:color w:val="212121"/>
          <w:spacing w:val="-4"/>
          <w:w w:val="118"/>
          <w:i/>
          <w:position w:val="-1"/>
        </w:rPr>
        <w:t>f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  <w:i/>
          <w:position w:val="-1"/>
        </w:rPr>
        <w:t>1álisco;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30" w:lineRule="exact"/>
        <w:ind w:left="387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  <w:i/>
        </w:rPr>
        <w:t>2</w:t>
      </w:r>
      <w:r>
        <w:rPr>
          <w:rFonts w:ascii="Arial" w:hAnsi="Arial" w:cs="Arial" w:eastAsia="Arial"/>
          <w:sz w:val="16"/>
          <w:szCs w:val="16"/>
          <w:color w:val="48484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48484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48484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Nombres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¡Jiú-simal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Adscrit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  <w:i/>
        </w:rPr>
        <w:t>o;;ecci6</w:t>
      </w:r>
      <w:r>
        <w:rPr>
          <w:rFonts w:ascii="Arial" w:hAnsi="Arial" w:cs="Arial" w:eastAsia="Arial"/>
          <w:sz w:val="16"/>
          <w:szCs w:val="16"/>
          <w:color w:val="050505"/>
          <w:spacing w:val="-11"/>
          <w:w w:val="108"/>
          <w:i/>
        </w:rPr>
        <w:t>n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108"/>
          <w:i/>
        </w:rPr>
        <w:t>'</w:t>
      </w:r>
      <w:r>
        <w:rPr>
          <w:rFonts w:ascii="Arial" w:hAnsi="Arial" w:cs="Arial" w:eastAsia="Arial"/>
          <w:sz w:val="16"/>
          <w:szCs w:val="16"/>
          <w:color w:val="6E6E6E"/>
          <w:spacing w:val="21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484848"/>
          <w:spacing w:val="0"/>
          <w:w w:val="59"/>
        </w:rPr>
        <w:t>·</w:t>
      </w:r>
      <w:r>
        <w:rPr>
          <w:rFonts w:ascii="Arial" w:hAnsi="Arial" w:cs="Arial" w:eastAsia="Arial"/>
          <w:sz w:val="16"/>
          <w:szCs w:val="16"/>
          <w:color w:val="484848"/>
          <w:spacing w:val="9"/>
          <w:w w:val="59"/>
        </w:rPr>
        <w:t> 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67"/>
          <w:i/>
        </w:rPr>
        <w:t>l</w:t>
      </w:r>
      <w:r>
        <w:rPr>
          <w:rFonts w:ascii="Arial" w:hAnsi="Arial" w:cs="Arial" w:eastAsia="Arial"/>
          <w:sz w:val="24"/>
          <w:szCs w:val="24"/>
          <w:color w:val="050505"/>
          <w:spacing w:val="-10"/>
          <w:w w:val="67"/>
          <w:i/>
        </w:rPr>
        <w:t>d</w:t>
      </w:r>
      <w:r>
        <w:rPr>
          <w:rFonts w:ascii="Arial" w:hAnsi="Arial" w:cs="Arial" w:eastAsia="Arial"/>
          <w:sz w:val="24"/>
          <w:szCs w:val="24"/>
          <w:color w:val="6E6E6E"/>
          <w:spacing w:val="0"/>
          <w:w w:val="104"/>
          <w:i/>
        </w:rPr>
        <w:t>'</w:t>
      </w:r>
      <w:r>
        <w:rPr>
          <w:rFonts w:ascii="Arial" w:hAnsi="Arial" w:cs="Arial" w:eastAsia="Arial"/>
          <w:sz w:val="24"/>
          <w:szCs w:val="24"/>
          <w:color w:val="6E6E6E"/>
          <w:spacing w:val="-8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67"/>
          <w:i/>
        </w:rPr>
        <w:t>Üilictad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67"/>
          <w:i/>
        </w:rPr>
        <w:t> </w:t>
      </w:r>
      <w:r>
        <w:rPr>
          <w:rFonts w:ascii="Arial" w:hAnsi="Arial" w:cs="Arial" w:eastAsia="Arial"/>
          <w:sz w:val="24"/>
          <w:szCs w:val="24"/>
          <w:color w:val="050505"/>
          <w:spacing w:val="12"/>
          <w:w w:val="67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  <w:i/>
        </w:rPr>
        <w:t>lnvestlgacfó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42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Contr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  <w:i/>
        </w:rPr>
        <w:t>el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320"/>
          <w:pgMar w:top="140" w:bottom="280" w:left="200" w:right="140"/>
        </w:sectPr>
      </w:pPr>
      <w:rPr/>
    </w:p>
    <w:p>
      <w:pPr>
        <w:spacing w:before="71" w:after="0" w:line="172" w:lineRule="exact"/>
        <w:ind w:left="3883" w:right="-63"/>
        <w:jc w:val="left"/>
        <w:tabs>
          <w:tab w:pos="5640" w:val="left"/>
        </w:tabs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b/>
          <w:bCs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b/>
          <w:bCs/>
          <w:i/>
        </w:rPr>
        <w:t>cl.iestro;</w:t>
        <w:tab/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b/>
          <w:bCs/>
          <w:i/>
        </w:rPr>
      </w:r>
      <w:r>
        <w:rPr>
          <w:rFonts w:ascii="Times New Roman" w:hAnsi="Times New Roman" w:cs="Times New Roman" w:eastAsia="Times New Roman"/>
          <w:sz w:val="10"/>
          <w:szCs w:val="10"/>
          <w:color w:val="484848"/>
          <w:spacing w:val="0"/>
          <w:w w:val="130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48484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0"/>
          <w:w w:val="153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73"/>
        </w:rPr>
        <w:t>l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3"/>
          <w:w w:val="74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1"/>
          <w:w w:val="86"/>
        </w:rPr>
        <w:t>: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51"/>
        </w:rPr>
        <w:t>.-·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-3"/>
          <w:w w:val="51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-4"/>
          <w:w w:val="19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51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81" w:after="0" w:line="240" w:lineRule="auto"/>
        <w:ind w:right="-61"/>
        <w:jc w:val="left"/>
        <w:tabs>
          <w:tab w:pos="900" w:val="left"/>
          <w:tab w:pos="2520" w:val="left"/>
          <w:tab w:pos="34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2"/>
          <w:szCs w:val="12"/>
          <w:color w:val="575757"/>
          <w:w w:val="137"/>
          <w:i/>
        </w:rPr>
        <w:t>,&lt;</w:t>
      </w:r>
      <w:r>
        <w:rPr>
          <w:rFonts w:ascii="Times New Roman" w:hAnsi="Times New Roman" w:cs="Times New Roman" w:eastAsia="Times New Roman"/>
          <w:sz w:val="12"/>
          <w:szCs w:val="12"/>
          <w:color w:val="898989"/>
          <w:w w:val="163"/>
          <w:i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898989"/>
          <w:spacing w:val="-18"/>
          <w:w w:val="163"/>
          <w:i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color w:val="6E6E6E"/>
          <w:spacing w:val="0"/>
          <w:w w:val="73"/>
          <w:i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6E6E6E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6E6E6E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2"/>
          <w:szCs w:val="12"/>
          <w:color w:val="050505"/>
          <w:spacing w:val="0"/>
          <w:w w:val="8"/>
        </w:rPr>
        <w:t>_</w:t>
      </w:r>
      <w:r>
        <w:rPr>
          <w:rFonts w:ascii="Times New Roman" w:hAnsi="Times New Roman" w:cs="Times New Roman" w:eastAsia="Times New Roman"/>
          <w:sz w:val="12"/>
          <w:szCs w:val="12"/>
          <w:color w:val="050505"/>
          <w:spacing w:val="0"/>
          <w:w w:val="8"/>
        </w:rPr>
        <w:t>                  </w:t>
      </w:r>
      <w:r>
        <w:rPr>
          <w:rFonts w:ascii="Times New Roman" w:hAnsi="Times New Roman" w:cs="Times New Roman" w:eastAsia="Times New Roman"/>
          <w:sz w:val="12"/>
          <w:szCs w:val="12"/>
          <w:color w:val="050505"/>
          <w:spacing w:val="0"/>
          <w:w w:val="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E6E6E"/>
          <w:spacing w:val="0"/>
          <w:w w:val="69"/>
        </w:rPr>
        <w:t>--.</w:t>
      </w:r>
      <w:r>
        <w:rPr>
          <w:rFonts w:ascii="Times New Roman" w:hAnsi="Times New Roman" w:cs="Times New Roman" w:eastAsia="Times New Roman"/>
          <w:sz w:val="12"/>
          <w:szCs w:val="12"/>
          <w:color w:val="6E6E6E"/>
          <w:spacing w:val="0"/>
          <w:w w:val="69"/>
        </w:rPr>
        <w:t>   </w:t>
      </w:r>
      <w:r>
        <w:rPr>
          <w:rFonts w:ascii="Times New Roman" w:hAnsi="Times New Roman" w:cs="Times New Roman" w:eastAsia="Times New Roman"/>
          <w:sz w:val="12"/>
          <w:szCs w:val="12"/>
          <w:color w:val="6E6E6E"/>
          <w:spacing w:val="1"/>
          <w:w w:val="6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66"/>
        </w:rPr>
        <w:t>-·:·.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-1"/>
          <w:w w:val="67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6E6E6E"/>
          <w:spacing w:val="0"/>
          <w:w w:val="21"/>
        </w:rPr>
        <w:t>.-</w:t>
      </w:r>
      <w:r>
        <w:rPr>
          <w:rFonts w:ascii="Times New Roman" w:hAnsi="Times New Roman" w:cs="Times New Roman" w:eastAsia="Times New Roman"/>
          <w:sz w:val="14"/>
          <w:szCs w:val="14"/>
          <w:color w:val="6E6E6E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33333"/>
          <w:spacing w:val="0"/>
          <w:w w:val="55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-2"/>
          <w:w w:val="13"/>
        </w:rPr>
        <w:t>_</w:t>
      </w:r>
      <w:r>
        <w:rPr>
          <w:rFonts w:ascii="Times New Roman" w:hAnsi="Times New Roman" w:cs="Times New Roman" w:eastAsia="Times New Roman"/>
          <w:sz w:val="14"/>
          <w:szCs w:val="14"/>
          <w:color w:val="575757"/>
          <w:spacing w:val="-5"/>
          <w:w w:val="27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5"/>
          <w:w w:val="61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333333"/>
          <w:spacing w:val="1"/>
          <w:w w:val="66"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8"/>
          <w:w w:val="7"/>
        </w:rPr>
        <w:t>_</w:t>
      </w:r>
      <w:r>
        <w:rPr>
          <w:rFonts w:ascii="Times New Roman" w:hAnsi="Times New Roman" w:cs="Times New Roman" w:eastAsia="Times New Roman"/>
          <w:sz w:val="14"/>
          <w:szCs w:val="14"/>
          <w:color w:val="575757"/>
          <w:spacing w:val="0"/>
          <w:w w:val="8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575757"/>
          <w:spacing w:val="1"/>
          <w:w w:val="8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46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75757"/>
          <w:spacing w:val="0"/>
          <w:w w:val="96"/>
        </w:rPr>
        <w:t>:.,</w:t>
      </w:r>
      <w:r>
        <w:rPr>
          <w:rFonts w:ascii="Times New Roman" w:hAnsi="Times New Roman" w:cs="Times New Roman" w:eastAsia="Times New Roman"/>
          <w:sz w:val="14"/>
          <w:szCs w:val="14"/>
          <w:color w:val="575757"/>
          <w:spacing w:val="7"/>
          <w:w w:val="97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333333"/>
          <w:spacing w:val="0"/>
          <w:w w:val="67"/>
        </w:rPr>
        <w:t>F?</w:t>
      </w:r>
      <w:r>
        <w:rPr>
          <w:rFonts w:ascii="Times New Roman" w:hAnsi="Times New Roman" w:cs="Times New Roman" w:eastAsia="Times New Roman"/>
          <w:sz w:val="14"/>
          <w:szCs w:val="14"/>
          <w:color w:val="333333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33333"/>
          <w:spacing w:val="0"/>
          <w:w w:val="68"/>
        </w:rPr>
        <w:t>v</w:t>
      </w:r>
      <w:r>
        <w:rPr>
          <w:rFonts w:ascii="Times New Roman" w:hAnsi="Times New Roman" w:cs="Times New Roman" w:eastAsia="Times New Roman"/>
          <w:sz w:val="14"/>
          <w:szCs w:val="14"/>
          <w:color w:val="333333"/>
          <w:spacing w:val="0"/>
          <w:w w:val="6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33333"/>
          <w:spacing w:val="0"/>
          <w:w w:val="68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333333"/>
          <w:spacing w:val="0"/>
          <w:w w:val="6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33333"/>
          <w:spacing w:val="0"/>
          <w:w w:val="6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33333"/>
          <w:spacing w:val="0"/>
          <w:w w:val="68"/>
        </w:rPr>
        <w:t>--</w:t>
      </w:r>
      <w:r>
        <w:rPr>
          <w:rFonts w:ascii="Times New Roman" w:hAnsi="Times New Roman" w:cs="Times New Roman" w:eastAsia="Times New Roman"/>
          <w:sz w:val="14"/>
          <w:szCs w:val="14"/>
          <w:color w:val="333333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75757"/>
          <w:spacing w:val="0"/>
          <w:w w:val="89"/>
        </w:rPr>
        <w:t>:c</w:t>
      </w:r>
      <w:r>
        <w:rPr>
          <w:rFonts w:ascii="Times New Roman" w:hAnsi="Times New Roman" w:cs="Times New Roman" w:eastAsia="Times New Roman"/>
          <w:sz w:val="14"/>
          <w:szCs w:val="14"/>
          <w:color w:val="575757"/>
          <w:spacing w:val="1"/>
          <w:w w:val="89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7"/>
        </w:rPr>
        <w:t>_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333333"/>
          <w:spacing w:val="-12"/>
          <w:w w:val="92"/>
        </w:rPr>
        <w:t>;</w:t>
      </w:r>
      <w:r>
        <w:rPr>
          <w:rFonts w:ascii="Times New Roman" w:hAnsi="Times New Roman" w:cs="Times New Roman" w:eastAsia="Times New Roman"/>
          <w:sz w:val="14"/>
          <w:szCs w:val="14"/>
          <w:color w:val="A3A3A3"/>
          <w:spacing w:val="0"/>
          <w:w w:val="47"/>
        </w:rPr>
        <w:t>;</w:t>
      </w:r>
      <w:r>
        <w:rPr>
          <w:rFonts w:ascii="Times New Roman" w:hAnsi="Times New Roman" w:cs="Times New Roman" w:eastAsia="Times New Roman"/>
          <w:sz w:val="14"/>
          <w:szCs w:val="14"/>
          <w:color w:val="A3A3A3"/>
          <w:spacing w:val="-11"/>
          <w:w w:val="48"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-1"/>
          <w:w w:val="13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6E6E6E"/>
          <w:spacing w:val="0"/>
          <w:w w:val="38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E6E6E"/>
          <w:spacing w:val="-12"/>
          <w:w w:val="38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-17"/>
          <w:w w:val="66"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color w:val="6E6E6E"/>
          <w:spacing w:val="0"/>
          <w:w w:val="30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6E6E6E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32"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color w:val="333333"/>
          <w:spacing w:val="0"/>
          <w:w w:val="32"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color w:val="333333"/>
          <w:spacing w:val="-11"/>
          <w:w w:val="3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3333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333333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7"/>
        </w:rPr>
        <w:t>_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62" w:after="0" w:line="181" w:lineRule="exact"/>
        <w:ind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-52"/>
          <w:w w:val="71"/>
        </w:rPr>
        <w:t>7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8"/>
          <w:w w:val="55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898989"/>
          <w:spacing w:val="-3"/>
          <w:w w:val="23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0"/>
          <w:w w:val="40"/>
        </w:rPr>
        <w:t>?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320"/>
          <w:pgMar w:top="140" w:bottom="280" w:left="200" w:right="140"/>
          <w:cols w:num="3" w:equalWidth="0">
            <w:col w:w="5881" w:space="249"/>
            <w:col w:w="3448" w:space="362"/>
            <w:col w:w="1900"/>
          </w:cols>
        </w:sectPr>
      </w:pPr>
      <w:rPr/>
    </w:p>
    <w:p>
      <w:pPr>
        <w:spacing w:before="17" w:after="0" w:line="188" w:lineRule="auto"/>
        <w:ind w:left="3888" w:right="754" w:firstLine="-5"/>
        <w:jc w:val="left"/>
        <w:tabs>
          <w:tab w:pos="5780" w:val="left"/>
          <w:tab w:pos="7660" w:val="left"/>
          <w:tab w:pos="8660" w:val="left"/>
          <w:tab w:pos="996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29.576691pt;margin-top:10.597034pt;width:194.898507pt;height:350.362958pt;mso-position-horizontal-relative:page;mso-position-vertical-relative:page;z-index:-5126" coordorigin="2592,212" coordsize="3898,7007">
            <v:shape style="position:absolute;left:2592;top:998;width:269;height:787" type="#_x0000_t75">
              <v:imagedata r:id="rId17" o:title=""/>
            </v:shape>
            <v:group style="position:absolute;left:2594;top:1757;width:2;height:2485" coordorigin="2594,1757" coordsize="2,2485">
              <v:shape style="position:absolute;left:2594;top:1757;width:2;height:2485" coordorigin="2594,1757" coordsize="0,2485" path="m2594,4242l2594,1757e" filled="f" stroked="t" strokeweight=".237103pt" strokecolor="#3B3B3B">
                <v:path arrowok="t"/>
              </v:shape>
              <v:shape style="position:absolute;left:2630;top:6317;width:250;height:902" type="#_x0000_t75">
                <v:imagedata r:id="rId18" o:title=""/>
              </v:shape>
            </v:group>
            <v:group style="position:absolute;left:2755;top:231;width:3723;height:2" coordorigin="2755,231" coordsize="3723,2">
              <v:shape style="position:absolute;left:2755;top:231;width:3723;height:2" coordorigin="2755,231" coordsize="3723,0" path="m2755,231l6478,231e" filled="f" stroked="t" strokeweight="1.185514pt" strokecolor="#0F0F0F">
                <v:path arrowok="t"/>
              </v:shape>
            </v:group>
            <v:group style="position:absolute;left:2765;top:229;width:2;height:6113" coordorigin="2765,229" coordsize="2,6113">
              <v:shape style="position:absolute;left:2765;top:229;width:2;height:6113" coordorigin="2765,229" coordsize="0,6113" path="m2765,6342l2765,229e" filled="f" stroked="t" strokeweight="1.65972pt" strokecolor="#08080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54.23999pt;margin-top:5.760021pt;width:237.119995pt;height:43.200001pt;mso-position-horizontal-relative:page;mso-position-vertical-relative:page;z-index:-5124" type="#_x0000_t75">
            <v:imagedata r:id="rId19" o:title=""/>
          </v:shape>
        </w:pic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6"/>
          <w:i/>
        </w:rPr>
        <w:t>3</w:t>
      </w:r>
      <w:r>
        <w:rPr>
          <w:rFonts w:ascii="Arial" w:hAnsi="Arial" w:cs="Arial" w:eastAsia="Arial"/>
          <w:sz w:val="16"/>
          <w:szCs w:val="16"/>
          <w:color w:val="212121"/>
          <w:spacing w:val="-11"/>
          <w:w w:val="146"/>
          <w:i/>
        </w:rPr>
        <w:t>.</w:t>
      </w:r>
      <w:r>
        <w:rPr>
          <w:rFonts w:ascii="Arial" w:hAnsi="Arial" w:cs="Arial" w:eastAsia="Arial"/>
          <w:sz w:val="16"/>
          <w:szCs w:val="16"/>
          <w:color w:val="575757"/>
          <w:spacing w:val="-9"/>
          <w:w w:val="41"/>
          <w:i/>
        </w:rPr>
        <w:t>-</w:t>
      </w:r>
      <w:r>
        <w:rPr>
          <w:rFonts w:ascii="Arial" w:hAnsi="Arial" w:cs="Arial" w:eastAsia="Arial"/>
          <w:sz w:val="16"/>
          <w:szCs w:val="16"/>
          <w:color w:val="333333"/>
          <w:spacing w:val="0"/>
          <w:w w:val="84"/>
          <w:i/>
        </w:rPr>
        <w:t>:</w:t>
      </w:r>
      <w:r>
        <w:rPr>
          <w:rFonts w:ascii="Arial" w:hAnsi="Arial" w:cs="Arial" w:eastAsia="Arial"/>
          <w:sz w:val="16"/>
          <w:szCs w:val="16"/>
          <w:color w:val="333333"/>
          <w:spacing w:val="-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nombres</w:t>
      </w:r>
      <w:r>
        <w:rPr>
          <w:rFonts w:ascii="Arial" w:hAnsi="Arial" w:cs="Arial" w:eastAsia="Arial"/>
          <w:sz w:val="16"/>
          <w:szCs w:val="16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  <w:i/>
        </w:rPr>
        <w:t>Policía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  <w:i/>
        </w:rPr>
        <w:t>l!lllf!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  <w:i/>
        </w:rPr>
        <w:t>tigadore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8"/>
          <w:i/>
        </w:rPr>
        <w:t>adscrltQ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9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-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333333"/>
          <w:spacing w:val="-19"/>
          <w:w w:val="73"/>
          <w:i/>
        </w:rPr>
        <w:t>·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76"/>
          <w:i/>
        </w:rPr>
        <w:t>(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76"/>
          <w:i/>
        </w:rPr>
        <w:t>J</w:t>
      </w:r>
      <w:r>
        <w:rPr>
          <w:rFonts w:ascii="Arial" w:hAnsi="Arial" w:cs="Arial" w:eastAsia="Arial"/>
          <w:sz w:val="16"/>
          <w:szCs w:val="16"/>
          <w:color w:val="575757"/>
          <w:spacing w:val="0"/>
          <w:w w:val="49"/>
          <w:i/>
        </w:rPr>
        <w:t>;</w:t>
      </w:r>
      <w:r>
        <w:rPr>
          <w:rFonts w:ascii="Arial" w:hAnsi="Arial" w:cs="Arial" w:eastAsia="Arial"/>
          <w:sz w:val="16"/>
          <w:szCs w:val="16"/>
          <w:color w:val="575757"/>
          <w:spacing w:val="-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  <w:i/>
        </w:rPr>
        <w:t>m</w:t>
      </w:r>
      <w:r>
        <w:rPr>
          <w:rFonts w:ascii="Arial" w:hAnsi="Arial" w:cs="Arial" w:eastAsia="Arial"/>
          <w:sz w:val="16"/>
          <w:szCs w:val="16"/>
          <w:color w:val="333333"/>
          <w:spacing w:val="-10"/>
          <w:w w:val="100"/>
          <w:i/>
        </w:rPr>
        <w:t>;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oi.recci6r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Unidad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7"/>
          <w:i/>
        </w:rPr>
        <w:t>ef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7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87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  <w:i/>
        </w:rPr>
        <w:t>Investigación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contr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Secuestro¡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ab/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22"/>
          <w:szCs w:val="22"/>
          <w:color w:val="575757"/>
          <w:spacing w:val="-27"/>
          <w:w w:val="84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BFBFBF"/>
          <w:spacing w:val="0"/>
          <w:w w:val="63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BFBFBF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98989"/>
          <w:spacing w:val="0"/>
          <w:w w:val="99"/>
        </w:rPr>
        <w:t>;''</w:t>
      </w:r>
      <w:r>
        <w:rPr>
          <w:rFonts w:ascii="Times New Roman" w:hAnsi="Times New Roman" w:cs="Times New Roman" w:eastAsia="Times New Roman"/>
          <w:sz w:val="22"/>
          <w:szCs w:val="22"/>
          <w:color w:val="898989"/>
          <w:spacing w:val="-18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6E6E6E"/>
          <w:spacing w:val="0"/>
          <w:w w:val="46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color w:val="6E6E6E"/>
          <w:spacing w:val="0"/>
          <w:w w:val="47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6E6E6E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98989"/>
          <w:spacing w:val="0"/>
          <w:w w:val="126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898989"/>
          <w:spacing w:val="-17"/>
          <w:w w:val="12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A3A3A3"/>
          <w:spacing w:val="0"/>
          <w:w w:val="78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A3A3A3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98989"/>
          <w:spacing w:val="0"/>
          <w:w w:val="44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89898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898989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A3A3A3"/>
          <w:spacing w:val="-14"/>
          <w:w w:val="138"/>
        </w:rPr>
        <w:t>'</w:t>
      </w:r>
      <w:r>
        <w:rPr>
          <w:rFonts w:ascii="Arial" w:hAnsi="Arial" w:cs="Arial" w:eastAsia="Arial"/>
          <w:sz w:val="17"/>
          <w:szCs w:val="17"/>
          <w:color w:val="898989"/>
          <w:spacing w:val="8"/>
          <w:w w:val="232"/>
        </w:rPr>
        <w:t>1</w:t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111"/>
        </w:rPr>
        <w:t>:</w:t>
      </w:r>
      <w:r>
        <w:rPr>
          <w:rFonts w:ascii="Arial" w:hAnsi="Arial" w:cs="Arial" w:eastAsia="Arial"/>
          <w:sz w:val="17"/>
          <w:szCs w:val="17"/>
          <w:color w:val="89898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98989"/>
          <w:spacing w:val="0"/>
          <w:w w:val="56"/>
          <w:i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898989"/>
          <w:spacing w:val="-18"/>
          <w:w w:val="56"/>
          <w:i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6E6E6E"/>
          <w:spacing w:val="0"/>
          <w:w w:val="56"/>
          <w:i/>
        </w:rPr>
        <w:t>&lt;¡i!;J;</w:t>
      </w:r>
      <w:r>
        <w:rPr>
          <w:rFonts w:ascii="Times New Roman" w:hAnsi="Times New Roman" w:cs="Times New Roman" w:eastAsia="Times New Roman"/>
          <w:sz w:val="23"/>
          <w:szCs w:val="23"/>
          <w:color w:val="6E6E6E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6E6E6E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23"/>
          <w:szCs w:val="23"/>
          <w:color w:val="484848"/>
          <w:spacing w:val="0"/>
          <w:w w:val="5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84848"/>
          <w:spacing w:val="11"/>
          <w:w w:val="5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98989"/>
          <w:spacing w:val="0"/>
          <w:w w:val="56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898989"/>
          <w:spacing w:val="0"/>
          <w:w w:val="5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98989"/>
          <w:spacing w:val="15"/>
          <w:w w:val="5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98989"/>
          <w:spacing w:val="-10"/>
          <w:w w:val="25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A3A3A3"/>
          <w:spacing w:val="-8"/>
          <w:w w:val="38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BFBFBF"/>
          <w:spacing w:val="0"/>
          <w:w w:val="38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BFBFB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BFBFBF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575757"/>
          <w:spacing w:val="0"/>
          <w:w w:val="38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41" w:lineRule="exact"/>
        <w:ind w:left="388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1"/>
        </w:rPr>
        <w:t>4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1"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1"/>
        </w:rPr>
        <w:t>"Currículu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1"/>
        </w:rPr>
        <w:t>m</w:t>
      </w:r>
      <w:r>
        <w:rPr>
          <w:rFonts w:ascii="Arial" w:hAnsi="Arial" w:cs="Arial" w:eastAsia="Arial"/>
          <w:sz w:val="16"/>
          <w:szCs w:val="16"/>
          <w:color w:val="050505"/>
          <w:spacing w:val="36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1"/>
        </w:rPr>
        <w:t>Vitae"</w:t>
      </w:r>
      <w:r>
        <w:rPr>
          <w:rFonts w:ascii="Arial" w:hAnsi="Arial" w:cs="Arial" w:eastAsia="Arial"/>
          <w:sz w:val="16"/>
          <w:szCs w:val="16"/>
          <w:color w:val="050505"/>
          <w:spacing w:val="35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1"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1"/>
        </w:rPr>
        <w:t>Pe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1"/>
        </w:rPr>
        <w:t>st:ina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1"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-13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1"/>
        </w:rPr>
        <w:t>Adscrit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1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1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1"/>
        </w:rPr>
        <w:t>lo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1"/>
        </w:rPr>
        <w:t>Dire(ci6n</w:t>
      </w:r>
      <w:r>
        <w:rPr>
          <w:rFonts w:ascii="Arial" w:hAnsi="Arial" w:cs="Arial" w:eastAsia="Arial"/>
          <w:sz w:val="16"/>
          <w:szCs w:val="16"/>
          <w:color w:val="050505"/>
          <w:spacing w:val="3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50505"/>
          <w:spacing w:val="0"/>
          <w:w w:val="46"/>
          <w:i/>
          <w:position w:val="1"/>
        </w:rPr>
        <w:t>oc</w:t>
      </w:r>
      <w:r>
        <w:rPr>
          <w:rFonts w:ascii="Times New Roman" w:hAnsi="Times New Roman" w:cs="Times New Roman" w:eastAsia="Times New Roman"/>
          <w:sz w:val="26"/>
          <w:szCs w:val="26"/>
          <w:color w:val="050505"/>
          <w:spacing w:val="-2"/>
          <w:w w:val="46"/>
          <w:i/>
          <w:position w:val="1"/>
        </w:rPr>
        <w:t>/</w:t>
      </w:r>
      <w:r>
        <w:rPr>
          <w:rFonts w:ascii="Times New Roman" w:hAnsi="Times New Roman" w:cs="Times New Roman" w:eastAsia="Times New Roman"/>
          <w:sz w:val="26"/>
          <w:szCs w:val="26"/>
          <w:color w:val="898989"/>
          <w:spacing w:val="0"/>
          <w:w w:val="46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898989"/>
          <w:spacing w:val="0"/>
          <w:w w:val="46"/>
          <w:i/>
          <w:position w:val="1"/>
        </w:rPr>
        <w:t>  </w:t>
      </w:r>
      <w:r>
        <w:rPr>
          <w:rFonts w:ascii="Times New Roman" w:hAnsi="Times New Roman" w:cs="Times New Roman" w:eastAsia="Times New Roman"/>
          <w:sz w:val="26"/>
          <w:szCs w:val="26"/>
          <w:color w:val="898989"/>
          <w:spacing w:val="13"/>
          <w:w w:val="46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1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1"/>
        </w:rPr>
        <w:t>Unidad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1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  <w:i/>
          <w:position w:val="1"/>
        </w:rPr>
        <w:t>Investigació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  <w:i/>
          <w:position w:val="1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-6"/>
          <w:w w:val="108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1"/>
        </w:rPr>
        <w:t>Contr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1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  <w:i/>
          <w:position w:val="1"/>
        </w:rPr>
        <w:t>el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7" w:after="0" w:line="240" w:lineRule="auto"/>
        <w:ind w:left="3878" w:right="-20"/>
        <w:jc w:val="left"/>
        <w:tabs>
          <w:tab w:pos="5040" w:val="left"/>
          <w:tab w:pos="5640" w:val="left"/>
          <w:tab w:pos="6180" w:val="left"/>
          <w:tab w:pos="8160" w:val="left"/>
          <w:tab w:pos="86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Secuestro¡</w:t>
        <w:tab/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</w:r>
      <w:r>
        <w:rPr>
          <w:rFonts w:ascii="Arial" w:hAnsi="Arial" w:cs="Arial" w:eastAsia="Arial"/>
          <w:sz w:val="16"/>
          <w:szCs w:val="16"/>
          <w:color w:val="6E6E6E"/>
          <w:spacing w:val="-20"/>
          <w:w w:val="89"/>
        </w:rPr>
        <w:t>·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58"/>
        </w:rPr>
        <w:t>.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83"/>
        </w:rPr>
        <w:t>,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49"/>
          <w:i/>
        </w:rPr>
        <w:t>·</w:t>
      </w:r>
      <w:r>
        <w:rPr>
          <w:rFonts w:ascii="Arial" w:hAnsi="Arial" w:cs="Arial" w:eastAsia="Arial"/>
          <w:sz w:val="16"/>
          <w:szCs w:val="16"/>
          <w:color w:val="898989"/>
          <w:spacing w:val="-8"/>
          <w:w w:val="48"/>
          <w:i/>
        </w:rPr>
        <w:t>.</w:t>
      </w:r>
      <w:r>
        <w:rPr>
          <w:rFonts w:ascii="Arial" w:hAnsi="Arial" w:cs="Arial" w:eastAsia="Arial"/>
          <w:sz w:val="16"/>
          <w:szCs w:val="16"/>
          <w:color w:val="575757"/>
          <w:spacing w:val="0"/>
          <w:w w:val="141"/>
          <w:i/>
        </w:rPr>
        <w:t>:</w:t>
      </w:r>
      <w:r>
        <w:rPr>
          <w:rFonts w:ascii="Arial" w:hAnsi="Arial" w:cs="Arial" w:eastAsia="Arial"/>
          <w:sz w:val="16"/>
          <w:szCs w:val="16"/>
          <w:color w:val="575757"/>
          <w:spacing w:val="-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  <w:tab/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  <w:i/>
        </w:rPr>
      </w:r>
      <w:r>
        <w:rPr>
          <w:rFonts w:ascii="Arial" w:hAnsi="Arial" w:cs="Arial" w:eastAsia="Arial"/>
          <w:sz w:val="16"/>
          <w:szCs w:val="16"/>
          <w:color w:val="A3A3A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A3A3A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BFBFBF"/>
          <w:spacing w:val="-22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898989"/>
          <w:spacing w:val="-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A3A3A3"/>
          <w:spacing w:val="-26"/>
          <w:w w:val="118"/>
        </w:rPr>
        <w:t>.</w:t>
      </w:r>
      <w:r>
        <w:rPr>
          <w:rFonts w:ascii="Arial" w:hAnsi="Arial" w:cs="Arial" w:eastAsia="Arial"/>
          <w:sz w:val="16"/>
          <w:szCs w:val="16"/>
          <w:color w:val="898989"/>
          <w:spacing w:val="0"/>
          <w:w w:val="195"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40" w:lineRule="auto"/>
        <w:ind w:left="388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5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Nombres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pf!rsona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estuy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activ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Dirección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Un/da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  <w:i/>
        </w:rPr>
        <w:t>Investigació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-1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Contr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  <w:i/>
        </w:rPr>
        <w:t>el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5" w:after="0" w:line="164" w:lineRule="exact"/>
        <w:ind w:left="387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131.520004pt;margin-top:2.593537pt;width:12.48pt;height:73.919998pt;mso-position-horizontal-relative:page;mso-position-vertical-relative:paragraph;z-index:-5125" type="#_x0000_t75">
            <v:imagedata r:id="rId20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6.560944pt;margin-top:6.819716pt;width:1.962545pt;height:6.5pt;mso-position-horizontal-relative:page;mso-position-vertical-relative:paragraph;z-index:-5116" type="#_x0000_t202" filled="f" stroked="f">
            <v:textbox inset="0,0,0,0">
              <w:txbxContent>
                <w:p>
                  <w:pPr>
                    <w:spacing w:before="0" w:after="0" w:line="130" w:lineRule="exact"/>
                    <w:ind w:right="-6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898989"/>
                      <w:spacing w:val="0"/>
                      <w:w w:val="108"/>
                    </w:rPr>
                    <w:t>.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Secuestr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-13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año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2013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al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año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  <w:i/>
          <w:position w:val="-2"/>
        </w:rPr>
        <w:t>curso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3"/>
          <w:i/>
          <w:position w:val="-2"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  <w:i/>
          <w:position w:val="-2"/>
        </w:rPr>
        <w:t>"{SIC}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72" w:lineRule="exact"/>
        <w:ind w:left="6559" w:right="5179"/>
        <w:jc w:val="center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898989"/>
          <w:spacing w:val="0"/>
          <w:w w:val="104"/>
        </w:rPr>
        <w:t>.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1397"/>
        <w:jc w:val="right"/>
        <w:rPr>
          <w:rFonts w:ascii="Times New Roman" w:hAnsi="Times New Roman" w:cs="Times New Roman" w:eastAsia="Times New Roman"/>
          <w:sz w:val="6"/>
          <w:szCs w:val="6"/>
        </w:rPr>
      </w:pPr>
      <w:rPr/>
      <w:r>
        <w:rPr>
          <w:rFonts w:ascii="Times New Roman" w:hAnsi="Times New Roman" w:cs="Times New Roman" w:eastAsia="Times New Roman"/>
          <w:sz w:val="6"/>
          <w:szCs w:val="6"/>
          <w:color w:val="898989"/>
          <w:spacing w:val="0"/>
          <w:w w:val="161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898989"/>
          <w:spacing w:val="0"/>
          <w:w w:val="16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98989"/>
          <w:spacing w:val="0"/>
          <w:w w:val="161"/>
        </w:rPr>
        <w:t>)·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72" w:lineRule="auto"/>
        <w:ind w:left="3333" w:right="607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Así</w:t>
      </w:r>
      <w:r>
        <w:rPr>
          <w:rFonts w:ascii="Arial" w:hAnsi="Arial" w:cs="Arial" w:eastAsia="Arial"/>
          <w:sz w:val="17"/>
          <w:szCs w:val="17"/>
          <w:color w:val="050505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-16"/>
          <w:w w:val="100"/>
        </w:rPr>
        <w:t>'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0"/>
        </w:rPr>
        <w:t>ffii</w:t>
      </w:r>
      <w:r>
        <w:rPr>
          <w:rFonts w:ascii="Arial" w:hAnsi="Arial" w:cs="Arial" w:eastAsia="Arial"/>
          <w:sz w:val="17"/>
          <w:szCs w:val="17"/>
          <w:color w:val="212121"/>
          <w:spacing w:val="-11"/>
          <w:w w:val="100"/>
        </w:rPr>
        <w:t>J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deberá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4"/>
        </w:rPr>
        <w:t>entra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24"/>
        </w:rPr>
        <w:t>r</w:t>
      </w:r>
      <w:r>
        <w:rPr>
          <w:rFonts w:ascii="Arial" w:hAnsi="Arial" w:cs="Arial" w:eastAsia="Arial"/>
          <w:sz w:val="17"/>
          <w:szCs w:val="17"/>
          <w:color w:val="212121"/>
          <w:spacing w:val="11"/>
          <w:w w:val="124"/>
        </w:rPr>
        <w:t>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4"/>
        </w:rPr>
        <w:t>studi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4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26"/>
          <w:w w:val="12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solució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14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Recurso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Revisión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12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8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-51"/>
          <w:w w:val="118"/>
        </w:rPr>
        <w:t>e</w:t>
      </w:r>
      <w:r>
        <w:rPr>
          <w:rFonts w:ascii="Arial" w:hAnsi="Arial" w:cs="Arial" w:eastAsia="Arial"/>
          <w:sz w:val="17"/>
          <w:szCs w:val="17"/>
          <w:color w:val="212121"/>
          <w:spacing w:val="-17"/>
          <w:w w:val="421"/>
        </w:rPr>
        <w:t>}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bida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      </w:t>
      </w:r>
      <w:r>
        <w:rPr>
          <w:rFonts w:ascii="Arial" w:hAnsi="Arial" w:cs="Arial" w:eastAsia="Arial"/>
          <w:sz w:val="17"/>
          <w:szCs w:val="17"/>
          <w:color w:val="050505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Electrónic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denominad9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484848"/>
          <w:spacing w:val="-1"/>
          <w:w w:val="140"/>
        </w:rPr>
        <w:t>\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lnfome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x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55"/>
        </w:rPr>
        <w:t>.</w:t>
      </w:r>
      <w:r>
        <w:rPr>
          <w:rFonts w:ascii="Arial" w:hAnsi="Arial" w:cs="Arial" w:eastAsia="Arial"/>
          <w:sz w:val="17"/>
          <w:szCs w:val="17"/>
          <w:color w:val="6E6E6E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14"/>
        </w:rPr>
        <w:t>12;2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14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3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doce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horas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veintitré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minutos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9"/>
        </w:rPr>
        <w:t>dí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A3A3A3"/>
          <w:spacing w:val="-35"/>
          <w:w w:val="131"/>
        </w:rPr>
        <w:t>;</w:t>
      </w:r>
      <w:r>
        <w:rPr>
          <w:rFonts w:ascii="Arial" w:hAnsi="Arial" w:cs="Arial" w:eastAsia="Arial"/>
          <w:sz w:val="17"/>
          <w:szCs w:val="17"/>
          <w:color w:val="333333"/>
          <w:spacing w:val="0"/>
          <w:w w:val="186"/>
        </w:rPr>
        <w:t>!</w:t>
      </w:r>
      <w:r>
        <w:rPr>
          <w:rFonts w:ascii="Arial" w:hAnsi="Arial" w:cs="Arial" w:eastAsia="Arial"/>
          <w:sz w:val="17"/>
          <w:szCs w:val="17"/>
          <w:color w:val="333333"/>
          <w:spacing w:val="-3"/>
          <w:w w:val="187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diez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Junio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10"/>
          <w:w w:val="105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64"/>
          <w:w w:val="119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-62"/>
          <w:w w:val="105"/>
        </w:rPr>
        <w:t>ñ</w:t>
      </w:r>
      <w:r>
        <w:rPr>
          <w:rFonts w:ascii="Arial" w:hAnsi="Arial" w:cs="Arial" w:eastAsia="Arial"/>
          <w:sz w:val="17"/>
          <w:szCs w:val="17"/>
          <w:color w:val="6E6E6E"/>
          <w:spacing w:val="-10"/>
          <w:w w:val="84"/>
        </w:rPr>
        <w:t>·</w:t>
      </w:r>
      <w:r>
        <w:rPr>
          <w:rFonts w:ascii="Arial" w:hAnsi="Arial" w:cs="Arial" w:eastAsia="Arial"/>
          <w:sz w:val="17"/>
          <w:szCs w:val="17"/>
          <w:color w:val="575757"/>
          <w:spacing w:val="0"/>
          <w:w w:val="221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8"/>
        </w:rPr>
        <w:t>ur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7"/>
        </w:rPr>
        <w:t>9,mediant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7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2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ofidonúJner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CGV/593/201</w:t>
      </w:r>
      <w:r>
        <w:rPr>
          <w:rFonts w:ascii="Arial" w:hAnsi="Arial" w:cs="Arial" w:eastAsia="Arial"/>
          <w:sz w:val="17"/>
          <w:szCs w:val="17"/>
          <w:color w:val="050505"/>
          <w:spacing w:val="-22"/>
          <w:w w:val="112"/>
        </w:rPr>
        <w:t>6</w:t>
      </w:r>
      <w:r>
        <w:rPr>
          <w:rFonts w:ascii="Arial" w:hAnsi="Arial" w:cs="Arial" w:eastAsia="Arial"/>
          <w:sz w:val="17"/>
          <w:szCs w:val="17"/>
          <w:color w:val="333333"/>
          <w:spacing w:val="0"/>
          <w:w w:val="282"/>
        </w:rPr>
        <w:t>¡</w:t>
      </w:r>
      <w:r>
        <w:rPr>
          <w:rFonts w:ascii="Arial" w:hAnsi="Arial" w:cs="Arial" w:eastAsia="Arial"/>
          <w:sz w:val="17"/>
          <w:szCs w:val="17"/>
          <w:color w:val="33333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08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6" w:after="0" w:line="240" w:lineRule="auto"/>
        <w:ind w:left="3333" w:right="-20"/>
        <w:jc w:val="left"/>
        <w:tabs>
          <w:tab w:pos="109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ocho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Junio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</w:rPr>
        <w:t>2016</w:t>
      </w:r>
      <w:r>
        <w:rPr>
          <w:rFonts w:ascii="Arial" w:hAnsi="Arial" w:cs="Arial" w:eastAsia="Arial"/>
          <w:sz w:val="17"/>
          <w:szCs w:val="17"/>
          <w:color w:val="050505"/>
          <w:spacing w:val="-18"/>
          <w:w w:val="103"/>
        </w:rPr>
        <w:t>,</w:t>
      </w:r>
      <w:r>
        <w:rPr>
          <w:rFonts w:ascii="Arial" w:hAnsi="Arial" w:cs="Arial" w:eastAsia="Arial"/>
          <w:sz w:val="17"/>
          <w:szCs w:val="17"/>
          <w:color w:val="212121"/>
          <w:spacing w:val="-51"/>
          <w:w w:val="143"/>
        </w:rPr>
        <w:t>q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51"/>
        </w:rPr>
        <w:t>.</w:t>
      </w:r>
      <w:r>
        <w:rPr>
          <w:rFonts w:ascii="Arial" w:hAnsi="Arial" w:cs="Arial" w:eastAsia="Arial"/>
          <w:sz w:val="17"/>
          <w:szCs w:val="17"/>
          <w:color w:val="484848"/>
          <w:spacing w:val="2"/>
          <w:w w:val="55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6"/>
        </w:rPr>
        <w:t>mn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5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848"/>
          <w:spacing w:val="0"/>
          <w:w w:val="55"/>
        </w:rPr>
        <w:t>:</w:t>
      </w:r>
      <w:r>
        <w:rPr>
          <w:rFonts w:ascii="Arial" w:hAnsi="Arial" w:cs="Arial" w:eastAsia="Arial"/>
          <w:sz w:val="17"/>
          <w:szCs w:val="17"/>
          <w:color w:val="484848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clieciséis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firmad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1"/>
        </w:rPr>
        <w:t>FRANC.ISCO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55"/>
        </w:rPr>
        <w:t>.</w:t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2" w:after="0" w:line="240" w:lineRule="auto"/>
        <w:ind w:left="5424" w:right="-20"/>
        <w:jc w:val="left"/>
        <w:tabs>
          <w:tab w:pos="1030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78.559998pt;margin-top:6.055299pt;width:175.679993pt;height:47.040001pt;mso-position-horizontal-relative:page;mso-position-vertical-relative:paragraph;z-index:-5122" type="#_x0000_t75">
            <v:imagedata r:id="rId21" o:title=""/>
          </v:shape>
        </w:pict>
      </w:r>
      <w:r>
        <w:rPr/>
        <w:pict>
          <v:shape style="position:absolute;margin-left:407.040009pt;margin-top:4.135301pt;width:168.960007pt;height:48.959999pt;mso-position-horizontal-relative:page;mso-position-vertical-relative:paragraph;z-index:-5121" type="#_x0000_t75">
            <v:imagedata r:id="rId22" o:title=""/>
          </v:shape>
        </w:pict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55"/>
        </w:rPr>
        <w:t>.</w:t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55"/>
        </w:rPr>
        <w:t>      </w:t>
      </w:r>
      <w:r>
        <w:rPr>
          <w:rFonts w:ascii="Arial" w:hAnsi="Arial" w:cs="Arial" w:eastAsia="Arial"/>
          <w:sz w:val="17"/>
          <w:szCs w:val="17"/>
          <w:color w:val="898989"/>
          <w:spacing w:val="5"/>
          <w:w w:val="5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0"/>
        </w:rPr>
        <w:t>ráct;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30"/>
        </w:rPr>
        <w:t>;</w:t>
      </w:r>
      <w:r>
        <w:rPr>
          <w:rFonts w:ascii="Arial" w:hAnsi="Arial" w:cs="Arial" w:eastAsia="Arial"/>
          <w:sz w:val="17"/>
          <w:szCs w:val="17"/>
          <w:color w:val="050505"/>
          <w:spacing w:val="-57"/>
          <w:w w:val="130"/>
        </w:rPr>
        <w:t>}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3"/>
        </w:rPr>
        <w:t>k'rl,</w:t>
      </w:r>
      <w:r>
        <w:rPr>
          <w:rFonts w:ascii="Arial" w:hAnsi="Arial" w:cs="Arial" w:eastAsia="Arial"/>
          <w:sz w:val="17"/>
          <w:szCs w:val="17"/>
          <w:color w:val="050505"/>
          <w:spacing w:val="-11"/>
          <w:w w:val="93"/>
        </w:rPr>
        <w:t>l</w:t>
      </w:r>
      <w:r>
        <w:rPr>
          <w:rFonts w:ascii="Arial" w:hAnsi="Arial" w:cs="Arial" w:eastAsia="Arial"/>
          <w:sz w:val="17"/>
          <w:szCs w:val="17"/>
          <w:color w:val="6E6E6E"/>
          <w:spacing w:val="-32"/>
          <w:w w:val="78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29"/>
          <w:w w:val="94"/>
        </w:rPr>
        <w:t>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s!onado,</w:t>
      </w:r>
      <w:r>
        <w:rPr>
          <w:rFonts w:ascii="Arial" w:hAnsi="Arial" w:cs="Arial" w:eastAsia="Arial"/>
          <w:sz w:val="17"/>
          <w:szCs w:val="17"/>
          <w:color w:val="050505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050505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eiUcenciado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A3A3A3"/>
          <w:spacing w:val="0"/>
          <w:w w:val="56"/>
        </w:rPr>
        <w:t>·</w:t>
      </w:r>
      <w:r>
        <w:rPr>
          <w:rFonts w:ascii="Arial" w:hAnsi="Arial" w:cs="Arial" w:eastAsia="Arial"/>
          <w:sz w:val="17"/>
          <w:szCs w:val="17"/>
          <w:color w:val="A3A3A3"/>
          <w:spacing w:val="17"/>
          <w:w w:val="56"/>
        </w:rPr>
        <w:t> </w:t>
      </w:r>
      <w:r>
        <w:rPr>
          <w:rFonts w:ascii="Arial" w:hAnsi="Arial" w:cs="Arial" w:eastAsia="Arial"/>
          <w:sz w:val="17"/>
          <w:szCs w:val="17"/>
          <w:color w:val="575757"/>
          <w:spacing w:val="0"/>
          <w:w w:val="83"/>
        </w:rPr>
        <w:t>.</w:t>
      </w:r>
      <w:r>
        <w:rPr>
          <w:rFonts w:ascii="Arial" w:hAnsi="Arial" w:cs="Arial" w:eastAsia="Arial"/>
          <w:sz w:val="17"/>
          <w:szCs w:val="17"/>
          <w:color w:val="575757"/>
          <w:spacing w:val="-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22"/>
        </w:rPr>
        <w:t>•</w:t>
      </w:r>
      <w:r>
        <w:rPr>
          <w:rFonts w:ascii="Arial" w:hAnsi="Arial" w:cs="Arial" w:eastAsia="Arial"/>
          <w:sz w:val="17"/>
          <w:szCs w:val="17"/>
          <w:color w:val="050505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39"/>
        </w:rPr>
        <w:t>··</w:t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68"/>
        </w:rPr>
        <w:t>.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68"/>
        </w:rPr>
        <w:t>·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68"/>
        </w:rPr>
        <w:t>  </w:t>
      </w:r>
      <w:r>
        <w:rPr>
          <w:rFonts w:ascii="Arial" w:hAnsi="Arial" w:cs="Arial" w:eastAsia="Arial"/>
          <w:sz w:val="17"/>
          <w:szCs w:val="17"/>
          <w:color w:val="6E6E6E"/>
          <w:spacing w:val="10"/>
          <w:w w:val="6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27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56"/>
        </w:rPr>
        <w:t>·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40" w:lineRule="auto"/>
        <w:ind w:left="557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-5"/>
          <w:w w:val="70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0"/>
          <w:w w:val="70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8"/>
          <w:w w:val="7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..,,,r::.rt•&gt;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de''Seérétari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</w:rPr>
        <w:t>Acuerdos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5" w:after="0" w:line="240" w:lineRule="auto"/>
        <w:ind w:left="6774" w:right="4245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w w:val="107"/>
        </w:rPr>
        <w:t>Públic'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7"/>
        </w:rPr>
        <w:t>!</w:t>
      </w:r>
      <w:r>
        <w:rPr>
          <w:rFonts w:ascii="Arial" w:hAnsi="Arial" w:cs="Arial" w:eastAsia="Arial"/>
          <w:sz w:val="17"/>
          <w:szCs w:val="17"/>
          <w:color w:val="898989"/>
          <w:spacing w:val="-1"/>
          <w:w w:val="14"/>
        </w:rPr>
        <w:t>.</w:t>
      </w:r>
      <w:r>
        <w:rPr>
          <w:rFonts w:ascii="Arial" w:hAnsi="Arial" w:cs="Arial" w:eastAsia="Arial"/>
          <w:sz w:val="17"/>
          <w:szCs w:val="17"/>
          <w:color w:val="6E6E6E"/>
          <w:spacing w:val="-13"/>
          <w:w w:val="29"/>
        </w:rPr>
        <w:t>.</w:t>
      </w:r>
      <w:r>
        <w:rPr>
          <w:rFonts w:ascii="Arial" w:hAnsi="Arial" w:cs="Arial" w:eastAsia="Arial"/>
          <w:sz w:val="17"/>
          <w:szCs w:val="17"/>
          <w:color w:val="898989"/>
          <w:spacing w:val="3"/>
          <w:w w:val="14"/>
        </w:rPr>
        <w:t>.</w:t>
      </w:r>
      <w:r>
        <w:rPr>
          <w:rFonts w:ascii="Arial" w:hAnsi="Arial" w:cs="Arial" w:eastAsia="Arial"/>
          <w:sz w:val="17"/>
          <w:szCs w:val="17"/>
          <w:color w:val="898989"/>
          <w:spacing w:val="3"/>
          <w:w w:val="55"/>
        </w:rPr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55"/>
          <w:emboss/>
        </w:rPr>
        <w:t>.</w:t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55"/>
          <w:emboss/>
        </w:rPr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55"/>
        </w:rPr>
      </w:r>
      <w:r>
        <w:rPr>
          <w:rFonts w:ascii="Arial" w:hAnsi="Arial" w:cs="Arial" w:eastAsia="Arial"/>
          <w:sz w:val="17"/>
          <w:szCs w:val="17"/>
          <w:color w:val="898989"/>
          <w:spacing w:val="-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71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40" w:lineRule="auto"/>
        <w:ind w:left="6449" w:right="3919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fotostátic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simp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9"/>
        </w:rPr>
        <w:t>l</w:t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55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8" w:after="0" w:line="290" w:lineRule="auto"/>
        <w:ind w:left="3323" w:right="606" w:firstLine="-5"/>
        <w:jc w:val="left"/>
        <w:tabs>
          <w:tab w:pos="5020" w:val="left"/>
          <w:tab w:pos="8220" w:val="left"/>
          <w:tab w:pos="8800" w:val="left"/>
          <w:tab w:pos="990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91.199997pt;margin-top:18.191601pt;width:496.320007pt;height:162.240005pt;mso-position-horizontal-relative:page;mso-position-vertical-relative:paragraph;z-index:-5127" type="#_x0000_t75">
            <v:imagedata r:id="rId23" o:title=""/>
          </v:shape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Junio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50505"/>
          <w:spacing w:val="-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res</w:t>
      </w:r>
      <w:r>
        <w:rPr>
          <w:rFonts w:ascii="Arial" w:hAnsi="Arial" w:cs="Arial" w:eastAsia="Arial"/>
          <w:sz w:val="17"/>
          <w:szCs w:val="17"/>
          <w:color w:val="050505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ante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descritos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relativ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50505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Recurso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Revisión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Transparencia,</w:t>
      </w:r>
      <w:r>
        <w:rPr>
          <w:rFonts w:ascii="Arial" w:hAnsi="Arial" w:cs="Arial" w:eastAsia="Arial"/>
          <w:sz w:val="17"/>
          <w:szCs w:val="17"/>
          <w:color w:val="050505"/>
          <w:spacing w:val="-15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resolución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emitid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acuerdo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Plen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ese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6"/>
        </w:rPr>
        <w:t>Instituto,</w:t>
      </w:r>
      <w:r>
        <w:rPr>
          <w:rFonts w:ascii="Arial" w:hAnsi="Arial" w:cs="Arial" w:eastAsia="Arial"/>
          <w:sz w:val="17"/>
          <w:szCs w:val="17"/>
          <w:color w:val="050505"/>
          <w:spacing w:val="-24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sesión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ordinaria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determin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ó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7"/>
        </w:rPr>
        <w:t>SEGUNDO,</w:t>
      </w:r>
      <w:r>
        <w:rPr>
          <w:rFonts w:ascii="Arial" w:hAnsi="Arial" w:cs="Arial" w:eastAsia="Arial"/>
          <w:sz w:val="17"/>
          <w:szCs w:val="17"/>
          <w:color w:val="050505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4"/>
        </w:rPr>
        <w:t>RESOLUTIVOS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citad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Determinación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3" w:lineRule="exact"/>
        <w:ind w:left="332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transcrib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38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3" w:lineRule="auto"/>
        <w:ind w:left="3878" w:right="1565" w:firstLine="14"/>
        <w:jc w:val="left"/>
        <w:tabs>
          <w:tab w:pos="72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-8"/>
          <w:w w:val="160"/>
          <w:i/>
        </w:rPr>
        <w:t>"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03"/>
          <w:i/>
        </w:rPr>
        <w:t>.</w:t>
      </w:r>
      <w:r>
        <w:rPr>
          <w:rFonts w:ascii="Arial" w:hAnsi="Arial" w:cs="Arial" w:eastAsia="Arial"/>
          <w:sz w:val="16"/>
          <w:szCs w:val="16"/>
          <w:color w:val="212121"/>
          <w:spacing w:val="-22"/>
          <w:w w:val="103"/>
          <w:i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-15"/>
          <w:w w:val="146"/>
          <w:i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3"/>
          <w:i/>
        </w:rPr>
        <w:t>SEGUNDO:</w:t>
      </w:r>
      <w:r>
        <w:rPr>
          <w:rFonts w:ascii="Arial" w:hAnsi="Arial" w:cs="Arial" w:eastAsia="Arial"/>
          <w:sz w:val="16"/>
          <w:szCs w:val="16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1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1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91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requiere</w:t>
      </w:r>
      <w:r>
        <w:rPr>
          <w:rFonts w:ascii="Arial" w:hAnsi="Arial" w:cs="Arial" w:eastAsia="Arial"/>
          <w:sz w:val="16"/>
          <w:szCs w:val="16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8"/>
          <w:i/>
        </w:rPr>
        <w:t>Fiscalí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9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-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Genera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Jalisc</w:t>
      </w:r>
      <w:r>
        <w:rPr>
          <w:rFonts w:ascii="Arial" w:hAnsi="Arial" w:cs="Arial" w:eastAsia="Arial"/>
          <w:sz w:val="16"/>
          <w:szCs w:val="16"/>
          <w:color w:val="050505"/>
          <w:spacing w:val="-18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333333"/>
          <w:spacing w:val="0"/>
          <w:w w:val="155"/>
          <w:i/>
        </w:rPr>
        <w:t>,</w:t>
      </w:r>
      <w:r>
        <w:rPr>
          <w:rFonts w:ascii="Arial" w:hAnsi="Arial" w:cs="Arial" w:eastAsia="Arial"/>
          <w:sz w:val="16"/>
          <w:szCs w:val="16"/>
          <w:color w:val="333333"/>
          <w:spacing w:val="-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  <w:i/>
        </w:rPr>
        <w:t>pla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día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hábiles</w:t>
      </w:r>
      <w:r>
        <w:rPr>
          <w:rFonts w:ascii="Arial" w:hAnsi="Arial" w:cs="Arial" w:eastAsia="Arial"/>
          <w:sz w:val="16"/>
          <w:szCs w:val="16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contado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partir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  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surt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efecto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present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  <w:i/>
        </w:rPr>
        <w:t>notificació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07"/>
          <w:i/>
        </w:rPr>
        <w:t>n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36"/>
          <w:i/>
        </w:rPr>
        <w:t>,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12121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  <w:i/>
        </w:rPr>
        <w:t>emit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respuest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debidament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fundad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motivad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dé</w:t>
      </w:r>
      <w:r>
        <w:rPr>
          <w:rFonts w:ascii="Arial" w:hAnsi="Arial" w:cs="Arial" w:eastAsia="Arial"/>
          <w:sz w:val="16"/>
          <w:szCs w:val="16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intervenció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Comit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é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0"/>
        </w:rPr>
        <w:t>Ti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50505"/>
          <w:spacing w:val="-6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212121"/>
          <w:spacing w:val="-2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olver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sobre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estatu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atinent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Nombres</w:t>
      </w:r>
      <w:r>
        <w:rPr>
          <w:rFonts w:ascii="Arial" w:hAnsi="Arial" w:cs="Arial" w:eastAsia="Arial"/>
          <w:sz w:val="16"/>
          <w:szCs w:val="16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  <w:i/>
        </w:rPr>
        <w:t>Personal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Dirección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Unidad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Investigación</w:t>
      </w:r>
      <w:r>
        <w:rPr>
          <w:rFonts w:ascii="Arial" w:hAnsi="Arial" w:cs="Arial" w:eastAsia="Arial"/>
          <w:sz w:val="16"/>
          <w:szCs w:val="16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ab/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Contr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Secuestro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¡</w:t>
      </w:r>
      <w:r>
        <w:rPr>
          <w:rFonts w:ascii="Arial" w:hAnsi="Arial" w:cs="Arial" w:eastAsia="Arial"/>
          <w:sz w:val="16"/>
          <w:szCs w:val="16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3.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Nombres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9"/>
          <w:i/>
        </w:rPr>
        <w:t>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14" w:lineRule="exact"/>
        <w:ind w:left="6699" w:right="4958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97"/>
          <w:position w:val="-1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192" w:lineRule="exact"/>
        <w:ind w:left="118" w:right="-20"/>
        <w:jc w:val="left"/>
        <w:rPr>
          <w:rFonts w:ascii="Arial" w:hAnsi="Arial" w:cs="Arial" w:eastAsia="Arial"/>
          <w:sz w:val="17"/>
          <w:szCs w:val="17"/>
        </w:rPr>
      </w:pPr>
      <w:rPr/>
      <w:hyperlink r:id="rId24">
        <w:r>
          <w:rPr>
            <w:rFonts w:ascii="Arial" w:hAnsi="Arial" w:cs="Arial" w:eastAsia="Arial"/>
            <w:sz w:val="17"/>
            <w:szCs w:val="17"/>
            <w:color w:val="050505"/>
            <w:spacing w:val="0"/>
            <w:w w:val="133"/>
            <w:position w:val="-1"/>
          </w:rPr>
          <w:t>www.jalisco.gob.m</w:t>
        </w:r>
        <w:r>
          <w:rPr>
            <w:rFonts w:ascii="Arial" w:hAnsi="Arial" w:cs="Arial" w:eastAsia="Arial"/>
            <w:sz w:val="17"/>
            <w:szCs w:val="17"/>
            <w:color w:val="000000"/>
            <w:spacing w:val="0"/>
            <w:w w:val="100"/>
            <w:position w:val="0"/>
          </w:rPr>
        </w:r>
      </w:hyperlink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42" w:after="0" w:line="144" w:lineRule="exact"/>
        <w:ind w:left="216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75757"/>
          <w:spacing w:val="0"/>
          <w:w w:val="133"/>
          <w:position w:val="-2"/>
        </w:rPr>
        <w:t>\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87" w:lineRule="exact"/>
        <w:ind w:left="221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75757"/>
          <w:spacing w:val="0"/>
          <w:w w:val="141"/>
        </w:rPr>
        <w:t>'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320"/>
          <w:pgMar w:top="140" w:bottom="280" w:left="200" w:right="1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258" w:lineRule="exact"/>
        <w:ind w:left="380" w:right="-256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50505"/>
          <w:w w:val="104"/>
          <w:b/>
          <w:bCs/>
          <w:position w:val="-28"/>
        </w:rPr>
        <w:t>J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-197"/>
          <w:w w:val="104"/>
          <w:b/>
          <w:bCs/>
          <w:position w:val="-28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color w:val="343434"/>
          <w:spacing w:val="-6"/>
          <w:w w:val="291"/>
          <w:position w:val="-40"/>
        </w:rPr>
        <w:t>-</w:t>
      </w:r>
      <w:r>
        <w:rPr>
          <w:rFonts w:ascii="Arial" w:hAnsi="Arial" w:cs="Arial" w:eastAsia="Arial"/>
          <w:sz w:val="144"/>
          <w:szCs w:val="144"/>
          <w:color w:val="050505"/>
          <w:spacing w:val="-575"/>
          <w:w w:val="153"/>
          <w:position w:val="-35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-181"/>
          <w:w w:val="103"/>
          <w:b/>
          <w:bCs/>
          <w:position w:val="-28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color w:val="050505"/>
          <w:spacing w:val="-93"/>
          <w:w w:val="233"/>
          <w:position w:val="-4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8" w:right="-20"/>
        <w:jc w:val="left"/>
        <w:rPr>
          <w:rFonts w:ascii="Times New Roman" w:hAnsi="Times New Roman" w:cs="Times New Roman" w:eastAsia="Times New Roman"/>
          <w:sz w:val="113"/>
          <w:szCs w:val="113"/>
        </w:rPr>
      </w:pPr>
      <w:rPr/>
      <w:r>
        <w:rPr/>
        <w:pict>
          <v:shape style="position:absolute;margin-left:38.400002pt;margin-top:-24.54512pt;width:49.919998pt;height:49.919998pt;mso-position-horizontal-relative:page;mso-position-vertical-relative:paragraph;z-index:-5115" type="#_x0000_t75">
            <v:imagedata r:id="rId25" o:title=""/>
          </v:shape>
        </w:pict>
      </w:r>
      <w:r>
        <w:rPr>
          <w:rFonts w:ascii="Times New Roman" w:hAnsi="Times New Roman" w:cs="Times New Roman" w:eastAsia="Times New Roman"/>
          <w:sz w:val="113"/>
          <w:szCs w:val="113"/>
          <w:color w:val="050505"/>
          <w:spacing w:val="0"/>
          <w:w w:val="52"/>
        </w:rPr>
        <w:t>..</w:t>
      </w:r>
      <w:r>
        <w:rPr>
          <w:rFonts w:ascii="Times New Roman" w:hAnsi="Times New Roman" w:cs="Times New Roman" w:eastAsia="Times New Roman"/>
          <w:sz w:val="113"/>
          <w:szCs w:val="113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7" w:lineRule="exact"/>
        <w:ind w:right="-102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3"/>
          <w:w w:val="104"/>
          <w:b/>
          <w:bCs/>
          <w:position w:val="-8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-8"/>
          <w:w w:val="104"/>
          <w:b/>
          <w:bCs/>
          <w:position w:val="-8"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-223"/>
          <w:w w:val="104"/>
          <w:b/>
          <w:bCs/>
          <w:position w:val="-8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color w:val="050505"/>
          <w:spacing w:val="5"/>
          <w:w w:val="233"/>
          <w:position w:val="-20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0"/>
          <w:w w:val="103"/>
          <w:b/>
          <w:bCs/>
          <w:position w:val="-8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71" w:after="0" w:line="247" w:lineRule="auto"/>
        <w:ind w:right="63" w:firstLine="14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Investigadore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adscrito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Direcció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Unida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Investigació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Contr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Secuestro¡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"Currículu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Vitae"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personal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Adscrit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Direcció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Unida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Investigació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Contr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Secuestro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5.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Nombre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personal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estuv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activ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Direcció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Unida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Investigació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Contr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Secuestr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año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2013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año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curso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decid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nega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con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94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4"/>
          <w:w w:val="94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derarse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reservad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deber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cumpli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tod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establecid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18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Transparenci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Jalisc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Municipios,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justifique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daño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debe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entrega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maner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inmediat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información,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baj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principi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máxim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publicidad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séptim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considerand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resolució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0"/>
          <w:i/>
        </w:rPr>
        <w:t>..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5"/>
          <w:w w:val="11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8"/>
          <w:i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Sz w:w="12180" w:h="15420"/>
          <w:pgMar w:top="640" w:bottom="0" w:left="200" w:right="660"/>
          <w:cols w:num="3" w:equalWidth="0">
            <w:col w:w="809" w:space="160"/>
            <w:col w:w="763" w:space="2151"/>
            <w:col w:w="7437"/>
          </w:cols>
        </w:sectPr>
      </w:pPr>
      <w:rPr/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94" w:right="-53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0"/>
          <w:w w:val="66"/>
        </w:rPr>
        <w:t>U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0"/>
          <w:w w:val="66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2"/>
          <w:w w:val="66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66"/>
        </w:rPr>
        <w:t>J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8"/>
          <w:w w:val="66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43434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9"/>
          <w:szCs w:val="9"/>
          <w:color w:val="34343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00"/>
        </w:rPr>
        <w:t>li.N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4343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9"/>
          <w:szCs w:val="9"/>
          <w:color w:val="34343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9"/>
          <w:szCs w:val="9"/>
          <w:color w:val="34343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17"/>
        </w:rPr>
        <w:t>ADO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0" w:after="0" w:line="174" w:lineRule="exact"/>
        <w:ind w:left="1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igual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deberá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considerarse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manifestacione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realizadas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Central,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en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3" w:after="0" w:line="240" w:lineRule="auto"/>
        <w:ind w:left="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relación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Resolución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Recurso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Revi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ión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290/2016,</w:t>
      </w:r>
      <w:r>
        <w:rPr>
          <w:rFonts w:ascii="Arial" w:hAnsi="Arial" w:cs="Arial" w:eastAsia="Arial"/>
          <w:sz w:val="17"/>
          <w:szCs w:val="17"/>
          <w:color w:val="050505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emitid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Plen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Institut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13" w:lineRule="exact"/>
        <w:ind w:right="-20"/>
        <w:jc w:val="left"/>
        <w:tabs>
          <w:tab w:pos="450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38.738266pt;margin-top:6.986228pt;width:50.145855pt;height:.1pt;mso-position-horizontal-relative:page;mso-position-vertical-relative:paragraph;z-index:-5107" coordorigin="775,140" coordsize="1003,2">
            <v:shape style="position:absolute;left:775;top:140;width:1003;height:2" coordorigin="775,140" coordsize="1003,0" path="m775,140l1778,140e" filled="f" stroked="t" strokeweight=".712974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  <w:position w:val="-2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  <w:position w:val="-2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1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Prot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c:ció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52"/>
          <w:position w:val="-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00"/>
          <w:position w:val="-2"/>
        </w:rPr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ata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(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ITEI}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dí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  <w:position w:val="-2"/>
        </w:rPr>
        <w:t>8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80" w:h="15420"/>
          <w:pgMar w:top="140" w:bottom="280" w:left="200" w:right="660"/>
          <w:cols w:num="2" w:equalWidth="0">
            <w:col w:w="1716" w:space="1616"/>
            <w:col w:w="7988"/>
          </w:cols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56" w:lineRule="exact"/>
        <w:ind w:left="827" w:right="-61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5"/>
          <w:position w:val="-1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8" w:after="0" w:line="240" w:lineRule="auto"/>
        <w:ind w:right="-6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ocho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Junio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qu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575757"/>
          <w:spacing w:val="-58"/>
          <w:w w:val="143"/>
        </w:rPr>
        <w:t>t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62" w:lineRule="exact"/>
        <w:ind w:right="-20"/>
        <w:jc w:val="left"/>
        <w:tabs>
          <w:tab w:pos="52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7"/>
          <w:szCs w:val="27"/>
          <w:color w:val="050505"/>
          <w:spacing w:val="0"/>
          <w:w w:val="100"/>
          <w:position w:val="-1"/>
        </w:rPr>
        <w:t>re</w:t>
      </w:r>
      <w:r>
        <w:rPr>
          <w:rFonts w:ascii="Times New Roman" w:hAnsi="Times New Roman" w:cs="Times New Roman" w:eastAsia="Times New Roman"/>
          <w:sz w:val="27"/>
          <w:szCs w:val="27"/>
          <w:color w:val="050505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7"/>
          <w:szCs w:val="27"/>
          <w:color w:val="050505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7"/>
          <w:szCs w:val="27"/>
          <w:color w:val="838383"/>
          <w:spacing w:val="0"/>
          <w:w w:val="34"/>
          <w:position w:val="-1"/>
        </w:rPr>
        <w:t>·</w:t>
      </w:r>
      <w:r>
        <w:rPr>
          <w:rFonts w:ascii="Times New Roman" w:hAnsi="Times New Roman" w:cs="Times New Roman" w:eastAsia="Times New Roman"/>
          <w:sz w:val="27"/>
          <w:szCs w:val="27"/>
          <w:color w:val="838383"/>
          <w:spacing w:val="-3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575757"/>
          <w:spacing w:val="-17"/>
          <w:w w:val="168"/>
          <w:position w:val="-1"/>
        </w:rPr>
        <w:t>·</w:t>
      </w:r>
      <w:r>
        <w:rPr>
          <w:rFonts w:ascii="Arial" w:hAnsi="Arial" w:cs="Arial" w:eastAsia="Arial"/>
          <w:sz w:val="17"/>
          <w:szCs w:val="17"/>
          <w:color w:val="212121"/>
          <w:spacing w:val="2"/>
          <w:w w:val="111"/>
          <w:position w:val="-1"/>
        </w:rPr>
        <w:t>: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19"/>
          <w:position w:val="-1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0"/>
          <w:w w:val="103"/>
          <w:position w:val="-1"/>
        </w:rPr>
        <w:t>á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9"/>
          <w:position w:val="-1"/>
        </w:rPr>
        <w:t>tent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19"/>
          <w:position w:val="-1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color w:val="050505"/>
          <w:spacing w:val="0"/>
          <w:w w:val="93"/>
          <w:position w:val="-1"/>
        </w:rPr>
        <w:t>tuv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0"/>
          <w:w w:val="284"/>
          <w:position w:val="-1"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color w:val="212121"/>
          <w:spacing w:val="-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696969"/>
          <w:spacing w:val="0"/>
          <w:w w:val="100"/>
          <w:position w:val="-1"/>
        </w:rPr>
        <w:t>¡</w:t>
      </w:r>
      <w:r>
        <w:rPr>
          <w:rFonts w:ascii="Times New Roman" w:hAnsi="Times New Roman" w:cs="Times New Roman" w:eastAsia="Times New Roman"/>
          <w:sz w:val="27"/>
          <w:szCs w:val="27"/>
          <w:color w:val="69696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696969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bien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  <w:position w:val="-1"/>
        </w:rPr>
        <w:t>indicar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9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  <w:position w:val="-1"/>
        </w:rPr>
        <w:t>diversas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80" w:h="15420"/>
          <w:pgMar w:top="140" w:bottom="280" w:left="200" w:right="660"/>
          <w:cols w:num="3" w:equalWidth="0">
            <w:col w:w="1288" w:space="2048"/>
            <w:col w:w="3547" w:space="432"/>
            <w:col w:w="4005"/>
          </w:cols>
        </w:sectPr>
      </w:pPr>
      <w:rPr/>
    </w:p>
    <w:p>
      <w:pPr>
        <w:spacing w:before="0" w:after="0" w:line="143" w:lineRule="exact"/>
        <w:ind w:left="435" w:right="927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128.639999pt;margin-top:9.600021pt;width:407.635462pt;height:423.35997pt;mso-position-horizontal-relative:page;mso-position-vertical-relative:page;z-index:-5114" coordorigin="2573,192" coordsize="8153,8467">
            <v:shape style="position:absolute;left:2573;top:192;width:288;height:3341" type="#_x0000_t75">
              <v:imagedata r:id="rId26" o:title=""/>
            </v:shape>
            <v:shape style="position:absolute;left:2592;top:4646;width:288;height:4013" type="#_x0000_t75">
              <v:imagedata r:id="rId27" o:title=""/>
            </v:shape>
            <v:group style="position:absolute;left:2602;top:3558;width:2;height:1049" coordorigin="2602,3558" coordsize="2,1049">
              <v:shape style="position:absolute;left:2602;top:3558;width:2;height:1049" coordorigin="2602,3558" coordsize="0,1049" path="m2602,4607l2602,3558e" filled="f" stroked="t" strokeweight=".237658pt" strokecolor="#2B2B2B">
                <v:path arrowok="t"/>
              </v:shape>
            </v:group>
            <v:group style="position:absolute;left:2885;top:269;width:7828;height:2" coordorigin="2885,269" coordsize="7828,2">
              <v:shape style="position:absolute;left:2885;top:269;width:7828;height:2" coordorigin="2885,269" coordsize="7828,0" path="m2885,269l10714,269e" filled="f" stroked="t" strokeweight="1.18829pt" strokecolor="#131313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8.159973pt;margin-top:8.640003pt;width:43.200001pt;height:42.240002pt;mso-position-horizontal-relative:page;mso-position-vertical-relative:page;z-index:-5113" type="#_x0000_t75">
            <v:imagedata r:id="rId28" o:title=""/>
          </v:shape>
        </w:pict>
      </w:r>
      <w:r>
        <w:rPr/>
        <w:pict>
          <v:group style="position:absolute;margin-left:581.549316pt;margin-top:58.179272pt;width:.1pt;height:376.019311pt;mso-position-horizontal-relative:page;mso-position-vertical-relative:page;z-index:-5105" coordorigin="11631,1164" coordsize="2,7520">
            <v:shape style="position:absolute;left:11631;top:1164;width:2;height:7520" coordorigin="11631,1164" coordsize="0,7520" path="m11631,8684l11631,1164e" filled="f" stroked="t" strokeweight="1.18829pt" strokecolor="#0F0F0F">
              <v:path arrowok="t"/>
            </v:shape>
          </v:group>
          <w10:wrap type="none"/>
        </w:pict>
      </w:r>
      <w:r>
        <w:rPr/>
        <w:pict>
          <v:group style="position:absolute;margin-left:582.618774pt;margin-top:445.882111pt;width:.1pt;height:289.465722pt;mso-position-horizontal-relative:page;mso-position-vertical-relative:page;z-index:-5104" coordorigin="11652,8918" coordsize="2,5789">
            <v:shape style="position:absolute;left:11652;top:8918;width:2;height:5789" coordorigin="11652,8918" coordsize="0,5789" path="m11652,14707l11652,8918e" filled="f" stroked="t" strokeweight="1.18829pt" strokecolor="#0F0F0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3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5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67"/>
          <w:szCs w:val="67"/>
        </w:rPr>
      </w:pPr>
      <w:rPr/>
      <w:r>
        <w:rPr/>
        <w:pict>
          <v:group style="position:absolute;margin-left:130.474289pt;margin-top:-130.974213pt;width:.1pt;height:13.59106pt;mso-position-horizontal-relative:page;mso-position-vertical-relative:paragraph;z-index:-5106" coordorigin="2609,-2619" coordsize="2,272">
            <v:shape style="position:absolute;left:2609;top:-2619;width:2;height:272" coordorigin="2609,-2619" coordsize="0,272" path="m2609,-2348l2609,-2619e" filled="f" stroked="t" strokeweight=".237658pt" strokecolor="#3F3F3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67"/>
          <w:szCs w:val="67"/>
          <w:color w:val="050505"/>
          <w:w w:val="88"/>
        </w:rPr>
        <w:t>\</w:t>
      </w:r>
      <w:r>
        <w:rPr>
          <w:rFonts w:ascii="Arial" w:hAnsi="Arial" w:cs="Arial" w:eastAsia="Arial"/>
          <w:sz w:val="67"/>
          <w:szCs w:val="67"/>
          <w:color w:val="050505"/>
          <w:w w:val="89"/>
        </w:rPr>
        <w:t>)</w:t>
      </w:r>
      <w:r>
        <w:rPr>
          <w:rFonts w:ascii="Arial" w:hAnsi="Arial" w:cs="Arial" w:eastAsia="Arial"/>
          <w:sz w:val="67"/>
          <w:szCs w:val="67"/>
          <w:color w:val="050505"/>
          <w:spacing w:val="84"/>
          <w:w w:val="100"/>
        </w:rPr>
        <w:t> </w:t>
      </w:r>
      <w:r>
        <w:rPr>
          <w:rFonts w:ascii="Arial" w:hAnsi="Arial" w:cs="Arial" w:eastAsia="Arial"/>
          <w:sz w:val="67"/>
          <w:szCs w:val="67"/>
          <w:color w:val="050505"/>
          <w:spacing w:val="84"/>
          <w:w w:val="100"/>
        </w:rPr>
        <w:pict>
          <v:shape style="width:12.48pt;height:57.599998pt;mso-position-horizontal-relative:char;mso-position-vertical-relative:line" type="#_x0000_t75">
            <v:imagedata r:id="rId29" o:title=""/>
          </v:shape>
        </w:pict>
      </w:r>
      <w:r>
        <w:rPr>
          <w:rFonts w:ascii="Arial" w:hAnsi="Arial" w:cs="Arial" w:eastAsia="Arial"/>
          <w:sz w:val="67"/>
          <w:szCs w:val="67"/>
          <w:color w:val="000000"/>
          <w:spacing w:val="0"/>
          <w:w w:val="100"/>
          <w:position w:val="0"/>
        </w:rPr>
      </w:r>
    </w:p>
    <w:p>
      <w:pPr>
        <w:spacing w:before="0" w:after="0" w:line="206" w:lineRule="exact"/>
        <w:ind w:left="69" w:right="487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59"/>
        </w:rPr>
        <w:t>www.jao;,co.go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7" w:after="0" w:line="240" w:lineRule="auto"/>
        <w:ind w:right="407"/>
        <w:jc w:val="righ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484848"/>
          <w:spacing w:val="0"/>
          <w:w w:val="132"/>
        </w:rPr>
        <w:t>\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25" w:after="0" w:line="189" w:lineRule="exact"/>
        <w:ind w:left="54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50505"/>
          <w:w w:val="106"/>
          <w:position w:val="-2"/>
        </w:rPr>
        <w:t>manifestaciones,</w:t>
      </w:r>
      <w:r>
        <w:rPr>
          <w:rFonts w:ascii="Arial" w:hAnsi="Arial" w:cs="Arial" w:eastAsia="Arial"/>
          <w:sz w:val="17"/>
          <w:szCs w:val="17"/>
          <w:color w:val="050505"/>
          <w:spacing w:val="-2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1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  <w:position w:val="-2"/>
        </w:rPr>
        <w:t>continuació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  <w:position w:val="-2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10"/>
          <w:w w:val="109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  <w:position w:val="-2"/>
        </w:rPr>
        <w:t>tran</w:t>
      </w:r>
      <w:r>
        <w:rPr>
          <w:rFonts w:ascii="Arial" w:hAnsi="Arial" w:cs="Arial" w:eastAsia="Arial"/>
          <w:sz w:val="17"/>
          <w:szCs w:val="17"/>
          <w:color w:val="050505"/>
          <w:spacing w:val="-19"/>
          <w:w w:val="108"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575757"/>
          <w:spacing w:val="-25"/>
          <w:w w:val="83"/>
          <w:position w:val="-2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  <w:position w:val="-2"/>
        </w:rPr>
        <w:t>cribén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17"/>
          <w:position w:val="-2"/>
        </w:rPr>
        <w:t>y</w:t>
      </w:r>
      <w:r>
        <w:rPr>
          <w:rFonts w:ascii="Arial" w:hAnsi="Arial" w:cs="Arial" w:eastAsia="Arial"/>
          <w:sz w:val="17"/>
          <w:szCs w:val="17"/>
          <w:color w:val="484848"/>
          <w:spacing w:val="4"/>
          <w:w w:val="210"/>
          <w:position w:val="-2"/>
        </w:rPr>
        <w:t>,</w:t>
      </w:r>
      <w:r>
        <w:rPr>
          <w:rFonts w:ascii="Arial" w:hAnsi="Arial" w:cs="Arial" w:eastAsia="Arial"/>
          <w:sz w:val="17"/>
          <w:szCs w:val="17"/>
          <w:color w:val="484848"/>
          <w:spacing w:val="-14"/>
          <w:w w:val="131"/>
          <w:position w:val="-2"/>
        </w:rPr>
        <w:t>,</w:t>
      </w:r>
      <w:r>
        <w:rPr>
          <w:rFonts w:ascii="Arial" w:hAnsi="Arial" w:cs="Arial" w:eastAsia="Arial"/>
          <w:sz w:val="17"/>
          <w:szCs w:val="17"/>
          <w:color w:val="696969"/>
          <w:spacing w:val="0"/>
          <w:w w:val="111"/>
          <w:position w:val="-2"/>
        </w:rPr>
        <w:t>.</w:t>
      </w:r>
      <w:r>
        <w:rPr>
          <w:rFonts w:ascii="Arial" w:hAnsi="Arial" w:cs="Arial" w:eastAsia="Arial"/>
          <w:sz w:val="17"/>
          <w:szCs w:val="17"/>
          <w:color w:val="696969"/>
          <w:spacing w:val="-3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484848"/>
          <w:spacing w:val="0"/>
          <w:w w:val="113"/>
          <w:position w:val="-2"/>
        </w:rPr>
        <w:t>•</w:t>
      </w:r>
      <w:r>
        <w:rPr>
          <w:rFonts w:ascii="Arial" w:hAnsi="Arial" w:cs="Arial" w:eastAsia="Arial"/>
          <w:sz w:val="17"/>
          <w:szCs w:val="17"/>
          <w:color w:val="484848"/>
          <w:spacing w:val="-3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696969"/>
          <w:spacing w:val="-22"/>
          <w:w w:val="111"/>
          <w:position w:val="-2"/>
        </w:rPr>
        <w:t>.</w:t>
      </w:r>
      <w:r>
        <w:rPr>
          <w:rFonts w:ascii="Arial" w:hAnsi="Arial" w:cs="Arial" w:eastAsia="Arial"/>
          <w:sz w:val="18"/>
          <w:szCs w:val="18"/>
          <w:color w:val="484848"/>
          <w:spacing w:val="0"/>
          <w:w w:val="246"/>
          <w:position w:val="-2"/>
        </w:rPr>
        <w:t>)</w:t>
      </w:r>
      <w:r>
        <w:rPr>
          <w:rFonts w:ascii="Arial" w:hAnsi="Arial" w:cs="Arial" w:eastAsia="Arial"/>
          <w:sz w:val="18"/>
          <w:szCs w:val="18"/>
          <w:color w:val="484848"/>
          <w:spacing w:val="-28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50505"/>
          <w:spacing w:val="0"/>
          <w:w w:val="78"/>
          <w:position w:val="-2"/>
        </w:rPr>
        <w:t>iJ(</w:t>
      </w:r>
      <w:r>
        <w:rPr>
          <w:rFonts w:ascii="Arial" w:hAnsi="Arial" w:cs="Arial" w:eastAsia="Arial"/>
          <w:sz w:val="18"/>
          <w:szCs w:val="18"/>
          <w:color w:val="050505"/>
          <w:spacing w:val="0"/>
          <w:w w:val="78"/>
          <w:position w:val="-2"/>
        </w:rPr>
        <w:t>ji.JÍ</w:t>
      </w:r>
      <w:r>
        <w:rPr>
          <w:rFonts w:ascii="Arial" w:hAnsi="Arial" w:cs="Arial" w:eastAsia="Arial"/>
          <w:sz w:val="18"/>
          <w:szCs w:val="18"/>
          <w:color w:val="050505"/>
          <w:spacing w:val="-5"/>
          <w:w w:val="78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  <w:position w:val="-2"/>
        </w:rPr>
        <w:t>inter</w:t>
      </w:r>
      <w:r>
        <w:rPr>
          <w:rFonts w:ascii="Arial" w:hAnsi="Arial" w:cs="Arial" w:eastAsia="Arial"/>
          <w:sz w:val="17"/>
          <w:szCs w:val="17"/>
          <w:color w:val="050505"/>
          <w:spacing w:val="-59"/>
          <w:w w:val="113"/>
          <w:position w:val="-2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9"/>
          <w:position w:val="-2"/>
        </w:rPr>
        <w:t>ij</w:t>
      </w:r>
      <w:r>
        <w:rPr>
          <w:rFonts w:ascii="Arial" w:hAnsi="Arial" w:cs="Arial" w:eastAsia="Arial"/>
          <w:sz w:val="17"/>
          <w:szCs w:val="17"/>
          <w:color w:val="050505"/>
          <w:spacing w:val="-55"/>
          <w:w w:val="139"/>
          <w:position w:val="-2"/>
        </w:rPr>
        <w:t>n</w:t>
      </w:r>
      <w:r>
        <w:rPr>
          <w:rFonts w:ascii="Arial" w:hAnsi="Arial" w:cs="Arial" w:eastAsia="Arial"/>
          <w:sz w:val="17"/>
          <w:szCs w:val="17"/>
          <w:color w:val="9A9A9A"/>
          <w:spacing w:val="-28"/>
          <w:w w:val="84"/>
          <w:position w:val="-2"/>
        </w:rPr>
        <w:t>·</w:t>
      </w:r>
      <w:r>
        <w:rPr>
          <w:rFonts w:ascii="Arial" w:hAnsi="Arial" w:cs="Arial" w:eastAsia="Arial"/>
          <w:sz w:val="17"/>
          <w:szCs w:val="17"/>
          <w:color w:val="696969"/>
          <w:spacing w:val="0"/>
          <w:w w:val="196"/>
          <w:position w:val="-2"/>
        </w:rPr>
        <w:t>·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66" w:lineRule="exact"/>
        <w:ind w:left="4077" w:right="3306"/>
        <w:jc w:val="center"/>
        <w:tabs>
          <w:tab w:pos="46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373.440002pt;margin-top:-1.863656pt;width:198.720001pt;height:38.400002pt;mso-position-horizontal-relative:page;mso-position-vertical-relative:paragraph;z-index:-5112" type="#_x0000_t75">
            <v:imagedata r:id="rId30" o:title=""/>
          </v:shape>
        </w:pict>
      </w:r>
      <w:r>
        <w:rPr>
          <w:rFonts w:ascii="Arial" w:hAnsi="Arial" w:cs="Arial" w:eastAsia="Arial"/>
          <w:sz w:val="11"/>
          <w:szCs w:val="11"/>
          <w:color w:val="696969"/>
          <w:w w:val="138"/>
          <w:position w:val="1"/>
        </w:rPr>
        <w:t>r</w:t>
      </w:r>
      <w:r>
        <w:rPr>
          <w:rFonts w:ascii="Arial" w:hAnsi="Arial" w:cs="Arial" w:eastAsia="Arial"/>
          <w:sz w:val="11"/>
          <w:szCs w:val="11"/>
          <w:color w:val="696969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11"/>
          <w:szCs w:val="11"/>
          <w:color w:val="9A9A9A"/>
          <w:spacing w:val="0"/>
          <w:w w:val="100"/>
          <w:position w:val="1"/>
        </w:rPr>
        <w:t>':'</w:t>
      </w:r>
      <w:r>
        <w:rPr>
          <w:rFonts w:ascii="Arial" w:hAnsi="Arial" w:cs="Arial" w:eastAsia="Arial"/>
          <w:sz w:val="11"/>
          <w:szCs w:val="11"/>
          <w:color w:val="9A9A9A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1"/>
          <w:szCs w:val="11"/>
          <w:color w:val="696969"/>
          <w:spacing w:val="0"/>
          <w:w w:val="129"/>
          <w:position w:val="1"/>
        </w:rPr>
        <w:t>:</w:t>
      </w:r>
      <w:r>
        <w:rPr>
          <w:rFonts w:ascii="Arial" w:hAnsi="Arial" w:cs="Arial" w:eastAsia="Arial"/>
          <w:sz w:val="11"/>
          <w:szCs w:val="11"/>
          <w:color w:val="696969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1"/>
          <w:szCs w:val="11"/>
          <w:color w:val="696969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8"/>
          <w:szCs w:val="18"/>
          <w:color w:val="838383"/>
          <w:spacing w:val="0"/>
          <w:w w:val="40"/>
          <w:position w:val="1"/>
        </w:rPr>
        <w:t>,;</w:t>
      </w:r>
      <w:r>
        <w:rPr>
          <w:rFonts w:ascii="Times New Roman" w:hAnsi="Times New Roman" w:cs="Times New Roman" w:eastAsia="Times New Roman"/>
          <w:sz w:val="18"/>
          <w:szCs w:val="18"/>
          <w:color w:val="838383"/>
          <w:spacing w:val="-14"/>
          <w:w w:val="40"/>
          <w:position w:val="1"/>
        </w:rPr>
        <w:t>_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-12"/>
          <w:w w:val="47"/>
          <w:position w:val="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-47"/>
          <w:w w:val="90"/>
          <w:position w:val="1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838383"/>
          <w:spacing w:val="-16"/>
          <w:w w:val="40"/>
          <w:position w:val="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ACACAC"/>
          <w:spacing w:val="-3"/>
          <w:w w:val="51"/>
          <w:position w:val="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484848"/>
          <w:spacing w:val="0"/>
          <w:w w:val="49"/>
          <w:position w:val="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484848"/>
          <w:spacing w:val="-10"/>
          <w:w w:val="49"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-108"/>
          <w:w w:val="63"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484848"/>
          <w:spacing w:val="0"/>
          <w:w w:val="50"/>
          <w:position w:val="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484848"/>
          <w:spacing w:val="-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84848"/>
          <w:spacing w:val="-11"/>
          <w:w w:val="187"/>
          <w:position w:val="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0"/>
          <w:w w:val="48"/>
          <w:position w:val="1"/>
        </w:rPr>
        <w:t>{'.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0"/>
          <w:w w:val="49"/>
          <w:position w:val="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-2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A9A9A"/>
          <w:spacing w:val="0"/>
          <w:w w:val="62"/>
          <w:position w:val="1"/>
        </w:rPr>
        <w:t>\</w:t>
      </w:r>
      <w:r>
        <w:rPr>
          <w:rFonts w:ascii="Times New Roman" w:hAnsi="Times New Roman" w:cs="Times New Roman" w:eastAsia="Times New Roman"/>
          <w:sz w:val="18"/>
          <w:szCs w:val="18"/>
          <w:color w:val="9A9A9A"/>
          <w:spacing w:val="0"/>
          <w:w w:val="63"/>
          <w:position w:val="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9A9A9A"/>
          <w:spacing w:val="-8"/>
          <w:w w:val="63"/>
          <w:position w:val="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9A9A9A"/>
          <w:spacing w:val="0"/>
          <w:w w:val="24"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9A9A9A"/>
          <w:spacing w:val="-2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0"/>
          <w:w w:val="73"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0" w:after="0" w:line="240" w:lineRule="auto"/>
        <w:ind w:left="4091" w:right="3321"/>
        <w:jc w:val="center"/>
        <w:tabs>
          <w:tab w:pos="468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575757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color w:val="575757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7575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575757"/>
          <w:spacing w:val="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80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9"/>
          <w:w w:val="81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212121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212121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050505"/>
          <w:spacing w:val="0"/>
          <w:w w:val="74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212121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2"/>
          <w:szCs w:val="12"/>
          <w:color w:val="212121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43434"/>
          <w:spacing w:val="0"/>
          <w:w w:val="56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9A9A9A"/>
          <w:spacing w:val="-19"/>
          <w:w w:val="115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696969"/>
          <w:spacing w:val="-23"/>
          <w:w w:val="108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color w:val="343434"/>
          <w:spacing w:val="0"/>
          <w:w w:val="38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34343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96969"/>
          <w:spacing w:val="0"/>
          <w:w w:val="40"/>
        </w:rPr>
        <w:t>·.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95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respect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importante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señala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-13"/>
          <w:w w:val="100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-35"/>
          <w:w w:val="61"/>
          <w:i/>
        </w:rPr>
        <w:t>$</w:t>
      </w:r>
      <w:r>
        <w:rPr>
          <w:rFonts w:ascii="Arial" w:hAnsi="Arial" w:cs="Arial" w:eastAsia="Arial"/>
          <w:sz w:val="21"/>
          <w:szCs w:val="21"/>
          <w:color w:val="050505"/>
          <w:spacing w:val="0"/>
          <w:w w:val="44"/>
          <w:i/>
        </w:rPr>
        <w:t>'&amp;1f</w:t>
      </w:r>
      <w:r>
        <w:rPr>
          <w:rFonts w:ascii="Arial" w:hAnsi="Arial" w:cs="Arial" w:eastAsia="Arial"/>
          <w:sz w:val="21"/>
          <w:szCs w:val="21"/>
          <w:color w:val="050505"/>
          <w:spacing w:val="-12"/>
          <w:w w:val="44"/>
          <w:i/>
        </w:rPr>
        <w:t>í</w:t>
      </w:r>
      <w:r>
        <w:rPr>
          <w:rFonts w:ascii="Arial" w:hAnsi="Arial" w:cs="Arial" w:eastAsia="Arial"/>
          <w:sz w:val="21"/>
          <w:szCs w:val="21"/>
          <w:color w:val="212121"/>
          <w:spacing w:val="-6"/>
          <w:w w:val="84"/>
          <w:i/>
        </w:rPr>
        <w:t>?</w:t>
      </w:r>
      <w:r>
        <w:rPr>
          <w:rFonts w:ascii="Arial" w:hAnsi="Arial" w:cs="Arial" w:eastAsia="Arial"/>
          <w:sz w:val="21"/>
          <w:szCs w:val="21"/>
          <w:color w:val="050505"/>
          <w:spacing w:val="-3"/>
          <w:w w:val="95"/>
          <w:i/>
        </w:rPr>
        <w:t>l</w:t>
      </w:r>
      <w:r>
        <w:rPr>
          <w:rFonts w:ascii="Arial" w:hAnsi="Arial" w:cs="Arial" w:eastAsia="Arial"/>
          <w:sz w:val="21"/>
          <w:szCs w:val="21"/>
          <w:color w:val="212121"/>
          <w:spacing w:val="-3"/>
          <w:w w:val="18"/>
          <w:i/>
        </w:rPr>
        <w:t>¡</w:t>
      </w:r>
      <w:r>
        <w:rPr>
          <w:rFonts w:ascii="Arial" w:hAnsi="Arial" w:cs="Arial" w:eastAsia="Arial"/>
          <w:sz w:val="21"/>
          <w:szCs w:val="21"/>
          <w:color w:val="050505"/>
          <w:spacing w:val="0"/>
          <w:w w:val="70"/>
          <w:i/>
        </w:rPr>
        <w:t>tq¿</w:t>
      </w:r>
      <w:r>
        <w:rPr>
          <w:rFonts w:ascii="Arial" w:hAnsi="Arial" w:cs="Arial" w:eastAsia="Arial"/>
          <w:sz w:val="21"/>
          <w:szCs w:val="21"/>
          <w:color w:val="050505"/>
          <w:spacing w:val="-16"/>
          <w:w w:val="70"/>
          <w:i/>
        </w:rPr>
        <w:t>[</w:t>
      </w:r>
      <w:r>
        <w:rPr>
          <w:rFonts w:ascii="Arial" w:hAnsi="Arial" w:cs="Arial" w:eastAsia="Arial"/>
          <w:sz w:val="21"/>
          <w:szCs w:val="21"/>
          <w:color w:val="212121"/>
          <w:spacing w:val="-68"/>
          <w:w w:val="76"/>
          <w:i/>
        </w:rPr>
        <w:t>g</w:t>
      </w:r>
      <w:r>
        <w:rPr>
          <w:rFonts w:ascii="Arial" w:hAnsi="Arial" w:cs="Arial" w:eastAsia="Arial"/>
          <w:sz w:val="21"/>
          <w:szCs w:val="21"/>
          <w:color w:val="696969"/>
          <w:spacing w:val="0"/>
          <w:w w:val="76"/>
          <w:i/>
        </w:rPr>
        <w:t>i</w:t>
      </w:r>
      <w:r>
        <w:rPr>
          <w:rFonts w:ascii="Arial" w:hAnsi="Arial" w:cs="Arial" w:eastAsia="Arial"/>
          <w:sz w:val="21"/>
          <w:szCs w:val="21"/>
          <w:color w:val="696969"/>
          <w:spacing w:val="-26"/>
          <w:w w:val="100"/>
          <w:i/>
        </w:rPr>
        <w:t> </w:t>
      </w:r>
      <w:r>
        <w:rPr>
          <w:rFonts w:ascii="Arial" w:hAnsi="Arial" w:cs="Arial" w:eastAsia="Arial"/>
          <w:sz w:val="21"/>
          <w:szCs w:val="21"/>
          <w:color w:val="050505"/>
          <w:spacing w:val="0"/>
          <w:w w:val="121"/>
          <w:i/>
        </w:rPr>
        <w:t>;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" w:after="0" w:line="247" w:lineRule="auto"/>
        <w:ind w:left="955" w:right="122" w:firstLine="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atañe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individu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conform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          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Investigació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contr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Secuestros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pues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ademá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nombre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8"/>
          <w:i/>
        </w:rPr>
        <w:t>Jo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8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7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contiene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currículo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constriñe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ámbit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privad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persona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cual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iguq/mente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encuentr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obligad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protege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derech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intimidad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establece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diverso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tratado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derecho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humanos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forma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parte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orde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jurídic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mexican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</w:rPr>
        <w:t>'ii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</w:rPr>
        <w:t>;lqració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</w:rPr>
        <w:t>I,Jniversal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Derecho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Humanos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12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97"/>
          <w:i/>
        </w:rPr>
        <w:t>}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29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Pact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Internacional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Derecho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Civile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A9A9A"/>
          <w:spacing w:val="0"/>
          <w:w w:val="8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9A9A9A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Político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17),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Convenció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American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sobre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Derecho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Humanos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11)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Convenció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sobr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perecho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Niñ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16).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13" w:lineRule="exact"/>
        <w:ind w:left="3588" w:right="-20"/>
        <w:jc w:val="left"/>
        <w:tabs>
          <w:tab w:pos="4740" w:val="left"/>
          <w:tab w:pos="5040" w:val="left"/>
          <w:tab w:pos="6720" w:val="left"/>
        </w:tabs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575757"/>
          <w:spacing w:val="0"/>
          <w:w w:val="157"/>
        </w:rPr>
        <w:t>.</w:t>
      </w:r>
      <w:r>
        <w:rPr>
          <w:rFonts w:ascii="Arial" w:hAnsi="Arial" w:cs="Arial" w:eastAsia="Arial"/>
          <w:sz w:val="12"/>
          <w:szCs w:val="12"/>
          <w:color w:val="575757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color w:val="575757"/>
          <w:spacing w:val="0"/>
          <w:w w:val="100"/>
        </w:rPr>
      </w:r>
      <w:r>
        <w:rPr>
          <w:rFonts w:ascii="Arial" w:hAnsi="Arial" w:cs="Arial" w:eastAsia="Arial"/>
          <w:sz w:val="12"/>
          <w:szCs w:val="12"/>
          <w:color w:val="9A9A9A"/>
          <w:spacing w:val="0"/>
          <w:w w:val="100"/>
        </w:rPr>
        <w:t>,</w:t>
      </w:r>
      <w:r>
        <w:rPr>
          <w:rFonts w:ascii="Arial" w:hAnsi="Arial" w:cs="Arial" w:eastAsia="Arial"/>
          <w:sz w:val="12"/>
          <w:szCs w:val="12"/>
          <w:color w:val="9A9A9A"/>
          <w:spacing w:val="-3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9A9A9A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color w:val="9A9A9A"/>
          <w:spacing w:val="0"/>
          <w:w w:val="100"/>
        </w:rPr>
      </w:r>
      <w:r>
        <w:rPr>
          <w:rFonts w:ascii="Arial" w:hAnsi="Arial" w:cs="Arial" w:eastAsia="Arial"/>
          <w:sz w:val="12"/>
          <w:szCs w:val="12"/>
          <w:color w:val="575757"/>
          <w:spacing w:val="0"/>
          <w:w w:val="176"/>
          <w:i/>
        </w:rPr>
        <w:t>I</w:t>
      </w:r>
      <w:r>
        <w:rPr>
          <w:rFonts w:ascii="Arial" w:hAnsi="Arial" w:cs="Arial" w:eastAsia="Arial"/>
          <w:sz w:val="12"/>
          <w:szCs w:val="12"/>
          <w:color w:val="838383"/>
          <w:spacing w:val="-6"/>
          <w:w w:val="49"/>
          <w:i/>
        </w:rPr>
        <w:t>;</w:t>
      </w:r>
      <w:r>
        <w:rPr>
          <w:rFonts w:ascii="Arial" w:hAnsi="Arial" w:cs="Arial" w:eastAsia="Arial"/>
          <w:sz w:val="12"/>
          <w:szCs w:val="12"/>
          <w:color w:val="ACACAC"/>
          <w:spacing w:val="0"/>
          <w:w w:val="56"/>
          <w:i/>
        </w:rPr>
        <w:t>:</w:t>
      </w:r>
      <w:r>
        <w:rPr>
          <w:rFonts w:ascii="Arial" w:hAnsi="Arial" w:cs="Arial" w:eastAsia="Arial"/>
          <w:sz w:val="12"/>
          <w:szCs w:val="12"/>
          <w:color w:val="ACACAC"/>
          <w:spacing w:val="0"/>
          <w:w w:val="100"/>
          <w:i/>
        </w:rPr>
        <w:tab/>
      </w:r>
      <w:r>
        <w:rPr>
          <w:rFonts w:ascii="Arial" w:hAnsi="Arial" w:cs="Arial" w:eastAsia="Arial"/>
          <w:sz w:val="12"/>
          <w:szCs w:val="12"/>
          <w:color w:val="ACACAC"/>
          <w:spacing w:val="0"/>
          <w:w w:val="100"/>
          <w:i/>
        </w:rPr>
      </w:r>
      <w:r>
        <w:rPr>
          <w:rFonts w:ascii="Arial" w:hAnsi="Arial" w:cs="Arial" w:eastAsia="Arial"/>
          <w:sz w:val="12"/>
          <w:szCs w:val="12"/>
          <w:color w:val="696969"/>
          <w:spacing w:val="0"/>
          <w:w w:val="148"/>
        </w:rPr>
        <w:t>;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55" w:after="0" w:line="240" w:lineRule="auto"/>
        <w:ind w:left="2699" w:right="-20"/>
        <w:jc w:val="left"/>
        <w:tabs>
          <w:tab w:pos="46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838383"/>
          <w:spacing w:val="3"/>
          <w:w w:val="29"/>
          <w:i/>
        </w:rPr>
        <w:t>&gt;</w:t>
      </w:r>
      <w:r>
        <w:rPr>
          <w:rFonts w:ascii="Times New Roman" w:hAnsi="Times New Roman" w:cs="Times New Roman" w:eastAsia="Times New Roman"/>
          <w:sz w:val="24"/>
          <w:szCs w:val="24"/>
          <w:color w:val="696969"/>
          <w:spacing w:val="0"/>
          <w:w w:val="32"/>
          <w:i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color w:val="696969"/>
          <w:spacing w:val="-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38383"/>
          <w:spacing w:val="0"/>
          <w:w w:val="78"/>
          <w:i/>
        </w:rPr>
        <w:t>&gt;</w:t>
      </w:r>
      <w:r>
        <w:rPr>
          <w:rFonts w:ascii="Times New Roman" w:hAnsi="Times New Roman" w:cs="Times New Roman" w:eastAsia="Times New Roman"/>
          <w:sz w:val="24"/>
          <w:szCs w:val="24"/>
          <w:color w:val="838383"/>
          <w:spacing w:val="-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96969"/>
          <w:spacing w:val="-18"/>
          <w:w w:val="48"/>
          <w:i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color w:val="484848"/>
          <w:spacing w:val="-3"/>
          <w:w w:val="108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484848"/>
          <w:spacing w:val="-62"/>
          <w:w w:val="108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-75"/>
          <w:w w:val="156"/>
          <w:i/>
        </w:rPr>
        <w:t>!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62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0"/>
          <w:w w:val="156"/>
          <w:i/>
        </w:rPr>
        <w:t>;,,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55"/>
          <w:w w:val="156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75757"/>
          <w:spacing w:val="-43"/>
          <w:w w:val="59"/>
        </w:rPr>
        <w:t>}</w:t>
      </w:r>
      <w:r>
        <w:rPr>
          <w:rFonts w:ascii="Times New Roman" w:hAnsi="Times New Roman" w:cs="Times New Roman" w:eastAsia="Times New Roman"/>
          <w:sz w:val="22"/>
          <w:szCs w:val="22"/>
          <w:color w:val="212121"/>
          <w:spacing w:val="-24"/>
          <w:w w:val="66"/>
        </w:rPr>
        <w:t>]</w:t>
      </w:r>
      <w:r>
        <w:rPr>
          <w:rFonts w:ascii="Times New Roman" w:hAnsi="Times New Roman" w:cs="Times New Roman" w:eastAsia="Times New Roman"/>
          <w:sz w:val="22"/>
          <w:szCs w:val="22"/>
          <w:color w:val="575757"/>
          <w:spacing w:val="-37"/>
          <w:w w:val="60"/>
        </w:rPr>
        <w:t>¡</w:t>
      </w:r>
      <w:r>
        <w:rPr>
          <w:rFonts w:ascii="Times New Roman" w:hAnsi="Times New Roman" w:cs="Times New Roman" w:eastAsia="Times New Roman"/>
          <w:sz w:val="22"/>
          <w:szCs w:val="22"/>
          <w:color w:val="212121"/>
          <w:spacing w:val="0"/>
          <w:w w:val="65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color w:val="212121"/>
          <w:spacing w:val="-42"/>
          <w:w w:val="65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color w:val="050505"/>
          <w:spacing w:val="0"/>
          <w:w w:val="86"/>
        </w:rPr>
        <w:t>,.</w:t>
      </w:r>
      <w:r>
        <w:rPr>
          <w:rFonts w:ascii="Times New Roman" w:hAnsi="Times New Roman" w:cs="Times New Roman" w:eastAsia="Times New Roman"/>
          <w:sz w:val="22"/>
          <w:szCs w:val="22"/>
          <w:color w:val="050505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38383"/>
          <w:spacing w:val="0"/>
          <w:w w:val="64"/>
        </w:rPr>
        <w:t>··</w:t>
      </w:r>
      <w:r>
        <w:rPr>
          <w:rFonts w:ascii="Times New Roman" w:hAnsi="Times New Roman" w:cs="Times New Roman" w:eastAsia="Times New Roman"/>
          <w:sz w:val="22"/>
          <w:szCs w:val="22"/>
          <w:color w:val="838383"/>
          <w:spacing w:val="0"/>
          <w:w w:val="64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838383"/>
          <w:spacing w:val="8"/>
          <w:w w:val="6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38383"/>
          <w:spacing w:val="0"/>
          <w:w w:val="32"/>
        </w:rPr>
        <w:t>',</w:t>
      </w:r>
      <w:r>
        <w:rPr>
          <w:rFonts w:ascii="Times New Roman" w:hAnsi="Times New Roman" w:cs="Times New Roman" w:eastAsia="Times New Roman"/>
          <w:sz w:val="22"/>
          <w:szCs w:val="22"/>
          <w:color w:val="83838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838383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484848"/>
          <w:spacing w:val="0"/>
          <w:w w:val="100"/>
        </w:rPr>
        <w:t>i'&lt;</w:t>
      </w:r>
      <w:r>
        <w:rPr>
          <w:rFonts w:ascii="Arial" w:hAnsi="Arial" w:cs="Arial" w:eastAsia="Arial"/>
          <w:sz w:val="14"/>
          <w:szCs w:val="14"/>
          <w:color w:val="484848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84848"/>
          <w:spacing w:val="2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84848"/>
          <w:spacing w:val="0"/>
          <w:w w:val="111"/>
        </w:rPr>
        <w:t>p</w:t>
      </w:r>
      <w:r>
        <w:rPr>
          <w:rFonts w:ascii="Arial" w:hAnsi="Arial" w:cs="Arial" w:eastAsia="Arial"/>
          <w:sz w:val="14"/>
          <w:szCs w:val="14"/>
          <w:color w:val="484848"/>
          <w:spacing w:val="3"/>
          <w:w w:val="110"/>
        </w:rPr>
        <w:t>;</w:t>
      </w:r>
      <w:r>
        <w:rPr>
          <w:rFonts w:ascii="Arial" w:hAnsi="Arial" w:cs="Arial" w:eastAsia="Arial"/>
          <w:sz w:val="14"/>
          <w:szCs w:val="14"/>
          <w:color w:val="484848"/>
          <w:spacing w:val="0"/>
          <w:w w:val="111"/>
        </w:rPr>
        <w:t>r</w:t>
      </w:r>
      <w:r>
        <w:rPr>
          <w:rFonts w:ascii="Arial" w:hAnsi="Arial" w:cs="Arial" w:eastAsia="Arial"/>
          <w:sz w:val="14"/>
          <w:szCs w:val="14"/>
          <w:color w:val="484848"/>
          <w:spacing w:val="-19"/>
          <w:w w:val="110"/>
        </w:rPr>
        <w:t>'</w:t>
      </w:r>
      <w:r>
        <w:rPr>
          <w:rFonts w:ascii="Arial" w:hAnsi="Arial" w:cs="Arial" w:eastAsia="Arial"/>
          <w:sz w:val="14"/>
          <w:szCs w:val="14"/>
          <w:color w:val="838383"/>
          <w:spacing w:val="0"/>
          <w:w w:val="64"/>
        </w:rPr>
        <w:t>&lt;</w:t>
      </w:r>
      <w:r>
        <w:rPr>
          <w:rFonts w:ascii="Arial" w:hAnsi="Arial" w:cs="Arial" w:eastAsia="Arial"/>
          <w:sz w:val="14"/>
          <w:szCs w:val="14"/>
          <w:color w:val="838383"/>
          <w:spacing w:val="-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75757"/>
          <w:spacing w:val="0"/>
          <w:w w:val="203"/>
        </w:rPr>
        <w:t>:</w:t>
      </w:r>
      <w:r>
        <w:rPr>
          <w:rFonts w:ascii="Arial" w:hAnsi="Arial" w:cs="Arial" w:eastAsia="Arial"/>
          <w:sz w:val="14"/>
          <w:szCs w:val="14"/>
          <w:color w:val="575757"/>
          <w:spacing w:val="18"/>
          <w:w w:val="203"/>
        </w:rPr>
        <w:t> </w:t>
      </w:r>
      <w:r>
        <w:rPr>
          <w:rFonts w:ascii="Arial" w:hAnsi="Arial" w:cs="Arial" w:eastAsia="Arial"/>
          <w:sz w:val="14"/>
          <w:szCs w:val="14"/>
          <w:color w:val="484848"/>
          <w:spacing w:val="0"/>
          <w:w w:val="27"/>
        </w:rPr>
        <w:t>•</w:t>
      </w:r>
      <w:r>
        <w:rPr>
          <w:rFonts w:ascii="Arial" w:hAnsi="Arial" w:cs="Arial" w:eastAsia="Arial"/>
          <w:sz w:val="14"/>
          <w:szCs w:val="14"/>
          <w:color w:val="484848"/>
          <w:spacing w:val="0"/>
          <w:w w:val="27"/>
        </w:rPr>
        <w:t>     </w:t>
      </w:r>
      <w:r>
        <w:rPr>
          <w:rFonts w:ascii="Arial" w:hAnsi="Arial" w:cs="Arial" w:eastAsia="Arial"/>
          <w:sz w:val="14"/>
          <w:szCs w:val="14"/>
          <w:color w:val="484848"/>
          <w:spacing w:val="9"/>
          <w:w w:val="27"/>
        </w:rPr>
        <w:t> </w:t>
      </w:r>
      <w:r>
        <w:rPr>
          <w:rFonts w:ascii="Arial" w:hAnsi="Arial" w:cs="Arial" w:eastAsia="Arial"/>
          <w:sz w:val="14"/>
          <w:szCs w:val="14"/>
          <w:color w:val="050505"/>
          <w:spacing w:val="-17"/>
          <w:w w:val="67"/>
        </w:rPr>
        <w:t>.</w:t>
      </w:r>
      <w:r>
        <w:rPr>
          <w:rFonts w:ascii="Arial" w:hAnsi="Arial" w:cs="Arial" w:eastAsia="Arial"/>
          <w:sz w:val="14"/>
          <w:szCs w:val="14"/>
          <w:color w:val="212121"/>
          <w:spacing w:val="0"/>
          <w:w w:val="33"/>
        </w:rPr>
        <w:t>.</w:t>
      </w:r>
      <w:r>
        <w:rPr>
          <w:rFonts w:ascii="Arial" w:hAnsi="Arial" w:cs="Arial" w:eastAsia="Arial"/>
          <w:sz w:val="14"/>
          <w:szCs w:val="14"/>
          <w:color w:val="212121"/>
          <w:spacing w:val="-2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50505"/>
          <w:spacing w:val="0"/>
          <w:w w:val="76"/>
        </w:rPr>
        <w:t>•</w:t>
      </w:r>
      <w:r>
        <w:rPr>
          <w:rFonts w:ascii="Arial" w:hAnsi="Arial" w:cs="Arial" w:eastAsia="Arial"/>
          <w:sz w:val="14"/>
          <w:szCs w:val="14"/>
          <w:color w:val="050505"/>
          <w:spacing w:val="0"/>
          <w:w w:val="76"/>
        </w:rPr>
        <w:t>.</w:t>
      </w:r>
      <w:r>
        <w:rPr>
          <w:rFonts w:ascii="Arial" w:hAnsi="Arial" w:cs="Arial" w:eastAsia="Arial"/>
          <w:sz w:val="14"/>
          <w:szCs w:val="14"/>
          <w:color w:val="050505"/>
          <w:spacing w:val="8"/>
          <w:w w:val="76"/>
        </w:rPr>
        <w:t> </w:t>
      </w:r>
      <w:r>
        <w:rPr>
          <w:rFonts w:ascii="Arial" w:hAnsi="Arial" w:cs="Arial" w:eastAsia="Arial"/>
          <w:sz w:val="14"/>
          <w:szCs w:val="14"/>
          <w:color w:val="343434"/>
          <w:spacing w:val="0"/>
          <w:w w:val="136"/>
        </w:rPr>
        <w:t>·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87" w:lineRule="exact"/>
        <w:ind w:left="94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Así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entonces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result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important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99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-41"/>
          <w:w w:val="8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84848"/>
          <w:spacing w:val="-3"/>
          <w:w w:val="101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-9"/>
          <w:w w:val="26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484848"/>
          <w:spacing w:val="6"/>
          <w:w w:val="73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senalll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0"/>
          <w:w w:val="2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persona/&lt;que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()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njorm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Unida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Especializad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en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7" w:after="0" w:line="240" w:lineRule="auto"/>
        <w:ind w:left="959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Combate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Secuestro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ademáS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4"/>
          <w:w w:val="97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484848"/>
          <w:spacing w:val="-9"/>
          <w:w w:val="94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68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7"/>
          <w:w w:val="68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0"/>
          <w:w w:val="54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0"/>
          <w:w w:val="100"/>
          <w:i/>
        </w:rPr>
        <w:t>'r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-36"/>
          <w:w w:val="101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iimpli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estÓndare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contempl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Control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65" w:after="0" w:line="157" w:lineRule="auto"/>
        <w:ind w:left="959" w:right="192" w:firstLine="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Confianza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son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parte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prbces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Certificació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0"/>
          <w:w w:val="89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alizad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94"/>
          <w:i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484848"/>
          <w:spacing w:val="0"/>
          <w:w w:val="55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484848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Ro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Ejecutiv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Federal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travé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Coordinació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NacionaMnti'Secuestrorderivad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94"/>
          <w:i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484848"/>
          <w:spacing w:val="-16"/>
          <w:w w:val="9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94"/>
          <w:i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050505"/>
          <w:spacing w:val="0"/>
          <w:w w:val="58"/>
          <w:i/>
        </w:rPr>
        <w:t>los</w:t>
      </w:r>
      <w:r>
        <w:rPr>
          <w:rFonts w:ascii="Times New Roman" w:hAnsi="Times New Roman" w:cs="Times New Roman" w:eastAsia="Times New Roman"/>
          <w:sz w:val="29"/>
          <w:szCs w:val="29"/>
          <w:color w:val="050505"/>
          <w:spacing w:val="-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requisito</w:t>
      </w:r>
      <w:r>
        <w:rPr>
          <w:rFonts w:ascii="Times New Roman" w:hAnsi="Times New Roman" w:cs="Times New Roman" w:eastAsia="Times New Roman"/>
          <w:sz w:val="18"/>
          <w:szCs w:val="18"/>
          <w:color w:val="484848"/>
          <w:spacing w:val="9"/>
          <w:w w:val="6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éxigidos;po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propi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9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General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paro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Preveni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2"/>
          <w:i/>
        </w:rPr>
        <w:t>SancÚ:má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2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8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A9A9A"/>
          <w:spacing w:val="0"/>
          <w:w w:val="78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9A9A9A"/>
          <w:spacing w:val="-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pelito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materi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Secuestr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98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25"/>
          <w:szCs w:val="25"/>
          <w:color w:val="050505"/>
          <w:spacing w:val="0"/>
          <w:w w:val="85"/>
          <w:i/>
        </w:rPr>
        <w:t>ki</w:t>
      </w:r>
      <w:r>
        <w:rPr>
          <w:rFonts w:ascii="Arial" w:hAnsi="Arial" w:cs="Arial" w:eastAsia="Arial"/>
          <w:sz w:val="25"/>
          <w:szCs w:val="25"/>
          <w:color w:val="050505"/>
          <w:spacing w:val="-13"/>
          <w:w w:val="8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socieda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actu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2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8"/>
          <w:w w:val="84"/>
          <w:i/>
        </w:rPr>
        <w:t>{</w:t>
      </w:r>
      <w:r>
        <w:rPr>
          <w:rFonts w:ascii="Times New Roman" w:hAnsi="Times New Roman" w:cs="Times New Roman" w:eastAsia="Times New Roman"/>
          <w:sz w:val="18"/>
          <w:szCs w:val="18"/>
          <w:color w:val="484848"/>
          <w:spacing w:val="-26"/>
          <w:w w:val="167"/>
          <w:i/>
        </w:rPr>
        <w:t>\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7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"/>
          <w:w w:val="108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encuentra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7" w:after="0" w:line="250" w:lineRule="auto"/>
        <w:ind w:left="950" w:right="212" w:firstLine="1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cori$.iderad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delito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m4y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Jtimpact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socio/y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68"/>
          <w:i/>
        </w:rPr>
        <w:t>qi.J¡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8"/>
          <w:w w:val="69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-18"/>
          <w:w w:val="182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4"/>
          <w:i/>
        </w:rPr>
        <w:t>Pf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6"/>
          <w:w w:val="75"/>
          <w:i/>
        </w:rPr>
        <w:t>?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1"/>
          <w:i/>
        </w:rPr>
        <w:t>'WJ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2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1"/>
          <w:i/>
        </w:rPr>
        <w:t>Je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exig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personal'encorgad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reaiÍza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investigacione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inhét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8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5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delit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cumpl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3"/>
          <w:w w:val="8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(¡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3"/>
          <w:w w:val="91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484848"/>
          <w:spacing w:val="-9"/>
          <w:w w:val="162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8"/>
          <w:i/>
        </w:rPr>
        <w:t>Vh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8"/>
          <w:i/>
        </w:rPr>
        <w:t>rfil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7"/>
          <w:w w:val="12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ierminado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tod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3"/>
          <w:w w:val="105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0"/>
          <w:w w:val="8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ve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4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dichos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investigacione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debe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7"/>
          <w:w w:val="100"/>
          <w:i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0"/>
          <w:w w:val="100"/>
          <w:i/>
        </w:rPr>
        <w:t>f'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7"/>
          <w:w w:val="100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arácte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profesio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a/'y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5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26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5"/>
          <w:w w:val="126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3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1"/>
          <w:w w:val="149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2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ACACAC"/>
          <w:spacing w:val="0"/>
          <w:w w:val="8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ACACAC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irtu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encontrarse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muchas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ocasione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relacionada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1"/>
          <w:w w:val="9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9A9A9A"/>
          <w:spacing w:val="0"/>
          <w:w w:val="8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9A9A9A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sujet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1"/>
          <w:w w:val="106"/>
          <w:i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55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4"/>
          <w:w w:val="155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activo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cuent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per:fi.l.áiminp/violent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psicopatologías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manifiestas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corn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relaCionada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91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838383"/>
          <w:spacing w:val="0"/>
          <w:w w:val="49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38383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dicha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investigacione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delincuenci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organizada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siend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mism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razón,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94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"/>
          <w:w w:val="94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sult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indispensable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salvaguarda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identida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8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dato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2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838383"/>
          <w:spacing w:val="0"/>
          <w:w w:val="78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838383"/>
          <w:spacing w:val="-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personale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una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persona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labor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unida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deinve$tigación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pue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revelació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persona/sensible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6" w:lineRule="exact"/>
        <w:ind w:left="783" w:right="204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0"/>
          <w:w w:val="60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-7"/>
          <w:w w:val="60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9A9A9A"/>
          <w:spacing w:val="0"/>
          <w:w w:val="6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9A9A9A"/>
          <w:spacing w:val="0"/>
          <w:w w:val="6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A9A9A"/>
          <w:spacing w:val="18"/>
          <w:w w:val="6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aquello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conform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unidadlrlv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stigddor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8"/>
          <w:w w:val="100"/>
          <w:i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comprometerí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-2"/>
          <w:w w:val="100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7" w:after="0" w:line="240" w:lineRule="auto"/>
        <w:ind w:left="793" w:right="207"/>
        <w:jc w:val="center"/>
        <w:tabs>
          <w:tab w:pos="2980" w:val="left"/>
          <w:tab w:pos="33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-8"/>
          <w:w w:val="86"/>
          <w:i/>
        </w:rPr>
        <w:t>\</w:t>
      </w:r>
      <w:r>
        <w:rPr>
          <w:rFonts w:ascii="Times New Roman" w:hAnsi="Times New Roman" w:cs="Times New Roman" w:eastAsia="Times New Roman"/>
          <w:sz w:val="18"/>
          <w:szCs w:val="18"/>
          <w:color w:val="9A9A9A"/>
          <w:spacing w:val="0"/>
          <w:w w:val="86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9A9A9A"/>
          <w:spacing w:val="0"/>
          <w:w w:val="86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9A9A9A"/>
          <w:spacing w:val="2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municipio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9A9A9A"/>
          <w:spacing w:val="2"/>
          <w:w w:val="4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0"/>
          <w:w w:val="4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4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38383"/>
          <w:spacing w:val="0"/>
          <w:w w:val="4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38383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0"/>
          <w:w w:val="24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riesg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dél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personal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labor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84848"/>
          <w:spacing w:val="-25"/>
          <w:w w:val="142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0"/>
          <w:w w:val="160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32"/>
          <w:w w:val="160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ilida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40" w:lineRule="auto"/>
        <w:ind w:left="860" w:right="249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838383"/>
          <w:spacing w:val="0"/>
          <w:w w:val="4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38383"/>
          <w:spacing w:val="10"/>
          <w:w w:val="4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38383"/>
          <w:spacing w:val="-28"/>
          <w:w w:val="8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9A9A9A"/>
          <w:spacing w:val="11"/>
          <w:w w:val="43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ii}vestigación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puest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 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0"/>
          <w:w w:val="4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0"/>
          <w:w w:val="49"/>
        </w:rPr>
        <w:t>                  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6"/>
          <w:w w:val="4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otwgand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informpció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estratégic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materi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segu;;'¡¡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pública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7" w:after="0" w:line="245" w:lineRule="auto"/>
        <w:ind w:left="928" w:right="226" w:firstLine="-5"/>
        <w:jc w:val="right"/>
        <w:tabs>
          <w:tab w:pos="3680" w:val="left"/>
          <w:tab w:pos="59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79.520004pt;margin-top:25.25564pt;width:389.76001pt;height:75.839996pt;mso-position-horizontal-relative:page;mso-position-vertical-relative:paragraph;z-index:-5111" type="#_x0000_t75">
            <v:imagedata r:id="rId31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prevenció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delito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justici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9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5"/>
          <w:i/>
        </w:rPr>
        <w:t>wne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5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1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riesg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integrida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físic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8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8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vida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8"/>
          <w:i/>
        </w:rPr>
        <w:t>Jo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8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7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servidore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públicos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838383"/>
          <w:spacing w:val="0"/>
          <w:w w:val="49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38383"/>
          <w:spacing w:val="6"/>
          <w:w w:val="4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Unida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Investigació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Contr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Secuestro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84848"/>
          <w:spacing w:val="-1"/>
          <w:w w:val="6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Ós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las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 </w:t>
      </w:r>
      <w:r>
        <w:rPr>
          <w:rFonts w:ascii="Arial" w:hAnsi="Arial" w:cs="Arial" w:eastAsia="Arial"/>
          <w:sz w:val="13"/>
          <w:szCs w:val="13"/>
          <w:color w:val="050505"/>
          <w:spacing w:val="5"/>
          <w:w w:val="138"/>
          <w:i/>
        </w:rPr>
        <w:t>m</w:t>
      </w:r>
      <w:r>
        <w:rPr>
          <w:rFonts w:ascii="Arial" w:hAnsi="Arial" w:cs="Arial" w:eastAsia="Arial"/>
          <w:sz w:val="13"/>
          <w:szCs w:val="13"/>
          <w:color w:val="696969"/>
          <w:spacing w:val="5"/>
          <w:w w:val="60"/>
          <w:i/>
        </w:rPr>
      </w:r>
      <w:r>
        <w:rPr>
          <w:rFonts w:ascii="Arial" w:hAnsi="Arial" w:cs="Arial" w:eastAsia="Arial"/>
          <w:sz w:val="13"/>
          <w:szCs w:val="13"/>
          <w:color w:val="696969"/>
          <w:spacing w:val="-7"/>
          <w:w w:val="60"/>
          <w:shadow/>
          <w:i/>
        </w:rPr>
        <w:t>·</w:t>
      </w:r>
      <w:r>
        <w:rPr>
          <w:rFonts w:ascii="Arial" w:hAnsi="Arial" w:cs="Arial" w:eastAsia="Arial"/>
          <w:sz w:val="13"/>
          <w:szCs w:val="13"/>
          <w:color w:val="696969"/>
          <w:spacing w:val="-7"/>
          <w:w w:val="60"/>
          <w:shadow/>
          <w:i/>
        </w:rPr>
      </w:r>
      <w:r>
        <w:rPr>
          <w:rFonts w:ascii="Arial" w:hAnsi="Arial" w:cs="Arial" w:eastAsia="Arial"/>
          <w:sz w:val="13"/>
          <w:szCs w:val="13"/>
          <w:color w:val="696969"/>
          <w:spacing w:val="-7"/>
          <w:w w:val="60"/>
          <w:i/>
        </w:rPr>
      </w:r>
      <w:r>
        <w:rPr>
          <w:rFonts w:ascii="Arial" w:hAnsi="Arial" w:cs="Arial" w:eastAsia="Arial"/>
          <w:sz w:val="13"/>
          <w:szCs w:val="13"/>
          <w:color w:val="696969"/>
          <w:spacing w:val="-7"/>
          <w:w w:val="60"/>
          <w:i/>
        </w:rPr>
      </w:r>
      <w:r>
        <w:rPr>
          <w:rFonts w:ascii="Arial" w:hAnsi="Arial" w:cs="Arial" w:eastAsia="Arial"/>
          <w:sz w:val="13"/>
          <w:szCs w:val="13"/>
          <w:color w:val="212121"/>
          <w:spacing w:val="-19"/>
          <w:w w:val="120"/>
          <w:i/>
        </w:rPr>
        <w:t>·</w:t>
      </w:r>
      <w:r>
        <w:rPr>
          <w:rFonts w:ascii="Arial" w:hAnsi="Arial" w:cs="Arial" w:eastAsia="Arial"/>
          <w:sz w:val="13"/>
          <w:szCs w:val="13"/>
          <w:color w:val="050505"/>
          <w:spacing w:val="0"/>
          <w:w w:val="100"/>
          <w:i/>
        </w:rPr>
        <w:t>servl•r1ni'P"</w:t>
      </w:r>
      <w:r>
        <w:rPr>
          <w:rFonts w:ascii="Arial" w:hAnsi="Arial" w:cs="Arial" w:eastAsia="Arial"/>
          <w:sz w:val="13"/>
          <w:szCs w:val="13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mencionado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7"/>
          <w:w w:val="98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6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8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proporciona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nombres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40" w:lineRule="auto"/>
        <w:ind w:left="364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w w:val="67"/>
          <w:i/>
        </w:rPr>
        <w:t>ll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67"/>
          <w:i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59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32"/>
          <w:w w:val="59"/>
          <w:i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l'tdi\tPpondrí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4"/>
          <w:w w:val="94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94"/>
          <w:i/>
        </w:rPr>
        <w:t>i'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8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vulnerabilidacj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7"/>
          <w:i/>
        </w:rPr>
        <w:t>en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3" w:lineRule="auto"/>
        <w:ind w:left="5808" w:right="196" w:firstLine="1364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parte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personas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algú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servido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5" w:lineRule="auto"/>
        <w:ind w:left="955" w:right="17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522.23999pt;margin-top:23.848206pt;width:50.880001pt;height:126.661029pt;mso-position-horizontal-relative:page;mso-position-vertical-relative:paragraph;z-index:-5110" coordorigin="10445,477" coordsize="1018,2533">
            <v:shape style="position:absolute;left:10445;top:477;width:1018;height:1958" type="#_x0000_t75">
              <v:imagedata r:id="rId32" o:title=""/>
            </v:shape>
            <v:group style="position:absolute;left:10476;top:2343;width:2;height:649" coordorigin="10476,2343" coordsize="2,649">
              <v:shape style="position:absolute;left:10476;top:2343;width:2;height:649" coordorigin="10476,2343" coordsize="0,649" path="m10476,2991l10476,2343e" filled="f" stroked="t" strokeweight="1.901265pt" strokecolor="#08080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w w:val="96"/>
          <w:i/>
        </w:rPr>
        <w:t>señalado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97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qt.:e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8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traerí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8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                                   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estratégica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materi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93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4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investigació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prevenció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delit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implementada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Sujet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Obligado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cuy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finalida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primordial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orde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97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paz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general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persecució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delitos.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806" w:right="3563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9"/>
        </w:rPr>
        <w:t>ANÁLISIS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12" w:right="1195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análisis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practicad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contenid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aludida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pública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57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38" w:after="0" w:line="240" w:lineRule="auto"/>
        <w:ind w:left="54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advirti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ó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reúne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920" w:right="4414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49.759995pt;margin-top:30.633074pt;width:186.240005pt;height:13.44pt;mso-position-horizontal-relative:page;mso-position-vertical-relative:paragraph;z-index:-5109" type="#_x0000_t75">
            <v:imagedata r:id="rId33" o:title=""/>
          </v:shape>
        </w:pict>
      </w:r>
      <w:r>
        <w:rPr/>
        <w:pict>
          <v:shape style="position:absolute;margin-left:398.399994pt;margin-top:30.633074pt;width:98.879997pt;height:12.48pt;mso-position-horizontal-relative:page;mso-position-vertical-relative:paragraph;z-index:-5108" type="#_x0000_t75">
            <v:imagedata r:id="rId34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180" w:h="15420"/>
          <w:pgMar w:top="140" w:bottom="280" w:left="200" w:right="660"/>
          <w:cols w:num="2" w:equalWidth="0">
            <w:col w:w="2681" w:space="115"/>
            <w:col w:w="852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pgMar w:footer="808" w:header="0" w:top="600" w:bottom="1000" w:left="180" w:right="120"/>
          <w:footerReference w:type="default" r:id="rId35"/>
          <w:pgSz w:w="12180" w:h="15480"/>
        </w:sectPr>
      </w:pPr>
      <w:rPr/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68" w:right="-8"/>
        <w:jc w:val="center"/>
        <w:rPr>
          <w:rFonts w:ascii="Times New Roman" w:hAnsi="Times New Roman" w:cs="Times New Roman" w:eastAsia="Times New Roman"/>
          <w:sz w:val="9"/>
          <w:szCs w:val="9"/>
        </w:rPr>
      </w:pPr>
      <w:rPr/>
      <w:r>
        <w:rPr/>
        <w:pict>
          <v:shape style="position:absolute;margin-left:37.439999pt;margin-top:-122.666397pt;width:50.880001pt;height:49.919998pt;mso-position-horizontal-relative:page;mso-position-vertical-relative:paragraph;z-index:-5103" type="#_x0000_t75">
            <v:imagedata r:id="rId36" o:title=""/>
          </v:shape>
        </w:pict>
      </w:r>
      <w:r>
        <w:rPr/>
        <w:pict>
          <v:shape style="position:absolute;margin-left:27.84pt;margin-top:-52.586376pt;width:69.120003pt;height:52.799999pt;mso-position-horizontal-relative:page;mso-position-vertical-relative:paragraph;z-index:-5102" type="#_x0000_t75">
            <v:imagedata r:id="rId37" o:title=""/>
          </v:shape>
        </w:pict>
      </w:r>
      <w:r>
        <w:rPr>
          <w:rFonts w:ascii="Arial" w:hAnsi="Arial" w:cs="Arial" w:eastAsia="Arial"/>
          <w:sz w:val="8"/>
          <w:szCs w:val="8"/>
          <w:color w:val="030303"/>
          <w:w w:val="132"/>
        </w:rPr>
        <w:t>GOU</w:t>
      </w:r>
      <w:r>
        <w:rPr>
          <w:rFonts w:ascii="Arial" w:hAnsi="Arial" w:cs="Arial" w:eastAsia="Arial"/>
          <w:sz w:val="8"/>
          <w:szCs w:val="8"/>
          <w:color w:val="030303"/>
          <w:spacing w:val="2"/>
          <w:w w:val="132"/>
        </w:rPr>
        <w:t>I</w:t>
      </w:r>
      <w:r>
        <w:rPr>
          <w:rFonts w:ascii="Arial" w:hAnsi="Arial" w:cs="Arial" w:eastAsia="Arial"/>
          <w:sz w:val="8"/>
          <w:szCs w:val="8"/>
          <w:color w:val="3B3B3B"/>
          <w:spacing w:val="0"/>
          <w:w w:val="110"/>
        </w:rPr>
        <w:t>E</w:t>
      </w:r>
      <w:r>
        <w:rPr>
          <w:rFonts w:ascii="Arial" w:hAnsi="Arial" w:cs="Arial" w:eastAsia="Arial"/>
          <w:sz w:val="8"/>
          <w:szCs w:val="8"/>
          <w:color w:val="3B3B3B"/>
          <w:spacing w:val="-10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030303"/>
          <w:spacing w:val="0"/>
          <w:w w:val="130"/>
        </w:rPr>
        <w:t>KNO</w:t>
      </w:r>
      <w:r>
        <w:rPr>
          <w:rFonts w:ascii="Arial" w:hAnsi="Arial" w:cs="Arial" w:eastAsia="Arial"/>
          <w:sz w:val="8"/>
          <w:szCs w:val="8"/>
          <w:color w:val="030303"/>
          <w:spacing w:val="27"/>
          <w:w w:val="13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9"/>
          <w:szCs w:val="9"/>
          <w:color w:val="03030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9"/>
          <w:szCs w:val="9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B3B3B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9"/>
          <w:szCs w:val="9"/>
          <w:color w:val="3B3B3B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9"/>
          <w:szCs w:val="9"/>
          <w:color w:val="3B3B3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30303"/>
          <w:spacing w:val="0"/>
          <w:w w:val="130"/>
        </w:rPr>
        <w:t>IADO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6" w:lineRule="exact"/>
        <w:ind w:left="807" w:right="411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38.975925pt;margin-top:-9.917562pt;width:52.522436pt;height:.1pt;mso-position-horizontal-relative:page;mso-position-vertical-relative:paragraph;z-index:-5094" coordorigin="780,-198" coordsize="1050,2">
            <v:shape style="position:absolute;left:780;top:-198;width:1050;height:2" coordorigin="780,-198" coordsize="1050,0" path="m780,-198l1830,-198e" filled="f" stroked="t" strokeweight=".712974pt" strokecolor="#1F1F1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5"/>
          <w:position w:val="-1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38" w:lineRule="exact"/>
        <w:ind w:left="445" w:right="2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30303"/>
          <w:w w:val="91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8"/>
          <w:w w:val="113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13"/>
        </w:rPr>
        <w:t>neral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4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14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8" w:after="0" w:line="292" w:lineRule="auto"/>
        <w:ind w:left="10" w:right="650" w:firstLine="14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requisito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79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Informado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tuv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registrarl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índic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obligad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84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asignándoles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progresivo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correspondiente,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requerir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atribucione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estim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competent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pudiese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tenerla,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primerament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cerciorarse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posteriorment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aptitu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jurídica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analizarla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someterl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establecido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27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30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32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Municipios,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correlación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Decreto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25653/lX/15,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fue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publicado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10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diez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Noviembre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quince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Periódic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"El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78"/>
        </w:rPr>
        <w:t>J</w:t>
      </w:r>
      <w:r>
        <w:rPr>
          <w:rFonts w:ascii="Arial" w:hAnsi="Arial" w:cs="Arial" w:eastAsia="Arial"/>
          <w:sz w:val="17"/>
          <w:szCs w:val="17"/>
          <w:color w:val="1F1F1F"/>
          <w:spacing w:val="6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vigor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parti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Diciembre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DECRETO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25437/lXI/15,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112"/>
        </w:rPr>
        <w:t>l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12"/>
        </w:rPr>
        <w:t>,</w:t>
      </w:r>
      <w:r>
        <w:rPr>
          <w:rFonts w:ascii="Arial" w:hAnsi="Arial" w:cs="Arial" w:eastAsia="Arial"/>
          <w:sz w:val="17"/>
          <w:szCs w:val="17"/>
          <w:color w:val="525252"/>
          <w:spacing w:val="-13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reformaron,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adicionaron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derogaron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74" w:lineRule="exact"/>
        <w:ind w:left="1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1.19281pt;margin-top:-108.338463pt;width:.1pt;height:544.370842pt;mso-position-horizontal-relative:page;mso-position-vertical-relative:paragraph;z-index:-5093" coordorigin="11624,-2167" coordsize="2,10887">
            <v:shape style="position:absolute;left:11624;top:-2167;width:2;height:10887" coordorigin="11624,-2167" coordsize="0,10887" path="m11624,8721l11624,-2167e" filled="f" stroked="t" strokeweight=".950632pt" strokecolor="#0F0F0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diversos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-2"/>
        </w:rPr>
        <w:t>Transpare</w:t>
      </w:r>
      <w:r>
        <w:rPr>
          <w:rFonts w:ascii="Arial" w:hAnsi="Arial" w:cs="Arial" w:eastAsia="Arial"/>
          <w:sz w:val="17"/>
          <w:szCs w:val="17"/>
          <w:color w:val="030303"/>
          <w:spacing w:val="-62"/>
          <w:w w:val="104"/>
          <w:position w:val="-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-2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8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55"/>
          <w:position w:val="-2"/>
        </w:rPr>
        <w:t>.</w:t>
      </w:r>
      <w:r>
        <w:rPr>
          <w:rFonts w:ascii="Arial" w:hAnsi="Arial" w:cs="Arial" w:eastAsia="Arial"/>
          <w:sz w:val="17"/>
          <w:szCs w:val="17"/>
          <w:color w:val="1F1F1F"/>
          <w:spacing w:val="1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  <w:position w:val="-2"/>
        </w:rPr>
        <w:t>Ac;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  <w:position w:val="-2"/>
        </w:rPr>
        <w:t>?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7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-2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-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525252"/>
          <w:spacing w:val="11"/>
          <w:w w:val="78"/>
          <w:position w:val="-2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-2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95" w:lineRule="exact"/>
        <w:ind w:left="5" w:right="-20"/>
        <w:jc w:val="left"/>
        <w:tabs>
          <w:tab w:pos="49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1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9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  <w:position w:val="1"/>
        </w:rPr>
        <w:t>linea</w:t>
      </w:r>
      <w:r>
        <w:rPr>
          <w:rFonts w:ascii="Arial" w:hAnsi="Arial" w:cs="Arial" w:eastAsia="Arial"/>
          <w:sz w:val="17"/>
          <w:szCs w:val="17"/>
          <w:color w:val="030303"/>
          <w:spacing w:val="-35"/>
          <w:w w:val="117"/>
          <w:position w:val="1"/>
        </w:rPr>
        <w:t>m</w:t>
      </w:r>
      <w:r>
        <w:rPr>
          <w:rFonts w:ascii="Arial" w:hAnsi="Arial" w:cs="Arial" w:eastAsia="Arial"/>
          <w:sz w:val="17"/>
          <w:szCs w:val="17"/>
          <w:color w:val="707070"/>
          <w:spacing w:val="-19"/>
          <w:w w:val="157"/>
          <w:position w:val="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5"/>
          <w:position w:val="1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position w:val="1"/>
        </w:rPr>
        <w:t>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030303"/>
          <w:spacing w:val="0"/>
          <w:w w:val="94"/>
          <w:position w:val="1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color w:val="030303"/>
          <w:spacing w:val="2"/>
          <w:w w:val="94"/>
          <w:position w:val="1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8"/>
          <w:w w:val="94"/>
          <w:position w:val="1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color w:val="030303"/>
          <w:spacing w:val="0"/>
          <w:w w:val="94"/>
          <w:position w:val="1"/>
        </w:rPr>
        <w:t>.9·</w:t>
      </w:r>
      <w:r>
        <w:rPr>
          <w:rFonts w:ascii="Times New Roman" w:hAnsi="Times New Roman" w:cs="Times New Roman" w:eastAsia="Times New Roman"/>
          <w:sz w:val="31"/>
          <w:szCs w:val="31"/>
          <w:color w:val="030303"/>
          <w:spacing w:val="-71"/>
          <w:w w:val="94"/>
          <w:position w:val="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030303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030303"/>
          <w:spacing w:val="0"/>
          <w:w w:val="100"/>
          <w:position w:val="1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99"/>
          <w:position w:val="1"/>
        </w:rPr>
        <w:t>c</w:t>
      </w:r>
      <w:r>
        <w:rPr>
          <w:rFonts w:ascii="Arial" w:hAnsi="Arial" w:cs="Arial" w:eastAsia="Arial"/>
          <w:sz w:val="17"/>
          <w:szCs w:val="17"/>
          <w:color w:val="B1B1B1"/>
          <w:spacing w:val="-12"/>
          <w:w w:val="34"/>
          <w:position w:val="1"/>
        </w:rPr>
        <w:t>_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71"/>
          <w:position w:val="1"/>
        </w:rPr>
        <w:t>f</w:t>
      </w:r>
      <w:r>
        <w:rPr>
          <w:rFonts w:ascii="Arial" w:hAnsi="Arial" w:cs="Arial" w:eastAsia="Arial"/>
          <w:sz w:val="17"/>
          <w:szCs w:val="17"/>
          <w:color w:val="1F1F1F"/>
          <w:spacing w:val="-16"/>
          <w:w w:val="71"/>
          <w:position w:val="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  <w:position w:val="1"/>
        </w:rPr>
        <w:t>pít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20"/>
          <w:position w:val="1"/>
        </w:rPr>
        <w:t>y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99"/>
          <w:position w:val="1"/>
        </w:rPr>
        <w:t>J</w:t>
      </w:r>
      <w:r>
        <w:rPr>
          <w:rFonts w:ascii="Arial" w:hAnsi="Arial" w:cs="Arial" w:eastAsia="Arial"/>
          <w:sz w:val="17"/>
          <w:szCs w:val="17"/>
          <w:color w:val="1F1F1F"/>
          <w:spacing w:val="-32"/>
          <w:w w:val="99"/>
          <w:position w:val="1"/>
        </w:rPr>
        <w:t>g</w:t>
      </w:r>
      <w:r>
        <w:rPr>
          <w:rFonts w:ascii="Arial" w:hAnsi="Arial" w:cs="Arial" w:eastAsia="Arial"/>
          <w:sz w:val="17"/>
          <w:szCs w:val="17"/>
          <w:color w:val="3B3B3B"/>
          <w:spacing w:val="3"/>
          <w:w w:val="210"/>
          <w:position w:val="1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53"/>
          <w:position w:val="1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1"/>
        </w:rPr>
        <w:t>Disposiciones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" w:after="0" w:line="177" w:lineRule="exact"/>
        <w:ind w:left="1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Generale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position w:val="-2"/>
        </w:rPr>
        <w:t>"lineamiento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14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-2"/>
        </w:rPr>
        <w:t>Generale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4"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878787"/>
          <w:spacing w:val="0"/>
          <w:w w:val="83"/>
          <w:position w:val="-2"/>
        </w:rPr>
        <w:t>.</w:t>
      </w:r>
      <w:r>
        <w:rPr>
          <w:rFonts w:ascii="Arial" w:hAnsi="Arial" w:cs="Arial" w:eastAsia="Arial"/>
          <w:sz w:val="17"/>
          <w:szCs w:val="17"/>
          <w:color w:val="878787"/>
          <w:spacing w:val="-1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-6"/>
          <w:w w:val="111"/>
          <w:position w:val="-2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  <w:position w:val="-2"/>
        </w:rPr>
        <w:t>?Mat.;!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76"/>
          <w:position w:val="-2"/>
        </w:rPr>
        <w:t>Jjt</w:t>
      </w:r>
      <w:r>
        <w:rPr>
          <w:rFonts w:ascii="Arial" w:hAnsi="Arial" w:cs="Arial" w:eastAsia="Arial"/>
          <w:sz w:val="17"/>
          <w:szCs w:val="17"/>
          <w:color w:val="A3A3A3"/>
          <w:spacing w:val="-5"/>
          <w:w w:val="84"/>
          <w:position w:val="-2"/>
        </w:rPr>
        <w:t>·</w:t>
      </w:r>
      <w:r>
        <w:rPr>
          <w:rFonts w:ascii="Arial" w:hAnsi="Arial" w:cs="Arial" w:eastAsia="Arial"/>
          <w:sz w:val="17"/>
          <w:szCs w:val="17"/>
          <w:color w:val="878787"/>
          <w:spacing w:val="-16"/>
          <w:w w:val="84"/>
          <w:position w:val="-2"/>
        </w:rPr>
        <w:t>·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  <w:position w:val="-2"/>
        </w:rPr>
        <w:t>c.lasific;actó</w:t>
      </w:r>
      <w:r>
        <w:rPr>
          <w:rFonts w:ascii="Arial" w:hAnsi="Arial" w:cs="Arial" w:eastAsia="Arial"/>
          <w:sz w:val="17"/>
          <w:szCs w:val="17"/>
          <w:color w:val="030303"/>
          <w:spacing w:val="-31"/>
          <w:w w:val="90"/>
          <w:position w:val="-2"/>
        </w:rPr>
        <w:t>.</w:t>
      </w:r>
      <w:r>
        <w:rPr>
          <w:rFonts w:ascii="Arial" w:hAnsi="Arial" w:cs="Arial" w:eastAsia="Arial"/>
          <w:sz w:val="17"/>
          <w:szCs w:val="17"/>
          <w:color w:val="1F1F1F"/>
          <w:spacing w:val="-26"/>
          <w:w w:val="100"/>
          <w:position w:val="-2"/>
        </w:rPr>
        <w:t>J</w:t>
      </w:r>
      <w:r>
        <w:rPr>
          <w:rFonts w:ascii="Arial" w:hAnsi="Arial" w:cs="Arial" w:eastAsia="Arial"/>
          <w:sz w:val="17"/>
          <w:szCs w:val="17"/>
          <w:color w:val="3B3B3B"/>
          <w:spacing w:val="-93"/>
          <w:w w:val="90"/>
          <w:position w:val="-2"/>
        </w:rPr>
        <w:t>&lt;</w:t>
      </w:r>
      <w:r>
        <w:rPr>
          <w:rFonts w:ascii="Arial" w:hAnsi="Arial" w:cs="Arial" w:eastAsia="Arial"/>
          <w:sz w:val="17"/>
          <w:szCs w:val="17"/>
          <w:color w:val="030303"/>
          <w:spacing w:val="-75"/>
          <w:w w:val="111"/>
          <w:position w:val="-2"/>
        </w:rPr>
        <w:t>e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99"/>
          <w:position w:val="-2"/>
        </w:rPr>
        <w:t>f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-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-2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-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50"/>
          <w:w w:val="109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-2"/>
        </w:rPr>
        <w:t>Pública,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78" w:lineRule="exact"/>
        <w:ind w:left="14" w:right="-20"/>
        <w:jc w:val="left"/>
        <w:tabs>
          <w:tab w:pos="52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deberán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observar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1"/>
        </w:rPr>
        <w:t>obligadps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8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prevls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&amp;'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00"/>
          <w:position w:val="1"/>
        </w:rPr>
        <w:t>}</w:t>
      </w:r>
      <w:r>
        <w:rPr>
          <w:rFonts w:ascii="Arial" w:hAnsi="Arial" w:cs="Arial" w:eastAsia="Arial"/>
          <w:sz w:val="17"/>
          <w:szCs w:val="17"/>
          <w:color w:val="3B3B3B"/>
          <w:spacing w:val="3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-3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</w:r>
      <w:r>
        <w:rPr>
          <w:rFonts w:ascii="Arial" w:hAnsi="Arial" w:cs="Arial" w:eastAsia="Arial"/>
          <w:sz w:val="29"/>
          <w:szCs w:val="29"/>
          <w:color w:val="030303"/>
          <w:spacing w:val="0"/>
          <w:w w:val="62"/>
          <w:position w:val="1"/>
        </w:rPr>
        <w:t>de</w:t>
      </w:r>
      <w:r>
        <w:rPr>
          <w:rFonts w:ascii="Arial" w:hAnsi="Arial" w:cs="Arial" w:eastAsia="Arial"/>
          <w:sz w:val="29"/>
          <w:szCs w:val="29"/>
          <w:color w:val="030303"/>
          <w:spacing w:val="-54"/>
          <w:w w:val="100"/>
          <w:position w:val="1"/>
        </w:rPr>
        <w:t> </w:t>
      </w:r>
      <w:r>
        <w:rPr>
          <w:rFonts w:ascii="Arial" w:hAnsi="Arial" w:cs="Arial" w:eastAsia="Arial"/>
          <w:sz w:val="29"/>
          <w:szCs w:val="29"/>
          <w:color w:val="525252"/>
          <w:spacing w:val="4"/>
          <w:w w:val="36"/>
          <w:position w:val="1"/>
        </w:rPr>
        <w:t>·</w:t>
      </w:r>
      <w:r>
        <w:rPr>
          <w:rFonts w:ascii="Arial" w:hAnsi="Arial" w:cs="Arial" w:eastAsia="Arial"/>
          <w:sz w:val="29"/>
          <w:szCs w:val="29"/>
          <w:color w:val="878787"/>
          <w:spacing w:val="0"/>
          <w:w w:val="36"/>
          <w:position w:val="1"/>
        </w:rPr>
        <w:t>·</w:t>
      </w:r>
      <w:r>
        <w:rPr>
          <w:rFonts w:ascii="Arial" w:hAnsi="Arial" w:cs="Arial" w:eastAsia="Arial"/>
          <w:sz w:val="29"/>
          <w:szCs w:val="29"/>
          <w:color w:val="878787"/>
          <w:spacing w:val="0"/>
          <w:w w:val="36"/>
          <w:position w:val="1"/>
        </w:rPr>
        <w:t>     </w:t>
      </w:r>
      <w:r>
        <w:rPr>
          <w:rFonts w:ascii="Arial" w:hAnsi="Arial" w:cs="Arial" w:eastAsia="Arial"/>
          <w:sz w:val="29"/>
          <w:szCs w:val="29"/>
          <w:color w:val="878787"/>
          <w:spacing w:val="11"/>
          <w:w w:val="36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12"/>
          <w:position w:val="1"/>
        </w:rPr>
        <w:t>·</w:t>
      </w:r>
      <w:r>
        <w:rPr>
          <w:rFonts w:ascii="Arial" w:hAnsi="Arial" w:cs="Arial" w:eastAsia="Arial"/>
          <w:sz w:val="17"/>
          <w:szCs w:val="17"/>
          <w:color w:val="525252"/>
          <w:spacing w:val="-3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878787"/>
          <w:spacing w:val="0"/>
          <w:w w:val="111"/>
          <w:position w:val="1"/>
        </w:rPr>
        <w:t>'</w:t>
      </w:r>
      <w:r>
        <w:rPr>
          <w:rFonts w:ascii="Arial" w:hAnsi="Arial" w:cs="Arial" w:eastAsia="Arial"/>
          <w:sz w:val="17"/>
          <w:szCs w:val="17"/>
          <w:color w:val="878787"/>
          <w:spacing w:val="-3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51"/>
          <w:position w:val="1"/>
        </w:rPr>
        <w:t>teria",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1"/>
        </w:rPr>
        <w:t>emitido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13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1"/>
        </w:rPr>
        <w:t>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2" w:after="0" w:line="194" w:lineRule="auto"/>
        <w:ind w:left="10" w:right="664" w:firstLine="5"/>
        <w:jc w:val="left"/>
        <w:tabs>
          <w:tab w:pos="5260" w:val="left"/>
          <w:tab w:pos="592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Consejo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Institut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lnfor</w:t>
      </w:r>
      <w:r>
        <w:rPr>
          <w:rFonts w:ascii="Arial" w:hAnsi="Arial" w:cs="Arial" w:eastAsia="Arial"/>
          <w:sz w:val="17"/>
          <w:szCs w:val="17"/>
          <w:color w:val="030303"/>
          <w:spacing w:val="-35"/>
          <w:w w:val="116"/>
        </w:rPr>
        <w:t>m</w:t>
      </w:r>
      <w:r>
        <w:rPr>
          <w:rFonts w:ascii="Arial" w:hAnsi="Arial" w:cs="Arial" w:eastAsia="Arial"/>
          <w:sz w:val="17"/>
          <w:szCs w:val="17"/>
          <w:color w:val="3B3B3B"/>
          <w:spacing w:val="-27"/>
          <w:w w:val="167"/>
        </w:rPr>
        <w:t>:</w:t>
      </w:r>
      <w:r>
        <w:rPr>
          <w:rFonts w:ascii="Arial" w:hAnsi="Arial" w:cs="Arial" w:eastAsia="Arial"/>
          <w:sz w:val="17"/>
          <w:szCs w:val="17"/>
          <w:color w:val="1F1F1F"/>
          <w:spacing w:val="-4"/>
          <w:w w:val="153"/>
        </w:rPr>
        <w:t>ª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ci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9"/>
        </w:rPr>
        <w:t>ó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96"/>
        </w:rPr>
        <w:t>'ftJ</w:t>
      </w:r>
      <w:r>
        <w:rPr>
          <w:rFonts w:ascii="Arial" w:hAnsi="Arial" w:cs="Arial" w:eastAsia="Arial"/>
          <w:sz w:val="17"/>
          <w:szCs w:val="17"/>
          <w:color w:val="1F1F1F"/>
          <w:spacing w:val="-28"/>
          <w:w w:val="97"/>
        </w:rPr>
        <w:t>?</w:t>
      </w:r>
      <w:r>
        <w:rPr>
          <w:rFonts w:ascii="Arial" w:hAnsi="Arial" w:cs="Arial" w:eastAsia="Arial"/>
          <w:sz w:val="17"/>
          <w:szCs w:val="17"/>
          <w:color w:val="A3A3A3"/>
          <w:spacing w:val="0"/>
          <w:w w:val="111"/>
        </w:rPr>
        <w:t>.</w:t>
      </w:r>
      <w:r>
        <w:rPr>
          <w:rFonts w:ascii="Arial" w:hAnsi="Arial" w:cs="Arial" w:eastAsia="Arial"/>
          <w:sz w:val="17"/>
          <w:szCs w:val="17"/>
          <w:color w:val="A3A3A3"/>
          <w:spacing w:val="0"/>
          <w:w w:val="100"/>
        </w:rPr>
        <w:tab/>
        <w:tab/>
      </w:r>
      <w:r>
        <w:rPr>
          <w:rFonts w:ascii="Arial" w:hAnsi="Arial" w:cs="Arial" w:eastAsia="Arial"/>
          <w:sz w:val="17"/>
          <w:szCs w:val="17"/>
          <w:color w:val="A3A3A3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50"/>
        </w:rPr>
        <w:t>&lt;,&gt;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50"/>
        </w:rPr>
        <w:t>   </w:t>
      </w:r>
      <w:r>
        <w:rPr>
          <w:rFonts w:ascii="Arial" w:hAnsi="Arial" w:cs="Arial" w:eastAsia="Arial"/>
          <w:sz w:val="14"/>
          <w:szCs w:val="14"/>
          <w:color w:val="030303"/>
          <w:spacing w:val="7"/>
          <w:w w:val="5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25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veinticinc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Abri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2012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030303"/>
          <w:spacing w:val="0"/>
          <w:w w:val="52"/>
        </w:rPr>
        <w:t>m,U</w:t>
      </w:r>
      <w:r>
        <w:rPr>
          <w:rFonts w:ascii="Arial" w:hAnsi="Arial" w:cs="Arial" w:eastAsia="Arial"/>
          <w:sz w:val="25"/>
          <w:szCs w:val="25"/>
          <w:color w:val="030303"/>
          <w:spacing w:val="15"/>
          <w:w w:val="5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75"/>
          <w:w w:val="109"/>
        </w:rPr>
        <w:t>d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9"/>
        </w:rPr>
        <w:t>:y;{py9l</w:t>
      </w:r>
      <w:r>
        <w:rPr>
          <w:rFonts w:ascii="Arial" w:hAnsi="Arial" w:cs="Arial" w:eastAsia="Arial"/>
          <w:sz w:val="17"/>
          <w:szCs w:val="17"/>
          <w:color w:val="1F1F1F"/>
          <w:spacing w:val="-47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1"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primero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Mayo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año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1" w:after="0" w:line="292" w:lineRule="auto"/>
        <w:ind w:right="659" w:firstLine="1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curso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periódico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Jalisco",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Sesió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Trabaj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dictame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clasificación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correspondiente,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oportunidad;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pueda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re:;olve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procedencia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improcedencia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proporcionarl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10"/>
        </w:rPr>
        <w:t>a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84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Uminos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aplicable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materia;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igual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11"/>
        </w:rPr>
        <w:t>a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210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entrand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estudi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ResoluciÓ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99"/>
        </w:rPr>
        <w:t> </w:t>
      </w:r>
      <w:r>
        <w:rPr>
          <w:rFonts w:ascii="Arial" w:hAnsi="Arial" w:cs="Arial" w:eastAsia="Arial"/>
          <w:sz w:val="17"/>
          <w:szCs w:val="17"/>
          <w:color w:val="878787"/>
          <w:spacing w:val="-17"/>
          <w:w w:val="29"/>
        </w:rPr>
        <w:t>_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Recurso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Revisión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recibida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Sistema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Electrónic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denominado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lnfome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x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12:2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horas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veintitré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minuto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10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diez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Junio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curso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núm</w:t>
      </w:r>
      <w:r>
        <w:rPr>
          <w:rFonts w:ascii="Arial" w:hAnsi="Arial" w:cs="Arial" w:eastAsia="Arial"/>
          <w:sz w:val="17"/>
          <w:szCs w:val="17"/>
          <w:color w:val="030303"/>
          <w:spacing w:val="-25"/>
          <w:w w:val="112"/>
        </w:rPr>
        <w:t>é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69"/>
        </w:rPr>
        <w:t>r</w:t>
      </w:r>
      <w:r>
        <w:rPr>
          <w:rFonts w:ascii="Arial" w:hAnsi="Arial" w:cs="Arial" w:eastAsia="Arial"/>
          <w:sz w:val="17"/>
          <w:szCs w:val="17"/>
          <w:color w:val="1F1F1F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CGV/593/2016,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08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Junio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07070"/>
          <w:spacing w:val="-5"/>
          <w:w w:val="108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2016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3"/>
        </w:rPr>
        <w:t>ll)i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23"/>
        </w:rPr>
        <w:t>l</w:t>
      </w:r>
      <w:r>
        <w:rPr>
          <w:rFonts w:ascii="Arial" w:hAnsi="Arial" w:cs="Arial" w:eastAsia="Arial"/>
          <w:sz w:val="17"/>
          <w:szCs w:val="17"/>
          <w:color w:val="878787"/>
          <w:spacing w:val="0"/>
          <w:w w:val="83"/>
        </w:rPr>
        <w:t>.</w:t>
      </w:r>
      <w:r>
        <w:rPr>
          <w:rFonts w:ascii="Arial" w:hAnsi="Arial" w:cs="Arial" w:eastAsia="Arial"/>
          <w:sz w:val="17"/>
          <w:szCs w:val="17"/>
          <w:color w:val="878787"/>
          <w:spacing w:val="-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ci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8"/>
        </w:rPr>
        <w:t>s</w:t>
      </w:r>
      <w:r>
        <w:rPr>
          <w:rFonts w:ascii="Arial" w:hAnsi="Arial" w:cs="Arial" w:eastAsia="Arial"/>
          <w:sz w:val="17"/>
          <w:szCs w:val="17"/>
          <w:color w:val="1F1F1F"/>
          <w:spacing w:val="-97"/>
          <w:w w:val="116"/>
        </w:rPr>
        <w:t>é</w:t>
      </w:r>
      <w:r>
        <w:rPr>
          <w:rFonts w:ascii="Arial" w:hAnsi="Arial" w:cs="Arial" w:eastAsia="Arial"/>
          <w:sz w:val="17"/>
          <w:szCs w:val="17"/>
          <w:color w:val="707070"/>
          <w:spacing w:val="-10"/>
          <w:w w:val="167"/>
        </w:rPr>
        <w:t>'</w:t>
      </w:r>
      <w:r>
        <w:rPr>
          <w:rFonts w:ascii="Arial" w:hAnsi="Arial" w:cs="Arial" w:eastAsia="Arial"/>
          <w:sz w:val="17"/>
          <w:szCs w:val="17"/>
          <w:color w:val="3B3B3B"/>
          <w:spacing w:val="-34"/>
          <w:w w:val="111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1"/>
        </w:rPr>
        <w:t>f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2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emboss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emboss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rmado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12"/>
        </w:rPr>
        <w:t>r</w:t>
      </w:r>
      <w:r>
        <w:rPr>
          <w:rFonts w:ascii="Arial" w:hAnsi="Arial" w:cs="Arial" w:eastAsia="Arial"/>
          <w:sz w:val="17"/>
          <w:szCs w:val="17"/>
          <w:color w:val="1F1F1F"/>
          <w:spacing w:val="-3"/>
          <w:w w:val="193"/>
        </w:rPr>
        <w:t>f</w:t>
      </w:r>
      <w:r>
        <w:rPr>
          <w:rFonts w:ascii="Arial" w:hAnsi="Arial" w:cs="Arial" w:eastAsia="Arial"/>
          <w:sz w:val="17"/>
          <w:szCs w:val="17"/>
          <w:color w:val="030303"/>
          <w:spacing w:val="-33"/>
          <w:w w:val="222"/>
        </w:rPr>
        <w:t>l</w:t>
      </w:r>
      <w:r>
        <w:rPr>
          <w:rFonts w:ascii="Arial" w:hAnsi="Arial" w:cs="Arial" w:eastAsia="Arial"/>
          <w:sz w:val="17"/>
          <w:szCs w:val="17"/>
          <w:color w:val="3B3B3B"/>
          <w:spacing w:val="-19"/>
          <w:w w:val="13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58"/>
        </w:rPr>
        <w:t>f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59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88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12"/>
        </w:rPr>
        <w:t>·</w:t>
      </w:r>
      <w:r>
        <w:rPr>
          <w:rFonts w:ascii="Arial" w:hAnsi="Arial" w:cs="Arial" w:eastAsia="Arial"/>
          <w:sz w:val="17"/>
          <w:szCs w:val="17"/>
          <w:color w:val="3B3B3B"/>
          <w:spacing w:val="-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l;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)r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FRANCISC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95"/>
        </w:rPr>
        <w:t>O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47"/>
        </w:rPr>
        <w:t>)</w:t>
      </w:r>
      <w:r>
        <w:rPr>
          <w:rFonts w:ascii="Arial" w:hAnsi="Arial" w:cs="Arial" w:eastAsia="Arial"/>
          <w:sz w:val="17"/>
          <w:szCs w:val="17"/>
          <w:color w:val="3B3B3B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JAVIE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GONZÁLEZ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VALLEJO,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108"/>
        </w:rPr>
        <w:t>e</w:t>
      </w:r>
      <w:r>
        <w:rPr>
          <w:rFonts w:ascii="Arial" w:hAnsi="Arial" w:cs="Arial" w:eastAsia="Arial"/>
          <w:sz w:val="17"/>
          <w:szCs w:val="17"/>
          <w:color w:val="3B3B3B"/>
          <w:spacing w:val="-23"/>
          <w:w w:val="278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CQmish:&gt;nado,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i:bmo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9"/>
        </w:rPr>
        <w:t>p&lt;,&gt;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9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9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6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licenciado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ANTONIO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ALAN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MANZANO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DELGADO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71"/>
        </w:rPr>
        <w:t>&lt;;</w:t>
      </w:r>
      <w:r>
        <w:rPr>
          <w:rFonts w:ascii="Arial" w:hAnsi="Arial" w:cs="Arial" w:eastAsia="Arial"/>
          <w:sz w:val="17"/>
          <w:szCs w:val="17"/>
          <w:color w:val="030303"/>
          <w:spacing w:val="-28"/>
          <w:w w:val="72"/>
        </w:rPr>
        <w:t>á</w:t>
      </w:r>
      <w:r>
        <w:rPr>
          <w:rFonts w:ascii="Arial" w:hAnsi="Arial" w:cs="Arial" w:eastAsia="Arial"/>
          <w:sz w:val="17"/>
          <w:szCs w:val="17"/>
          <w:color w:val="525252"/>
          <w:spacing w:val="-31"/>
          <w:w w:val="112"/>
        </w:rPr>
        <w:t>·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54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54"/>
        </w:rPr>
        <w:t>d</w:t>
      </w:r>
      <w:r>
        <w:rPr>
          <w:rFonts w:ascii="Arial" w:hAnsi="Arial" w:cs="Arial" w:eastAsia="Arial"/>
          <w:sz w:val="17"/>
          <w:szCs w:val="17"/>
          <w:color w:val="707070"/>
          <w:spacing w:val="-90"/>
          <w:w w:val="168"/>
        </w:rPr>
        <w:t>·</w:t>
      </w:r>
      <w:r>
        <w:rPr>
          <w:rFonts w:ascii="Arial" w:hAnsi="Arial" w:cs="Arial" w:eastAsia="Arial"/>
          <w:sz w:val="17"/>
          <w:szCs w:val="17"/>
          <w:color w:val="1F1F1F"/>
          <w:spacing w:val="-4"/>
          <w:w w:val="128"/>
        </w:rPr>
        <w:t>f</w:t>
      </w:r>
      <w:r>
        <w:rPr>
          <w:rFonts w:ascii="Arial" w:hAnsi="Arial" w:cs="Arial" w:eastAsia="Arial"/>
          <w:sz w:val="17"/>
          <w:szCs w:val="17"/>
          <w:color w:val="878787"/>
          <w:spacing w:val="0"/>
          <w:w w:val="52"/>
        </w:rPr>
        <w:t>;</w:t>
      </w:r>
      <w:r>
        <w:rPr>
          <w:rFonts w:ascii="Arial" w:hAnsi="Arial" w:cs="Arial" w:eastAsia="Arial"/>
          <w:sz w:val="17"/>
          <w:szCs w:val="17"/>
          <w:color w:val="878787"/>
          <w:spacing w:val="-20"/>
          <w:w w:val="52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-94"/>
          <w:w w:val="104"/>
        </w:rPr>
        <w:t>S</w:t>
      </w:r>
      <w:r>
        <w:rPr>
          <w:rFonts w:ascii="Arial" w:hAnsi="Arial" w:cs="Arial" w:eastAsia="Arial"/>
          <w:sz w:val="17"/>
          <w:szCs w:val="17"/>
          <w:color w:val="878787"/>
          <w:spacing w:val="0"/>
          <w:w w:val="53"/>
        </w:rPr>
        <w:t>·</w:t>
      </w:r>
      <w:r>
        <w:rPr>
          <w:rFonts w:ascii="Arial" w:hAnsi="Arial" w:cs="Arial" w:eastAsia="Arial"/>
          <w:sz w:val="17"/>
          <w:szCs w:val="17"/>
          <w:color w:val="87878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ecretario'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1"/>
        </w:rPr>
        <w:t>e</w:t>
      </w:r>
      <w:r>
        <w:rPr>
          <w:rFonts w:ascii="Arial" w:hAnsi="Arial" w:cs="Arial" w:eastAsia="Arial"/>
          <w:sz w:val="17"/>
          <w:szCs w:val="17"/>
          <w:color w:val="878787"/>
          <w:spacing w:val="-4"/>
          <w:w w:val="78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ueriios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Ponencia,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ambos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adscrito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Institut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h1formació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73"/>
          <w:w w:val="106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95"/>
        </w:rPr>
        <w:t>.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65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Prot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¡,:ió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Jalisco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11" w:lineRule="exact"/>
        <w:ind w:left="1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  <w:position w:val="1"/>
        </w:rPr>
        <w:t>{ITEI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  <w:position w:val="1"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  <w:position w:val="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96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1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1"/>
        </w:rPr>
        <w:t>rerrlite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1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copia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1"/>
        </w:rPr>
        <w:t>fotostáti6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13"/>
          <w:position w:val="1"/>
        </w:rPr>
        <w:t>1</w:t>
      </w:r>
      <w:r>
        <w:rPr>
          <w:rFonts w:ascii="Arial" w:hAnsi="Arial" w:cs="Arial" w:eastAsia="Arial"/>
          <w:sz w:val="17"/>
          <w:szCs w:val="17"/>
          <w:color w:val="707070"/>
          <w:spacing w:val="-1"/>
          <w:w w:val="55"/>
          <w:position w:val="1"/>
        </w:rPr>
        <w:t>'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1"/>
        </w:rPr>
        <w:t>simple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707070"/>
          <w:spacing w:val="3"/>
          <w:w w:val="55"/>
          <w:position w:val="1"/>
        </w:rPr>
        <w:t>'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  <w:position w:val="1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707070"/>
          <w:spacing w:val="0"/>
          <w:w w:val="306"/>
          <w:position w:val="1"/>
        </w:rPr>
        <w:t>'</w:t>
      </w:r>
      <w:r>
        <w:rPr>
          <w:rFonts w:ascii="Arial" w:hAnsi="Arial" w:cs="Arial" w:eastAsia="Arial"/>
          <w:sz w:val="17"/>
          <w:szCs w:val="17"/>
          <w:color w:val="707070"/>
          <w:spacing w:val="-2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Resblución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fecha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1"/>
        </w:rPr>
        <w:t> 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84"/>
          <w:position w:val="1"/>
        </w:rPr>
        <w:t>os</w:t>
      </w:r>
      <w:r>
        <w:rPr>
          <w:rFonts w:ascii="Arial" w:hAnsi="Arial" w:cs="Arial" w:eastAsia="Arial"/>
          <w:sz w:val="24"/>
          <w:szCs w:val="24"/>
          <w:color w:val="030303"/>
          <w:spacing w:val="12"/>
          <w:w w:val="84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7" w:after="0" w:line="110" w:lineRule="exact"/>
        <w:ind w:right="-20"/>
        <w:jc w:val="left"/>
        <w:tabs>
          <w:tab w:pos="47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01"/>
          <w:position w:val="-7"/>
        </w:rPr>
        <w:t>Ju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1"/>
          <w:position w:val="-7"/>
        </w:rPr>
        <w:t>n</w:t>
      </w:r>
      <w:r>
        <w:rPr>
          <w:rFonts w:ascii="Arial" w:hAnsi="Arial" w:cs="Arial" w:eastAsia="Arial"/>
          <w:sz w:val="17"/>
          <w:szCs w:val="17"/>
          <w:color w:val="1F1F1F"/>
          <w:spacing w:val="-12"/>
          <w:w w:val="159"/>
          <w:position w:val="-7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-7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dél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2016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-7"/>
        </w:rPr>
        <w:t>diecisé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9"/>
          <w:position w:val="-7"/>
        </w:rPr>
        <w:t>i</w:t>
      </w:r>
      <w:r>
        <w:rPr>
          <w:rFonts w:ascii="Arial" w:hAnsi="Arial" w:cs="Arial" w:eastAsia="Arial"/>
          <w:sz w:val="17"/>
          <w:szCs w:val="17"/>
          <w:color w:val="707070"/>
          <w:spacing w:val="8"/>
          <w:w w:val="109"/>
          <w:position w:val="-7"/>
        </w:rPr>
      </w:r>
      <w:r>
        <w:rPr>
          <w:rFonts w:ascii="Arial" w:hAnsi="Arial" w:cs="Arial" w:eastAsia="Arial"/>
          <w:sz w:val="17"/>
          <w:szCs w:val="17"/>
          <w:color w:val="707070"/>
          <w:spacing w:val="0"/>
          <w:w w:val="109"/>
          <w:emboss/>
          <w:position w:val="-7"/>
        </w:rPr>
        <w:t>,</w:t>
      </w:r>
      <w:r>
        <w:rPr>
          <w:rFonts w:ascii="Arial" w:hAnsi="Arial" w:cs="Arial" w:eastAsia="Arial"/>
          <w:sz w:val="17"/>
          <w:szCs w:val="17"/>
          <w:color w:val="707070"/>
          <w:spacing w:val="-19"/>
          <w:w w:val="109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-7"/>
        </w:rPr>
        <w:t>relativ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-7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9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-7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7"/>
        </w:rPr>
        <w:t>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urso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A3A3A3"/>
          <w:spacing w:val="0"/>
          <w:w w:val="31"/>
          <w:position w:val="-7"/>
        </w:rPr>
        <w:t>-</w:t>
      </w:r>
      <w:r>
        <w:rPr>
          <w:rFonts w:ascii="Arial" w:hAnsi="Arial" w:cs="Arial" w:eastAsia="Arial"/>
          <w:sz w:val="17"/>
          <w:szCs w:val="17"/>
          <w:color w:val="A3A3A3"/>
          <w:spacing w:val="0"/>
          <w:w w:val="100"/>
          <w:position w:val="-7"/>
        </w:rPr>
        <w:tab/>
      </w:r>
      <w:r>
        <w:rPr>
          <w:rFonts w:ascii="Arial" w:hAnsi="Arial" w:cs="Arial" w:eastAsia="Arial"/>
          <w:sz w:val="17"/>
          <w:szCs w:val="17"/>
          <w:color w:val="A3A3A3"/>
          <w:spacing w:val="0"/>
          <w:w w:val="100"/>
          <w:position w:val="-7"/>
        </w:rPr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62"/>
          <w:position w:val="-7"/>
        </w:rPr>
        <w:t>-</w:t>
      </w:r>
      <w:r>
        <w:rPr>
          <w:rFonts w:ascii="Arial" w:hAnsi="Arial" w:cs="Arial" w:eastAsia="Arial"/>
          <w:sz w:val="17"/>
          <w:szCs w:val="17"/>
          <w:color w:val="3B3B3B"/>
          <w:spacing w:val="4"/>
          <w:w w:val="62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-7"/>
        </w:rPr>
        <w:t>Revi</w:t>
      </w:r>
      <w:r>
        <w:rPr>
          <w:rFonts w:ascii="Arial" w:hAnsi="Arial" w:cs="Arial" w:eastAsia="Arial"/>
          <w:sz w:val="17"/>
          <w:szCs w:val="17"/>
          <w:color w:val="030303"/>
          <w:spacing w:val="-58"/>
          <w:w w:val="101"/>
          <w:position w:val="-7"/>
        </w:rPr>
        <w:t>s</w:t>
      </w:r>
      <w:r>
        <w:rPr>
          <w:rFonts w:ascii="Arial" w:hAnsi="Arial" w:cs="Arial" w:eastAsia="Arial"/>
          <w:sz w:val="17"/>
          <w:szCs w:val="17"/>
          <w:color w:val="1F1F1F"/>
          <w:spacing w:val="-4"/>
          <w:w w:val="286"/>
          <w:position w:val="-7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  <w:position w:val="-7"/>
        </w:rPr>
        <w:t>6h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position w:val="-7"/>
        </w:rPr>
        <w:t>290/2016,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23"/>
          <w:position w:val="-7"/>
        </w:rPr>
        <w:t>a</w:t>
      </w:r>
      <w:r>
        <w:rPr>
          <w:rFonts w:ascii="Arial" w:hAnsi="Arial" w:cs="Arial" w:eastAsia="Arial"/>
          <w:sz w:val="17"/>
          <w:szCs w:val="17"/>
          <w:color w:val="1F1F1F"/>
          <w:spacing w:val="-5"/>
          <w:w w:val="176"/>
          <w:position w:val="-7"/>
        </w:rPr>
        <w:t>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position w:val="-7"/>
        </w:rPr>
        <w:t>omovido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-7"/>
        </w:rPr>
        <w:t>en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80" w:h="15480"/>
          <w:pgMar w:top="140" w:bottom="280" w:left="180" w:right="120"/>
          <w:cols w:num="2" w:equalWidth="0">
            <w:col w:w="1760" w:space="1582"/>
            <w:col w:w="8538"/>
          </w:cols>
        </w:sectPr>
      </w:pPr>
      <w:rPr/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52" w:right="-6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3"/>
        </w:rPr>
        <w:t>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3"/>
        </w:rPr>
        <w:t>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7"/>
        </w:rPr>
        <w:t>b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liga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107"/>
        </w:rPr>
        <w:t>d</w:t>
      </w:r>
      <w:r>
        <w:rPr>
          <w:rFonts w:ascii="Arial" w:hAnsi="Arial" w:cs="Arial" w:eastAsia="Arial"/>
          <w:sz w:val="17"/>
          <w:szCs w:val="17"/>
          <w:color w:val="707070"/>
          <w:spacing w:val="0"/>
          <w:w w:val="84"/>
        </w:rPr>
        <w:t>·</w:t>
      </w:r>
      <w:r>
        <w:rPr>
          <w:rFonts w:ascii="Arial" w:hAnsi="Arial" w:cs="Arial" w:eastAsia="Arial"/>
          <w:sz w:val="17"/>
          <w:szCs w:val="17"/>
          <w:color w:val="707070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707070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07070"/>
          <w:spacing w:val="0"/>
          <w:w w:val="24"/>
        </w:rPr>
        <w:t>_</w:t>
      </w:r>
      <w:r>
        <w:rPr>
          <w:rFonts w:ascii="Arial" w:hAnsi="Arial" w:cs="Arial" w:eastAsia="Arial"/>
          <w:sz w:val="17"/>
          <w:szCs w:val="17"/>
          <w:color w:val="707070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84"/>
        </w:rPr>
        <w:t>;</w:t>
      </w:r>
      <w:r>
        <w:rPr>
          <w:rFonts w:ascii="Arial" w:hAnsi="Arial" w:cs="Arial" w:eastAsia="Arial"/>
          <w:sz w:val="17"/>
          <w:szCs w:val="17"/>
          <w:color w:val="3B3B3B"/>
          <w:spacing w:val="-35"/>
          <w:w w:val="184"/>
        </w:rPr>
        <w:t> </w:t>
      </w:r>
      <w:r>
        <w:rPr>
          <w:rFonts w:ascii="Arial" w:hAnsi="Arial" w:cs="Arial" w:eastAsia="Arial"/>
          <w:sz w:val="17"/>
          <w:szCs w:val="17"/>
          <w:color w:val="707070"/>
          <w:spacing w:val="0"/>
          <w:w w:val="84"/>
        </w:rPr>
        <w:t>':\':;'.'.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450" w:lineRule="exact"/>
        <w:ind w:right="-108"/>
        <w:jc w:val="left"/>
        <w:rPr>
          <w:rFonts w:ascii="Arial" w:hAnsi="Arial" w:cs="Arial" w:eastAsia="Arial"/>
          <w:sz w:val="45"/>
          <w:szCs w:val="4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1"/>
          <w:szCs w:val="11"/>
          <w:color w:val="707070"/>
          <w:spacing w:val="-3"/>
          <w:w w:val="49"/>
          <w:position w:val="19"/>
        </w:rPr>
        <w:t>1</w:t>
      </w:r>
      <w:r>
        <w:rPr>
          <w:rFonts w:ascii="Arial" w:hAnsi="Arial" w:cs="Arial" w:eastAsia="Arial"/>
          <w:sz w:val="45"/>
          <w:szCs w:val="45"/>
          <w:color w:val="707070"/>
          <w:spacing w:val="0"/>
          <w:w w:val="31"/>
          <w:position w:val="0"/>
        </w:rPr>
        <w:t>:</w:t>
      </w:r>
      <w:r>
        <w:rPr>
          <w:rFonts w:ascii="Arial" w:hAnsi="Arial" w:cs="Arial" w:eastAsia="Arial"/>
          <w:sz w:val="45"/>
          <w:szCs w:val="45"/>
          <w:color w:val="707070"/>
          <w:spacing w:val="-18"/>
          <w:w w:val="31"/>
          <w:position w:val="0"/>
        </w:rPr>
        <w:t>·</w:t>
      </w:r>
      <w:r>
        <w:rPr>
          <w:rFonts w:ascii="Arial" w:hAnsi="Arial" w:cs="Arial" w:eastAsia="Arial"/>
          <w:sz w:val="45"/>
          <w:szCs w:val="45"/>
          <w:color w:val="525252"/>
          <w:spacing w:val="-41"/>
          <w:w w:val="44"/>
          <w:position w:val="0"/>
        </w:rPr>
        <w:t>j</w:t>
      </w:r>
      <w:r>
        <w:rPr>
          <w:rFonts w:ascii="Arial" w:hAnsi="Arial" w:cs="Arial" w:eastAsia="Arial"/>
          <w:sz w:val="45"/>
          <w:szCs w:val="45"/>
          <w:color w:val="707070"/>
          <w:spacing w:val="-74"/>
          <w:w w:val="31"/>
          <w:position w:val="0"/>
        </w:rPr>
        <w:t>/</w:t>
      </w:r>
      <w:r>
        <w:rPr>
          <w:rFonts w:ascii="Arial" w:hAnsi="Arial" w:cs="Arial" w:eastAsia="Arial"/>
          <w:sz w:val="45"/>
          <w:szCs w:val="45"/>
          <w:color w:val="707070"/>
          <w:spacing w:val="-32"/>
          <w:w w:val="31"/>
          <w:position w:val="0"/>
        </w:rPr>
        <w:t>:</w:t>
      </w:r>
      <w:r>
        <w:rPr>
          <w:rFonts w:ascii="Arial" w:hAnsi="Arial" w:cs="Arial" w:eastAsia="Arial"/>
          <w:sz w:val="45"/>
          <w:szCs w:val="45"/>
          <w:color w:val="525252"/>
          <w:spacing w:val="-88"/>
          <w:w w:val="44"/>
          <w:position w:val="0"/>
        </w:rPr>
        <w:t>·</w:t>
      </w:r>
      <w:r>
        <w:rPr>
          <w:rFonts w:ascii="Arial" w:hAnsi="Arial" w:cs="Arial" w:eastAsia="Arial"/>
          <w:sz w:val="45"/>
          <w:szCs w:val="45"/>
          <w:color w:val="707070"/>
          <w:spacing w:val="-74"/>
          <w:w w:val="31"/>
          <w:position w:val="0"/>
        </w:rPr>
        <w:t>}</w:t>
      </w:r>
      <w:r>
        <w:rPr>
          <w:rFonts w:ascii="Arial" w:hAnsi="Arial" w:cs="Arial" w:eastAsia="Arial"/>
          <w:sz w:val="45"/>
          <w:szCs w:val="45"/>
          <w:color w:val="525252"/>
          <w:spacing w:val="-8"/>
          <w:w w:val="20"/>
          <w:position w:val="0"/>
        </w:rPr>
        <w:t>'</w:t>
      </w:r>
      <w:r>
        <w:rPr>
          <w:rFonts w:ascii="Arial" w:hAnsi="Arial" w:cs="Arial" w:eastAsia="Arial"/>
          <w:sz w:val="45"/>
          <w:szCs w:val="45"/>
          <w:color w:val="1F1F1F"/>
          <w:spacing w:val="-78"/>
          <w:w w:val="84"/>
          <w:position w:val="0"/>
        </w:rPr>
        <w:t>'</w:t>
      </w:r>
      <w:r>
        <w:rPr>
          <w:rFonts w:ascii="Arial" w:hAnsi="Arial" w:cs="Arial" w:eastAsia="Arial"/>
          <w:sz w:val="45"/>
          <w:szCs w:val="45"/>
          <w:color w:val="707070"/>
          <w:spacing w:val="-74"/>
          <w:w w:val="84"/>
          <w:position w:val="0"/>
        </w:rPr>
        <w:t>l</w:t>
      </w:r>
      <w:r>
        <w:rPr>
          <w:rFonts w:ascii="Arial" w:hAnsi="Arial" w:cs="Arial" w:eastAsia="Arial"/>
          <w:sz w:val="45"/>
          <w:szCs w:val="45"/>
          <w:color w:val="707070"/>
          <w:spacing w:val="0"/>
          <w:w w:val="31"/>
          <w:position w:val="0"/>
        </w:rPr>
        <w:t>;</w:t>
      </w:r>
      <w:r>
        <w:rPr>
          <w:rFonts w:ascii="Arial" w:hAnsi="Arial" w:cs="Arial" w:eastAsia="Arial"/>
          <w:sz w:val="45"/>
          <w:szCs w:val="45"/>
          <w:color w:val="707070"/>
          <w:spacing w:val="-85"/>
          <w:w w:val="100"/>
          <w:position w:val="0"/>
        </w:rPr>
        <w:t> </w:t>
      </w:r>
      <w:r>
        <w:rPr>
          <w:rFonts w:ascii="Arial" w:hAnsi="Arial" w:cs="Arial" w:eastAsia="Arial"/>
          <w:sz w:val="45"/>
          <w:szCs w:val="45"/>
          <w:color w:val="707070"/>
          <w:spacing w:val="0"/>
          <w:w w:val="32"/>
          <w:position w:val="0"/>
        </w:rPr>
        <w:t>¡</w:t>
      </w:r>
      <w:r>
        <w:rPr>
          <w:rFonts w:ascii="Arial" w:hAnsi="Arial" w:cs="Arial" w:eastAsia="Arial"/>
          <w:sz w:val="45"/>
          <w:szCs w:val="45"/>
          <w:color w:val="707070"/>
          <w:spacing w:val="0"/>
          <w:w w:val="31"/>
          <w:position w:val="0"/>
        </w:rPr>
        <w:t>f</w:t>
      </w:r>
      <w:r>
        <w:rPr>
          <w:rFonts w:ascii="Arial" w:hAnsi="Arial" w:cs="Arial" w:eastAsia="Arial"/>
          <w:sz w:val="45"/>
          <w:szCs w:val="45"/>
          <w:color w:val="000000"/>
          <w:spacing w:val="0"/>
          <w:w w:val="100"/>
          <w:position w:val="0"/>
        </w:rPr>
      </w:r>
    </w:p>
    <w:p>
      <w:pPr>
        <w:spacing w:before="0" w:after="0" w:line="450" w:lineRule="exact"/>
        <w:ind w:right="-20"/>
        <w:jc w:val="left"/>
        <w:tabs>
          <w:tab w:pos="420" w:val="left"/>
          <w:tab w:pos="1960" w:val="left"/>
          <w:tab w:pos="2500" w:val="left"/>
        </w:tabs>
        <w:rPr>
          <w:rFonts w:ascii="Arial" w:hAnsi="Arial" w:cs="Arial" w:eastAsia="Arial"/>
          <w:sz w:val="27"/>
          <w:szCs w:val="27"/>
        </w:rPr>
      </w:pPr>
      <w:rPr/>
      <w:r>
        <w:rPr/>
        <w:br w:type="column"/>
      </w:r>
      <w:r>
        <w:rPr>
          <w:rFonts w:ascii="Arial" w:hAnsi="Arial" w:cs="Arial" w:eastAsia="Arial"/>
          <w:sz w:val="45"/>
          <w:szCs w:val="45"/>
          <w:color w:val="B1B1B1"/>
          <w:w w:val="31"/>
        </w:rPr>
        <w:t>.</w:t>
      </w:r>
      <w:r>
        <w:rPr>
          <w:rFonts w:ascii="Arial" w:hAnsi="Arial" w:cs="Arial" w:eastAsia="Arial"/>
          <w:sz w:val="45"/>
          <w:szCs w:val="45"/>
          <w:color w:val="B1B1B1"/>
          <w:spacing w:val="-73"/>
          <w:w w:val="100"/>
        </w:rPr>
        <w:t> </w:t>
      </w:r>
      <w:r>
        <w:rPr>
          <w:rFonts w:ascii="Arial" w:hAnsi="Arial" w:cs="Arial" w:eastAsia="Arial"/>
          <w:sz w:val="45"/>
          <w:szCs w:val="45"/>
          <w:color w:val="525252"/>
          <w:spacing w:val="0"/>
          <w:w w:val="52"/>
        </w:rPr>
        <w:t>'</w:t>
      </w:r>
      <w:r>
        <w:rPr>
          <w:rFonts w:ascii="Arial" w:hAnsi="Arial" w:cs="Arial" w:eastAsia="Arial"/>
          <w:sz w:val="45"/>
          <w:szCs w:val="45"/>
          <w:color w:val="525252"/>
          <w:spacing w:val="0"/>
          <w:w w:val="100"/>
        </w:rPr>
        <w:tab/>
      </w:r>
      <w:r>
        <w:rPr>
          <w:rFonts w:ascii="Arial" w:hAnsi="Arial" w:cs="Arial" w:eastAsia="Arial"/>
          <w:sz w:val="45"/>
          <w:szCs w:val="45"/>
          <w:color w:val="525252"/>
          <w:spacing w:val="0"/>
          <w:w w:val="100"/>
        </w:rPr>
      </w:r>
      <w:r>
        <w:rPr>
          <w:rFonts w:ascii="Arial" w:hAnsi="Arial" w:cs="Arial" w:eastAsia="Arial"/>
          <w:sz w:val="45"/>
          <w:szCs w:val="45"/>
          <w:color w:val="707070"/>
          <w:spacing w:val="0"/>
          <w:w w:val="7"/>
        </w:rPr>
        <w:t>_</w:t>
      </w:r>
      <w:r>
        <w:rPr>
          <w:rFonts w:ascii="Arial" w:hAnsi="Arial" w:cs="Arial" w:eastAsia="Arial"/>
          <w:sz w:val="45"/>
          <w:szCs w:val="45"/>
          <w:color w:val="707070"/>
          <w:spacing w:val="0"/>
          <w:w w:val="100"/>
        </w:rPr>
        <w:tab/>
      </w:r>
      <w:r>
        <w:rPr>
          <w:rFonts w:ascii="Arial" w:hAnsi="Arial" w:cs="Arial" w:eastAsia="Arial"/>
          <w:sz w:val="45"/>
          <w:szCs w:val="45"/>
          <w:color w:val="707070"/>
          <w:spacing w:val="0"/>
          <w:w w:val="100"/>
        </w:rPr>
      </w:r>
      <w:r>
        <w:rPr>
          <w:rFonts w:ascii="Arial" w:hAnsi="Arial" w:cs="Arial" w:eastAsia="Arial"/>
          <w:sz w:val="27"/>
          <w:szCs w:val="27"/>
          <w:color w:val="525252"/>
          <w:spacing w:val="-33"/>
          <w:w w:val="41"/>
        </w:rPr>
        <w:t>t</w:t>
      </w:r>
      <w:r>
        <w:rPr>
          <w:rFonts w:ascii="Arial" w:hAnsi="Arial" w:cs="Arial" w:eastAsia="Arial"/>
          <w:sz w:val="27"/>
          <w:szCs w:val="27"/>
          <w:color w:val="1F1F1F"/>
          <w:spacing w:val="0"/>
          <w:w w:val="182"/>
        </w:rPr>
        <w:t>;</w:t>
      </w:r>
      <w:r>
        <w:rPr>
          <w:rFonts w:ascii="Arial" w:hAnsi="Arial" w:cs="Arial" w:eastAsia="Arial"/>
          <w:sz w:val="27"/>
          <w:szCs w:val="27"/>
          <w:color w:val="1F1F1F"/>
          <w:spacing w:val="0"/>
          <w:w w:val="100"/>
        </w:rPr>
        <w:tab/>
      </w:r>
      <w:r>
        <w:rPr>
          <w:rFonts w:ascii="Arial" w:hAnsi="Arial" w:cs="Arial" w:eastAsia="Arial"/>
          <w:sz w:val="27"/>
          <w:szCs w:val="27"/>
          <w:color w:val="1F1F1F"/>
          <w:spacing w:val="0"/>
          <w:w w:val="100"/>
        </w:rPr>
      </w:r>
      <w:r>
        <w:rPr>
          <w:rFonts w:ascii="Arial" w:hAnsi="Arial" w:cs="Arial" w:eastAsia="Arial"/>
          <w:sz w:val="27"/>
          <w:szCs w:val="27"/>
          <w:color w:val="3B3B3B"/>
          <w:spacing w:val="0"/>
          <w:w w:val="70"/>
        </w:rPr>
        <w:t>·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480"/>
          <w:pgMar w:top="140" w:bottom="280" w:left="180" w:right="120"/>
          <w:cols w:num="3" w:equalWidth="0">
            <w:col w:w="6114" w:space="1382"/>
            <w:col w:w="373" w:space="151"/>
            <w:col w:w="3860"/>
          </w:cols>
        </w:sectPr>
      </w:pPr>
      <w:rPr/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/>
        <w:pict>
          <v:group style="position:absolute;margin-left:129.600006pt;margin-top:16.813156pt;width:13.44pt;height:335.506852pt;mso-position-horizontal-relative:page;mso-position-vertical-relative:page;z-index:-5101" coordorigin="2592,336" coordsize="269,6710">
            <v:shape style="position:absolute;left:2592;top:2438;width:269;height:4608" type="#_x0000_t75">
              <v:imagedata r:id="rId38" o:title=""/>
            </v:shape>
            <v:group style="position:absolute;left:2766;top:353;width:2;height:2098" coordorigin="2766,353" coordsize="2,2098">
              <v:shape style="position:absolute;left:2766;top:353;width:2;height:2098" coordorigin="2766,353" coordsize="0,2098" path="m2766,2451l2766,353e" filled="f" stroked="t" strokeweight="1.663607pt" strokecolor="#0C0C0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8.879997pt;margin-top:643.200012pt;width:333.120003pt;height:125.760002pt;mso-position-horizontal-relative:page;mso-position-vertical-relative:page;z-index:-5099" coordorigin="1978,12864" coordsize="6662,2515">
            <v:shape style="position:absolute;left:1978;top:12864;width:883;height:2515" type="#_x0000_t75">
              <v:imagedata r:id="rId39" o:title=""/>
            </v:shape>
            <v:shape style="position:absolute;left:4800;top:14918;width:3840;height:250" type="#_x0000_t75">
              <v:imagedata r:id="rId40" o:title=""/>
            </v:shape>
            <v:group style="position:absolute;left:2804;top:14891;width:2006;height:2" coordorigin="2804,14891" coordsize="2006,2">
              <v:shape style="position:absolute;left:2804;top:14891;width:2006;height:2" coordorigin="2804,14891" coordsize="2006,0" path="m2804,14891l4810,14891e" filled="f" stroked="t" strokeweight="1.425948pt" strokecolor="#0C0C0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4.320007pt;margin-top:7.679993pt;width:407.039994pt;height:48pt;mso-position-horizontal-relative:page;mso-position-vertical-relative:page;z-index:-5098" coordorigin="3686,154" coordsize="8141,960">
            <v:shape style="position:absolute;left:3686;top:173;width:1363;height:250" type="#_x0000_t75">
              <v:imagedata r:id="rId41" o:title=""/>
            </v:shape>
            <v:shape style="position:absolute;left:7258;top:154;width:4570;height:960" type="#_x0000_t75">
              <v:imagedata r:id="rId42" o:title=""/>
            </v:shape>
            <v:group style="position:absolute;left:4977;top:348;width:2253;height:2" coordorigin="4977,348" coordsize="2253,2">
              <v:shape style="position:absolute;left:4977;top:348;width:2253;height:2" coordorigin="4977,348" coordsize="2253,0" path="m4977,348l7230,348e" filled="f" stroked="t" strokeweight="1.425948pt" strokecolor="#131313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86.720001pt;margin-top:685.440002pt;width:103.68pt;height:80.639999pt;mso-position-horizontal-relative:page;mso-position-vertical-relative:page;z-index:-5095" type="#_x0000_t75">
            <v:imagedata r:id="rId43" o:title=""/>
          </v:shape>
        </w:pict>
      </w:r>
      <w:r>
        <w:rPr>
          <w:sz w:val="15"/>
          <w:szCs w:val="15"/>
        </w:rPr>
      </w:r>
    </w:p>
    <w:p>
      <w:pPr>
        <w:spacing w:before="0" w:after="0" w:line="292" w:lineRule="auto"/>
        <w:ind w:left="3347" w:right="767" w:firstLine="1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30.559998pt;margin-top:39.571182pt;width:12.48pt;height:68.160004pt;mso-position-horizontal-relative:page;mso-position-vertical-relative:paragraph;z-index:-5100" type="#_x0000_t75">
            <v:imagedata r:id="rId44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anterior,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Tr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3"/>
        </w:rPr>
        <w:t>a</w:t>
      </w:r>
      <w:r>
        <w:rPr>
          <w:rFonts w:ascii="Arial" w:hAnsi="Arial" w:cs="Arial" w:eastAsia="Arial"/>
          <w:sz w:val="17"/>
          <w:szCs w:val="17"/>
          <w:color w:val="707070"/>
          <w:spacing w:val="-27"/>
          <w:w w:val="111"/>
        </w:rPr>
        <w:t>'</w:t>
      </w:r>
      <w:r>
        <w:rPr>
          <w:rFonts w:ascii="Arial" w:hAnsi="Arial" w:cs="Arial" w:eastAsia="Arial"/>
          <w:sz w:val="17"/>
          <w:szCs w:val="17"/>
          <w:color w:val="030303"/>
          <w:spacing w:val="-57"/>
          <w:w w:val="12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p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28"/>
        </w:rPr>
        <w:t>f</w:t>
      </w:r>
      <w:r>
        <w:rPr>
          <w:rFonts w:ascii="Arial" w:hAnsi="Arial" w:cs="Arial" w:eastAsia="Arial"/>
          <w:sz w:val="17"/>
          <w:szCs w:val="17"/>
          <w:color w:val="1F1F1F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40"/>
        </w:rPr>
        <w:t>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3"/>
        </w:rPr>
        <w:t>a&lt;:let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4"/>
        </w:rPr>
        <w:t>ina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24"/>
        </w:rPr>
        <w:t>r</w:t>
      </w:r>
      <w:r>
        <w:rPr>
          <w:rFonts w:ascii="Arial" w:hAnsi="Arial" w:cs="Arial" w:eastAsia="Arial"/>
          <w:sz w:val="17"/>
          <w:szCs w:val="17"/>
          <w:color w:val="878787"/>
          <w:spacing w:val="0"/>
          <w:w w:val="236"/>
        </w:rPr>
        <w:t>;</w:t>
      </w:r>
      <w:r>
        <w:rPr>
          <w:rFonts w:ascii="Arial" w:hAnsi="Arial" w:cs="Arial" w:eastAsia="Arial"/>
          <w:sz w:val="17"/>
          <w:szCs w:val="17"/>
          <w:color w:val="878787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identificars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tratars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rm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1F1F1F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()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-11"/>
          <w:w w:val="83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1"/>
        </w:rPr>
        <w:t>qbliÚdo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marco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legal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aplicable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materia,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atendiend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Criterio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2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1"/>
        </w:rPr>
        <w:t>Mat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21"/>
        </w:rPr>
        <w:t>e</w:t>
      </w:r>
      <w:r>
        <w:rPr>
          <w:rFonts w:ascii="Arial" w:hAnsi="Arial" w:cs="Arial" w:eastAsia="Arial"/>
          <w:sz w:val="17"/>
          <w:szCs w:val="17"/>
          <w:color w:val="1F1F1F"/>
          <w:spacing w:val="4"/>
          <w:w w:val="12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1"/>
        </w:rPr>
        <w:t>ia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2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Clasificació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Obliga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razón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jurídica,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procede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emiti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siguiente: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5629" w:right="3412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0.108109pt;margin-top:5.038929pt;width:316.937399pt;height:23.5pt;mso-position-horizontal-relative:page;mso-position-vertical-relative:paragraph;z-index:-5090" type="#_x0000_t202" filled="f" stroked="f">
            <v:textbox inset="0,0,0,0">
              <w:txbxContent>
                <w:p>
                  <w:pPr>
                    <w:spacing w:before="0" w:after="0" w:line="470" w:lineRule="exact"/>
                    <w:ind w:right="-110"/>
                    <w:jc w:val="left"/>
                    <w:tabs>
                      <w:tab w:pos="1780" w:val="left"/>
                      <w:tab w:pos="2660" w:val="left"/>
                      <w:tab w:pos="4080" w:val="left"/>
                      <w:tab w:pos="6300" w:val="left"/>
                    </w:tabs>
                    <w:rPr>
                      <w:rFonts w:ascii="Times New Roman" w:hAnsi="Times New Roman" w:cs="Times New Roman" w:eastAsia="Times New Roman"/>
                      <w:sz w:val="47"/>
                      <w:szCs w:val="4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878787"/>
                      <w:spacing w:val="0"/>
                      <w:w w:val="40"/>
                    </w:rPr>
                    <w:t>,,;</w:t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878787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878787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1F1F1F"/>
                      <w:spacing w:val="0"/>
                      <w:w w:val="11"/>
                      <w:i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1F1F1F"/>
                      <w:spacing w:val="-82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525252"/>
                      <w:spacing w:val="-32"/>
                      <w:w w:val="47"/>
                      <w:i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525252"/>
                      <w:spacing w:val="0"/>
                      <w:w w:val="49"/>
                      <w:i/>
                    </w:rPr>
                    <w:t>b'</w:t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707070"/>
                      <w:spacing w:val="0"/>
                      <w:w w:val="109"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707070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707070"/>
                      <w:spacing w:val="-55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525252"/>
                      <w:spacing w:val="0"/>
                      <w:w w:val="19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525252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525252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878787"/>
                      <w:spacing w:val="0"/>
                      <w:w w:val="19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878787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878787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707070"/>
                      <w:spacing w:val="0"/>
                      <w:w w:val="31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707070"/>
                      <w:spacing w:val="-5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B1B1B1"/>
                      <w:spacing w:val="0"/>
                      <w:w w:val="41"/>
                    </w:rPr>
                    <w:t>,.,,</w:t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B1B1B1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B1B1B1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878787"/>
                      <w:spacing w:val="0"/>
                      <w:w w:val="20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47"/>
                      <w:szCs w:val="4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878787"/>
          <w:w w:val="77"/>
        </w:rPr>
        <w:t>':</w:t>
      </w:r>
      <w:r>
        <w:rPr>
          <w:rFonts w:ascii="Arial" w:hAnsi="Arial" w:cs="Arial" w:eastAsia="Arial"/>
          <w:sz w:val="17"/>
          <w:szCs w:val="17"/>
          <w:color w:val="878787"/>
          <w:spacing w:val="-4"/>
          <w:w w:val="77"/>
        </w:rPr>
        <w:t>.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37"/>
        </w:rPr>
        <w:t>}</w:t>
      </w:r>
      <w:r>
        <w:rPr>
          <w:rFonts w:ascii="Arial" w:hAnsi="Arial" w:cs="Arial" w:eastAsia="Arial"/>
          <w:sz w:val="17"/>
          <w:szCs w:val="17"/>
          <w:color w:val="525252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13"/>
          <w:w w:val="107"/>
        </w:rPr>
        <w:t>&lt;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TAME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DECLASIFICACIÓN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0" w:lineRule="atLeast"/>
        <w:ind w:left="3347" w:right="750" w:firstLine="1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considera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iil(9rmaci9n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requerida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General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Jalisc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99"/>
        </w:rPr>
        <w:t>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84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ej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5"/>
        </w:rPr>
        <w:t>e</w:t>
      </w:r>
      <w:r>
        <w:rPr>
          <w:rFonts w:ascii="Arial" w:hAnsi="Arial" w:cs="Arial" w:eastAsia="Arial"/>
          <w:sz w:val="17"/>
          <w:szCs w:val="17"/>
          <w:color w:val="1F1F1F"/>
          <w:spacing w:val="-15"/>
          <w:w w:val="129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!;iend</w:t>
      </w:r>
      <w:r>
        <w:rPr>
          <w:rFonts w:ascii="Arial" w:hAnsi="Arial" w:cs="Arial" w:eastAsia="Arial"/>
          <w:sz w:val="17"/>
          <w:szCs w:val="17"/>
          <w:color w:val="030303"/>
          <w:spacing w:val="-41"/>
          <w:w w:val="107"/>
        </w:rPr>
        <w:t>o</w:t>
      </w:r>
      <w:r>
        <w:rPr>
          <w:rFonts w:ascii="Arial" w:hAnsi="Arial" w:cs="Arial" w:eastAsia="Arial"/>
          <w:sz w:val="17"/>
          <w:szCs w:val="17"/>
          <w:color w:val="525252"/>
          <w:spacing w:val="-33"/>
          <w:w w:val="166"/>
        </w:rPr>
        <w:t>'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00"/>
          <w:emboss/>
        </w:rPr>
        <w:t>: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00"/>
          <w:emboss/>
        </w:rPr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3B3B3B"/>
          <w:spacing w:val="-30"/>
          <w:w w:val="100"/>
        </w:rPr>
        <w:t>'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i.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l'e&lt;;h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consistente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21" w:lineRule="exact"/>
        <w:ind w:left="3347" w:right="-20"/>
        <w:jc w:val="left"/>
        <w:tabs>
          <w:tab w:pos="4340" w:val="left"/>
          <w:tab w:pos="5240" w:val="left"/>
          <w:tab w:pos="6200" w:val="left"/>
          <w:tab w:pos="104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7"/>
          <w:szCs w:val="27"/>
          <w:color w:val="030303"/>
          <w:w w:val="74"/>
          <w:position w:val="1"/>
        </w:rPr>
        <w:t>e</w:t>
      </w:r>
      <w:r>
        <w:rPr>
          <w:rFonts w:ascii="Arial" w:hAnsi="Arial" w:cs="Arial" w:eastAsia="Arial"/>
          <w:sz w:val="27"/>
          <w:szCs w:val="27"/>
          <w:color w:val="707070"/>
          <w:w w:val="36"/>
          <w:position w:val="1"/>
        </w:rPr>
        <w:t>t.</w:t>
      </w:r>
      <w:r>
        <w:rPr>
          <w:rFonts w:ascii="Arial" w:hAnsi="Arial" w:cs="Arial" w:eastAsia="Arial"/>
          <w:sz w:val="27"/>
          <w:szCs w:val="27"/>
          <w:color w:val="A3A3A3"/>
          <w:spacing w:val="-15"/>
          <w:w w:val="35"/>
          <w:position w:val="1"/>
        </w:rPr>
        <w:t>·</w:t>
      </w:r>
      <w:r>
        <w:rPr>
          <w:rFonts w:ascii="Arial" w:hAnsi="Arial" w:cs="Arial" w:eastAsia="Arial"/>
          <w:sz w:val="27"/>
          <w:szCs w:val="27"/>
          <w:color w:val="878787"/>
          <w:spacing w:val="0"/>
          <w:w w:val="29"/>
          <w:position w:val="1"/>
        </w:rPr>
        <w:t>:·.</w:t>
      </w:r>
      <w:r>
        <w:rPr>
          <w:rFonts w:ascii="Arial" w:hAnsi="Arial" w:cs="Arial" w:eastAsia="Arial"/>
          <w:sz w:val="27"/>
          <w:szCs w:val="27"/>
          <w:color w:val="878787"/>
          <w:spacing w:val="-44"/>
          <w:w w:val="100"/>
          <w:position w:val="1"/>
        </w:rPr>
        <w:t> </w:t>
      </w:r>
      <w:r>
        <w:rPr>
          <w:rFonts w:ascii="Arial" w:hAnsi="Arial" w:cs="Arial" w:eastAsia="Arial"/>
          <w:sz w:val="27"/>
          <w:szCs w:val="27"/>
          <w:color w:val="525252"/>
          <w:spacing w:val="6"/>
          <w:w w:val="17"/>
          <w:position w:val="1"/>
        </w:rPr>
        <w:t>.</w:t>
      </w:r>
      <w:r>
        <w:rPr>
          <w:rFonts w:ascii="Arial" w:hAnsi="Arial" w:cs="Arial" w:eastAsia="Arial"/>
          <w:sz w:val="27"/>
          <w:szCs w:val="27"/>
          <w:color w:val="707070"/>
          <w:spacing w:val="0"/>
          <w:w w:val="34"/>
          <w:position w:val="1"/>
        </w:rPr>
        <w:t>.</w:t>
      </w:r>
      <w:r>
        <w:rPr>
          <w:rFonts w:ascii="Arial" w:hAnsi="Arial" w:cs="Arial" w:eastAsia="Arial"/>
          <w:sz w:val="27"/>
          <w:szCs w:val="27"/>
          <w:color w:val="70707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7"/>
          <w:szCs w:val="27"/>
          <w:color w:val="707070"/>
          <w:spacing w:val="0"/>
          <w:w w:val="100"/>
          <w:position w:val="1"/>
        </w:rPr>
      </w:r>
      <w:r>
        <w:rPr>
          <w:rFonts w:ascii="Arial" w:hAnsi="Arial" w:cs="Arial" w:eastAsia="Arial"/>
          <w:sz w:val="27"/>
          <w:szCs w:val="27"/>
          <w:color w:val="B1B1B1"/>
          <w:spacing w:val="0"/>
          <w:w w:val="49"/>
          <w:position w:val="1"/>
        </w:rPr>
        <w:t>,</w:t>
      </w:r>
      <w:r>
        <w:rPr>
          <w:rFonts w:ascii="Arial" w:hAnsi="Arial" w:cs="Arial" w:eastAsia="Arial"/>
          <w:sz w:val="27"/>
          <w:szCs w:val="27"/>
          <w:color w:val="B1B1B1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7"/>
          <w:szCs w:val="27"/>
          <w:color w:val="B1B1B1"/>
          <w:spacing w:val="0"/>
          <w:w w:val="100"/>
          <w:position w:val="1"/>
        </w:rPr>
      </w:r>
      <w:r>
        <w:rPr>
          <w:rFonts w:ascii="Arial" w:hAnsi="Arial" w:cs="Arial" w:eastAsia="Arial"/>
          <w:sz w:val="3"/>
          <w:szCs w:val="3"/>
          <w:color w:val="878787"/>
          <w:spacing w:val="0"/>
          <w:w w:val="159"/>
          <w:position w:val="1"/>
        </w:rPr>
        <w:t>&gt;</w:t>
      </w:r>
      <w:r>
        <w:rPr>
          <w:rFonts w:ascii="Arial" w:hAnsi="Arial" w:cs="Arial" w:eastAsia="Arial"/>
          <w:sz w:val="3"/>
          <w:szCs w:val="3"/>
          <w:color w:val="878787"/>
          <w:spacing w:val="0"/>
          <w:w w:val="159"/>
          <w:position w:val="1"/>
        </w:rPr>
        <w:t>          </w:t>
      </w:r>
      <w:r>
        <w:rPr>
          <w:rFonts w:ascii="Arial" w:hAnsi="Arial" w:cs="Arial" w:eastAsia="Arial"/>
          <w:sz w:val="3"/>
          <w:szCs w:val="3"/>
          <w:color w:val="878787"/>
          <w:spacing w:val="11"/>
          <w:w w:val="159"/>
          <w:position w:val="1"/>
        </w:rPr>
        <w:t> </w:t>
      </w:r>
      <w:r>
        <w:rPr>
          <w:rFonts w:ascii="Arial" w:hAnsi="Arial" w:cs="Arial" w:eastAsia="Arial"/>
          <w:sz w:val="3"/>
          <w:szCs w:val="3"/>
          <w:color w:val="878787"/>
          <w:spacing w:val="0"/>
          <w:w w:val="159"/>
          <w:position w:val="1"/>
        </w:rPr>
        <w:t>•</w:t>
      </w:r>
      <w:r>
        <w:rPr>
          <w:rFonts w:ascii="Arial" w:hAnsi="Arial" w:cs="Arial" w:eastAsia="Arial"/>
          <w:sz w:val="3"/>
          <w:szCs w:val="3"/>
          <w:color w:val="878787"/>
          <w:spacing w:val="3"/>
          <w:w w:val="159"/>
          <w:position w:val="1"/>
        </w:rPr>
        <w:t> </w:t>
      </w:r>
      <w:r>
        <w:rPr>
          <w:rFonts w:ascii="Arial" w:hAnsi="Arial" w:cs="Arial" w:eastAsia="Arial"/>
          <w:sz w:val="3"/>
          <w:szCs w:val="3"/>
          <w:color w:val="A3A3A3"/>
          <w:spacing w:val="0"/>
          <w:w w:val="159"/>
          <w:position w:val="1"/>
        </w:rPr>
        <w:t>•</w:t>
      </w:r>
      <w:r>
        <w:rPr>
          <w:rFonts w:ascii="Arial" w:hAnsi="Arial" w:cs="Arial" w:eastAsia="Arial"/>
          <w:sz w:val="3"/>
          <w:szCs w:val="3"/>
          <w:color w:val="A3A3A3"/>
          <w:spacing w:val="0"/>
          <w:w w:val="159"/>
          <w:position w:val="1"/>
        </w:rPr>
        <w:t>      </w:t>
      </w:r>
      <w:r>
        <w:rPr>
          <w:rFonts w:ascii="Arial" w:hAnsi="Arial" w:cs="Arial" w:eastAsia="Arial"/>
          <w:sz w:val="3"/>
          <w:szCs w:val="3"/>
          <w:color w:val="A3A3A3"/>
          <w:spacing w:val="10"/>
          <w:w w:val="159"/>
          <w:position w:val="1"/>
        </w:rPr>
        <w:t> </w:t>
      </w:r>
      <w:r>
        <w:rPr>
          <w:rFonts w:ascii="Arial" w:hAnsi="Arial" w:cs="Arial" w:eastAsia="Arial"/>
          <w:sz w:val="3"/>
          <w:szCs w:val="3"/>
          <w:color w:val="B1B1B1"/>
          <w:spacing w:val="0"/>
          <w:w w:val="100"/>
          <w:position w:val="1"/>
        </w:rPr>
        <w:t>..</w:t>
      </w:r>
      <w:r>
        <w:rPr>
          <w:rFonts w:ascii="Arial" w:hAnsi="Arial" w:cs="Arial" w:eastAsia="Arial"/>
          <w:sz w:val="3"/>
          <w:szCs w:val="3"/>
          <w:color w:val="B1B1B1"/>
          <w:spacing w:val="-4"/>
          <w:w w:val="100"/>
          <w:position w:val="1"/>
        </w:rPr>
        <w:t> </w:t>
      </w:r>
      <w:r>
        <w:rPr>
          <w:rFonts w:ascii="Arial" w:hAnsi="Arial" w:cs="Arial" w:eastAsia="Arial"/>
          <w:sz w:val="3"/>
          <w:szCs w:val="3"/>
          <w:color w:val="B1B1B1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3"/>
          <w:szCs w:val="3"/>
          <w:color w:val="B1B1B1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3"/>
          <w:szCs w:val="23"/>
          <w:color w:val="878787"/>
          <w:spacing w:val="0"/>
          <w:w w:val="45"/>
          <w:position w:val="1"/>
        </w:rPr>
        <w:t>)·</w:t>
      </w:r>
      <w:r>
        <w:rPr>
          <w:rFonts w:ascii="Times New Roman" w:hAnsi="Times New Roman" w:cs="Times New Roman" w:eastAsia="Times New Roman"/>
          <w:sz w:val="23"/>
          <w:szCs w:val="23"/>
          <w:color w:val="878787"/>
          <w:spacing w:val="-3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78787"/>
          <w:spacing w:val="0"/>
          <w:w w:val="44"/>
          <w:position w:val="1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color w:val="878787"/>
          <w:spacing w:val="-5"/>
          <w:w w:val="44"/>
          <w:position w:val="1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color w:val="525252"/>
          <w:spacing w:val="-54"/>
          <w:w w:val="75"/>
          <w:position w:val="1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color w:val="878787"/>
          <w:spacing w:val="-12"/>
          <w:w w:val="45"/>
          <w:position w:val="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707070"/>
          <w:spacing w:val="0"/>
          <w:w w:val="81"/>
          <w:position w:val="1"/>
        </w:rPr>
        <w:t>;</w:t>
      </w:r>
      <w:r>
        <w:rPr>
          <w:rFonts w:ascii="Times New Roman" w:hAnsi="Times New Roman" w:cs="Times New Roman" w:eastAsia="Times New Roman"/>
          <w:sz w:val="23"/>
          <w:szCs w:val="23"/>
          <w:color w:val="707070"/>
          <w:spacing w:val="-53"/>
          <w:w w:val="81"/>
          <w:position w:val="1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color w:val="525252"/>
          <w:spacing w:val="0"/>
          <w:w w:val="82"/>
          <w:position w:val="1"/>
        </w:rPr>
        <w:t>;</w:t>
      </w:r>
      <w:r>
        <w:rPr>
          <w:rFonts w:ascii="Times New Roman" w:hAnsi="Times New Roman" w:cs="Times New Roman" w:eastAsia="Times New Roman"/>
          <w:sz w:val="23"/>
          <w:szCs w:val="23"/>
          <w:color w:val="525252"/>
          <w:spacing w:val="-53"/>
          <w:w w:val="82"/>
          <w:position w:val="1"/>
        </w:rPr>
        <w:t>{</w:t>
      </w:r>
      <w:r>
        <w:rPr>
          <w:rFonts w:ascii="Times New Roman" w:hAnsi="Times New Roman" w:cs="Times New Roman" w:eastAsia="Times New Roman"/>
          <w:sz w:val="23"/>
          <w:szCs w:val="23"/>
          <w:color w:val="707070"/>
          <w:spacing w:val="-18"/>
          <w:w w:val="56"/>
          <w:position w:val="1"/>
        </w:rPr>
        <w:t>;</w:t>
      </w:r>
      <w:r>
        <w:rPr>
          <w:rFonts w:ascii="Times New Roman" w:hAnsi="Times New Roman" w:cs="Times New Roman" w:eastAsia="Times New Roman"/>
          <w:sz w:val="23"/>
          <w:szCs w:val="23"/>
          <w:color w:val="525252"/>
          <w:spacing w:val="0"/>
          <w:w w:val="49"/>
          <w:position w:val="1"/>
        </w:rPr>
        <w:t>¡</w:t>
      </w:r>
      <w:r>
        <w:rPr>
          <w:rFonts w:ascii="Times New Roman" w:hAnsi="Times New Roman" w:cs="Times New Roman" w:eastAsia="Times New Roman"/>
          <w:sz w:val="23"/>
          <w:szCs w:val="23"/>
          <w:color w:val="525252"/>
          <w:spacing w:val="-3"/>
          <w:w w:val="49"/>
          <w:position w:val="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878787"/>
          <w:spacing w:val="0"/>
          <w:w w:val="46"/>
          <w:position w:val="1"/>
        </w:rPr>
        <w:t>!:</w:t>
      </w:r>
      <w:r>
        <w:rPr>
          <w:rFonts w:ascii="Times New Roman" w:hAnsi="Times New Roman" w:cs="Times New Roman" w:eastAsia="Times New Roman"/>
          <w:sz w:val="23"/>
          <w:szCs w:val="23"/>
          <w:color w:val="878787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878787"/>
          <w:spacing w:val="0"/>
          <w:w w:val="100"/>
          <w:position w:val="1"/>
        </w:rPr>
      </w:r>
      <w:r>
        <w:rPr>
          <w:rFonts w:ascii="Arial" w:hAnsi="Arial" w:cs="Arial" w:eastAsia="Arial"/>
          <w:sz w:val="24"/>
          <w:szCs w:val="24"/>
          <w:color w:val="707070"/>
          <w:spacing w:val="0"/>
          <w:w w:val="50"/>
          <w:position w:val="1"/>
        </w:rPr>
        <w:t>::&lt;:</w:t>
      </w:r>
      <w:r>
        <w:rPr>
          <w:rFonts w:ascii="Arial" w:hAnsi="Arial" w:cs="Arial" w:eastAsia="Arial"/>
          <w:sz w:val="24"/>
          <w:szCs w:val="24"/>
          <w:color w:val="707070"/>
          <w:spacing w:val="-19"/>
          <w:w w:val="51"/>
          <w:position w:val="1"/>
        </w:rPr>
        <w:t>·</w:t>
      </w:r>
      <w:r>
        <w:rPr>
          <w:rFonts w:ascii="Arial" w:hAnsi="Arial" w:cs="Arial" w:eastAsia="Arial"/>
          <w:sz w:val="24"/>
          <w:szCs w:val="24"/>
          <w:color w:val="525252"/>
          <w:spacing w:val="0"/>
          <w:w w:val="39"/>
          <w:position w:val="1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38" w:after="0" w:line="502" w:lineRule="exact"/>
        <w:ind w:left="3481" w:right="1110"/>
        <w:jc w:val="center"/>
        <w:tabs>
          <w:tab w:pos="47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5.793533pt;margin-top:18.844412pt;width:22.617975pt;height:16pt;mso-position-horizontal-relative:page;mso-position-vertical-relative:paragraph;z-index:-5091" type="#_x0000_t202" filled="f" stroked="f">
            <v:textbox inset="0,0,0,0">
              <w:txbxContent>
                <w:p>
                  <w:pPr>
                    <w:spacing w:before="0" w:after="0" w:line="320" w:lineRule="exact"/>
                    <w:ind w:right="-88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030303"/>
                      <w:w w:val="55"/>
                      <w:i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030303"/>
                      <w:spacing w:val="-5"/>
                      <w:w w:val="56"/>
                      <w:i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1F1F1F"/>
                      <w:spacing w:val="0"/>
                      <w:w w:val="53"/>
                      <w:i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1F1F1F"/>
                      <w:spacing w:val="-74"/>
                      <w:w w:val="53"/>
                      <w:i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030303"/>
                      <w:spacing w:val="0"/>
                      <w:w w:val="63"/>
                      <w:i/>
                    </w:rPr>
                    <w:t>ti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9"/>
          <w:szCs w:val="19"/>
          <w:color w:val="3B3B3B"/>
          <w:w w:val="66"/>
          <w:i/>
          <w:position w:val="8"/>
        </w:rPr>
        <w:t>\'C¿i:</w:t>
      </w:r>
      <w:r>
        <w:rPr>
          <w:rFonts w:ascii="Arial" w:hAnsi="Arial" w:cs="Arial" w:eastAsia="Arial"/>
          <w:sz w:val="19"/>
          <w:szCs w:val="19"/>
          <w:color w:val="3B3B3B"/>
          <w:spacing w:val="-10"/>
          <w:w w:val="66"/>
          <w:i/>
          <w:position w:val="8"/>
        </w:rPr>
        <w:t>,</w:t>
      </w:r>
      <w:r>
        <w:rPr>
          <w:rFonts w:ascii="Arial" w:hAnsi="Arial" w:cs="Arial" w:eastAsia="Arial"/>
          <w:sz w:val="19"/>
          <w:szCs w:val="19"/>
          <w:color w:val="707070"/>
          <w:spacing w:val="0"/>
          <w:w w:val="164"/>
          <w:i/>
          <w:position w:val="8"/>
        </w:rPr>
        <w:t>,</w:t>
      </w:r>
      <w:r>
        <w:rPr>
          <w:rFonts w:ascii="Arial" w:hAnsi="Arial" w:cs="Arial" w:eastAsia="Arial"/>
          <w:sz w:val="19"/>
          <w:szCs w:val="19"/>
          <w:color w:val="707070"/>
          <w:spacing w:val="-20"/>
          <w:w w:val="100"/>
          <w:i/>
          <w:position w:val="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30303"/>
          <w:spacing w:val="0"/>
          <w:w w:val="66"/>
          <w:position w:val="8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030303"/>
          <w:spacing w:val="1"/>
          <w:w w:val="66"/>
          <w:position w:val="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525252"/>
          <w:spacing w:val="-31"/>
          <w:w w:val="121"/>
          <w:position w:val="8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color w:val="878787"/>
          <w:spacing w:val="0"/>
          <w:w w:val="35"/>
          <w:position w:val="8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878787"/>
          <w:spacing w:val="-14"/>
          <w:w w:val="35"/>
          <w:position w:val="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525252"/>
          <w:spacing w:val="0"/>
          <w:w w:val="91"/>
          <w:position w:val="8"/>
        </w:rPr>
        <w:t>t;</w:t>
      </w:r>
      <w:r>
        <w:rPr>
          <w:rFonts w:ascii="Times New Roman" w:hAnsi="Times New Roman" w:cs="Times New Roman" w:eastAsia="Times New Roman"/>
          <w:sz w:val="24"/>
          <w:szCs w:val="24"/>
          <w:color w:val="525252"/>
          <w:spacing w:val="-8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25252"/>
          <w:spacing w:val="-35"/>
          <w:w w:val="53"/>
          <w:position w:val="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707070"/>
          <w:spacing w:val="-35"/>
          <w:w w:val="56"/>
          <w:position w:val="8"/>
        </w:rPr>
      </w:r>
      <w:r>
        <w:rPr>
          <w:rFonts w:ascii="Times New Roman" w:hAnsi="Times New Roman" w:cs="Times New Roman" w:eastAsia="Times New Roman"/>
          <w:sz w:val="24"/>
          <w:szCs w:val="24"/>
          <w:color w:val="707070"/>
          <w:spacing w:val="-18"/>
          <w:w w:val="56"/>
          <w:emboss/>
          <w:position w:val="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707070"/>
          <w:spacing w:val="-18"/>
          <w:w w:val="56"/>
          <w:emboss/>
          <w:position w:val="8"/>
        </w:rPr>
      </w:r>
      <w:r>
        <w:rPr>
          <w:rFonts w:ascii="Times New Roman" w:hAnsi="Times New Roman" w:cs="Times New Roman" w:eastAsia="Times New Roman"/>
          <w:sz w:val="24"/>
          <w:szCs w:val="24"/>
          <w:color w:val="707070"/>
          <w:spacing w:val="-18"/>
          <w:w w:val="56"/>
          <w:position w:val="8"/>
        </w:rPr>
      </w:r>
      <w:r>
        <w:rPr>
          <w:rFonts w:ascii="Times New Roman" w:hAnsi="Times New Roman" w:cs="Times New Roman" w:eastAsia="Times New Roman"/>
          <w:sz w:val="24"/>
          <w:szCs w:val="24"/>
          <w:color w:val="707070"/>
          <w:spacing w:val="-18"/>
          <w:w w:val="56"/>
          <w:position w:val="8"/>
        </w:rPr>
      </w:r>
      <w:r>
        <w:rPr>
          <w:rFonts w:ascii="Times New Roman" w:hAnsi="Times New Roman" w:cs="Times New Roman" w:eastAsia="Times New Roman"/>
          <w:sz w:val="24"/>
          <w:szCs w:val="24"/>
          <w:color w:val="878787"/>
          <w:spacing w:val="-17"/>
          <w:w w:val="31"/>
          <w:position w:val="8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525252"/>
          <w:spacing w:val="-32"/>
          <w:w w:val="53"/>
          <w:position w:val="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707070"/>
          <w:spacing w:val="0"/>
          <w:w w:val="56"/>
          <w:position w:val="8"/>
        </w:rPr>
        <w:t>..-</w:t>
      </w:r>
      <w:r>
        <w:rPr>
          <w:rFonts w:ascii="Times New Roman" w:hAnsi="Times New Roman" w:cs="Times New Roman" w:eastAsia="Times New Roman"/>
          <w:sz w:val="24"/>
          <w:szCs w:val="24"/>
          <w:color w:val="707070"/>
          <w:spacing w:val="0"/>
          <w:w w:val="100"/>
          <w:position w:val="8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707070"/>
          <w:spacing w:val="0"/>
          <w:w w:val="100"/>
          <w:position w:val="8"/>
        </w:rPr>
        <w:pict>
          <v:shape style="width:80.639999pt;height:24pt;mso-position-horizontal-relative:char;mso-position-vertical-relative:line" type="#_x0000_t75">
            <v:imagedata r:id="rId45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707070"/>
          <w:spacing w:val="0"/>
          <w:w w:val="100"/>
          <w:position w:val="8"/>
        </w:rPr>
        <w:t>                             </w:t>
      </w:r>
      <w:r>
        <w:rPr>
          <w:rFonts w:ascii="Times New Roman" w:hAnsi="Times New Roman" w:cs="Times New Roman" w:eastAsia="Times New Roman"/>
          <w:sz w:val="24"/>
          <w:szCs w:val="24"/>
          <w:color w:val="707070"/>
          <w:spacing w:val="0"/>
          <w:w w:val="100"/>
          <w:position w:val="8"/>
        </w:rPr>
        <w:pict>
          <v:shape style="width:124.800003pt;height:26.879999pt;mso-position-horizontal-relative:char;mso-position-vertical-relative:line" type="#_x0000_t75">
            <v:imagedata r:id="rId46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103" w:lineRule="exact"/>
        <w:ind w:left="3898" w:right="-20"/>
        <w:jc w:val="left"/>
        <w:tabs>
          <w:tab w:pos="110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84.640015pt;margin-top:3.691652pt;width:12.48pt;height:38.400002pt;mso-position-horizontal-relative:page;mso-position-vertical-relative:paragraph;z-index:-5097" type="#_x0000_t75">
            <v:imagedata r:id="rId47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  <w:position w:val="-1"/>
        </w:rPr>
        <w:t>2.</w:t>
      </w:r>
      <w:r>
        <w:rPr>
          <w:rFonts w:ascii="Arial" w:hAnsi="Arial" w:cs="Arial" w:eastAsia="Arial"/>
          <w:sz w:val="16"/>
          <w:szCs w:val="16"/>
          <w:color w:val="030303"/>
          <w:spacing w:val="-27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  <w:i/>
          <w:position w:val="-1"/>
        </w:rPr>
        <w:t>el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75" w:lineRule="exact"/>
        <w:ind w:left="4331" w:right="7152"/>
        <w:jc w:val="center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707070"/>
          <w:spacing w:val="-2"/>
          <w:w w:val="200"/>
        </w:rPr>
        <w:t>/</w:t>
      </w:r>
      <w:r>
        <w:rPr>
          <w:rFonts w:ascii="Times New Roman" w:hAnsi="Times New Roman" w:cs="Times New Roman" w:eastAsia="Times New Roman"/>
          <w:sz w:val="11"/>
          <w:szCs w:val="11"/>
          <w:color w:val="3B3B3B"/>
          <w:spacing w:val="0"/>
          <w:w w:val="86"/>
        </w:rPr>
        <w:t>..¡¡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0"/>
          <w:w w:val="102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46"/>
        </w:rPr>
        <w:t>;·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10"/>
          <w:w w:val="46"/>
        </w:rPr>
        <w:t>: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-7"/>
          <w:w w:val="118"/>
        </w:rPr>
        <w:t>:</w:t>
      </w:r>
      <w:r>
        <w:rPr>
          <w:rFonts w:ascii="Times New Roman" w:hAnsi="Times New Roman" w:cs="Times New Roman" w:eastAsia="Times New Roman"/>
          <w:sz w:val="11"/>
          <w:szCs w:val="11"/>
          <w:color w:val="3B3B3B"/>
          <w:spacing w:val="0"/>
          <w:w w:val="126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0" w:after="0" w:line="213" w:lineRule="exact"/>
        <w:ind w:left="389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101"/>
          <w:i/>
          <w:position w:val="5"/>
        </w:rPr>
        <w:t>Secuestro;</w:t>
      </w:r>
      <w:r>
        <w:rPr>
          <w:rFonts w:ascii="Arial" w:hAnsi="Arial" w:cs="Arial" w:eastAsia="Arial"/>
          <w:sz w:val="16"/>
          <w:szCs w:val="16"/>
          <w:color w:val="030303"/>
          <w:w w:val="100"/>
          <w:i/>
          <w:position w:val="5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  <w:i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  <w:i/>
          <w:position w:val="5"/>
        </w:rPr>
        <w:pict>
          <v:shape style="width:257.279999pt;height:10.56pt;mso-position-horizontal-relative:char;mso-position-vertical-relative:line" type="#_x0000_t75">
            <v:imagedata r:id="rId48" o:title=""/>
          </v:shape>
        </w:pic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3" w:lineRule="exact"/>
        <w:ind w:left="3898" w:right="-20"/>
        <w:jc w:val="left"/>
        <w:tabs>
          <w:tab w:pos="81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3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nombres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Policías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ab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Dirección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Unidad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  <w:i/>
        </w:rPr>
        <w:t>Investigación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0" w:after="0" w:line="240" w:lineRule="auto"/>
        <w:ind w:left="389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contr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Secuestro;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240" w:lineRule="auto"/>
        <w:ind w:left="389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4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"Currículu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m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Vitae"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personal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Adscrit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Dirección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Unidad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  <w:i/>
        </w:rPr>
        <w:t>Investigació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  <w:i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ra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2"/>
          <w:i/>
        </w:rPr>
        <w:t>el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0" w:after="0" w:line="240" w:lineRule="auto"/>
        <w:ind w:left="389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40.479980pt;margin-top:3.288263pt;width:31.68pt;height:22.08pt;mso-position-horizontal-relative:page;mso-position-vertical-relative:paragraph;z-index:-5096" type="#_x0000_t75">
            <v:imagedata r:id="rId49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Secuestro;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0" w:after="0" w:line="240" w:lineRule="auto"/>
        <w:ind w:left="3898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5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Nombres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personal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estuv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activ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Dirección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Unidad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  <w:i/>
        </w:rPr>
        <w:t>Investigació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  <w:i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6" w:after="0" w:line="240" w:lineRule="auto"/>
        <w:ind w:left="389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35.205994pt;margin-top:8.565464pt;width:.1pt;height:22.652313pt;mso-position-horizontal-relative:page;mso-position-vertical-relative:paragraph;z-index:-5092" coordorigin="10704,171" coordsize="2,453">
            <v:shape style="position:absolute;left:10704;top:171;width:2;height:453" coordorigin="10704,171" coordsize="0,453" path="m10704,624l10704,171e" filled="f" stroked="t" strokeweight="2.138923pt" strokecolor="#0C0C0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Secuestr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año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2013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año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curso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80"/>
        </w:rPr>
        <w:t>"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  <w:i/>
        </w:rPr>
        <w:t>{SIC}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68" w:lineRule="auto"/>
        <w:ind w:left="3347" w:right="1531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Confidencial,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3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5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5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8"/>
          <w:w w:val="5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52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5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7"/>
          <w:w w:val="5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Mexicanos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fra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27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29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30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vigent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par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180" w:h="15480"/>
          <w:pgMar w:top="140" w:bottom="280" w:left="180" w:right="120"/>
        </w:sectPr>
      </w:pPr>
      <w:rPr/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pgMar w:footer="0" w:header="0" w:top="540" w:bottom="280" w:left="460" w:right="700"/>
          <w:footerReference w:type="default" r:id="rId50"/>
          <w:pgSz w:w="12180" w:h="15420"/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326" w:lineRule="exact"/>
        <w:ind w:left="-13" w:right="-148"/>
        <w:jc w:val="center"/>
        <w:rPr>
          <w:rFonts w:ascii="Times New Roman" w:hAnsi="Times New Roman" w:cs="Times New Roman" w:eastAsia="Times New Roman"/>
          <w:sz w:val="30"/>
          <w:szCs w:val="30"/>
        </w:rPr>
      </w:pPr>
      <w:rPr/>
      <w:r>
        <w:rPr/>
        <w:pict>
          <v:shape style="position:absolute;margin-left:37.439999pt;margin-top:-58.602921pt;width:50.880001pt;height:49.919998pt;mso-position-horizontal-relative:page;mso-position-vertical-relative:paragraph;z-index:-5088" type="#_x0000_t75">
            <v:imagedata r:id="rId51" o:title=""/>
          </v:shape>
        </w:pict>
      </w:r>
      <w:r>
        <w:rPr>
          <w:rFonts w:ascii="Times New Roman" w:hAnsi="Times New Roman" w:cs="Times New Roman" w:eastAsia="Times New Roman"/>
          <w:sz w:val="30"/>
          <w:szCs w:val="30"/>
          <w:color w:val="050505"/>
          <w:w w:val="104"/>
          <w:b/>
          <w:bCs/>
          <w:position w:val="-12"/>
        </w:rPr>
        <w:t>J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-4"/>
          <w:w w:val="104"/>
          <w:b/>
          <w:bCs/>
          <w:position w:val="-12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-200"/>
          <w:w w:val="103"/>
          <w:b/>
          <w:bCs/>
          <w:position w:val="-12"/>
        </w:rPr>
        <w:t>L</w:t>
      </w:r>
      <w:r>
        <w:rPr>
          <w:rFonts w:ascii="Times New Roman" w:hAnsi="Times New Roman" w:cs="Times New Roman" w:eastAsia="Times New Roman"/>
          <w:sz w:val="144"/>
          <w:szCs w:val="144"/>
          <w:color w:val="050505"/>
          <w:spacing w:val="-524"/>
          <w:w w:val="105"/>
          <w:position w:val="-28"/>
        </w:rPr>
        <w:t>*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0"/>
          <w:w w:val="103"/>
          <w:b/>
          <w:bCs/>
          <w:position w:val="-12"/>
        </w:rPr>
        <w:t>ISCQ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42" w:lineRule="exact"/>
        <w:ind w:left="99" w:right="60"/>
        <w:jc w:val="center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050505"/>
          <w:spacing w:val="0"/>
          <w:w w:val="100"/>
          <w:position w:val="1"/>
        </w:rPr>
        <w:t>GO</w:t>
      </w:r>
      <w:r>
        <w:rPr>
          <w:rFonts w:ascii="Arial" w:hAnsi="Arial" w:cs="Arial" w:eastAsia="Arial"/>
          <w:sz w:val="8"/>
          <w:szCs w:val="8"/>
          <w:color w:val="050505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1F1F1F"/>
          <w:spacing w:val="0"/>
          <w:w w:val="130"/>
          <w:position w:val="1"/>
        </w:rPr>
        <w:t>UIE</w:t>
      </w:r>
      <w:r>
        <w:rPr>
          <w:rFonts w:ascii="Arial" w:hAnsi="Arial" w:cs="Arial" w:eastAsia="Arial"/>
          <w:sz w:val="8"/>
          <w:szCs w:val="8"/>
          <w:color w:val="1F1F1F"/>
          <w:spacing w:val="-4"/>
          <w:w w:val="130"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130"/>
          <w:position w:val="1"/>
        </w:rPr>
        <w:t>RN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130"/>
          <w:position w:val="1"/>
        </w:rPr>
        <w:t>O</w:t>
      </w:r>
      <w:r>
        <w:rPr>
          <w:rFonts w:ascii="Arial" w:hAnsi="Arial" w:cs="Arial" w:eastAsia="Arial"/>
          <w:sz w:val="8"/>
          <w:szCs w:val="8"/>
          <w:color w:val="050505"/>
          <w:spacing w:val="12"/>
          <w:w w:val="130"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130"/>
          <w:position w:val="1"/>
        </w:rPr>
        <w:t>D</w:t>
      </w:r>
      <w:r>
        <w:rPr>
          <w:rFonts w:ascii="Arial" w:hAnsi="Arial" w:cs="Arial" w:eastAsia="Arial"/>
          <w:sz w:val="8"/>
          <w:szCs w:val="8"/>
          <w:color w:val="050505"/>
          <w:spacing w:val="-12"/>
          <w:w w:val="100"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1F1F1F"/>
          <w:spacing w:val="0"/>
          <w:w w:val="133"/>
          <w:position w:val="1"/>
        </w:rPr>
        <w:t>EL</w:t>
      </w:r>
      <w:r>
        <w:rPr>
          <w:rFonts w:ascii="Arial" w:hAnsi="Arial" w:cs="Arial" w:eastAsia="Arial"/>
          <w:sz w:val="8"/>
          <w:szCs w:val="8"/>
          <w:color w:val="1F1F1F"/>
          <w:spacing w:val="17"/>
          <w:w w:val="133"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1F1F1F"/>
          <w:spacing w:val="-13"/>
          <w:w w:val="100"/>
          <w:position w:val="1"/>
        </w:rPr>
        <w:t>E</w:t>
      </w:r>
      <w:r>
        <w:rPr>
          <w:rFonts w:ascii="Arial" w:hAnsi="Arial" w:cs="Arial" w:eastAsia="Arial"/>
          <w:sz w:val="8"/>
          <w:szCs w:val="8"/>
          <w:color w:val="1F1F1F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8"/>
          <w:szCs w:val="8"/>
          <w:color w:val="1F1F1F"/>
          <w:spacing w:val="-4"/>
          <w:w w:val="100"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131"/>
          <w:position w:val="1"/>
        </w:rPr>
        <w:t>ADO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9" w:lineRule="exact"/>
        <w:ind w:left="530" w:right="392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50505"/>
          <w:w w:val="104"/>
        </w:rPr>
        <w:t>Fiscal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3"/>
          <w:w w:val="104"/>
        </w:rPr>
        <w:t>í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107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1" w:lineRule="exact"/>
        <w:ind w:left="170" w:right="-2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9"/>
          <w:w w:val="10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5"/>
          <w:w w:val="83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-4"/>
          <w:w w:val="122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5"/>
          <w:w w:val="112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107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20"/>
        </w:rPr>
        <w:t>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6" w:after="0" w:line="277" w:lineRule="auto"/>
        <w:ind w:right="63" w:firstLine="14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Ejecutiv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Jalisco;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6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16"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16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17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3",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4",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13,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F1F1F"/>
          <w:spacing w:val="0"/>
          <w:w w:val="130"/>
        </w:rPr>
        <w:t>lil</w:t>
      </w:r>
      <w:r>
        <w:rPr>
          <w:rFonts w:ascii="Times New Roman" w:hAnsi="Times New Roman" w:cs="Times New Roman" w:eastAsia="Times New Roman"/>
          <w:sz w:val="16"/>
          <w:szCs w:val="16"/>
          <w:color w:val="1F1F1F"/>
          <w:spacing w:val="0"/>
          <w:w w:val="130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1F1F1F"/>
          <w:spacing w:val="20"/>
          <w:w w:val="13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</w:rPr>
        <w:t>demá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4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</w:rPr>
        <w:t>relativo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</w:rPr>
        <w:t>aplicable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62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6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Orgánica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Fiscalía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</w:rPr>
        <w:t>Jal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95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9"/>
          <w:w w:val="128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2"/>
          <w:w w:val="4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8"/>
          <w:w w:val="4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1",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13,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18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</w:rPr>
        <w:t>Reglament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0"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Orgánica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Fiscalía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Jali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</w:rPr>
        <w:t>numerale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6"/>
        </w:rPr>
        <w:t>punt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6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1"/>
        </w:rPr>
        <w:t>fracció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53"/>
        </w:rPr>
        <w:t>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5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5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incis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</w:rPr>
        <w:t>),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99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45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18,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19,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20,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6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2"/>
          <w:w w:val="116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16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28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6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16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16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23,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25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4"/>
        </w:rPr>
        <w:t>punt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6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fracc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0"/>
        </w:rPr>
        <w:t>XV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8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</w:rPr>
        <w:t>Transparencia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7"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Pública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Jalisc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sus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Municipios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</w:rPr>
        <w:t>vinculado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6"/>
        </w:rPr>
        <w:t>diverso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24,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25,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8"/>
        </w:rPr>
        <w:t>28,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73" w:lineRule="auto"/>
        <w:ind w:right="54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34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35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Códig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Civil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Jalisco;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6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61"/>
        </w:rPr>
        <w:t>'1'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6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6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40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0"/>
        </w:rPr>
        <w:t>General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</w:rPr>
        <w:t>Sistema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Nacional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9"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5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Pública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106,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156,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157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158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Sistema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1"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9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Pública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Estado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Jalisco,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así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como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6"/>
        </w:rPr>
        <w:t>lineamientos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PRIMERO,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</w:rPr>
        <w:t>SEGUND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97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27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QUINTO,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</w:rPr>
        <w:t>NOVEN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96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27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2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VIGÉSIMO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</w:rPr>
        <w:t>QUINT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96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27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VIGÉSIMO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SÉPTIMO,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THIGÉSIMO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PRIMERO,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TRIGÉSIMO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TERCERO,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</w:rPr>
        <w:t>TRIGÉSIM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</w:rPr>
        <w:t>SEXTO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</w:rPr>
        <w:t>CUADRAGÉSIM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</w:rPr>
        <w:t>OCTAVO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</w:rPr>
        <w:t>QUINCUAGÉSIMO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QUINCUAGÉSIM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TERCERO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</w:rPr>
        <w:t>lineamiento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</w:rPr>
        <w:t>Generale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Materia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3"/>
          <w:w w:val="105"/>
        </w:rPr>
        <w:t>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</w:rPr>
        <w:t>Clasificació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Pública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</w:rPr>
        <w:t>emitidos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1"/>
        </w:rPr>
        <w:t>mediante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1"/>
        </w:rPr>
        <w:t>Acuerd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Consej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7"/>
        </w:rPr>
        <w:t>lnstitut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17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9E9E9E"/>
          <w:spacing w:val="-9"/>
          <w:w w:val="117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7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Tral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1"/>
        </w:rPr>
        <w:t>parencia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Pública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</w:rPr>
        <w:t>Estado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Jalisco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día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28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0"/>
          <w:position w:val="-1"/>
        </w:rPr>
        <w:t>veintioch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0"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1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May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7"/>
          <w:position w:val="-1"/>
        </w:rPr>
        <w:t>del'añ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7"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17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50505"/>
          <w:spacing w:val="0"/>
          <w:w w:val="100"/>
          <w:position w:val="-1"/>
        </w:rPr>
        <w:t>201</w:t>
      </w:r>
      <w:r>
        <w:rPr>
          <w:rFonts w:ascii="Times New Roman" w:hAnsi="Times New Roman" w:cs="Times New Roman" w:eastAsia="Times New Roman"/>
          <w:sz w:val="21"/>
          <w:szCs w:val="21"/>
          <w:color w:val="050505"/>
          <w:spacing w:val="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50505"/>
          <w:spacing w:val="0"/>
          <w:w w:val="100"/>
          <w:position w:val="-1"/>
        </w:rPr>
        <w:t>@9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mil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5"/>
          <w:position w:val="-1"/>
        </w:rPr>
        <w:t>catorce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7"/>
          <w:position w:val="-1"/>
        </w:rPr>
        <w:t>bidame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9"/>
          <w:w w:val="118"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47"/>
          <w:position w:val="-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9"/>
          <w:position w:val="-1"/>
        </w:rPr>
        <w:t>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19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9"/>
          <w:position w:val="-1"/>
        </w:rPr>
        <w:t>publicados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69" w:lineRule="exact"/>
        <w:ind w:right="-20"/>
        <w:jc w:val="left"/>
        <w:tabs>
          <w:tab w:pos="486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1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1"/>
        </w:rPr>
        <w:t>Periódic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1"/>
        </w:rPr>
        <w:t>Oficial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1"/>
        </w:rPr>
        <w:t>"El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1"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1"/>
        </w:rPr>
        <w:t>Jalisco'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7"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0"/>
          <w:w w:val="118"/>
          <w:position w:val="1"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2"/>
          <w:w w:val="77"/>
          <w:position w:val="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  <w:position w:val="1"/>
        </w:rPr>
        <w:t>día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28"/>
          <w:szCs w:val="28"/>
          <w:color w:val="1F1F1F"/>
          <w:spacing w:val="-26"/>
          <w:w w:val="84"/>
          <w:position w:val="1"/>
        </w:rPr>
        <w:t>:</w:t>
      </w:r>
      <w:r>
        <w:rPr>
          <w:rFonts w:ascii="Arial" w:hAnsi="Arial" w:cs="Arial" w:eastAsia="Arial"/>
          <w:sz w:val="28"/>
          <w:szCs w:val="28"/>
          <w:color w:val="050505"/>
          <w:spacing w:val="-117"/>
          <w:w w:val="107"/>
          <w:position w:val="1"/>
        </w:rPr>
        <w:t>w</w:t>
      </w:r>
      <w:r>
        <w:rPr>
          <w:rFonts w:ascii="Arial" w:hAnsi="Arial" w:cs="Arial" w:eastAsia="Arial"/>
          <w:sz w:val="28"/>
          <w:szCs w:val="28"/>
          <w:color w:val="3A3A3A"/>
          <w:spacing w:val="-35"/>
          <w:w w:val="220"/>
          <w:position w:val="1"/>
        </w:rPr>
        <w:t>t</w:t>
      </w:r>
      <w:r>
        <w:rPr>
          <w:rFonts w:ascii="Arial" w:hAnsi="Arial" w:cs="Arial" w:eastAsia="Arial"/>
          <w:sz w:val="28"/>
          <w:szCs w:val="28"/>
          <w:color w:val="1F1F1F"/>
          <w:spacing w:val="17"/>
          <w:w w:val="61"/>
          <w:position w:val="1"/>
        </w:rPr>
        <w:t>f</w:t>
      </w:r>
      <w:r>
        <w:rPr>
          <w:rFonts w:ascii="Arial" w:hAnsi="Arial" w:cs="Arial" w:eastAsia="Arial"/>
          <w:sz w:val="28"/>
          <w:szCs w:val="28"/>
          <w:color w:val="050505"/>
          <w:spacing w:val="0"/>
          <w:w w:val="77"/>
          <w:position w:val="1"/>
        </w:rPr>
        <w:t>d</w:t>
      </w:r>
      <w:r>
        <w:rPr>
          <w:rFonts w:ascii="Arial" w:hAnsi="Arial" w:cs="Arial" w:eastAsia="Arial"/>
          <w:sz w:val="28"/>
          <w:szCs w:val="28"/>
          <w:color w:val="050505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8"/>
          <w:szCs w:val="28"/>
          <w:color w:val="050505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1"/>
        </w:rPr>
        <w:t>Juni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1"/>
        </w:rPr>
        <w:t>qel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15"/>
          <w:position w:val="1"/>
        </w:rPr>
        <w:t>ilif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5"/>
          <w:position w:val="1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5"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15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5"/>
          <w:position w:val="1"/>
        </w:rPr>
        <w:t>año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5"/>
          <w:position w:val="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15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5"/>
          <w:position w:val="1"/>
        </w:rPr>
        <w:t>establece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5"/>
          <w:position w:val="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15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5"/>
          <w:position w:val="1"/>
        </w:rPr>
        <w:t>las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1" w:after="0" w:line="270" w:lineRule="auto"/>
        <w:ind w:left="5" w:right="372" w:firstLine="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</w:rPr>
        <w:t>directrice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cuale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habrá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9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garse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ih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1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77"/>
        </w:rPr>
        <w:t>li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8"/>
          <w:w w:val="77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18"/>
        </w:rPr>
        <w:t>ffi</w:t>
      </w:r>
      <w:r>
        <w:rPr>
          <w:rFonts w:ascii="Times New Roman" w:hAnsi="Times New Roman" w:cs="Times New Roman" w:eastAsia="Times New Roman"/>
          <w:sz w:val="18"/>
          <w:szCs w:val="18"/>
          <w:color w:val="AEAEAE"/>
          <w:spacing w:val="-23"/>
          <w:w w:val="107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</w:rPr>
        <w:t>éió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56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57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64"/>
        </w:rPr>
        <w:t>i.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0"/>
          <w:w w:val="65"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</w:rPr>
        <w:t>irse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4"/>
        </w:rPr>
        <w:t>teMporalmente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3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4"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acceso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4"/>
        </w:rPr>
        <w:t>evidentemente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4"/>
        </w:rPr>
        <w:t>encuadra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9"/>
          <w:w w:val="106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</w:rPr>
        <w:t>\JpUé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7"/>
          <w:w w:val="98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94"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74"/>
        </w:rPr>
        <w:t>!i: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4"/>
          <w:w w:val="74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8"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6"/>
        </w:rPr>
        <w:t>1!,: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7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Óh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</w:rPr>
        <w:t>reserva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9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</w:rPr>
        <w:t>imperativa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propia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</w:rPr>
        <w:t>aplicable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</w:rPr>
        <w:t>materia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7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77"/>
        </w:rPr>
        <w:t>Ó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-13"/>
          <w:w w:val="38"/>
        </w:rPr>
        <w:t>&lt;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-61"/>
          <w:w w:val="119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0"/>
          <w:w w:val="39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-13"/>
          <w:w w:val="118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69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68"/>
        </w:rPr>
        <w:t>\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3"/>
          <w:w w:val="169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-17"/>
          <w:w w:val="96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31"/>
          <w:w w:val="89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-20"/>
          <w:w w:val="95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9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4"/>
          <w:w w:val="89"/>
        </w:rPr>
        <w:t>/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0"/>
          <w:w w:val="79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76"/>
        </w:rPr>
        <w:t>'d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0"/>
          <w:w w:val="73"/>
        </w:rPr>
        <w:t>li¡t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217"/>
        </w:rPr>
        <w:t>fti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29"/>
          <w:w w:val="2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53"/>
        </w:rPr>
        <w:t>id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53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5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4"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4"/>
        </w:rPr>
        <w:t>persona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82" w:lineRule="auto"/>
        <w:ind w:left="5" w:right="8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alguna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1"/>
        </w:rPr>
        <w:t>distinta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7"/>
        </w:rPr>
        <w:t>disposició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legal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teriga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</w:rPr>
        <w:t>l"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10"/>
          <w:w w:val="100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0"/>
        </w:rPr>
        <w:t>atribució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</w:rPr>
        <w:t>requeri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esta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</w:rPr>
        <w:t>dependencia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Pode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Ejecutiv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Estado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bien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7"/>
        </w:rPr>
        <w:t>tratándose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</w:rPr>
        <w:t>institucione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</w:rPr>
        <w:t>pública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1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9"/>
        </w:rPr>
        <w:t>en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0" w:lineRule="exact"/>
        <w:ind w:left="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ejercici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sus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</w:rPr>
        <w:t>atribucione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</w:rPr>
        <w:t>deba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9"/>
          <w:w w:val="116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4"/>
          <w:w w:val="163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</w:rPr>
        <w:t>pueda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0"/>
        </w:rPr>
        <w:t>tene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2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</w:rPr>
        <w:t>mism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6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45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5"/>
        </w:rPr>
        <w:t>atent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2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4"/>
        </w:rPr>
        <w:t>siguiente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15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20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420"/>
          <w:pgMar w:top="140" w:bottom="280" w:left="460" w:right="700"/>
          <w:cols w:num="2" w:equalWidth="0">
            <w:col w:w="1467" w:space="1609"/>
            <w:col w:w="794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6" w:after="0" w:line="240" w:lineRule="auto"/>
        <w:ind w:left="6123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CONSIDERACIONES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82" w:after="0" w:line="135" w:lineRule="exact"/>
        <w:ind w:right="1840"/>
        <w:jc w:val="right"/>
        <w:tabs>
          <w:tab w:pos="940" w:val="left"/>
        </w:tabs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1F1F1F"/>
          <w:spacing w:val="-14"/>
          <w:w w:val="142"/>
        </w:rPr>
        <w:t>\</w:t>
      </w:r>
      <w:r>
        <w:rPr>
          <w:rFonts w:ascii="Arial" w:hAnsi="Arial" w:cs="Arial" w:eastAsia="Arial"/>
          <w:sz w:val="12"/>
          <w:szCs w:val="12"/>
          <w:color w:val="494949"/>
          <w:spacing w:val="-14"/>
          <w:w w:val="108"/>
        </w:rPr>
        <w:t>·</w:t>
      </w:r>
      <w:r>
        <w:rPr>
          <w:rFonts w:ascii="Arial" w:hAnsi="Arial" w:cs="Arial" w:eastAsia="Arial"/>
          <w:sz w:val="12"/>
          <w:szCs w:val="12"/>
          <w:color w:val="898989"/>
          <w:spacing w:val="-7"/>
          <w:w w:val="78"/>
        </w:rPr>
        <w:t>'</w:t>
      </w:r>
      <w:r>
        <w:rPr>
          <w:rFonts w:ascii="Arial" w:hAnsi="Arial" w:cs="Arial" w:eastAsia="Arial"/>
          <w:sz w:val="12"/>
          <w:szCs w:val="12"/>
          <w:color w:val="3A3A3A"/>
          <w:spacing w:val="0"/>
          <w:w w:val="15"/>
        </w:rPr>
        <w:t>-</w:t>
      </w:r>
      <w:r>
        <w:rPr>
          <w:rFonts w:ascii="Arial" w:hAnsi="Arial" w:cs="Arial" w:eastAsia="Arial"/>
          <w:sz w:val="12"/>
          <w:szCs w:val="12"/>
          <w:color w:val="3A3A3A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color w:val="3A3A3A"/>
          <w:spacing w:val="0"/>
          <w:w w:val="100"/>
        </w:rPr>
      </w:r>
      <w:r>
        <w:rPr>
          <w:rFonts w:ascii="Arial" w:hAnsi="Arial" w:cs="Arial" w:eastAsia="Arial"/>
          <w:sz w:val="12"/>
          <w:szCs w:val="12"/>
          <w:color w:val="707070"/>
          <w:spacing w:val="0"/>
          <w:w w:val="600"/>
        </w:rPr>
        <w:t>j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2180" w:h="15420"/>
          <w:pgMar w:top="140" w:bottom="280" w:left="460" w:right="700"/>
        </w:sectPr>
      </w:pPr>
      <w:rPr/>
    </w:p>
    <w:p>
      <w:pPr>
        <w:spacing w:before="30" w:after="0" w:line="294" w:lineRule="exact"/>
        <w:ind w:right="-20"/>
        <w:jc w:val="right"/>
        <w:tabs>
          <w:tab w:pos="900" w:val="left"/>
          <w:tab w:pos="1760" w:val="left"/>
        </w:tabs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29"/>
          <w:szCs w:val="29"/>
          <w:color w:val="AEAEAE"/>
          <w:w w:val="21"/>
          <w:position w:val="-4"/>
        </w:rPr>
        <w:t>;</w:t>
      </w:r>
      <w:r>
        <w:rPr>
          <w:rFonts w:ascii="Times New Roman" w:hAnsi="Times New Roman" w:cs="Times New Roman" w:eastAsia="Times New Roman"/>
          <w:sz w:val="29"/>
          <w:szCs w:val="29"/>
          <w:color w:val="AEAEAE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AEAEAE"/>
          <w:w w:val="100"/>
          <w:position w:val="-4"/>
        </w:rPr>
      </w:r>
      <w:r>
        <w:rPr>
          <w:rFonts w:ascii="Times New Roman" w:hAnsi="Times New Roman" w:cs="Times New Roman" w:eastAsia="Times New Roman"/>
          <w:sz w:val="29"/>
          <w:szCs w:val="29"/>
          <w:color w:val="5B5B5B"/>
          <w:spacing w:val="-27"/>
          <w:w w:val="104"/>
          <w:position w:val="-4"/>
        </w:rPr>
        <w:t>:</w:t>
      </w:r>
      <w:r>
        <w:rPr>
          <w:rFonts w:ascii="Times New Roman" w:hAnsi="Times New Roman" w:cs="Times New Roman" w:eastAsia="Times New Roman"/>
          <w:sz w:val="29"/>
          <w:szCs w:val="29"/>
          <w:color w:val="898989"/>
          <w:spacing w:val="0"/>
          <w:w w:val="66"/>
          <w:position w:val="-4"/>
        </w:rPr>
        <w:t>'</w:t>
      </w:r>
      <w:r>
        <w:rPr>
          <w:rFonts w:ascii="Times New Roman" w:hAnsi="Times New Roman" w:cs="Times New Roman" w:eastAsia="Times New Roman"/>
          <w:sz w:val="29"/>
          <w:szCs w:val="29"/>
          <w:color w:val="898989"/>
          <w:spacing w:val="0"/>
          <w:w w:val="65"/>
          <w:position w:val="-4"/>
        </w:rPr>
        <w:t>\</w:t>
      </w:r>
      <w:r>
        <w:rPr>
          <w:rFonts w:ascii="Times New Roman" w:hAnsi="Times New Roman" w:cs="Times New Roman" w:eastAsia="Times New Roman"/>
          <w:sz w:val="29"/>
          <w:szCs w:val="29"/>
          <w:color w:val="AEAEAE"/>
          <w:spacing w:val="0"/>
          <w:w w:val="16"/>
          <w:position w:val="-4"/>
        </w:rPr>
        <w:t>:·-</w:t>
      </w:r>
      <w:r>
        <w:rPr>
          <w:rFonts w:ascii="Times New Roman" w:hAnsi="Times New Roman" w:cs="Times New Roman" w:eastAsia="Times New Roman"/>
          <w:sz w:val="29"/>
          <w:szCs w:val="29"/>
          <w:color w:val="AEAEAE"/>
          <w:spacing w:val="-13"/>
          <w:w w:val="16"/>
          <w:position w:val="-4"/>
        </w:rPr>
        <w:t>:</w:t>
      </w:r>
      <w:r>
        <w:rPr>
          <w:rFonts w:ascii="Times New Roman" w:hAnsi="Times New Roman" w:cs="Times New Roman" w:eastAsia="Times New Roman"/>
          <w:sz w:val="29"/>
          <w:szCs w:val="29"/>
          <w:color w:val="898989"/>
          <w:spacing w:val="0"/>
          <w:w w:val="18"/>
          <w:position w:val="-4"/>
        </w:rPr>
        <w:t>_:.:.</w:t>
      </w:r>
      <w:r>
        <w:rPr>
          <w:rFonts w:ascii="Times New Roman" w:hAnsi="Times New Roman" w:cs="Times New Roman" w:eastAsia="Times New Roman"/>
          <w:sz w:val="29"/>
          <w:szCs w:val="29"/>
          <w:color w:val="898989"/>
          <w:spacing w:val="0"/>
          <w:w w:val="19"/>
          <w:position w:val="-4"/>
        </w:rPr>
        <w:t>·</w:t>
      </w:r>
      <w:r>
        <w:rPr>
          <w:rFonts w:ascii="Times New Roman" w:hAnsi="Times New Roman" w:cs="Times New Roman" w:eastAsia="Times New Roman"/>
          <w:sz w:val="29"/>
          <w:szCs w:val="29"/>
          <w:color w:val="898989"/>
          <w:spacing w:val="-51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5B5B5B"/>
          <w:spacing w:val="0"/>
          <w:w w:val="41"/>
          <w:position w:val="-4"/>
        </w:rPr>
        <w:t>]-</w:t>
      </w:r>
      <w:r>
        <w:rPr>
          <w:rFonts w:ascii="Times New Roman" w:hAnsi="Times New Roman" w:cs="Times New Roman" w:eastAsia="Times New Roman"/>
          <w:sz w:val="29"/>
          <w:szCs w:val="29"/>
          <w:color w:val="5B5B5B"/>
          <w:spacing w:val="0"/>
          <w:w w:val="40"/>
          <w:position w:val="-4"/>
        </w:rPr>
        <w:t>/</w:t>
      </w:r>
      <w:r>
        <w:rPr>
          <w:rFonts w:ascii="Times New Roman" w:hAnsi="Times New Roman" w:cs="Times New Roman" w:eastAsia="Times New Roman"/>
          <w:sz w:val="29"/>
          <w:szCs w:val="29"/>
          <w:color w:val="5B5B5B"/>
          <w:spacing w:val="-54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707070"/>
          <w:spacing w:val="-12"/>
          <w:w w:val="22"/>
          <w:position w:val="-4"/>
        </w:rPr>
        <w:t>,</w:t>
      </w:r>
      <w:r>
        <w:rPr>
          <w:rFonts w:ascii="Times New Roman" w:hAnsi="Times New Roman" w:cs="Times New Roman" w:eastAsia="Times New Roman"/>
          <w:sz w:val="29"/>
          <w:szCs w:val="29"/>
          <w:color w:val="1F1F1F"/>
          <w:spacing w:val="7"/>
          <w:w w:val="3"/>
          <w:position w:val="-4"/>
        </w:rPr>
        <w:t>_</w:t>
      </w:r>
      <w:r>
        <w:rPr>
          <w:rFonts w:ascii="Times New Roman" w:hAnsi="Times New Roman" w:cs="Times New Roman" w:eastAsia="Times New Roman"/>
          <w:sz w:val="29"/>
          <w:szCs w:val="29"/>
          <w:color w:val="3A3A3A"/>
          <w:spacing w:val="-40"/>
          <w:w w:val="64"/>
          <w:position w:val="-4"/>
        </w:rPr>
        <w:t>\</w:t>
      </w:r>
      <w:r>
        <w:rPr>
          <w:rFonts w:ascii="Times New Roman" w:hAnsi="Times New Roman" w:cs="Times New Roman" w:eastAsia="Times New Roman"/>
          <w:sz w:val="29"/>
          <w:szCs w:val="29"/>
          <w:color w:val="494949"/>
          <w:spacing w:val="0"/>
          <w:w w:val="34"/>
          <w:position w:val="-4"/>
        </w:rPr>
        <w:t>,</w:t>
      </w:r>
      <w:r>
        <w:rPr>
          <w:rFonts w:ascii="Times New Roman" w:hAnsi="Times New Roman" w:cs="Times New Roman" w:eastAsia="Times New Roman"/>
          <w:sz w:val="29"/>
          <w:szCs w:val="29"/>
          <w:color w:val="494949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494949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29"/>
          <w:szCs w:val="29"/>
          <w:color w:val="1F1F1F"/>
          <w:spacing w:val="0"/>
          <w:w w:val="26"/>
          <w:position w:val="-4"/>
        </w:rPr>
        <w:t>,;</w:t>
      </w:r>
      <w:r>
        <w:rPr>
          <w:rFonts w:ascii="Times New Roman" w:hAnsi="Times New Roman" w:cs="Times New Roman" w:eastAsia="Times New Roman"/>
          <w:sz w:val="29"/>
          <w:szCs w:val="29"/>
          <w:color w:val="1F1F1F"/>
          <w:spacing w:val="-2"/>
          <w:w w:val="27"/>
          <w:position w:val="-4"/>
        </w:rPr>
        <w:t>,</w:t>
      </w:r>
      <w:r>
        <w:rPr>
          <w:rFonts w:ascii="Times New Roman" w:hAnsi="Times New Roman" w:cs="Times New Roman" w:eastAsia="Times New Roman"/>
          <w:sz w:val="29"/>
          <w:szCs w:val="29"/>
          <w:color w:val="494949"/>
          <w:spacing w:val="17"/>
          <w:w w:val="50"/>
          <w:position w:val="-4"/>
        </w:rPr>
        <w:t>'</w:t>
      </w:r>
      <w:r>
        <w:rPr>
          <w:rFonts w:ascii="Times New Roman" w:hAnsi="Times New Roman" w:cs="Times New Roman" w:eastAsia="Times New Roman"/>
          <w:sz w:val="29"/>
          <w:szCs w:val="29"/>
          <w:color w:val="050505"/>
          <w:spacing w:val="0"/>
          <w:w w:val="22"/>
          <w:position w:val="-4"/>
        </w:rPr>
        <w:t>,</w:t>
      </w:r>
      <w:r>
        <w:rPr>
          <w:rFonts w:ascii="Times New Roman" w:hAnsi="Times New Roman" w:cs="Times New Roman" w:eastAsia="Times New Roman"/>
          <w:sz w:val="29"/>
          <w:szCs w:val="29"/>
          <w:color w:val="050505"/>
          <w:spacing w:val="-12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707070"/>
          <w:spacing w:val="-50"/>
          <w:w w:val="61"/>
          <w:position w:val="-4"/>
        </w:rPr>
        <w:t>:</w:t>
      </w:r>
      <w:r>
        <w:rPr>
          <w:rFonts w:ascii="Times New Roman" w:hAnsi="Times New Roman" w:cs="Times New Roman" w:eastAsia="Times New Roman"/>
          <w:sz w:val="29"/>
          <w:szCs w:val="29"/>
          <w:color w:val="898989"/>
          <w:spacing w:val="0"/>
          <w:w w:val="15"/>
          <w:position w:val="-4"/>
        </w:rPr>
        <w:t>.</w:t>
      </w:r>
      <w:r>
        <w:rPr>
          <w:rFonts w:ascii="Times New Roman" w:hAnsi="Times New Roman" w:cs="Times New Roman" w:eastAsia="Times New Roman"/>
          <w:sz w:val="29"/>
          <w:szCs w:val="29"/>
          <w:color w:val="898989"/>
          <w:spacing w:val="-47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707070"/>
          <w:spacing w:val="0"/>
          <w:w w:val="62"/>
          <w:position w:val="-4"/>
        </w:rPr>
        <w:t>.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30" w:after="0" w:line="294" w:lineRule="exact"/>
        <w:ind w:right="-20"/>
        <w:jc w:val="left"/>
        <w:tabs>
          <w:tab w:pos="640" w:val="left"/>
          <w:tab w:pos="22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9"/>
          <w:szCs w:val="29"/>
          <w:color w:val="9E9E9E"/>
          <w:spacing w:val="0"/>
          <w:w w:val="21"/>
          <w:position w:val="-4"/>
        </w:rPr>
        <w:t>-'·</w:t>
      </w:r>
      <w:r>
        <w:rPr>
          <w:rFonts w:ascii="Times New Roman" w:hAnsi="Times New Roman" w:cs="Times New Roman" w:eastAsia="Times New Roman"/>
          <w:sz w:val="29"/>
          <w:szCs w:val="29"/>
          <w:color w:val="9E9E9E"/>
          <w:spacing w:val="0"/>
          <w:w w:val="21"/>
          <w:position w:val="-4"/>
        </w:rPr>
        <w:t>     </w:t>
      </w:r>
      <w:r>
        <w:rPr>
          <w:rFonts w:ascii="Times New Roman" w:hAnsi="Times New Roman" w:cs="Times New Roman" w:eastAsia="Times New Roman"/>
          <w:sz w:val="29"/>
          <w:szCs w:val="29"/>
          <w:color w:val="9E9E9E"/>
          <w:spacing w:val="14"/>
          <w:w w:val="21"/>
          <w:position w:val="-4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A3A3A"/>
          <w:spacing w:val="-6"/>
          <w:w w:val="120"/>
          <w:position w:val="-4"/>
        </w:rPr>
        <w:t>1</w:t>
      </w:r>
      <w:r>
        <w:rPr>
          <w:rFonts w:ascii="Times New Roman" w:hAnsi="Times New Roman" w:cs="Times New Roman" w:eastAsia="Times New Roman"/>
          <w:sz w:val="29"/>
          <w:szCs w:val="29"/>
          <w:color w:val="5B5B5B"/>
          <w:spacing w:val="1"/>
          <w:w w:val="55"/>
          <w:position w:val="-4"/>
        </w:rPr>
        <w:t>;</w:t>
      </w:r>
      <w:r>
        <w:rPr>
          <w:rFonts w:ascii="Times New Roman" w:hAnsi="Times New Roman" w:cs="Times New Roman" w:eastAsia="Times New Roman"/>
          <w:sz w:val="29"/>
          <w:szCs w:val="29"/>
          <w:color w:val="9E9E9E"/>
          <w:spacing w:val="7"/>
          <w:w w:val="13"/>
          <w:position w:val="-4"/>
        </w:rPr>
        <w:t>-</w:t>
      </w:r>
      <w:r>
        <w:rPr>
          <w:rFonts w:ascii="Times New Roman" w:hAnsi="Times New Roman" w:cs="Times New Roman" w:eastAsia="Times New Roman"/>
          <w:sz w:val="29"/>
          <w:szCs w:val="29"/>
          <w:color w:val="707070"/>
          <w:spacing w:val="0"/>
          <w:w w:val="32"/>
          <w:position w:val="-4"/>
        </w:rPr>
        <w:t>..</w:t>
      </w:r>
      <w:r>
        <w:rPr>
          <w:rFonts w:ascii="Times New Roman" w:hAnsi="Times New Roman" w:cs="Times New Roman" w:eastAsia="Times New Roman"/>
          <w:sz w:val="29"/>
          <w:szCs w:val="29"/>
          <w:color w:val="707070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707070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146"/>
          <w:position w:val="-4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26"/>
          <w:position w:val="-4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27"/>
          <w:position w:val="-4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-30"/>
          <w:w w:val="56"/>
          <w:position w:val="-4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0"/>
          <w:w w:val="5"/>
          <w:position w:val="-4"/>
        </w:rPr>
        <w:t>_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-28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57"/>
          <w:position w:val="-4"/>
        </w:rPr>
        <w:t>··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-2"/>
          <w:w w:val="56"/>
          <w:position w:val="-4"/>
        </w:rPr>
        <w:t>&lt;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0"/>
          <w:w w:val="38"/>
          <w:position w:val="-4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0"/>
          <w:w w:val="37"/>
          <w:position w:val="-4"/>
        </w:rPr>
        <w:t>\·: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60"/>
          <w:position w:val="-4"/>
        </w:rPr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60"/>
          <w:emboss/>
          <w:position w:val="-4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60"/>
          <w:emboss/>
          <w:position w:val="-4"/>
        </w:rPr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60"/>
          <w:position w:val="-4"/>
        </w:rPr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-6"/>
          <w:w w:val="60"/>
          <w:position w:val="-4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-13"/>
          <w:w w:val="144"/>
          <w:position w:val="-4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37"/>
          <w:position w:val="-4"/>
        </w:rPr>
        <w:t>..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-12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36"/>
          <w:position w:val="-4"/>
        </w:rPr>
        <w:t>_-;•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13"/>
          <w:szCs w:val="13"/>
          <w:color w:val="898989"/>
          <w:spacing w:val="0"/>
          <w:w w:val="100"/>
          <w:i/>
          <w:position w:val="-4"/>
        </w:rPr>
        <w:t>!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80" w:h="15420"/>
          <w:pgMar w:top="140" w:bottom="280" w:left="460" w:right="700"/>
          <w:cols w:num="2" w:equalWidth="0">
            <w:col w:w="6278" w:space="729"/>
            <w:col w:w="4013"/>
          </w:cols>
        </w:sectPr>
      </w:pPr>
      <w:rPr/>
    </w:p>
    <w:p>
      <w:pPr>
        <w:spacing w:before="0" w:after="0" w:line="183" w:lineRule="exact"/>
        <w:ind w:left="308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14.4pt;margin-top:4.799988pt;width:577.920008pt;height:750.720011pt;mso-position-horizontal-relative:page;mso-position-vertical-relative:page;z-index:-5089" coordorigin="288,96" coordsize="11558,15014">
            <v:shape style="position:absolute;left:2746;top:96;width:9101;height:960" type="#_x0000_t75">
              <v:imagedata r:id="rId52" o:title=""/>
            </v:shape>
            <v:shape style="position:absolute;left:2611;top:3034;width:250;height:864" type="#_x0000_t75">
              <v:imagedata r:id="rId53" o:title=""/>
            </v:shape>
            <v:shape style="position:absolute;left:2573;top:5299;width:288;height:3360" type="#_x0000_t75">
              <v:imagedata r:id="rId54" o:title=""/>
            </v:shape>
            <v:shape style="position:absolute;left:288;top:11462;width:2592;height:3648" type="#_x0000_t75">
              <v:imagedata r:id="rId55" o:title=""/>
            </v:shape>
            <v:group style="position:absolute;left:2766;top:286;width:2;height:14020" coordorigin="2766,286" coordsize="2,14020">
              <v:shape style="position:absolute;left:2766;top:286;width:2;height:14020" coordorigin="2766,286" coordsize="0,14020" path="m2766,14306l2766,286e" filled="f" stroked="t" strokeweight="1.425948pt" strokecolor="#080808">
                <v:path arrowok="t"/>
              </v:shape>
            </v:group>
            <v:group style="position:absolute;left:751;top:3500;width:1079;height:2" coordorigin="751,3500" coordsize="1079,2">
              <v:shape style="position:absolute;left:751;top:3500;width:1079;height:2" coordorigin="751,3500" coordsize="1079,0" path="m751,3500l1830,3500e" filled="f" stroked="t" strokeweight=".712974pt" strokecolor="#1F1F1F">
                <v:path arrowok="t"/>
              </v:shape>
            </v:group>
            <v:group style="position:absolute;left:11629;top:1235;width:2;height:1054" coordorigin="11629,1235" coordsize="2,1054">
              <v:shape style="position:absolute;left:11629;top:1235;width:2;height:1054" coordorigin="11629,1235" coordsize="0,1054" path="m11629,2289l11629,1235e" filled="f" stroked="t" strokeweight="1.18829pt" strokecolor="#181818">
                <v:path arrowok="t"/>
              </v:shape>
            </v:group>
            <v:group style="position:absolute;left:11624;top:2418;width:2;height:1183" coordorigin="11624,2418" coordsize="2,1183">
              <v:shape style="position:absolute;left:11624;top:2418;width:2;height:1183" coordorigin="11624,2418" coordsize="0,1183" path="m11624,3600l11624,2418e" filled="f" stroked="t" strokeweight=".950632pt" strokecolor="#181818">
                <v:path arrowok="t"/>
              </v:shape>
            </v:group>
            <v:group style="position:absolute;left:11624;top:3949;width:2;height:3290" coordorigin="11624,3949" coordsize="2,3290">
              <v:shape style="position:absolute;left:11624;top:3949;width:2;height:3290" coordorigin="11624,3949" coordsize="0,3290" path="m11624,7239l11624,3949e" filled="f" stroked="t" strokeweight="1.18829pt" strokecolor="#0F0F0F">
                <v:path arrowok="t"/>
              </v:shape>
            </v:group>
            <v:group style="position:absolute;left:11626;top:7392;width:2;height:1564" coordorigin="11626,7392" coordsize="2,1564">
              <v:shape style="position:absolute;left:11626;top:7392;width:2;height:1564" coordorigin="11626,7392" coordsize="0,1564" path="m11626,8956l11626,7392e" filled="f" stroked="t" strokeweight=".950632pt" strokecolor="#181818">
                <v:path arrowok="t"/>
              </v:shape>
            </v:group>
            <v:group style="position:absolute;left:11638;top:9375;width:2;height:5441" coordorigin="11638,9375" coordsize="2,5441">
              <v:shape style="position:absolute;left:11638;top:9375;width:2;height:5441" coordorigin="11638,9375" coordsize="0,5441" path="m11638,14817l11638,9375e" filled="f" stroked="t" strokeweight="1.18829pt" strokecolor="#0F0F0F">
                <v:path arrowok="t"/>
              </v:shape>
              <v:shape style="position:absolute;left:10560;top:14611;width:614;height:461" type="#_x0000_t75">
                <v:imagedata r:id="rId56" o:title=""/>
              </v:shape>
            </v:group>
            <v:group style="position:absolute;left:10604;top:12795;width:2;height:1831" coordorigin="10604,12795" coordsize="2,1831">
              <v:shape style="position:absolute;left:10604;top:12795;width:2;height:1831" coordorigin="10604,12795" coordsize="0,1831" path="m10604,14626l10604,12795e" filled="f" stroked="t" strokeweight="2.138923pt" strokecolor="#080808">
                <v:path arrowok="t"/>
              </v:shape>
              <v:shape style="position:absolute;left:4262;top:14842;width:4954;height:269" type="#_x0000_t75">
                <v:imagedata r:id="rId57" o:title=""/>
              </v:shape>
            </v:group>
            <v:group style="position:absolute;left:9069;top:14800;width:1416;height:2" coordorigin="9069,14800" coordsize="1416,2">
              <v:shape style="position:absolute;left:9069;top:14800;width:1416;height:2" coordorigin="9069,14800" coordsize="1416,0" path="m9069,14800l10485,14800e" filled="f" stroked="t" strokeweight="1.425948pt" strokecolor="#0C0C0C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position w:val="-1"/>
        </w:rPr>
        <w:t>PRIMERO.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position w:val="-1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97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  <w:position w:val="-1"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13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20"/>
          <w:position w:val="-1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2"/>
          <w:w w:val="140"/>
          <w:position w:val="-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0"/>
          <w:w w:val="73"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-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0"/>
          <w:position w:val="-1"/>
        </w:rPr>
        <w:t>c:!f.li¡;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8"/>
          <w:w w:val="71"/>
          <w:position w:val="-1"/>
        </w:rPr>
        <w:t>¡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-7"/>
          <w:w w:val="73"/>
          <w:position w:val="-1"/>
        </w:rPr>
        <w:t>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3"/>
          <w:w w:val="99"/>
          <w:position w:val="-1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0"/>
          <w:w w:val="73"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-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position w:val="-1"/>
        </w:rPr>
        <w:t>ori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2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49"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3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9"/>
          <w:position w:val="-1"/>
        </w:rPr>
        <w:t>itució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9"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19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position w:val="-1"/>
        </w:rPr>
        <w:t>Pohtkfl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6"/>
          <w:position w:val="-1"/>
        </w:rPr>
        <w:t>delq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6"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16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6"/>
          <w:position w:val="-1"/>
        </w:rPr>
        <w:t>Estado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6"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4"/>
          <w:w w:val="116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Unido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1"/>
          <w:position w:val="-1"/>
        </w:rPr>
        <w:t>Mexicanos;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11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4,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6"/>
          <w:position w:val="-1"/>
        </w:rPr>
        <w:t>9,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4" w:after="0" w:line="244" w:lineRule="exact"/>
        <w:ind w:left="3076" w:right="177" w:firstLine="-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</w:rPr>
        <w:t>Constitució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2"/>
        </w:rPr>
        <w:t>lít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22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26"/>
          <w:w w:val="122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-28"/>
          <w:w w:val="122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2"/>
        </w:rPr>
        <w:t>ª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2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27"/>
          <w:w w:val="122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2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2"/>
          <w:w w:val="122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-28"/>
          <w:w w:val="122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2"/>
        </w:rPr>
        <w:t>stad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2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0"/>
          <w:w w:val="196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</w:rPr>
        <w:t>alisc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7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95"/>
        </w:rPr>
        <w:t>?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50505"/>
          <w:spacing w:val="-13"/>
          <w:w w:val="146"/>
          <w:i/>
        </w:rPr>
        <w:t>l</w:t>
      </w:r>
      <w:r>
        <w:rPr>
          <w:rFonts w:ascii="Arial" w:hAnsi="Arial" w:cs="Arial" w:eastAsia="Arial"/>
          <w:sz w:val="22"/>
          <w:szCs w:val="22"/>
          <w:color w:val="494949"/>
          <w:spacing w:val="0"/>
          <w:w w:val="90"/>
          <w:i/>
        </w:rPr>
        <w:t>'i'</w:t>
      </w:r>
      <w:r>
        <w:rPr>
          <w:rFonts w:ascii="Arial" w:hAnsi="Arial" w:cs="Arial" w:eastAsia="Arial"/>
          <w:sz w:val="22"/>
          <w:szCs w:val="22"/>
          <w:color w:val="494949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494949"/>
          <w:spacing w:val="29"/>
          <w:w w:val="100"/>
          <w:i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93"/>
          <w:i/>
        </w:rPr>
        <w:t>Í</w:t>
      </w:r>
      <w:r>
        <w:rPr>
          <w:rFonts w:ascii="Arial" w:hAnsi="Arial" w:cs="Arial" w:eastAsia="Arial"/>
          <w:sz w:val="26"/>
          <w:szCs w:val="26"/>
          <w:color w:val="050505"/>
          <w:spacing w:val="-1"/>
          <w:w w:val="93"/>
          <w:i/>
        </w:rPr>
        <w:t>6</w:t>
      </w:r>
      <w:r>
        <w:rPr>
          <w:rFonts w:ascii="Arial" w:hAnsi="Arial" w:cs="Arial" w:eastAsia="Arial"/>
          <w:sz w:val="26"/>
          <w:szCs w:val="26"/>
          <w:color w:val="1F1F1F"/>
          <w:spacing w:val="0"/>
          <w:w w:val="93"/>
          <w:i/>
        </w:rPr>
        <w:t>,</w:t>
      </w:r>
      <w:r>
        <w:rPr>
          <w:rFonts w:ascii="Arial" w:hAnsi="Arial" w:cs="Arial" w:eastAsia="Arial"/>
          <w:sz w:val="26"/>
          <w:szCs w:val="26"/>
          <w:color w:val="1F1F1F"/>
          <w:spacing w:val="-23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27,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29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</w:rPr>
        <w:t>Orgánica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vigente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Pode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Ejecutiv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7"/>
        </w:rPr>
        <w:t>istad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7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2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Jali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1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4"/>
          <w:w w:val="126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318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45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96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206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206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0"/>
          <w:w w:val="2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3",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4",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13,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5"/>
        </w:rPr>
        <w:t>demá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5"/>
        </w:rPr>
        <w:t>relativos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44" w:lineRule="exact"/>
        <w:ind w:left="3076" w:right="185" w:firstLine="-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8"/>
        </w:rPr>
        <w:t>aplicables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8"/>
        </w:rPr>
        <w:t>LeyOrgánica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Fiscalía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Gen'eral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</w:rPr>
        <w:t>Estadi: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-6"/>
          <w:w w:val="80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6"/>
        </w:rPr>
        <w:t>c;le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-30"/>
          <w:w w:val="80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8"/>
        </w:rPr>
        <w:t>1alisco;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1",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4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9"/>
          <w:w w:val="124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0"/>
          <w:w w:val="124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-10"/>
          <w:w w:val="124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4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2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1"/>
        </w:rPr>
        <w:t>18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0"/>
        </w:rPr>
        <w:t>Regiament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Orgánica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0"/>
          <w:w w:val="77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Fiscalía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0"/>
        </w:rPr>
        <w:t>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7"/>
          <w:w w:val="12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-7"/>
          <w:w w:val="4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-32"/>
          <w:w w:val="4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38"/>
        </w:rPr>
        <w:t>tdel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2"/>
          <w:w w:val="87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47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1"/>
          <w:w w:val="155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0"/>
        </w:rPr>
        <w:t>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8"/>
        </w:rPr>
        <w:t>Jalis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0"/>
          <w:w w:val="108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45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4"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5" w:lineRule="exact"/>
        <w:ind w:left="3076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9"/>
          <w:position w:val="2"/>
        </w:rPr>
        <w:t>establec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9"/>
          <w:position w:val="2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9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19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2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2"/>
        </w:rPr>
        <w:t>oblig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2"/>
        </w:rPr>
        <w:t>()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2"/>
        </w:rPr>
        <w:t>ciones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2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position w:val="2"/>
        </w:rPr>
        <w:t> </w:t>
      </w:r>
      <w:r>
        <w:rPr>
          <w:rFonts w:ascii="Arial" w:hAnsi="Arial" w:cs="Arial" w:eastAsia="Arial"/>
          <w:sz w:val="33"/>
          <w:szCs w:val="33"/>
          <w:color w:val="5B5B5B"/>
          <w:spacing w:val="10"/>
          <w:w w:val="52"/>
          <w:i/>
          <w:position w:val="2"/>
        </w:rPr>
        <w:t>·</w:t>
      </w:r>
      <w:r>
        <w:rPr>
          <w:rFonts w:ascii="Arial" w:hAnsi="Arial" w:cs="Arial" w:eastAsia="Arial"/>
          <w:sz w:val="33"/>
          <w:szCs w:val="33"/>
          <w:color w:val="050505"/>
          <w:spacing w:val="0"/>
          <w:w w:val="52"/>
          <w:i/>
          <w:position w:val="2"/>
        </w:rPr>
        <w:t>v</w:t>
      </w:r>
      <w:r>
        <w:rPr>
          <w:rFonts w:ascii="Arial" w:hAnsi="Arial" w:cs="Arial" w:eastAsia="Arial"/>
          <w:sz w:val="33"/>
          <w:szCs w:val="33"/>
          <w:color w:val="050505"/>
          <w:spacing w:val="23"/>
          <w:w w:val="52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52"/>
          <w:position w:val="2"/>
        </w:rPr>
        <w:t>atriP.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1"/>
          <w:position w:val="2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-12"/>
          <w:w w:val="73"/>
          <w:position w:val="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1"/>
          <w:position w:val="2"/>
        </w:rPr>
        <w:t>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  <w:position w:val="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2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89"/>
          <w:position w:val="2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-3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1"/>
          <w:position w:val="2"/>
        </w:rPr>
        <w:t>reca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2"/>
          <w:position w:val="2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0"/>
          <w:w w:val="48"/>
          <w:position w:val="2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-32"/>
          <w:w w:val="49"/>
          <w:position w:val="2"/>
        </w:rPr>
        <w:t>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9"/>
          <w:w w:val="103"/>
          <w:position w:val="2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0"/>
          <w:w w:val="49"/>
          <w:position w:val="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-8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260"/>
          <w:position w:val="2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260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2"/>
        </w:rPr>
        <w:t>Fisc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2"/>
        </w:rPr>
        <w:t>()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2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1"/>
          <w:position w:val="2"/>
        </w:rPr>
        <w:t>General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1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11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2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2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  <w:position w:val="2"/>
        </w:rPr>
        <w:t>Estado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  <w:position w:val="2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13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  <w:position w:val="2"/>
        </w:rPr>
        <w:t>en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54" w:lineRule="auto"/>
        <w:ind w:left="3076" w:right="173"/>
        <w:jc w:val="left"/>
        <w:tabs>
          <w:tab w:pos="5900" w:val="left"/>
          <w:tab w:pos="8060" w:val="left"/>
          <w:tab w:pos="90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1"/>
        </w:rPr>
        <w:t>materia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0"/>
        </w:rPr>
        <w:t>seguridad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5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5"/>
          <w:w w:val="222"/>
        </w:rPr>
        <w:t>{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0"/>
          <w:w w:val="112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7"/>
          <w:w w:val="12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9E9E9E"/>
          <w:spacing w:val="-24"/>
          <w:w w:val="98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</w:rPr>
        <w:t>curació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justicia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-42"/>
          <w:w w:val="76"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16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8"/>
        </w:rPr>
        <w:t>rei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8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2"/>
          <w:w w:val="108"/>
        </w:rPr>
        <w:t>$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8"/>
        </w:rPr>
        <w:t>erción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8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social;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9"/>
        </w:rPr>
        <w:t>mismo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1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9"/>
        </w:rPr>
        <w:t>que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4"/>
        </w:rPr>
        <w:t>literalmente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4"/>
        </w:rPr>
        <w:t>señalan: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5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9E9E9E"/>
          <w:spacing w:val="0"/>
          <w:w w:val="50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9E9E9E"/>
          <w:spacing w:val="0"/>
          <w:w w:val="50"/>
        </w:rPr>
        <w:t>       </w:t>
      </w:r>
      <w:r>
        <w:rPr>
          <w:rFonts w:ascii="Times New Roman" w:hAnsi="Times New Roman" w:cs="Times New Roman" w:eastAsia="Times New Roman"/>
          <w:sz w:val="18"/>
          <w:szCs w:val="18"/>
          <w:color w:val="9E9E9E"/>
          <w:spacing w:val="9"/>
          <w:w w:val="5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5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128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836" w:right="6057"/>
        <w:jc w:val="center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898989"/>
          <w:spacing w:val="0"/>
          <w:w w:val="81"/>
        </w:rPr>
        <w:t>·,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49" w:after="0" w:line="240" w:lineRule="auto"/>
        <w:ind w:left="3770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8"/>
        </w:rPr>
        <w:t>CONSTITUCIÓ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8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9"/>
          <w:w w:val="8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8"/>
        </w:rPr>
        <w:t>POÜTIC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8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8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8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8"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8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8"/>
        </w:rPr>
        <w:t>E5TADO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8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8"/>
        </w:rPr>
        <w:t>UNIDOS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5"/>
          <w:w w:val="8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MEXICANOS: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9" w:lineRule="exact"/>
        <w:ind w:left="5382" w:right="-20"/>
        <w:jc w:val="left"/>
        <w:tabs>
          <w:tab w:pos="6840" w:val="left"/>
          <w:tab w:pos="7120" w:val="left"/>
          <w:tab w:pos="7620" w:val="left"/>
          <w:tab w:pos="99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8"/>
          <w:szCs w:val="8"/>
          <w:color w:val="898989"/>
          <w:spacing w:val="0"/>
          <w:w w:val="100"/>
          <w:position w:val="-2"/>
        </w:rPr>
        <w:t>:·</w:t>
      </w:r>
      <w:r>
        <w:rPr>
          <w:rFonts w:ascii="Arial" w:hAnsi="Arial" w:cs="Arial" w:eastAsia="Arial"/>
          <w:sz w:val="8"/>
          <w:szCs w:val="8"/>
          <w:color w:val="898989"/>
          <w:spacing w:val="0"/>
          <w:w w:val="100"/>
          <w:position w:val="-2"/>
        </w:rPr>
        <w:t>    </w:t>
      </w:r>
      <w:r>
        <w:rPr>
          <w:rFonts w:ascii="Arial" w:hAnsi="Arial" w:cs="Arial" w:eastAsia="Arial"/>
          <w:sz w:val="8"/>
          <w:szCs w:val="8"/>
          <w:color w:val="898989"/>
          <w:spacing w:val="1"/>
          <w:w w:val="100"/>
          <w:position w:val="-2"/>
        </w:rPr>
        <w:t> </w:t>
      </w:r>
      <w:r>
        <w:rPr>
          <w:rFonts w:ascii="Arial" w:hAnsi="Arial" w:cs="Arial" w:eastAsia="Arial"/>
          <w:sz w:val="8"/>
          <w:szCs w:val="8"/>
          <w:color w:val="5B5B5B"/>
          <w:spacing w:val="0"/>
          <w:w w:val="85"/>
          <w:position w:val="-2"/>
        </w:rPr>
        <w:t>:</w:t>
      </w:r>
      <w:r>
        <w:rPr>
          <w:rFonts w:ascii="Arial" w:hAnsi="Arial" w:cs="Arial" w:eastAsia="Arial"/>
          <w:sz w:val="8"/>
          <w:szCs w:val="8"/>
          <w:color w:val="5B5B5B"/>
          <w:spacing w:val="-11"/>
          <w:w w:val="85"/>
          <w:position w:val="-2"/>
        </w:rPr>
        <w:t>.</w:t>
      </w:r>
      <w:r>
        <w:rPr>
          <w:rFonts w:ascii="Arial" w:hAnsi="Arial" w:cs="Arial" w:eastAsia="Arial"/>
          <w:sz w:val="8"/>
          <w:szCs w:val="8"/>
          <w:color w:val="898989"/>
          <w:spacing w:val="0"/>
          <w:w w:val="85"/>
          <w:position w:val="-2"/>
        </w:rPr>
        <w:t>'·</w:t>
      </w:r>
      <w:r>
        <w:rPr>
          <w:rFonts w:ascii="Arial" w:hAnsi="Arial" w:cs="Arial" w:eastAsia="Arial"/>
          <w:sz w:val="8"/>
          <w:szCs w:val="8"/>
          <w:color w:val="898989"/>
          <w:spacing w:val="0"/>
          <w:w w:val="85"/>
          <w:position w:val="-2"/>
        </w:rPr>
        <w:t>        </w:t>
      </w:r>
      <w:r>
        <w:rPr>
          <w:rFonts w:ascii="Arial" w:hAnsi="Arial" w:cs="Arial" w:eastAsia="Arial"/>
          <w:sz w:val="8"/>
          <w:szCs w:val="8"/>
          <w:color w:val="898989"/>
          <w:spacing w:val="9"/>
          <w:w w:val="85"/>
          <w:position w:val="-2"/>
        </w:rPr>
        <w:t> </w:t>
      </w:r>
      <w:r>
        <w:rPr>
          <w:rFonts w:ascii="Arial" w:hAnsi="Arial" w:cs="Arial" w:eastAsia="Arial"/>
          <w:sz w:val="8"/>
          <w:szCs w:val="8"/>
          <w:color w:val="5B5B5B"/>
          <w:spacing w:val="0"/>
          <w:w w:val="237"/>
          <w:position w:val="-2"/>
        </w:rPr>
        <w:t>:</w:t>
      </w:r>
      <w:r>
        <w:rPr>
          <w:rFonts w:ascii="Arial" w:hAnsi="Arial" w:cs="Arial" w:eastAsia="Arial"/>
          <w:sz w:val="8"/>
          <w:szCs w:val="8"/>
          <w:color w:val="5B5B5B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8"/>
          <w:szCs w:val="8"/>
          <w:color w:val="5B5B5B"/>
          <w:spacing w:val="0"/>
          <w:w w:val="100"/>
          <w:position w:val="-2"/>
        </w:rPr>
      </w:r>
      <w:r>
        <w:rPr>
          <w:rFonts w:ascii="Arial" w:hAnsi="Arial" w:cs="Arial" w:eastAsia="Arial"/>
          <w:sz w:val="8"/>
          <w:szCs w:val="8"/>
          <w:color w:val="5B5B5B"/>
          <w:spacing w:val="0"/>
          <w:w w:val="55"/>
          <w:i/>
          <w:position w:val="-2"/>
        </w:rPr>
        <w:t>:--=</w:t>
      </w:r>
      <w:r>
        <w:rPr>
          <w:rFonts w:ascii="Arial" w:hAnsi="Arial" w:cs="Arial" w:eastAsia="Arial"/>
          <w:sz w:val="8"/>
          <w:szCs w:val="8"/>
          <w:color w:val="5B5B5B"/>
          <w:spacing w:val="0"/>
          <w:w w:val="100"/>
          <w:i/>
          <w:position w:val="-2"/>
        </w:rPr>
        <w:tab/>
      </w:r>
      <w:r>
        <w:rPr>
          <w:rFonts w:ascii="Arial" w:hAnsi="Arial" w:cs="Arial" w:eastAsia="Arial"/>
          <w:sz w:val="8"/>
          <w:szCs w:val="8"/>
          <w:color w:val="5B5B5B"/>
          <w:spacing w:val="0"/>
          <w:w w:val="100"/>
          <w:i/>
          <w:position w:val="-2"/>
        </w:rPr>
      </w:r>
      <w:r>
        <w:rPr>
          <w:rFonts w:ascii="Arial" w:hAnsi="Arial" w:cs="Arial" w:eastAsia="Arial"/>
          <w:sz w:val="8"/>
          <w:szCs w:val="8"/>
          <w:color w:val="898989"/>
          <w:spacing w:val="0"/>
          <w:w w:val="55"/>
          <w:position w:val="-2"/>
        </w:rPr>
        <w:t>'</w:t>
      </w:r>
      <w:r>
        <w:rPr>
          <w:rFonts w:ascii="Arial" w:hAnsi="Arial" w:cs="Arial" w:eastAsia="Arial"/>
          <w:sz w:val="8"/>
          <w:szCs w:val="8"/>
          <w:color w:val="898989"/>
          <w:spacing w:val="-12"/>
          <w:w w:val="55"/>
          <w:position w:val="-2"/>
        </w:rPr>
        <w:t> </w:t>
      </w:r>
      <w:r>
        <w:rPr>
          <w:rFonts w:ascii="Arial" w:hAnsi="Arial" w:cs="Arial" w:eastAsia="Arial"/>
          <w:sz w:val="8"/>
          <w:szCs w:val="8"/>
          <w:color w:val="898989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8"/>
          <w:szCs w:val="8"/>
          <w:color w:val="898989"/>
          <w:spacing w:val="0"/>
          <w:w w:val="100"/>
          <w:position w:val="-2"/>
        </w:rPr>
      </w:r>
      <w:r>
        <w:rPr>
          <w:rFonts w:ascii="Arial" w:hAnsi="Arial" w:cs="Arial" w:eastAsia="Arial"/>
          <w:sz w:val="8"/>
          <w:szCs w:val="8"/>
          <w:color w:val="9E9E9E"/>
          <w:spacing w:val="0"/>
          <w:w w:val="100"/>
          <w:position w:val="-2"/>
        </w:rPr>
        <w:t>'·:</w:t>
      </w:r>
      <w:r>
        <w:rPr>
          <w:rFonts w:ascii="Arial" w:hAnsi="Arial" w:cs="Arial" w:eastAsia="Arial"/>
          <w:sz w:val="8"/>
          <w:szCs w:val="8"/>
          <w:color w:val="9E9E9E"/>
          <w:spacing w:val="-13"/>
          <w:w w:val="100"/>
          <w:position w:val="-2"/>
        </w:rPr>
        <w:t> </w:t>
      </w:r>
      <w:r>
        <w:rPr>
          <w:rFonts w:ascii="Arial" w:hAnsi="Arial" w:cs="Arial" w:eastAsia="Arial"/>
          <w:sz w:val="8"/>
          <w:szCs w:val="8"/>
          <w:color w:val="9E9E9E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8"/>
          <w:szCs w:val="8"/>
          <w:color w:val="9E9E9E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-2"/>
          <w:w w:val="60"/>
          <w:position w:val="-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3"/>
          <w:w w:val="60"/>
          <w:position w:val="-2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0"/>
          <w:w w:val="60"/>
          <w:position w:val="-2"/>
        </w:rPr>
        <w:t>$;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3"/>
          <w:w w:val="60"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0"/>
          <w:w w:val="67"/>
          <w:position w:val="-2"/>
        </w:rPr>
        <w:t>;;</w:t>
      </w:r>
      <w:r>
        <w:rPr>
          <w:rFonts w:ascii="Times New Roman" w:hAnsi="Times New Roman" w:cs="Times New Roman" w:eastAsia="Times New Roman"/>
          <w:sz w:val="17"/>
          <w:szCs w:val="17"/>
          <w:color w:val="9E9E9E"/>
          <w:spacing w:val="0"/>
          <w:w w:val="69"/>
          <w:position w:val="-2"/>
        </w:rPr>
        <w:t>/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67" w:lineRule="exact"/>
        <w:ind w:left="3761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6o.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0"/>
          <w:i/>
          <w:position w:val="1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8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manif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tpció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  <w:position w:val="1"/>
        </w:rPr>
        <w:t>ide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  <w:position w:val="1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  <w:position w:val="1"/>
        </w:rPr>
        <w:t>;l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84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214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9"/>
          <w:w w:val="214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  <w:position w:val="1"/>
        </w:rPr>
        <w:t>ser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  <w:position w:val="1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53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objet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ningun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  <w:position w:val="1"/>
        </w:rPr>
        <w:t>inquisiciórj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93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93"/>
          <w:i/>
          <w:position w:val="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5"/>
          <w:w w:val="93"/>
          <w:i/>
          <w:position w:val="1"/>
        </w:rPr>
        <w:t>]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  <w:position w:val="1"/>
        </w:rPr>
        <w:t>udicial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93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" w:after="0" w:line="245" w:lineRule="auto"/>
        <w:ind w:left="3770" w:right="400" w:firstLine="-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w w:val="99"/>
          <w:i/>
        </w:rPr>
        <w:t>administrativ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sin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6"/>
          <w:w w:val="108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5"/>
          <w:w w:val="108"/>
          <w:i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8"/>
          <w:i/>
        </w:rPr>
        <w:t>:dso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ataqq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3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0"/>
          <w:w w:val="6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10"/>
          <w:w w:val="56"/>
          <w:i/>
        </w:rPr>
        <w:t>/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morpl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vid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privad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Jo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  <w:i/>
        </w:rPr>
        <w:t>erecho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1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terceros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provoque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alg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8"/>
          <w:w w:val="99"/>
          <w:i/>
        </w:rPr>
        <w:t>ú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0"/>
          <w:w w:val="82"/>
          <w:i/>
        </w:rPr>
        <w:t>/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57"/>
          <w:i/>
        </w:rPr>
        <w:t>Í:Iif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29"/>
          <w:w w:val="58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it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99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6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AEAEAE"/>
          <w:spacing w:val="0"/>
          <w:w w:val="68"/>
          <w:i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AEAEAE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perturbe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orde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p!iblk:o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derech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réplic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ejercido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término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dispuest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5"/>
          <w:w w:val="102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9"/>
          <w:w w:val="18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31"/>
          <w:w w:val="180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6"/>
          <w:w w:val="136"/>
          <w:i/>
        </w:rPr>
        <w:t>&amp;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lfy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E/derech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garantizad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360" w:lineRule="exact"/>
        <w:ind w:left="5727" w:right="4250"/>
        <w:jc w:val="center"/>
        <w:rPr>
          <w:rFonts w:ascii="Arial" w:hAnsi="Arial" w:cs="Arial" w:eastAsia="Arial"/>
          <w:sz w:val="33"/>
          <w:szCs w:val="33"/>
        </w:rPr>
      </w:pPr>
      <w:rPr/>
      <w:r>
        <w:rPr/>
        <w:pict>
          <v:shape style="position:absolute;margin-left:183.360001pt;margin-top:6.269033pt;width:367.679993pt;height:73.919998pt;mso-position-horizontal-relative:page;mso-position-vertical-relative:paragraph;z-index:-5087" type="#_x0000_t75">
            <v:imagedata r:id="rId58" o:title=""/>
          </v:shape>
        </w:pict>
      </w:r>
      <w:r>
        <w:rPr>
          <w:rFonts w:ascii="Arial" w:hAnsi="Arial" w:cs="Arial" w:eastAsia="Arial"/>
          <w:sz w:val="33"/>
          <w:szCs w:val="33"/>
          <w:color w:val="5B5B5B"/>
          <w:spacing w:val="0"/>
          <w:w w:val="52"/>
          <w:i/>
        </w:rPr>
        <w:t>B</w:t>
      </w:r>
      <w:r>
        <w:rPr>
          <w:rFonts w:ascii="Arial" w:hAnsi="Arial" w:cs="Arial" w:eastAsia="Arial"/>
          <w:sz w:val="33"/>
          <w:szCs w:val="33"/>
          <w:color w:val="5B5B5B"/>
          <w:spacing w:val="0"/>
          <w:w w:val="52"/>
          <w:i/>
        </w:rPr>
        <w:t> </w:t>
      </w:r>
      <w:r>
        <w:rPr>
          <w:rFonts w:ascii="Arial" w:hAnsi="Arial" w:cs="Arial" w:eastAsia="Arial"/>
          <w:sz w:val="33"/>
          <w:szCs w:val="33"/>
          <w:color w:val="5B5B5B"/>
          <w:spacing w:val="1"/>
          <w:w w:val="52"/>
          <w:i/>
        </w:rPr>
        <w:t> </w:t>
      </w:r>
      <w:r>
        <w:rPr>
          <w:rFonts w:ascii="Arial" w:hAnsi="Arial" w:cs="Arial" w:eastAsia="Arial"/>
          <w:sz w:val="33"/>
          <w:szCs w:val="33"/>
          <w:color w:val="5B5B5B"/>
          <w:spacing w:val="0"/>
          <w:w w:val="52"/>
          <w:i/>
        </w:rPr>
        <w:t>!</w:t>
      </w:r>
      <w:r>
        <w:rPr>
          <w:rFonts w:ascii="Arial" w:hAnsi="Arial" w:cs="Arial" w:eastAsia="Arial"/>
          <w:sz w:val="33"/>
          <w:szCs w:val="33"/>
          <w:color w:val="5B5B5B"/>
          <w:spacing w:val="-43"/>
          <w:w w:val="100"/>
          <w:i/>
        </w:rPr>
        <w:t> </w:t>
      </w:r>
      <w:r>
        <w:rPr>
          <w:rFonts w:ascii="Arial" w:hAnsi="Arial" w:cs="Arial" w:eastAsia="Arial"/>
          <w:sz w:val="33"/>
          <w:szCs w:val="33"/>
          <w:color w:val="5B5B5B"/>
          <w:spacing w:val="0"/>
          <w:w w:val="52"/>
          <w:i/>
        </w:rPr>
        <w:t>1,t</w:t>
      </w:r>
      <w:r>
        <w:rPr>
          <w:rFonts w:ascii="Arial" w:hAnsi="Arial" w:cs="Arial" w:eastAsia="Arial"/>
          <w:sz w:val="33"/>
          <w:szCs w:val="33"/>
          <w:color w:val="5B5B5B"/>
          <w:spacing w:val="-43"/>
          <w:w w:val="100"/>
          <w:i/>
        </w:rPr>
        <w:t> </w:t>
      </w:r>
      <w:r>
        <w:rPr>
          <w:rFonts w:ascii="Arial" w:hAnsi="Arial" w:cs="Arial" w:eastAsia="Arial"/>
          <w:sz w:val="33"/>
          <w:szCs w:val="33"/>
          <w:color w:val="5B5B5B"/>
          <w:spacing w:val="0"/>
          <w:w w:val="52"/>
          <w:i/>
        </w:rPr>
        <w:t>f</w:t>
      </w:r>
      <w:r>
        <w:rPr>
          <w:rFonts w:ascii="Arial" w:hAnsi="Arial" w:cs="Arial" w:eastAsia="Arial"/>
          <w:sz w:val="33"/>
          <w:szCs w:val="33"/>
          <w:color w:val="5B5B5B"/>
          <w:spacing w:val="0"/>
          <w:w w:val="53"/>
          <w:i/>
        </w:rPr>
        <w:t>¡</w:t>
      </w:r>
      <w:r>
        <w:rPr>
          <w:rFonts w:ascii="Arial" w:hAnsi="Arial" w:cs="Arial" w:eastAsia="Arial"/>
          <w:sz w:val="33"/>
          <w:szCs w:val="33"/>
          <w:color w:val="5B5B5B"/>
          <w:spacing w:val="-66"/>
          <w:w w:val="100"/>
          <w:i/>
        </w:rPr>
        <w:t> </w:t>
      </w:r>
      <w:r>
        <w:rPr>
          <w:rFonts w:ascii="Arial" w:hAnsi="Arial" w:cs="Arial" w:eastAsia="Arial"/>
          <w:sz w:val="33"/>
          <w:szCs w:val="33"/>
          <w:color w:val="898989"/>
          <w:spacing w:val="0"/>
          <w:w w:val="39"/>
          <w:i/>
        </w:rPr>
        <w:t>j</w:t>
      </w:r>
      <w:r>
        <w:rPr>
          <w:rFonts w:ascii="Arial" w:hAnsi="Arial" w:cs="Arial" w:eastAsia="Arial"/>
          <w:sz w:val="33"/>
          <w:szCs w:val="33"/>
          <w:color w:val="898989"/>
          <w:spacing w:val="21"/>
          <w:w w:val="38"/>
          <w:i/>
        </w:rPr>
        <w:t>.</w:t>
      </w:r>
      <w:r>
        <w:rPr>
          <w:rFonts w:ascii="Arial" w:hAnsi="Arial" w:cs="Arial" w:eastAsia="Arial"/>
          <w:sz w:val="33"/>
          <w:szCs w:val="33"/>
          <w:color w:val="898989"/>
          <w:spacing w:val="0"/>
          <w:w w:val="38"/>
        </w:rPr>
        <w:t>,,</w:t>
      </w:r>
      <w:r>
        <w:rPr>
          <w:rFonts w:ascii="Arial" w:hAnsi="Arial" w:cs="Arial" w:eastAsia="Arial"/>
          <w:sz w:val="33"/>
          <w:szCs w:val="33"/>
          <w:color w:val="898989"/>
          <w:spacing w:val="-33"/>
          <w:w w:val="38"/>
        </w:rPr>
        <w:t>.</w:t>
      </w:r>
      <w:r>
        <w:rPr>
          <w:rFonts w:ascii="Arial" w:hAnsi="Arial" w:cs="Arial" w:eastAsia="Arial"/>
          <w:sz w:val="33"/>
          <w:szCs w:val="33"/>
          <w:color w:val="AEAEAE"/>
          <w:spacing w:val="0"/>
          <w:w w:val="81"/>
        </w:rPr>
        <w:t>,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06" w:lineRule="exact"/>
        <w:ind w:left="7998" w:right="195" w:firstLine="1935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Distrito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regirá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siguiente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principio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3751" w:right="165" w:firstLine="19"/>
        <w:jc w:val="left"/>
        <w:tabs>
          <w:tab w:pos="10360" w:val="left"/>
          <w:tab w:pos="104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68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68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6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Toda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posesió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cualquie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autoridad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entidad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órgano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organismo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federal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estatal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0"/>
          <w:i/>
        </w:rPr>
        <w:t>municipal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sól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podrá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reservad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8"/>
          <w:i/>
        </w:rPr>
        <w:t>temporalmente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ab/>
        <w:tab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  <w:i/>
        </w:rPr>
        <w:t>ones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interé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Jo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término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fije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  <w:i/>
        </w:rPr>
        <w:t>leye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9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9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21"/>
          <w:w w:val="10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interpretació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recho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deber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prevalece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principi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máxim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oublicida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96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33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3" w:lineRule="auto"/>
        <w:ind w:left="3770" w:right="167" w:firstLine="14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VI/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inobservanci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disposicione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materi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pú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será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sancionad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término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disponga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leyes.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6" w:after="0" w:line="240" w:lineRule="auto"/>
        <w:ind w:left="6451" w:right="4378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180" w:h="15420"/>
          <w:pgMar w:top="140" w:bottom="280" w:left="460" w:right="700"/>
        </w:sectPr>
      </w:pPr>
      <w:rPr/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10" w:lineRule="exact"/>
        <w:ind w:left="1053" w:right="-20"/>
        <w:jc w:val="left"/>
        <w:rPr>
          <w:rFonts w:ascii="Arial" w:hAnsi="Arial" w:cs="Arial" w:eastAsia="Arial"/>
          <w:sz w:val="102"/>
          <w:szCs w:val="102"/>
        </w:rPr>
      </w:pPr>
      <w:rPr/>
      <w:r>
        <w:rPr>
          <w:rFonts w:ascii="Arial" w:hAnsi="Arial" w:cs="Arial" w:eastAsia="Arial"/>
          <w:sz w:val="102"/>
          <w:szCs w:val="102"/>
          <w:color w:val="050505"/>
          <w:spacing w:val="0"/>
          <w:w w:val="51"/>
          <w:position w:val="-23"/>
        </w:rPr>
        <w:t>..</w:t>
      </w:r>
      <w:r>
        <w:rPr>
          <w:rFonts w:ascii="Arial" w:hAnsi="Arial" w:cs="Arial" w:eastAsia="Arial"/>
          <w:sz w:val="102"/>
          <w:szCs w:val="102"/>
          <w:color w:val="000000"/>
          <w:spacing w:val="0"/>
          <w:w w:val="100"/>
          <w:position w:val="0"/>
        </w:rPr>
      </w:r>
    </w:p>
    <w:p>
      <w:pPr>
        <w:spacing w:before="0" w:after="0" w:line="981" w:lineRule="exact"/>
        <w:ind w:left="413" w:right="-256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50505"/>
          <w:w w:val="104"/>
          <w:b/>
          <w:bCs/>
          <w:position w:val="-5"/>
        </w:rPr>
        <w:t>J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-75"/>
          <w:w w:val="104"/>
          <w:b/>
          <w:bCs/>
          <w:position w:val="-5"/>
        </w:rPr>
        <w:t>A</w:t>
      </w:r>
      <w:r>
        <w:rPr>
          <w:rFonts w:ascii="Arial" w:hAnsi="Arial" w:cs="Arial" w:eastAsia="Arial"/>
          <w:sz w:val="144"/>
          <w:szCs w:val="144"/>
          <w:color w:val="050505"/>
          <w:spacing w:val="-569"/>
          <w:w w:val="151"/>
          <w:position w:val="-12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8"/>
          <w:w w:val="103"/>
          <w:b/>
          <w:bCs/>
          <w:position w:val="-5"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0"/>
          <w:w w:val="103"/>
          <w:b/>
          <w:bCs/>
          <w:position w:val="-5"/>
        </w:rPr>
        <w:t>ISCO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47" w:lineRule="exact"/>
        <w:ind w:left="422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1F1F1F"/>
          <w:spacing w:val="0"/>
          <w:w w:val="100"/>
          <w:position w:val="1"/>
        </w:rPr>
        <w:t>GO</w:t>
      </w:r>
      <w:r>
        <w:rPr>
          <w:rFonts w:ascii="Times New Roman" w:hAnsi="Times New Roman" w:cs="Times New Roman" w:eastAsia="Times New Roman"/>
          <w:sz w:val="9"/>
          <w:szCs w:val="9"/>
          <w:color w:val="1F1F1F"/>
          <w:spacing w:val="1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18"/>
          <w:position w:val="1"/>
        </w:rPr>
        <w:t>IIIER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18"/>
          <w:position w:val="1"/>
        </w:rPr>
        <w:t>N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-6"/>
          <w:w w:val="118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F1F1F"/>
          <w:spacing w:val="0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1F1F1F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F1F1F"/>
          <w:spacing w:val="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F1F1F"/>
          <w:spacing w:val="0"/>
          <w:w w:val="145"/>
          <w:position w:val="1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1F1F1F"/>
          <w:spacing w:val="-7"/>
          <w:w w:val="145"/>
          <w:position w:val="1"/>
        </w:rPr>
        <w:t>H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45"/>
          <w:position w:val="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18"/>
          <w:w w:val="145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63"/>
          <w:position w:val="1"/>
        </w:rPr>
        <w:t>t::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-1"/>
          <w:w w:val="63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F1F1F"/>
          <w:spacing w:val="0"/>
          <w:w w:val="100"/>
          <w:position w:val="1"/>
        </w:rPr>
        <w:t>ST</w:t>
      </w:r>
      <w:r>
        <w:rPr>
          <w:rFonts w:ascii="Times New Roman" w:hAnsi="Times New Roman" w:cs="Times New Roman" w:eastAsia="Times New Roman"/>
          <w:sz w:val="9"/>
          <w:szCs w:val="9"/>
          <w:color w:val="1F1F1F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9"/>
          <w:szCs w:val="9"/>
          <w:color w:val="1F1F1F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F1F1F"/>
          <w:spacing w:val="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95"/>
          <w:position w:val="1"/>
        </w:rPr>
        <w:t>D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-1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F1F1F"/>
          <w:spacing w:val="0"/>
          <w:w w:val="106"/>
          <w:position w:val="1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78" w:after="0" w:line="240" w:lineRule="auto"/>
        <w:ind w:left="19" w:right="4109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CONSTITUCIÓ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POLÍTICA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ESTADO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JALISCO: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95" w:lineRule="auto"/>
        <w:ind w:left="5" w:right="784" w:firstLine="-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1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4!!.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person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6"/>
          <w:i/>
        </w:rPr>
        <w:t>o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66"/>
          <w:i/>
        </w:rPr>
        <w:t>,</w:t>
      </w:r>
      <w:r>
        <w:rPr>
          <w:rFonts w:ascii="Arial" w:hAnsi="Arial" w:cs="Arial" w:eastAsia="Arial"/>
          <w:sz w:val="15"/>
          <w:szCs w:val="15"/>
          <w:color w:val="1F1F1F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sólo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hecho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encontrars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20"/>
          <w:i/>
        </w:rPr>
        <w:t>territori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2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2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Jalisco,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gozará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1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establec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Constitució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12"/>
          <w:i/>
        </w:rPr>
        <w:t>n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87"/>
          <w:i/>
        </w:rPr>
        <w:t>,</w:t>
      </w:r>
      <w:r>
        <w:rPr>
          <w:rFonts w:ascii="Arial" w:hAnsi="Arial" w:cs="Arial" w:eastAsia="Arial"/>
          <w:sz w:val="15"/>
          <w:szCs w:val="15"/>
          <w:color w:val="1F1F1F"/>
          <w:spacing w:val="-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siendo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6"/>
          <w:i/>
        </w:rPr>
        <w:t>obligación</w:t>
      </w:r>
      <w:r>
        <w:rPr>
          <w:rFonts w:ascii="Arial" w:hAnsi="Arial" w:cs="Arial" w:eastAsia="Arial"/>
          <w:sz w:val="15"/>
          <w:szCs w:val="15"/>
          <w:color w:val="050505"/>
          <w:spacing w:val="-22"/>
          <w:w w:val="11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6"/>
          <w:i/>
        </w:rPr>
        <w:t>fundamenta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6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44"/>
          <w:w w:val="11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autoridade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1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salvaguardar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1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cumplimiento.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1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Asimismo,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Jalisco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reconoc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9"/>
          <w:i/>
        </w:rPr>
        <w:t>e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66"/>
          <w:i/>
        </w:rPr>
        <w:t>,</w:t>
      </w:r>
      <w:r>
        <w:rPr>
          <w:rFonts w:ascii="Arial" w:hAnsi="Arial" w:cs="Arial" w:eastAsia="Arial"/>
          <w:sz w:val="15"/>
          <w:szCs w:val="15"/>
          <w:color w:val="1F1F1F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proteg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garantiz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-3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ser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humano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sustenta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expresament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desde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moment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fecundació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entr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bajo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protecció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7"/>
          <w:i/>
        </w:rPr>
        <w:t>reput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7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1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nacido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1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paro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efecto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legales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-1"/>
          <w:w w:val="106"/>
          <w:i/>
        </w:rPr>
        <w:t>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orrespondientes,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hast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muert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1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natura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14"/>
          <w:i/>
        </w:rPr>
        <w:t>l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56"/>
          <w:i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" w:right="771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será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garantizad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término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esta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5" w:after="0" w:line="169" w:lineRule="exact"/>
        <w:ind w:left="5" w:right="5539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42.441402pt;margin-top:11.403656pt;width:46.235047pt;height:.1pt;mso-position-horizontal-relative:page;mso-position-vertical-relative:paragraph;z-index:-5080" coordorigin="849,228" coordsize="925,2">
            <v:shape style="position:absolute;left:849;top:228;width:925;height:2" coordorigin="849,228" coordsize="925,0" path="m849,228l1774,228e" filled="f" stroked="t" strokeweight=".711308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  <w:position w:val="-1"/>
        </w:rPr>
        <w:t>Constitució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  <w:position w:val="-1"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8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  <w:position w:val="-1"/>
        </w:rPr>
        <w:t>l</w:t>
      </w:r>
      <w:r>
        <w:rPr>
          <w:rFonts w:ascii="Arial" w:hAnsi="Arial" w:cs="Arial" w:eastAsia="Arial"/>
          <w:sz w:val="15"/>
          <w:szCs w:val="15"/>
          <w:color w:val="1F1F1F"/>
          <w:spacing w:val="6"/>
          <w:w w:val="100"/>
          <w:i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  <w:position w:val="-1"/>
        </w:rPr>
        <w:t>respectiva.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pgMar w:footer="808" w:header="0" w:top="900" w:bottom="1000" w:left="180" w:right="100"/>
          <w:footerReference w:type="default" r:id="rId59"/>
          <w:pgSz w:w="12180" w:h="15380"/>
          <w:cols w:num="2" w:equalWidth="0">
            <w:col w:w="1765" w:space="2290"/>
            <w:col w:w="7845"/>
          </w:cols>
        </w:sectPr>
      </w:pPr>
      <w:rPr/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6" w:right="359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5"/>
          <w:w w:val="95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6"/>
          <w:w w:val="75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9"/>
        </w:rPr>
        <w:t>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0" w:lineRule="exact"/>
        <w:ind w:left="468" w:right="-51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3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5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40" w:lineRule="auto"/>
        <w:ind w:right="114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727272"/>
          <w:spacing w:val="0"/>
          <w:w w:val="100"/>
          <w:i/>
        </w:rPr>
        <w:t>\</w:t>
      </w:r>
      <w:r>
        <w:rPr>
          <w:rFonts w:ascii="Times New Roman" w:hAnsi="Times New Roman" w:cs="Times New Roman" w:eastAsia="Times New Roman"/>
          <w:sz w:val="10"/>
          <w:szCs w:val="10"/>
          <w:color w:val="727272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727272"/>
          <w:spacing w:val="-11"/>
          <w:w w:val="100"/>
          <w:i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999999"/>
          <w:spacing w:val="0"/>
          <w:w w:val="100"/>
          <w:i/>
        </w:rPr>
        <w:t>':-'-·'"</w:t>
      </w:r>
      <w:r>
        <w:rPr>
          <w:rFonts w:ascii="Times New Roman" w:hAnsi="Times New Roman" w:cs="Times New Roman" w:eastAsia="Times New Roman"/>
          <w:sz w:val="10"/>
          <w:szCs w:val="10"/>
          <w:color w:val="999999"/>
          <w:spacing w:val="0"/>
          <w:w w:val="100"/>
          <w:i/>
        </w:rPr>
        <w:t>    </w:t>
      </w:r>
      <w:r>
        <w:rPr>
          <w:rFonts w:ascii="Times New Roman" w:hAnsi="Times New Roman" w:cs="Times New Roman" w:eastAsia="Times New Roman"/>
          <w:sz w:val="10"/>
          <w:szCs w:val="10"/>
          <w:color w:val="999999"/>
          <w:spacing w:val="7"/>
          <w:w w:val="100"/>
          <w:i/>
        </w:rPr>
        <w:t> </w:t>
      </w:r>
      <w:r>
        <w:rPr>
          <w:rFonts w:ascii="Arial" w:hAnsi="Arial" w:cs="Arial" w:eastAsia="Arial"/>
          <w:sz w:val="9"/>
          <w:szCs w:val="9"/>
          <w:color w:val="999999"/>
          <w:spacing w:val="0"/>
          <w:w w:val="157"/>
        </w:rPr>
        <w:t>.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14" w:after="0" w:line="240" w:lineRule="auto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1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9!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2"/>
          <w:i/>
        </w:rPr>
        <w:t>!</w:t>
      </w:r>
      <w:r>
        <w:rPr>
          <w:rFonts w:ascii="Arial" w:hAnsi="Arial" w:cs="Arial" w:eastAsia="Arial"/>
          <w:sz w:val="15"/>
          <w:szCs w:val="15"/>
          <w:color w:val="1F1F1F"/>
          <w:spacing w:val="-16"/>
          <w:w w:val="156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1F1F1F"/>
          <w:spacing w:val="-4"/>
          <w:w w:val="100"/>
          <w:i/>
        </w:rPr>
        <w:t>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ho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9"/>
          <w:i/>
        </w:rPr>
        <w:t>r</w:t>
      </w:r>
      <w:r>
        <w:rPr>
          <w:rFonts w:ascii="Arial" w:hAnsi="Arial" w:cs="Arial" w:eastAsia="Arial"/>
          <w:sz w:val="15"/>
          <w:szCs w:val="15"/>
          <w:color w:val="1F1F1F"/>
          <w:spacing w:val="-14"/>
          <w:w w:val="216"/>
          <w:i/>
        </w:rPr>
        <w:t>{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p(Jblica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300" w:lineRule="exact"/>
        <w:ind w:left="455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/>
        <w:br w:type="column"/>
      </w:r>
      <w:r>
        <w:rPr>
          <w:rFonts w:ascii="Arial" w:hAnsi="Arial" w:cs="Arial" w:eastAsia="Arial"/>
          <w:sz w:val="8"/>
          <w:szCs w:val="8"/>
          <w:color w:val="999999"/>
          <w:spacing w:val="-20"/>
          <w:w w:val="177"/>
        </w:rPr>
        <w:t>.</w:t>
      </w:r>
      <w:r>
        <w:rPr>
          <w:rFonts w:ascii="Arial" w:hAnsi="Arial" w:cs="Arial" w:eastAsia="Arial"/>
          <w:sz w:val="8"/>
          <w:szCs w:val="8"/>
          <w:color w:val="606060"/>
          <w:spacing w:val="0"/>
          <w:w w:val="223"/>
        </w:rPr>
        <w:t>,</w:t>
      </w:r>
      <w:r>
        <w:rPr>
          <w:rFonts w:ascii="Arial" w:hAnsi="Arial" w:cs="Arial" w:eastAsia="Arial"/>
          <w:sz w:val="8"/>
          <w:szCs w:val="8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606060"/>
          <w:spacing w:val="-5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999999"/>
          <w:spacing w:val="-12"/>
          <w:w w:val="223"/>
        </w:rPr>
        <w:t>,</w:t>
      </w:r>
      <w:r>
        <w:rPr>
          <w:rFonts w:ascii="Arial" w:hAnsi="Arial" w:cs="Arial" w:eastAsia="Arial"/>
          <w:sz w:val="8"/>
          <w:szCs w:val="8"/>
          <w:color w:val="B8B8B8"/>
          <w:spacing w:val="-14"/>
          <w:w w:val="167"/>
        </w:rPr>
        <w:t>,</w:t>
      </w:r>
      <w:r>
        <w:rPr>
          <w:rFonts w:ascii="Arial" w:hAnsi="Arial" w:cs="Arial" w:eastAsia="Arial"/>
          <w:sz w:val="8"/>
          <w:szCs w:val="8"/>
          <w:color w:val="828282"/>
          <w:spacing w:val="0"/>
          <w:w w:val="125"/>
        </w:rPr>
        <w:t>,;</w:t>
      </w:r>
      <w:r>
        <w:rPr>
          <w:rFonts w:ascii="Arial" w:hAnsi="Arial" w:cs="Arial" w:eastAsia="Arial"/>
          <w:sz w:val="8"/>
          <w:szCs w:val="8"/>
          <w:color w:val="828282"/>
          <w:spacing w:val="-15"/>
          <w:w w:val="125"/>
        </w:rPr>
        <w:t>,</w:t>
      </w:r>
      <w:r>
        <w:rPr>
          <w:rFonts w:ascii="Arial" w:hAnsi="Arial" w:cs="Arial" w:eastAsia="Arial"/>
          <w:sz w:val="8"/>
          <w:szCs w:val="8"/>
          <w:color w:val="606060"/>
          <w:spacing w:val="-10"/>
          <w:w w:val="194"/>
        </w:rPr>
        <w:t>P</w:t>
      </w:r>
      <w:r>
        <w:rPr>
          <w:rFonts w:ascii="Arial" w:hAnsi="Arial" w:cs="Arial" w:eastAsia="Arial"/>
          <w:sz w:val="8"/>
          <w:szCs w:val="8"/>
          <w:color w:val="828282"/>
          <w:spacing w:val="0"/>
          <w:w w:val="44"/>
        </w:rPr>
        <w:t>-</w:t>
      </w:r>
      <w:r>
        <w:rPr>
          <w:rFonts w:ascii="Arial" w:hAnsi="Arial" w:cs="Arial" w:eastAsia="Arial"/>
          <w:sz w:val="8"/>
          <w:szCs w:val="8"/>
          <w:color w:val="828282"/>
          <w:spacing w:val="0"/>
          <w:w w:val="100"/>
        </w:rPr>
        <w:t>   </w:t>
      </w:r>
      <w:r>
        <w:rPr>
          <w:rFonts w:ascii="Arial" w:hAnsi="Arial" w:cs="Arial" w:eastAsia="Arial"/>
          <w:sz w:val="8"/>
          <w:szCs w:val="8"/>
          <w:color w:val="828282"/>
          <w:spacing w:val="7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B8B8B8"/>
          <w:spacing w:val="-8"/>
          <w:w w:val="47"/>
        </w:rPr>
        <w:t>·</w:t>
      </w:r>
      <w:r>
        <w:rPr>
          <w:rFonts w:ascii="Arial" w:hAnsi="Arial" w:cs="Arial" w:eastAsia="Arial"/>
          <w:sz w:val="30"/>
          <w:szCs w:val="30"/>
          <w:color w:val="606060"/>
          <w:spacing w:val="0"/>
          <w:w w:val="70"/>
        </w:rPr>
        <w:t>d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0" w:after="0" w:line="146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364.799988pt;margin-top:-13.316903pt;width:114.239998pt;height:74.879997pt;mso-position-horizontal-relative:page;mso-position-vertical-relative:paragraph;z-index:-5081" type="#_x0000_t75">
            <v:imagedata r:id="rId60" o:title=""/>
          </v:shape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21"/>
          <w:i/>
        </w:rPr>
        <w:t>siguiérit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2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2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21"/>
          <w:i/>
        </w:rPr>
        <w:t>f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22"/>
          <w:i/>
        </w:rPr>
        <w:t>H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72"/>
          <w:i/>
        </w:rPr>
        <w:t>'i</w:t>
      </w:r>
      <w:r>
        <w:rPr>
          <w:rFonts w:ascii="Arial" w:hAnsi="Arial" w:cs="Arial" w:eastAsia="Arial"/>
          <w:sz w:val="15"/>
          <w:szCs w:val="15"/>
          <w:color w:val="1F1F1F"/>
          <w:spacing w:val="-10"/>
          <w:w w:val="73"/>
          <w:i/>
        </w:rPr>
        <w:t>J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'damentos: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380"/>
          <w:pgMar w:top="140" w:bottom="280" w:left="180" w:right="100"/>
          <w:cols w:num="3" w:equalWidth="0">
            <w:col w:w="1734" w:space="2311"/>
            <w:col w:w="3455" w:space="789"/>
            <w:col w:w="3611"/>
          </w:cols>
        </w:sectPr>
      </w:pPr>
      <w:rPr/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169" w:lineRule="exact"/>
        <w:ind w:left="4028" w:right="4650"/>
        <w:jc w:val="center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130.643646pt;margin-top:-2.725876pt;width:.1pt;height:24.75902pt;mso-position-horizontal-relative:page;mso-position-vertical-relative:paragraph;z-index:-5079" coordorigin="2613,-55" coordsize="2,495">
            <v:shape style="position:absolute;left:2613;top:-55;width:2;height:495" coordorigin="2613,-55" coordsize="0,495" path="m2613,441l2613,-55e" filled="f" stroked="t" strokeweight=".237103pt" strokecolor="#4B4B4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  <w:position w:val="-1"/>
        </w:rPr>
        <w:t>l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  <w:position w:val="-1"/>
        </w:rPr>
        <w:t>.</w:t>
      </w:r>
      <w:r>
        <w:rPr>
          <w:rFonts w:ascii="Arial" w:hAnsi="Arial" w:cs="Arial" w:eastAsia="Arial"/>
          <w:sz w:val="15"/>
          <w:szCs w:val="15"/>
          <w:color w:val="1F1F1F"/>
          <w:spacing w:val="6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  <w:position w:val="-1"/>
        </w:rPr>
        <w:t>consolidación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7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8"/>
          <w:i/>
          <w:position w:val="-1"/>
        </w:rPr>
        <w:t>d</w:t>
      </w:r>
      <w:r>
        <w:rPr>
          <w:rFonts w:ascii="Arial" w:hAnsi="Arial" w:cs="Arial" w:eastAsia="Arial"/>
          <w:sz w:val="15"/>
          <w:szCs w:val="15"/>
          <w:color w:val="1F1F1F"/>
          <w:spacing w:val="-4"/>
          <w:w w:val="108"/>
          <w:i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  <w:position w:val="-1"/>
        </w:rPr>
        <w:t>mocrá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8"/>
          <w:i/>
          <w:position w:val="-1"/>
        </w:rPr>
        <w:t>tf</w:t>
      </w:r>
      <w:r>
        <w:rPr>
          <w:rFonts w:ascii="Arial" w:hAnsi="Arial" w:cs="Arial" w:eastAsia="Arial"/>
          <w:sz w:val="15"/>
          <w:szCs w:val="15"/>
          <w:color w:val="1F1F1F"/>
          <w:spacing w:val="1"/>
          <w:w w:val="108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  <w:position w:val="-1"/>
        </w:rPr>
        <w:t>c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  <w:position w:val="-1"/>
        </w:rPr>
        <w:t>f</w:t>
      </w:r>
      <w:r>
        <w:rPr>
          <w:rFonts w:ascii="Arial" w:hAnsi="Arial" w:cs="Arial" w:eastAsia="Arial"/>
          <w:sz w:val="15"/>
          <w:szCs w:val="15"/>
          <w:color w:val="1F1F1F"/>
          <w:spacing w:val="9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  <w:position w:val="-1"/>
        </w:rPr>
        <w:t>y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180" w:h="15380"/>
          <w:pgMar w:top="140" w:bottom="280" w:left="180" w:right="100"/>
        </w:sectPr>
      </w:pPr>
      <w:rPr/>
    </w:p>
    <w:p>
      <w:pPr>
        <w:spacing w:before="21" w:after="0" w:line="210" w:lineRule="exact"/>
        <w:ind w:left="4055" w:right="-46" w:firstLine="5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6"/>
          <w:szCs w:val="16"/>
          <w:color w:val="050505"/>
          <w:w w:val="57"/>
          <w:i/>
        </w:rPr>
        <w:t>1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57"/>
          <w:i/>
        </w:rPr>
        <w:t>1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97"/>
          <w:i/>
        </w:rPr>
        <w:t>.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ren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1F1F1F"/>
          <w:spacing w:val="-1"/>
          <w:w w:val="100"/>
          <w:i/>
        </w:rPr>
        <w:t>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ción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i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  <w:i/>
        </w:rPr>
        <w:t>/</w:t>
      </w:r>
      <w:r>
        <w:rPr>
          <w:rFonts w:ascii="Arial" w:hAnsi="Arial" w:cs="Arial" w:eastAsia="Arial"/>
          <w:sz w:val="15"/>
          <w:szCs w:val="15"/>
          <w:color w:val="3B3B3B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mediant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22"/>
          <w:w w:val="11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apertur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1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3"/>
          <w:i/>
        </w:rPr>
        <w:t>Jos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8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órganos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52"/>
          <w:i/>
        </w:rPr>
        <w:t>·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5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decisiones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públicas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proceso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tom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ésta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4"/>
          <w:i/>
        </w:rPr>
        <w:t>s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32"/>
          <w:i/>
        </w:rPr>
        <w:t>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8" w:after="0" w:line="284" w:lineRule="auto"/>
        <w:ind w:right="773" w:firstLine="939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estatale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municipales,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documento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consta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las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380"/>
          <w:pgMar w:top="140" w:bottom="280" w:left="180" w:right="100"/>
          <w:cols w:num="2" w:equalWidth="0">
            <w:col w:w="7959" w:space="311"/>
            <w:col w:w="3630"/>
          </w:cols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6476" w:right="5310"/>
        <w:jc w:val="center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1F1F1F"/>
          <w:spacing w:val="0"/>
          <w:w w:val="151"/>
        </w:rPr>
        <w:t>)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0" w:after="0" w:line="182" w:lineRule="exact"/>
        <w:ind w:left="4055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60"/>
          <w:i/>
        </w:rPr>
        <w:t>111.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6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6"/>
          <w:w w:val="6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participació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ciudadana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-16"/>
          <w:w w:val="100"/>
          <w:i/>
        </w:rPr>
        <w:t>é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tom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decisiones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mediant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1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ejercicio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1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del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2" w:after="0" w:line="240" w:lineRule="auto"/>
        <w:ind w:left="4028" w:right="5199"/>
        <w:jc w:val="center"/>
        <w:tabs>
          <w:tab w:pos="648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11"/>
          <w:i/>
        </w:rPr>
        <w:t>n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45"/>
          <w:i/>
        </w:rPr>
        <w:t>;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  <w:i/>
        </w:rPr>
        <w:tab/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4"/>
          <w:szCs w:val="14"/>
          <w:color w:val="727272"/>
          <w:spacing w:val="0"/>
          <w:w w:val="190"/>
        </w:rPr>
        <w:t>f'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344" w:lineRule="exact"/>
        <w:ind w:left="4014" w:right="3911"/>
        <w:jc w:val="center"/>
        <w:tabs>
          <w:tab w:pos="774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130.643646pt;margin-top:11.203116pt;width:.1pt;height:29.758438pt;mso-position-horizontal-relative:page;mso-position-vertical-relative:paragraph;z-index:-5078" coordorigin="2613,224" coordsize="2,595">
            <v:shape style="position:absolute;left:2613;top:224;width:2;height:595" coordorigin="2613,224" coordsize="0,595" path="m2613,819l2613,224e" filled="f" stroked="t" strokeweight=".237103pt" strokecolor="#48484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  <w:position w:val="5"/>
        </w:rPr>
        <w:t>IV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6"/>
          <w:i/>
          <w:position w:val="5"/>
        </w:rPr>
        <w:t>.</w:t>
      </w:r>
      <w:r>
        <w:rPr>
          <w:rFonts w:ascii="Arial" w:hAnsi="Arial" w:cs="Arial" w:eastAsia="Arial"/>
          <w:sz w:val="15"/>
          <w:szCs w:val="15"/>
          <w:color w:val="1F1F1F"/>
          <w:spacing w:val="-5"/>
          <w:w w:val="106"/>
          <w:i/>
          <w:position w:val="5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5"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  <w:position w:val="5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  <w:position w:val="5"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  <w:position w:val="5"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10"/>
          <w:i/>
          <w:position w:val="5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5"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  <w:position w:val="5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5"/>
        </w:rPr>
        <w:t>veraz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  <w:position w:val="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50505"/>
          <w:spacing w:val="0"/>
          <w:w w:val="64"/>
          <w:i/>
          <w:position w:val="5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50505"/>
          <w:spacing w:val="16"/>
          <w:w w:val="64"/>
          <w:i/>
          <w:position w:val="5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  <w:position w:val="5"/>
        </w:rPr>
        <w:t>oportun</w:t>
      </w:r>
      <w:r>
        <w:rPr>
          <w:rFonts w:ascii="Arial" w:hAnsi="Arial" w:cs="Arial" w:eastAsia="Arial"/>
          <w:sz w:val="15"/>
          <w:szCs w:val="15"/>
          <w:color w:val="050505"/>
          <w:spacing w:val="-20"/>
          <w:w w:val="114"/>
          <w:i/>
          <w:position w:val="5"/>
        </w:rPr>
        <w:t>a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58"/>
          <w:i/>
          <w:position w:val="5"/>
        </w:rPr>
        <w:t>;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  <w:position w:val="5"/>
        </w:rPr>
        <w:tab/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  <w:position w:val="5"/>
        </w:rPr>
      </w:r>
      <w:r>
        <w:rPr>
          <w:rFonts w:ascii="Times New Roman" w:hAnsi="Times New Roman" w:cs="Times New Roman" w:eastAsia="Times New Roman"/>
          <w:sz w:val="22"/>
          <w:szCs w:val="22"/>
          <w:color w:val="828282"/>
          <w:spacing w:val="-35"/>
          <w:w w:val="42"/>
          <w:position w:val="-5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606060"/>
          <w:spacing w:val="0"/>
          <w:w w:val="61"/>
          <w:position w:val="-5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606060"/>
          <w:spacing w:val="-26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B3B3B"/>
          <w:spacing w:val="0"/>
          <w:w w:val="52"/>
          <w:position w:val="-5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57" w:lineRule="exact"/>
        <w:ind w:left="6298" w:right="-20"/>
        <w:jc w:val="left"/>
        <w:tabs>
          <w:tab w:pos="78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80"/>
          <w:position w:val="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100"/>
          <w:i/>
          <w:position w:val="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96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30"/>
          <w:w w:val="95"/>
          <w:i/>
          <w:position w:val="1"/>
        </w:rPr>
        <w:t>\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20"/>
          <w:i/>
          <w:position w:val="1"/>
        </w:rPr>
        <w:t>¡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0" w:after="0" w:line="163" w:lineRule="exact"/>
        <w:ind w:left="4064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5"/>
          <w:w w:val="107"/>
          <w:i/>
          <w:position w:val="-1"/>
        </w:rPr>
        <w:t>V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7"/>
          <w:i/>
          <w:position w:val="-1"/>
        </w:rPr>
        <w:t>.</w:t>
      </w:r>
      <w:r>
        <w:rPr>
          <w:rFonts w:ascii="Arial" w:hAnsi="Arial" w:cs="Arial" w:eastAsia="Arial"/>
          <w:sz w:val="15"/>
          <w:szCs w:val="15"/>
          <w:color w:val="505050"/>
          <w:spacing w:val="-11"/>
          <w:w w:val="107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  <w:position w:val="-1"/>
        </w:rPr>
        <w:t>protecció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  <w:position w:val="-1"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8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33"/>
          <w:i/>
          <w:position w:val="-1"/>
        </w:rPr>
        <w:t>l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87"/>
          <w:i/>
          <w:position w:val="-1"/>
        </w:rPr>
        <w:t>f1</w:t>
      </w:r>
      <w:r>
        <w:rPr>
          <w:rFonts w:ascii="Arial" w:hAnsi="Arial" w:cs="Arial" w:eastAsia="Arial"/>
          <w:sz w:val="15"/>
          <w:szCs w:val="15"/>
          <w:color w:val="1F1F1F"/>
          <w:spacing w:val="-16"/>
          <w:w w:val="88"/>
          <w:i/>
          <w:position w:val="-1"/>
        </w:rPr>
        <w:t>J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57"/>
          <w:i/>
          <w:position w:val="-1"/>
        </w:rPr>
        <w:t>1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57"/>
          <w:i/>
          <w:position w:val="-1"/>
        </w:rPr>
        <w:t>J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86"/>
          <w:i/>
          <w:position w:val="-1"/>
        </w:rPr>
        <w:t>lQ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87"/>
          <w:i/>
          <w:position w:val="-1"/>
        </w:rPr>
        <w:t>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8"/>
          <w:i/>
          <w:position w:val="-1"/>
        </w:rPr>
        <w:t>fTIOc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  <w:position w:val="-1"/>
        </w:rPr>
        <w:t>i</w:t>
      </w:r>
      <w:r>
        <w:rPr>
          <w:rFonts w:ascii="Arial" w:hAnsi="Arial" w:cs="Arial" w:eastAsia="Arial"/>
          <w:sz w:val="15"/>
          <w:szCs w:val="15"/>
          <w:color w:val="050505"/>
          <w:spacing w:val="-21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28"/>
          <w:i/>
          <w:position w:val="-1"/>
        </w:rPr>
        <w:t>I</w:t>
      </w:r>
      <w:r>
        <w:rPr>
          <w:rFonts w:ascii="Arial" w:hAnsi="Arial" w:cs="Arial" w:eastAsia="Arial"/>
          <w:sz w:val="15"/>
          <w:szCs w:val="15"/>
          <w:color w:val="1F1F1F"/>
          <w:spacing w:val="-3"/>
          <w:w w:val="129"/>
          <w:i/>
          <w:position w:val="-1"/>
        </w:rPr>
        <w:t>J</w:t>
      </w:r>
      <w:r>
        <w:rPr>
          <w:rFonts w:ascii="Arial" w:hAnsi="Arial" w:cs="Arial" w:eastAsia="Arial"/>
          <w:sz w:val="15"/>
          <w:szCs w:val="15"/>
          <w:color w:val="727272"/>
          <w:spacing w:val="-4"/>
          <w:w w:val="77"/>
          <w:i/>
          <w:position w:val="-1"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0"/>
          <w:i/>
          <w:position w:val="-1"/>
        </w:rPr>
        <w:t>CC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80"/>
          <w:i/>
          <w:position w:val="-1"/>
        </w:rPr>
        <w:t>m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36"/>
          <w:i/>
          <w:position w:val="-1"/>
        </w:rPr>
        <w:t>f</w:t>
      </w:r>
      <w:r>
        <w:rPr>
          <w:rFonts w:ascii="Arial" w:hAnsi="Arial" w:cs="Arial" w:eastAsia="Arial"/>
          <w:sz w:val="15"/>
          <w:szCs w:val="15"/>
          <w:color w:val="1F1F1F"/>
          <w:spacing w:val="-2"/>
          <w:w w:val="136"/>
          <w:i/>
          <w:position w:val="-1"/>
        </w:rPr>
        <w:t>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  <w:position w:val="-1"/>
        </w:rPr>
        <w:t>dencial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66"/>
          <w:i/>
          <w:position w:val="-1"/>
        </w:rPr>
        <w:t>c!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66"/>
          <w:i/>
          <w:position w:val="-1"/>
        </w:rPr>
        <w:t>.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85"/>
          <w:i/>
          <w:position w:val="-1"/>
        </w:rPr>
        <w:t>kWf</w:t>
      </w:r>
      <w:r>
        <w:rPr>
          <w:rFonts w:ascii="Arial" w:hAnsi="Arial" w:cs="Arial" w:eastAsia="Arial"/>
          <w:sz w:val="15"/>
          <w:szCs w:val="15"/>
          <w:color w:val="1F1F1F"/>
          <w:spacing w:val="2"/>
          <w:w w:val="86"/>
          <w:i/>
          <w:position w:val="-1"/>
        </w:rPr>
        <w:t>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30"/>
          <w:i/>
          <w:position w:val="-1"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26"/>
          <w:w w:val="130"/>
          <w:i/>
          <w:position w:val="-1"/>
        </w:rPr>
        <w:t>p</w:t>
      </w:r>
      <w:r>
        <w:rPr>
          <w:rFonts w:ascii="Arial" w:hAnsi="Arial" w:cs="Arial" w:eastAsia="Arial"/>
          <w:sz w:val="15"/>
          <w:szCs w:val="15"/>
          <w:color w:val="1F1F1F"/>
          <w:spacing w:val="-16"/>
          <w:w w:val="107"/>
          <w:i/>
          <w:position w:val="-1"/>
        </w:rPr>
        <w:t>"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3"/>
          <w:i/>
          <w:position w:val="-1"/>
        </w:rPr>
        <w:t>r</w:t>
      </w:r>
      <w:r>
        <w:rPr>
          <w:rFonts w:ascii="Arial" w:hAnsi="Arial" w:cs="Arial" w:eastAsia="Arial"/>
          <w:sz w:val="15"/>
          <w:szCs w:val="15"/>
          <w:color w:val="1F1F1F"/>
          <w:spacing w:val="3"/>
          <w:w w:val="96"/>
          <w:i/>
          <w:position w:val="-1"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  <w:position w:val="-1"/>
        </w:rPr>
        <w:t>onas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5"/>
          <w:i/>
          <w:position w:val="-1"/>
        </w:rPr>
        <w:t>;</w:t>
      </w:r>
      <w:r>
        <w:rPr>
          <w:rFonts w:ascii="Arial" w:hAnsi="Arial" w:cs="Arial" w:eastAsia="Arial"/>
          <w:sz w:val="15"/>
          <w:szCs w:val="15"/>
          <w:color w:val="727272"/>
          <w:spacing w:val="8"/>
          <w:w w:val="104"/>
          <w:i/>
          <w:position w:val="-1"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  <w:position w:val="-1"/>
        </w:rPr>
        <w:t>y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16" w:lineRule="exact"/>
        <w:ind w:left="5502" w:right="2126"/>
        <w:jc w:val="center"/>
        <w:tabs>
          <w:tab w:pos="7200" w:val="left"/>
          <w:tab w:pos="7500" w:val="left"/>
          <w:tab w:pos="964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129.600006pt;margin-top:11.182907pt;width:15.36pt;height:199.679993pt;mso-position-horizontal-relative:page;mso-position-vertical-relative:paragraph;z-index:-5083" type="#_x0000_t75">
            <v:imagedata r:id="rId61" o:title=""/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color w:val="B8B8B8"/>
          <w:spacing w:val="0"/>
          <w:w w:val="65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B8B8B8"/>
          <w:spacing w:val="0"/>
          <w:w w:val="6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B8B8B8"/>
          <w:spacing w:val="2"/>
          <w:w w:val="6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727272"/>
          <w:spacing w:val="-11"/>
          <w:w w:val="65"/>
        </w:rPr>
        <w:t>'</w:t>
      </w:r>
      <w:r>
        <w:rPr>
          <w:rFonts w:ascii="Times New Roman" w:hAnsi="Times New Roman" w:cs="Times New Roman" w:eastAsia="Times New Roman"/>
          <w:sz w:val="22"/>
          <w:szCs w:val="22"/>
          <w:color w:val="505050"/>
          <w:spacing w:val="0"/>
          <w:w w:val="65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505050"/>
          <w:spacing w:val="32"/>
          <w:w w:val="6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06060"/>
          <w:spacing w:val="0"/>
          <w:w w:val="100"/>
        </w:rPr>
        <w:t>-;:</w:t>
      </w:r>
      <w:r>
        <w:rPr>
          <w:rFonts w:ascii="Times New Roman" w:hAnsi="Times New Roman" w:cs="Times New Roman" w:eastAsia="Times New Roman"/>
          <w:sz w:val="22"/>
          <w:szCs w:val="22"/>
          <w:color w:val="606060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06060"/>
          <w:spacing w:val="0"/>
          <w:w w:val="91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color w:val="606060"/>
          <w:spacing w:val="-18"/>
          <w:w w:val="92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3B3B3B"/>
          <w:spacing w:val="0"/>
          <w:w w:val="85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color w:val="3B3B3B"/>
          <w:spacing w:val="-35"/>
          <w:w w:val="86"/>
        </w:rPr>
        <w:t>·</w:t>
      </w:r>
      <w:r>
        <w:rPr>
          <w:rFonts w:ascii="Arial" w:hAnsi="Arial" w:cs="Arial" w:eastAsia="Arial"/>
          <w:sz w:val="14"/>
          <w:szCs w:val="14"/>
          <w:color w:val="3B3B3B"/>
          <w:spacing w:val="-14"/>
          <w:w w:val="77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3B3B3B"/>
          <w:spacing w:val="0"/>
          <w:w w:val="89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3B3B3B"/>
          <w:spacing w:val="8"/>
          <w:w w:val="90"/>
        </w:rPr>
        <w:t>¡</w:t>
      </w:r>
      <w:r>
        <w:rPr>
          <w:rFonts w:ascii="Times New Roman" w:hAnsi="Times New Roman" w:cs="Times New Roman" w:eastAsia="Times New Roman"/>
          <w:sz w:val="14"/>
          <w:szCs w:val="14"/>
          <w:color w:val="828282"/>
          <w:spacing w:val="0"/>
          <w:w w:val="116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82828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-28"/>
          <w:w w:val="132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727272"/>
          <w:spacing w:val="-28"/>
          <w:w w:val="164"/>
        </w:rPr>
      </w:r>
      <w:r>
        <w:rPr>
          <w:rFonts w:ascii="Times New Roman" w:hAnsi="Times New Roman" w:cs="Times New Roman" w:eastAsia="Times New Roman"/>
          <w:sz w:val="14"/>
          <w:szCs w:val="14"/>
          <w:color w:val="727272"/>
          <w:spacing w:val="-58"/>
          <w:w w:val="164"/>
          <w:emboss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color w:val="727272"/>
          <w:spacing w:val="-58"/>
          <w:w w:val="164"/>
          <w:emboss/>
        </w:rPr>
      </w:r>
      <w:r>
        <w:rPr>
          <w:rFonts w:ascii="Times New Roman" w:hAnsi="Times New Roman" w:cs="Times New Roman" w:eastAsia="Times New Roman"/>
          <w:sz w:val="14"/>
          <w:szCs w:val="14"/>
          <w:color w:val="727272"/>
          <w:spacing w:val="-58"/>
          <w:w w:val="164"/>
        </w:rPr>
      </w:r>
      <w:r>
        <w:rPr>
          <w:rFonts w:ascii="Times New Roman" w:hAnsi="Times New Roman" w:cs="Times New Roman" w:eastAsia="Times New Roman"/>
          <w:sz w:val="14"/>
          <w:szCs w:val="14"/>
          <w:color w:val="727272"/>
          <w:spacing w:val="-58"/>
          <w:w w:val="164"/>
        </w:rPr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4"/>
          <w:w w:val="242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97"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828282"/>
          <w:spacing w:val="0"/>
          <w:w w:val="54"/>
        </w:rPr>
        <w:t>•·</w:t>
      </w:r>
      <w:r>
        <w:rPr>
          <w:rFonts w:ascii="Times New Roman" w:hAnsi="Times New Roman" w:cs="Times New Roman" w:eastAsia="Times New Roman"/>
          <w:sz w:val="14"/>
          <w:szCs w:val="14"/>
          <w:color w:val="828282"/>
          <w:spacing w:val="-9"/>
          <w:w w:val="54"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color w:val="B8B8B8"/>
          <w:spacing w:val="0"/>
          <w:w w:val="54"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color w:val="B8B8B8"/>
          <w:spacing w:val="-18"/>
          <w:w w:val="5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8B8B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B8B8B8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606060"/>
          <w:spacing w:val="-6"/>
          <w:w w:val="41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83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B3B3B"/>
          <w:spacing w:val="-19"/>
          <w:w w:val="162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828282"/>
          <w:spacing w:val="0"/>
          <w:w w:val="83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828282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B3B3B"/>
          <w:spacing w:val="0"/>
          <w:w w:val="37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3B3B3B"/>
          <w:spacing w:val="12"/>
          <w:w w:val="3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99999"/>
          <w:spacing w:val="0"/>
          <w:w w:val="37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999999"/>
          <w:spacing w:val="-1"/>
          <w:w w:val="37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06060"/>
          <w:spacing w:val="0"/>
          <w:w w:val="37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606060"/>
          <w:spacing w:val="3"/>
          <w:w w:val="37"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color w:val="828282"/>
          <w:spacing w:val="0"/>
          <w:w w:val="37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828282"/>
          <w:spacing w:val="0"/>
          <w:w w:val="3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28282"/>
          <w:spacing w:val="9"/>
          <w:w w:val="37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3"/>
          <w:w w:val="100"/>
          <w:i/>
        </w:rPr>
        <w:t>,</w:t>
      </w:r>
      <w:r>
        <w:rPr>
          <w:rFonts w:ascii="Arial" w:hAnsi="Arial" w:cs="Arial" w:eastAsia="Arial"/>
          <w:sz w:val="18"/>
          <w:szCs w:val="18"/>
          <w:color w:val="505050"/>
          <w:spacing w:val="0"/>
          <w:w w:val="100"/>
          <w:i/>
        </w:rPr>
        <w:t>iL</w:t>
      </w:r>
      <w:r>
        <w:rPr>
          <w:rFonts w:ascii="Arial" w:hAnsi="Arial" w:cs="Arial" w:eastAsia="Arial"/>
          <w:sz w:val="18"/>
          <w:szCs w:val="18"/>
          <w:color w:val="505050"/>
          <w:spacing w:val="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119"/>
        </w:rPr>
        <w:t>.</w:t>
      </w:r>
      <w:r>
        <w:rPr>
          <w:rFonts w:ascii="Arial" w:hAnsi="Arial" w:cs="Arial" w:eastAsia="Arial"/>
          <w:sz w:val="18"/>
          <w:szCs w:val="18"/>
          <w:color w:val="3B3B3B"/>
          <w:spacing w:val="-12"/>
          <w:w w:val="119"/>
        </w:rPr>
        <w:t>,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19"/>
        </w:rPr>
        <w:t>/·,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19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52"/>
        </w:rPr>
        <w:t>··</w:t>
      </w:r>
      <w:r>
        <w:rPr>
          <w:rFonts w:ascii="Arial" w:hAnsi="Arial" w:cs="Arial" w:eastAsia="Arial"/>
          <w:sz w:val="18"/>
          <w:szCs w:val="18"/>
          <w:color w:val="828282"/>
          <w:spacing w:val="-15"/>
          <w:w w:val="52"/>
        </w:rPr>
        <w:t> 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52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4" w:after="0" w:line="288" w:lineRule="auto"/>
        <w:ind w:left="4055" w:right="1111" w:firstLine="9"/>
        <w:jc w:val="left"/>
        <w:tabs>
          <w:tab w:pos="9040" w:val="left"/>
          <w:tab w:pos="100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VI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3B3B3B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promoción</w:t>
      </w:r>
      <w:r>
        <w:rPr>
          <w:rFonts w:ascii="Arial" w:hAnsi="Arial" w:cs="Arial" w:eastAsia="Arial"/>
          <w:sz w:val="15"/>
          <w:szCs w:val="15"/>
          <w:color w:val="050505"/>
          <w:spacing w:val="-21"/>
          <w:w w:val="11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de/a.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1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C:ult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6"/>
          <w:i/>
        </w:rPr>
        <w:t>r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19"/>
          <w:i/>
        </w:rPr>
        <w:t>iff</w:t>
      </w:r>
      <w:r>
        <w:rPr>
          <w:rFonts w:ascii="Arial" w:hAnsi="Arial" w:cs="Arial" w:eastAsia="Arial"/>
          <w:sz w:val="15"/>
          <w:szCs w:val="15"/>
          <w:color w:val="1F1F1F"/>
          <w:spacing w:val="-24"/>
          <w:w w:val="120"/>
          <w:i/>
        </w:rPr>
        <w:t>d</w:t>
      </w:r>
      <w:r>
        <w:rPr>
          <w:rFonts w:ascii="Arial" w:hAnsi="Arial" w:cs="Arial" w:eastAsia="Arial"/>
          <w:sz w:val="15"/>
          <w:szCs w:val="15"/>
          <w:color w:val="727272"/>
          <w:spacing w:val="-2"/>
          <w:w w:val="116"/>
          <w:i/>
        </w:rPr>
        <w:t>\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transparencia,</w:t>
      </w:r>
      <w:r>
        <w:rPr>
          <w:rFonts w:ascii="Arial" w:hAnsi="Arial" w:cs="Arial" w:eastAsia="Arial"/>
          <w:sz w:val="15"/>
          <w:szCs w:val="15"/>
          <w:color w:val="050505"/>
          <w:spacing w:val="-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garahtf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1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5"/>
          <w:i/>
        </w:rPr>
        <w:t>1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5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5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1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resolución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24"/>
          <w:i/>
        </w:rPr>
        <w:t>contr</w:t>
      </w:r>
      <w:r>
        <w:rPr>
          <w:rFonts w:ascii="Arial" w:hAnsi="Arial" w:cs="Arial" w:eastAsia="Arial"/>
          <w:sz w:val="15"/>
          <w:szCs w:val="15"/>
          <w:color w:val="050505"/>
          <w:spacing w:val="-25"/>
          <w:w w:val="124"/>
          <w:i/>
        </w:rPr>
        <w:t>b</w:t>
      </w:r>
      <w:r>
        <w:rPr>
          <w:rFonts w:ascii="Arial" w:hAnsi="Arial" w:cs="Arial" w:eastAsia="Arial"/>
          <w:sz w:val="15"/>
          <w:szCs w:val="15"/>
          <w:color w:val="050505"/>
          <w:spacing w:val="-31"/>
          <w:w w:val="124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24"/>
          <w:i/>
        </w:rPr>
        <w:t>ias</w:t>
      </w:r>
      <w:r>
        <w:rPr>
          <w:rFonts w:ascii="Arial" w:hAnsi="Arial" w:cs="Arial" w:eastAsia="Arial"/>
          <w:sz w:val="15"/>
          <w:szCs w:val="15"/>
          <w:color w:val="050505"/>
          <w:spacing w:val="-21"/>
          <w:w w:val="12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24"/>
          <w:i/>
        </w:rPr>
        <w:t>ue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2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2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suscitWI·,f!.e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-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5"/>
          <w:w w:val="93"/>
          <w:i/>
        </w:rPr>
        <w:t>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282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travé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5"/>
          <w:i/>
        </w:rPr>
        <w:t>Institut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5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1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Transpcmméi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lnforinaciQTI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65"/>
          <w:i/>
        </w:rPr>
        <w:t>d</w:t>
      </w:r>
      <w:r>
        <w:rPr>
          <w:rFonts w:ascii="Arial" w:hAnsi="Arial" w:cs="Arial" w:eastAsia="Arial"/>
          <w:sz w:val="15"/>
          <w:szCs w:val="15"/>
          <w:color w:val="505050"/>
          <w:spacing w:val="-6"/>
          <w:w w:val="119"/>
          <w:i/>
        </w:rPr>
        <w:t>'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Jatlsc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1"/>
          <w:i/>
        </w:rPr>
        <w:t>o</w:t>
      </w:r>
      <w:r>
        <w:rPr>
          <w:rFonts w:ascii="Arial" w:hAnsi="Arial" w:cs="Arial" w:eastAsia="Arial"/>
          <w:sz w:val="15"/>
          <w:szCs w:val="15"/>
          <w:color w:val="3B3B3B"/>
          <w:spacing w:val="-26"/>
          <w:w w:val="121"/>
          <w:i/>
        </w:rPr>
        <w:t>:</w:t>
      </w:r>
      <w:r>
        <w:rPr>
          <w:rFonts w:ascii="Arial" w:hAnsi="Arial" w:cs="Arial" w:eastAsia="Arial"/>
          <w:sz w:val="15"/>
          <w:szCs w:val="15"/>
          <w:color w:val="606060"/>
          <w:spacing w:val="-5"/>
          <w:w w:val="119"/>
          <w:i/>
        </w:rPr>
        <w:t>'</w:t>
      </w:r>
      <w:r>
        <w:rPr>
          <w:rFonts w:ascii="Arial" w:hAnsi="Arial" w:cs="Arial" w:eastAsia="Arial"/>
          <w:sz w:val="15"/>
          <w:szCs w:val="15"/>
          <w:color w:val="828282"/>
          <w:spacing w:val="0"/>
          <w:w w:val="125"/>
          <w:i/>
        </w:rPr>
        <w:t>:</w:t>
      </w:r>
      <w:r>
        <w:rPr>
          <w:rFonts w:ascii="Arial" w:hAnsi="Arial" w:cs="Arial" w:eastAsia="Arial"/>
          <w:sz w:val="15"/>
          <w:szCs w:val="15"/>
          <w:color w:val="828282"/>
          <w:spacing w:val="0"/>
          <w:w w:val="60"/>
          <w:i/>
        </w:rPr>
        <w:t>:</w:t>
      </w:r>
      <w:r>
        <w:rPr>
          <w:rFonts w:ascii="Arial" w:hAnsi="Arial" w:cs="Arial" w:eastAsia="Arial"/>
          <w:sz w:val="15"/>
          <w:szCs w:val="15"/>
          <w:color w:val="828282"/>
          <w:spacing w:val="-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78"/>
          <w:i/>
        </w:rPr>
        <w:t>·</w:t>
      </w:r>
      <w:r>
        <w:rPr>
          <w:rFonts w:ascii="Arial" w:hAnsi="Arial" w:cs="Arial" w:eastAsia="Arial"/>
          <w:sz w:val="15"/>
          <w:szCs w:val="15"/>
          <w:color w:val="505050"/>
          <w:spacing w:val="24"/>
          <w:w w:val="78"/>
          <w:i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</w:rPr>
        <w:t>·</w:t>
      </w:r>
      <w:r>
        <w:rPr>
          <w:rFonts w:ascii="Arial" w:hAnsi="Arial" w:cs="Arial" w:eastAsia="Arial"/>
          <w:sz w:val="15"/>
          <w:szCs w:val="15"/>
          <w:color w:val="505050"/>
          <w:spacing w:val="-6"/>
          <w:w w:val="100"/>
        </w:rPr>
        <w:t>·</w:t>
      </w:r>
      <w:r>
        <w:rPr>
          <w:rFonts w:ascii="Arial" w:hAnsi="Arial" w:cs="Arial" w:eastAsia="Arial"/>
          <w:sz w:val="15"/>
          <w:szCs w:val="15"/>
          <w:color w:val="999999"/>
          <w:spacing w:val="0"/>
          <w:w w:val="100"/>
        </w:rPr>
        <w:t>·:,.,''</w:t>
      </w:r>
      <w:r>
        <w:rPr>
          <w:rFonts w:ascii="Arial" w:hAnsi="Arial" w:cs="Arial" w:eastAsia="Arial"/>
          <w:sz w:val="15"/>
          <w:szCs w:val="15"/>
          <w:color w:val="999999"/>
          <w:spacing w:val="-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999999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999999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828282"/>
          <w:spacing w:val="0"/>
          <w:w w:val="62"/>
        </w:rPr>
        <w:t>.</w:t>
      </w:r>
      <w:r>
        <w:rPr>
          <w:rFonts w:ascii="Arial" w:hAnsi="Arial" w:cs="Arial" w:eastAsia="Arial"/>
          <w:sz w:val="15"/>
          <w:szCs w:val="15"/>
          <w:color w:val="828282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828282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80"/>
          <w:i/>
        </w:rPr>
        <w:t>i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65" w:lineRule="exact"/>
        <w:ind w:right="1774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8.58551pt;margin-top:3.253406pt;width:29.647374pt;height:22.5pt;mso-position-horizontal-relative:page;mso-position-vertical-relative:paragraph;z-index:-5075" type="#_x0000_t202" filled="f" stroked="f">
            <v:textbox inset="0,0,0,0">
              <w:txbxContent>
                <w:p>
                  <w:pPr>
                    <w:spacing w:before="0" w:after="0" w:line="450" w:lineRule="exact"/>
                    <w:ind w:right="-108"/>
                    <w:jc w:val="left"/>
                    <w:tabs>
                      <w:tab w:pos="540" w:val="left"/>
                    </w:tabs>
                    <w:rPr>
                      <w:rFonts w:ascii="Arial" w:hAnsi="Arial" w:cs="Arial" w:eastAsia="Arial"/>
                      <w:sz w:val="45"/>
                      <w:szCs w:val="45"/>
                    </w:rPr>
                  </w:pPr>
                  <w:rPr/>
                  <w:r>
                    <w:rPr>
                      <w:rFonts w:ascii="Arial" w:hAnsi="Arial" w:cs="Arial" w:eastAsia="Arial"/>
                      <w:sz w:val="45"/>
                      <w:szCs w:val="45"/>
                      <w:color w:val="3B3B3B"/>
                      <w:spacing w:val="0"/>
                      <w:w w:val="82"/>
                    </w:rPr>
                    <w:t>r</w:t>
                  </w:r>
                  <w:r>
                    <w:rPr>
                      <w:rFonts w:ascii="Arial" w:hAnsi="Arial" w:cs="Arial" w:eastAsia="Arial"/>
                      <w:sz w:val="45"/>
                      <w:szCs w:val="45"/>
                      <w:color w:val="3B3B3B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45"/>
                      <w:szCs w:val="45"/>
                      <w:color w:val="3B3B3B"/>
                      <w:spacing w:val="0"/>
                      <w:w w:val="41"/>
                    </w:rPr>
                    <w:t>.</w:t>
                  </w:r>
                  <w:r>
                    <w:rPr>
                      <w:rFonts w:ascii="Arial" w:hAnsi="Arial" w:cs="Arial" w:eastAsia="Arial"/>
                      <w:sz w:val="45"/>
                      <w:szCs w:val="4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0"/>
          <w:w w:val="81"/>
          <w:position w:val="-2"/>
        </w:rPr>
        <w:t>--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2180" w:h="15380"/>
          <w:pgMar w:top="140" w:bottom="280" w:left="180" w:right="100"/>
        </w:sectPr>
      </w:pPr>
      <w:rPr/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24" w:lineRule="exact"/>
        <w:ind w:right="543"/>
        <w:jc w:val="righ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606060"/>
          <w:w w:val="48"/>
          <w:position w:val="-1"/>
        </w:rPr>
        <w:t>;</w:t>
      </w:r>
      <w:r>
        <w:rPr>
          <w:rFonts w:ascii="Times New Roman" w:hAnsi="Times New Roman" w:cs="Times New Roman" w:eastAsia="Times New Roman"/>
          <w:sz w:val="20"/>
          <w:szCs w:val="20"/>
          <w:color w:val="606060"/>
          <w:spacing w:val="-3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F1F1F"/>
          <w:spacing w:val="-5"/>
          <w:w w:val="16"/>
          <w:position w:val="-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0"/>
          <w:w w:val="5"/>
          <w:position w:val="-1"/>
        </w:rPr>
        <w:t>_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47" w:lineRule="exact"/>
        <w:ind w:right="-20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w w:val="113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50505"/>
          <w:w w:val="114"/>
          <w:i/>
        </w:rPr>
        <w:t>o</w:t>
      </w:r>
      <w:r>
        <w:rPr>
          <w:rFonts w:ascii="Arial" w:hAnsi="Arial" w:cs="Arial" w:eastAsia="Arial"/>
          <w:sz w:val="15"/>
          <w:szCs w:val="15"/>
          <w:color w:val="000000"/>
          <w:w w:val="100"/>
        </w:rPr>
      </w:r>
    </w:p>
    <w:p>
      <w:pPr>
        <w:spacing w:before="99" w:after="0" w:line="64" w:lineRule="exact"/>
        <w:ind w:right="1786"/>
        <w:jc w:val="right"/>
        <w:rPr>
          <w:rFonts w:ascii="Times New Roman" w:hAnsi="Times New Roman" w:cs="Times New Roman" w:eastAsia="Times New Roman"/>
          <w:sz w:val="7"/>
          <w:szCs w:val="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7"/>
          <w:szCs w:val="7"/>
          <w:color w:val="1F1F1F"/>
          <w:w w:val="133"/>
          <w:position w:val="-1"/>
        </w:rPr>
        <w:t>;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-3"/>
          <w:w w:val="133"/>
          <w:position w:val="-1"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3B3B3B"/>
          <w:spacing w:val="0"/>
          <w:w w:val="186"/>
          <w:position w:val="-1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  <w:position w:val="0"/>
        </w:rPr>
      </w:r>
    </w:p>
    <w:p>
      <w:pPr>
        <w:spacing w:before="0" w:after="0" w:line="242" w:lineRule="exact"/>
        <w:ind w:right="-20"/>
        <w:jc w:val="left"/>
        <w:tabs>
          <w:tab w:pos="1000" w:val="left"/>
          <w:tab w:pos="2520" w:val="left"/>
          <w:tab w:pos="4060" w:val="left"/>
          <w:tab w:pos="46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828282"/>
          <w:spacing w:val="0"/>
          <w:w w:val="9"/>
          <w:position w:val="-1"/>
        </w:rPr>
        <w:t>_</w:t>
      </w:r>
      <w:r>
        <w:rPr>
          <w:rFonts w:ascii="Times New Roman" w:hAnsi="Times New Roman" w:cs="Times New Roman" w:eastAsia="Times New Roman"/>
          <w:sz w:val="20"/>
          <w:szCs w:val="20"/>
          <w:color w:val="828282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828282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44"/>
          <w:position w:val="-1"/>
        </w:rPr>
        <w:t>&lt;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-12"/>
          <w:w w:val="45"/>
          <w:position w:val="-1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828282"/>
          <w:spacing w:val="-17"/>
          <w:w w:val="49"/>
          <w:position w:val="-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10"/>
          <w:w w:val="21"/>
          <w:position w:val="-1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828282"/>
          <w:spacing w:val="0"/>
          <w:w w:val="51"/>
          <w:position w:val="-1"/>
        </w:rPr>
        <w:t>/;:;-</w:t>
      </w:r>
      <w:r>
        <w:rPr>
          <w:rFonts w:ascii="Times New Roman" w:hAnsi="Times New Roman" w:cs="Times New Roman" w:eastAsia="Times New Roman"/>
          <w:sz w:val="20"/>
          <w:szCs w:val="20"/>
          <w:color w:val="828282"/>
          <w:spacing w:val="-14"/>
          <w:w w:val="51"/>
          <w:position w:val="-1"/>
        </w:rPr>
        <w:t>;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-32"/>
          <w:w w:val="68"/>
          <w:position w:val="-1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12"/>
          <w:w w:val="19"/>
          <w:position w:val="-1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0"/>
          <w:w w:val="69"/>
          <w:position w:val="-1"/>
        </w:rPr>
        <w:t>'.</w:t>
      </w:r>
      <w:r>
        <w:rPr>
          <w:rFonts w:ascii="Times New Roman" w:hAnsi="Times New Roman" w:cs="Times New Roman" w:eastAsia="Times New Roman"/>
          <w:sz w:val="20"/>
          <w:szCs w:val="20"/>
          <w:color w:val="505050"/>
          <w:spacing w:val="-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28282"/>
          <w:spacing w:val="0"/>
          <w:w w:val="47"/>
          <w:position w:val="-1"/>
        </w:rPr>
        <w:t>_=&gt;</w:t>
      </w:r>
      <w:r>
        <w:rPr>
          <w:rFonts w:ascii="Times New Roman" w:hAnsi="Times New Roman" w:cs="Times New Roman" w:eastAsia="Times New Roman"/>
          <w:sz w:val="20"/>
          <w:szCs w:val="20"/>
          <w:color w:val="828282"/>
          <w:spacing w:val="0"/>
          <w:w w:val="48"/>
          <w:position w:val="-1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B8B8B8"/>
          <w:spacing w:val="0"/>
          <w:w w:val="44"/>
          <w:position w:val="-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B8B8B8"/>
          <w:spacing w:val="-3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28282"/>
          <w:spacing w:val="0"/>
          <w:w w:val="28"/>
          <w:position w:val="-1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828282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828282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color w:val="999999"/>
          <w:spacing w:val="0"/>
          <w:w w:val="9"/>
          <w:position w:val="-1"/>
        </w:rPr>
        <w:t>_</w:t>
      </w:r>
      <w:r>
        <w:rPr>
          <w:rFonts w:ascii="Times New Roman" w:hAnsi="Times New Roman" w:cs="Times New Roman" w:eastAsia="Times New Roman"/>
          <w:sz w:val="20"/>
          <w:szCs w:val="20"/>
          <w:color w:val="999999"/>
          <w:spacing w:val="0"/>
          <w:w w:val="9"/>
          <w:position w:val="-1"/>
        </w:rPr>
        <w:t>                        </w:t>
      </w:r>
      <w:r>
        <w:rPr>
          <w:rFonts w:ascii="Times New Roman" w:hAnsi="Times New Roman" w:cs="Times New Roman" w:eastAsia="Times New Roman"/>
          <w:sz w:val="20"/>
          <w:szCs w:val="20"/>
          <w:color w:val="999999"/>
          <w:spacing w:val="4"/>
          <w:w w:val="9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28282"/>
          <w:spacing w:val="0"/>
          <w:w w:val="60"/>
          <w:position w:val="-1"/>
        </w:rPr>
        <w:t>.-</w:t>
      </w:r>
      <w:r>
        <w:rPr>
          <w:rFonts w:ascii="Times New Roman" w:hAnsi="Times New Roman" w:cs="Times New Roman" w:eastAsia="Times New Roman"/>
          <w:sz w:val="20"/>
          <w:szCs w:val="20"/>
          <w:color w:val="828282"/>
          <w:spacing w:val="27"/>
          <w:w w:val="6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999999"/>
          <w:spacing w:val="3"/>
          <w:w w:val="44"/>
          <w:position w:val="-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727272"/>
          <w:spacing w:val="0"/>
          <w:w w:val="25"/>
          <w:position w:val="-1"/>
        </w:rPr>
        <w:t>::·</w:t>
      </w:r>
      <w:r>
        <w:rPr>
          <w:rFonts w:ascii="Times New Roman" w:hAnsi="Times New Roman" w:cs="Times New Roman" w:eastAsia="Times New Roman"/>
          <w:sz w:val="20"/>
          <w:szCs w:val="20"/>
          <w:color w:val="727272"/>
          <w:spacing w:val="-7"/>
          <w:w w:val="25"/>
          <w:position w:val="-1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999999"/>
          <w:spacing w:val="-16"/>
          <w:w w:val="44"/>
          <w:position w:val="-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727272"/>
          <w:spacing w:val="-20"/>
          <w:w w:val="36"/>
          <w:position w:val="-1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727272"/>
          <w:spacing w:val="3"/>
          <w:w w:val="26"/>
          <w:position w:val="-1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727272"/>
          <w:spacing w:val="-19"/>
          <w:w w:val="36"/>
          <w:position w:val="-1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1F1F1F"/>
          <w:spacing w:val="0"/>
          <w:w w:val="20"/>
          <w:position w:val="-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F1F1F"/>
          <w:spacing w:val="-1"/>
          <w:w w:val="20"/>
          <w:position w:val="-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828282"/>
          <w:spacing w:val="0"/>
          <w:w w:val="66"/>
          <w:position w:val="-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828282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27"/>
          <w:szCs w:val="27"/>
          <w:color w:val="727272"/>
          <w:spacing w:val="0"/>
          <w:w w:val="35"/>
          <w:position w:val="-1"/>
        </w:rPr>
        <w:t>:</w:t>
      </w:r>
      <w:r>
        <w:rPr>
          <w:rFonts w:ascii="Arial" w:hAnsi="Arial" w:cs="Arial" w:eastAsia="Arial"/>
          <w:sz w:val="27"/>
          <w:szCs w:val="27"/>
          <w:color w:val="727272"/>
          <w:spacing w:val="-48"/>
          <w:w w:val="100"/>
          <w:position w:val="-1"/>
        </w:rPr>
        <w:t> </w:t>
      </w:r>
      <w:r>
        <w:rPr>
          <w:rFonts w:ascii="Arial" w:hAnsi="Arial" w:cs="Arial" w:eastAsia="Arial"/>
          <w:sz w:val="27"/>
          <w:szCs w:val="27"/>
          <w:color w:val="727272"/>
          <w:spacing w:val="-6"/>
          <w:w w:val="36"/>
          <w:position w:val="-1"/>
        </w:rPr>
        <w:t>-</w:t>
      </w:r>
      <w:r>
        <w:rPr>
          <w:rFonts w:ascii="Arial" w:hAnsi="Arial" w:cs="Arial" w:eastAsia="Arial"/>
          <w:sz w:val="27"/>
          <w:szCs w:val="27"/>
          <w:color w:val="727272"/>
          <w:spacing w:val="-39"/>
          <w:w w:val="63"/>
          <w:position w:val="-1"/>
        </w:rPr>
        <w:t>'</w:t>
      </w:r>
      <w:r>
        <w:rPr>
          <w:rFonts w:ascii="Arial" w:hAnsi="Arial" w:cs="Arial" w:eastAsia="Arial"/>
          <w:sz w:val="27"/>
          <w:szCs w:val="27"/>
          <w:color w:val="727272"/>
          <w:spacing w:val="0"/>
          <w:w w:val="35"/>
          <w:position w:val="-1"/>
        </w:rPr>
        <w:t>t</w:t>
      </w:r>
      <w:r>
        <w:rPr>
          <w:rFonts w:ascii="Arial" w:hAnsi="Arial" w:cs="Arial" w:eastAsia="Arial"/>
          <w:sz w:val="27"/>
          <w:szCs w:val="27"/>
          <w:color w:val="727272"/>
          <w:spacing w:val="-41"/>
          <w:w w:val="35"/>
          <w:position w:val="-1"/>
        </w:rPr>
        <w:t>!</w:t>
      </w:r>
      <w:r>
        <w:rPr>
          <w:rFonts w:ascii="Arial" w:hAnsi="Arial" w:cs="Arial" w:eastAsia="Arial"/>
          <w:sz w:val="27"/>
          <w:szCs w:val="27"/>
          <w:color w:val="727272"/>
          <w:spacing w:val="-44"/>
          <w:w w:val="63"/>
          <w:position w:val="-1"/>
        </w:rPr>
        <w:t>f</w:t>
      </w:r>
      <w:r>
        <w:rPr>
          <w:rFonts w:ascii="Arial" w:hAnsi="Arial" w:cs="Arial" w:eastAsia="Arial"/>
          <w:sz w:val="27"/>
          <w:szCs w:val="27"/>
          <w:color w:val="505050"/>
          <w:spacing w:val="0"/>
          <w:w w:val="6"/>
          <w:position w:val="-1"/>
        </w:rPr>
        <w:t>-</w:t>
      </w:r>
      <w:r>
        <w:rPr>
          <w:rFonts w:ascii="Arial" w:hAnsi="Arial" w:cs="Arial" w:eastAsia="Arial"/>
          <w:sz w:val="27"/>
          <w:szCs w:val="27"/>
          <w:color w:val="505050"/>
          <w:spacing w:val="-48"/>
          <w:w w:val="100"/>
          <w:position w:val="-1"/>
        </w:rPr>
        <w:t> </w:t>
      </w:r>
      <w:r>
        <w:rPr>
          <w:rFonts w:ascii="Arial" w:hAnsi="Arial" w:cs="Arial" w:eastAsia="Arial"/>
          <w:sz w:val="27"/>
          <w:szCs w:val="27"/>
          <w:color w:val="727272"/>
          <w:spacing w:val="0"/>
          <w:w w:val="63"/>
          <w:position w:val="-1"/>
        </w:rPr>
        <w:t>.</w:t>
      </w:r>
      <w:r>
        <w:rPr>
          <w:rFonts w:ascii="Arial" w:hAnsi="Arial" w:cs="Arial" w:eastAsia="Arial"/>
          <w:sz w:val="27"/>
          <w:szCs w:val="27"/>
          <w:color w:val="3B3B3B"/>
          <w:spacing w:val="0"/>
          <w:w w:val="61"/>
          <w:position w:val="-1"/>
        </w:rPr>
        <w:t>ft</w:t>
      </w:r>
      <w:r>
        <w:rPr>
          <w:rFonts w:ascii="Arial" w:hAnsi="Arial" w:cs="Arial" w:eastAsia="Arial"/>
          <w:sz w:val="27"/>
          <w:szCs w:val="27"/>
          <w:color w:val="606060"/>
          <w:spacing w:val="-12"/>
          <w:w w:val="86"/>
          <w:position w:val="-1"/>
        </w:rPr>
        <w:t>f</w:t>
      </w:r>
      <w:r>
        <w:rPr>
          <w:rFonts w:ascii="Arial" w:hAnsi="Arial" w:cs="Arial" w:eastAsia="Arial"/>
          <w:sz w:val="27"/>
          <w:szCs w:val="27"/>
          <w:color w:val="3B3B3B"/>
          <w:spacing w:val="0"/>
          <w:w w:val="69"/>
          <w:position w:val="-1"/>
        </w:rPr>
        <w:t>}</w:t>
      </w:r>
      <w:r>
        <w:rPr>
          <w:rFonts w:ascii="Arial" w:hAnsi="Arial" w:cs="Arial" w:eastAsia="Arial"/>
          <w:sz w:val="27"/>
          <w:szCs w:val="27"/>
          <w:color w:val="3B3B3B"/>
          <w:spacing w:val="-28"/>
          <w:w w:val="69"/>
          <w:position w:val="-1"/>
        </w:rPr>
        <w:t>!</w:t>
      </w:r>
      <w:r>
        <w:rPr>
          <w:rFonts w:ascii="Arial" w:hAnsi="Arial" w:cs="Arial" w:eastAsia="Arial"/>
          <w:sz w:val="27"/>
          <w:szCs w:val="27"/>
          <w:color w:val="828282"/>
          <w:spacing w:val="0"/>
          <w:w w:val="36"/>
          <w:position w:val="-1"/>
        </w:rPr>
        <w:t>J</w:t>
      </w:r>
      <w:r>
        <w:rPr>
          <w:rFonts w:ascii="Arial" w:hAnsi="Arial" w:cs="Arial" w:eastAsia="Arial"/>
          <w:sz w:val="27"/>
          <w:szCs w:val="27"/>
          <w:color w:val="828282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7"/>
          <w:szCs w:val="27"/>
          <w:color w:val="828282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36"/>
          <w:position w:val="-1"/>
        </w:rPr>
        <w:t>-.::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-5"/>
          <w:w w:val="36"/>
          <w:position w:val="-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36"/>
          <w:position w:val="-1"/>
        </w:rPr>
        <w:t>...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1"/>
          <w:w w:val="36"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36"/>
          <w:position w:val="-1"/>
        </w:rPr>
        <w:t>_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-12"/>
          <w:w w:val="36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999999"/>
          <w:spacing w:val="0"/>
          <w:w w:val="49"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999999"/>
          <w:spacing w:val="0"/>
          <w:w w:val="49"/>
          <w:position w:val="-1"/>
        </w:rPr>
        <w:t>    </w:t>
      </w:r>
      <w:r>
        <w:rPr>
          <w:rFonts w:ascii="Times New Roman" w:hAnsi="Times New Roman" w:cs="Times New Roman" w:eastAsia="Times New Roman"/>
          <w:sz w:val="18"/>
          <w:szCs w:val="18"/>
          <w:color w:val="999999"/>
          <w:spacing w:val="10"/>
          <w:w w:val="49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99999"/>
          <w:spacing w:val="0"/>
          <w:w w:val="100"/>
          <w:position w:val="-1"/>
        </w:rPr>
        <w:t>_,</w:t>
      </w:r>
      <w:r>
        <w:rPr>
          <w:rFonts w:ascii="Times New Roman" w:hAnsi="Times New Roman" w:cs="Times New Roman" w:eastAsia="Times New Roman"/>
          <w:sz w:val="18"/>
          <w:szCs w:val="18"/>
          <w:color w:val="999999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99999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25"/>
          <w:position w:val="-1"/>
        </w:rPr>
        <w:t>_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43" w:lineRule="exact"/>
        <w:ind w:left="6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7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</w:rPr>
        <w:t>'-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32"/>
          <w:i/>
        </w:rPr>
        <w:t>os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3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órgari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-9"/>
          <w:w w:val="104"/>
          <w:i/>
        </w:rPr>
        <w:t>p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96"/>
          <w:i/>
        </w:rPr>
        <w:t>s</w:t>
      </w:r>
      <w:r>
        <w:rPr>
          <w:rFonts w:ascii="Arial" w:hAnsi="Arial" w:cs="Arial" w:eastAsia="Arial"/>
          <w:sz w:val="15"/>
          <w:szCs w:val="15"/>
          <w:color w:val="999999"/>
          <w:spacing w:val="8"/>
          <w:w w:val="51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12"/>
          <w:i/>
        </w:rPr>
        <w:t>l</w:t>
      </w:r>
      <w:r>
        <w:rPr>
          <w:rFonts w:ascii="Arial" w:hAnsi="Arial" w:cs="Arial" w:eastAsia="Arial"/>
          <w:sz w:val="15"/>
          <w:szCs w:val="15"/>
          <w:color w:val="606060"/>
          <w:spacing w:val="-2"/>
          <w:w w:val="62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pdfle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</w:t>
      </w:r>
      <w:r>
        <w:rPr>
          <w:rFonts w:ascii="Arial" w:hAnsi="Arial" w:cs="Arial" w:eastAsia="Arial"/>
          <w:sz w:val="15"/>
          <w:szCs w:val="15"/>
          <w:color w:val="050505"/>
          <w:spacing w:val="4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98"/>
          <w:i/>
        </w:rPr>
        <w:t>á</w:t>
      </w:r>
      <w:r>
        <w:rPr>
          <w:rFonts w:ascii="Arial" w:hAnsi="Arial" w:cs="Arial" w:eastAsia="Arial"/>
          <w:sz w:val="15"/>
          <w:szCs w:val="15"/>
          <w:color w:val="050505"/>
          <w:spacing w:val="-102"/>
          <w:w w:val="98"/>
          <w:i/>
        </w:rPr>
        <w:t>C</w:t>
      </w:r>
      <w:r>
        <w:rPr>
          <w:rFonts w:ascii="Arial" w:hAnsi="Arial" w:cs="Arial" w:eastAsia="Arial"/>
          <w:sz w:val="15"/>
          <w:szCs w:val="15"/>
          <w:color w:val="828282"/>
          <w:spacing w:val="0"/>
          <w:w w:val="98"/>
          <w:i/>
        </w:rPr>
        <w:t>,</w:t>
      </w:r>
      <w:r>
        <w:rPr>
          <w:rFonts w:ascii="Arial" w:hAnsi="Arial" w:cs="Arial" w:eastAsia="Arial"/>
          <w:sz w:val="15"/>
          <w:szCs w:val="15"/>
          <w:color w:val="828282"/>
          <w:spacing w:val="16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3"/>
          <w:i/>
        </w:rPr>
        <w:t>i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83"/>
          <w:i/>
        </w:rPr>
        <w:t>q</w:t>
      </w:r>
      <w:r>
        <w:rPr>
          <w:rFonts w:ascii="Arial" w:hAnsi="Arial" w:cs="Arial" w:eastAsia="Arial"/>
          <w:sz w:val="15"/>
          <w:szCs w:val="15"/>
          <w:color w:val="828282"/>
          <w:spacing w:val="0"/>
          <w:w w:val="75"/>
          <w:i/>
        </w:rPr>
        <w:t>:</w:t>
      </w:r>
      <w:r>
        <w:rPr>
          <w:rFonts w:ascii="Arial" w:hAnsi="Arial" w:cs="Arial" w:eastAsia="Arial"/>
          <w:sz w:val="15"/>
          <w:szCs w:val="15"/>
          <w:color w:val="828282"/>
          <w:spacing w:val="-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22"/>
          <w:i/>
        </w:rPr>
        <w:t>p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5"/>
          <w:i/>
        </w:rPr>
        <w:t>t:f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6"/>
          <w:i/>
        </w:rPr>
        <w:t>)#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erá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5"/>
          <w:i/>
        </w:rPr>
        <w:t>r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76"/>
          <w:i/>
        </w:rPr>
        <w:t>f</w:t>
      </w:r>
      <w:r>
        <w:rPr>
          <w:rFonts w:ascii="Arial" w:hAnsi="Arial" w:cs="Arial" w:eastAsia="Arial"/>
          <w:sz w:val="15"/>
          <w:szCs w:val="15"/>
          <w:color w:val="1F1F1F"/>
          <w:spacing w:val="-6"/>
          <w:w w:val="177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42"/>
          <w:i/>
        </w:rPr>
        <w:t>q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condiciones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ejercicio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380"/>
          <w:pgMar w:top="140" w:bottom="280" w:left="180" w:right="100"/>
          <w:cols w:num="2" w:equalWidth="0">
            <w:col w:w="4625" w:space="27"/>
            <w:col w:w="7248"/>
          </w:cols>
        </w:sectPr>
      </w:pPr>
      <w:rPr/>
    </w:p>
    <w:p>
      <w:pPr>
        <w:spacing w:before="24" w:after="0" w:line="254" w:lineRule="auto"/>
        <w:ind w:left="4045" w:right="1164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39.360001pt;margin-top:32.639999pt;width:49.919998pt;height:49.919998pt;mso-position-horizontal-relative:page;mso-position-vertical-relative:page;z-index:-5086" type="#_x0000_t75">
            <v:imagedata r:id="rId62" o:title=""/>
          </v:shape>
        </w:pict>
      </w:r>
      <w:r>
        <w:rPr/>
        <w:pict>
          <v:group style="position:absolute;margin-left:129.600006pt;margin-top:6.720009pt;width:462.720001pt;height:563.330218pt;mso-position-horizontal-relative:page;mso-position-vertical-relative:page;z-index:-5085" coordorigin="2592,134" coordsize="9254,11267">
            <v:shape style="position:absolute;left:6989;top:134;width:4858;height:941" type="#_x0000_t75">
              <v:imagedata r:id="rId63" o:title=""/>
            </v:shape>
            <v:group style="position:absolute;left:2755;top:326;width:2143;height:2" coordorigin="2755,326" coordsize="2143,2">
              <v:shape style="position:absolute;left:2755;top:326;width:2143;height:2" coordorigin="2755,326" coordsize="2143,0" path="m2755,326l4899,326e" filled="f" stroked="t" strokeweight="1.422617pt" strokecolor="#131313">
                <v:path arrowok="t"/>
              </v:shape>
            </v:group>
            <v:group style="position:absolute;left:4804;top:314;width:2418;height:2" coordorigin="4804,314" coordsize="2418,2">
              <v:shape style="position:absolute;left:4804;top:314;width:2418;height:2" coordorigin="4804,314" coordsize="2418,0" path="m4804,314l7222,314e" filled="f" stroked="t" strokeweight="1.185514pt" strokecolor="#1F1F1F">
                <v:path arrowok="t"/>
              </v:shape>
              <v:shape style="position:absolute;left:2592;top:1325;width:288;height:2573" type="#_x0000_t75">
                <v:imagedata r:id="rId64" o:title=""/>
              </v:shape>
            </v:group>
            <v:group style="position:absolute;left:2596;top:257;width:2;height:1047" coordorigin="2596,257" coordsize="2,1047">
              <v:shape style="position:absolute;left:2596;top:257;width:2;height:1047" coordorigin="2596,257" coordsize="0,1047" path="m2596,1305l2596,257e" filled="f" stroked="t" strokeweight=".237103pt" strokecolor="#484848">
                <v:path arrowok="t"/>
              </v:shape>
            </v:group>
            <v:group style="position:absolute;left:2776;top:314;width:2;height:1257" coordorigin="2776,314" coordsize="2,1257">
              <v:shape style="position:absolute;left:2776;top:314;width:2;height:1257" coordorigin="2776,314" coordsize="0,1257" path="m2776,1571l2776,314e" filled="f" stroked="t" strokeweight="1.422617pt" strokecolor="#0C0C0C">
                <v:path arrowok="t"/>
              </v:shape>
            </v:group>
            <v:group style="position:absolute;left:11623;top:1228;width:2;height:10161" coordorigin="11623,1228" coordsize="2,10161">
              <v:shape style="position:absolute;left:11623;top:1228;width:2;height:10161" coordorigin="11623,1228" coordsize="0,10161" path="m11623,11389l11623,1228e" filled="f" stroked="t" strokeweight="1.185514pt" strokecolor="#0C0C0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1.520004pt;margin-top:642.23999pt;width:460.799988pt;height:119.999999pt;mso-position-horizontal-relative:page;mso-position-vertical-relative:page;z-index:-5082" coordorigin="2630,12845" coordsize="9216,2400">
            <v:shape style="position:absolute;left:2630;top:12845;width:1459;height:2285" type="#_x0000_t75">
              <v:imagedata r:id="rId65" o:title=""/>
            </v:shape>
            <v:shape style="position:absolute;left:8525;top:14246;width:3322;height:998" type="#_x0000_t75">
              <v:imagedata r:id="rId66" o:title=""/>
            </v:shape>
            <v:group style="position:absolute;left:3846;top:14813;width:4695;height:2" coordorigin="3846,14813" coordsize="4695,2">
              <v:shape style="position:absolute;left:3846;top:14813;width:4695;height:2" coordorigin="3846,14813" coordsize="4695,0" path="m3846,14813l8540,14813e" filled="f" stroked="t" strokeweight="1.422617pt" strokecolor="#0F0F0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pleno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14"/>
          <w:i/>
        </w:rPr>
        <w:t>a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32"/>
          <w:i/>
        </w:rPr>
        <w:t>i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31"/>
          <w:i/>
        </w:rPr>
        <w:t>/</w:t>
      </w:r>
      <w:r>
        <w:rPr>
          <w:rFonts w:ascii="Arial" w:hAnsi="Arial" w:cs="Arial" w:eastAsia="Arial"/>
          <w:sz w:val="15"/>
          <w:szCs w:val="15"/>
          <w:color w:val="1F1F1F"/>
          <w:spacing w:val="-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iberta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1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5"/>
          <w:i/>
        </w:rPr>
        <w:t>f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86"/>
          <w:i/>
        </w:rPr>
        <w:t>J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9"/>
          <w:i/>
        </w:rPr>
        <w:t>i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8"/>
          <w:i/>
        </w:rPr>
        <w:t>!</w:t>
      </w:r>
      <w:r>
        <w:rPr>
          <w:rFonts w:ascii="Arial" w:hAnsi="Arial" w:cs="Arial" w:eastAsia="Arial"/>
          <w:sz w:val="15"/>
          <w:szCs w:val="15"/>
          <w:color w:val="828282"/>
          <w:spacing w:val="0"/>
          <w:w w:val="79"/>
          <w:i/>
        </w:rPr>
        <w:t>;</w:t>
      </w:r>
      <w:r>
        <w:rPr>
          <w:rFonts w:ascii="Arial" w:hAnsi="Arial" w:cs="Arial" w:eastAsia="Arial"/>
          <w:sz w:val="15"/>
          <w:szCs w:val="15"/>
          <w:color w:val="828282"/>
          <w:spacing w:val="-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22"/>
          <w:i/>
        </w:rPr>
        <w:t>u</w:t>
      </w:r>
      <w:r>
        <w:rPr>
          <w:rFonts w:ascii="Arial" w:hAnsi="Arial" w:cs="Arial" w:eastAsia="Arial"/>
          <w:sz w:val="15"/>
          <w:szCs w:val="15"/>
          <w:color w:val="1F1F1F"/>
          <w:spacing w:val="-37"/>
          <w:w w:val="122"/>
          <w:i/>
        </w:rPr>
        <w:t>«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10"/>
          <w:i/>
        </w:rPr>
        <w:t>s</w:t>
      </w:r>
      <w:r>
        <w:rPr>
          <w:rFonts w:ascii="Arial" w:hAnsi="Arial" w:cs="Arial" w:eastAsia="Arial"/>
          <w:sz w:val="15"/>
          <w:szCs w:val="15"/>
          <w:color w:val="1F1F1F"/>
          <w:spacing w:val="-8"/>
          <w:w w:val="170"/>
          <w:i/>
        </w:rPr>
        <w:t>ú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8"/>
          <w:i/>
        </w:rPr>
        <w:t>f</w:t>
      </w:r>
      <w:r>
        <w:rPr>
          <w:rFonts w:ascii="Arial" w:hAnsi="Arial" w:cs="Arial" w:eastAsia="Arial"/>
          <w:sz w:val="15"/>
          <w:szCs w:val="15"/>
          <w:color w:val="050505"/>
          <w:spacing w:val="-19"/>
          <w:w w:val="119"/>
          <w:i/>
        </w:rPr>
        <w:t>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fviduo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grup'o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-13"/>
          <w:w w:val="205"/>
          <w:i/>
        </w:rPr>
        <w:t>4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75"/>
          <w:i/>
        </w:rPr>
        <w:t>: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76"/>
          <w:i/>
        </w:rPr>
        <w:t>e</w:t>
      </w:r>
      <w:r>
        <w:rPr>
          <w:rFonts w:ascii="Arial" w:hAnsi="Arial" w:cs="Arial" w:eastAsia="Arial"/>
          <w:sz w:val="15"/>
          <w:szCs w:val="15"/>
          <w:color w:val="1F1F1F"/>
          <w:spacing w:val="-10"/>
          <w:w w:val="97"/>
          <w:i/>
        </w:rPr>
        <w:t>W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26"/>
          <w:i/>
        </w:rPr>
        <w:t>¡</w:t>
      </w:r>
      <w:r>
        <w:rPr>
          <w:rFonts w:ascii="Arial" w:hAnsi="Arial" w:cs="Arial" w:eastAsia="Arial"/>
          <w:sz w:val="15"/>
          <w:szCs w:val="15"/>
          <w:color w:val="050505"/>
          <w:spacing w:val="-27"/>
          <w:w w:val="125"/>
          <w:i/>
        </w:rPr>
        <w:t>,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55"/>
          <w:i/>
        </w:rPr>
        <w:t>J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gran</w:t>
      </w:r>
      <w:r>
        <w:rPr>
          <w:rFonts w:ascii="Arial" w:hAnsi="Arial" w:cs="Arial" w:eastAsia="Arial"/>
          <w:sz w:val="15"/>
          <w:szCs w:val="15"/>
          <w:color w:val="050505"/>
          <w:spacing w:val="-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1"/>
          <w:w w:val="186"/>
          <w:i/>
        </w:rPr>
        <w:t>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99"/>
          <w:i/>
        </w:rPr>
        <w:t>!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sociedad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propiciarán</w:t>
      </w:r>
      <w:r>
        <w:rPr>
          <w:rFonts w:ascii="Arial" w:hAnsi="Arial" w:cs="Arial" w:eastAsia="Arial"/>
          <w:sz w:val="15"/>
          <w:szCs w:val="15"/>
          <w:color w:val="050505"/>
          <w:spacing w:val="46"/>
          <w:w w:val="11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participació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vida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11"/>
          <w:i/>
        </w:rPr>
        <w:t>d</w:t>
      </w:r>
      <w:r>
        <w:rPr>
          <w:rFonts w:ascii="Arial" w:hAnsi="Arial" w:cs="Arial" w:eastAsia="Arial"/>
          <w:sz w:val="15"/>
          <w:szCs w:val="15"/>
          <w:color w:val="1F1F1F"/>
          <w:spacing w:val="-3"/>
          <w:w w:val="104"/>
          <w:i/>
        </w:rPr>
        <w:t>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6"/>
          <w:i/>
        </w:rPr>
        <w:t>ia</w:t>
      </w:r>
      <w:r>
        <w:rPr>
          <w:rFonts w:ascii="Arial" w:hAnsi="Arial" w:cs="Arial" w:eastAsia="Arial"/>
          <w:sz w:val="15"/>
          <w:szCs w:val="15"/>
          <w:color w:val="050505"/>
          <w:spacing w:val="-17"/>
          <w:w w:val="116"/>
          <w:i/>
        </w:rPr>
        <w:t>l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32"/>
          <w:i/>
        </w:rPr>
        <w:t>;</w:t>
      </w:r>
      <w:r>
        <w:rPr>
          <w:rFonts w:ascii="Arial" w:hAnsi="Arial" w:cs="Arial" w:eastAsia="Arial"/>
          <w:sz w:val="15"/>
          <w:szCs w:val="15"/>
          <w:color w:val="1F1F1F"/>
          <w:spacing w:val="-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9"/>
          <w:w w:val="215"/>
          <w:i/>
        </w:rPr>
        <w:t>(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onómic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9"/>
          <w:i/>
        </w:rPr>
        <w:t>a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45"/>
          <w:i/>
        </w:rPr>
        <w:t>,</w:t>
      </w:r>
      <w:r>
        <w:rPr>
          <w:rFonts w:ascii="Arial" w:hAnsi="Arial" w:cs="Arial" w:eastAsia="Arial"/>
          <w:sz w:val="15"/>
          <w:szCs w:val="15"/>
          <w:color w:val="1F1F1F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polític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1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cvÍt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Ú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qf'</w:t>
      </w:r>
      <w:r>
        <w:rPr>
          <w:rFonts w:ascii="Arial" w:hAnsi="Arial" w:cs="Arial" w:eastAsia="Arial"/>
          <w:sz w:val="15"/>
          <w:szCs w:val="15"/>
          <w:color w:val="1F1F1F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5"/>
          <w:i/>
        </w:rPr>
        <w:t>entidad.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1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5"/>
          <w:i/>
        </w:rPr>
        <w:t>ell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15"/>
          <w:i/>
        </w:rPr>
        <w:t>o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21"/>
          <w:i/>
        </w:rPr>
        <w:t>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04" w:lineRule="auto"/>
        <w:ind w:left="4055" w:right="80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2.382614pt;margin-top:39.285828pt;width:318.163494pt;height:25.827989pt;mso-position-horizontal-relative:page;mso-position-vertical-relative:paragraph;z-index:-5076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257" w:hRule="exact"/>
                    </w:trPr>
                    <w:tc>
                      <w:tcPr>
                        <w:tcW w:w="57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81" w:after="0" w:line="240" w:lineRule="auto"/>
                          <w:ind w:left="54"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999999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539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81" w:after="0" w:line="240" w:lineRule="auto"/>
                          <w:ind w:left="482" w:right="-2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50505"/>
                            <w:spacing w:val="0"/>
                            <w:w w:val="88"/>
                            <w:i/>
                          </w:rPr>
                          <w:t>LEY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50505"/>
                            <w:spacing w:val="-5"/>
                            <w:w w:val="88"/>
                            <w:i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50505"/>
                            <w:spacing w:val="0"/>
                            <w:w w:val="123"/>
                            <w:i/>
                          </w:rPr>
                          <w:t>ORGA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F1F1F"/>
                            <w:spacing w:val="0"/>
                            <w:w w:val="123"/>
                            <w:i/>
                          </w:rPr>
                          <w:t>{'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1F1F1F"/>
                            <w:spacing w:val="-18"/>
                            <w:w w:val="123"/>
                            <w:i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50505"/>
                            <w:spacing w:val="0"/>
                            <w:w w:val="123"/>
                            <w:i/>
                          </w:rPr>
                          <w:t>fDEt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50505"/>
                            <w:spacing w:val="2"/>
                            <w:w w:val="123"/>
                            <w:i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50505"/>
                            <w:spacing w:val="0"/>
                            <w:w w:val="94"/>
                            <w:i/>
                          </w:rPr>
                          <w:t>PODE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50505"/>
                            <w:spacing w:val="0"/>
                            <w:w w:val="94"/>
                            <w:i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50505"/>
                            <w:spacing w:val="5"/>
                            <w:w w:val="94"/>
                            <w:i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50505"/>
                            <w:spacing w:val="0"/>
                            <w:w w:val="94"/>
                            <w:i/>
                          </w:rPr>
                          <w:t>EJECI.fTI\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50505"/>
                            <w:spacing w:val="0"/>
                            <w:w w:val="94"/>
                            <w:i/>
                          </w:rPr>
                          <w:t>10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50505"/>
                            <w:spacing w:val="-9"/>
                            <w:w w:val="94"/>
                            <w:i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50505"/>
                            <w:spacing w:val="0"/>
                            <w:w w:val="110"/>
                            <w:i/>
                          </w:rPr>
                          <w:t>DEÜ$TADO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50505"/>
                            <w:spacing w:val="-7"/>
                            <w:w w:val="110"/>
                            <w:i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50505"/>
                            <w:spacing w:val="0"/>
                            <w:w w:val="94"/>
                            <w:i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50505"/>
                            <w:spacing w:val="0"/>
                            <w:w w:val="94"/>
                            <w:i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50505"/>
                            <w:spacing w:val="-3"/>
                            <w:w w:val="94"/>
                            <w:i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50505"/>
                            <w:spacing w:val="0"/>
                            <w:w w:val="100"/>
                            <w:i/>
                          </w:rPr>
                          <w:t>JALISCO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60" w:hRule="exact"/>
                    </w:trPr>
                    <w:tc>
                      <w:tcPr>
                        <w:tcW w:w="57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31" w:lineRule="exact"/>
                          <w:ind w:left="4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  <w:color w:val="727272"/>
                            <w:spacing w:val="0"/>
                            <w:w w:val="41"/>
                          </w:rPr>
                          <w:t>¿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539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31" w:lineRule="exact"/>
                          <w:ind w:left="1203" w:right="-20"/>
                          <w:jc w:val="left"/>
                          <w:tabs>
                            <w:tab w:pos="1940" w:val="left"/>
                            <w:tab w:pos="3480" w:val="left"/>
                          </w:tabs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  <w:color w:val="050505"/>
                            <w:w w:val="11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  <w:color w:val="050505"/>
                            <w:spacing w:val="9"/>
                            <w:w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  <w:color w:val="050505"/>
                            <w:spacing w:val="-7"/>
                            <w:w w:val="39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  <w:color w:val="1F1F1F"/>
                            <w:spacing w:val="6"/>
                            <w:w w:val="4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  <w:color w:val="3B3B3B"/>
                            <w:spacing w:val="-6"/>
                            <w:w w:val="2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  <w:color w:val="999999"/>
                            <w:spacing w:val="0"/>
                            <w:w w:val="21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  <w:color w:val="999999"/>
                            <w:spacing w:val="-1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06060"/>
                            <w:spacing w:val="0"/>
                            <w:w w:val="106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06060"/>
                            <w:spacing w:val="-43"/>
                            <w:w w:val="105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999999"/>
                            <w:spacing w:val="0"/>
                            <w:w w:val="31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999999"/>
                            <w:spacing w:val="-7"/>
                            <w:w w:val="31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05050"/>
                            <w:spacing w:val="0"/>
                            <w:w w:val="45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05050"/>
                            <w:spacing w:val="0"/>
                            <w:w w:val="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05050"/>
                            <w:spacing w:val="-2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05050"/>
                            <w:spacing w:val="10"/>
                            <w:w w:val="101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0"/>
                            <w:w w:val="83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F1F1F"/>
                            <w:spacing w:val="-30"/>
                            <w:w w:val="75"/>
                          </w:rPr>
                          <w:t>;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50505"/>
                            <w:spacing w:val="-7"/>
                            <w:w w:val="50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F1F1F"/>
                            <w:spacing w:val="-10"/>
                            <w:w w:val="56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50505"/>
                            <w:spacing w:val="0"/>
                            <w:w w:val="23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50505"/>
                            <w:spacing w:val="-2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F1F1F"/>
                            <w:spacing w:val="-1"/>
                            <w:w w:val="28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50505"/>
                            <w:spacing w:val="0"/>
                            <w:w w:val="19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50505"/>
                            <w:spacing w:val="-2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0"/>
                            <w:w w:val="28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0"/>
                            <w:w w:val="10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828282"/>
                            <w:spacing w:val="7"/>
                            <w:w w:val="18"/>
                          </w:rPr>
                          <w:t>;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828282"/>
                            <w:spacing w:val="0"/>
                            <w:w w:val="41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828282"/>
                            <w:spacing w:val="-1"/>
                            <w:w w:val="40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06060"/>
                            <w:spacing w:val="0"/>
                            <w:w w:val="3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606060"/>
                            <w:spacing w:val="-9"/>
                            <w:w w:val="3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-12"/>
                            <w:w w:val="27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828282"/>
                            <w:spacing w:val="0"/>
                            <w:w w:val="12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828282"/>
                            <w:spacing w:val="0"/>
                            <w:w w:val="11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828282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F1F1F"/>
                            <w:spacing w:val="0"/>
                            <w:w w:val="67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F1F1F"/>
                            <w:spacing w:val="18"/>
                            <w:w w:val="6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F1F1F"/>
                            <w:spacing w:val="0"/>
                            <w:w w:val="67"/>
                          </w:rPr>
                          <w:t>''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F1F1F"/>
                            <w:spacing w:val="14"/>
                            <w:w w:val="6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F1F1F"/>
                            <w:spacing w:val="0"/>
                            <w:w w:val="11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F1F1F"/>
                            <w:spacing w:val="-3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0"/>
                            <w:w w:val="5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0"/>
                            <w:w w:val="10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828282"/>
                            <w:spacing w:val="0"/>
                            <w:w w:val="2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-12"/>
                            <w:w w:val="25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828282"/>
                            <w:spacing w:val="0"/>
                            <w:w w:val="28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828282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F1F1F"/>
                            <w:spacing w:val="0"/>
                            <w:w w:val="73"/>
                          </w:rPr>
                          <w:t>''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F1F1F"/>
                            <w:spacing w:val="10"/>
                            <w:w w:val="73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50505"/>
                            <w:spacing w:val="-15"/>
                            <w:w w:val="5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F1F1F"/>
                            <w:spacing w:val="0"/>
                            <w:w w:val="26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F1F1F"/>
                            <w:spacing w:val="0"/>
                            <w:w w:val="27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1F1F1F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0"/>
                            <w:w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-8"/>
                            <w:w w:val="24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999999"/>
                            <w:spacing w:val="-8"/>
                            <w:w w:val="22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505050"/>
                            <w:spacing w:val="0"/>
                            <w:w w:val="103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5" w:after="0" w:line="240" w:lineRule="auto"/>
                          <w:ind w:right="20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3B3B3B"/>
                            <w:spacing w:val="0"/>
                            <w:w w:val="67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IX.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autoridade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estatale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8"/>
          <w:i/>
        </w:rPr>
        <w:t>múnicipal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346"/>
          <w:i/>
        </w:rPr>
        <w:t>(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jiromoverán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garantizará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1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1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qmbit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20"/>
          <w:w w:val="11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SI!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competenci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9"/>
          <w:i/>
        </w:rPr>
        <w:t>a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56"/>
          <w:i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70" w:lineRule="exact"/>
        <w:ind w:left="3917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  <w:position w:val="-1"/>
        </w:rPr>
        <w:t>'</w:t>
      </w:r>
      <w:r>
        <w:rPr>
          <w:rFonts w:ascii="Arial" w:hAnsi="Arial" w:cs="Arial" w:eastAsia="Arial"/>
          <w:sz w:val="15"/>
          <w:szCs w:val="15"/>
          <w:color w:val="50505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505050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(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  <w:position w:val="-1"/>
        </w:rPr>
        <w:t>consideración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7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al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  <w:position w:val="-1"/>
        </w:rPr>
        <w:t>Dec</w:t>
      </w:r>
      <w:r>
        <w:rPr>
          <w:rFonts w:ascii="Arial" w:hAnsi="Arial" w:cs="Arial" w:eastAsia="Arial"/>
          <w:sz w:val="15"/>
          <w:szCs w:val="15"/>
          <w:color w:val="050505"/>
          <w:spacing w:val="-17"/>
          <w:w w:val="101"/>
          <w:i/>
          <w:position w:val="-1"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54"/>
          <w:i/>
          <w:position w:val="-1"/>
        </w:rPr>
        <w:t>t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35"/>
          <w:i/>
          <w:position w:val="-1"/>
        </w:rPr>
        <w:t>ll</w:t>
      </w:r>
      <w:r>
        <w:rPr>
          <w:rFonts w:ascii="Arial" w:hAnsi="Arial" w:cs="Arial" w:eastAsia="Arial"/>
          <w:sz w:val="15"/>
          <w:szCs w:val="15"/>
          <w:color w:val="1F1F1F"/>
          <w:spacing w:val="7"/>
          <w:w w:val="134"/>
          <w:i/>
          <w:position w:val="-1"/>
        </w:rPr>
        <w:t>;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68"/>
          <w:i/>
          <w:position w:val="-1"/>
        </w:rPr>
        <w:t>f.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69"/>
          <w:i/>
          <w:position w:val="-1"/>
        </w:rPr>
        <w:t>J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49"/>
          <w:i/>
          <w:position w:val="-1"/>
        </w:rPr>
        <w:t>ff¡f</w:t>
      </w:r>
      <w:r>
        <w:rPr>
          <w:rFonts w:ascii="Arial" w:hAnsi="Arial" w:cs="Arial" w:eastAsia="Arial"/>
          <w:sz w:val="15"/>
          <w:szCs w:val="15"/>
          <w:color w:val="1F1F1F"/>
          <w:spacing w:val="-2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5"/>
          <w:i/>
          <w:position w:val="-1"/>
        </w:rPr>
        <w:t>f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5"/>
          <w:i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15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5"/>
          <w:i/>
          <w:position w:val="-1"/>
        </w:rPr>
        <w:t>25423/LX/lS</w:t>
      </w:r>
      <w:r>
        <w:rPr>
          <w:rFonts w:ascii="Arial" w:hAnsi="Arial" w:cs="Arial" w:eastAsia="Arial"/>
          <w:sz w:val="15"/>
          <w:szCs w:val="15"/>
          <w:color w:val="050505"/>
          <w:spacing w:val="-18"/>
          <w:w w:val="115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1"/>
          <w:w w:val="240"/>
          <w:i/>
          <w:position w:val="-1"/>
        </w:rPr>
        <w:t>)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52"/>
          <w:i/>
          <w:position w:val="-1"/>
        </w:rPr>
        <w:t>Íd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-2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53"/>
          <w:i/>
          <w:position w:val="-1"/>
        </w:rPr>
        <w:t>ce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53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  <w:position w:val="-1"/>
        </w:rPr>
        <w:t>Noviembre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11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añ{'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  <w:position w:val="-1"/>
        </w:rPr>
        <w:t>.2015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6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dos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5"/>
          <w:i/>
          <w:position w:val="-1"/>
        </w:rPr>
        <w:t>mil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42" w:lineRule="exact"/>
        <w:ind w:left="3993"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pict>
          <v:shape style="position:absolute;margin-left:179.520004pt;margin-top:4.188704pt;width:394.559998pt;height:75.839996pt;mso-position-horizontal-relative:page;mso-position-vertical-relative:paragraph;z-index:-5084" type="#_x0000_t75">
            <v:imagedata r:id="rId67" o:title=""/>
          </v:shape>
        </w:pict>
      </w:r>
      <w:r>
        <w:rPr>
          <w:rFonts w:ascii="Arial" w:hAnsi="Arial" w:cs="Arial" w:eastAsia="Arial"/>
          <w:sz w:val="15"/>
          <w:szCs w:val="15"/>
          <w:color w:val="999999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999999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quince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fu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public</w:t>
      </w:r>
      <w:r>
        <w:rPr>
          <w:rFonts w:ascii="Arial" w:hAnsi="Arial" w:cs="Arial" w:eastAsia="Arial"/>
          <w:sz w:val="15"/>
          <w:szCs w:val="15"/>
          <w:color w:val="050505"/>
          <w:spacing w:val="-22"/>
          <w:w w:val="104"/>
          <w:i/>
        </w:rPr>
        <w:t>c</w:t>
      </w:r>
      <w:r>
        <w:rPr>
          <w:rFonts w:ascii="Arial" w:hAnsi="Arial" w:cs="Arial" w:eastAsia="Arial"/>
          <w:sz w:val="15"/>
          <w:szCs w:val="15"/>
          <w:color w:val="1F1F1F"/>
          <w:spacing w:val="-9"/>
          <w:w w:val="155"/>
          <w:i/>
        </w:rPr>
        <w:t>f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43"/>
          <w:i/>
        </w:rPr>
        <w:t>doel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-19"/>
          <w:w w:val="100"/>
          <w:i/>
        </w:rPr>
        <w:t> </w:t>
      </w:r>
      <w:r>
        <w:rPr>
          <w:rFonts w:ascii="Arial" w:hAnsi="Arial" w:cs="Arial" w:eastAsia="Arial"/>
          <w:sz w:val="25"/>
          <w:szCs w:val="25"/>
          <w:color w:val="050505"/>
          <w:spacing w:val="-18"/>
          <w:w w:val="73"/>
          <w:i/>
        </w:rPr>
        <w:t>m</w:t>
      </w:r>
      <w:r>
        <w:rPr>
          <w:rFonts w:ascii="Arial" w:hAnsi="Arial" w:cs="Arial" w:eastAsia="Arial"/>
          <w:sz w:val="25"/>
          <w:szCs w:val="25"/>
          <w:color w:val="1F1F1F"/>
          <w:spacing w:val="-9"/>
          <w:w w:val="176"/>
          <w:i/>
        </w:rPr>
        <w:t>l</w:t>
      </w:r>
      <w:r>
        <w:rPr>
          <w:rFonts w:ascii="Arial" w:hAnsi="Arial" w:cs="Arial" w:eastAsia="Arial"/>
          <w:sz w:val="25"/>
          <w:szCs w:val="25"/>
          <w:color w:val="050505"/>
          <w:spacing w:val="0"/>
          <w:w w:val="40"/>
          <w:i/>
        </w:rPr>
        <w:t>r:J</w:t>
      </w:r>
      <w:r>
        <w:rPr>
          <w:rFonts w:ascii="Arial" w:hAnsi="Arial" w:cs="Arial" w:eastAsia="Arial"/>
          <w:sz w:val="25"/>
          <w:szCs w:val="25"/>
          <w:color w:val="1F1F1F"/>
          <w:spacing w:val="0"/>
          <w:w w:val="70"/>
          <w:i/>
        </w:rPr>
        <w:t>qi</w:t>
      </w:r>
      <w:r>
        <w:rPr>
          <w:rFonts w:ascii="Arial" w:hAnsi="Arial" w:cs="Arial" w:eastAsia="Arial"/>
          <w:sz w:val="25"/>
          <w:szCs w:val="25"/>
          <w:color w:val="1F1F1F"/>
          <w:spacing w:val="-39"/>
          <w:w w:val="70"/>
          <w:i/>
        </w:rPr>
        <w:t>i</w:t>
      </w:r>
      <w:r>
        <w:rPr>
          <w:rFonts w:ascii="Arial" w:hAnsi="Arial" w:cs="Arial" w:eastAsia="Arial"/>
          <w:sz w:val="25"/>
          <w:szCs w:val="25"/>
          <w:color w:val="050505"/>
          <w:spacing w:val="0"/>
          <w:w w:val="117"/>
          <w:i/>
        </w:rPr>
        <w:t>'f</w:t>
      </w:r>
      <w:r>
        <w:rPr>
          <w:rFonts w:ascii="Arial" w:hAnsi="Arial" w:cs="Arial" w:eastAsia="Arial"/>
          <w:sz w:val="25"/>
          <w:szCs w:val="25"/>
          <w:color w:val="505050"/>
          <w:spacing w:val="2"/>
          <w:w w:val="121"/>
          <w:i/>
        </w:rPr>
        <w:t>(</w:t>
      </w:r>
      <w:r>
        <w:rPr>
          <w:rFonts w:ascii="Arial" w:hAnsi="Arial" w:cs="Arial" w:eastAsia="Arial"/>
          <w:sz w:val="25"/>
          <w:szCs w:val="25"/>
          <w:color w:val="050505"/>
          <w:spacing w:val="0"/>
          <w:w w:val="80"/>
          <w:i/>
        </w:rPr>
        <w:t>e</w:t>
      </w:r>
      <w:r>
        <w:rPr>
          <w:rFonts w:ascii="Arial" w:hAnsi="Arial" w:cs="Arial" w:eastAsia="Arial"/>
          <w:sz w:val="25"/>
          <w:szCs w:val="25"/>
          <w:color w:val="050505"/>
          <w:spacing w:val="-9"/>
          <w:w w:val="79"/>
          <w:i/>
        </w:rPr>
        <w:t>t</w:t>
      </w:r>
      <w:r>
        <w:rPr>
          <w:rFonts w:ascii="Arial" w:hAnsi="Arial" w:cs="Arial" w:eastAsia="Arial"/>
          <w:sz w:val="25"/>
          <w:szCs w:val="25"/>
          <w:color w:val="3B3B3B"/>
          <w:spacing w:val="0"/>
          <w:w w:val="30"/>
          <w:i/>
        </w:rPr>
        <w:t>.</w:t>
      </w:r>
      <w:r>
        <w:rPr>
          <w:rFonts w:ascii="Arial" w:hAnsi="Arial" w:cs="Arial" w:eastAsia="Arial"/>
          <w:sz w:val="25"/>
          <w:szCs w:val="25"/>
          <w:color w:val="3B3B3B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6"/>
          <w:i/>
        </w:rPr>
        <w:t>(ongreso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1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RÉFQRMÁNn.".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5"/>
          <w:i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43"/>
          <w:i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1"/>
          <w:w w:val="143"/>
          <w:i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43"/>
          <w:i/>
        </w:rPr>
        <w:t>&lt;&gt;C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1"/>
          <w:w w:val="143"/>
          <w:i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43"/>
          <w:i/>
        </w:rPr>
        <w:t>A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0" w:after="0" w:line="193" w:lineRule="exact"/>
        <w:ind w:left="5795" w:right="-20"/>
        <w:jc w:val="left"/>
        <w:tabs>
          <w:tab w:pos="9140" w:val="left"/>
          <w:tab w:pos="10680" w:val="left"/>
          <w:tab w:pos="109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2.306091pt;margin-top:7.718891pt;width:70.939836pt;height:2.5pt;mso-position-horizontal-relative:page;mso-position-vertical-relative:paragraph;z-index:-5074" type="#_x0000_t202" filled="f" stroked="f">
            <v:textbox inset="0,0,0,0">
              <w:txbxContent>
                <w:p>
                  <w:pPr>
                    <w:spacing w:before="0" w:after="0" w:line="50" w:lineRule="exact"/>
                    <w:ind w:right="-48"/>
                    <w:jc w:val="left"/>
                    <w:tabs>
                      <w:tab w:pos="840" w:val="left"/>
                    </w:tabs>
                    <w:rPr>
                      <w:rFonts w:ascii="Times New Roman" w:hAnsi="Times New Roman" w:cs="Times New Roman" w:eastAsia="Times New Roman"/>
                      <w:sz w:val="5"/>
                      <w:szCs w:val="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"/>
                      <w:szCs w:val="5"/>
                      <w:color w:val="B8B8B8"/>
                      <w:spacing w:val="0"/>
                      <w:w w:val="77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5"/>
                      <w:szCs w:val="5"/>
                      <w:color w:val="B8B8B8"/>
                      <w:spacing w:val="0"/>
                      <w:w w:val="77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sz w:val="5"/>
                      <w:szCs w:val="5"/>
                      <w:color w:val="B8B8B8"/>
                      <w:spacing w:val="10"/>
                      <w:w w:val="7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5"/>
                      <w:szCs w:val="5"/>
                      <w:color w:val="828282"/>
                      <w:spacing w:val="0"/>
                      <w:w w:val="77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5"/>
                      <w:szCs w:val="5"/>
                      <w:color w:val="828282"/>
                      <w:spacing w:val="0"/>
                      <w:w w:val="77"/>
                    </w:rPr>
                    <w:t>      </w:t>
                  </w:r>
                  <w:r>
                    <w:rPr>
                      <w:rFonts w:ascii="Times New Roman" w:hAnsi="Times New Roman" w:cs="Times New Roman" w:eastAsia="Times New Roman"/>
                      <w:sz w:val="5"/>
                      <w:szCs w:val="5"/>
                      <w:color w:val="828282"/>
                      <w:spacing w:val="10"/>
                      <w:w w:val="7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5"/>
                      <w:szCs w:val="5"/>
                      <w:color w:val="999999"/>
                      <w:spacing w:val="0"/>
                      <w:w w:val="100"/>
                    </w:rPr>
                    <w:t>1.</w:t>
                  </w:r>
                  <w:r>
                    <w:rPr>
                      <w:rFonts w:ascii="Times New Roman" w:hAnsi="Times New Roman" w:cs="Times New Roman" w:eastAsia="Times New Roman"/>
                      <w:sz w:val="5"/>
                      <w:szCs w:val="5"/>
                      <w:color w:val="999999"/>
                      <w:spacing w:val="-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5"/>
                      <w:szCs w:val="5"/>
                      <w:color w:val="999999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5"/>
                      <w:szCs w:val="5"/>
                      <w:color w:val="999999"/>
                      <w:spacing w:val="0"/>
                      <w:w w:val="7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5"/>
                      <w:szCs w:val="5"/>
                      <w:color w:val="999999"/>
                      <w:spacing w:val="0"/>
                      <w:w w:val="75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sz w:val="5"/>
                      <w:szCs w:val="5"/>
                      <w:color w:val="999999"/>
                      <w:spacing w:val="2"/>
                      <w:w w:val="7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5"/>
                      <w:szCs w:val="5"/>
                      <w:color w:val="727272"/>
                      <w:spacing w:val="0"/>
                      <w:w w:val="7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5"/>
                      <w:szCs w:val="5"/>
                      <w:color w:val="727272"/>
                      <w:spacing w:val="6"/>
                      <w:w w:val="7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5"/>
                      <w:szCs w:val="5"/>
                      <w:color w:val="828282"/>
                      <w:spacing w:val="0"/>
                      <w:w w:val="231"/>
                    </w:rPr>
                    <w:t>••</w:t>
                  </w:r>
                  <w:r>
                    <w:rPr>
                      <w:rFonts w:ascii="Times New Roman" w:hAnsi="Times New Roman" w:cs="Times New Roman" w:eastAsia="Times New Roman"/>
                      <w:sz w:val="5"/>
                      <w:szCs w:val="5"/>
                      <w:color w:val="828282"/>
                      <w:spacing w:val="1"/>
                      <w:w w:val="23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5"/>
                      <w:szCs w:val="5"/>
                      <w:color w:val="606060"/>
                      <w:spacing w:val="0"/>
                      <w:w w:val="116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5"/>
                      <w:szCs w:val="5"/>
                      <w:color w:val="60606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5"/>
                      <w:szCs w:val="5"/>
                      <w:color w:val="60606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5"/>
                      <w:szCs w:val="5"/>
                      <w:color w:val="999999"/>
                      <w:spacing w:val="0"/>
                      <w:w w:val="159"/>
                    </w:rPr>
                    <w:t>••</w:t>
                  </w:r>
                  <w:r>
                    <w:rPr>
                      <w:rFonts w:ascii="Times New Roman" w:hAnsi="Times New Roman" w:cs="Times New Roman" w:eastAsia="Times New Roman"/>
                      <w:sz w:val="5"/>
                      <w:szCs w:val="5"/>
                      <w:color w:val="999999"/>
                      <w:spacing w:val="-11"/>
                      <w:w w:val="15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5"/>
                      <w:szCs w:val="5"/>
                      <w:color w:val="727272"/>
                      <w:spacing w:val="0"/>
                      <w:w w:val="116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5"/>
                      <w:szCs w:val="5"/>
                      <w:color w:val="727272"/>
                      <w:spacing w:val="-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5"/>
                      <w:szCs w:val="5"/>
                      <w:color w:val="828282"/>
                      <w:spacing w:val="0"/>
                      <w:w w:val="7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5"/>
                      <w:szCs w:val="5"/>
                      <w:color w:val="828282"/>
                      <w:spacing w:val="0"/>
                      <w:w w:val="75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sz w:val="5"/>
                      <w:szCs w:val="5"/>
                      <w:color w:val="828282"/>
                      <w:spacing w:val="1"/>
                      <w:w w:val="7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5"/>
                      <w:szCs w:val="5"/>
                      <w:color w:val="828282"/>
                      <w:spacing w:val="0"/>
                      <w:w w:val="270"/>
                    </w:rPr>
                    <w:t>-.·.</w:t>
                  </w:r>
                  <w:r>
                    <w:rPr>
                      <w:rFonts w:ascii="Times New Roman" w:hAnsi="Times New Roman" w:cs="Times New Roman" w:eastAsia="Times New Roman"/>
                      <w:sz w:val="5"/>
                      <w:szCs w:val="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8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"</w:t>
      </w:r>
      <w:r>
        <w:rPr>
          <w:rFonts w:ascii="Arial" w:hAnsi="Arial" w:cs="Arial" w:eastAsia="Arial"/>
          <w:sz w:val="15"/>
          <w:szCs w:val="15"/>
          <w:color w:val="1F1F1F"/>
          <w:spacing w:val="-15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ANlcÁ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EJECUTI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ab/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ab/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3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46" w:after="0" w:line="240" w:lineRule="auto"/>
        <w:ind w:right="2126"/>
        <w:jc w:val="righ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130.643646pt;margin-top:14.810467pt;width:.1pt;height:27.61583pt;mso-position-horizontal-relative:page;mso-position-vertical-relative:paragraph;z-index:-5077" coordorigin="2613,296" coordsize="2,552">
            <v:shape style="position:absolute;left:2613;top:296;width:2;height:552" coordorigin="2613,296" coordsize="0,552" path="m2613,849l2613,296e" filled="f" stroked="t" strokeweight=".237103pt" strokecolor="#3F3F3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</w:rPr>
        <w:t>LEY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918" w:lineRule="exact"/>
        <w:ind w:left="4040" w:right="-42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w w:val="113"/>
          <w:i/>
          <w:position w:val="-10"/>
        </w:rPr>
        <w:t>Artícul</w:t>
      </w:r>
      <w:r>
        <w:rPr>
          <w:rFonts w:ascii="Arial" w:hAnsi="Arial" w:cs="Arial" w:eastAsia="Arial"/>
          <w:sz w:val="15"/>
          <w:szCs w:val="15"/>
          <w:color w:val="050505"/>
          <w:w w:val="114"/>
          <w:i/>
          <w:position w:val="-10"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  <w:position w:val="-1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18"/>
          <w:position w:val="-10"/>
        </w:rPr>
        <w:t>13.-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3"/>
          <w:w w:val="100"/>
          <w:position w:val="-1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  <w:position w:val="-10"/>
        </w:rPr>
        <w:t>Corresponde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  <w:position w:val="-1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  <w:position w:val="-10"/>
        </w:rPr>
        <w:t>al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  <w:position w:val="-1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0"/>
        </w:rPr>
        <w:t>Fisca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  <w:position w:val="-10"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  <w:position w:val="-1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  <w:position w:val="-10"/>
        </w:rPr>
        <w:t>General: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0"/>
        </w:rPr>
        <w:t>                                                                                                        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  <w:position w:val="-1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  <w:position w:val="-10"/>
        </w:rPr>
        <w:pict>
          <v:shape style="width:12.48pt;height:46.080002pt;mso-position-horizontal-relative:char;mso-position-vertical-relative:line" type="#_x0000_t75">
            <v:imagedata r:id="rId68" o:title=""/>
          </v:shape>
        </w:pic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70" w:lineRule="exact"/>
        <w:ind w:left="4017" w:right="7226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66"/>
          <w:i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2"/>
          <w:w w:val="6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59"/>
          <w:i/>
        </w:rPr>
        <w:t>111</w:t>
      </w:r>
      <w:r>
        <w:rPr>
          <w:rFonts w:ascii="Times New Roman" w:hAnsi="Times New Roman" w:cs="Times New Roman" w:eastAsia="Times New Roman"/>
          <w:sz w:val="16"/>
          <w:szCs w:val="16"/>
          <w:color w:val="1F1F1F"/>
          <w:spacing w:val="0"/>
          <w:w w:val="120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1F1F1F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2" w:after="0" w:line="240" w:lineRule="auto"/>
        <w:ind w:left="4055" w:right="1264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IV.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Ejerce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mando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sobre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policí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estata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1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sus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agrupamiento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1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travé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Com·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6" w:after="0" w:line="291" w:lineRule="auto"/>
        <w:ind w:left="4050" w:right="717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Segurida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Pública,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excepción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policí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vial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términ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1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Constitució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1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ica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Unidos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Mexicanos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Constitució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local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demás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dispos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8"/>
          <w:i/>
        </w:rPr>
        <w:t>i</w:t>
      </w:r>
      <w:r>
        <w:rPr>
          <w:rFonts w:ascii="Arial" w:hAnsi="Arial" w:cs="Arial" w:eastAsia="Arial"/>
          <w:sz w:val="15"/>
          <w:szCs w:val="15"/>
          <w:color w:val="1F1F1F"/>
          <w:spacing w:val="-3"/>
          <w:w w:val="108"/>
          <w:i/>
        </w:rPr>
        <w:t>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iones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apli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le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1"/>
          <w:i/>
        </w:rPr>
        <w:t>s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58"/>
          <w:i/>
        </w:rPr>
        <w:t>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81" w:lineRule="auto"/>
        <w:ind w:left="4045" w:right="783" w:firstLine="-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13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24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1"/>
          <w:w w:val="124"/>
        </w:rPr>
        <w:t>7</w:t>
      </w:r>
      <w:r>
        <w:rPr>
          <w:rFonts w:ascii="Times New Roman" w:hAnsi="Times New Roman" w:cs="Times New Roman" w:eastAsia="Times New Roman"/>
          <w:sz w:val="16"/>
          <w:szCs w:val="16"/>
          <w:color w:val="1F1F1F"/>
          <w:spacing w:val="0"/>
          <w:w w:val="192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F1F1F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Físca/í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Genera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responsable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Segurida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1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blica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Procuració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Justicia,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término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1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establec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6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6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1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21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29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2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29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2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20"/>
          <w:i/>
        </w:rPr>
        <w:t>titución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2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Polític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1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Unidos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Mexicanos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-20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Tien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cargo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6"/>
          <w:i/>
        </w:rPr>
        <w:t>institució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6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1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22"/>
          <w:i/>
        </w:rPr>
        <w:t>Minis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22"/>
          <w:i/>
        </w:rPr>
        <w:t>t</w:t>
      </w:r>
      <w:r>
        <w:rPr>
          <w:rFonts w:ascii="Arial" w:hAnsi="Arial" w:cs="Arial" w:eastAsia="Arial"/>
          <w:sz w:val="15"/>
          <w:szCs w:val="15"/>
          <w:color w:val="050505"/>
          <w:spacing w:val="43"/>
          <w:w w:val="12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22"/>
          <w:i/>
        </w:rPr>
        <w:t>ri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22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2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22"/>
          <w:i/>
        </w:rPr>
        <w:t>Público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22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encargada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1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conducir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funcione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1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investigació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9"/>
          <w:i/>
        </w:rPr>
        <w:t>delitos,</w:t>
      </w:r>
      <w:r>
        <w:rPr>
          <w:rFonts w:ascii="Arial" w:hAnsi="Arial" w:cs="Arial" w:eastAsia="Arial"/>
          <w:sz w:val="15"/>
          <w:szCs w:val="15"/>
          <w:color w:val="050505"/>
          <w:spacing w:val="-23"/>
          <w:w w:val="11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1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  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6"/>
          <w:i/>
        </w:rPr>
        <w:t>eguridad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180" w:h="15380"/>
          <w:pgMar w:top="140" w:bottom="280" w:left="180" w:right="100"/>
        </w:sectPr>
      </w:pPr>
      <w:rPr/>
    </w:p>
    <w:p>
      <w:pPr>
        <w:spacing w:before="77" w:after="0" w:line="247" w:lineRule="auto"/>
        <w:ind w:left="4026" w:right="131" w:firstLine="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38.400002pt;margin-top:-.912527pt;width:49.919998pt;height:49.919998pt;mso-position-horizontal-relative:page;mso-position-vertical-relative:paragraph;z-index:-5073" type="#_x0000_t75">
            <v:imagedata r:id="rId70" o:title=""/>
          </v:shape>
        </w:pict>
      </w:r>
      <w:r>
        <w:rPr/>
        <w:pict>
          <v:group style="position:absolute;margin-left:129.523651pt;margin-top:-6.345702pt;width:.1pt;height:36.719254pt;mso-position-horizontal-relative:page;mso-position-vertical-relative:paragraph;z-index:-5063" coordorigin="2590,-127" coordsize="2,734">
            <v:shape style="position:absolute;left:2590;top:-127;width:2;height:734" coordorigin="2590,-127" coordsize="0,734" path="m2590,607l2590,-127e" filled="f" stroked="t" strokeweight=".237658pt" strokecolor="#3B3B3B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0.840469pt;margin-top:34.501301pt;width:12.707281pt;height:72pt;mso-position-horizontal-relative:page;mso-position-vertical-relative:paragraph;z-index:-5058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Pr/>
                  <w:r>
                    <w:rPr>
                      <w:rFonts w:ascii="Arial" w:hAnsi="Arial" w:cs="Arial" w:eastAsia="Arial"/>
                      <w:sz w:val="144"/>
                      <w:szCs w:val="144"/>
                      <w:color w:val="050505"/>
                      <w:spacing w:val="0"/>
                      <w:w w:val="53"/>
                      <w:position w:val="-1"/>
                    </w:rPr>
                    <w:t>-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Pública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mantene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orde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paz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pública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conducció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mando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policías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ejercici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acció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penal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relativ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acció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reparació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daño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tribunales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aplicació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sancione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infraccione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materi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vialida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dispong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correspondiente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sistem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reinserció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social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protecció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civil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atenció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víctimas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rigiéndose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principio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legalidad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objetividad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eficiencia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profesionalism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1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4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honrade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respet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derecho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humanos.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4" w:lineRule="exact"/>
        <w:ind w:left="765" w:right="-20"/>
        <w:jc w:val="left"/>
        <w:rPr>
          <w:rFonts w:ascii="Times New Roman" w:hAnsi="Times New Roman" w:cs="Times New Roman" w:eastAsia="Times New Roman"/>
          <w:sz w:val="124"/>
          <w:szCs w:val="124"/>
        </w:rPr>
      </w:pPr>
      <w:rPr/>
      <w:r>
        <w:rPr>
          <w:rFonts w:ascii="Times New Roman" w:hAnsi="Times New Roman" w:cs="Times New Roman" w:eastAsia="Times New Roman"/>
          <w:sz w:val="124"/>
          <w:szCs w:val="124"/>
          <w:color w:val="050505"/>
          <w:spacing w:val="-511"/>
          <w:w w:val="123"/>
          <w:position w:val="-88"/>
        </w:rPr>
        <w:t>*</w:t>
      </w:r>
      <w:r>
        <w:rPr>
          <w:rFonts w:ascii="Times New Roman" w:hAnsi="Times New Roman" w:cs="Times New Roman" w:eastAsia="Times New Roman"/>
          <w:sz w:val="124"/>
          <w:szCs w:val="12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852" w:header="0" w:top="580" w:bottom="1040" w:left="200" w:right="740"/>
          <w:footerReference w:type="default" r:id="rId69"/>
          <w:pgSz w:w="12180" w:h="153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37" w:right="-63"/>
        <w:jc w:val="center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0"/>
          <w:w w:val="103"/>
          <w:b/>
          <w:bCs/>
        </w:rPr>
        <w:t>JALISCO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36" w:after="0" w:line="240" w:lineRule="auto"/>
        <w:ind w:left="363" w:right="-26"/>
        <w:jc w:val="center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050505"/>
          <w:w w:val="132"/>
        </w:rPr>
        <w:t>GOUI</w:t>
      </w:r>
      <w:r>
        <w:rPr>
          <w:rFonts w:ascii="Arial" w:hAnsi="Arial" w:cs="Arial" w:eastAsia="Arial"/>
          <w:sz w:val="8"/>
          <w:szCs w:val="8"/>
          <w:color w:val="050505"/>
          <w:spacing w:val="-13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3B3B3B"/>
          <w:spacing w:val="0"/>
          <w:w w:val="85"/>
        </w:rPr>
        <w:t>C</w:t>
      </w:r>
      <w:r>
        <w:rPr>
          <w:rFonts w:ascii="Arial" w:hAnsi="Arial" w:cs="Arial" w:eastAsia="Arial"/>
          <w:sz w:val="8"/>
          <w:szCs w:val="8"/>
          <w:color w:val="3B3B3B"/>
          <w:spacing w:val="-4"/>
          <w:w w:val="85"/>
        </w:rPr>
        <w:t> </w:t>
      </w:r>
      <w:r>
        <w:rPr>
          <w:rFonts w:ascii="Arial" w:hAnsi="Arial" w:cs="Arial" w:eastAsia="Arial"/>
          <w:sz w:val="8"/>
          <w:szCs w:val="8"/>
          <w:color w:val="1A1A1A"/>
          <w:spacing w:val="0"/>
          <w:w w:val="126"/>
        </w:rPr>
        <w:t>RNO</w:t>
      </w:r>
      <w:r>
        <w:rPr>
          <w:rFonts w:ascii="Arial" w:hAnsi="Arial" w:cs="Arial" w:eastAsia="Arial"/>
          <w:sz w:val="8"/>
          <w:szCs w:val="8"/>
          <w:color w:val="1A1A1A"/>
          <w:spacing w:val="0"/>
          <w:w w:val="126"/>
        </w:rPr>
        <w:t> </w:t>
      </w:r>
      <w:r>
        <w:rPr>
          <w:rFonts w:ascii="Arial" w:hAnsi="Arial" w:cs="Arial" w:eastAsia="Arial"/>
          <w:sz w:val="8"/>
          <w:szCs w:val="8"/>
          <w:color w:val="1A1A1A"/>
          <w:spacing w:val="6"/>
          <w:w w:val="126"/>
        </w:rPr>
        <w:t> 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128"/>
        </w:rPr>
        <w:t>D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127"/>
        </w:rPr>
        <w:t>E</w:t>
      </w:r>
      <w:r>
        <w:rPr>
          <w:rFonts w:ascii="Arial" w:hAnsi="Arial" w:cs="Arial" w:eastAsia="Arial"/>
          <w:sz w:val="8"/>
          <w:szCs w:val="8"/>
          <w:color w:val="050505"/>
          <w:spacing w:val="-10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A2A2A"/>
          <w:spacing w:val="0"/>
          <w:w w:val="133"/>
        </w:rPr>
        <w:t>L</w:t>
      </w:r>
      <w:r>
        <w:rPr>
          <w:rFonts w:ascii="Arial" w:hAnsi="Arial" w:cs="Arial" w:eastAsia="Arial"/>
          <w:sz w:val="8"/>
          <w:szCs w:val="8"/>
          <w:color w:val="2A2A2A"/>
          <w:spacing w:val="18"/>
          <w:w w:val="133"/>
        </w:rPr>
        <w:t> </w:t>
      </w:r>
      <w:r>
        <w:rPr>
          <w:rFonts w:ascii="Arial" w:hAnsi="Arial" w:cs="Arial" w:eastAsia="Arial"/>
          <w:sz w:val="8"/>
          <w:szCs w:val="8"/>
          <w:color w:val="2A2A2A"/>
          <w:spacing w:val="0"/>
          <w:w w:val="100"/>
        </w:rPr>
        <w:t>t::SY</w:t>
      </w:r>
      <w:r>
        <w:rPr>
          <w:rFonts w:ascii="Arial" w:hAnsi="Arial" w:cs="Arial" w:eastAsia="Arial"/>
          <w:sz w:val="8"/>
          <w:szCs w:val="8"/>
          <w:color w:val="2A2A2A"/>
          <w:spacing w:val="-1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130"/>
        </w:rPr>
        <w:t>AOO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9" w:lineRule="exact"/>
        <w:ind w:left="795" w:right="392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42.303139pt;margin-top:-9.916957pt;width:48.482248pt;height:.1pt;mso-position-horizontal-relative:page;mso-position-vertical-relative:paragraph;z-index:-5064" coordorigin="846,-198" coordsize="970,2">
            <v:shape style="position:absolute;left:846;top:-198;width:970;height:2" coordorigin="846,-198" coordsize="970,0" path="m846,-198l1816,-198e" filled="f" stroked="t" strokeweight=".712974pt" strokecolor="#1C1C1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5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1" w:lineRule="exact"/>
        <w:ind w:left="435" w:right="-2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3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5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84" w:lineRule="exact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29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Fiscalí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General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contar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estructur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orgánic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determin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5" w:lineRule="exact"/>
        <w:ind w:left="1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orgánic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reglamento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cual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tambié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hará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distribució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competencia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7" w:after="0" w:line="240" w:lineRule="auto"/>
        <w:ind w:left="1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atribucione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entre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unidade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conforma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Fiscalí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General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  <w:i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7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133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3" w:lineRule="auto"/>
        <w:ind w:left="10" w:right="14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Fiscalí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General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Estado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contar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78"/>
          <w:i/>
        </w:rPr>
        <w:t>c;o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78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5"/>
          <w:w w:val="7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fiscalía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regionale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órganos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desconcentrados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establezc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orgánic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treat;la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acuerd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Gobernado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81" w:lineRule="exact"/>
        <w:ind w:left="10" w:right="-20"/>
        <w:jc w:val="left"/>
        <w:tabs>
          <w:tab w:pos="51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conformida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  <w:position w:val="-2"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95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  <w:position w:val="-2"/>
        </w:rPr>
        <w:t>disponibilida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95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  <w:position w:val="-2"/>
        </w:rPr>
        <w:t>presupiJesta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  <w:position w:val="-2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5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94"/>
          <w:i/>
          <w:position w:val="-2"/>
        </w:rPr>
        <w:t>;: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94"/>
          <w:i/>
          <w:position w:val="-2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13"/>
          <w:w w:val="94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64"/>
          <w:i/>
          <w:position w:val="-2"/>
        </w:rPr>
        <w:t>ft¡,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64"/>
          <w:i/>
          <w:position w:val="-2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5"/>
          <w:w w:val="64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64"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18"/>
          <w:w w:val="64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100"/>
          <w:position w:val="-2"/>
        </w:rPr>
        <w:t>..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24"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24"/>
          <w:position w:val="-2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2"/>
          <w:w w:val="24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77"/>
          <w:position w:val="-2"/>
        </w:rPr>
        <w:t>,.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78" w:lineRule="exact"/>
        <w:ind w:left="2906" w:right="-20"/>
        <w:jc w:val="left"/>
        <w:tabs>
          <w:tab w:pos="3340" w:val="left"/>
          <w:tab w:pos="51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443.519989pt;margin-top:2.217598pt;width:40.32pt;height:15.36pt;mso-position-horizontal-relative:page;mso-position-vertical-relative:paragraph;z-index:-5068" type="#_x0000_t75">
            <v:imagedata r:id="rId7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5B5B5B"/>
          <w:w w:val="31"/>
          <w:position w:val="1"/>
        </w:rPr>
        <w:t>::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w w:val="32"/>
          <w:position w:val="1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-2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A2A2A"/>
          <w:spacing w:val="0"/>
          <w:w w:val="23"/>
          <w:position w:val="1"/>
        </w:rPr>
        <w:t>;:</w:t>
      </w:r>
      <w:r>
        <w:rPr>
          <w:rFonts w:ascii="Times New Roman" w:hAnsi="Times New Roman" w:cs="Times New Roman" w:eastAsia="Times New Roman"/>
          <w:sz w:val="20"/>
          <w:szCs w:val="20"/>
          <w:color w:val="2A2A2A"/>
          <w:spacing w:val="0"/>
          <w:w w:val="23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A2A2A"/>
          <w:spacing w:val="10"/>
          <w:w w:val="23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0"/>
          <w:w w:val="20"/>
          <w:position w:val="1"/>
        </w:rPr>
        <w:t>•.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-3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22"/>
          <w:position w:val="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0"/>
          <w:szCs w:val="20"/>
          <w:color w:val="8C8C8C"/>
          <w:spacing w:val="0"/>
          <w:w w:val="22"/>
          <w:position w:val="1"/>
        </w:rPr>
        <w:t>.'</w:t>
      </w:r>
      <w:r>
        <w:rPr>
          <w:rFonts w:ascii="Times New Roman" w:hAnsi="Times New Roman" w:cs="Times New Roman" w:eastAsia="Times New Roman"/>
          <w:sz w:val="20"/>
          <w:szCs w:val="20"/>
          <w:color w:val="8C8C8C"/>
          <w:spacing w:val="-2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C8C8C"/>
          <w:spacing w:val="0"/>
          <w:w w:val="24"/>
          <w:position w:val="1"/>
        </w:rPr>
        <w:t>·.</w:t>
      </w:r>
      <w:r>
        <w:rPr>
          <w:rFonts w:ascii="Times New Roman" w:hAnsi="Times New Roman" w:cs="Times New Roman" w:eastAsia="Times New Roman"/>
          <w:sz w:val="20"/>
          <w:szCs w:val="20"/>
          <w:color w:val="8C8C8C"/>
          <w:spacing w:val="-3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4"/>
          <w:w w:val="23"/>
          <w:position w:val="1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8C8C8C"/>
          <w:spacing w:val="0"/>
          <w:w w:val="23"/>
          <w:position w:val="1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8C8C8C"/>
          <w:spacing w:val="-2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C8C8C"/>
          <w:spacing w:val="-7"/>
          <w:w w:val="21"/>
          <w:position w:val="1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6E6E6E"/>
          <w:spacing w:val="6"/>
          <w:w w:val="21"/>
          <w:position w:val="1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-47"/>
          <w:w w:val="69"/>
          <w:position w:val="1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8C8C8C"/>
          <w:spacing w:val="0"/>
          <w:w w:val="5"/>
          <w:position w:val="1"/>
        </w:rPr>
        <w:t>_</w:t>
      </w:r>
      <w:r>
        <w:rPr>
          <w:rFonts w:ascii="Times New Roman" w:hAnsi="Times New Roman" w:cs="Times New Roman" w:eastAsia="Times New Roman"/>
          <w:sz w:val="20"/>
          <w:szCs w:val="20"/>
          <w:color w:val="8C8C8C"/>
          <w:spacing w:val="-3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A2A2A"/>
          <w:spacing w:val="-6"/>
          <w:w w:val="16"/>
          <w:position w:val="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B4B4B"/>
          <w:spacing w:val="-34"/>
          <w:w w:val="92"/>
          <w:position w:val="1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1A1A1A"/>
          <w:spacing w:val="0"/>
          <w:w w:val="66"/>
          <w:position w:val="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A1A1A"/>
          <w:spacing w:val="-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A1A"/>
          <w:spacing w:val="0"/>
          <w:w w:val="67"/>
          <w:position w:val="1"/>
        </w:rPr>
        <w:t>_</w:t>
      </w:r>
      <w:r>
        <w:rPr>
          <w:rFonts w:ascii="Times New Roman" w:hAnsi="Times New Roman" w:cs="Times New Roman" w:eastAsia="Times New Roman"/>
          <w:sz w:val="20"/>
          <w:szCs w:val="20"/>
          <w:color w:val="1A1A1A"/>
          <w:spacing w:val="0"/>
          <w:w w:val="67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A1A"/>
          <w:spacing w:val="0"/>
          <w:w w:val="66"/>
          <w:position w:val="1"/>
        </w:rPr>
        <w:t>;.</w:t>
      </w:r>
      <w:r>
        <w:rPr>
          <w:rFonts w:ascii="Times New Roman" w:hAnsi="Times New Roman" w:cs="Times New Roman" w:eastAsia="Times New Roman"/>
          <w:sz w:val="20"/>
          <w:szCs w:val="20"/>
          <w:color w:val="1A1A1A"/>
          <w:spacing w:val="-13"/>
          <w:w w:val="66"/>
          <w:position w:val="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0"/>
          <w:w w:val="38"/>
          <w:position w:val="1"/>
        </w:rPr>
        <w:t>;: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-4"/>
          <w:w w:val="38"/>
          <w:position w:val="1"/>
        </w:rPr>
        <w:t>\</w:t>
      </w:r>
      <w:r>
        <w:rPr>
          <w:rFonts w:ascii="Times New Roman" w:hAnsi="Times New Roman" w:cs="Times New Roman" w:eastAsia="Times New Roman"/>
          <w:sz w:val="20"/>
          <w:szCs w:val="20"/>
          <w:color w:val="6E6E6E"/>
          <w:spacing w:val="-12"/>
          <w:w w:val="28"/>
          <w:position w:val="1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-14"/>
          <w:w w:val="39"/>
          <w:position w:val="1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6E6E6E"/>
          <w:spacing w:val="0"/>
          <w:w w:val="29"/>
          <w:position w:val="1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6E6E6E"/>
          <w:spacing w:val="-3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C8C8C"/>
          <w:spacing w:val="0"/>
          <w:w w:val="31"/>
          <w:position w:val="1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8C8C8C"/>
          <w:spacing w:val="0"/>
          <w:w w:val="31"/>
          <w:position w:val="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8C8C8C"/>
          <w:spacing w:val="0"/>
          <w:w w:val="31"/>
          <w:position w:val="1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color w:val="8C8C8C"/>
          <w:spacing w:val="15"/>
          <w:w w:val="31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0"/>
          <w:w w:val="5"/>
          <w:position w:val="1"/>
        </w:rPr>
        <w:t>_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0"/>
          <w:w w:val="5"/>
          <w:position w:val="1"/>
        </w:rPr>
        <w:t>                 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2"/>
          <w:w w:val="5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E6E6E"/>
          <w:spacing w:val="0"/>
          <w:w w:val="5"/>
          <w:position w:val="1"/>
        </w:rPr>
        <w:t>_</w:t>
      </w:r>
      <w:r>
        <w:rPr>
          <w:rFonts w:ascii="Times New Roman" w:hAnsi="Times New Roman" w:cs="Times New Roman" w:eastAsia="Times New Roman"/>
          <w:sz w:val="20"/>
          <w:szCs w:val="20"/>
          <w:color w:val="6E6E6E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6E6E6E"/>
          <w:spacing w:val="0"/>
          <w:w w:val="67"/>
          <w:position w:val="1"/>
        </w:rPr>
        <w:t>\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79" w:after="0" w:line="174" w:lineRule="exact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  <w:position w:val="-3"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  <w:position w:val="-3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96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8"/>
          <w:i/>
          <w:position w:val="-3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8"/>
          <w:i/>
          <w:position w:val="-3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108"/>
          <w:i/>
          <w:position w:val="-3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32"/>
          <w:w w:val="108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  <w:position w:val="-3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87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  <w:position w:val="-3"/>
        </w:rPr>
        <w:t>Fiscalí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  <w:position w:val="-3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87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  <w:position w:val="-3"/>
        </w:rPr>
        <w:t>General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87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  <w:position w:val="-3"/>
        </w:rPr>
        <w:t>Estadcúie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4"/>
          <w:w w:val="102"/>
          <w:i/>
          <w:position w:val="-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50"/>
          <w:i/>
          <w:position w:val="-3"/>
        </w:rPr>
        <w:t>t/f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00"/>
          <w:i/>
          <w:position w:val="-3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1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51"/>
          <w:i/>
          <w:position w:val="-3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51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51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50"/>
          <w:i/>
          <w:position w:val="-3"/>
        </w:rPr>
        <w:t>tl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  <w:position w:val="-3"/>
        </w:rPr>
        <w:t>ntes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  <w:position w:val="-3"/>
        </w:rPr>
        <w:t> </w:t>
      </w:r>
      <w:r>
        <w:rPr>
          <w:rFonts w:ascii="Arial" w:hAnsi="Arial" w:cs="Arial" w:eastAsia="Arial"/>
          <w:sz w:val="12"/>
          <w:szCs w:val="12"/>
          <w:color w:val="050505"/>
          <w:spacing w:val="0"/>
          <w:w w:val="104"/>
          <w:position w:val="-3"/>
        </w:rPr>
        <w:t>aur!P.I!ICIQ{</w:t>
      </w:r>
      <w:r>
        <w:rPr>
          <w:rFonts w:ascii="Arial" w:hAnsi="Arial" w:cs="Arial" w:eastAsia="Arial"/>
          <w:sz w:val="12"/>
          <w:szCs w:val="12"/>
          <w:color w:val="050505"/>
          <w:spacing w:val="-20"/>
          <w:w w:val="105"/>
          <w:position w:val="-3"/>
        </w:rPr>
        <w:t>l</w:t>
      </w:r>
      <w:r>
        <w:rPr>
          <w:rFonts w:ascii="Arial" w:hAnsi="Arial" w:cs="Arial" w:eastAsia="Arial"/>
          <w:sz w:val="12"/>
          <w:szCs w:val="12"/>
          <w:color w:val="2A2A2A"/>
          <w:spacing w:val="-2"/>
          <w:w w:val="90"/>
          <w:position w:val="-3"/>
        </w:rPr>
        <w:t>l</w:t>
      </w:r>
      <w:r>
        <w:rPr>
          <w:rFonts w:ascii="Arial" w:hAnsi="Arial" w:cs="Arial" w:eastAsia="Arial"/>
          <w:sz w:val="12"/>
          <w:szCs w:val="12"/>
          <w:color w:val="050505"/>
          <w:spacing w:val="0"/>
          <w:w w:val="129"/>
          <w:position w:val="-3"/>
        </w:rPr>
        <w:t>e</w:t>
      </w:r>
      <w:r>
        <w:rPr>
          <w:rFonts w:ascii="Arial" w:hAnsi="Arial" w:cs="Arial" w:eastAsia="Arial"/>
          <w:sz w:val="12"/>
          <w:szCs w:val="12"/>
          <w:color w:val="050505"/>
          <w:spacing w:val="-8"/>
          <w:w w:val="129"/>
          <w:position w:val="-3"/>
        </w:rPr>
        <w:t>s</w:t>
      </w:r>
      <w:r>
        <w:rPr>
          <w:rFonts w:ascii="Arial" w:hAnsi="Arial" w:cs="Arial" w:eastAsia="Arial"/>
          <w:sz w:val="12"/>
          <w:szCs w:val="12"/>
          <w:color w:val="2A2A2A"/>
          <w:spacing w:val="0"/>
          <w:w w:val="223"/>
          <w:position w:val="-3"/>
        </w:rPr>
        <w:t>;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27" w:lineRule="exact"/>
        <w:ind w:left="2846" w:right="2993"/>
        <w:jc w:val="center"/>
        <w:tabs>
          <w:tab w:pos="3400" w:val="left"/>
          <w:tab w:pos="390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shape style="position:absolute;margin-left:372.480011pt;margin-top:3.693896pt;width:110.400002pt;height:32.639999pt;mso-position-horizontal-relative:page;mso-position-vertical-relative:paragraph;z-index:-5067" type="#_x0000_t75">
            <v:imagedata r:id="rId72" o:title=""/>
          </v:shape>
        </w:pict>
      </w:r>
      <w:r>
        <w:rPr>
          <w:rFonts w:ascii="Times New Roman" w:hAnsi="Times New Roman" w:cs="Times New Roman" w:eastAsia="Times New Roman"/>
          <w:sz w:val="26"/>
          <w:szCs w:val="26"/>
          <w:color w:val="4B4B4B"/>
          <w:spacing w:val="0"/>
          <w:w w:val="28"/>
          <w:position w:val="1"/>
        </w:rPr>
        <w:t>---</w:t>
      </w:r>
      <w:r>
        <w:rPr>
          <w:rFonts w:ascii="Times New Roman" w:hAnsi="Times New Roman" w:cs="Times New Roman" w:eastAsia="Times New Roman"/>
          <w:sz w:val="26"/>
          <w:szCs w:val="26"/>
          <w:color w:val="4B4B4B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6"/>
          <w:szCs w:val="26"/>
          <w:color w:val="4B4B4B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6"/>
          <w:szCs w:val="26"/>
          <w:color w:val="8C8C8C"/>
          <w:spacing w:val="0"/>
          <w:w w:val="34"/>
          <w:position w:val="1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8C8C8C"/>
          <w:spacing w:val="-3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B4B4B"/>
          <w:spacing w:val="-80"/>
          <w:w w:val="121"/>
          <w:position w:val="1"/>
        </w:rPr>
        <w:t>j</w:t>
      </w:r>
      <w:r>
        <w:rPr>
          <w:rFonts w:ascii="Times New Roman" w:hAnsi="Times New Roman" w:cs="Times New Roman" w:eastAsia="Times New Roman"/>
          <w:sz w:val="26"/>
          <w:szCs w:val="26"/>
          <w:color w:val="4B4B4B"/>
          <w:spacing w:val="0"/>
          <w:w w:val="49"/>
          <w:position w:val="1"/>
        </w:rPr>
        <w:t>:</w:t>
      </w:r>
      <w:r>
        <w:rPr>
          <w:rFonts w:ascii="Times New Roman" w:hAnsi="Times New Roman" w:cs="Times New Roman" w:eastAsia="Times New Roman"/>
          <w:sz w:val="26"/>
          <w:szCs w:val="26"/>
          <w:color w:val="4B4B4B"/>
          <w:spacing w:val="-21"/>
          <w:w w:val="50"/>
          <w:position w:val="1"/>
        </w:rPr>
        <w:t>,</w:t>
      </w:r>
      <w:r>
        <w:rPr>
          <w:rFonts w:ascii="Times New Roman" w:hAnsi="Times New Roman" w:cs="Times New Roman" w:eastAsia="Times New Roman"/>
          <w:sz w:val="26"/>
          <w:szCs w:val="26"/>
          <w:color w:val="2A2A2A"/>
          <w:spacing w:val="-59"/>
          <w:w w:val="112"/>
          <w:position w:val="1"/>
        </w:rPr>
        <w:t>l</w:t>
      </w:r>
      <w:r>
        <w:rPr>
          <w:rFonts w:ascii="Times New Roman" w:hAnsi="Times New Roman" w:cs="Times New Roman" w:eastAsia="Times New Roman"/>
          <w:sz w:val="26"/>
          <w:szCs w:val="26"/>
          <w:color w:val="4B4B4B"/>
          <w:spacing w:val="0"/>
          <w:w w:val="50"/>
          <w:position w:val="1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4B4B4B"/>
          <w:spacing w:val="-33"/>
          <w:w w:val="49"/>
          <w:position w:val="1"/>
        </w:rPr>
        <w:t>:</w:t>
      </w:r>
      <w:r>
        <w:rPr>
          <w:rFonts w:ascii="Times New Roman" w:hAnsi="Times New Roman" w:cs="Times New Roman" w:eastAsia="Times New Roman"/>
          <w:sz w:val="26"/>
          <w:szCs w:val="26"/>
          <w:color w:val="5B5B5B"/>
          <w:spacing w:val="-21"/>
          <w:w w:val="20"/>
          <w:position w:val="1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4B4B4B"/>
          <w:spacing w:val="-14"/>
          <w:w w:val="26"/>
          <w:position w:val="1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5B5B5B"/>
          <w:spacing w:val="0"/>
          <w:w w:val="20"/>
          <w:position w:val="1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5B5B5B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6"/>
          <w:szCs w:val="26"/>
          <w:color w:val="5B5B5B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9"/>
          <w:szCs w:val="19"/>
          <w:color w:val="5B5B5B"/>
          <w:spacing w:val="-3"/>
          <w:w w:val="92"/>
          <w:position w:val="1"/>
        </w:rPr>
        <w:t>\</w:t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-11"/>
          <w:w w:val="57"/>
          <w:position w:val="1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8C8C8C"/>
          <w:spacing w:val="0"/>
          <w:w w:val="51"/>
          <w:position w:val="1"/>
        </w:rPr>
        <w:t>'.</w:t>
      </w:r>
      <w:r>
        <w:rPr>
          <w:rFonts w:ascii="Times New Roman" w:hAnsi="Times New Roman" w:cs="Times New Roman" w:eastAsia="Times New Roman"/>
          <w:sz w:val="19"/>
          <w:szCs w:val="19"/>
          <w:color w:val="8C8C8C"/>
          <w:spacing w:val="11"/>
          <w:w w:val="51"/>
          <w:position w:val="1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0"/>
          <w:w w:val="93"/>
          <w:position w:val="1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180" w:h="15380"/>
          <w:pgMar w:top="140" w:bottom="280" w:left="200" w:right="740"/>
          <w:cols w:num="2" w:equalWidth="0">
            <w:col w:w="1732" w:space="2284"/>
            <w:col w:w="7224"/>
          </w:cols>
        </w:sectPr>
      </w:pPr>
      <w:rPr/>
    </w:p>
    <w:p>
      <w:pPr>
        <w:spacing w:before="10" w:after="0" w:line="203" w:lineRule="exact"/>
        <w:ind w:left="4026" w:right="-20"/>
        <w:jc w:val="left"/>
        <w:tabs>
          <w:tab w:pos="7540" w:val="left"/>
          <w:tab w:pos="79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129.998978pt;margin-top:-2.065771pt;width:.1pt;height:39.342058pt;mso-position-horizontal-relative:page;mso-position-vertical-relative:paragraph;z-index:-5062" coordorigin="2600,-41" coordsize="2,787">
            <v:shape style="position:absolute;left:2600;top:-41;width:2;height:787" coordorigin="2600,-41" coordsize="0,787" path="m2600,746l2600,-41e" filled="f" stroked="t" strokeweight=".237658pt" strokecolor="#2B2B2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  <w:position w:val="-1"/>
        </w:rPr>
        <w:t>Dirigi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9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9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  <w:position w:val="-1"/>
        </w:rPr>
        <w:t>controla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9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  <w:position w:val="-1"/>
        </w:rPr>
        <w:t>Ministeri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9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Público;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15"/>
          <w:w w:val="82"/>
          <w:position w:val="-1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51"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82"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26"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26"/>
          <w:position w:val="-1"/>
        </w:rPr>
        <w:t>        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26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0"/>
          <w:w w:val="53"/>
          <w:position w:val="-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6" w:after="0" w:line="248" w:lineRule="auto"/>
        <w:ind w:left="4016" w:right="155" w:firstLine="10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61"/>
          <w:i/>
        </w:rPr>
        <w:t>11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61"/>
          <w:i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61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6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Ejercita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acció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penal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vigilanci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70"/>
        </w:rPr>
        <w:t>'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-7"/>
          <w:w w:val="170"/>
        </w:rPr>
        <w:t>"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-11"/>
          <w:w w:val="128"/>
        </w:rPr>
        <w:t>'</w:t>
      </w:r>
      <w:r>
        <w:rPr>
          <w:rFonts w:ascii="Times New Roman" w:hAnsi="Times New Roman" w:cs="Times New Roman" w:eastAsia="Times New Roman"/>
          <w:sz w:val="15"/>
          <w:szCs w:val="15"/>
          <w:color w:val="4B4B4B"/>
          <w:spacing w:val="7"/>
          <w:w w:val="64"/>
        </w:rPr>
        <w:t>'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98"/>
        </w:rPr>
        <w:t>rn•'•P•rf""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deducció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misma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petició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medida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precautoria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cautelare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autorida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judicial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términos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establecido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ley;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114" w:lineRule="exact"/>
        <w:ind w:left="6402" w:right="4618"/>
        <w:jc w:val="center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v:shape style="position:absolute;margin-left:130.559998pt;margin-top:-1.183685pt;width:13.44pt;height:237.119995pt;mso-position-horizontal-relative:page;mso-position-vertical-relative:paragraph;z-index:-5070" type="#_x0000_t75">
            <v:imagedata r:id="rId73" o:title=""/>
          </v:shape>
        </w:pict>
      </w:r>
      <w:r>
        <w:rPr>
          <w:rFonts w:ascii="Times New Roman" w:hAnsi="Times New Roman" w:cs="Times New Roman" w:eastAsia="Times New Roman"/>
          <w:sz w:val="11"/>
          <w:szCs w:val="11"/>
          <w:color w:val="1A1A1A"/>
          <w:w w:val="77"/>
          <w:position w:val="-1"/>
        </w:rPr>
        <w:t>)¡¡</w:t>
      </w:r>
      <w:r>
        <w:rPr>
          <w:rFonts w:ascii="Times New Roman" w:hAnsi="Times New Roman" w:cs="Times New Roman" w:eastAsia="Times New Roman"/>
          <w:sz w:val="11"/>
          <w:szCs w:val="11"/>
          <w:color w:val="1A1A1A"/>
          <w:spacing w:val="-11"/>
          <w:w w:val="77"/>
          <w:position w:val="-1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0"/>
          <w:w w:val="84"/>
          <w:position w:val="-1"/>
        </w:rPr>
        <w:t>..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71" w:lineRule="exact"/>
        <w:ind w:left="4026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6"/>
          <w:szCs w:val="16"/>
          <w:color w:val="050505"/>
          <w:w w:val="56"/>
          <w:i/>
        </w:rPr>
        <w:t>11</w:t>
      </w:r>
      <w:r>
        <w:rPr>
          <w:rFonts w:ascii="Arial" w:hAnsi="Arial" w:cs="Arial" w:eastAsia="Arial"/>
          <w:sz w:val="16"/>
          <w:szCs w:val="16"/>
          <w:color w:val="050505"/>
          <w:spacing w:val="-7"/>
          <w:w w:val="56"/>
          <w:i/>
        </w:rPr>
        <w:t>1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22"/>
          <w:i/>
        </w:rPr>
        <w:t>.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A2A2A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Investiga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todo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delitos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0"/>
          <w:w w:val="100"/>
          <w:i/>
        </w:rPr>
        <w:t> </w:t>
      </w:r>
      <w:r>
        <w:rPr>
          <w:rFonts w:ascii="Arial" w:hAnsi="Arial" w:cs="Arial" w:eastAsia="Arial"/>
          <w:sz w:val="10"/>
          <w:szCs w:val="10"/>
          <w:color w:val="2A2A2A"/>
          <w:spacing w:val="2"/>
          <w:w w:val="81"/>
          <w:i/>
          <w:position w:val="4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7"/>
          <w:w w:val="81"/>
          <w:i/>
          <w:position w:val="0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  <w:position w:val="0"/>
        </w:rPr>
        <w:t>d(!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  <w:position w:val="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81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0"/>
          <w:w w:val="81"/>
          <w:i/>
          <w:position w:val="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-6"/>
          <w:w w:val="81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orde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local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0"/>
          <w:i/>
          <w:position w:val="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8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1A1A1"/>
          <w:spacing w:val="0"/>
          <w:w w:val="53"/>
          <w:i/>
          <w:position w:val="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A1A1A1"/>
          <w:spacing w:val="15"/>
          <w:w w:val="53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concurrente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perseguir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sus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presuntos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5" w:after="0" w:line="200" w:lineRule="exact"/>
        <w:ind w:left="4016" w:right="154" w:firstLine="1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responsable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tribunales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objet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3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8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esélarece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hechos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protege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inocente,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procura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culpable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quede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impune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8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2"/>
          <w:w w:val="55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qqños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causado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delit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reparen;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77" w:lineRule="exact"/>
        <w:ind w:left="4451" w:right="1613"/>
        <w:jc w:val="center"/>
        <w:tabs>
          <w:tab w:pos="6220" w:val="left"/>
          <w:tab w:pos="7500" w:val="left"/>
          <w:tab w:pos="9460" w:val="left"/>
        </w:tabs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8C8C8C"/>
          <w:spacing w:val="0"/>
          <w:w w:val="39"/>
          <w:position w:val="1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8C8C8C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8C8C8C"/>
          <w:spacing w:val="-7"/>
          <w:w w:val="42"/>
          <w:position w:val="1"/>
        </w:rPr>
        <w:t>'</w:t>
      </w:r>
      <w:r>
        <w:rPr>
          <w:rFonts w:ascii="Times New Roman" w:hAnsi="Times New Roman" w:cs="Times New Roman" w:eastAsia="Times New Roman"/>
          <w:sz w:val="34"/>
          <w:szCs w:val="34"/>
          <w:color w:val="6E6E6E"/>
          <w:spacing w:val="0"/>
          <w:w w:val="57"/>
          <w:position w:val="1"/>
        </w:rPr>
        <w:t>,</w:t>
      </w:r>
      <w:r>
        <w:rPr>
          <w:rFonts w:ascii="Times New Roman" w:hAnsi="Times New Roman" w:cs="Times New Roman" w:eastAsia="Times New Roman"/>
          <w:sz w:val="34"/>
          <w:szCs w:val="34"/>
          <w:color w:val="6E6E6E"/>
          <w:spacing w:val="-4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8C8C8C"/>
          <w:spacing w:val="0"/>
          <w:w w:val="27"/>
          <w:position w:val="1"/>
        </w:rPr>
        <w:t>·</w:t>
      </w:r>
      <w:r>
        <w:rPr>
          <w:rFonts w:ascii="Times New Roman" w:hAnsi="Times New Roman" w:cs="Times New Roman" w:eastAsia="Times New Roman"/>
          <w:sz w:val="34"/>
          <w:szCs w:val="34"/>
          <w:color w:val="8C8C8C"/>
          <w:spacing w:val="-6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6E6E6E"/>
          <w:spacing w:val="0"/>
          <w:w w:val="46"/>
          <w:position w:val="1"/>
        </w:rPr>
        <w:t>.,</w:t>
      </w:r>
      <w:r>
        <w:rPr>
          <w:rFonts w:ascii="Times New Roman" w:hAnsi="Times New Roman" w:cs="Times New Roman" w:eastAsia="Times New Roman"/>
          <w:sz w:val="34"/>
          <w:szCs w:val="34"/>
          <w:color w:val="6E6E6E"/>
          <w:spacing w:val="0"/>
          <w:w w:val="46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6E6E6E"/>
          <w:spacing w:val="29"/>
          <w:w w:val="46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6E6E6E"/>
          <w:spacing w:val="0"/>
          <w:w w:val="46"/>
          <w:position w:val="1"/>
        </w:rPr>
        <w:t>'</w:t>
      </w:r>
      <w:r>
        <w:rPr>
          <w:rFonts w:ascii="Times New Roman" w:hAnsi="Times New Roman" w:cs="Times New Roman" w:eastAsia="Times New Roman"/>
          <w:sz w:val="34"/>
          <w:szCs w:val="34"/>
          <w:color w:val="6E6E6E"/>
          <w:spacing w:val="-33"/>
          <w:w w:val="46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6E6E6E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6E6E6E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34"/>
          <w:szCs w:val="34"/>
          <w:color w:val="4B4B4B"/>
          <w:spacing w:val="0"/>
          <w:w w:val="46"/>
          <w:position w:val="1"/>
        </w:rPr>
        <w:t>•</w:t>
      </w:r>
      <w:r>
        <w:rPr>
          <w:rFonts w:ascii="Times New Roman" w:hAnsi="Times New Roman" w:cs="Times New Roman" w:eastAsia="Times New Roman"/>
          <w:sz w:val="34"/>
          <w:szCs w:val="34"/>
          <w:color w:val="4B4B4B"/>
          <w:spacing w:val="0"/>
          <w:w w:val="46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4B4B4B"/>
          <w:spacing w:val="14"/>
          <w:w w:val="46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6E6E6E"/>
          <w:spacing w:val="0"/>
          <w:w w:val="26"/>
          <w:position w:val="1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6E6E6E"/>
          <w:spacing w:val="0"/>
          <w:w w:val="26"/>
          <w:position w:val="1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6E6E6E"/>
          <w:spacing w:val="10"/>
          <w:w w:val="26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-55"/>
          <w:w w:val="65"/>
          <w:i/>
          <w:position w:val="1"/>
        </w:rPr>
        <w:t>·</w:t>
      </w:r>
      <w:r>
        <w:rPr>
          <w:rFonts w:ascii="Times New Roman" w:hAnsi="Times New Roman" w:cs="Times New Roman" w:eastAsia="Times New Roman"/>
          <w:sz w:val="34"/>
          <w:szCs w:val="34"/>
          <w:color w:val="6E6E6E"/>
          <w:spacing w:val="0"/>
          <w:w w:val="44"/>
          <w:i/>
          <w:position w:val="1"/>
        </w:rPr>
        <w:t>;</w:t>
      </w:r>
      <w:r>
        <w:rPr>
          <w:rFonts w:ascii="Times New Roman" w:hAnsi="Times New Roman" w:cs="Times New Roman" w:eastAsia="Times New Roman"/>
          <w:sz w:val="34"/>
          <w:szCs w:val="34"/>
          <w:color w:val="6E6E6E"/>
          <w:spacing w:val="-4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6E6E6E"/>
          <w:spacing w:val="0"/>
          <w:w w:val="50"/>
          <w:i/>
          <w:position w:val="1"/>
        </w:rPr>
        <w:t>J</w:t>
      </w:r>
      <w:r>
        <w:rPr>
          <w:rFonts w:ascii="Times New Roman" w:hAnsi="Times New Roman" w:cs="Times New Roman" w:eastAsia="Times New Roman"/>
          <w:sz w:val="34"/>
          <w:szCs w:val="34"/>
          <w:color w:val="6E6E6E"/>
          <w:spacing w:val="0"/>
          <w:w w:val="50"/>
          <w:i/>
          <w:position w:val="1"/>
        </w:rPr>
        <w:t>;</w:t>
      </w:r>
      <w:r>
        <w:rPr>
          <w:rFonts w:ascii="Times New Roman" w:hAnsi="Times New Roman" w:cs="Times New Roman" w:eastAsia="Times New Roman"/>
          <w:sz w:val="34"/>
          <w:szCs w:val="34"/>
          <w:color w:val="6E6E6E"/>
          <w:spacing w:val="0"/>
          <w:w w:val="100"/>
          <w:i/>
          <w:position w:val="1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6E6E6E"/>
          <w:spacing w:val="0"/>
          <w:w w:val="100"/>
          <w:i/>
          <w:position w:val="1"/>
        </w:rPr>
      </w:r>
      <w:r>
        <w:rPr>
          <w:rFonts w:ascii="Times New Roman" w:hAnsi="Times New Roman" w:cs="Times New Roman" w:eastAsia="Times New Roman"/>
          <w:sz w:val="34"/>
          <w:szCs w:val="34"/>
          <w:color w:val="6E6E6E"/>
          <w:spacing w:val="0"/>
          <w:w w:val="50"/>
          <w:position w:val="1"/>
        </w:rPr>
        <w:t>: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0" w:after="0" w:line="175" w:lineRule="exact"/>
        <w:ind w:left="4026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w w:val="78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77"/>
          <w:i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33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Coadyuva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7"/>
          <w:i/>
        </w:rPr>
        <w:t>para}lg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-5"/>
          <w:w w:val="50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0"/>
          <w:w w:val="50"/>
          <w:i/>
        </w:rPr>
        <w:t>;,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13"/>
          <w:w w:val="92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46"/>
          <w:i/>
        </w:rPr>
        <w:t>{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46"/>
          <w:i/>
        </w:rPr>
        <w:t>icl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-14"/>
          <w:w w:val="14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86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B8B8B8"/>
          <w:spacing w:val="0"/>
          <w:w w:val="62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B8B8B8"/>
          <w:spacing w:val="0"/>
          <w:w w:val="63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B8B8B8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siga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SPnífjj11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9"/>
          <w:w w:val="85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-7"/>
          <w:w w:val="182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8"/>
          <w:i/>
        </w:rPr>
        <w:t>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la[ida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pqra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7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6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-10"/>
          <w:w w:val="141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administració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76" w:lineRule="exact"/>
        <w:ind w:left="400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  <w:position w:val="-1"/>
        </w:rPr>
        <w:t>justici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9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pront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8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  <w:position w:val="-1"/>
        </w:rPr>
        <w:t>éxf!/!ilitc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88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39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1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89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  <w:position w:val="-1"/>
        </w:rPr>
        <w:t>pe'dffll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89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  <w:position w:val="-1"/>
        </w:rPr>
        <w:t>op/ícació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89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clf!}dnancione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impuesta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  <w:position w:val="-1"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9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tribunales;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90" w:lineRule="exact"/>
        <w:ind w:left="5450" w:right="2675"/>
        <w:jc w:val="center"/>
        <w:tabs>
          <w:tab w:pos="6700" w:val="left"/>
          <w:tab w:pos="7360" w:val="left"/>
        </w:tabs>
        <w:rPr>
          <w:rFonts w:ascii="Times New Roman" w:hAnsi="Times New Roman" w:cs="Times New Roman" w:eastAsia="Times New Roman"/>
          <w:sz w:val="6"/>
          <w:szCs w:val="6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8C8C8C"/>
          <w:w w:val="5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4"/>
          <w:w w:val="51"/>
        </w:rPr>
        <w:t>&lt;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3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22"/>
        </w:rPr>
        <w:t>"'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82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5"/>
          <w:w w:val="82"/>
        </w:rPr>
        <w:t>&gt;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5"/>
          <w:w w:val="10"/>
        </w:rPr>
        <w:t>_</w:t>
      </w:r>
      <w:r>
        <w:rPr>
          <w:rFonts w:ascii="Arial" w:hAnsi="Arial" w:cs="Arial" w:eastAsia="Arial"/>
          <w:sz w:val="20"/>
          <w:szCs w:val="20"/>
          <w:color w:val="4B4B4B"/>
          <w:spacing w:val="0"/>
          <w:w w:val="38"/>
        </w:rPr>
        <w:t>p_</w:t>
      </w:r>
      <w:r>
        <w:rPr>
          <w:rFonts w:ascii="Arial" w:hAnsi="Arial" w:cs="Arial" w:eastAsia="Arial"/>
          <w:sz w:val="20"/>
          <w:szCs w:val="20"/>
          <w:color w:val="4B4B4B"/>
          <w:spacing w:val="-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6E6E6E"/>
          <w:spacing w:val="0"/>
          <w:w w:val="42"/>
        </w:rPr>
        <w:t>t:ú</w:t>
      </w:r>
      <w:r>
        <w:rPr>
          <w:rFonts w:ascii="Arial" w:hAnsi="Arial" w:cs="Arial" w:eastAsia="Arial"/>
          <w:sz w:val="19"/>
          <w:szCs w:val="19"/>
          <w:color w:val="6E6E6E"/>
          <w:spacing w:val="0"/>
          <w:w w:val="97"/>
        </w:rPr>
        <w:t>f</w:t>
      </w:r>
      <w:r>
        <w:rPr>
          <w:rFonts w:ascii="Arial" w:hAnsi="Arial" w:cs="Arial" w:eastAsia="Arial"/>
          <w:sz w:val="19"/>
          <w:szCs w:val="19"/>
          <w:color w:val="6E6E6E"/>
          <w:spacing w:val="-38"/>
          <w:w w:val="97"/>
        </w:rPr>
        <w:t>:</w:t>
      </w:r>
      <w:r>
        <w:rPr>
          <w:rFonts w:ascii="Arial" w:hAnsi="Arial" w:cs="Arial" w:eastAsia="Arial"/>
          <w:sz w:val="19"/>
          <w:szCs w:val="19"/>
          <w:color w:val="4B4B4B"/>
          <w:spacing w:val="-14"/>
          <w:w w:val="93"/>
        </w:rPr>
        <w:t>;</w:t>
      </w:r>
      <w:r>
        <w:rPr>
          <w:rFonts w:ascii="Arial" w:hAnsi="Arial" w:cs="Arial" w:eastAsia="Arial"/>
          <w:sz w:val="19"/>
          <w:szCs w:val="19"/>
          <w:color w:val="6E6E6E"/>
          <w:spacing w:val="-33"/>
          <w:w w:val="65"/>
        </w:rPr>
        <w:t>f</w:t>
      </w:r>
      <w:r>
        <w:rPr>
          <w:rFonts w:ascii="Arial" w:hAnsi="Arial" w:cs="Arial" w:eastAsia="Arial"/>
          <w:sz w:val="19"/>
          <w:szCs w:val="19"/>
          <w:color w:val="6E6E6E"/>
          <w:spacing w:val="-14"/>
          <w:w w:val="42"/>
        </w:rPr>
        <w:t>:</w:t>
      </w:r>
      <w:r>
        <w:rPr>
          <w:rFonts w:ascii="Arial" w:hAnsi="Arial" w:cs="Arial" w:eastAsia="Arial"/>
          <w:sz w:val="19"/>
          <w:szCs w:val="19"/>
          <w:color w:val="8C8C8C"/>
          <w:spacing w:val="-37"/>
          <w:w w:val="70"/>
        </w:rPr>
        <w:t>;</w:t>
      </w:r>
      <w:r>
        <w:rPr>
          <w:rFonts w:ascii="Arial" w:hAnsi="Arial" w:cs="Arial" w:eastAsia="Arial"/>
          <w:sz w:val="19"/>
          <w:szCs w:val="19"/>
          <w:color w:val="6E6E6E"/>
          <w:spacing w:val="0"/>
          <w:w w:val="42"/>
        </w:rPr>
        <w:t>f</w:t>
      </w:r>
      <w:r>
        <w:rPr>
          <w:rFonts w:ascii="Arial" w:hAnsi="Arial" w:cs="Arial" w:eastAsia="Arial"/>
          <w:sz w:val="19"/>
          <w:szCs w:val="19"/>
          <w:color w:val="6E6E6E"/>
          <w:spacing w:val="-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6E6E6E"/>
          <w:spacing w:val="-19"/>
          <w:w w:val="100"/>
        </w:rPr>
        <w:t>·</w:t>
      </w:r>
      <w:r>
        <w:rPr>
          <w:rFonts w:ascii="Arial" w:hAnsi="Arial" w:cs="Arial" w:eastAsia="Arial"/>
          <w:sz w:val="19"/>
          <w:szCs w:val="19"/>
          <w:color w:val="8C8C8C"/>
          <w:spacing w:val="0"/>
          <w:w w:val="18"/>
        </w:rPr>
        <w:t>-</w:t>
      </w:r>
      <w:r>
        <w:rPr>
          <w:rFonts w:ascii="Arial" w:hAnsi="Arial" w:cs="Arial" w:eastAsia="Arial"/>
          <w:sz w:val="19"/>
          <w:szCs w:val="19"/>
          <w:color w:val="8C8C8C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8C8C8C"/>
          <w:spacing w:val="2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A1A1A1"/>
          <w:spacing w:val="0"/>
          <w:w w:val="18"/>
        </w:rPr>
        <w:t>-</w:t>
      </w:r>
      <w:r>
        <w:rPr>
          <w:rFonts w:ascii="Arial" w:hAnsi="Arial" w:cs="Arial" w:eastAsia="Arial"/>
          <w:sz w:val="19"/>
          <w:szCs w:val="19"/>
          <w:color w:val="A1A1A1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A1A1A1"/>
          <w:spacing w:val="0"/>
          <w:w w:val="100"/>
        </w:rPr>
      </w:r>
      <w:r>
        <w:rPr>
          <w:rFonts w:ascii="Times New Roman" w:hAnsi="Times New Roman" w:cs="Times New Roman" w:eastAsia="Times New Roman"/>
          <w:sz w:val="6"/>
          <w:szCs w:val="6"/>
          <w:color w:val="A1A1A1"/>
          <w:spacing w:val="0"/>
          <w:w w:val="100"/>
          <w:position w:val="3"/>
        </w:rPr>
        <w:t>1</w:t>
      </w:r>
      <w:r>
        <w:rPr>
          <w:rFonts w:ascii="Times New Roman" w:hAnsi="Times New Roman" w:cs="Times New Roman" w:eastAsia="Times New Roman"/>
          <w:sz w:val="6"/>
          <w:szCs w:val="6"/>
          <w:color w:val="A1A1A1"/>
          <w:spacing w:val="-9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A1A1A1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6"/>
          <w:szCs w:val="6"/>
          <w:color w:val="A1A1A1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6"/>
          <w:szCs w:val="6"/>
          <w:color w:val="8C8C8C"/>
          <w:spacing w:val="0"/>
          <w:w w:val="160"/>
          <w:position w:val="0"/>
        </w:rPr>
        <w:t>'</w:t>
      </w:r>
      <w:r>
        <w:rPr>
          <w:rFonts w:ascii="Times New Roman" w:hAnsi="Times New Roman" w:cs="Times New Roman" w:eastAsia="Times New Roman"/>
          <w:sz w:val="6"/>
          <w:szCs w:val="6"/>
          <w:color w:val="8C8C8C"/>
          <w:spacing w:val="16"/>
          <w:w w:val="160"/>
          <w:position w:val="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C8C8C"/>
          <w:spacing w:val="0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8C8C8C"/>
          <w:spacing w:val="0"/>
          <w:w w:val="100"/>
          <w:position w:val="0"/>
        </w:rPr>
        <w:t>           </w:t>
      </w:r>
      <w:r>
        <w:rPr>
          <w:rFonts w:ascii="Times New Roman" w:hAnsi="Times New Roman" w:cs="Times New Roman" w:eastAsia="Times New Roman"/>
          <w:sz w:val="6"/>
          <w:szCs w:val="6"/>
          <w:color w:val="8C8C8C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4B4B4B"/>
          <w:spacing w:val="-9"/>
          <w:w w:val="231"/>
          <w:position w:val="0"/>
        </w:rPr>
        <w:t>·</w:t>
      </w:r>
      <w:r>
        <w:rPr>
          <w:rFonts w:ascii="Times New Roman" w:hAnsi="Times New Roman" w:cs="Times New Roman" w:eastAsia="Times New Roman"/>
          <w:sz w:val="6"/>
          <w:szCs w:val="6"/>
          <w:color w:val="6E6E6E"/>
          <w:spacing w:val="2"/>
          <w:w w:val="63"/>
          <w:position w:val="0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3B3B3B"/>
          <w:spacing w:val="0"/>
          <w:w w:val="169"/>
          <w:position w:val="0"/>
        </w:rPr>
        <w:t>·</w:t>
      </w:r>
      <w:r>
        <w:rPr>
          <w:rFonts w:ascii="Times New Roman" w:hAnsi="Times New Roman" w:cs="Times New Roman" w:eastAsia="Times New Roman"/>
          <w:sz w:val="6"/>
          <w:szCs w:val="6"/>
          <w:color w:val="8C8C8C"/>
          <w:spacing w:val="0"/>
          <w:w w:val="63"/>
          <w:position w:val="0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8C8C8C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C8C8C"/>
          <w:spacing w:val="0"/>
          <w:w w:val="147"/>
          <w:position w:val="0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8C8C8C"/>
          <w:spacing w:val="-5"/>
          <w:w w:val="147"/>
          <w:position w:val="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5B5B5B"/>
          <w:spacing w:val="0"/>
          <w:w w:val="97"/>
          <w:position w:val="0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5B5B5B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A1A1A1"/>
          <w:spacing w:val="0"/>
          <w:w w:val="194"/>
          <w:position w:val="0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A1A1A1"/>
          <w:spacing w:val="-5"/>
          <w:w w:val="194"/>
          <w:position w:val="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C8C8C"/>
          <w:spacing w:val="-2"/>
          <w:w w:val="144"/>
          <w:position w:val="0"/>
        </w:rPr>
        <w:t>:</w:t>
      </w:r>
      <w:r>
        <w:rPr>
          <w:rFonts w:ascii="Times New Roman" w:hAnsi="Times New Roman" w:cs="Times New Roman" w:eastAsia="Times New Roman"/>
          <w:sz w:val="6"/>
          <w:szCs w:val="6"/>
          <w:color w:val="6E6E6E"/>
          <w:spacing w:val="-4"/>
          <w:w w:val="154"/>
          <w:position w:val="0"/>
        </w:rPr>
        <w:t>·</w:t>
      </w:r>
      <w:r>
        <w:rPr>
          <w:rFonts w:ascii="Times New Roman" w:hAnsi="Times New Roman" w:cs="Times New Roman" w:eastAsia="Times New Roman"/>
          <w:sz w:val="6"/>
          <w:szCs w:val="6"/>
          <w:color w:val="B8B8B8"/>
          <w:spacing w:val="0"/>
          <w:w w:val="73"/>
          <w:position w:val="0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B8B8B8"/>
          <w:spacing w:val="0"/>
          <w:w w:val="100"/>
          <w:position w:val="0"/>
        </w:rPr>
        <w:t>   </w:t>
      </w:r>
      <w:r>
        <w:rPr>
          <w:rFonts w:ascii="Times New Roman" w:hAnsi="Times New Roman" w:cs="Times New Roman" w:eastAsia="Times New Roman"/>
          <w:sz w:val="6"/>
          <w:szCs w:val="6"/>
          <w:color w:val="B8B8B8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C8C8C"/>
          <w:spacing w:val="0"/>
          <w:w w:val="161"/>
          <w:position w:val="0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8C8C8C"/>
          <w:spacing w:val="0"/>
          <w:w w:val="161"/>
          <w:position w:val="0"/>
        </w:rPr>
        <w:t>   </w:t>
      </w:r>
      <w:r>
        <w:rPr>
          <w:rFonts w:ascii="Times New Roman" w:hAnsi="Times New Roman" w:cs="Times New Roman" w:eastAsia="Times New Roman"/>
          <w:sz w:val="6"/>
          <w:szCs w:val="6"/>
          <w:color w:val="8C8C8C"/>
          <w:spacing w:val="17"/>
          <w:w w:val="161"/>
          <w:position w:val="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C8C8C"/>
          <w:spacing w:val="0"/>
          <w:w w:val="161"/>
          <w:position w:val="0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8C8C8C"/>
          <w:spacing w:val="10"/>
          <w:w w:val="161"/>
          <w:position w:val="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C8C8C"/>
          <w:spacing w:val="-5"/>
          <w:w w:val="31"/>
          <w:position w:val="0"/>
        </w:rPr>
        <w:t>_</w:t>
      </w:r>
      <w:r>
        <w:rPr>
          <w:rFonts w:ascii="Times New Roman" w:hAnsi="Times New Roman" w:cs="Times New Roman" w:eastAsia="Times New Roman"/>
          <w:sz w:val="6"/>
          <w:szCs w:val="6"/>
          <w:color w:val="6E6E6E"/>
          <w:spacing w:val="2"/>
          <w:w w:val="434"/>
          <w:position w:val="0"/>
        </w:rPr>
        <w:t>:</w:t>
      </w:r>
      <w:r>
        <w:rPr>
          <w:rFonts w:ascii="Times New Roman" w:hAnsi="Times New Roman" w:cs="Times New Roman" w:eastAsia="Times New Roman"/>
          <w:sz w:val="6"/>
          <w:szCs w:val="6"/>
          <w:color w:val="5B5B5B"/>
          <w:spacing w:val="0"/>
          <w:w w:val="320"/>
          <w:position w:val="0"/>
        </w:rPr>
        <w:t>'</w:t>
      </w:r>
      <w:r>
        <w:rPr>
          <w:rFonts w:ascii="Times New Roman" w:hAnsi="Times New Roman" w:cs="Times New Roman" w:eastAsia="Times New Roman"/>
          <w:sz w:val="6"/>
          <w:szCs w:val="6"/>
          <w:color w:val="5B5B5B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5B5B5B"/>
          <w:spacing w:val="0"/>
          <w:w w:val="220"/>
          <w:position w:val="0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5B5B5B"/>
          <w:spacing w:val="29"/>
          <w:w w:val="220"/>
          <w:position w:val="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C8C8C"/>
          <w:spacing w:val="0"/>
          <w:w w:val="220"/>
          <w:position w:val="0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00"/>
          <w:position w:val="0"/>
        </w:rPr>
      </w:r>
    </w:p>
    <w:p>
      <w:pPr>
        <w:spacing w:before="47" w:after="0" w:line="164" w:lineRule="exact"/>
        <w:ind w:left="403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  <w:position w:val="-4"/>
        </w:rPr>
        <w:t>Vigila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  <w:position w:val="-4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93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observ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  <w:i/>
          <w:position w:val="-4"/>
        </w:rPr>
        <w:t>ntt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7"/>
          <w:i/>
          <w:position w:val="-4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80"/>
          <w:i/>
          <w:position w:val="-4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6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33"/>
          <w:i/>
          <w:position w:val="-4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204"/>
          <w:i/>
          <w:position w:val="-4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29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10"/>
          <w:i/>
          <w:position w:val="-4"/>
        </w:rPr>
        <w:t>;incipio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10"/>
          <w:i/>
          <w:position w:val="-4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10"/>
          <w:w w:val="11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00"/>
          <w:i/>
          <w:position w:val="-4"/>
        </w:rPr>
        <w:t>Qn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-16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93"/>
          <w:i/>
          <w:position w:val="-4"/>
        </w:rPr>
        <w:t>t¡i4ci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93"/>
          <w:i/>
          <w:position w:val="-4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93"/>
          <w:i/>
          <w:position w:val="-4"/>
        </w:rPr>
        <w:t>&gt;.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1"/>
          <w:w w:val="93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00"/>
          <w:i/>
          <w:position w:val="-4"/>
        </w:rPr>
        <w:t>al/da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00"/>
          <w:i/>
          <w:position w:val="-4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9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legalida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ámbit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05" w:lineRule="exact"/>
        <w:ind w:left="5728" w:right="2875"/>
        <w:jc w:val="center"/>
        <w:tabs>
          <w:tab w:pos="6400" w:val="left"/>
          <w:tab w:pos="7200" w:val="left"/>
        </w:tabs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5B5B5B"/>
          <w:spacing w:val="4"/>
          <w:w w:val="147"/>
          <w:position w:val="-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3B3B3B"/>
          <w:spacing w:val="0"/>
          <w:w w:val="147"/>
          <w:position w:val="-1"/>
        </w:rPr>
        <w:t>-</w:t>
      </w:r>
      <w:r>
        <w:rPr>
          <w:rFonts w:ascii="Times New Roman" w:hAnsi="Times New Roman" w:cs="Times New Roman" w:eastAsia="Times New Roman"/>
          <w:sz w:val="9"/>
          <w:szCs w:val="9"/>
          <w:color w:val="3B3B3B"/>
          <w:spacing w:val="2"/>
          <w:w w:val="147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B3B3B"/>
          <w:spacing w:val="0"/>
          <w:w w:val="147"/>
          <w:position w:val="-1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3B3B3B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9"/>
          <w:szCs w:val="9"/>
          <w:color w:val="3B3B3B"/>
          <w:spacing w:val="0"/>
          <w:w w:val="100"/>
          <w:position w:val="-1"/>
        </w:rPr>
      </w:r>
      <w:r>
        <w:rPr>
          <w:rFonts w:ascii="Arial" w:hAnsi="Arial" w:cs="Arial" w:eastAsia="Arial"/>
          <w:sz w:val="5"/>
          <w:szCs w:val="5"/>
          <w:color w:val="2A2A2A"/>
          <w:spacing w:val="-10"/>
          <w:w w:val="100"/>
          <w:position w:val="-1"/>
        </w:rPr>
        <w:t>·</w:t>
      </w:r>
      <w:r>
        <w:rPr>
          <w:rFonts w:ascii="Arial" w:hAnsi="Arial" w:cs="Arial" w:eastAsia="Arial"/>
          <w:sz w:val="5"/>
          <w:szCs w:val="5"/>
          <w:color w:val="050505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5"/>
          <w:szCs w:val="5"/>
          <w:color w:val="050505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5"/>
          <w:szCs w:val="5"/>
          <w:color w:val="050505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7"/>
          <w:szCs w:val="17"/>
          <w:color w:val="3B3B3B"/>
          <w:spacing w:val="0"/>
          <w:w w:val="58"/>
          <w:position w:val="-1"/>
        </w:rPr>
        <w:t>-·</w:t>
      </w:r>
      <w:r>
        <w:rPr>
          <w:rFonts w:ascii="Times New Roman" w:hAnsi="Times New Roman" w:cs="Times New Roman" w:eastAsia="Times New Roman"/>
          <w:sz w:val="17"/>
          <w:szCs w:val="17"/>
          <w:color w:val="3B3B3B"/>
          <w:spacing w:val="-12"/>
          <w:w w:val="58"/>
          <w:position w:val="-1"/>
        </w:rPr>
        <w:t>"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0"/>
          <w:w w:val="141"/>
          <w:position w:val="-1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9"/>
          <w:szCs w:val="9"/>
          <w:color w:val="3B3B3B"/>
          <w:spacing w:val="4"/>
          <w:w w:val="64"/>
          <w:i/>
          <w:position w:val="-1"/>
        </w:rPr>
        <w:t>•</w:t>
      </w:r>
      <w:r>
        <w:rPr>
          <w:rFonts w:ascii="Arial" w:hAnsi="Arial" w:cs="Arial" w:eastAsia="Arial"/>
          <w:sz w:val="9"/>
          <w:szCs w:val="9"/>
          <w:color w:val="8C8C8C"/>
          <w:spacing w:val="0"/>
          <w:w w:val="88"/>
          <w:i/>
          <w:position w:val="-1"/>
        </w:rPr>
        <w:t>-::</w:t>
      </w:r>
      <w:r>
        <w:rPr>
          <w:rFonts w:ascii="Arial" w:hAnsi="Arial" w:cs="Arial" w:eastAsia="Arial"/>
          <w:sz w:val="9"/>
          <w:szCs w:val="9"/>
          <w:color w:val="8C8C8C"/>
          <w:spacing w:val="8"/>
          <w:w w:val="100"/>
          <w:i/>
          <w:position w:val="-1"/>
        </w:rPr>
        <w:t> </w:t>
      </w:r>
      <w:r>
        <w:rPr>
          <w:rFonts w:ascii="Arial" w:hAnsi="Arial" w:cs="Arial" w:eastAsia="Arial"/>
          <w:sz w:val="5"/>
          <w:szCs w:val="5"/>
          <w:color w:val="6E6E6E"/>
          <w:spacing w:val="0"/>
          <w:w w:val="171"/>
          <w:position w:val="-1"/>
        </w:rPr>
        <w:t>:'</w:t>
      </w:r>
      <w:r>
        <w:rPr>
          <w:rFonts w:ascii="Arial" w:hAnsi="Arial" w:cs="Arial" w:eastAsia="Arial"/>
          <w:sz w:val="5"/>
          <w:szCs w:val="5"/>
          <w:color w:val="6E6E6E"/>
          <w:spacing w:val="-10"/>
          <w:w w:val="171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A2A2A"/>
          <w:spacing w:val="0"/>
          <w:w w:val="56"/>
          <w:position w:val="-1"/>
        </w:rPr>
        <w:t>'_</w:t>
      </w:r>
      <w:r>
        <w:rPr>
          <w:rFonts w:ascii="Times New Roman" w:hAnsi="Times New Roman" w:cs="Times New Roman" w:eastAsia="Times New Roman"/>
          <w:sz w:val="7"/>
          <w:szCs w:val="7"/>
          <w:color w:val="2A2A2A"/>
          <w:spacing w:val="0"/>
          <w:w w:val="56"/>
          <w:position w:val="-1"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2A2A2A"/>
          <w:spacing w:val="0"/>
          <w:w w:val="56"/>
          <w:position w:val="-1"/>
        </w:rPr>
        <w:t>   </w:t>
      </w:r>
      <w:r>
        <w:rPr>
          <w:rFonts w:ascii="Times New Roman" w:hAnsi="Times New Roman" w:cs="Times New Roman" w:eastAsia="Times New Roman"/>
          <w:sz w:val="7"/>
          <w:szCs w:val="7"/>
          <w:color w:val="2A2A2A"/>
          <w:spacing w:val="1"/>
          <w:w w:val="56"/>
          <w:position w:val="-1"/>
        </w:rPr>
        <w:t> </w:t>
      </w:r>
      <w:r>
        <w:rPr>
          <w:rFonts w:ascii="Arial" w:hAnsi="Arial" w:cs="Arial" w:eastAsia="Arial"/>
          <w:sz w:val="8"/>
          <w:szCs w:val="8"/>
          <w:color w:val="4B4B4B"/>
          <w:spacing w:val="0"/>
          <w:w w:val="223"/>
          <w:position w:val="-1"/>
        </w:rPr>
        <w:t>;</w:t>
      </w:r>
      <w:r>
        <w:rPr>
          <w:rFonts w:ascii="Arial" w:hAnsi="Arial" w:cs="Arial" w:eastAsia="Arial"/>
          <w:sz w:val="8"/>
          <w:szCs w:val="8"/>
          <w:color w:val="4B4B4B"/>
          <w:spacing w:val="-12"/>
          <w:w w:val="223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1A1A1A"/>
          <w:spacing w:val="0"/>
          <w:w w:val="50"/>
          <w:position w:val="-1"/>
        </w:rPr>
        <w:t>.:·-·-</w:t>
      </w:r>
      <w:r>
        <w:rPr>
          <w:rFonts w:ascii="Times New Roman" w:hAnsi="Times New Roman" w:cs="Times New Roman" w:eastAsia="Times New Roman"/>
          <w:sz w:val="7"/>
          <w:szCs w:val="7"/>
          <w:color w:val="1A1A1A"/>
          <w:spacing w:val="0"/>
          <w:w w:val="50"/>
          <w:position w:val="-1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1A1A1A"/>
          <w:spacing w:val="3"/>
          <w:w w:val="50"/>
          <w:position w:val="-1"/>
        </w:rPr>
        <w:t> </w:t>
      </w:r>
      <w:r>
        <w:rPr>
          <w:rFonts w:ascii="Arial" w:hAnsi="Arial" w:cs="Arial" w:eastAsia="Arial"/>
          <w:sz w:val="5"/>
          <w:szCs w:val="5"/>
          <w:color w:val="4B4B4B"/>
          <w:spacing w:val="0"/>
          <w:w w:val="50"/>
          <w:position w:val="-1"/>
        </w:rPr>
        <w:t>·-</w:t>
      </w:r>
      <w:r>
        <w:rPr>
          <w:rFonts w:ascii="Arial" w:hAnsi="Arial" w:cs="Arial" w:eastAsia="Arial"/>
          <w:sz w:val="5"/>
          <w:szCs w:val="5"/>
          <w:color w:val="4B4B4B"/>
          <w:spacing w:val="0"/>
          <w:w w:val="50"/>
          <w:position w:val="-1"/>
        </w:rPr>
        <w:t> </w:t>
      </w:r>
      <w:r>
        <w:rPr>
          <w:rFonts w:ascii="Arial" w:hAnsi="Arial" w:cs="Arial" w:eastAsia="Arial"/>
          <w:sz w:val="5"/>
          <w:szCs w:val="5"/>
          <w:color w:val="4B4B4B"/>
          <w:spacing w:val="4"/>
          <w:w w:val="5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5B5B5B"/>
          <w:spacing w:val="0"/>
          <w:w w:val="27"/>
          <w:position w:val="-1"/>
        </w:rPr>
        <w:t>·-</w:t>
      </w:r>
      <w:r>
        <w:rPr>
          <w:rFonts w:ascii="Times New Roman" w:hAnsi="Times New Roman" w:cs="Times New Roman" w:eastAsia="Times New Roman"/>
          <w:sz w:val="7"/>
          <w:szCs w:val="7"/>
          <w:color w:val="5B5B5B"/>
          <w:spacing w:val="-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3B3B3B"/>
          <w:spacing w:val="0"/>
          <w:w w:val="63"/>
          <w:position w:val="-1"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8C8C8C"/>
          <w:spacing w:val="0"/>
          <w:w w:val="63"/>
          <w:position w:val="-1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8C8C8C"/>
          <w:spacing w:val="0"/>
          <w:w w:val="63"/>
          <w:position w:val="-1"/>
        </w:rPr>
        <w:t>  </w:t>
      </w:r>
      <w:r>
        <w:rPr>
          <w:rFonts w:ascii="Times New Roman" w:hAnsi="Times New Roman" w:cs="Times New Roman" w:eastAsia="Times New Roman"/>
          <w:sz w:val="7"/>
          <w:szCs w:val="7"/>
          <w:color w:val="8C8C8C"/>
          <w:spacing w:val="7"/>
          <w:w w:val="63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1A1A1"/>
          <w:spacing w:val="7"/>
          <w:w w:val="21"/>
          <w:position w:val="-1"/>
        </w:rPr>
        <w:t>_</w:t>
      </w:r>
      <w:r>
        <w:rPr>
          <w:rFonts w:ascii="Times New Roman" w:hAnsi="Times New Roman" w:cs="Times New Roman" w:eastAsia="Times New Roman"/>
          <w:sz w:val="13"/>
          <w:szCs w:val="13"/>
          <w:color w:val="6E6E6E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6E6E6E"/>
          <w:spacing w:val="-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C8C8C"/>
          <w:spacing w:val="0"/>
          <w:w w:val="37"/>
          <w:position w:val="-1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8C8C8C"/>
          <w:spacing w:val="0"/>
          <w:w w:val="37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C8C8C"/>
          <w:spacing w:val="6"/>
          <w:w w:val="37"/>
          <w:position w:val="-1"/>
        </w:rPr>
        <w:t> </w:t>
      </w:r>
      <w:r>
        <w:rPr>
          <w:rFonts w:ascii="Arial" w:hAnsi="Arial" w:cs="Arial" w:eastAsia="Arial"/>
          <w:sz w:val="7"/>
          <w:szCs w:val="7"/>
          <w:color w:val="8C8C8C"/>
          <w:spacing w:val="0"/>
          <w:w w:val="67"/>
          <w:position w:val="-1"/>
        </w:rPr>
        <w:t>.</w:t>
      </w:r>
      <w:r>
        <w:rPr>
          <w:rFonts w:ascii="Arial" w:hAnsi="Arial" w:cs="Arial" w:eastAsia="Arial"/>
          <w:sz w:val="7"/>
          <w:szCs w:val="7"/>
          <w:color w:val="5B5B5B"/>
          <w:spacing w:val="0"/>
          <w:w w:val="270"/>
          <w:position w:val="-1"/>
        </w:rPr>
        <w:t>'</w:t>
      </w:r>
      <w:r>
        <w:rPr>
          <w:rFonts w:ascii="Arial" w:hAnsi="Arial" w:cs="Arial" w:eastAsia="Arial"/>
          <w:sz w:val="7"/>
          <w:szCs w:val="7"/>
          <w:color w:val="5B5B5B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E6E6E"/>
          <w:spacing w:val="0"/>
          <w:w w:val="137"/>
          <w:position w:val="-1"/>
        </w:rPr>
        <w:t>(</w:t>
      </w:r>
      <w:r>
        <w:rPr>
          <w:rFonts w:ascii="Times New Roman" w:hAnsi="Times New Roman" w:cs="Times New Roman" w:eastAsia="Times New Roman"/>
          <w:sz w:val="9"/>
          <w:szCs w:val="9"/>
          <w:color w:val="6E6E6E"/>
          <w:spacing w:val="-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A2A2A"/>
          <w:spacing w:val="0"/>
          <w:w w:val="89"/>
          <w:position w:val="-1"/>
        </w:rPr>
        <w:t>_,.</w:t>
      </w:r>
      <w:r>
        <w:rPr>
          <w:rFonts w:ascii="Times New Roman" w:hAnsi="Times New Roman" w:cs="Times New Roman" w:eastAsia="Times New Roman"/>
          <w:sz w:val="9"/>
          <w:szCs w:val="9"/>
          <w:color w:val="2A2A2A"/>
          <w:spacing w:val="-1"/>
          <w:w w:val="89"/>
          <w:position w:val="-1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45"/>
          <w:position w:val="-1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47" w:after="0" w:line="101" w:lineRule="auto"/>
        <w:ind w:left="3973" w:right="209" w:firstLine="52"/>
        <w:jc w:val="left"/>
        <w:tabs>
          <w:tab w:pos="9980" w:val="left"/>
        </w:tabs>
        <w:rPr>
          <w:rFonts w:ascii="Arial" w:hAnsi="Arial" w:cs="Arial" w:eastAsia="Arial"/>
          <w:sz w:val="33"/>
          <w:szCs w:val="33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w w:val="101"/>
          <w:i/>
        </w:rPr>
        <w:t>competenci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2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perjuici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facultade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49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legalmente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corresponda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5"/>
          <w:i/>
        </w:rPr>
        <w:t>otra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autoridades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96"/>
          <w:i/>
        </w:rPr>
        <w:t>jurisdiccionale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-9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adrni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!strativa$;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</w:r>
      <w:r>
        <w:rPr>
          <w:rFonts w:ascii="Arial" w:hAnsi="Arial" w:cs="Arial" w:eastAsia="Arial"/>
          <w:sz w:val="33"/>
          <w:szCs w:val="33"/>
          <w:color w:val="6E6E6E"/>
          <w:spacing w:val="0"/>
          <w:w w:val="52"/>
          <w:i/>
        </w:rPr>
        <w:t>iJ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</w:rPr>
      </w:r>
    </w:p>
    <w:p>
      <w:pPr>
        <w:spacing w:before="26" w:after="0" w:line="225" w:lineRule="auto"/>
        <w:ind w:left="4016" w:right="145" w:firstLine="109"/>
        <w:jc w:val="left"/>
        <w:tabs>
          <w:tab w:pos="8000" w:val="left"/>
          <w:tab w:pos="84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2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2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2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Desarrolla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</w:rPr>
        <w:t>fa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pqÜt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25"/>
          <w:w w:val="98"/>
          <w:i/>
        </w:rPr>
        <w:t>¡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24"/>
          <w:w w:val="10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8"/>
          <w:w w:val="55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prevencióJ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35"/>
          <w:szCs w:val="35"/>
          <w:color w:val="8C8C8C"/>
          <w:spacing w:val="0"/>
          <w:w w:val="30"/>
          <w:i/>
        </w:rPr>
        <w:t>;</w:t>
      </w:r>
      <w:r>
        <w:rPr>
          <w:rFonts w:ascii="Arial" w:hAnsi="Arial" w:cs="Arial" w:eastAsia="Arial"/>
          <w:sz w:val="35"/>
          <w:szCs w:val="35"/>
          <w:color w:val="8C8C8C"/>
          <w:spacing w:val="-48"/>
          <w:w w:val="30"/>
          <w:i/>
        </w:rPr>
        <w:t>:</w:t>
      </w:r>
      <w:r>
        <w:rPr>
          <w:rFonts w:ascii="Arial" w:hAnsi="Arial" w:cs="Arial" w:eastAsia="Arial"/>
          <w:sz w:val="35"/>
          <w:szCs w:val="35"/>
          <w:color w:val="050505"/>
          <w:spacing w:val="-60"/>
          <w:w w:val="103"/>
          <w:i/>
        </w:rPr>
        <w:t>j</w:t>
      </w:r>
      <w:r>
        <w:rPr>
          <w:rFonts w:ascii="Arial" w:hAnsi="Arial" w:cs="Arial" w:eastAsia="Arial"/>
          <w:sz w:val="35"/>
          <w:szCs w:val="35"/>
          <w:color w:val="6E6E6E"/>
          <w:spacing w:val="0"/>
          <w:w w:val="40"/>
          <w:i/>
        </w:rPr>
        <w:t>i</w:t>
      </w:r>
      <w:r>
        <w:rPr>
          <w:rFonts w:ascii="Arial" w:hAnsi="Arial" w:cs="Arial" w:eastAsia="Arial"/>
          <w:sz w:val="35"/>
          <w:szCs w:val="35"/>
          <w:color w:val="6E6E6E"/>
          <w:spacing w:val="-39"/>
          <w:w w:val="100"/>
          <w:i/>
        </w:rPr>
        <w:t> </w:t>
      </w:r>
      <w:r>
        <w:rPr>
          <w:rFonts w:ascii="Arial" w:hAnsi="Arial" w:cs="Arial" w:eastAsia="Arial"/>
          <w:sz w:val="35"/>
          <w:szCs w:val="35"/>
          <w:color w:val="2A2A2A"/>
          <w:spacing w:val="0"/>
          <w:w w:val="126"/>
          <w:i/>
        </w:rPr>
        <w:t>j</w:t>
      </w:r>
      <w:r>
        <w:rPr>
          <w:rFonts w:ascii="Arial" w:hAnsi="Arial" w:cs="Arial" w:eastAsia="Arial"/>
          <w:sz w:val="35"/>
          <w:szCs w:val="35"/>
          <w:color w:val="2A2A2A"/>
          <w:spacing w:val="0"/>
          <w:w w:val="100"/>
          <w:i/>
        </w:rPr>
        <w:tab/>
      </w:r>
      <w:r>
        <w:rPr>
          <w:rFonts w:ascii="Arial" w:hAnsi="Arial" w:cs="Arial" w:eastAsia="Arial"/>
          <w:sz w:val="35"/>
          <w:szCs w:val="35"/>
          <w:color w:val="2A2A2A"/>
          <w:spacing w:val="0"/>
          <w:w w:val="100"/>
          <w:i/>
        </w:rPr>
      </w:r>
      <w:r>
        <w:rPr>
          <w:rFonts w:ascii="Arial" w:hAnsi="Arial" w:cs="Arial" w:eastAsia="Arial"/>
          <w:sz w:val="28"/>
          <w:szCs w:val="28"/>
          <w:color w:val="6E6E6E"/>
          <w:spacing w:val="-96"/>
          <w:w w:val="51"/>
          <w:i/>
          <w:position w:val="11"/>
        </w:rPr>
        <w:t>1</w:t>
      </w:r>
      <w:r>
        <w:rPr>
          <w:rFonts w:ascii="Arial" w:hAnsi="Arial" w:cs="Arial" w:eastAsia="Arial"/>
          <w:sz w:val="28"/>
          <w:szCs w:val="28"/>
          <w:color w:val="2A2A2A"/>
          <w:spacing w:val="0"/>
          <w:w w:val="135"/>
          <w:i/>
          <w:position w:val="0"/>
        </w:rPr>
        <w:t>,</w:t>
      </w:r>
      <w:r>
        <w:rPr>
          <w:rFonts w:ascii="Arial" w:hAnsi="Arial" w:cs="Arial" w:eastAsia="Arial"/>
          <w:sz w:val="28"/>
          <w:szCs w:val="28"/>
          <w:color w:val="2A2A2A"/>
          <w:spacing w:val="0"/>
          <w:w w:val="100"/>
          <w:i/>
          <w:position w:val="0"/>
        </w:rPr>
        <w:tab/>
      </w:r>
      <w:r>
        <w:rPr>
          <w:rFonts w:ascii="Arial" w:hAnsi="Arial" w:cs="Arial" w:eastAsia="Arial"/>
          <w:sz w:val="28"/>
          <w:szCs w:val="28"/>
          <w:color w:val="2A2A2A"/>
          <w:spacing w:val="0"/>
          <w:w w:val="100"/>
          <w:i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6"/>
          <w:i/>
          <w:position w:val="0"/>
        </w:rPr>
        <w:t>Q,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26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25"/>
          <w:i/>
          <w:position w:val="0"/>
        </w:rPr>
        <w:t>.·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25"/>
          <w:i/>
          <w:position w:val="0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4"/>
          <w:w w:val="25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segurldoil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pública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  <w:i/>
          <w:position w:val="0"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  <w:position w:val="0"/>
        </w:rPr>
        <w:t>procuració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  <w:position w:val="0"/>
        </w:rPr>
        <w:t>justiclc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91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25"/>
          <w:w w:val="80"/>
          <w:i/>
          <w:position w:val="0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92"/>
          <w:i/>
          <w:position w:val="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  <w:position w:val="0"/>
        </w:rPr>
        <w:t>d{!ri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1"/>
          <w:i/>
          <w:position w:val="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73"/>
          <w:i/>
          <w:position w:val="0"/>
        </w:rPr>
        <w:t>n'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-11"/>
          <w:w w:val="74"/>
          <w:i/>
          <w:position w:val="0"/>
        </w:rPr>
        <w:t>$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  <w:position w:val="0"/>
        </w:rPr>
        <w:t>i{rció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social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7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  <w:position w:val="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85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7"/>
          <w:i/>
          <w:position w:val="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6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80"/>
          <w:i/>
          <w:position w:val="0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14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prót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00"/>
          <w:i/>
          <w:position w:val="0"/>
        </w:rPr>
        <w:t>¿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-2"/>
          <w:w w:val="100"/>
          <w:i/>
          <w:position w:val="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í4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  <w:position w:val="0"/>
        </w:rPr>
        <w:t>civi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  <w:position w:val="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5"/>
          <w:w w:val="104"/>
          <w:i/>
          <w:position w:val="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53"/>
          <w:i/>
          <w:position w:val="0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5"/>
          <w:w w:val="54"/>
          <w:i/>
          <w:position w:val="0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carg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Pode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Ejecutivo;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4" w:lineRule="auto"/>
        <w:ind w:left="4021" w:right="381" w:firstLine="1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VIl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Coordina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7"/>
          <w:i/>
        </w:rPr>
        <w:t>servici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0"/>
          <w:w w:val="108"/>
          <w:i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6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00"/>
          <w:i/>
        </w:rPr>
        <w:t>}!J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ionado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5"/>
          <w:i/>
        </w:rPr>
        <w:t>tecn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15"/>
          <w:i/>
        </w:rPr>
        <w:t>j1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-44"/>
          <w:w w:val="115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5"/>
          <w:i/>
        </w:rPr>
        <w:t>¿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5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1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11"/>
          <w:w w:val="43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06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00"/>
          <w:i/>
        </w:rPr>
        <w:t>formació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comunicació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apoy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procuració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justici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34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carg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de/Estado;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1" w:lineRule="auto"/>
        <w:ind w:left="4026" w:right="67" w:firstLine="10"/>
        <w:jc w:val="left"/>
        <w:tabs>
          <w:tab w:pos="7340" w:val="left"/>
          <w:tab w:pos="79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VIII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Ejerce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mando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sobr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policías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  <w:i/>
        </w:rPr>
        <w:t>xcepció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Policí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Vial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término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97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21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Constitució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Polític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tádo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Unido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Mexicanos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8"/>
          <w:i/>
        </w:rPr>
        <w:t>términ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0"/>
          <w:w w:val="108"/>
          <w:i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A1A1A1"/>
          <w:spacing w:val="12"/>
          <w:w w:val="108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8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8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Orgánica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1"/>
          <w:i/>
        </w:rPr>
        <w:t>[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9"/>
          <w:w w:val="49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  <w:i/>
        </w:rPr>
        <w:t>Si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Jalisc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J,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8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7"/>
          <w:w w:val="100"/>
          <w:i/>
        </w:rPr>
        <w:t>/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ía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demás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disposicione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aplicable§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8"/>
          <w:w w:val="96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13"/>
          <w:w w:val="161"/>
          <w:i/>
        </w:rPr>
        <w:t>¿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18"/>
          <w:w w:val="86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71"/>
          <w:i/>
        </w:rPr>
        <w:t>,;;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53"/>
          <w:i/>
        </w:rPr>
        <w:t>;;·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16"/>
          <w:w w:val="5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53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53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51" w:lineRule="exact"/>
        <w:ind w:left="5585" w:right="-20"/>
        <w:jc w:val="left"/>
        <w:tabs>
          <w:tab w:pos="6580" w:val="left"/>
          <w:tab w:pos="1010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5B5B5B"/>
          <w:spacing w:val="5"/>
          <w:w w:val="44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8C8C8C"/>
          <w:spacing w:val="0"/>
          <w:w w:val="44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8C8C8C"/>
          <w:spacing w:val="0"/>
          <w:w w:val="44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color w:val="8C8C8C"/>
          <w:spacing w:val="18"/>
          <w:w w:val="4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E6E6E"/>
          <w:spacing w:val="0"/>
          <w:w w:val="90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6E6E6E"/>
          <w:spacing w:val="-47"/>
          <w:w w:val="90"/>
        </w:rPr>
        <w:t>$</w:t>
      </w:r>
      <w:r>
        <w:rPr>
          <w:rFonts w:ascii="Times New Roman" w:hAnsi="Times New Roman" w:cs="Times New Roman" w:eastAsia="Times New Roman"/>
          <w:sz w:val="21"/>
          <w:szCs w:val="21"/>
          <w:color w:val="8C8C8C"/>
          <w:spacing w:val="-14"/>
          <w:w w:val="25"/>
        </w:rPr>
        <w:t>_</w:t>
      </w:r>
      <w:r>
        <w:rPr>
          <w:rFonts w:ascii="Times New Roman" w:hAnsi="Times New Roman" w:cs="Times New Roman" w:eastAsia="Times New Roman"/>
          <w:sz w:val="21"/>
          <w:szCs w:val="21"/>
          <w:color w:val="4B4B4B"/>
          <w:spacing w:val="2"/>
          <w:w w:val="62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A1A1A1"/>
          <w:spacing w:val="-18"/>
          <w:w w:val="38"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color w:val="8C8C8C"/>
          <w:spacing w:val="0"/>
          <w:w w:val="25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8C8C8C"/>
          <w:spacing w:val="-14"/>
          <w:w w:val="24"/>
        </w:rPr>
        <w:t>;</w:t>
      </w:r>
      <w:r>
        <w:rPr>
          <w:rFonts w:ascii="Times New Roman" w:hAnsi="Times New Roman" w:cs="Times New Roman" w:eastAsia="Times New Roman"/>
          <w:sz w:val="21"/>
          <w:szCs w:val="21"/>
          <w:color w:val="A1A1A1"/>
          <w:spacing w:val="-20"/>
          <w:w w:val="39"/>
        </w:rPr>
        <w:t>·</w:t>
      </w:r>
      <w:r>
        <w:rPr>
          <w:rFonts w:ascii="Times New Roman" w:hAnsi="Times New Roman" w:cs="Times New Roman" w:eastAsia="Times New Roman"/>
          <w:sz w:val="21"/>
          <w:szCs w:val="21"/>
          <w:color w:val="6E6E6E"/>
          <w:spacing w:val="0"/>
          <w:w w:val="17"/>
        </w:rPr>
        <w:t>:_</w:t>
      </w:r>
      <w:r>
        <w:rPr>
          <w:rFonts w:ascii="Times New Roman" w:hAnsi="Times New Roman" w:cs="Times New Roman" w:eastAsia="Times New Roman"/>
          <w:sz w:val="21"/>
          <w:szCs w:val="21"/>
          <w:color w:val="6E6E6E"/>
          <w:spacing w:val="0"/>
          <w:w w:val="18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6E6E6E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C8C8C"/>
          <w:spacing w:val="0"/>
          <w:w w:val="23"/>
        </w:rPr>
        <w:t>'</w:t>
      </w:r>
      <w:r>
        <w:rPr>
          <w:rFonts w:ascii="Times New Roman" w:hAnsi="Times New Roman" w:cs="Times New Roman" w:eastAsia="Times New Roman"/>
          <w:sz w:val="21"/>
          <w:szCs w:val="21"/>
          <w:color w:val="8C8C8C"/>
          <w:spacing w:val="0"/>
          <w:w w:val="23"/>
        </w:rPr>
        <w:t>           </w:t>
      </w:r>
      <w:r>
        <w:rPr>
          <w:rFonts w:ascii="Times New Roman" w:hAnsi="Times New Roman" w:cs="Times New Roman" w:eastAsia="Times New Roman"/>
          <w:sz w:val="21"/>
          <w:szCs w:val="21"/>
          <w:color w:val="8C8C8C"/>
          <w:spacing w:val="2"/>
          <w:w w:val="2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C8C8C"/>
          <w:spacing w:val="0"/>
          <w:w w:val="54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8C8C8C"/>
          <w:spacing w:val="-24"/>
          <w:w w:val="5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C8C8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8C8C8C"/>
          <w:spacing w:val="0"/>
          <w:w w:val="100"/>
        </w:rPr>
      </w:r>
      <w:r>
        <w:rPr>
          <w:rFonts w:ascii="Times New Roman" w:hAnsi="Times New Roman" w:cs="Times New Roman" w:eastAsia="Times New Roman"/>
          <w:sz w:val="21"/>
          <w:szCs w:val="21"/>
          <w:color w:val="6E6E6E"/>
          <w:spacing w:val="0"/>
          <w:w w:val="54"/>
        </w:rPr>
        <w:t>'</w:t>
      </w:r>
      <w:r>
        <w:rPr>
          <w:rFonts w:ascii="Times New Roman" w:hAnsi="Times New Roman" w:cs="Times New Roman" w:eastAsia="Times New Roman"/>
          <w:sz w:val="21"/>
          <w:szCs w:val="21"/>
          <w:color w:val="6E6E6E"/>
          <w:spacing w:val="27"/>
          <w:w w:val="5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A1A1A1"/>
          <w:spacing w:val="0"/>
          <w:w w:val="23"/>
        </w:rPr>
        <w:t>'</w:t>
      </w:r>
      <w:r>
        <w:rPr>
          <w:rFonts w:ascii="Times New Roman" w:hAnsi="Times New Roman" w:cs="Times New Roman" w:eastAsia="Times New Roman"/>
          <w:sz w:val="21"/>
          <w:szCs w:val="21"/>
          <w:color w:val="A1A1A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A1A1A1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color w:val="5B5B5B"/>
          <w:spacing w:val="0"/>
          <w:w w:val="49"/>
          <w:i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96" w:lineRule="exact"/>
        <w:ind w:left="4026" w:right="-20"/>
        <w:jc w:val="left"/>
        <w:tabs>
          <w:tab w:pos="1096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IX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Coordina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conforme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9"/>
          <w:w w:val="95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8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7"/>
          <w:w w:val="80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98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48"/>
          <w:i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00"/>
          <w:i/>
        </w:rPr>
        <w:t>iiP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00"/>
          <w:i/>
        </w:rPr>
        <w:t>s(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00"/>
          <w:i/>
        </w:rPr>
        <w:t>ione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legale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aplicable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6"/>
          <w:i/>
        </w:rPr>
        <w:t>lt?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7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servicio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periciale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75" w:lineRule="exact"/>
        <w:ind w:left="4026" w:right="-20"/>
        <w:jc w:val="left"/>
        <w:tabs>
          <w:tab w:pos="9740" w:val="left"/>
          <w:tab w:pos="104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79.520004pt;margin-top:2.409403pt;width:388.799988pt;height:76.800003pt;mso-position-horizontal-relative:page;mso-position-vertical-relative:paragraph;z-index:-5066" type="#_x0000_t75">
            <v:imagedata r:id="rId74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  <w:position w:val="-3"/>
        </w:rPr>
        <w:t>funcione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  <w:position w:val="-3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98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  <w:position w:val="-3"/>
        </w:rPr>
        <w:t>pÚbljf!q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91"/>
          <w:i/>
          <w:position w:val="-3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162"/>
          <w:i/>
          <w:position w:val="-3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  <w:position w:val="-3"/>
        </w:rPr>
        <w:t>prQ¡;uració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  <w:position w:val="-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justicia;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77"/>
          <w:position w:val="-3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25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51"/>
          <w:position w:val="-3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24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100"/>
          <w:position w:val="-3"/>
        </w:rPr>
        <w:t>''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4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B8B8B8"/>
          <w:spacing w:val="0"/>
          <w:w w:val="73"/>
          <w:position w:val="-3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B8B8B8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B8B8B8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31"/>
          <w:position w:val="-3"/>
        </w:rPr>
        <w:t>_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8"/>
          <w:szCs w:val="18"/>
          <w:color w:val="A1A1A1"/>
          <w:spacing w:val="0"/>
          <w:w w:val="49"/>
          <w:position w:val="-3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98" w:lineRule="exact"/>
        <w:ind w:left="6302" w:right="-20"/>
        <w:jc w:val="left"/>
        <w:tabs>
          <w:tab w:pos="8760" w:val="left"/>
          <w:tab w:pos="9780" w:val="left"/>
          <w:tab w:pos="1040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8C8C8C"/>
          <w:w w:val="36"/>
          <w:i/>
        </w:rPr>
        <w:t>·,</w:t>
      </w:r>
      <w:r>
        <w:rPr>
          <w:rFonts w:ascii="Arial" w:hAnsi="Arial" w:cs="Arial" w:eastAsia="Arial"/>
          <w:sz w:val="23"/>
          <w:szCs w:val="23"/>
          <w:color w:val="8C8C8C"/>
          <w:spacing w:val="-10"/>
          <w:w w:val="36"/>
          <w:i/>
        </w:rPr>
        <w:t>\</w:t>
      </w:r>
      <w:r>
        <w:rPr>
          <w:rFonts w:ascii="Arial" w:hAnsi="Arial" w:cs="Arial" w:eastAsia="Arial"/>
          <w:sz w:val="23"/>
          <w:szCs w:val="23"/>
          <w:color w:val="6E6E6E"/>
          <w:spacing w:val="-31"/>
          <w:w w:val="52"/>
          <w:i/>
        </w:rPr>
        <w:t>:</w:t>
      </w:r>
      <w:r>
        <w:rPr>
          <w:rFonts w:ascii="Arial" w:hAnsi="Arial" w:cs="Arial" w:eastAsia="Arial"/>
          <w:sz w:val="23"/>
          <w:szCs w:val="23"/>
          <w:color w:val="8C8C8C"/>
          <w:spacing w:val="-49"/>
          <w:w w:val="52"/>
        </w:rPr>
        <w:t>:</w:t>
      </w:r>
      <w:r>
        <w:rPr>
          <w:rFonts w:ascii="Arial" w:hAnsi="Arial" w:cs="Arial" w:eastAsia="Arial"/>
          <w:sz w:val="23"/>
          <w:szCs w:val="23"/>
          <w:color w:val="6E6E6E"/>
          <w:spacing w:val="-28"/>
          <w:w w:val="189"/>
        </w:rPr>
        <w:t>!</w:t>
      </w:r>
      <w:r>
        <w:rPr>
          <w:rFonts w:ascii="Arial" w:hAnsi="Arial" w:cs="Arial" w:eastAsia="Arial"/>
          <w:sz w:val="23"/>
          <w:szCs w:val="23"/>
          <w:color w:val="8C8C8C"/>
          <w:spacing w:val="0"/>
          <w:w w:val="52"/>
        </w:rPr>
        <w:t>;</w:t>
      </w:r>
      <w:r>
        <w:rPr>
          <w:rFonts w:ascii="Arial" w:hAnsi="Arial" w:cs="Arial" w:eastAsia="Arial"/>
          <w:sz w:val="23"/>
          <w:szCs w:val="23"/>
          <w:color w:val="8C8C8C"/>
          <w:spacing w:val="-38"/>
          <w:w w:val="52"/>
        </w:rPr>
        <w:t>&gt;</w:t>
      </w:r>
      <w:r>
        <w:rPr>
          <w:rFonts w:ascii="Arial" w:hAnsi="Arial" w:cs="Arial" w:eastAsia="Arial"/>
          <w:sz w:val="23"/>
          <w:szCs w:val="23"/>
          <w:color w:val="6E6E6E"/>
          <w:spacing w:val="-17"/>
          <w:w w:val="41"/>
        </w:rPr>
        <w:t>·</w:t>
      </w:r>
      <w:r>
        <w:rPr>
          <w:rFonts w:ascii="Arial" w:hAnsi="Arial" w:cs="Arial" w:eastAsia="Arial"/>
          <w:sz w:val="23"/>
          <w:szCs w:val="23"/>
          <w:color w:val="8C8C8C"/>
          <w:spacing w:val="-6"/>
          <w:w w:val="27"/>
        </w:rPr>
        <w:t>·</w:t>
      </w:r>
      <w:r>
        <w:rPr>
          <w:rFonts w:ascii="Arial" w:hAnsi="Arial" w:cs="Arial" w:eastAsia="Arial"/>
          <w:sz w:val="23"/>
          <w:szCs w:val="23"/>
          <w:color w:val="6E6E6E"/>
          <w:spacing w:val="-36"/>
          <w:w w:val="40"/>
        </w:rPr>
        <w:t>:</w:t>
      </w:r>
      <w:r>
        <w:rPr>
          <w:rFonts w:ascii="Arial" w:hAnsi="Arial" w:cs="Arial" w:eastAsia="Arial"/>
          <w:sz w:val="23"/>
          <w:szCs w:val="23"/>
          <w:color w:val="8C8C8C"/>
          <w:spacing w:val="0"/>
          <w:w w:val="27"/>
        </w:rPr>
        <w:t>--</w:t>
      </w:r>
      <w:r>
        <w:rPr>
          <w:rFonts w:ascii="Arial" w:hAnsi="Arial" w:cs="Arial" w:eastAsia="Arial"/>
          <w:sz w:val="23"/>
          <w:szCs w:val="23"/>
          <w:color w:val="8C8C8C"/>
          <w:spacing w:val="0"/>
          <w:w w:val="100"/>
        </w:rPr>
        <w:tab/>
      </w:r>
      <w:r>
        <w:rPr>
          <w:rFonts w:ascii="Arial" w:hAnsi="Arial" w:cs="Arial" w:eastAsia="Arial"/>
          <w:sz w:val="23"/>
          <w:szCs w:val="23"/>
          <w:color w:val="8C8C8C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6E6E6E"/>
          <w:spacing w:val="-11"/>
          <w:w w:val="61"/>
        </w:rPr>
        <w:t>.</w:t>
      </w:r>
      <w:r>
        <w:rPr>
          <w:rFonts w:ascii="Arial" w:hAnsi="Arial" w:cs="Arial" w:eastAsia="Arial"/>
          <w:sz w:val="23"/>
          <w:szCs w:val="23"/>
          <w:color w:val="8C8C8C"/>
          <w:spacing w:val="0"/>
          <w:w w:val="40"/>
        </w:rPr>
        <w:t>.</w:t>
      </w:r>
      <w:r>
        <w:rPr>
          <w:rFonts w:ascii="Arial" w:hAnsi="Arial" w:cs="Arial" w:eastAsia="Arial"/>
          <w:sz w:val="23"/>
          <w:szCs w:val="23"/>
          <w:color w:val="8C8C8C"/>
          <w:spacing w:val="0"/>
          <w:w w:val="100"/>
        </w:rPr>
        <w:tab/>
      </w:r>
      <w:r>
        <w:rPr>
          <w:rFonts w:ascii="Arial" w:hAnsi="Arial" w:cs="Arial" w:eastAsia="Arial"/>
          <w:sz w:val="23"/>
          <w:szCs w:val="23"/>
          <w:color w:val="8C8C8C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B8B8B8"/>
          <w:spacing w:val="0"/>
          <w:w w:val="70"/>
        </w:rPr>
        <w:t>.</w:t>
      </w:r>
      <w:r>
        <w:rPr>
          <w:rFonts w:ascii="Arial" w:hAnsi="Arial" w:cs="Arial" w:eastAsia="Arial"/>
          <w:sz w:val="23"/>
          <w:szCs w:val="23"/>
          <w:color w:val="B8B8B8"/>
          <w:spacing w:val="-37"/>
          <w:w w:val="70"/>
        </w:rPr>
        <w:t> </w:t>
      </w:r>
      <w:r>
        <w:rPr>
          <w:rFonts w:ascii="Arial" w:hAnsi="Arial" w:cs="Arial" w:eastAsia="Arial"/>
          <w:sz w:val="23"/>
          <w:szCs w:val="23"/>
          <w:color w:val="B8B8B8"/>
          <w:spacing w:val="0"/>
          <w:w w:val="100"/>
        </w:rPr>
        <w:tab/>
      </w:r>
      <w:r>
        <w:rPr>
          <w:rFonts w:ascii="Arial" w:hAnsi="Arial" w:cs="Arial" w:eastAsia="Arial"/>
          <w:sz w:val="23"/>
          <w:szCs w:val="23"/>
          <w:color w:val="B8B8B8"/>
          <w:spacing w:val="0"/>
          <w:w w:val="70"/>
        </w:rPr>
        <w:t>..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2180" w:h="15380"/>
          <w:pgMar w:top="140" w:bottom="280" w:left="200" w:right="740"/>
        </w:sectPr>
      </w:pPr>
      <w:rPr/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8" w:lineRule="auto"/>
        <w:ind w:left="4026" w:right="-51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130.593109pt;margin-top:-20.925367pt;width:.1pt;height:58.893869pt;mso-position-horizontal-relative:page;mso-position-vertical-relative:paragraph;z-index:-5061" coordorigin="2612,-419" coordsize="2,1178">
            <v:shape style="position:absolute;left:2612;top:-419;width:2;height:1178" coordorigin="2612,-419" coordsize="0,1178" path="m2612,759l2612,-419e" filled="f" stroked="t" strokeweight=".237658pt" strokecolor="#38383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estableciend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reforzando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en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obtene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reparació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dañ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1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07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6" w:after="0" w:line="248" w:lineRule="auto"/>
        <w:ind w:right="145" w:firstLine="58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otro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grupos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vulnerables,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jurídico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administrativo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permitan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380"/>
          <w:pgMar w:top="140" w:bottom="280" w:left="200" w:right="740"/>
          <w:cols w:num="2" w:equalWidth="0">
            <w:col w:w="6306" w:space="1779"/>
            <w:col w:w="3155"/>
          </w:cols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/>
        <w:pict>
          <v:shape style="position:absolute;margin-left:548.159973pt;margin-top:7.679981pt;width:43.200001pt;height:42.240002pt;mso-position-horizontal-relative:page;mso-position-vertical-relative:page;z-index:-5072" type="#_x0000_t75">
            <v:imagedata r:id="rId75" o:title=""/>
          </v:shape>
        </w:pict>
      </w:r>
      <w:r>
        <w:rPr/>
        <w:pict>
          <v:group style="position:absolute;margin-left:129.600006pt;margin-top:11.327691pt;width:406.675455pt;height:185.739865pt;mso-position-horizontal-relative:page;mso-position-vertical-relative:page;z-index:-5071" coordorigin="2592,227" coordsize="8134,3715">
            <v:shape style="position:absolute;left:2592;top:1517;width:269;height:1306" type="#_x0000_t75">
              <v:imagedata r:id="rId76" o:title=""/>
            </v:shape>
            <v:group style="position:absolute;left:2757;top:238;width:7957;height:2" coordorigin="2757,238" coordsize="7957,2">
              <v:shape style="position:absolute;left:2757;top:238;width:7957;height:2" coordorigin="2757,238" coordsize="7957,0" path="m2757,238l10714,238e" filled="f" stroked="t" strokeweight="1.18829pt" strokecolor="#0F0F0F">
                <v:path arrowok="t"/>
              </v:shape>
            </v:group>
            <v:group style="position:absolute;left:2769;top:243;width:2;height:1292" coordorigin="2769,243" coordsize="2,1292">
              <v:shape style="position:absolute;left:2769;top:243;width:2;height:1292" coordorigin="2769,243" coordsize="0,1292" path="m2769,1536l2769,243e" filled="f" stroked="t" strokeweight="1.663607pt" strokecolor="#0C0C0C">
                <v:path arrowok="t"/>
              </v:shape>
            </v:group>
            <v:group style="position:absolute;left:2598;top:2828;width:2;height:1111" coordorigin="2598,2828" coordsize="2,1111">
              <v:shape style="position:absolute;left:2598;top:2828;width:2;height:1111" coordorigin="2598,2828" coordsize="0,1111" path="m2598,3939l2598,2828e" filled="f" stroked="t" strokeweight=".237658pt" strokecolor="#34343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0.242188pt;margin-top:55.915356pt;width:15.917787pt;height:162.964648pt;mso-position-horizontal-relative:page;mso-position-vertical-relative:page;z-index:-5069" coordorigin="11605,1118" coordsize="318,3259">
            <v:shape style="position:absolute;left:11674;top:2112;width:250;height:2266" type="#_x0000_t75">
              <v:imagedata r:id="rId77" o:title=""/>
            </v:shape>
            <v:group style="position:absolute;left:11617;top:1130;width:2;height:2375" coordorigin="11617,1130" coordsize="2,2375">
              <v:shape style="position:absolute;left:11617;top:1130;width:2;height:2375" coordorigin="11617,1130" coordsize="0,2375" path="m11617,3505l11617,1130e" filled="f" stroked="t" strokeweight="1.18829pt" strokecolor="#0C0C0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0.160004pt;margin-top:612.479980pt;width:457.919991pt;height:148.800003pt;mso-position-horizontal-relative:page;mso-position-vertical-relative:page;z-index:-5065" coordorigin="2803,12250" coordsize="9158,2976">
            <v:shape style="position:absolute;left:10291;top:12250;width:1670;height:2976" type="#_x0000_t75">
              <v:imagedata r:id="rId78" o:title=""/>
            </v:shape>
            <v:shape style="position:absolute;left:2803;top:14784;width:3590;height:269" type="#_x0000_t75">
              <v:imagedata r:id="rId79" o:title=""/>
            </v:shape>
            <v:group style="position:absolute;left:6246;top:14745;width:4135;height:2" coordorigin="6246,14745" coordsize="4135,2">
              <v:shape style="position:absolute;left:6246;top:14745;width:4135;height:2" coordorigin="6246,14745" coordsize="4135,0" path="m6246,14745l10381,14745e" filled="f" stroked="t" strokeweight="1.425948pt" strokecolor="#0C0C0C">
                <v:path arrowok="t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before="36" w:after="0" w:line="245" w:lineRule="auto"/>
        <w:ind w:left="4007" w:right="425" w:firstLine="1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130.9496pt;margin-top:25.223858pt;width:.1pt;height:18.121190pt;mso-position-horizontal-relative:page;mso-position-vertical-relative:paragraph;z-index:-5060" coordorigin="2619,504" coordsize="2,362">
            <v:shape style="position:absolute;left:2619;top:504;width:2;height:362" coordorigin="2619,504" coordsize="0,362" path="m2619,867l2619,504e" filled="f" stroked="t" strokeweight=".237658pt" strokecolor="#4F4F4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0"/>
          <w:i/>
        </w:rPr>
        <w:t>XII.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Organizar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dirigi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5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5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7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supervisa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sistem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profesionalizació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funcio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prevención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policial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vialida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transito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protecció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civil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atenció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victimológic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99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procura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justici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penal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reinserció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social;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3" w:lineRule="auto"/>
        <w:ind w:left="4021" w:right="825" w:firstLine="-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130.83078pt;margin-top:16.986067pt;width:.1pt;height:37.196128pt;mso-position-horizontal-relative:page;mso-position-vertical-relative:paragraph;z-index:-5059" coordorigin="2617,340" coordsize="2,744">
            <v:shape style="position:absolute;left:2617;top:340;width:2;height:744" coordorigin="2617,340" coordsize="0,744" path="m2617,1084l2617,340e" filled="f" stroked="t" strokeweight=".237658pt" strokecolor="#343434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w w:val="73"/>
          <w:i/>
        </w:rPr>
        <w:t>XII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74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33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Establece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sistem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integral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investigación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destinad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obtener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analizar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interpretar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técnic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científicamente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procuració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justicia;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180" w:h="15380"/>
          <w:pgMar w:top="140" w:bottom="280" w:left="200" w:right="740"/>
        </w:sectPr>
      </w:pPr>
      <w:rPr/>
    </w:p>
    <w:p>
      <w:pPr>
        <w:spacing w:before="61" w:after="0" w:line="461" w:lineRule="exact"/>
        <w:ind w:left="2714" w:right="-20"/>
        <w:jc w:val="left"/>
        <w:rPr>
          <w:rFonts w:ascii="Courier New" w:hAnsi="Courier New" w:cs="Courier New" w:eastAsia="Courier New"/>
          <w:sz w:val="42"/>
          <w:szCs w:val="42"/>
        </w:rPr>
      </w:pPr>
      <w:rPr/>
      <w:r>
        <w:rPr>
          <w:rFonts w:ascii="Courier New" w:hAnsi="Courier New" w:cs="Courier New" w:eastAsia="Courier New"/>
          <w:sz w:val="42"/>
          <w:szCs w:val="42"/>
          <w:color w:val="050505"/>
          <w:w w:val="52"/>
          <w:position w:val="2"/>
        </w:rPr>
        <w:t>---------------------------------------------------</w:t>
      </w:r>
      <w:r>
        <w:rPr>
          <w:rFonts w:ascii="Courier New" w:hAnsi="Courier New" w:cs="Courier New" w:eastAsia="Courier New"/>
          <w:sz w:val="42"/>
          <w:szCs w:val="42"/>
          <w:color w:val="050505"/>
          <w:spacing w:val="-121"/>
          <w:w w:val="100"/>
          <w:position w:val="2"/>
        </w:rPr>
        <w:t> </w:t>
      </w:r>
      <w:r>
        <w:rPr>
          <w:rFonts w:ascii="Courier New" w:hAnsi="Courier New" w:cs="Courier New" w:eastAsia="Courier New"/>
          <w:sz w:val="42"/>
          <w:szCs w:val="42"/>
          <w:color w:val="050505"/>
          <w:spacing w:val="0"/>
          <w:w w:val="52"/>
          <w:position w:val="2"/>
        </w:rPr>
        <w:t>---------,</w:t>
      </w:r>
      <w:r>
        <w:rPr>
          <w:rFonts w:ascii="Courier New" w:hAnsi="Courier New" w:cs="Courier New" w:eastAsia="Courier New"/>
          <w:sz w:val="42"/>
          <w:szCs w:val="4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0" w:bottom="0" w:left="220" w:right="560"/>
          <w:footerReference w:type="default" r:id="rId80"/>
          <w:pgSz w:w="12180" w:h="15380"/>
        </w:sectPr>
      </w:pPr>
      <w:rPr/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008" w:lineRule="exact"/>
        <w:ind w:left="945" w:right="1233"/>
        <w:jc w:val="center"/>
        <w:rPr>
          <w:rFonts w:ascii="Times New Roman" w:hAnsi="Times New Roman" w:cs="Times New Roman" w:eastAsia="Times New Roman"/>
          <w:sz w:val="111"/>
          <w:szCs w:val="111"/>
        </w:rPr>
      </w:pPr>
      <w:rPr/>
      <w:r>
        <w:rPr/>
        <w:pict>
          <v:shape style="position:absolute;margin-left:40.32pt;margin-top:-25.20546pt;width:49.919998pt;height:49.919998pt;mso-position-horizontal-relative:page;mso-position-vertical-relative:paragraph;z-index:-5057" type="#_x0000_t75">
            <v:imagedata r:id="rId81" o:title=""/>
          </v:shape>
        </w:pict>
      </w:r>
      <w:r>
        <w:rPr/>
        <w:pict>
          <v:shape style="position:absolute;margin-left:130.559998pt;margin-top:-26.165482pt;width:15.36pt;height:167.039993pt;mso-position-horizontal-relative:page;mso-position-vertical-relative:paragraph;z-index:-5055" type="#_x0000_t75">
            <v:imagedata r:id="rId82" o:title=""/>
          </v:shape>
        </w:pict>
      </w:r>
      <w:r>
        <w:rPr>
          <w:rFonts w:ascii="Times New Roman" w:hAnsi="Times New Roman" w:cs="Times New Roman" w:eastAsia="Times New Roman"/>
          <w:sz w:val="111"/>
          <w:szCs w:val="111"/>
          <w:color w:val="050505"/>
          <w:spacing w:val="0"/>
          <w:w w:val="53"/>
          <w:position w:val="-23"/>
        </w:rPr>
        <w:t>..</w:t>
      </w:r>
      <w:r>
        <w:rPr>
          <w:rFonts w:ascii="Times New Roman" w:hAnsi="Times New Roman" w:cs="Times New Roman" w:eastAsia="Times New Roman"/>
          <w:sz w:val="111"/>
          <w:szCs w:val="111"/>
          <w:color w:val="000000"/>
          <w:spacing w:val="0"/>
          <w:w w:val="100"/>
          <w:position w:val="0"/>
        </w:rPr>
      </w:r>
    </w:p>
    <w:p>
      <w:pPr>
        <w:spacing w:before="0" w:after="0" w:line="983" w:lineRule="exact"/>
        <w:ind w:left="276" w:right="794"/>
        <w:jc w:val="center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50505"/>
          <w:w w:val="104"/>
          <w:b/>
          <w:bCs/>
          <w:position w:val="-6"/>
        </w:rPr>
        <w:t>J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-92"/>
          <w:w w:val="104"/>
          <w:b/>
          <w:bCs/>
          <w:position w:val="-6"/>
        </w:rPr>
        <w:t>A</w:t>
      </w:r>
      <w:r>
        <w:rPr>
          <w:rFonts w:ascii="Arial" w:hAnsi="Arial" w:cs="Arial" w:eastAsia="Arial"/>
          <w:sz w:val="144"/>
          <w:szCs w:val="144"/>
          <w:color w:val="050505"/>
          <w:spacing w:val="-582"/>
          <w:w w:val="153"/>
          <w:position w:val="-11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8"/>
          <w:w w:val="103"/>
          <w:b/>
          <w:bCs/>
          <w:position w:val="-6"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0"/>
          <w:w w:val="103"/>
          <w:b/>
          <w:bCs/>
          <w:position w:val="-6"/>
        </w:rPr>
        <w:t>ISCQ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42" w:lineRule="exact"/>
        <w:ind w:left="393" w:right="908"/>
        <w:jc w:val="center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212121"/>
          <w:w w:val="155"/>
          <w:position w:val="1"/>
        </w:rPr>
        <w:t>(</w:t>
      </w:r>
      <w:r>
        <w:rPr>
          <w:rFonts w:ascii="Arial" w:hAnsi="Arial" w:cs="Arial" w:eastAsia="Arial"/>
          <w:sz w:val="8"/>
          <w:szCs w:val="8"/>
          <w:color w:val="212121"/>
          <w:w w:val="154"/>
          <w:position w:val="1"/>
        </w:rPr>
        <w:t>;</w:t>
      </w:r>
      <w:r>
        <w:rPr>
          <w:rFonts w:ascii="Arial" w:hAnsi="Arial" w:cs="Arial" w:eastAsia="Arial"/>
          <w:sz w:val="8"/>
          <w:szCs w:val="8"/>
          <w:color w:val="212121"/>
          <w:spacing w:val="-15"/>
          <w:w w:val="100"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140"/>
          <w:position w:val="1"/>
        </w:rPr>
        <w:t>0[i1ER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141"/>
          <w:position w:val="1"/>
        </w:rPr>
        <w:t>N</w:t>
      </w:r>
      <w:r>
        <w:rPr>
          <w:rFonts w:ascii="Arial" w:hAnsi="Arial" w:cs="Arial" w:eastAsia="Arial"/>
          <w:sz w:val="8"/>
          <w:szCs w:val="8"/>
          <w:color w:val="050505"/>
          <w:spacing w:val="-12"/>
          <w:w w:val="100"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212121"/>
          <w:spacing w:val="0"/>
          <w:w w:val="136"/>
          <w:position w:val="1"/>
        </w:rPr>
        <w:t>()</w:t>
      </w:r>
      <w:r>
        <w:rPr>
          <w:rFonts w:ascii="Arial" w:hAnsi="Arial" w:cs="Arial" w:eastAsia="Arial"/>
          <w:sz w:val="8"/>
          <w:szCs w:val="8"/>
          <w:color w:val="212121"/>
          <w:spacing w:val="18"/>
          <w:w w:val="136"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212121"/>
          <w:spacing w:val="0"/>
          <w:w w:val="95"/>
          <w:position w:val="1"/>
        </w:rPr>
        <w:t>L&gt;E</w:t>
      </w:r>
      <w:r>
        <w:rPr>
          <w:rFonts w:ascii="Arial" w:hAnsi="Arial" w:cs="Arial" w:eastAsia="Arial"/>
          <w:sz w:val="8"/>
          <w:szCs w:val="8"/>
          <w:color w:val="212121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133"/>
          <w:position w:val="1"/>
        </w:rPr>
        <w:t>L</w:t>
      </w:r>
      <w:r>
        <w:rPr>
          <w:rFonts w:ascii="Arial" w:hAnsi="Arial" w:cs="Arial" w:eastAsia="Arial"/>
          <w:sz w:val="8"/>
          <w:szCs w:val="8"/>
          <w:color w:val="050505"/>
          <w:spacing w:val="20"/>
          <w:w w:val="133"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100"/>
          <w:position w:val="1"/>
        </w:rPr>
        <w:t>J:S</w:t>
      </w:r>
      <w:r>
        <w:rPr>
          <w:rFonts w:ascii="Arial" w:hAnsi="Arial" w:cs="Arial" w:eastAsia="Arial"/>
          <w:sz w:val="8"/>
          <w:szCs w:val="8"/>
          <w:color w:val="050505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383838"/>
          <w:spacing w:val="1"/>
          <w:w w:val="118"/>
          <w:position w:val="1"/>
        </w:rPr>
        <w:t>'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57"/>
          <w:position w:val="1"/>
        </w:rPr>
        <w:t>C</w:t>
      </w:r>
      <w:r>
        <w:rPr>
          <w:rFonts w:ascii="Arial" w:hAnsi="Arial" w:cs="Arial" w:eastAsia="Arial"/>
          <w:sz w:val="8"/>
          <w:szCs w:val="8"/>
          <w:color w:val="050505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212121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8"/>
          <w:szCs w:val="8"/>
          <w:color w:val="212121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8"/>
          <w:szCs w:val="8"/>
          <w:color w:val="050505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212121"/>
          <w:spacing w:val="0"/>
          <w:w w:val="112"/>
          <w:position w:val="1"/>
        </w:rPr>
        <w:t>O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9" w:lineRule="exact"/>
        <w:ind w:left="820" w:right="1333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42.657349pt;margin-top:-9.947677pt;width:52.904642pt;height:.1pt;mso-position-horizontal-relative:page;mso-position-vertical-relative:paragraph;z-index:-5049" coordorigin="853,-199" coordsize="1058,2">
            <v:shape style="position:absolute;left:853;top:-199;width:1058;height:2" coordorigin="853,-199" coordsize="1058,0" path="m853,-199l1911,-199e" filled="f" stroked="t" strokeweight=".714928pt" strokecolor="#18181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5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1" w:lineRule="exact"/>
        <w:ind w:left="460" w:right="914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132.499908pt;margin-top:43.027397pt;width:.1pt;height:31.293448pt;mso-position-horizontal-relative:page;mso-position-vertical-relative:paragraph;z-index:-5048" coordorigin="2650,861" coordsize="2,626">
            <v:shape style="position:absolute;left:2650;top:861;width:2;height:626" coordorigin="2650,861" coordsize="0,626" path="m2650,1486l2650,861e" filled="f" stroked="t" strokeweight=".238309pt" strokecolor="#2B2B2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3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8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5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80" w:lineRule="auto"/>
        <w:ind w:left="705" w:right="224" w:firstLine="14"/>
        <w:jc w:val="left"/>
        <w:tabs>
          <w:tab w:pos="3500" w:val="left"/>
          <w:tab w:pos="60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XI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  <w:i/>
        </w:rPr>
        <w:t>V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212121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Fomenta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participació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ciudadana</w:t>
      </w:r>
      <w:r>
        <w:rPr>
          <w:rFonts w:ascii="Arial" w:hAnsi="Arial" w:cs="Arial" w:eastAsia="Arial"/>
          <w:sz w:val="16"/>
          <w:szCs w:val="16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coadyuve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entr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otras,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procesos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  <w:i/>
        </w:rPr>
        <w:t>formulación,</w:t>
      </w:r>
      <w:r>
        <w:rPr>
          <w:rFonts w:ascii="Arial" w:hAnsi="Arial" w:cs="Arial" w:eastAsia="Arial"/>
          <w:sz w:val="16"/>
          <w:szCs w:val="16"/>
          <w:color w:val="050505"/>
          <w:spacing w:val="35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  <w:i/>
        </w:rPr>
        <w:t>desarroll</w:t>
      </w:r>
      <w:r>
        <w:rPr>
          <w:rFonts w:ascii="Arial" w:hAnsi="Arial" w:cs="Arial" w:eastAsia="Arial"/>
          <w:sz w:val="16"/>
          <w:szCs w:val="16"/>
          <w:color w:val="050505"/>
          <w:spacing w:val="-11"/>
          <w:w w:val="103"/>
          <w:i/>
        </w:rPr>
        <w:t>o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56"/>
          <w:i/>
        </w:rPr>
        <w:t>,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12121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aplicación</w:t>
      </w:r>
      <w:r>
        <w:rPr>
          <w:rFonts w:ascii="Arial" w:hAnsi="Arial" w:cs="Arial" w:eastAsia="Arial"/>
          <w:sz w:val="16"/>
          <w:szCs w:val="16"/>
          <w:color w:val="050505"/>
          <w:spacing w:val="-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ab/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evaluación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políticas</w:t>
      </w:r>
      <w:r>
        <w:rPr>
          <w:rFonts w:ascii="Arial" w:hAnsi="Arial" w:cs="Arial" w:eastAsia="Arial"/>
          <w:sz w:val="16"/>
          <w:szCs w:val="16"/>
          <w:color w:val="050505"/>
          <w:spacing w:val="-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ab/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5"/>
          <w:i/>
        </w:rPr>
        <w:t>públic</w:t>
      </w:r>
      <w:r>
        <w:rPr>
          <w:rFonts w:ascii="Arial" w:hAnsi="Arial" w:cs="Arial" w:eastAsia="Arial"/>
          <w:sz w:val="16"/>
          <w:szCs w:val="16"/>
          <w:color w:val="050505"/>
          <w:spacing w:val="-14"/>
          <w:w w:val="105"/>
          <w:i/>
        </w:rPr>
        <w:t>a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56"/>
          <w:i/>
        </w:rPr>
        <w:t>,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56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procuración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justici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protecció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civil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í</w:t>
      </w:r>
      <w:r>
        <w:rPr>
          <w:rFonts w:ascii="Arial" w:hAnsi="Arial" w:cs="Arial" w:eastAsia="Arial"/>
          <w:sz w:val="16"/>
          <w:szCs w:val="16"/>
          <w:color w:val="050505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institucione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  <w:i/>
        </w:rPr>
        <w:t>relacionada</w:t>
      </w:r>
      <w:r>
        <w:rPr>
          <w:rFonts w:ascii="Arial" w:hAnsi="Arial" w:cs="Arial" w:eastAsia="Arial"/>
          <w:sz w:val="16"/>
          <w:szCs w:val="16"/>
          <w:color w:val="050505"/>
          <w:spacing w:val="-8"/>
          <w:w w:val="104"/>
          <w:i/>
        </w:rPr>
        <w:t>s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49"/>
          <w:i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4" w:lineRule="auto"/>
        <w:ind w:left="720" w:right="229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X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  <w:i/>
        </w:rPr>
        <w:t>V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212121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Elabora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difundi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estudio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investigacione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sobre</w:t>
      </w:r>
      <w:r>
        <w:rPr>
          <w:rFonts w:ascii="Arial" w:hAnsi="Arial" w:cs="Arial" w:eastAsia="Arial"/>
          <w:sz w:val="16"/>
          <w:szCs w:val="16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funcione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materia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2"/>
          <w:i/>
        </w:rPr>
        <w:t>competencia;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1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94"/>
          <w:i/>
        </w:rPr>
        <w:t>XVI.</w:t>
      </w:r>
      <w:r>
        <w:rPr>
          <w:rFonts w:ascii="Arial" w:hAnsi="Arial" w:cs="Arial" w:eastAsia="Arial"/>
          <w:sz w:val="16"/>
          <w:szCs w:val="16"/>
          <w:color w:val="050505"/>
          <w:spacing w:val="-8"/>
          <w:w w:val="9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Participa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12121"/>
          <w:spacing w:val="-4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sistema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nocional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estata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  <w:i/>
        </w:rPr>
        <w:t>públic</w:t>
      </w:r>
      <w:r>
        <w:rPr>
          <w:rFonts w:ascii="Arial" w:hAnsi="Arial" w:cs="Arial" w:eastAsia="Arial"/>
          <w:sz w:val="16"/>
          <w:szCs w:val="16"/>
          <w:color w:val="050505"/>
          <w:spacing w:val="-11"/>
          <w:w w:val="103"/>
          <w:i/>
        </w:rPr>
        <w:t>o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76"/>
          <w:i/>
        </w:rPr>
        <w:t>,</w:t>
      </w:r>
      <w:r>
        <w:rPr>
          <w:rFonts w:ascii="Arial" w:hAnsi="Arial" w:cs="Arial" w:eastAsia="Arial"/>
          <w:sz w:val="16"/>
          <w:szCs w:val="16"/>
          <w:color w:val="212121"/>
          <w:spacing w:val="-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protecció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  <w:i/>
        </w:rPr>
        <w:t>civil;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8" w:lineRule="auto"/>
        <w:ind w:left="720" w:right="236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XVI</w:t>
      </w:r>
      <w:r>
        <w:rPr>
          <w:rFonts w:ascii="Arial" w:hAnsi="Arial" w:cs="Arial" w:eastAsia="Arial"/>
          <w:sz w:val="16"/>
          <w:szCs w:val="16"/>
          <w:color w:val="050505"/>
          <w:spacing w:val="-1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4B4B4B"/>
          <w:spacing w:val="-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Cumplir</w:t>
      </w:r>
      <w:r>
        <w:rPr>
          <w:rFonts w:ascii="Arial" w:hAnsi="Arial" w:cs="Arial" w:eastAsia="Arial"/>
          <w:sz w:val="16"/>
          <w:szCs w:val="16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obligaciones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contenida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leyes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generales</w:t>
      </w:r>
      <w:r>
        <w:rPr>
          <w:rFonts w:ascii="Arial" w:hAnsi="Arial" w:cs="Arial" w:eastAsia="Arial"/>
          <w:sz w:val="16"/>
          <w:szCs w:val="16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  <w:i/>
        </w:rPr>
        <w:t>materi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atenció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víctima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01"/>
          <w:i/>
        </w:rPr>
        <w:t>s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37"/>
          <w:i/>
        </w:rPr>
        <w:t>,</w:t>
      </w:r>
      <w:r>
        <w:rPr>
          <w:rFonts w:ascii="Arial" w:hAnsi="Arial" w:cs="Arial" w:eastAsia="Arial"/>
          <w:sz w:val="16"/>
          <w:szCs w:val="16"/>
          <w:color w:val="212121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prevención</w:t>
      </w:r>
      <w:r>
        <w:rPr>
          <w:rFonts w:ascii="Arial" w:hAnsi="Arial" w:cs="Arial" w:eastAsia="Arial"/>
          <w:sz w:val="16"/>
          <w:szCs w:val="16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sanción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secuestro,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prevención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socio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/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viole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212121"/>
          <w:spacing w:val="-4"/>
          <w:w w:val="100"/>
          <w:i/>
        </w:rPr>
        <w:t>c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2"/>
          <w:i/>
        </w:rPr>
        <w:t>delincuenci</w:t>
      </w:r>
      <w:r>
        <w:rPr>
          <w:rFonts w:ascii="Arial" w:hAnsi="Arial" w:cs="Arial" w:eastAsia="Arial"/>
          <w:sz w:val="16"/>
          <w:szCs w:val="16"/>
          <w:color w:val="050505"/>
          <w:spacing w:val="-14"/>
          <w:w w:val="102"/>
          <w:i/>
        </w:rPr>
        <w:t>a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56"/>
          <w:i/>
        </w:rPr>
        <w:t>,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salud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acceso</w:t>
      </w:r>
      <w:r>
        <w:rPr>
          <w:rFonts w:ascii="Arial" w:hAnsi="Arial" w:cs="Arial" w:eastAsia="Arial"/>
          <w:sz w:val="16"/>
          <w:szCs w:val="16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2"/>
          <w:i/>
        </w:rPr>
        <w:t>m1,1jere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2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24"/>
          <w:w w:val="82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una</w:t>
      </w:r>
      <w:r>
        <w:rPr>
          <w:rFonts w:ascii="Arial" w:hAnsi="Arial" w:cs="Arial" w:eastAsia="Arial"/>
          <w:sz w:val="16"/>
          <w:szCs w:val="16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vida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libre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violencia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  <w:i/>
        </w:rPr>
        <w:t>protección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civil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ámbit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1"/>
          <w:i/>
        </w:rPr>
        <w:t>competenci</w:t>
      </w:r>
      <w:r>
        <w:rPr>
          <w:rFonts w:ascii="Arial" w:hAnsi="Arial" w:cs="Arial" w:eastAsia="Arial"/>
          <w:sz w:val="16"/>
          <w:szCs w:val="16"/>
          <w:color w:val="050505"/>
          <w:spacing w:val="-15"/>
          <w:w w:val="102"/>
          <w:i/>
        </w:rPr>
        <w:t>a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36"/>
          <w:i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20" w:lineRule="atLeast"/>
        <w:ind w:left="720" w:right="451" w:firstLine="-10"/>
        <w:jc w:val="left"/>
        <w:tabs>
          <w:tab w:pos="44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XVII</w:t>
      </w:r>
      <w:r>
        <w:rPr>
          <w:rFonts w:ascii="Arial" w:hAnsi="Arial" w:cs="Arial" w:eastAsia="Arial"/>
          <w:sz w:val="16"/>
          <w:szCs w:val="16"/>
          <w:color w:val="050505"/>
          <w:spacing w:val="-1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212121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6"/>
          <w:i/>
        </w:rPr>
        <w:t>Establece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6"/>
          <w:i/>
        </w:rPr>
        <w:t>r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6"/>
          <w:i/>
        </w:rPr>
        <w:t>vínculo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6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relaciones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-31"/>
          <w:w w:val="98"/>
          <w:i/>
        </w:rPr>
        <w:t>c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201"/>
          <w:i/>
        </w:rPr>
        <w:t>1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27"/>
          <w:i/>
        </w:rPr>
        <w:t>nstit</w:t>
      </w:r>
      <w:r>
        <w:rPr>
          <w:rFonts w:ascii="Arial" w:hAnsi="Arial" w:cs="Arial" w:eastAsia="Arial"/>
          <w:sz w:val="16"/>
          <w:szCs w:val="16"/>
          <w:color w:val="AAAAAA"/>
          <w:spacing w:val="0"/>
          <w:w w:val="74"/>
          <w:i/>
        </w:rPr>
        <w:t>·</w:t>
      </w:r>
      <w:r>
        <w:rPr>
          <w:rFonts w:ascii="Arial" w:hAnsi="Arial" w:cs="Arial" w:eastAsia="Arial"/>
          <w:sz w:val="16"/>
          <w:szCs w:val="16"/>
          <w:color w:val="AAAAAA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29"/>
        </w:rPr>
        <w:t>.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65"/>
          <w:i/>
        </w:rPr>
        <w:t>f:¡,,</w:t>
      </w:r>
      <w:r>
        <w:rPr>
          <w:rFonts w:ascii="Arial" w:hAnsi="Arial" w:cs="Arial" w:eastAsia="Arial"/>
          <w:sz w:val="16"/>
          <w:szCs w:val="16"/>
          <w:color w:val="4B4B4B"/>
          <w:spacing w:val="-12"/>
          <w:w w:val="65"/>
          <w:i/>
        </w:rPr>
        <w:t>:</w:t>
      </w:r>
      <w:r>
        <w:rPr>
          <w:rFonts w:ascii="Arial" w:hAnsi="Arial" w:cs="Arial" w:eastAsia="Arial"/>
          <w:sz w:val="16"/>
          <w:szCs w:val="16"/>
          <w:color w:val="797979"/>
          <w:spacing w:val="-50"/>
          <w:w w:val="122"/>
          <w:i/>
        </w:rPr>
        <w:t>.</w:t>
      </w:r>
      <w:r>
        <w:rPr>
          <w:rFonts w:ascii="Arial" w:hAnsi="Arial" w:cs="Arial" w:eastAsia="Arial"/>
          <w:sz w:val="16"/>
          <w:szCs w:val="16"/>
          <w:color w:val="4B4B4B"/>
          <w:spacing w:val="-15"/>
          <w:w w:val="65"/>
          <w:i/>
        </w:rPr>
        <w:t>;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29"/>
          <w:i/>
        </w:rPr>
        <w:t>f</w:t>
      </w:r>
      <w:r>
        <w:rPr>
          <w:rFonts w:ascii="Arial" w:hAnsi="Arial" w:cs="Arial" w:eastAsia="Arial"/>
          <w:sz w:val="16"/>
          <w:szCs w:val="16"/>
          <w:color w:val="212121"/>
          <w:spacing w:val="-2"/>
          <w:w w:val="130"/>
          <w:i/>
        </w:rPr>
        <w:t>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  <w:i/>
        </w:rPr>
        <w:t>rgan</w:t>
      </w:r>
      <w:r>
        <w:rPr>
          <w:rFonts w:ascii="Arial" w:hAnsi="Arial" w:cs="Arial" w:eastAsia="Arial"/>
          <w:sz w:val="16"/>
          <w:szCs w:val="16"/>
          <w:color w:val="050505"/>
          <w:spacing w:val="-8"/>
          <w:w w:val="108"/>
          <w:i/>
        </w:rPr>
        <w:t>i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97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5"/>
          <w:i/>
        </w:rPr>
        <w:t>m</w:t>
      </w:r>
      <w:r>
        <w:rPr>
          <w:rFonts w:ascii="Arial" w:hAnsi="Arial" w:cs="Arial" w:eastAsia="Arial"/>
          <w:sz w:val="16"/>
          <w:szCs w:val="16"/>
          <w:color w:val="050505"/>
          <w:spacing w:val="-9"/>
          <w:w w:val="105"/>
          <w:i/>
        </w:rPr>
        <w:t>6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256"/>
          <w:i/>
        </w:rPr>
        <w:t>{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2"/>
          <w:i/>
        </w:rPr>
        <w:t>1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1"/>
          <w:i/>
        </w:rPr>
        <w:t>f</w:t>
      </w:r>
      <w:r>
        <w:rPr>
          <w:rFonts w:ascii="Arial" w:hAnsi="Arial" w:cs="Arial" w:eastAsia="Arial"/>
          <w:sz w:val="16"/>
          <w:szCs w:val="16"/>
          <w:color w:val="050505"/>
          <w:spacing w:val="-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15"/>
          <w:i/>
        </w:rPr>
        <w:t>}i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ámbit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5"/>
          <w:i/>
        </w:rPr>
        <w:t>nacional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internaciona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conocer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  <w:i/>
        </w:rPr>
        <w:t>mejoie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3"/>
          <w:i/>
        </w:rPr>
        <w:t>$</w:t>
      </w:r>
      <w:r>
        <w:rPr>
          <w:rFonts w:ascii="Arial" w:hAnsi="Arial" w:cs="Arial" w:eastAsia="Arial"/>
          <w:sz w:val="16"/>
          <w:szCs w:val="16"/>
          <w:color w:val="4B4B4B"/>
          <w:spacing w:val="2"/>
          <w:w w:val="73"/>
          <w:i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7"/>
          <w:i/>
        </w:rPr>
        <w:t>práCticd.,:</w:t>
      </w:r>
      <w:r>
        <w:rPr>
          <w:rFonts w:ascii="Arial" w:hAnsi="Arial" w:cs="Arial" w:eastAsia="Arial"/>
          <w:sz w:val="16"/>
          <w:szCs w:val="16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12121"/>
          <w:spacing w:val="-14"/>
          <w:w w:val="56"/>
          <w:i/>
        </w:rPr>
        <w:t>:</w:t>
      </w:r>
      <w:r>
        <w:rPr>
          <w:rFonts w:ascii="Arial" w:hAnsi="Arial" w:cs="Arial" w:eastAsia="Arial"/>
          <w:sz w:val="16"/>
          <w:szCs w:val="16"/>
          <w:color w:val="212121"/>
          <w:spacing w:val="-16"/>
          <w:w w:val="126"/>
          <w:i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  <w:i/>
        </w:rPr>
        <w:t>lpejorar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28"/>
          <w:i/>
        </w:rPr>
        <w:t>/qsf</w:t>
      </w:r>
      <w:r>
        <w:rPr>
          <w:rFonts w:ascii="Arial" w:hAnsi="Arial" w:cs="Arial" w:eastAsia="Arial"/>
          <w:sz w:val="16"/>
          <w:szCs w:val="16"/>
          <w:color w:val="050505"/>
          <w:spacing w:val="-12"/>
          <w:w w:val="128"/>
          <w:i/>
        </w:rPr>
        <w:t> 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99"/>
          <w:i/>
        </w:rPr>
        <w:t>"C</w:t>
      </w:r>
      <w:r>
        <w:rPr>
          <w:rFonts w:ascii="Arial" w:hAnsi="Arial" w:cs="Arial" w:eastAsia="Arial"/>
          <w:sz w:val="16"/>
          <w:szCs w:val="16"/>
          <w:color w:val="212121"/>
          <w:spacing w:val="-38"/>
          <w:w w:val="99"/>
          <w:i/>
        </w:rPr>
        <w:t>f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35"/>
          <w:i/>
        </w:rPr>
        <w:t>i</w:t>
      </w:r>
      <w:r>
        <w:rPr>
          <w:rFonts w:ascii="Arial" w:hAnsi="Arial" w:cs="Arial" w:eastAsia="Arial"/>
          <w:sz w:val="16"/>
          <w:szCs w:val="16"/>
          <w:color w:val="212121"/>
          <w:spacing w:val="1"/>
          <w:w w:val="135"/>
          <w:i/>
        </w:rPr>
        <w:t>j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5"/>
          <w:i/>
        </w:rPr>
        <w:t>es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  <w:i/>
        </w:rPr>
        <w:t>público,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21" w:lineRule="exact"/>
        <w:ind w:left="710" w:right="-20"/>
        <w:jc w:val="left"/>
        <w:tabs>
          <w:tab w:pos="5780" w:val="left"/>
        </w:tabs>
        <w:rPr>
          <w:rFonts w:ascii="Times New Roman" w:hAnsi="Times New Roman" w:cs="Times New Roman" w:eastAsia="Times New Roman"/>
          <w:sz w:val="25"/>
          <w:szCs w:val="25"/>
        </w:rPr>
      </w:pPr>
      <w:rPr/>
      <w:r>
        <w:rPr/>
        <w:pict>
          <v:shape style="position:absolute;margin-left:375.359985pt;margin-top:5.256752pt;width:195.839996pt;height:33.599998pt;mso-position-horizontal-relative:page;mso-position-vertical-relative:paragraph;z-index:-5052" type="#_x0000_t75">
            <v:imagedata r:id="rId83" o:title=""/>
          </v:shape>
        </w:pic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1"/>
        </w:rPr>
        <w:t>protecció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1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1"/>
        </w:rPr>
        <w:t>civil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1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-9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1"/>
        </w:rPr>
        <w:t>procuración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1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1"/>
        </w:rPr>
        <w:t>justici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100"/>
          <w:i/>
          <w:position w:val="1"/>
        </w:rPr>
        <w:t>a</w:t>
      </w:r>
      <w:r>
        <w:rPr>
          <w:rFonts w:ascii="Arial" w:hAnsi="Arial" w:cs="Arial" w:eastAsia="Arial"/>
          <w:sz w:val="16"/>
          <w:szCs w:val="16"/>
          <w:color w:val="4B4B4B"/>
          <w:spacing w:val="-8"/>
          <w:w w:val="100"/>
          <w:i/>
          <w:position w:val="1"/>
        </w:rPr>
        <w:t>'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1"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-13"/>
          <w:w w:val="118"/>
          <w:i/>
          <w:position w:val="1"/>
        </w:rPr>
        <w:t>e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18"/>
          <w:i/>
          <w:position w:val="1"/>
        </w:rPr>
        <w:t>f.</w:t>
      </w:r>
      <w:r>
        <w:rPr>
          <w:rFonts w:ascii="Arial" w:hAnsi="Arial" w:cs="Arial" w:eastAsia="Arial"/>
          <w:sz w:val="16"/>
          <w:szCs w:val="16"/>
          <w:color w:val="212121"/>
          <w:spacing w:val="17"/>
          <w:w w:val="118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797979"/>
          <w:spacing w:val="0"/>
          <w:w w:val="60"/>
          <w:position w:val="1"/>
        </w:rPr>
        <w:t>·</w:t>
      </w:r>
      <w:r>
        <w:rPr>
          <w:rFonts w:ascii="Arial" w:hAnsi="Arial" w:cs="Arial" w:eastAsia="Arial"/>
          <w:sz w:val="16"/>
          <w:szCs w:val="16"/>
          <w:color w:val="797979"/>
          <w:spacing w:val="16"/>
          <w:w w:val="60"/>
          <w:position w:val="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050505"/>
          <w:spacing w:val="0"/>
          <w:w w:val="100"/>
          <w:i/>
          <w:position w:val="1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050505"/>
          <w:spacing w:val="-9"/>
          <w:w w:val="100"/>
          <w:i/>
          <w:position w:val="1"/>
        </w:rPr>
        <w:t>q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0"/>
          <w:w w:val="100"/>
          <w:i/>
          <w:position w:val="1"/>
        </w:rPr>
        <w:t>.:</w:t>
      </w:r>
      <w:r>
        <w:rPr>
          <w:rFonts w:ascii="Times New Roman" w:hAnsi="Times New Roman" w:cs="Times New Roman" w:eastAsia="Times New Roman"/>
          <w:sz w:val="25"/>
          <w:szCs w:val="25"/>
          <w:color w:val="212121"/>
          <w:spacing w:val="3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797979"/>
          <w:spacing w:val="11"/>
          <w:w w:val="69"/>
          <w:position w:val="1"/>
        </w:rPr>
        <w:t>:</w:t>
      </w:r>
      <w:r>
        <w:rPr>
          <w:rFonts w:ascii="Times New Roman" w:hAnsi="Times New Roman" w:cs="Times New Roman" w:eastAsia="Times New Roman"/>
          <w:sz w:val="25"/>
          <w:szCs w:val="25"/>
          <w:color w:val="797979"/>
          <w:spacing w:val="0"/>
          <w:w w:val="37"/>
          <w:position w:val="1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797979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5"/>
          <w:szCs w:val="25"/>
          <w:color w:val="797979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5"/>
          <w:szCs w:val="25"/>
          <w:color w:val="383838"/>
          <w:spacing w:val="0"/>
          <w:w w:val="37"/>
          <w:position w:val="1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383838"/>
          <w:spacing w:val="0"/>
          <w:w w:val="37"/>
          <w:position w:val="1"/>
        </w:rPr>
        <w:t>   </w:t>
      </w:r>
      <w:r>
        <w:rPr>
          <w:rFonts w:ascii="Times New Roman" w:hAnsi="Times New Roman" w:cs="Times New Roman" w:eastAsia="Times New Roman"/>
          <w:sz w:val="25"/>
          <w:szCs w:val="25"/>
          <w:color w:val="383838"/>
          <w:spacing w:val="0"/>
          <w:w w:val="37"/>
          <w:position w:val="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626262"/>
          <w:spacing w:val="0"/>
          <w:w w:val="100"/>
          <w:position w:val="1"/>
        </w:rPr>
        <w:t>''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4" w:after="0" w:line="240" w:lineRule="auto"/>
        <w:ind w:left="3879" w:right="3253"/>
        <w:jc w:val="center"/>
        <w:tabs>
          <w:tab w:pos="4180" w:val="left"/>
          <w:tab w:pos="4640" w:val="left"/>
        </w:tabs>
        <w:rPr>
          <w:rFonts w:ascii="Arial" w:hAnsi="Arial" w:cs="Arial" w:eastAsia="Arial"/>
          <w:sz w:val="6"/>
          <w:szCs w:val="6"/>
        </w:rPr>
      </w:pPr>
      <w:rPr/>
      <w:r>
        <w:rPr>
          <w:rFonts w:ascii="Arial" w:hAnsi="Arial" w:cs="Arial" w:eastAsia="Arial"/>
          <w:sz w:val="5"/>
          <w:szCs w:val="5"/>
          <w:color w:val="797979"/>
          <w:w w:val="284"/>
        </w:rPr>
        <w:t>'</w:t>
      </w:r>
      <w:r>
        <w:rPr>
          <w:rFonts w:ascii="Arial" w:hAnsi="Arial" w:cs="Arial" w:eastAsia="Arial"/>
          <w:sz w:val="5"/>
          <w:szCs w:val="5"/>
          <w:color w:val="797979"/>
          <w:spacing w:val="-8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797979"/>
          <w:spacing w:val="0"/>
          <w:w w:val="100"/>
        </w:rPr>
        <w:t>'\.</w:t>
      </w:r>
      <w:r>
        <w:rPr>
          <w:rFonts w:ascii="Arial" w:hAnsi="Arial" w:cs="Arial" w:eastAsia="Arial"/>
          <w:sz w:val="5"/>
          <w:szCs w:val="5"/>
          <w:color w:val="797979"/>
          <w:spacing w:val="-11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797979"/>
          <w:spacing w:val="0"/>
          <w:w w:val="100"/>
        </w:rPr>
        <w:tab/>
      </w:r>
      <w:r>
        <w:rPr>
          <w:rFonts w:ascii="Arial" w:hAnsi="Arial" w:cs="Arial" w:eastAsia="Arial"/>
          <w:sz w:val="5"/>
          <w:szCs w:val="5"/>
          <w:color w:val="797979"/>
          <w:spacing w:val="0"/>
          <w:w w:val="100"/>
        </w:rPr>
      </w:r>
      <w:r>
        <w:rPr>
          <w:rFonts w:ascii="Arial" w:hAnsi="Arial" w:cs="Arial" w:eastAsia="Arial"/>
          <w:sz w:val="5"/>
          <w:szCs w:val="5"/>
          <w:color w:val="939393"/>
          <w:spacing w:val="0"/>
          <w:w w:val="77"/>
        </w:rPr>
        <w:t>•</w:t>
      </w:r>
      <w:r>
        <w:rPr>
          <w:rFonts w:ascii="Arial" w:hAnsi="Arial" w:cs="Arial" w:eastAsia="Arial"/>
          <w:sz w:val="5"/>
          <w:szCs w:val="5"/>
          <w:color w:val="939393"/>
          <w:spacing w:val="0"/>
          <w:w w:val="77"/>
        </w:rPr>
        <w:t> </w:t>
      </w:r>
      <w:r>
        <w:rPr>
          <w:rFonts w:ascii="Arial" w:hAnsi="Arial" w:cs="Arial" w:eastAsia="Arial"/>
          <w:sz w:val="5"/>
          <w:szCs w:val="5"/>
          <w:color w:val="939393"/>
          <w:spacing w:val="0"/>
          <w:w w:val="77"/>
        </w:rPr>
        <w:t> </w:t>
      </w:r>
      <w:r>
        <w:rPr>
          <w:rFonts w:ascii="Arial" w:hAnsi="Arial" w:cs="Arial" w:eastAsia="Arial"/>
          <w:sz w:val="5"/>
          <w:szCs w:val="5"/>
          <w:color w:val="797979"/>
          <w:spacing w:val="-2"/>
          <w:w w:val="100"/>
        </w:rPr>
        <w:t>1</w:t>
      </w:r>
      <w:r>
        <w:rPr>
          <w:rFonts w:ascii="Arial" w:hAnsi="Arial" w:cs="Arial" w:eastAsia="Arial"/>
          <w:sz w:val="6"/>
          <w:szCs w:val="6"/>
          <w:color w:val="4B4B4B"/>
          <w:spacing w:val="0"/>
          <w:w w:val="100"/>
          <w:i/>
        </w:rPr>
        <w:t>¡;¡Í"·</w:t>
      </w:r>
      <w:r>
        <w:rPr>
          <w:rFonts w:ascii="Arial" w:hAnsi="Arial" w:cs="Arial" w:eastAsia="Arial"/>
          <w:sz w:val="6"/>
          <w:szCs w:val="6"/>
          <w:color w:val="4B4B4B"/>
          <w:spacing w:val="-8"/>
          <w:w w:val="100"/>
          <w:i/>
        </w:rPr>
        <w:t> </w:t>
      </w:r>
      <w:r>
        <w:rPr>
          <w:rFonts w:ascii="Arial" w:hAnsi="Arial" w:cs="Arial" w:eastAsia="Arial"/>
          <w:sz w:val="6"/>
          <w:szCs w:val="6"/>
          <w:color w:val="4B4B4B"/>
          <w:spacing w:val="0"/>
          <w:w w:val="100"/>
          <w:i/>
        </w:rPr>
        <w:tab/>
      </w:r>
      <w:r>
        <w:rPr>
          <w:rFonts w:ascii="Arial" w:hAnsi="Arial" w:cs="Arial" w:eastAsia="Arial"/>
          <w:sz w:val="6"/>
          <w:szCs w:val="6"/>
          <w:color w:val="4B4B4B"/>
          <w:spacing w:val="0"/>
          <w:w w:val="100"/>
          <w:i/>
        </w:rPr>
      </w:r>
      <w:r>
        <w:rPr>
          <w:rFonts w:ascii="Arial" w:hAnsi="Arial" w:cs="Arial" w:eastAsia="Arial"/>
          <w:sz w:val="6"/>
          <w:szCs w:val="6"/>
          <w:color w:val="939393"/>
          <w:spacing w:val="0"/>
          <w:w w:val="79"/>
        </w:rPr>
        <w:t>-</w:t>
      </w:r>
      <w:r>
        <w:rPr>
          <w:rFonts w:ascii="Arial" w:hAnsi="Arial" w:cs="Arial" w:eastAsia="Arial"/>
          <w:sz w:val="6"/>
          <w:szCs w:val="6"/>
          <w:color w:val="797979"/>
          <w:spacing w:val="0"/>
          <w:w w:val="318"/>
        </w:rPr>
        <w:t>·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71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XIX.</w:t>
      </w:r>
      <w:r>
        <w:rPr>
          <w:rFonts w:ascii="Arial" w:hAnsi="Arial" w:cs="Arial" w:eastAsia="Arial"/>
          <w:sz w:val="16"/>
          <w:szCs w:val="16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Ejerc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212121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0"/>
          <w:i/>
        </w:rPr>
        <w:t>Jos</w:t>
      </w:r>
      <w:r>
        <w:rPr>
          <w:rFonts w:ascii="Arial" w:hAnsi="Arial" w:cs="Arial" w:eastAsia="Arial"/>
          <w:sz w:val="16"/>
          <w:szCs w:val="16"/>
          <w:color w:val="050505"/>
          <w:spacing w:val="30"/>
          <w:w w:val="8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atribucione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moter</w:t>
      </w:r>
      <w:r>
        <w:rPr>
          <w:rFonts w:ascii="Arial" w:hAnsi="Arial" w:cs="Arial" w:eastAsia="Arial"/>
          <w:sz w:val="16"/>
          <w:szCs w:val="16"/>
          <w:color w:val="050505"/>
          <w:spacing w:val="-10"/>
          <w:w w:val="100"/>
          <w:i/>
        </w:rPr>
        <w:t>/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00"/>
          <w:i/>
        </w:rPr>
        <w:t>J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12121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  <w:i/>
        </w:rPr>
        <w:t>d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4"/>
          <w:i/>
        </w:rPr>
        <w:t>e</w:t>
      </w:r>
      <w:r>
        <w:rPr>
          <w:rFonts w:ascii="Arial" w:hAnsi="Arial" w:cs="Arial" w:eastAsia="Arial"/>
          <w:sz w:val="16"/>
          <w:szCs w:val="16"/>
          <w:color w:val="797979"/>
          <w:spacing w:val="0"/>
          <w:w w:val="109"/>
          <w:i/>
        </w:rPr>
        <w:t>';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1" w:after="0" w:line="240" w:lineRule="auto"/>
        <w:ind w:left="72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vialidad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tránsit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transporte,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0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X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100"/>
          <w:i/>
        </w:rPr>
        <w:t>X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4B4B4B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9"/>
          <w:i/>
        </w:rPr>
        <w:t>Las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89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demás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le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otorgue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otra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disposiciones</w:t>
      </w:r>
      <w:r>
        <w:rPr>
          <w:rFonts w:ascii="Arial" w:hAnsi="Arial" w:cs="Arial" w:eastAsia="Arial"/>
          <w:sz w:val="16"/>
          <w:szCs w:val="16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legale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22"/>
          <w:i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98" w:lineRule="exact"/>
        <w:ind w:left="3085" w:right="4798"/>
        <w:jc w:val="center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797979"/>
          <w:spacing w:val="0"/>
          <w:w w:val="73"/>
          <w:position w:val="-1"/>
        </w:rPr>
        <w:t>;.•¡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95" w:lineRule="exact"/>
        <w:ind w:left="3084" w:right="4798"/>
        <w:jc w:val="center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383838"/>
          <w:spacing w:val="0"/>
          <w:w w:val="88"/>
        </w:rPr>
        <w:t>¡.·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69" w:lineRule="exact"/>
        <w:ind w:left="1784" w:right="1360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81"/>
          <w:i/>
          <w:position w:val="-2"/>
        </w:rPr>
        <w:t>LEY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81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4"/>
          <w:i/>
          <w:position w:val="-2"/>
        </w:rPr>
        <w:t>ORGANICA</w:t>
      </w:r>
      <w:r>
        <w:rPr>
          <w:rFonts w:ascii="Arial" w:hAnsi="Arial" w:cs="Arial" w:eastAsia="Arial"/>
          <w:sz w:val="16"/>
          <w:szCs w:val="16"/>
          <w:color w:val="050505"/>
          <w:spacing w:val="-9"/>
          <w:w w:val="94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f</w:t>
      </w:r>
      <w:r>
        <w:rPr>
          <w:rFonts w:ascii="Arial" w:hAnsi="Arial" w:cs="Arial" w:eastAsia="Arial"/>
          <w:sz w:val="16"/>
          <w:szCs w:val="16"/>
          <w:color w:val="050505"/>
          <w:spacing w:val="39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2"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2"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9"/>
          <w:i/>
          <w:position w:val="-2"/>
        </w:rPr>
        <w:t>FtSCALfA</w:t>
      </w:r>
      <w:r>
        <w:rPr>
          <w:rFonts w:ascii="Arial" w:hAnsi="Arial" w:cs="Arial" w:eastAsia="Arial"/>
          <w:sz w:val="16"/>
          <w:szCs w:val="16"/>
          <w:color w:val="050505"/>
          <w:spacing w:val="-21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2"/>
          <w:i/>
          <w:position w:val="-2"/>
        </w:rPr>
        <w:t>GENI;J!/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2"/>
          <w:i/>
          <w:position w:val="-2"/>
        </w:rPr>
        <w:t>U</w:t>
      </w:r>
      <w:r>
        <w:rPr>
          <w:rFonts w:ascii="Arial" w:hAnsi="Arial" w:cs="Arial" w:eastAsia="Arial"/>
          <w:sz w:val="16"/>
          <w:szCs w:val="16"/>
          <w:color w:val="050505"/>
          <w:spacing w:val="33"/>
          <w:w w:val="92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2"/>
          <w:i/>
          <w:position w:val="-2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2"/>
          <w:i/>
          <w:position w:val="-2"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-11"/>
          <w:w w:val="92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2"/>
          <w:i/>
          <w:position w:val="-2"/>
        </w:rPr>
        <w:t>ESTADO</w:t>
      </w:r>
      <w:r>
        <w:rPr>
          <w:rFonts w:ascii="Arial" w:hAnsi="Arial" w:cs="Arial" w:eastAsia="Arial"/>
          <w:sz w:val="16"/>
          <w:szCs w:val="16"/>
          <w:color w:val="050505"/>
          <w:spacing w:val="-14"/>
          <w:w w:val="92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2"/>
          <w:i/>
          <w:position w:val="-2"/>
        </w:rPr>
        <w:t>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2"/>
          <w:i/>
          <w:position w:val="-2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-10"/>
          <w:w w:val="92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2"/>
          <w:i/>
          <w:position w:val="-2"/>
        </w:rPr>
        <w:t>JALISCO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99" w:lineRule="exact"/>
        <w:ind w:left="2929" w:right="3249"/>
        <w:jc w:val="center"/>
        <w:tabs>
          <w:tab w:pos="434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383838"/>
          <w:spacing w:val="0"/>
          <w:w w:val="46"/>
          <w:position w:val="1"/>
        </w:rPr>
        <w:t>;</w:t>
      </w:r>
      <w:r>
        <w:rPr>
          <w:rFonts w:ascii="Times New Roman" w:hAnsi="Times New Roman" w:cs="Times New Roman" w:eastAsia="Times New Roman"/>
          <w:sz w:val="21"/>
          <w:szCs w:val="21"/>
          <w:color w:val="383838"/>
          <w:spacing w:val="0"/>
          <w:w w:val="46"/>
          <w:position w:val="1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color w:val="383838"/>
          <w:spacing w:val="16"/>
          <w:w w:val="46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939393"/>
          <w:spacing w:val="0"/>
          <w:w w:val="25"/>
          <w:position w:val="1"/>
        </w:rPr>
        <w:t>_:</w:t>
      </w:r>
      <w:r>
        <w:rPr>
          <w:rFonts w:ascii="Times New Roman" w:hAnsi="Times New Roman" w:cs="Times New Roman" w:eastAsia="Times New Roman"/>
          <w:sz w:val="21"/>
          <w:szCs w:val="21"/>
          <w:color w:val="939393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939393"/>
          <w:spacing w:val="0"/>
          <w:w w:val="66"/>
          <w:position w:val="1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939393"/>
          <w:spacing w:val="0"/>
          <w:w w:val="66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939393"/>
          <w:spacing w:val="8"/>
          <w:w w:val="66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B4B4B"/>
          <w:spacing w:val="0"/>
          <w:w w:val="66"/>
          <w:position w:val="1"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color w:val="4B4B4B"/>
          <w:spacing w:val="-1"/>
          <w:w w:val="66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B4B4B"/>
          <w:spacing w:val="0"/>
          <w:w w:val="66"/>
          <w:position w:val="1"/>
        </w:rPr>
        <w:t>J1·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81" w:after="0" w:line="166" w:lineRule="exact"/>
        <w:ind w:left="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1.606293pt;margin-top:8.155782pt;width:54.065562pt;height:9.5pt;mso-position-horizontal-relative:page;mso-position-vertical-relative:paragraph;z-index:-5047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9"/>
                    <w:jc w:val="left"/>
                    <w:tabs>
                      <w:tab w:pos="600" w:val="left"/>
                      <w:tab w:pos="1040" w:val="left"/>
                    </w:tabs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Pr/>
                  <w:r>
                    <w:rPr>
                      <w:rFonts w:ascii="Arial" w:hAnsi="Arial" w:cs="Arial" w:eastAsia="Arial"/>
                      <w:sz w:val="19"/>
                      <w:szCs w:val="19"/>
                      <w:color w:val="626262"/>
                      <w:spacing w:val="-57"/>
                      <w:w w:val="75"/>
                    </w:rPr>
                    <w:t>·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212121"/>
                      <w:spacing w:val="0"/>
                      <w:w w:val="46"/>
                    </w:rPr>
                    <w:t>,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212121"/>
                      <w:spacing w:val="-2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212121"/>
                      <w:spacing w:val="0"/>
                      <w:w w:val="34"/>
                    </w:rPr>
                    <w:t>·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212121"/>
                      <w:spacing w:val="9"/>
                      <w:w w:val="34"/>
                    </w:rPr>
                    <w:t>-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383838"/>
                      <w:spacing w:val="0"/>
                      <w:w w:val="59"/>
                      <w:i/>
                    </w:rPr>
                    <w:t>-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626262"/>
                      <w:spacing w:val="0"/>
                      <w:w w:val="35"/>
                      <w:i/>
                    </w:rPr>
                    <w:t>: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626262"/>
                      <w:spacing w:val="0"/>
                      <w:w w:val="36"/>
                      <w:i/>
                    </w:rPr>
                    <w:t>-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626262"/>
                      <w:spacing w:val="-25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626262"/>
                      <w:spacing w:val="-11"/>
                      <w:w w:val="49"/>
                    </w:rPr>
                    <w:t>'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212121"/>
                      <w:spacing w:val="-25"/>
                      <w:w w:val="63"/>
                    </w:rPr>
                    <w:t>&lt;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797979"/>
                      <w:spacing w:val="6"/>
                      <w:w w:val="49"/>
                    </w:rPr>
                    <w:t>'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939393"/>
                      <w:spacing w:val="6"/>
                      <w:w w:val="74"/>
                    </w:rPr>
                    <w:t>'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797979"/>
                      <w:spacing w:val="0"/>
                      <w:w w:val="49"/>
                    </w:rPr>
                    <w:t>'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797979"/>
                      <w:spacing w:val="-1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939393"/>
                      <w:spacing w:val="0"/>
                      <w:w w:val="25"/>
                    </w:rPr>
                    <w:t>·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939393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939393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626262"/>
                      <w:spacing w:val="-16"/>
                      <w:w w:val="74"/>
                    </w:rPr>
                    <w:t>.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797979"/>
                      <w:spacing w:val="0"/>
                      <w:w w:val="49"/>
                    </w:rPr>
                    <w:t>.,,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797979"/>
                      <w:spacing w:val="-23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4B4B4B"/>
                      <w:spacing w:val="0"/>
                      <w:w w:val="24"/>
                    </w:rPr>
                    <w:t>.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4B4B4B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4B4B4B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383838"/>
                      <w:spacing w:val="0"/>
                      <w:w w:val="73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(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-8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consideración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al</w:t>
      </w:r>
      <w:r>
        <w:rPr>
          <w:rFonts w:ascii="Arial" w:hAnsi="Arial" w:cs="Arial" w:eastAsia="Arial"/>
          <w:sz w:val="16"/>
          <w:szCs w:val="16"/>
          <w:color w:val="050505"/>
          <w:spacing w:val="22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Decret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N¡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í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rnero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2</w:t>
      </w:r>
      <w:r>
        <w:rPr>
          <w:rFonts w:ascii="Arial" w:hAnsi="Arial" w:cs="Arial" w:eastAsia="Arial"/>
          <w:sz w:val="16"/>
          <w:szCs w:val="16"/>
          <w:color w:val="050505"/>
          <w:spacing w:val="-13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54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9"/>
          <w:i/>
          <w:position w:val="-2"/>
        </w:rPr>
        <w:t>3fix/1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9"/>
          <w:i/>
          <w:position w:val="-2"/>
        </w:rPr>
        <w:t>5</w:t>
      </w:r>
      <w:r>
        <w:rPr>
          <w:rFonts w:ascii="Arial" w:hAnsi="Arial" w:cs="Arial" w:eastAsia="Arial"/>
          <w:sz w:val="16"/>
          <w:szCs w:val="16"/>
          <w:color w:val="050505"/>
          <w:spacing w:val="-17"/>
          <w:w w:val="119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12</w:t>
      </w:r>
      <w:r>
        <w:rPr>
          <w:rFonts w:ascii="Arial" w:hAnsi="Arial" w:cs="Arial" w:eastAsia="Arial"/>
          <w:sz w:val="16"/>
          <w:szCs w:val="16"/>
          <w:color w:val="050505"/>
          <w:spacing w:val="24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2"/>
          <w:i/>
          <w:position w:val="-2"/>
        </w:rPr>
        <w:t>d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92"/>
          <w:i/>
          <w:position w:val="-2"/>
        </w:rPr>
        <w:t>o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92"/>
          <w:i/>
          <w:position w:val="-2"/>
        </w:rPr>
        <w:t>®,</w:t>
      </w:r>
      <w:r>
        <w:rPr>
          <w:rFonts w:ascii="Arial" w:hAnsi="Arial" w:cs="Arial" w:eastAsia="Arial"/>
          <w:sz w:val="16"/>
          <w:szCs w:val="16"/>
          <w:color w:val="212121"/>
          <w:spacing w:val="-35"/>
          <w:w w:val="92"/>
          <w:i/>
          <w:position w:val="-2"/>
        </w:rPr>
        <w:t>¡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2"/>
          <w:i/>
          <w:position w:val="-2"/>
        </w:rPr>
        <w:t>'rf/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2"/>
          <w:i/>
          <w:position w:val="-2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92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Noviemtm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año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2015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dos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mil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quince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6"/>
          <w:i/>
          <w:position w:val="-2"/>
        </w:rPr>
        <w:t>fue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79" w:lineRule="exact"/>
        <w:ind w:left="2965" w:right="2215"/>
        <w:jc w:val="center"/>
        <w:tabs>
          <w:tab w:pos="3920" w:val="left"/>
          <w:tab w:pos="4180" w:val="left"/>
          <w:tab w:pos="4600" w:val="left"/>
          <w:tab w:pos="5720" w:val="left"/>
        </w:tabs>
        <w:rPr>
          <w:rFonts w:ascii="Arial" w:hAnsi="Arial" w:cs="Arial" w:eastAsia="Arial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383838"/>
          <w:spacing w:val="0"/>
          <w:w w:val="72"/>
          <w:position w:val="-1"/>
        </w:rPr>
        <w:t>'·</w:t>
      </w:r>
      <w:r>
        <w:rPr>
          <w:rFonts w:ascii="Times New Roman" w:hAnsi="Times New Roman" w:cs="Times New Roman" w:eastAsia="Times New Roman"/>
          <w:sz w:val="11"/>
          <w:szCs w:val="11"/>
          <w:color w:val="383838"/>
          <w:spacing w:val="0"/>
          <w:w w:val="72"/>
          <w:position w:val="-1"/>
        </w:rPr>
        <w:t>\</w:t>
      </w:r>
      <w:r>
        <w:rPr>
          <w:rFonts w:ascii="Times New Roman" w:hAnsi="Times New Roman" w:cs="Times New Roman" w:eastAsia="Times New Roman"/>
          <w:sz w:val="11"/>
          <w:szCs w:val="11"/>
          <w:color w:val="383838"/>
          <w:spacing w:val="1"/>
          <w:w w:val="72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83838"/>
          <w:spacing w:val="0"/>
          <w:w w:val="72"/>
          <w:position w:val="-1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383838"/>
          <w:spacing w:val="16"/>
          <w:w w:val="72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0"/>
          <w:w w:val="39"/>
          <w:position w:val="-1"/>
        </w:rPr>
        <w:t>-.·:</w:t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0"/>
          <w:w w:val="39"/>
          <w:position w:val="-1"/>
        </w:rPr>
        <w:t>        </w:t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5"/>
          <w:w w:val="39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39"/>
          <w:position w:val="-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0"/>
          <w:w w:val="39"/>
          <w:position w:val="-1"/>
        </w:rPr>
        <w:t>         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1"/>
          <w:w w:val="39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97979"/>
          <w:spacing w:val="0"/>
          <w:w w:val="100"/>
          <w:position w:val="-1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797979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797979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1"/>
          <w:szCs w:val="11"/>
          <w:color w:val="383838"/>
          <w:spacing w:val="0"/>
          <w:w w:val="219"/>
          <w:position w:val="-1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383838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383838"/>
          <w:spacing w:val="0"/>
          <w:w w:val="100"/>
          <w:position w:val="-1"/>
        </w:rPr>
      </w:r>
      <w:r>
        <w:rPr>
          <w:rFonts w:ascii="Arial" w:hAnsi="Arial" w:cs="Arial" w:eastAsia="Arial"/>
          <w:sz w:val="7"/>
          <w:szCs w:val="7"/>
          <w:color w:val="626262"/>
          <w:spacing w:val="0"/>
          <w:w w:val="131"/>
          <w:i/>
          <w:position w:val="-1"/>
        </w:rPr>
        <w:t>ro'.,</w:t>
      </w:r>
      <w:r>
        <w:rPr>
          <w:rFonts w:ascii="Arial" w:hAnsi="Arial" w:cs="Arial" w:eastAsia="Arial"/>
          <w:sz w:val="7"/>
          <w:szCs w:val="7"/>
          <w:color w:val="626262"/>
          <w:spacing w:val="0"/>
          <w:w w:val="100"/>
          <w:i/>
          <w:position w:val="-1"/>
        </w:rPr>
        <w:tab/>
      </w:r>
      <w:r>
        <w:rPr>
          <w:rFonts w:ascii="Arial" w:hAnsi="Arial" w:cs="Arial" w:eastAsia="Arial"/>
          <w:sz w:val="7"/>
          <w:szCs w:val="7"/>
          <w:color w:val="626262"/>
          <w:spacing w:val="0"/>
          <w:w w:val="100"/>
          <w:i/>
          <w:position w:val="-1"/>
        </w:rPr>
      </w:r>
      <w:r>
        <w:rPr>
          <w:rFonts w:ascii="Arial" w:hAnsi="Arial" w:cs="Arial" w:eastAsia="Arial"/>
          <w:sz w:val="7"/>
          <w:szCs w:val="7"/>
          <w:color w:val="4B4B4B"/>
          <w:spacing w:val="0"/>
          <w:w w:val="131"/>
          <w:position w:val="-1"/>
        </w:rPr>
        <w:t>·</w:t>
      </w:r>
      <w:r>
        <w:rPr>
          <w:rFonts w:ascii="Arial" w:hAnsi="Arial" w:cs="Arial" w:eastAsia="Arial"/>
          <w:sz w:val="7"/>
          <w:szCs w:val="7"/>
          <w:color w:val="4B4B4B"/>
          <w:spacing w:val="16"/>
          <w:w w:val="131"/>
          <w:position w:val="-1"/>
        </w:rPr>
        <w:t> </w:t>
      </w:r>
      <w:r>
        <w:rPr>
          <w:rFonts w:ascii="Arial" w:hAnsi="Arial" w:cs="Arial" w:eastAsia="Arial"/>
          <w:sz w:val="7"/>
          <w:szCs w:val="7"/>
          <w:color w:val="797979"/>
          <w:spacing w:val="0"/>
          <w:w w:val="66"/>
          <w:position w:val="-1"/>
        </w:rPr>
        <w:t>•</w:t>
      </w:r>
      <w:r>
        <w:rPr>
          <w:rFonts w:ascii="Arial" w:hAnsi="Arial" w:cs="Arial" w:eastAsia="Arial"/>
          <w:sz w:val="7"/>
          <w:szCs w:val="7"/>
          <w:color w:val="797979"/>
          <w:spacing w:val="0"/>
          <w:w w:val="66"/>
          <w:position w:val="-1"/>
        </w:rPr>
        <w:t>  </w:t>
      </w:r>
      <w:r>
        <w:rPr>
          <w:rFonts w:ascii="Arial" w:hAnsi="Arial" w:cs="Arial" w:eastAsia="Arial"/>
          <w:sz w:val="7"/>
          <w:szCs w:val="7"/>
          <w:color w:val="797979"/>
          <w:spacing w:val="11"/>
          <w:w w:val="66"/>
          <w:position w:val="-1"/>
        </w:rPr>
        <w:t> </w:t>
      </w:r>
      <w:r>
        <w:rPr>
          <w:rFonts w:ascii="Arial" w:hAnsi="Arial" w:cs="Arial" w:eastAsia="Arial"/>
          <w:sz w:val="7"/>
          <w:szCs w:val="7"/>
          <w:color w:val="4B4B4B"/>
          <w:spacing w:val="0"/>
          <w:w w:val="66"/>
          <w:i/>
          <w:position w:val="-1"/>
        </w:rPr>
        <w:t>:</w:t>
      </w:r>
      <w:r>
        <w:rPr>
          <w:rFonts w:ascii="Arial" w:hAnsi="Arial" w:cs="Arial" w:eastAsia="Arial"/>
          <w:sz w:val="7"/>
          <w:szCs w:val="7"/>
          <w:color w:val="4B4B4B"/>
          <w:spacing w:val="7"/>
          <w:w w:val="66"/>
          <w:i/>
          <w:position w:val="-1"/>
        </w:rPr>
        <w:t> </w:t>
      </w:r>
      <w:r>
        <w:rPr>
          <w:rFonts w:ascii="Arial" w:hAnsi="Arial" w:cs="Arial" w:eastAsia="Arial"/>
          <w:sz w:val="7"/>
          <w:szCs w:val="7"/>
          <w:color w:val="939393"/>
          <w:spacing w:val="0"/>
          <w:w w:val="66"/>
          <w:i/>
          <w:position w:val="-1"/>
        </w:rPr>
        <w:t>.</w:t>
      </w:r>
      <w:r>
        <w:rPr>
          <w:rFonts w:ascii="Arial" w:hAnsi="Arial" w:cs="Arial" w:eastAsia="Arial"/>
          <w:sz w:val="7"/>
          <w:szCs w:val="7"/>
          <w:color w:val="939393"/>
          <w:spacing w:val="8"/>
          <w:w w:val="66"/>
          <w:i/>
          <w:position w:val="-1"/>
        </w:rPr>
        <w:t> </w:t>
      </w:r>
      <w:r>
        <w:rPr>
          <w:rFonts w:ascii="Arial" w:hAnsi="Arial" w:cs="Arial" w:eastAsia="Arial"/>
          <w:sz w:val="7"/>
          <w:szCs w:val="7"/>
          <w:color w:val="4B4B4B"/>
          <w:spacing w:val="0"/>
          <w:w w:val="66"/>
          <w:position w:val="-1"/>
        </w:rPr>
        <w:t>·</w:t>
      </w:r>
      <w:r>
        <w:rPr>
          <w:rFonts w:ascii="Arial" w:hAnsi="Arial" w:cs="Arial" w:eastAsia="Arial"/>
          <w:sz w:val="7"/>
          <w:szCs w:val="7"/>
          <w:color w:val="4B4B4B"/>
          <w:spacing w:val="0"/>
          <w:w w:val="66"/>
          <w:position w:val="-1"/>
        </w:rPr>
        <w:t> </w:t>
      </w:r>
      <w:r>
        <w:rPr>
          <w:rFonts w:ascii="Arial" w:hAnsi="Arial" w:cs="Arial" w:eastAsia="Arial"/>
          <w:sz w:val="7"/>
          <w:szCs w:val="7"/>
          <w:color w:val="4B4B4B"/>
          <w:spacing w:val="2"/>
          <w:w w:val="66"/>
          <w:position w:val="-1"/>
        </w:rPr>
        <w:t> </w:t>
      </w:r>
      <w:r>
        <w:rPr>
          <w:rFonts w:ascii="Arial" w:hAnsi="Arial" w:cs="Arial" w:eastAsia="Arial"/>
          <w:sz w:val="7"/>
          <w:szCs w:val="7"/>
          <w:color w:val="939393"/>
          <w:spacing w:val="-5"/>
          <w:w w:val="68"/>
          <w:position w:val="-1"/>
        </w:rPr>
        <w:t>·</w:t>
      </w:r>
      <w:r>
        <w:rPr>
          <w:rFonts w:ascii="Arial" w:hAnsi="Arial" w:cs="Arial" w:eastAsia="Arial"/>
          <w:sz w:val="7"/>
          <w:szCs w:val="7"/>
          <w:color w:val="797979"/>
          <w:spacing w:val="-4"/>
          <w:w w:val="135"/>
          <w:position w:val="-1"/>
        </w:rPr>
        <w:t>.</w:t>
      </w:r>
      <w:r>
        <w:rPr>
          <w:rFonts w:ascii="Arial" w:hAnsi="Arial" w:cs="Arial" w:eastAsia="Arial"/>
          <w:sz w:val="7"/>
          <w:szCs w:val="7"/>
          <w:color w:val="939393"/>
          <w:spacing w:val="-5"/>
          <w:w w:val="68"/>
          <w:position w:val="-1"/>
        </w:rPr>
        <w:t>·</w:t>
      </w:r>
      <w:r>
        <w:rPr>
          <w:rFonts w:ascii="Arial" w:hAnsi="Arial" w:cs="Arial" w:eastAsia="Arial"/>
          <w:sz w:val="7"/>
          <w:szCs w:val="7"/>
          <w:color w:val="797979"/>
          <w:spacing w:val="0"/>
          <w:w w:val="67"/>
          <w:position w:val="-1"/>
        </w:rPr>
        <w:t>.</w:t>
      </w:r>
      <w:r>
        <w:rPr>
          <w:rFonts w:ascii="Arial" w:hAnsi="Arial" w:cs="Arial" w:eastAsia="Arial"/>
          <w:sz w:val="7"/>
          <w:szCs w:val="7"/>
          <w:color w:val="797979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7"/>
          <w:szCs w:val="7"/>
          <w:color w:val="797979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7"/>
          <w:szCs w:val="7"/>
          <w:color w:val="939393"/>
          <w:spacing w:val="0"/>
          <w:w w:val="67"/>
          <w:position w:val="-1"/>
        </w:rPr>
        <w:t>.</w:t>
      </w:r>
      <w:r>
        <w:rPr>
          <w:rFonts w:ascii="Arial" w:hAnsi="Arial" w:cs="Arial" w:eastAsia="Arial"/>
          <w:sz w:val="7"/>
          <w:szCs w:val="7"/>
          <w:color w:val="939393"/>
          <w:spacing w:val="0"/>
          <w:w w:val="67"/>
          <w:position w:val="-1"/>
        </w:rPr>
        <w:t>        </w:t>
      </w:r>
      <w:r>
        <w:rPr>
          <w:rFonts w:ascii="Arial" w:hAnsi="Arial" w:cs="Arial" w:eastAsia="Arial"/>
          <w:sz w:val="7"/>
          <w:szCs w:val="7"/>
          <w:color w:val="939393"/>
          <w:spacing w:val="10"/>
          <w:w w:val="67"/>
          <w:position w:val="-1"/>
        </w:rPr>
        <w:t> </w:t>
      </w:r>
      <w:r>
        <w:rPr>
          <w:rFonts w:ascii="Arial" w:hAnsi="Arial" w:cs="Arial" w:eastAsia="Arial"/>
          <w:sz w:val="7"/>
          <w:szCs w:val="7"/>
          <w:color w:val="939393"/>
          <w:spacing w:val="0"/>
          <w:w w:val="68"/>
          <w:position w:val="-1"/>
        </w:rPr>
        <w:t>·</w:t>
      </w:r>
      <w:r>
        <w:rPr>
          <w:rFonts w:ascii="Arial" w:hAnsi="Arial" w:cs="Arial" w:eastAsia="Arial"/>
          <w:sz w:val="7"/>
          <w:szCs w:val="7"/>
          <w:color w:val="939393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7"/>
          <w:szCs w:val="7"/>
          <w:color w:val="626262"/>
          <w:spacing w:val="0"/>
          <w:w w:val="68"/>
          <w:position w:val="-1"/>
        </w:rPr>
        <w:t>·</w:t>
      </w:r>
      <w:r>
        <w:rPr>
          <w:rFonts w:ascii="Arial" w:hAnsi="Arial" w:cs="Arial" w:eastAsia="Arial"/>
          <w:sz w:val="7"/>
          <w:szCs w:val="7"/>
          <w:color w:val="626262"/>
          <w:spacing w:val="0"/>
          <w:w w:val="68"/>
          <w:position w:val="-1"/>
        </w:rPr>
        <w:t>   </w:t>
      </w:r>
      <w:r>
        <w:rPr>
          <w:rFonts w:ascii="Arial" w:hAnsi="Arial" w:cs="Arial" w:eastAsia="Arial"/>
          <w:sz w:val="7"/>
          <w:szCs w:val="7"/>
          <w:color w:val="626262"/>
          <w:spacing w:val="12"/>
          <w:w w:val="68"/>
          <w:position w:val="-1"/>
        </w:rPr>
        <w:t> </w:t>
      </w:r>
      <w:r>
        <w:rPr>
          <w:rFonts w:ascii="Arial" w:hAnsi="Arial" w:cs="Arial" w:eastAsia="Arial"/>
          <w:sz w:val="7"/>
          <w:szCs w:val="7"/>
          <w:color w:val="4B4B4B"/>
          <w:spacing w:val="0"/>
          <w:w w:val="32"/>
          <w:position w:val="-1"/>
        </w:rPr>
        <w:t>·.</w:t>
      </w:r>
      <w:r>
        <w:rPr>
          <w:rFonts w:ascii="Arial" w:hAnsi="Arial" w:cs="Arial" w:eastAsia="Arial"/>
          <w:sz w:val="7"/>
          <w:szCs w:val="7"/>
          <w:color w:val="4B4B4B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7"/>
          <w:szCs w:val="7"/>
          <w:color w:val="4B4B4B"/>
          <w:spacing w:val="0"/>
          <w:w w:val="100"/>
          <w:position w:val="-1"/>
        </w:rPr>
      </w:r>
      <w:r>
        <w:rPr>
          <w:rFonts w:ascii="Arial" w:hAnsi="Arial" w:cs="Arial" w:eastAsia="Arial"/>
          <w:sz w:val="7"/>
          <w:szCs w:val="7"/>
          <w:color w:val="AAAAAA"/>
          <w:spacing w:val="0"/>
          <w:w w:val="202"/>
          <w:position w:val="-1"/>
        </w:rPr>
        <w:t>'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  <w:position w:val="0"/>
        </w:rPr>
      </w:r>
    </w:p>
    <w:p>
      <w:pPr>
        <w:spacing w:before="4" w:after="0" w:line="177" w:lineRule="auto"/>
        <w:ind w:left="14" w:right="158" w:firstLine="-1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publicado</w:t>
      </w:r>
      <w:r>
        <w:rPr>
          <w:rFonts w:ascii="Arial" w:hAnsi="Arial" w:cs="Arial" w:eastAsia="Arial"/>
          <w:sz w:val="16"/>
          <w:szCs w:val="16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mediant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9"/>
          <w:i/>
        </w:rPr>
        <w:t>Can{lr</w:t>
      </w:r>
      <w:r>
        <w:rPr>
          <w:rFonts w:ascii="Arial" w:hAnsi="Arial" w:cs="Arial" w:eastAsia="Arial"/>
          <w:sz w:val="16"/>
          <w:szCs w:val="16"/>
          <w:color w:val="050505"/>
          <w:spacing w:val="-1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66"/>
          <w:i/>
        </w:rPr>
        <w:t>s</w:t>
      </w:r>
      <w:r>
        <w:rPr>
          <w:rFonts w:ascii="Arial" w:hAnsi="Arial" w:cs="Arial" w:eastAsia="Arial"/>
          <w:sz w:val="16"/>
          <w:szCs w:val="16"/>
          <w:color w:val="212121"/>
          <w:spacing w:val="-13"/>
          <w:w w:val="65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58"/>
          <w:i/>
        </w:rPr>
        <w:t>t;'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-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  <w:i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-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12121"/>
          <w:spacing w:val="3"/>
          <w:w w:val="339"/>
          <w:i/>
        </w:rPr>
        <w:t>l</w:t>
      </w:r>
      <w:r>
        <w:rPr>
          <w:rFonts w:ascii="Arial" w:hAnsi="Arial" w:cs="Arial" w:eastAsia="Arial"/>
          <w:sz w:val="16"/>
          <w:szCs w:val="16"/>
          <w:color w:val="797979"/>
          <w:spacing w:val="-42"/>
          <w:w w:val="171"/>
          <w:i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-8"/>
          <w:w w:val="97"/>
          <w:i/>
        </w:rPr>
        <w:t>s</w:t>
      </w:r>
      <w:r>
        <w:rPr>
          <w:rFonts w:ascii="Arial" w:hAnsi="Arial" w:cs="Arial" w:eastAsia="Arial"/>
          <w:sz w:val="16"/>
          <w:szCs w:val="16"/>
          <w:color w:val="626262"/>
          <w:spacing w:val="-35"/>
          <w:w w:val="97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  <w:i/>
        </w:rPr>
        <w:t>tád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df!cret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ó</w:t>
      </w:r>
      <w:r>
        <w:rPr>
          <w:rFonts w:ascii="Arial" w:hAnsi="Arial" w:cs="Arial" w:eastAsia="Arial"/>
          <w:sz w:val="16"/>
          <w:szCs w:val="16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39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-9"/>
          <w:w w:val="139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REf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((RM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fY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9"/>
          <w:i/>
        </w:rPr>
        <w:t>DIVERSAS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89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9"/>
          <w:i/>
        </w:rPr>
        <w:t>DISPOSICIONES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89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3"/>
          <w:i/>
        </w:rPr>
        <w:t>LEY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3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1"/>
          <w:i/>
        </w:rPr>
        <w:t>ORGANICA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1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91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PODE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50505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3"/>
          <w:i/>
        </w:rPr>
        <w:t>EJECUfJV</w:t>
      </w:r>
      <w:r>
        <w:rPr>
          <w:rFonts w:ascii="Arial" w:hAnsi="Arial" w:cs="Arial" w:eastAsia="Arial"/>
          <w:sz w:val="16"/>
          <w:szCs w:val="16"/>
          <w:color w:val="050505"/>
          <w:spacing w:val="-27"/>
          <w:w w:val="94"/>
          <w:i/>
        </w:rPr>
        <w:t>o</w:t>
      </w:r>
      <w:r>
        <w:rPr>
          <w:rFonts w:ascii="Arial" w:hAnsi="Arial" w:cs="Arial" w:eastAsia="Arial"/>
          <w:sz w:val="16"/>
          <w:szCs w:val="16"/>
          <w:color w:val="212121"/>
          <w:spacing w:val="-13"/>
          <w:w w:val="124"/>
          <w:i/>
        </w:rPr>
        <w:t>;</w:t>
      </w:r>
      <w:r>
        <w:rPr>
          <w:rFonts w:ascii="Arial" w:hAnsi="Arial" w:cs="Arial" w:eastAsia="Arial"/>
          <w:sz w:val="16"/>
          <w:szCs w:val="16"/>
          <w:color w:val="939393"/>
          <w:spacing w:val="0"/>
          <w:w w:val="66"/>
          <w:i/>
        </w:rPr>
        <w:t>.</w:t>
      </w:r>
      <w:r>
        <w:rPr>
          <w:rFonts w:ascii="Arial" w:hAnsi="Arial" w:cs="Arial" w:eastAsia="Arial"/>
          <w:sz w:val="16"/>
          <w:szCs w:val="16"/>
          <w:color w:val="939393"/>
          <w:spacing w:val="-29"/>
          <w:w w:val="66"/>
          <w:i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797979"/>
          <w:spacing w:val="0"/>
          <w:w w:val="43"/>
          <w:i/>
        </w:rPr>
        <w:t>:r</w:t>
      </w:r>
      <w:r>
        <w:rPr>
          <w:rFonts w:ascii="Times New Roman" w:hAnsi="Times New Roman" w:cs="Times New Roman" w:eastAsia="Times New Roman"/>
          <w:sz w:val="23"/>
          <w:szCs w:val="23"/>
          <w:color w:val="050505"/>
          <w:spacing w:val="0"/>
          <w:w w:val="84"/>
          <w:i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050505"/>
          <w:spacing w:val="-26"/>
          <w:w w:val="83"/>
          <w:i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12121"/>
          <w:spacing w:val="-9"/>
          <w:w w:val="163"/>
          <w:i/>
        </w:rPr>
        <w:t>!</w:t>
      </w:r>
      <w:r>
        <w:rPr>
          <w:rFonts w:ascii="Times New Roman" w:hAnsi="Times New Roman" w:cs="Times New Roman" w:eastAsia="Times New Roman"/>
          <w:sz w:val="23"/>
          <w:szCs w:val="23"/>
          <w:color w:val="797979"/>
          <w:spacing w:val="0"/>
          <w:w w:val="60"/>
          <w:i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050505"/>
          <w:spacing w:val="0"/>
          <w:w w:val="65"/>
          <w:i/>
        </w:rPr>
        <w:t>/:</w:t>
      </w:r>
      <w:r>
        <w:rPr>
          <w:rFonts w:ascii="Times New Roman" w:hAnsi="Times New Roman" w:cs="Times New Roman" w:eastAsia="Times New Roman"/>
          <w:sz w:val="23"/>
          <w:szCs w:val="23"/>
          <w:color w:val="050505"/>
          <w:spacing w:val="-35"/>
          <w:w w:val="65"/>
          <w:i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939393"/>
          <w:spacing w:val="0"/>
          <w:w w:val="58"/>
          <w:i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93939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939393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0"/>
          <w:i/>
        </w:rPr>
        <w:t>LEY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8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2"/>
          <w:i/>
        </w:rPr>
        <w:t>ORGANIC</w:t>
      </w:r>
      <w:r>
        <w:rPr>
          <w:rFonts w:ascii="Arial" w:hAnsi="Arial" w:cs="Arial" w:eastAsia="Arial"/>
          <w:sz w:val="16"/>
          <w:szCs w:val="16"/>
          <w:color w:val="050505"/>
          <w:spacing w:val="-8"/>
          <w:w w:val="103"/>
          <w:i/>
        </w:rPr>
        <w:t>k</w:t>
      </w:r>
      <w:r>
        <w:rPr>
          <w:rFonts w:ascii="Arial" w:hAnsi="Arial" w:cs="Arial" w:eastAsia="Arial"/>
          <w:sz w:val="16"/>
          <w:szCs w:val="16"/>
          <w:color w:val="797979"/>
          <w:spacing w:val="0"/>
          <w:w w:val="112"/>
          <w:i/>
        </w:rPr>
        <w:t>'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3"/>
          <w:i/>
        </w:rPr>
        <w:t>Ó</w:t>
      </w:r>
      <w:r>
        <w:rPr>
          <w:rFonts w:ascii="Arial" w:hAnsi="Arial" w:cs="Arial" w:eastAsia="Arial"/>
          <w:sz w:val="16"/>
          <w:szCs w:val="16"/>
          <w:color w:val="050505"/>
          <w:spacing w:val="-7"/>
          <w:w w:val="93"/>
          <w:i/>
        </w:rPr>
        <w:t>E</w:t>
      </w:r>
      <w:r>
        <w:rPr>
          <w:rFonts w:ascii="Arial" w:hAnsi="Arial" w:cs="Arial" w:eastAsia="Arial"/>
          <w:sz w:val="16"/>
          <w:szCs w:val="16"/>
          <w:color w:val="797979"/>
          <w:spacing w:val="0"/>
          <w:w w:val="59"/>
          <w:i/>
        </w:rPr>
        <w:t>.,</w:t>
      </w:r>
      <w:r>
        <w:rPr>
          <w:rFonts w:ascii="Arial" w:hAnsi="Arial" w:cs="Arial" w:eastAsia="Arial"/>
          <w:sz w:val="16"/>
          <w:szCs w:val="16"/>
          <w:color w:val="797979"/>
          <w:spacing w:val="-1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0"/>
          <w:i/>
        </w:rPr>
        <w:t>FISCAL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0"/>
          <w:i/>
        </w:rPr>
        <w:t>(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32"/>
          <w:w w:val="9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0"/>
          <w:i/>
        </w:rPr>
        <w:t>GENERAL,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9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3"/>
          <w:i/>
        </w:rPr>
        <w:t>LEY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3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1"/>
          <w:w w:val="83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98" w:lineRule="auto"/>
        <w:ind w:left="14" w:right="96"/>
        <w:jc w:val="left"/>
        <w:tabs>
          <w:tab w:pos="6680" w:val="left"/>
        </w:tabs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97"/>
          <w:i/>
        </w:rPr>
        <w:t>MOVILIDA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7"/>
          <w:i/>
        </w:rPr>
        <w:t>D</w:t>
      </w:r>
      <w:r>
        <w:rPr>
          <w:rFonts w:ascii="Arial" w:hAnsi="Arial" w:cs="Arial" w:eastAsia="Arial"/>
          <w:sz w:val="16"/>
          <w:szCs w:val="16"/>
          <w:color w:val="050505"/>
          <w:spacing w:val="-9"/>
          <w:w w:val="97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4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-1"/>
          <w:w w:val="8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4"/>
          <w:i/>
        </w:rPr>
        <w:t>TRANSPORTE,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84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50505"/>
          <w:spacing w:val="0"/>
          <w:w w:val="109"/>
          <w:i/>
        </w:rPr>
        <w:t>aft</w:t>
      </w:r>
      <w:r>
        <w:rPr>
          <w:rFonts w:ascii="Times New Roman" w:hAnsi="Times New Roman" w:cs="Times New Roman" w:eastAsia="Times New Roman"/>
          <w:sz w:val="23"/>
          <w:szCs w:val="23"/>
          <w:color w:val="050505"/>
          <w:spacing w:val="13"/>
          <w:w w:val="109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25"/>
          <w:i/>
        </w:rPr>
        <w:t>Ú,Y</w:t>
      </w:r>
      <w:r>
        <w:rPr>
          <w:rFonts w:ascii="Arial" w:hAnsi="Arial" w:cs="Arial" w:eastAsia="Arial"/>
          <w:sz w:val="16"/>
          <w:szCs w:val="16"/>
          <w:color w:val="050505"/>
          <w:spacing w:val="-14"/>
          <w:w w:val="126"/>
          <w:i/>
        </w:rPr>
        <w:t>o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73"/>
          <w:i/>
        </w:rPr>
        <w:t>ff</w:t>
      </w:r>
      <w:r>
        <w:rPr>
          <w:rFonts w:ascii="Arial" w:hAnsi="Arial" w:cs="Arial" w:eastAsia="Arial"/>
          <w:sz w:val="16"/>
          <w:szCs w:val="16"/>
          <w:color w:val="212121"/>
          <w:spacing w:val="-7"/>
          <w:w w:val="173"/>
          <w:i/>
        </w:rPr>
        <w:t>'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6"/>
          <w:i/>
        </w:rPr>
        <w:t>siSTEMA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DE$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G!JRIQ¡\/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)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6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86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6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86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6"/>
          <w:i/>
        </w:rPr>
        <w:t>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6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86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8"/>
          <w:i/>
        </w:rPr>
        <w:t>LEY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88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8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8"/>
          <w:i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8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8"/>
          <w:i/>
        </w:rPr>
        <w:t>CONTRO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8"/>
          <w:i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32"/>
          <w:w w:val="88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3"/>
          <w:i/>
        </w:rPr>
        <w:t>CONFIANZA,</w:t>
      </w:r>
      <w:r>
        <w:rPr>
          <w:rFonts w:ascii="Arial" w:hAnsi="Arial" w:cs="Arial" w:eastAsia="Arial"/>
          <w:sz w:val="16"/>
          <w:szCs w:val="16"/>
          <w:color w:val="050505"/>
          <w:spacing w:val="-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0"/>
          <w:i/>
        </w:rPr>
        <w:t>TODOS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9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8"/>
          <w:i/>
        </w:rPr>
        <w:t>ORDENAMifN'rOS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98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6"/>
          <w:i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86"/>
          <w:i/>
        </w:rPr>
        <w:t>ESTAOOPfJAÚSCO.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86"/>
          <w:i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-12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B"/>
          <w:spacing w:val="0"/>
          <w:w w:val="4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B4B4B"/>
          <w:spacing w:val="0"/>
          <w:w w:val="4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B"/>
          <w:spacing w:val="10"/>
          <w:w w:val="4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0"/>
          <w:w w:val="100"/>
        </w:rPr>
        <w:t>''.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B4B"/>
          <w:spacing w:val="0"/>
          <w:w w:val="146"/>
        </w:rPr>
        <w:t>;</w:t>
      </w:r>
      <w:r>
        <w:rPr>
          <w:rFonts w:ascii="Times New Roman" w:hAnsi="Times New Roman" w:cs="Times New Roman" w:eastAsia="Times New Roman"/>
          <w:sz w:val="20"/>
          <w:szCs w:val="20"/>
          <w:color w:val="4B4B4B"/>
          <w:spacing w:val="-26"/>
          <w:w w:val="14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-11"/>
          <w:w w:val="107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B4B4B"/>
          <w:spacing w:val="0"/>
          <w:w w:val="8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B4B4B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83838"/>
          <w:spacing w:val="0"/>
          <w:w w:val="56"/>
        </w:rPr>
        <w:t>··</w:t>
      </w:r>
      <w:r>
        <w:rPr>
          <w:rFonts w:ascii="Times New Roman" w:hAnsi="Times New Roman" w:cs="Times New Roman" w:eastAsia="Times New Roman"/>
          <w:sz w:val="20"/>
          <w:szCs w:val="20"/>
          <w:color w:val="383838"/>
          <w:spacing w:val="4"/>
          <w:w w:val="56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797979"/>
          <w:spacing w:val="0"/>
          <w:w w:val="93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79797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797979"/>
          <w:spacing w:val="0"/>
          <w:w w:val="100"/>
        </w:rPr>
      </w:r>
      <w:r>
        <w:rPr>
          <w:rFonts w:ascii="Arial" w:hAnsi="Arial" w:cs="Arial" w:eastAsia="Arial"/>
          <w:sz w:val="48"/>
          <w:szCs w:val="48"/>
          <w:color w:val="797979"/>
          <w:spacing w:val="0"/>
          <w:w w:val="177"/>
          <w:position w:val="-23"/>
        </w:rPr>
        <w:t>,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80" w:h="15380"/>
          <w:pgMar w:top="140" w:bottom="280" w:left="220" w:right="560"/>
          <w:cols w:num="2" w:equalWidth="0">
            <w:col w:w="2699" w:space="651"/>
            <w:col w:w="8050"/>
          </w:cols>
        </w:sectPr>
      </w:pPr>
      <w:rPr/>
    </w:p>
    <w:p>
      <w:pPr>
        <w:spacing w:before="6" w:after="0" w:line="10" w:lineRule="exact"/>
        <w:jc w:val="left"/>
        <w:rPr>
          <w:sz w:val="1"/>
          <w:szCs w:val="1"/>
        </w:rPr>
      </w:pPr>
      <w:rPr/>
      <w:r>
        <w:rPr>
          <w:sz w:val="1"/>
          <w:szCs w:val="1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4020.570984" w:type="dxa"/>
      </w:tblPr>
      <w:tblGrid/>
      <w:tr>
        <w:trPr>
          <w:trHeight w:val="146" w:hRule="exact"/>
        </w:trPr>
        <w:tc>
          <w:tcPr>
            <w:tcW w:w="88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46" w:lineRule="exact"/>
              <w:ind w:left="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797979"/>
                <w:spacing w:val="0"/>
                <w:w w:val="100"/>
                <w:i/>
                <w:position w:val="-1"/>
              </w:rPr>
              <w:t>{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209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46" w:lineRule="exact"/>
              <w:ind w:left="761" w:right="103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626262"/>
                <w:w w:val="60"/>
                <w:position w:val="-1"/>
              </w:rPr>
              <w:t>•</w:t>
            </w:r>
            <w:r>
              <w:rPr>
                <w:rFonts w:ascii="Arial" w:hAnsi="Arial" w:cs="Arial" w:eastAsia="Arial"/>
                <w:sz w:val="16"/>
                <w:szCs w:val="16"/>
                <w:color w:val="626262"/>
                <w:spacing w:val="-21"/>
                <w:w w:val="100"/>
                <w:position w:val="-1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C1C1C1"/>
                <w:spacing w:val="0"/>
                <w:w w:val="27"/>
                <w:position w:val="-1"/>
              </w:rPr>
              <w:t>_</w:t>
            </w:r>
            <w:r>
              <w:rPr>
                <w:rFonts w:ascii="Arial" w:hAnsi="Arial" w:cs="Arial" w:eastAsia="Arial"/>
                <w:sz w:val="16"/>
                <w:szCs w:val="16"/>
                <w:color w:val="C1C1C1"/>
                <w:spacing w:val="0"/>
                <w:w w:val="26"/>
                <w:position w:val="-1"/>
              </w:rPr>
              <w:t>,</w:t>
            </w:r>
            <w:r>
              <w:rPr>
                <w:rFonts w:ascii="Arial" w:hAnsi="Arial" w:cs="Arial" w:eastAsia="Arial"/>
                <w:sz w:val="16"/>
                <w:szCs w:val="16"/>
                <w:color w:val="C1C1C1"/>
                <w:spacing w:val="-23"/>
                <w:w w:val="100"/>
                <w:position w:val="-1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939393"/>
                <w:spacing w:val="0"/>
                <w:w w:val="52"/>
                <w:position w:val="-1"/>
              </w:rPr>
              <w:t>&lt;\</w:t>
            </w:r>
            <w:r>
              <w:rPr>
                <w:rFonts w:ascii="Arial" w:hAnsi="Arial" w:cs="Arial" w:eastAsia="Arial"/>
                <w:sz w:val="16"/>
                <w:szCs w:val="16"/>
                <w:color w:val="939393"/>
                <w:spacing w:val="0"/>
                <w:w w:val="53"/>
                <w:position w:val="-1"/>
              </w:rPr>
              <w:t>·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36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46" w:lineRule="exact"/>
              <w:ind w:left="556" w:right="45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939393"/>
                <w:spacing w:val="0"/>
                <w:w w:val="430"/>
                <w:position w:val="-1"/>
              </w:rPr>
              <w:t>:</w:t>
            </w:r>
            <w:r>
              <w:rPr>
                <w:rFonts w:ascii="Arial" w:hAnsi="Arial" w:cs="Arial" w:eastAsia="Arial"/>
                <w:sz w:val="16"/>
                <w:szCs w:val="16"/>
                <w:color w:val="939393"/>
                <w:spacing w:val="0"/>
                <w:w w:val="100"/>
                <w:position w:val="-1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939393"/>
                <w:spacing w:val="-8"/>
                <w:w w:val="100"/>
                <w:position w:val="-1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797979"/>
                <w:spacing w:val="-33"/>
                <w:w w:val="42"/>
                <w:i/>
                <w:position w:val="-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4B4B4B"/>
                <w:spacing w:val="-17"/>
                <w:w w:val="85"/>
                <w:i/>
                <w:position w:val="-1"/>
              </w:rPr>
              <w:t>:</w:t>
            </w:r>
            <w:r>
              <w:rPr>
                <w:rFonts w:ascii="Arial" w:hAnsi="Arial" w:cs="Arial" w:eastAsia="Arial"/>
                <w:sz w:val="16"/>
                <w:szCs w:val="16"/>
                <w:color w:val="4B4B4B"/>
                <w:spacing w:val="-3"/>
                <w:w w:val="21"/>
                <w:i/>
                <w:position w:val="-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939393"/>
                <w:spacing w:val="-6"/>
                <w:w w:val="67"/>
                <w:i/>
                <w:position w:val="-1"/>
              </w:rPr>
              <w:t>'</w:t>
            </w:r>
            <w:r>
              <w:rPr>
                <w:rFonts w:ascii="Arial" w:hAnsi="Arial" w:cs="Arial" w:eastAsia="Arial"/>
                <w:sz w:val="16"/>
                <w:szCs w:val="16"/>
                <w:color w:val="939393"/>
                <w:spacing w:val="-12"/>
                <w:w w:val="33"/>
                <w:position w:val="-1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color w:val="383838"/>
                <w:spacing w:val="-4"/>
                <w:w w:val="73"/>
                <w:i/>
                <w:position w:val="-1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color w:val="939393"/>
                <w:spacing w:val="0"/>
                <w:w w:val="10"/>
                <w:i/>
                <w:position w:val="-1"/>
              </w:rPr>
              <w:t>_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2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6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" w:after="0" w:line="138" w:lineRule="exact"/>
              <w:ind w:right="20"/>
              <w:jc w:val="righ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797979"/>
                <w:w w:val="56"/>
                <w:position w:val="-1"/>
              </w:rPr>
              <w:t>_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797979"/>
                <w:spacing w:val="-35"/>
                <w:w w:val="56"/>
                <w:position w:val="-1"/>
              </w:rPr>
              <w:t>r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AAAAAA"/>
                <w:spacing w:val="-37"/>
                <w:w w:val="134"/>
                <w:position w:val="-1"/>
              </w:rPr>
              <w:t>: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797979"/>
                <w:spacing w:val="0"/>
                <w:w w:val="178"/>
                <w:position w:val="-1"/>
              </w:rPr>
              <w:t>·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269" w:hRule="exact"/>
        </w:trPr>
        <w:tc>
          <w:tcPr>
            <w:tcW w:w="88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209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2" w:lineRule="exact"/>
              <w:ind w:left="789" w:right="-2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Pr/>
            <w:r>
              <w:rPr>
                <w:rFonts w:ascii="Times New Roman" w:hAnsi="Times New Roman" w:cs="Times New Roman" w:eastAsia="Times New Roman"/>
                <w:sz w:val="27"/>
                <w:szCs w:val="27"/>
                <w:color w:val="626262"/>
                <w:w w:val="43"/>
                <w:i/>
                <w:position w:val="1"/>
              </w:rPr>
              <w:t>\,'!!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color w:val="626262"/>
                <w:w w:val="44"/>
                <w:i/>
                <w:position w:val="1"/>
              </w:rPr>
              <w:t>(;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color w:val="626262"/>
                <w:spacing w:val="2"/>
                <w:w w:val="44"/>
                <w:i/>
                <w:position w:val="1"/>
              </w:rPr>
              <w:t>: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color w:val="939393"/>
                <w:spacing w:val="0"/>
                <w:w w:val="86"/>
                <w:i/>
                <w:position w:val="1"/>
              </w:rPr>
              <w:t>;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color w:val="939393"/>
                <w:spacing w:val="-32"/>
                <w:w w:val="100"/>
                <w:i/>
                <w:position w:val="1"/>
              </w:rPr>
              <w:t> 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color w:val="4B4B4B"/>
                <w:spacing w:val="0"/>
                <w:w w:val="45"/>
                <w:i/>
                <w:position w:val="1"/>
              </w:rPr>
              <w:t>,,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color w:val="4B4B4B"/>
                <w:spacing w:val="10"/>
                <w:w w:val="45"/>
                <w:i/>
                <w:position w:val="1"/>
              </w:rPr>
              <w:t> 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color w:val="212121"/>
                <w:spacing w:val="14"/>
                <w:w w:val="18"/>
                <w:i/>
                <w:position w:val="1"/>
              </w:rPr>
              <w:t>.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color w:val="4B4B4B"/>
                <w:spacing w:val="0"/>
                <w:w w:val="69"/>
                <w:i/>
                <w:position w:val="1"/>
              </w:rPr>
              <w:t>: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color w:val="4B4B4B"/>
                <w:spacing w:val="-32"/>
                <w:w w:val="100"/>
                <w:i/>
                <w:position w:val="1"/>
              </w:rPr>
              <w:t> 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color w:val="939393"/>
                <w:spacing w:val="0"/>
                <w:w w:val="65"/>
                <w:i/>
                <w:position w:val="1"/>
              </w:rPr>
              <w:t>·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color w:val="939393"/>
                <w:spacing w:val="27"/>
                <w:w w:val="65"/>
                <w:i/>
                <w:position w:val="1"/>
              </w:rPr>
              <w:t> 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color w:val="050505"/>
                <w:spacing w:val="0"/>
                <w:w w:val="18"/>
                <w:i/>
                <w:position w:val="1"/>
              </w:rPr>
              <w:t>.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36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2" w:lineRule="exact"/>
              <w:ind w:left="553" w:right="-2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Times New Roman" w:hAnsi="Times New Roman" w:cs="Times New Roman" w:eastAsia="Times New Roman"/>
                <w:sz w:val="27"/>
                <w:szCs w:val="27"/>
                <w:color w:val="797979"/>
                <w:spacing w:val="0"/>
                <w:w w:val="16"/>
                <w:position w:val="1"/>
              </w:rPr>
              <w:t>.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color w:val="797979"/>
                <w:spacing w:val="0"/>
                <w:w w:val="16"/>
                <w:position w:val="1"/>
              </w:rPr>
              <w:t>       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  <w:color w:val="797979"/>
                <w:spacing w:val="3"/>
                <w:w w:val="16"/>
                <w:position w:val="1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4B4B4B"/>
                <w:spacing w:val="0"/>
                <w:w w:val="185"/>
                <w:position w:val="1"/>
              </w:rPr>
              <w:t>b</w:t>
            </w:r>
            <w:r>
              <w:rPr>
                <w:rFonts w:ascii="Arial" w:hAnsi="Arial" w:cs="Arial" w:eastAsia="Arial"/>
                <w:sz w:val="17"/>
                <w:szCs w:val="17"/>
                <w:color w:val="4B4B4B"/>
                <w:spacing w:val="0"/>
                <w:w w:val="184"/>
                <w:position w:val="1"/>
              </w:rPr>
              <w:t>'</w:t>
            </w:r>
            <w:r>
              <w:rPr>
                <w:rFonts w:ascii="Arial" w:hAnsi="Arial" w:cs="Arial" w:eastAsia="Arial"/>
                <w:sz w:val="17"/>
                <w:szCs w:val="17"/>
                <w:color w:val="212121"/>
                <w:spacing w:val="0"/>
                <w:w w:val="45"/>
                <w:position w:val="1"/>
              </w:rPr>
              <w:t>;&gt;,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12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4" w:after="0" w:line="240" w:lineRule="auto"/>
              <w:ind w:left="386" w:right="-2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050505"/>
                <w:spacing w:val="0"/>
                <w:w w:val="153"/>
              </w:rPr>
              <w:t>.</w:t>
            </w:r>
            <w:r>
              <w:rPr>
                <w:rFonts w:ascii="Arial" w:hAnsi="Arial" w:cs="Arial" w:eastAsia="Arial"/>
                <w:sz w:val="17"/>
                <w:szCs w:val="17"/>
                <w:color w:val="050505"/>
                <w:spacing w:val="-37"/>
                <w:w w:val="153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212121"/>
                <w:spacing w:val="0"/>
                <w:w w:val="153"/>
              </w:rPr>
              <w:t>'</w:t>
            </w:r>
            <w:r>
              <w:rPr>
                <w:rFonts w:ascii="Arial" w:hAnsi="Arial" w:cs="Arial" w:eastAsia="Arial"/>
                <w:sz w:val="17"/>
                <w:szCs w:val="17"/>
                <w:color w:val="212121"/>
                <w:spacing w:val="0"/>
                <w:w w:val="153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212121"/>
                <w:spacing w:val="13"/>
                <w:w w:val="153"/>
              </w:rPr>
              <w:t> </w:t>
            </w:r>
            <w:r>
              <w:rPr>
                <w:rFonts w:ascii="Arial" w:hAnsi="Arial" w:cs="Arial" w:eastAsia="Arial"/>
                <w:sz w:val="17"/>
                <w:szCs w:val="17"/>
                <w:color w:val="797979"/>
                <w:spacing w:val="0"/>
                <w:w w:val="83"/>
              </w:rPr>
              <w:t>'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64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</w:tbl>
    <w:p>
      <w:pPr>
        <w:spacing w:before="0" w:after="0" w:line="195" w:lineRule="exact"/>
        <w:ind w:left="3917" w:right="-20"/>
        <w:jc w:val="left"/>
        <w:tabs>
          <w:tab w:pos="82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32.261612pt;margin-top:-140.827606pt;width:13.65839pt;height:347.632864pt;mso-position-horizontal-relative:page;mso-position-vertical-relative:paragraph;z-index:-5054" coordorigin="2645,-2817" coordsize="273,6953">
            <v:shape style="position:absolute;left:2650;top:-2817;width:269;height:5702" type="#_x0000_t75">
              <v:imagedata r:id="rId84" o:title=""/>
            </v:shape>
            <v:group style="position:absolute;left:2648;top:2825;width:2;height:1309" coordorigin="2648,2825" coordsize="2,1309">
              <v:shape style="position:absolute;left:2648;top:2825;width:2;height:1309" coordorigin="2648,2825" coordsize="0,1309" path="m2648,4134l2648,2825e" filled="f" stroked="t" strokeweight=".238309pt" strokecolor="#38383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5"/>
          <w:i/>
        </w:rPr>
        <w:t>considerac(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5"/>
          <w:i/>
        </w:rPr>
        <w:t>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5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9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6"/>
          <w:i/>
        </w:rPr>
        <w:t>ArtíéU</w:t>
      </w:r>
      <w:r>
        <w:rPr>
          <w:rFonts w:ascii="Arial" w:hAnsi="Arial" w:cs="Arial" w:eastAsia="Arial"/>
          <w:sz w:val="16"/>
          <w:szCs w:val="16"/>
          <w:color w:val="797979"/>
          <w:spacing w:val="-42"/>
          <w:w w:val="78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97"/>
          <w:i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gt{ád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16"/>
          <w:i/>
        </w:rPr>
        <w:t>o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22"/>
          <w:i/>
        </w:rPr>
        <w:t>.</w:t>
      </w:r>
      <w:r>
        <w:rPr>
          <w:rFonts w:ascii="Arial" w:hAnsi="Arial" w:cs="Arial" w:eastAsia="Arial"/>
          <w:sz w:val="16"/>
          <w:szCs w:val="16"/>
          <w:color w:val="212121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reforma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50505"/>
          <w:spacing w:val="0"/>
          <w:w w:val="66"/>
          <w:i/>
        </w:rPr>
        <w:t>/</w:t>
      </w:r>
      <w:r>
        <w:rPr>
          <w:rFonts w:ascii="Arial" w:hAnsi="Arial" w:cs="Arial" w:eastAsia="Arial"/>
          <w:sz w:val="19"/>
          <w:szCs w:val="19"/>
          <w:color w:val="050505"/>
          <w:spacing w:val="0"/>
          <w:w w:val="66"/>
          <w:i/>
        </w:rPr>
        <w:t>()$</w:t>
      </w:r>
      <w:r>
        <w:rPr>
          <w:rFonts w:ascii="Arial" w:hAnsi="Arial" w:cs="Arial" w:eastAsia="Arial"/>
          <w:sz w:val="19"/>
          <w:szCs w:val="19"/>
          <w:color w:val="050505"/>
          <w:spacing w:val="11"/>
          <w:w w:val="66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i/>
        </w:rPr>
        <w:t>()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i/>
        </w:rPr>
        <w:t>ft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i/>
        </w:rPr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48"/>
          <w:i/>
        </w:rPr>
        <w:t>.</w:t>
      </w:r>
      <w:r>
        <w:rPr>
          <w:rFonts w:ascii="Arial" w:hAnsi="Arial" w:cs="Arial" w:eastAsia="Arial"/>
          <w:sz w:val="16"/>
          <w:szCs w:val="16"/>
          <w:color w:val="4B4B4B"/>
          <w:spacing w:val="19"/>
          <w:w w:val="48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25"/>
          <w:i/>
        </w:rPr>
        <w:t>ls</w:t>
      </w:r>
      <w:r>
        <w:rPr>
          <w:rFonts w:ascii="Arial" w:hAnsi="Arial" w:cs="Arial" w:eastAsia="Arial"/>
          <w:sz w:val="16"/>
          <w:szCs w:val="16"/>
          <w:color w:val="050505"/>
          <w:spacing w:val="-25"/>
          <w:w w:val="12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25"/>
          <w:i/>
        </w:rPr>
        <w:t>1"ptime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25"/>
          <w:i/>
        </w:rPr>
        <w:t>r</w:t>
      </w:r>
      <w:r>
        <w:rPr>
          <w:rFonts w:ascii="Arial" w:hAnsi="Arial" w:cs="Arial" w:eastAsia="Arial"/>
          <w:sz w:val="16"/>
          <w:szCs w:val="16"/>
          <w:color w:val="050505"/>
          <w:spacing w:val="-13"/>
          <w:w w:val="12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25"/>
          <w:i/>
        </w:rPr>
        <w:t>árraf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25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24"/>
          <w:w w:val="12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fracció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XII,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4" w:after="0" w:line="260" w:lineRule="auto"/>
        <w:ind w:left="3922" w:right="391" w:firstLine="-1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"/>
          <w:w w:val="117"/>
          <w:i/>
        </w:rPr>
        <w:t>4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7"/>
          <w:i/>
        </w:rPr>
        <w:t>·párraf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7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-17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segundo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13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9"/>
          <w:i/>
        </w:rPr>
        <w:t>frcic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10"/>
          <w:i/>
        </w:rPr>
        <w:t>d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10"/>
          <w:i/>
        </w:rPr>
        <w:t>i</w:t>
      </w:r>
      <w:r>
        <w:rPr>
          <w:rFonts w:ascii="Arial" w:hAnsi="Arial" w:cs="Arial" w:eastAsia="Arial"/>
          <w:sz w:val="16"/>
          <w:szCs w:val="16"/>
          <w:color w:val="212121"/>
          <w:spacing w:val="-1"/>
          <w:w w:val="109"/>
          <w:i/>
        </w:rPr>
        <w:t>í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66"/>
          <w:i/>
        </w:rPr>
        <w:t>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67"/>
          <w:i/>
        </w:rPr>
        <w:t>J</w:t>
      </w:r>
      <w:r>
        <w:rPr>
          <w:rFonts w:ascii="Arial" w:hAnsi="Arial" w:cs="Arial" w:eastAsia="Arial"/>
          <w:sz w:val="16"/>
          <w:szCs w:val="16"/>
          <w:color w:val="050505"/>
          <w:spacing w:val="-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12121"/>
          <w:spacing w:val="-16"/>
          <w:w w:val="276"/>
          <w:i/>
        </w:rPr>
        <w:t>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4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"/>
          <w:w w:val="120"/>
          <w:i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45"/>
        </w:rPr>
        <w:t>7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44"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deroga</w:t>
      </w:r>
      <w:r>
        <w:rPr>
          <w:rFonts w:ascii="Arial" w:hAnsi="Arial" w:cs="Arial" w:eastAsia="Arial"/>
          <w:sz w:val="16"/>
          <w:szCs w:val="16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27"/>
          <w:i/>
        </w:rPr>
        <w:t>tafr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27"/>
          <w:i/>
        </w:rPr>
        <w:t>d</w:t>
      </w:r>
      <w:r>
        <w:rPr>
          <w:rFonts w:ascii="Arial" w:hAnsi="Arial" w:cs="Arial" w:eastAsia="Arial"/>
          <w:sz w:val="16"/>
          <w:szCs w:val="16"/>
          <w:color w:val="050505"/>
          <w:spacing w:val="-28"/>
          <w:w w:val="127"/>
          <w:i/>
        </w:rPr>
        <w:t> 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42"/>
          <w:i/>
        </w:rPr>
        <w:t>J</w:t>
      </w:r>
      <w:r>
        <w:rPr>
          <w:rFonts w:ascii="Arial" w:hAnsi="Arial" w:cs="Arial" w:eastAsia="Arial"/>
          <w:sz w:val="16"/>
          <w:szCs w:val="16"/>
          <w:color w:val="212121"/>
          <w:spacing w:val="-4"/>
          <w:w w:val="142"/>
          <w:i/>
        </w:rPr>
        <w:t>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51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x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15"/>
          <w:i/>
        </w:rPr>
        <w:t>x</w:t>
      </w:r>
      <w:r>
        <w:rPr>
          <w:rFonts w:ascii="Arial" w:hAnsi="Arial" w:cs="Arial" w:eastAsia="Arial"/>
          <w:sz w:val="16"/>
          <w:szCs w:val="16"/>
          <w:color w:val="626262"/>
          <w:spacing w:val="-23"/>
          <w:w w:val="98"/>
          <w:i/>
        </w:rPr>
        <w:t>·</w:t>
      </w:r>
      <w:r>
        <w:rPr>
          <w:rFonts w:ascii="Arial" w:hAnsi="Arial" w:cs="Arial" w:eastAsia="Arial"/>
          <w:sz w:val="16"/>
          <w:szCs w:val="16"/>
          <w:color w:val="050505"/>
          <w:spacing w:val="-23"/>
          <w:w w:val="115"/>
          <w:i/>
        </w:rPr>
        <w:t>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26"/>
          <w:i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1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"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  <w:i/>
        </w:rPr>
        <w:t>Orgánica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5"/>
          <w:i/>
        </w:rPr>
        <w:t>Fiscalí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5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-10"/>
          <w:w w:val="9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Genera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78"/>
          <w:i/>
        </w:rPr>
        <w:t>EStaci</w:t>
      </w:r>
      <w:r>
        <w:rPr>
          <w:rFonts w:ascii="Arial" w:hAnsi="Arial" w:cs="Arial" w:eastAsia="Arial"/>
          <w:sz w:val="16"/>
          <w:szCs w:val="16"/>
          <w:color w:val="050505"/>
          <w:spacing w:val="-8"/>
          <w:w w:val="79"/>
          <w:i/>
        </w:rPr>
        <w:t>C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05"/>
          <w:i/>
        </w:rPr>
        <w:t>}</w:t>
      </w:r>
      <w:r>
        <w:rPr>
          <w:rFonts w:ascii="Arial" w:hAnsi="Arial" w:cs="Arial" w:eastAsia="Arial"/>
          <w:sz w:val="16"/>
          <w:szCs w:val="16"/>
          <w:color w:val="212121"/>
          <w:spacing w:val="-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6"/>
          <w:i/>
        </w:rPr>
        <w:t>Jalisco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6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-7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paro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quedar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  <w:i/>
        </w:rPr>
        <w:t>com</w:t>
      </w:r>
      <w:r>
        <w:rPr>
          <w:rFonts w:ascii="Arial" w:hAnsi="Arial" w:cs="Arial" w:eastAsia="Arial"/>
          <w:sz w:val="16"/>
          <w:szCs w:val="16"/>
          <w:color w:val="050505"/>
          <w:spacing w:val="-10"/>
          <w:w w:val="103"/>
          <w:i/>
        </w:rPr>
        <w:t>o</w:t>
      </w:r>
      <w:r>
        <w:rPr>
          <w:rFonts w:ascii="Arial" w:hAnsi="Arial" w:cs="Arial" w:eastAsia="Arial"/>
          <w:sz w:val="16"/>
          <w:szCs w:val="16"/>
          <w:color w:val="626262"/>
          <w:spacing w:val="0"/>
          <w:w w:val="67"/>
          <w:i/>
        </w:rPr>
        <w:t>'</w:t>
      </w:r>
      <w:r>
        <w:rPr>
          <w:rFonts w:ascii="Arial" w:hAnsi="Arial" w:cs="Arial" w:eastAsia="Arial"/>
          <w:sz w:val="16"/>
          <w:szCs w:val="16"/>
          <w:color w:val="626262"/>
          <w:spacing w:val="-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sigue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: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97979"/>
          <w:spacing w:val="0"/>
          <w:w w:val="60"/>
        </w:rPr>
        <w:t>·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159" w:right="3417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w w:val="121"/>
          <w:i/>
        </w:rPr>
        <w:t>topltul</w:t>
      </w:r>
      <w:r>
        <w:rPr>
          <w:rFonts w:ascii="Arial" w:hAnsi="Arial" w:cs="Arial" w:eastAsia="Arial"/>
          <w:sz w:val="16"/>
          <w:szCs w:val="16"/>
          <w:color w:val="050505"/>
          <w:w w:val="122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-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9"/>
          <w:i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1" w:after="0" w:line="240" w:lineRule="auto"/>
        <w:ind w:left="6630" w:right="2909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w w:val="101"/>
          <w:i/>
        </w:rPr>
        <w:t>Dlsposlciories</w:t>
      </w:r>
      <w:r>
        <w:rPr>
          <w:rFonts w:ascii="Arial" w:hAnsi="Arial" w:cs="Arial" w:eastAsia="Arial"/>
          <w:sz w:val="16"/>
          <w:szCs w:val="16"/>
          <w:color w:val="939393"/>
          <w:spacing w:val="6"/>
          <w:w w:val="49"/>
          <w:i/>
        </w:rPr>
        <w:t>·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Generales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0" w:after="0" w:line="240" w:lineRule="auto"/>
        <w:ind w:left="340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93.600003pt;height:119.04pt;mso-position-horizontal-relative:char;mso-position-vertical-relative:line" type="#_x0000_t75">
            <v:imagedata r:id="rId8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4023" w:right="4338"/>
        <w:jc w:val="center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31.520004pt;margin-top:8.965856pt;width:324.479996pt;height:132.480pt;mso-position-horizontal-relative:page;mso-position-vertical-relative:paragraph;z-index:-5053" coordorigin="2630,179" coordsize="6490,2650">
            <v:shape style="position:absolute;left:2630;top:179;width:672;height:2650" type="#_x0000_t75">
              <v:imagedata r:id="rId86" o:title=""/>
            </v:shape>
            <v:shape style="position:absolute;left:5011;top:2560;width:4109;height:269" type="#_x0000_t75">
              <v:imagedata r:id="rId87" o:title=""/>
            </v:shape>
            <v:group style="position:absolute;left:3031;top:2572;width:2021;height:2" coordorigin="3031,2572" coordsize="2021,2">
              <v:shape style="position:absolute;left:3031;top:2572;width:2021;height:2" coordorigin="3031,2572" coordsize="2021,0" path="m3031,2572l5052,2572e" filled="f" stroked="t" strokeweight="1.668164pt" strokecolor="#08080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92.480011pt;margin-top:12.805856pt;width:82.559998pt;height:127.68pt;mso-position-horizontal-relative:page;mso-position-vertical-relative:paragraph;z-index:-5050" type="#_x0000_t75">
            <v:imagedata r:id="rId88" o:title=""/>
          </v:shape>
        </w:pic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212121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Dirigir</w:t>
      </w:r>
      <w:r>
        <w:rPr>
          <w:rFonts w:ascii="Arial" w:hAnsi="Arial" w:cs="Arial" w:eastAsia="Arial"/>
          <w:sz w:val="16"/>
          <w:szCs w:val="16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controla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Ministeri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9"/>
          <w:i/>
        </w:rPr>
        <w:t>Público;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0" w:lineRule="atLeast"/>
        <w:ind w:left="4046" w:right="929" w:firstLine="1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5"/>
          <w:szCs w:val="15"/>
          <w:color w:val="050505"/>
          <w:w w:val="70"/>
          <w:i/>
        </w:rPr>
        <w:t>1</w:t>
      </w:r>
      <w:r>
        <w:rPr>
          <w:rFonts w:ascii="Arial" w:hAnsi="Arial" w:cs="Arial" w:eastAsia="Arial"/>
          <w:sz w:val="15"/>
          <w:szCs w:val="15"/>
          <w:color w:val="050505"/>
          <w:w w:val="69"/>
          <w:i/>
        </w:rPr>
        <w:t>/</w:t>
      </w:r>
      <w:r>
        <w:rPr>
          <w:rFonts w:ascii="Arial" w:hAnsi="Arial" w:cs="Arial" w:eastAsia="Arial"/>
          <w:sz w:val="15"/>
          <w:szCs w:val="15"/>
          <w:color w:val="050505"/>
          <w:spacing w:val="-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30"/>
          <w:i/>
        </w:rPr>
        <w:t>.</w:t>
      </w:r>
      <w:r>
        <w:rPr>
          <w:rFonts w:ascii="Arial" w:hAnsi="Arial" w:cs="Arial" w:eastAsia="Arial"/>
          <w:sz w:val="15"/>
          <w:szCs w:val="15"/>
          <w:color w:val="212121"/>
          <w:spacing w:val="7"/>
          <w:w w:val="13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Ejercita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0"/>
          <w:i/>
        </w:rPr>
        <w:t>Jo</w:t>
      </w:r>
      <w:r>
        <w:rPr>
          <w:rFonts w:ascii="Arial" w:hAnsi="Arial" w:cs="Arial" w:eastAsia="Arial"/>
          <w:sz w:val="16"/>
          <w:szCs w:val="16"/>
          <w:color w:val="050505"/>
          <w:spacing w:val="31"/>
          <w:w w:val="8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acción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peno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/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vigilancia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correct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deducción</w:t>
      </w:r>
      <w:r>
        <w:rPr>
          <w:rFonts w:ascii="Arial" w:hAnsi="Arial" w:cs="Arial" w:eastAsia="Arial"/>
          <w:sz w:val="16"/>
          <w:szCs w:val="16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3"/>
          <w:i/>
        </w:rPr>
        <w:t>Jo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83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mismo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así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petició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medidos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precautoria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cautelare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ant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0"/>
          <w:i/>
        </w:rPr>
        <w:t>Jo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8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  <w:i/>
        </w:rPr>
        <w:t>autorida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  <w:i/>
        </w:rPr>
        <w:t>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judicial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2"/>
          <w:i/>
        </w:rPr>
        <w:t>Jos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2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establecido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1"/>
          <w:i/>
        </w:rPr>
        <w:t>ley;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jc w:val="left"/>
        <w:spacing w:after="0"/>
        <w:sectPr>
          <w:type w:val="continuous"/>
          <w:pgSz w:w="12180" w:h="15380"/>
          <w:pgMar w:top="140" w:bottom="280" w:left="220" w:right="5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51.039978pt;margin-top:8.640008pt;width:47.040001pt;height:158.217138pt;mso-position-horizontal-relative:page;mso-position-vertical-relative:page;z-index:-5056" coordorigin="11021,173" coordsize="941,3164">
            <v:shape style="position:absolute;left:11021;top:173;width:941;height:1594" type="#_x0000_t75">
              <v:imagedata r:id="rId89" o:title=""/>
            </v:shape>
            <v:group style="position:absolute;left:11696;top:1730;width:2;height:1596" coordorigin="11696,1730" coordsize="2,1596">
              <v:shape style="position:absolute;left:11696;top:1730;width:2;height:1596" coordorigin="11696,1730" coordsize="0,1596" path="m11696,3325l11696,1730e" filled="f" stroked="t" strokeweight="1.191546pt" strokecolor="#18181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4.572449pt;margin-top:170.443222pt;width:14.467531pt;height:440.116772pt;mso-position-horizontal-relative:page;mso-position-vertical-relative:page;z-index:-5051" coordorigin="11691,3409" coordsize="289,8802">
            <v:shape style="position:absolute;left:11731;top:11443;width:250;height:768" type="#_x0000_t75">
              <v:imagedata r:id="rId90" o:title=""/>
            </v:shape>
            <v:group style="position:absolute;left:11703;top:3421;width:2;height:8308" coordorigin="11703,3421" coordsize="2,8308">
              <v:shape style="position:absolute;left:11703;top:3421;width:2;height:8308" coordorigin="11703,3421" coordsize="0,8308" path="m11703,11729l11703,3421e" filled="f" stroked="t" strokeweight="1.191546pt" strokecolor="#131313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4" w:right="-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hyperlink r:id="rId91">
        <w:r>
          <w:rPr>
            <w:rFonts w:ascii="Times New Roman" w:hAnsi="Times New Roman" w:cs="Times New Roman" w:eastAsia="Times New Roman"/>
            <w:sz w:val="20"/>
            <w:szCs w:val="20"/>
            <w:color w:val="050505"/>
            <w:spacing w:val="0"/>
            <w:w w:val="131"/>
          </w:rPr>
          <w:t>www.jalioco.ru&gt;_</w:t>
        </w:r>
        <w:r>
          <w:rPr>
            <w:rFonts w:ascii="Times New Roman" w:hAnsi="Times New Roman" w:cs="Times New Roman" w:eastAsia="Times New Roman"/>
            <w:sz w:val="20"/>
            <w:szCs w:val="20"/>
            <w:color w:val="050505"/>
            <w:spacing w:val="0"/>
            <w:w w:val="131"/>
          </w:rPr>
          <w:t> </w:t>
        </w:r>
      </w:hyperlink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31"/>
        </w:rPr>
        <w:t>&gt;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447" w:lineRule="exact"/>
        <w:ind w:right="225"/>
        <w:jc w:val="right"/>
        <w:rPr>
          <w:rFonts w:ascii="Times New Roman" w:hAnsi="Times New Roman" w:cs="Times New Roman" w:eastAsia="Times New Roman"/>
          <w:sz w:val="41"/>
          <w:szCs w:val="41"/>
        </w:rPr>
      </w:pPr>
      <w:rPr/>
      <w:r>
        <w:rPr>
          <w:rFonts w:ascii="Times New Roman" w:hAnsi="Times New Roman" w:cs="Times New Roman" w:eastAsia="Times New Roman"/>
          <w:sz w:val="41"/>
          <w:szCs w:val="41"/>
          <w:color w:val="383838"/>
          <w:spacing w:val="0"/>
          <w:w w:val="74"/>
        </w:rPr>
        <w:t>\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0"/>
          <w:w w:val="100"/>
        </w:rPr>
      </w:r>
    </w:p>
    <w:p>
      <w:pPr>
        <w:spacing w:before="39" w:after="0" w:line="280" w:lineRule="auto"/>
        <w:ind w:right="1149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50505"/>
          <w:w w:val="56"/>
          <w:i/>
        </w:rPr>
        <w:t>11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56"/>
          <w:i/>
        </w:rPr>
        <w:t>1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22"/>
          <w:i/>
        </w:rPr>
        <w:t>.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Investiga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todo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78"/>
          <w:i/>
        </w:rPr>
        <w:t>Jos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78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78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delito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orden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loco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/</w:t>
      </w:r>
      <w:r>
        <w:rPr>
          <w:rFonts w:ascii="Arial" w:hAnsi="Arial" w:cs="Arial" w:eastAsia="Arial"/>
          <w:sz w:val="16"/>
          <w:szCs w:val="16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concurrente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perseguirá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responsables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ant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78"/>
          <w:i/>
        </w:rPr>
        <w:t>Jos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78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78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tribuno/es;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objet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esclarecer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hechos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  <w:i/>
        </w:rPr>
        <w:t>proteger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pr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212121"/>
          <w:spacing w:val="-3"/>
          <w:w w:val="100"/>
          <w:i/>
        </w:rPr>
        <w:t>c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urar</w:t>
      </w:r>
      <w:r>
        <w:rPr>
          <w:rFonts w:ascii="Arial" w:hAnsi="Arial" w:cs="Arial" w:eastAsia="Arial"/>
          <w:sz w:val="16"/>
          <w:szCs w:val="16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culpable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quede</w:t>
      </w:r>
      <w:r>
        <w:rPr>
          <w:rFonts w:ascii="Arial" w:hAnsi="Arial" w:cs="Arial" w:eastAsia="Arial"/>
          <w:sz w:val="16"/>
          <w:szCs w:val="16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impune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daños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causados</w:t>
      </w:r>
      <w:r>
        <w:rPr>
          <w:rFonts w:ascii="Arial" w:hAnsi="Arial" w:cs="Arial" w:eastAsia="Arial"/>
          <w:sz w:val="16"/>
          <w:szCs w:val="16"/>
          <w:color w:val="050505"/>
          <w:spacing w:val="-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delit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  <w:i/>
        </w:rPr>
        <w:t>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5" w:after="0" w:line="240" w:lineRule="auto"/>
        <w:ind w:left="2683" w:right="4459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31"/>
        </w:rPr>
        <w:t>8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180" w:h="15380"/>
          <w:pgMar w:top="140" w:bottom="280" w:left="220" w:right="560"/>
          <w:cols w:num="2" w:equalWidth="0">
            <w:col w:w="2250" w:space="1800"/>
            <w:col w:w="7350"/>
          </w:cols>
        </w:sectPr>
      </w:pPr>
      <w:rPr/>
    </w:p>
    <w:p>
      <w:pPr>
        <w:spacing w:before="86" w:after="0" w:line="249" w:lineRule="auto"/>
        <w:ind w:left="4040" w:right="152" w:firstLine="24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.92424pt;margin-top:24.461615pt;width:25.826054pt;height:99.035889pt;mso-position-horizontal-relative:page;mso-position-vertical-relative:paragraph;z-index:-5037" type="#_x0000_t202" filled="f" stroked="f">
            <v:textbox inset="0,0,0,0">
              <w:txbxContent>
                <w:p>
                  <w:pPr>
                    <w:spacing w:before="0" w:after="0" w:line="1981" w:lineRule="exact"/>
                    <w:ind w:right="-337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Pr/>
                  <w:r>
                    <w:rPr>
                      <w:rFonts w:ascii="Arial" w:hAnsi="Arial" w:cs="Arial" w:eastAsia="Arial"/>
                      <w:sz w:val="144"/>
                      <w:szCs w:val="144"/>
                      <w:color w:val="050505"/>
                      <w:spacing w:val="-255"/>
                      <w:w w:val="153"/>
                      <w:position w:val="-12"/>
                    </w:rPr>
                    <w:t>•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50505"/>
                      <w:spacing w:val="0"/>
                      <w:w w:val="51"/>
                      <w:position w:val="42"/>
                    </w:rPr>
                    <w:t>-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IV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8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Coadyuva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Jo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8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juicio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8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siga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tod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regularida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administració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justici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pront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expedit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pe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86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1"/>
          <w:w w:val="86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aplicació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sancione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impuesta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tribunales;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6" w:lineRule="auto"/>
        <w:ind w:left="4035" w:right="102" w:firstLine="33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127.555237pt;margin-top:48.118813pt;width:.1pt;height:35.409859pt;mso-position-horizontal-relative:page;mso-position-vertical-relative:paragraph;z-index:-5041" coordorigin="2551,962" coordsize="2,708">
            <v:shape style="position:absolute;left:2551;top:962;width:2;height:708" coordorigin="2551,962" coordsize="0,708" path="m2551,1671l2551,962e" filled="f" stroked="t" strokeweight=".238867pt" strokecolor="#38383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88"/>
          <w:i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Vigila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observanci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Jo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principio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constitucionalida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legalida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ámbit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competenci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2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perjuici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facultade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legalmente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corresponda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otra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autoridades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jurisdiccionale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administrativa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pgMar w:footer="0" w:header="0" w:top="820" w:bottom="0" w:left="140" w:right="700"/>
          <w:footerReference w:type="default" r:id="rId92"/>
          <w:pgSz w:w="12160" w:h="15440"/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1" w:right="-85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50505"/>
          <w:w w:val="106"/>
          <w:b/>
          <w:bCs/>
        </w:rPr>
        <w:t>JALISC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w w:val="107"/>
          <w:b/>
          <w:bCs/>
        </w:rPr>
        <w:t>()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w w:val="100"/>
        </w:rPr>
      </w:r>
    </w:p>
    <w:p>
      <w:pPr>
        <w:spacing w:before="32" w:after="0" w:line="240" w:lineRule="auto"/>
        <w:ind w:left="395" w:right="-45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262626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69"/>
          <w:b/>
          <w:bCs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12"/>
          <w:w w:val="69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23"/>
          <w:b/>
          <w:bCs/>
        </w:rPr>
        <w:t>RN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23"/>
          <w:b/>
          <w:bCs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23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5"/>
          <w:w w:val="123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00"/>
          <w:b/>
          <w:bCs/>
        </w:rPr>
        <w:t>EL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0"/>
          <w:w w:val="118"/>
          <w:b/>
          <w:bCs/>
        </w:rPr>
        <w:t>i::.Sl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0"/>
          <w:w w:val="118"/>
          <w:b/>
          <w:bCs/>
        </w:rPr>
        <w:t>A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4"/>
          <w:w w:val="118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83"/>
          <w:b/>
          <w:bCs/>
        </w:rPr>
        <w:t>IJ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-1"/>
          <w:w w:val="83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0"/>
          <w:w w:val="118"/>
          <w:b/>
          <w:bCs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36" w:after="0" w:line="249" w:lineRule="auto"/>
        <w:ind w:right="151" w:firstLine="1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VI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Desarrolla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política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prevenció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social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delito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pública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procuración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justicia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reinserció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social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protecció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civil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carg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Pode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Ejecutivo;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9" w:lineRule="auto"/>
        <w:ind w:right="121" w:firstLine="1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38.935398pt;margin-top:21.68103pt;width:49.445569pt;height:.1pt;mso-position-horizontal-relative:page;mso-position-vertical-relative:paragraph;z-index:-5042" coordorigin="779,434" coordsize="989,2">
            <v:shape style="position:absolute;left:779;top:434;width:989;height:2" coordorigin="779,434" coordsize="989,0" path="m779,434l1768,434e" filled="f" stroked="t" strokeweight=".716602pt" strokecolor="#13131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VI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92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92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6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Coordina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servicio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relacionado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tecnología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comunicació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apoy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procuració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de.justici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carg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Estado;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60" w:h="15440"/>
          <w:pgMar w:top="140" w:bottom="280" w:left="140" w:right="700"/>
          <w:cols w:num="2" w:equalWidth="0">
            <w:col w:w="1736" w:space="2323"/>
            <w:col w:w="7261"/>
          </w:cols>
        </w:sectPr>
      </w:pPr>
      <w:rPr/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7" w:lineRule="exact"/>
        <w:ind w:left="830" w:right="-61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6"/>
          <w:position w:val="-1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142" w:lineRule="exact"/>
        <w:ind w:right="-76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w w:val="77"/>
          <w:i/>
          <w:position w:val="-5"/>
        </w:rPr>
        <w:t>VII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78"/>
          <w:i/>
          <w:position w:val="-5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134"/>
          <w:i/>
          <w:position w:val="-5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5"/>
          <w:w w:val="100"/>
          <w:i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  <w:position w:val="-5"/>
        </w:rPr>
        <w:t>Ejerce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  <w:position w:val="-5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90"/>
          <w:i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5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5"/>
        </w:rPr>
        <w:t>mando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5"/>
        </w:rPr>
        <w:t>sobr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5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5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  <w:position w:val="-5"/>
        </w:rPr>
        <w:t>policía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91"/>
          <w:i/>
          <w:position w:val="-5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59"/>
          <w:i/>
          <w:position w:val="-5"/>
        </w:rPr>
        <w:t>;.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29"/>
          <w:w w:val="100"/>
          <w:i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5D5D5D"/>
          <w:spacing w:val="-5"/>
          <w:w w:val="67"/>
          <w:position w:val="-1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  <w:position w:val="-5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  <w:position w:val="-5"/>
        </w:rPr>
        <w:t>()n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  <w:position w:val="-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2"/>
          <w:i/>
          <w:position w:val="-5"/>
        </w:rPr>
        <w:t>x</w:t>
      </w:r>
      <w:r>
        <w:rPr>
          <w:rFonts w:ascii="Arial" w:hAnsi="Arial" w:cs="Arial" w:eastAsia="Arial"/>
          <w:sz w:val="14"/>
          <w:szCs w:val="14"/>
          <w:color w:val="050505"/>
          <w:spacing w:val="0"/>
          <w:w w:val="72"/>
          <w:position w:val="-5"/>
        </w:rPr>
        <w:t>e</w:t>
      </w:r>
      <w:r>
        <w:rPr>
          <w:rFonts w:ascii="Arial" w:hAnsi="Arial" w:cs="Arial" w:eastAsia="Arial"/>
          <w:sz w:val="14"/>
          <w:szCs w:val="14"/>
          <w:color w:val="050505"/>
          <w:spacing w:val="-13"/>
          <w:w w:val="71"/>
          <w:position w:val="-5"/>
        </w:rPr>
        <w:t>;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67"/>
          <w:position w:val="-5"/>
        </w:rPr>
        <w:t>'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88" w:after="0" w:line="274" w:lineRule="exact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color w:val="494949"/>
          <w:w w:val="80"/>
          <w:position w:val="-15"/>
        </w:rPr>
        <w:t>'·</w:t>
      </w:r>
      <w:r>
        <w:rPr>
          <w:rFonts w:ascii="Arial" w:hAnsi="Arial" w:cs="Arial" w:eastAsia="Arial"/>
          <w:sz w:val="13"/>
          <w:szCs w:val="13"/>
          <w:color w:val="494949"/>
          <w:spacing w:val="-20"/>
          <w:w w:val="100"/>
          <w:position w:val="-1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727272"/>
          <w:spacing w:val="-51"/>
          <w:w w:val="103"/>
          <w:position w:val="-15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3B3B3B"/>
          <w:spacing w:val="-26"/>
          <w:w w:val="98"/>
          <w:position w:val="-15"/>
        </w:rPr>
        <w:t>,</w:t>
      </w:r>
      <w:r>
        <w:rPr>
          <w:rFonts w:ascii="Times New Roman" w:hAnsi="Times New Roman" w:cs="Times New Roman" w:eastAsia="Times New Roman"/>
          <w:sz w:val="30"/>
          <w:szCs w:val="30"/>
          <w:color w:val="5D5D5D"/>
          <w:spacing w:val="-27"/>
          <w:w w:val="56"/>
          <w:position w:val="-15"/>
        </w:rPr>
        <w:t>,</w:t>
      </w:r>
      <w:r>
        <w:rPr>
          <w:rFonts w:ascii="Arial" w:hAnsi="Arial" w:cs="Arial" w:eastAsia="Arial"/>
          <w:sz w:val="32"/>
          <w:szCs w:val="32"/>
          <w:color w:val="050505"/>
          <w:spacing w:val="-170"/>
          <w:w w:val="52"/>
          <w:position w:val="-8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5D5D5D"/>
          <w:spacing w:val="0"/>
          <w:w w:val="56"/>
          <w:position w:val="-15"/>
        </w:rPr>
        <w:t>,.</w:t>
      </w:r>
      <w:r>
        <w:rPr>
          <w:rFonts w:ascii="Times New Roman" w:hAnsi="Times New Roman" w:cs="Times New Roman" w:eastAsia="Times New Roman"/>
          <w:sz w:val="30"/>
          <w:szCs w:val="30"/>
          <w:color w:val="5D5D5D"/>
          <w:spacing w:val="-39"/>
          <w:w w:val="100"/>
          <w:position w:val="-15"/>
        </w:rPr>
        <w:t> </w:t>
      </w:r>
      <w:r>
        <w:rPr>
          <w:rFonts w:ascii="Arial" w:hAnsi="Arial" w:cs="Arial" w:eastAsia="Arial"/>
          <w:sz w:val="14"/>
          <w:szCs w:val="14"/>
          <w:color w:val="5D5D5D"/>
          <w:spacing w:val="-5"/>
          <w:w w:val="77"/>
          <w:position w:val="-15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7"/>
          <w:i/>
          <w:position w:val="-8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7"/>
          <w:i/>
          <w:position w:val="-8"/>
        </w:rPr>
        <w:t>()n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77"/>
          <w:i/>
          <w:position w:val="-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8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  <w:position w:val="-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-8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97"/>
          <w:i/>
          <w:position w:val="-8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67"/>
          <w:i/>
          <w:position w:val="-8"/>
        </w:rPr>
        <w:t>'P</w:t>
      </w:r>
      <w:r>
        <w:rPr>
          <w:rFonts w:ascii="Arial" w:hAnsi="Arial" w:cs="Arial" w:eastAsia="Arial"/>
          <w:sz w:val="26"/>
          <w:szCs w:val="26"/>
          <w:color w:val="050505"/>
          <w:spacing w:val="-46"/>
          <w:w w:val="68"/>
          <w:i/>
          <w:position w:val="-8"/>
        </w:rPr>
        <w:t>o</w:t>
      </w:r>
      <w:r>
        <w:rPr>
          <w:rFonts w:ascii="Arial" w:hAnsi="Arial" w:cs="Arial" w:eastAsia="Arial"/>
          <w:sz w:val="17"/>
          <w:szCs w:val="17"/>
          <w:color w:val="5D5D5D"/>
          <w:spacing w:val="-4"/>
          <w:w w:val="79"/>
          <w:position w:val="-15"/>
        </w:rPr>
        <w:t>,</w:t>
      </w:r>
      <w:r>
        <w:rPr>
          <w:rFonts w:ascii="Arial" w:hAnsi="Arial" w:cs="Arial" w:eastAsia="Arial"/>
          <w:sz w:val="26"/>
          <w:szCs w:val="26"/>
          <w:color w:val="050505"/>
          <w:spacing w:val="-41"/>
          <w:w w:val="68"/>
          <w:i/>
          <w:position w:val="-8"/>
        </w:rPr>
        <w:t>i</w:t>
      </w:r>
      <w:r>
        <w:rPr>
          <w:rFonts w:ascii="Arial" w:hAnsi="Arial" w:cs="Arial" w:eastAsia="Arial"/>
          <w:sz w:val="17"/>
          <w:szCs w:val="17"/>
          <w:color w:val="262626"/>
          <w:spacing w:val="-8"/>
          <w:w w:val="79"/>
          <w:position w:val="-15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-34"/>
          <w:w w:val="55"/>
          <w:position w:val="-15"/>
        </w:rPr>
        <w:t>.</w:t>
      </w:r>
      <w:r>
        <w:rPr>
          <w:rFonts w:ascii="Arial" w:hAnsi="Arial" w:cs="Arial" w:eastAsia="Arial"/>
          <w:sz w:val="26"/>
          <w:szCs w:val="26"/>
          <w:color w:val="050505"/>
          <w:spacing w:val="-34"/>
          <w:w w:val="67"/>
          <w:i/>
          <w:position w:val="-8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2"/>
          <w:w w:val="55"/>
          <w:position w:val="-15"/>
        </w:rPr>
        <w:t>.</w:t>
      </w:r>
      <w:r>
        <w:rPr>
          <w:rFonts w:ascii="Arial" w:hAnsi="Arial" w:cs="Arial" w:eastAsia="Arial"/>
          <w:sz w:val="26"/>
          <w:szCs w:val="26"/>
          <w:color w:val="050505"/>
          <w:spacing w:val="-124"/>
          <w:w w:val="68"/>
          <w:i/>
          <w:position w:val="-8"/>
        </w:rPr>
        <w:t>c</w:t>
      </w:r>
      <w:r>
        <w:rPr>
          <w:rFonts w:ascii="Arial" w:hAnsi="Arial" w:cs="Arial" w:eastAsia="Arial"/>
          <w:sz w:val="12"/>
          <w:szCs w:val="12"/>
          <w:color w:val="5D5D5D"/>
          <w:spacing w:val="0"/>
          <w:w w:val="74"/>
          <w:position w:val="-15"/>
        </w:rPr>
        <w:t>,</w:t>
      </w:r>
      <w:r>
        <w:rPr>
          <w:rFonts w:ascii="Arial" w:hAnsi="Arial" w:cs="Arial" w:eastAsia="Arial"/>
          <w:sz w:val="12"/>
          <w:szCs w:val="12"/>
          <w:color w:val="5D5D5D"/>
          <w:spacing w:val="0"/>
          <w:w w:val="100"/>
          <w:position w:val="-15"/>
        </w:rPr>
        <w:t> </w:t>
      </w:r>
      <w:r>
        <w:rPr>
          <w:rFonts w:ascii="Arial" w:hAnsi="Arial" w:cs="Arial" w:eastAsia="Arial"/>
          <w:sz w:val="12"/>
          <w:szCs w:val="12"/>
          <w:color w:val="5D5D5D"/>
          <w:spacing w:val="-5"/>
          <w:w w:val="100"/>
          <w:position w:val="-15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67"/>
          <w:i/>
          <w:position w:val="-8"/>
        </w:rPr>
        <w:t>{</w:t>
      </w:r>
      <w:r>
        <w:rPr>
          <w:rFonts w:ascii="Arial" w:hAnsi="Arial" w:cs="Arial" w:eastAsia="Arial"/>
          <w:sz w:val="26"/>
          <w:szCs w:val="26"/>
          <w:color w:val="262626"/>
          <w:spacing w:val="0"/>
          <w:w w:val="61"/>
          <w:i/>
          <w:position w:val="-8"/>
        </w:rPr>
        <w:t>;</w:t>
      </w:r>
      <w:r>
        <w:rPr>
          <w:rFonts w:ascii="Arial" w:hAnsi="Arial" w:cs="Arial" w:eastAsia="Arial"/>
          <w:sz w:val="26"/>
          <w:szCs w:val="26"/>
          <w:color w:val="262626"/>
          <w:spacing w:val="-34"/>
          <w:w w:val="100"/>
          <w:i/>
          <w:position w:val="-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8"/>
        </w:rPr>
        <w:t>Vial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8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  <w:position w:val="-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8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  <w:position w:val="-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8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8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  <w:position w:val="-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8"/>
        </w:rPr>
        <w:t>término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8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  <w:i/>
          <w:position w:val="-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  <w:position w:val="-8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60" w:h="15440"/>
          <w:pgMar w:top="140" w:bottom="280" w:left="140" w:right="700"/>
          <w:cols w:num="3" w:equalWidth="0">
            <w:col w:w="1295" w:space="2773"/>
            <w:col w:w="3524" w:space="188"/>
            <w:col w:w="3540"/>
          </w:cols>
        </w:sectPr>
      </w:pPr>
      <w:rPr/>
    </w:p>
    <w:p>
      <w:pPr>
        <w:spacing w:before="0" w:after="0" w:line="102" w:lineRule="exact"/>
        <w:ind w:left="472" w:right="-61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2"/>
          <w:position w:val="-3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9"/>
          <w:w w:val="112"/>
          <w:position w:val="-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  <w:position w:val="-3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7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5"/>
          <w:position w:val="-3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02" w:lineRule="exact"/>
        <w:ind w:right="-56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color w:val="727272"/>
          <w:spacing w:val="0"/>
          <w:w w:val="129"/>
          <w:position w:val="-1"/>
        </w:rPr>
        <w:t>'</w:t>
      </w:r>
      <w:r>
        <w:rPr>
          <w:rFonts w:ascii="Arial" w:hAnsi="Arial" w:cs="Arial" w:eastAsia="Arial"/>
          <w:sz w:val="11"/>
          <w:szCs w:val="11"/>
          <w:color w:val="727272"/>
          <w:spacing w:val="0"/>
          <w:w w:val="129"/>
          <w:position w:val="-1"/>
        </w:rPr>
        <w:t> </w:t>
      </w:r>
      <w:r>
        <w:rPr>
          <w:rFonts w:ascii="Arial" w:hAnsi="Arial" w:cs="Arial" w:eastAsia="Arial"/>
          <w:sz w:val="11"/>
          <w:szCs w:val="11"/>
          <w:color w:val="727272"/>
          <w:spacing w:val="28"/>
          <w:w w:val="129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B3B3B"/>
          <w:spacing w:val="0"/>
          <w:w w:val="134"/>
          <w:position w:val="-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3B3B3B"/>
          <w:spacing w:val="-8"/>
          <w:w w:val="134"/>
          <w:position w:val="-1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727272"/>
          <w:spacing w:val="0"/>
          <w:w w:val="103"/>
          <w:position w:val="-1"/>
        </w:rPr>
        <w:t>·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102" w:lineRule="exact"/>
        <w:ind w:right="-20"/>
        <w:jc w:val="left"/>
        <w:tabs>
          <w:tab w:pos="400" w:val="left"/>
        </w:tabs>
        <w:rPr>
          <w:rFonts w:ascii="Arial" w:hAnsi="Arial" w:cs="Arial" w:eastAsia="Arial"/>
          <w:sz w:val="6"/>
          <w:szCs w:val="6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62626"/>
          <w:spacing w:val="-12"/>
          <w:w w:val="145"/>
          <w:position w:val="-1"/>
        </w:rPr>
        <w:t>·</w:t>
      </w:r>
      <w:r>
        <w:rPr>
          <w:rFonts w:ascii="Arial" w:hAnsi="Arial" w:cs="Arial" w:eastAsia="Arial"/>
          <w:sz w:val="9"/>
          <w:szCs w:val="9"/>
          <w:color w:val="858585"/>
          <w:spacing w:val="0"/>
          <w:w w:val="145"/>
          <w:position w:val="-1"/>
        </w:rPr>
        <w:t>"</w:t>
      </w:r>
      <w:r>
        <w:rPr>
          <w:rFonts w:ascii="Arial" w:hAnsi="Arial" w:cs="Arial" w:eastAsia="Arial"/>
          <w:sz w:val="9"/>
          <w:szCs w:val="9"/>
          <w:color w:val="858585"/>
          <w:spacing w:val="3"/>
          <w:w w:val="145"/>
          <w:position w:val="-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2"/>
          <w:w w:val="83"/>
          <w:position w:val="-1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262626"/>
          <w:spacing w:val="0"/>
          <w:w w:val="83"/>
          <w:position w:val="-1"/>
        </w:rPr>
        <w:t>•</w:t>
      </w:r>
      <w:r>
        <w:rPr>
          <w:rFonts w:ascii="Times New Roman" w:hAnsi="Times New Roman" w:cs="Times New Roman" w:eastAsia="Times New Roman"/>
          <w:sz w:val="10"/>
          <w:szCs w:val="10"/>
          <w:color w:val="262626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262626"/>
          <w:spacing w:val="0"/>
          <w:w w:val="100"/>
          <w:position w:val="-1"/>
        </w:rPr>
      </w:r>
      <w:r>
        <w:rPr>
          <w:rFonts w:ascii="Arial" w:hAnsi="Arial" w:cs="Arial" w:eastAsia="Arial"/>
          <w:sz w:val="6"/>
          <w:szCs w:val="6"/>
          <w:color w:val="727272"/>
          <w:spacing w:val="0"/>
          <w:w w:val="159"/>
          <w:position w:val="-1"/>
        </w:rPr>
        <w:t>·</w:t>
      </w:r>
      <w:r>
        <w:rPr>
          <w:rFonts w:ascii="Arial" w:hAnsi="Arial" w:cs="Arial" w:eastAsia="Arial"/>
          <w:sz w:val="6"/>
          <w:szCs w:val="6"/>
          <w:color w:val="727272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6"/>
          <w:szCs w:val="6"/>
          <w:color w:val="3B3B3B"/>
          <w:spacing w:val="0"/>
          <w:w w:val="181"/>
          <w:position w:val="-1"/>
        </w:rPr>
        <w:t>"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60" w:h="15440"/>
          <w:pgMar w:top="140" w:bottom="280" w:left="140" w:right="700"/>
          <w:cols w:num="3" w:equalWidth="0">
            <w:col w:w="1712" w:space="5835"/>
            <w:col w:w="209" w:space="1057"/>
            <w:col w:w="2507"/>
          </w:cols>
        </w:sectPr>
      </w:pPr>
      <w:rPr/>
    </w:p>
    <w:p>
      <w:pPr>
        <w:spacing w:before="44" w:after="0" w:line="143" w:lineRule="auto"/>
        <w:ind w:left="4059" w:right="36" w:firstLine="-5"/>
        <w:jc w:val="both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97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21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Constitució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Polític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dé}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()s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2"/>
          <w:i/>
        </w:rPr>
        <w:t>EstcidQ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83"/>
          <w:i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09"/>
          <w:i/>
        </w:rPr>
        <w:t>1!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flído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Mexícano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2"/>
          <w:w w:val="100"/>
          <w:i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2"/>
          <w:i/>
        </w:rPr>
        <w:t>Jo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2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8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término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gán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5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15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5"/>
          <w:w w:val="11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44"/>
          <w:i/>
        </w:rPr>
        <w:t>ey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4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Sistem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  <w:i/>
        </w:rPr>
        <w:t>Seguri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16"/>
          <w:w w:val="5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38"/>
          <w:i/>
        </w:rPr>
        <w:t>l!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0"/>
          <w:w w:val="8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3"/>
          <w:w w:val="81"/>
          <w:i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5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93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94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34"/>
          <w:w w:val="93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939393"/>
          <w:spacing w:val="0"/>
          <w:w w:val="6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939393"/>
          <w:spacing w:val="0"/>
          <w:w w:val="66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939393"/>
          <w:spacing w:val="-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98"/>
          <w:i/>
        </w:rPr>
        <w:t>';{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17"/>
          <w:w w:val="98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939393"/>
          <w:spacing w:val="-18"/>
          <w:w w:val="49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-29"/>
          <w:w w:val="101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939393"/>
          <w:spacing w:val="-17"/>
          <w:w w:val="49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18"/>
          <w:w w:val="49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-46"/>
          <w:w w:val="121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1"/>
          <w:w w:val="101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11"/>
          <w:w w:val="79"/>
          <w:i/>
        </w:rPr>
        <w:t>«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0"/>
          <w:w w:val="81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0"/>
          <w:w w:val="100"/>
          <w:i/>
        </w:rPr>
        <w:t>               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62626"/>
          <w:spacing w:val="-32"/>
          <w:w w:val="135"/>
        </w:rPr>
        <w:t>{</w:t>
      </w:r>
      <w:r>
        <w:rPr>
          <w:rFonts w:ascii="Times New Roman" w:hAnsi="Times New Roman" w:cs="Times New Roman" w:eastAsia="Times New Roman"/>
          <w:sz w:val="22"/>
          <w:szCs w:val="22"/>
          <w:color w:val="050505"/>
          <w:spacing w:val="0"/>
          <w:w w:val="57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050505"/>
          <w:spacing w:val="-13"/>
          <w:w w:val="56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AAAAAA"/>
          <w:spacing w:val="-21"/>
          <w:w w:val="4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50505"/>
          <w:spacing w:val="-97"/>
          <w:w w:val="57"/>
        </w:rPr>
        <w:t>1</w:t>
      </w:r>
      <w:r>
        <w:rPr>
          <w:rFonts w:ascii="Times New Roman" w:hAnsi="Times New Roman" w:cs="Times New Roman" w:eastAsia="Times New Roman"/>
          <w:sz w:val="34"/>
          <w:szCs w:val="34"/>
          <w:color w:val="494949"/>
          <w:spacing w:val="-107"/>
          <w:w w:val="54"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727272"/>
          <w:spacing w:val="-40"/>
          <w:w w:val="60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727272"/>
          <w:spacing w:val="-14"/>
          <w:w w:val="65"/>
        </w:rPr>
        <w:t>\</w:t>
      </w:r>
      <w:r>
        <w:rPr>
          <w:rFonts w:ascii="Times New Roman" w:hAnsi="Times New Roman" w:cs="Times New Roman" w:eastAsia="Times New Roman"/>
          <w:sz w:val="22"/>
          <w:szCs w:val="22"/>
          <w:color w:val="050505"/>
          <w:spacing w:val="-38"/>
          <w:w w:val="56"/>
        </w:rPr>
        <w:t>:</w:t>
      </w:r>
      <w:r>
        <w:rPr>
          <w:rFonts w:ascii="Times New Roman" w:hAnsi="Times New Roman" w:cs="Times New Roman" w:eastAsia="Times New Roman"/>
          <w:sz w:val="34"/>
          <w:szCs w:val="34"/>
          <w:color w:val="050505"/>
          <w:spacing w:val="0"/>
          <w:w w:val="62"/>
        </w:rPr>
        <w:t>#e</w:t>
      </w:r>
      <w:r>
        <w:rPr>
          <w:rFonts w:ascii="Times New Roman" w:hAnsi="Times New Roman" w:cs="Times New Roman" w:eastAsia="Times New Roman"/>
          <w:sz w:val="34"/>
          <w:szCs w:val="34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50505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Ja/ísc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6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7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  <w:i/>
        </w:rPr>
        <w:t>demás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d1spos1ctone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aplicable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97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00"/>
          <w:i/>
        </w:rPr>
        <w:t>                              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326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0"/>
          <w:w w:val="4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0"/>
          <w:w w:val="100"/>
        </w:rPr>
        <w:t>       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0"/>
          <w:w w:val="98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-19"/>
          <w:w w:val="97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0"/>
          <w:w w:val="105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-43"/>
          <w:w w:val="106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1"/>
          <w:w w:val="107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494949"/>
          <w:spacing w:val="0"/>
          <w:w w:val="71"/>
          <w:i/>
        </w:rPr>
        <w:t>'-\"{</w:t>
      </w:r>
      <w:r>
        <w:rPr>
          <w:rFonts w:ascii="Times New Roman" w:hAnsi="Times New Roman" w:cs="Times New Roman" w:eastAsia="Times New Roman"/>
          <w:sz w:val="17"/>
          <w:szCs w:val="17"/>
          <w:color w:val="494949"/>
          <w:spacing w:val="-33"/>
          <w:w w:val="72"/>
          <w:i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-34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B3B3B"/>
          <w:spacing w:val="0"/>
          <w:w w:val="83"/>
          <w:i/>
        </w:rPr>
        <w:t>¡N;J!</w:t>
      </w:r>
      <w:r>
        <w:rPr>
          <w:rFonts w:ascii="Times New Roman" w:hAnsi="Times New Roman" w:cs="Times New Roman" w:eastAsia="Times New Roman"/>
          <w:sz w:val="17"/>
          <w:szCs w:val="17"/>
          <w:color w:val="3B3B3B"/>
          <w:spacing w:val="0"/>
          <w:w w:val="100"/>
          <w:i/>
        </w:rPr>
        <w:t>      </w:t>
      </w:r>
      <w:r>
        <w:rPr>
          <w:rFonts w:ascii="Times New Roman" w:hAnsi="Times New Roman" w:cs="Times New Roman" w:eastAsia="Times New Roman"/>
          <w:sz w:val="17"/>
          <w:szCs w:val="17"/>
          <w:color w:val="3B3B3B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494949"/>
          <w:spacing w:val="-37"/>
          <w:w w:val="212"/>
        </w:rPr>
        <w:t>'</w:t>
      </w:r>
      <w:r>
        <w:rPr>
          <w:rFonts w:ascii="Times New Roman" w:hAnsi="Times New Roman" w:cs="Times New Roman" w:eastAsia="Times New Roman"/>
          <w:sz w:val="25"/>
          <w:szCs w:val="25"/>
          <w:color w:val="727272"/>
          <w:spacing w:val="-51"/>
          <w:w w:val="56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262626"/>
          <w:spacing w:val="0"/>
          <w:w w:val="122"/>
        </w:rPr>
        <w:t>'</w:t>
      </w:r>
      <w:r>
        <w:rPr>
          <w:rFonts w:ascii="Times New Roman" w:hAnsi="Times New Roman" w:cs="Times New Roman" w:eastAsia="Times New Roman"/>
          <w:sz w:val="25"/>
          <w:szCs w:val="25"/>
          <w:color w:val="727272"/>
          <w:spacing w:val="-28"/>
          <w:w w:val="77"/>
        </w:rPr>
        <w:t>'</w:t>
      </w:r>
      <w:r>
        <w:rPr>
          <w:rFonts w:ascii="Times New Roman" w:hAnsi="Times New Roman" w:cs="Times New Roman" w:eastAsia="Times New Roman"/>
          <w:sz w:val="25"/>
          <w:szCs w:val="25"/>
          <w:color w:val="3B3B3B"/>
          <w:spacing w:val="-24"/>
          <w:w w:val="108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color w:val="5D5D5D"/>
          <w:spacing w:val="0"/>
          <w:w w:val="51"/>
        </w:rPr>
        <w:t>S.</w:t>
      </w:r>
      <w:r>
        <w:rPr>
          <w:rFonts w:ascii="Times New Roman" w:hAnsi="Times New Roman" w:cs="Times New Roman" w:eastAsia="Times New Roman"/>
          <w:sz w:val="25"/>
          <w:szCs w:val="25"/>
          <w:color w:val="5D5D5D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939393"/>
          <w:spacing w:val="0"/>
          <w:w w:val="56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0" w:after="0" w:line="163" w:lineRule="exact"/>
        <w:ind w:left="7255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94949"/>
          <w:spacing w:val="0"/>
          <w:w w:val="66"/>
          <w:position w:val="1"/>
        </w:rPr>
        <w:t>·:f</w:t>
      </w:r>
      <w:r>
        <w:rPr>
          <w:rFonts w:ascii="Arial" w:hAnsi="Arial" w:cs="Arial" w:eastAsia="Arial"/>
          <w:sz w:val="22"/>
          <w:szCs w:val="22"/>
          <w:color w:val="494949"/>
          <w:spacing w:val="1"/>
          <w:w w:val="66"/>
          <w:position w:val="1"/>
        </w:rPr>
        <w:t> </w:t>
      </w:r>
      <w:r>
        <w:rPr>
          <w:rFonts w:ascii="Arial" w:hAnsi="Arial" w:cs="Arial" w:eastAsia="Arial"/>
          <w:sz w:val="22"/>
          <w:szCs w:val="22"/>
          <w:color w:val="494949"/>
          <w:spacing w:val="0"/>
          <w:w w:val="66"/>
          <w:position w:val="1"/>
        </w:rPr>
        <w:t>)</w:t>
      </w:r>
      <w:r>
        <w:rPr>
          <w:rFonts w:ascii="Arial" w:hAnsi="Arial" w:cs="Arial" w:eastAsia="Arial"/>
          <w:sz w:val="22"/>
          <w:szCs w:val="22"/>
          <w:color w:val="494949"/>
          <w:spacing w:val="0"/>
          <w:w w:val="66"/>
          <w:position w:val="1"/>
        </w:rPr>
        <w:t>¡{</w:t>
      </w:r>
      <w:r>
        <w:rPr>
          <w:rFonts w:ascii="Arial" w:hAnsi="Arial" w:cs="Arial" w:eastAsia="Arial"/>
          <w:sz w:val="22"/>
          <w:szCs w:val="22"/>
          <w:color w:val="494949"/>
          <w:spacing w:val="2"/>
          <w:w w:val="66"/>
          <w:position w:val="1"/>
        </w:rPr>
        <w:t> </w:t>
      </w:r>
      <w:r>
        <w:rPr>
          <w:rFonts w:ascii="Arial" w:hAnsi="Arial" w:cs="Arial" w:eastAsia="Arial"/>
          <w:sz w:val="22"/>
          <w:szCs w:val="22"/>
          <w:color w:val="494949"/>
          <w:spacing w:val="-9"/>
          <w:w w:val="67"/>
          <w:position w:val="1"/>
        </w:rPr>
        <w:t>5</w:t>
      </w:r>
      <w:r>
        <w:rPr>
          <w:rFonts w:ascii="Arial" w:hAnsi="Arial" w:cs="Arial" w:eastAsia="Arial"/>
          <w:sz w:val="22"/>
          <w:szCs w:val="22"/>
          <w:color w:val="727272"/>
          <w:spacing w:val="-21"/>
          <w:w w:val="34"/>
          <w:position w:val="1"/>
        </w:rPr>
        <w:t>.</w:t>
      </w:r>
      <w:r>
        <w:rPr>
          <w:rFonts w:ascii="Arial" w:hAnsi="Arial" w:cs="Arial" w:eastAsia="Arial"/>
          <w:sz w:val="22"/>
          <w:szCs w:val="22"/>
          <w:color w:val="494949"/>
          <w:spacing w:val="-38"/>
          <w:w w:val="66"/>
          <w:position w:val="1"/>
        </w:rPr>
        <w:t>f</w:t>
      </w:r>
      <w:r>
        <w:rPr>
          <w:rFonts w:ascii="Arial" w:hAnsi="Arial" w:cs="Arial" w:eastAsia="Arial"/>
          <w:sz w:val="22"/>
          <w:szCs w:val="22"/>
          <w:color w:val="727272"/>
          <w:spacing w:val="0"/>
          <w:w w:val="34"/>
          <w:position w:val="1"/>
        </w:rPr>
        <w:t>·;</w:t>
      </w:r>
      <w:r>
        <w:rPr>
          <w:rFonts w:ascii="Arial" w:hAnsi="Arial" w:cs="Arial" w:eastAsia="Arial"/>
          <w:sz w:val="22"/>
          <w:szCs w:val="22"/>
          <w:color w:val="727272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color w:val="727272"/>
          <w:spacing w:val="0"/>
          <w:w w:val="34"/>
          <w:position w:val="1"/>
        </w:rPr>
        <w:t>;</w:t>
      </w:r>
      <w:r>
        <w:rPr>
          <w:rFonts w:ascii="Arial" w:hAnsi="Arial" w:cs="Arial" w:eastAsia="Arial"/>
          <w:sz w:val="22"/>
          <w:szCs w:val="22"/>
          <w:color w:val="727272"/>
          <w:spacing w:val="-12"/>
          <w:w w:val="35"/>
          <w:position w:val="1"/>
        </w:rPr>
        <w:t>-</w:t>
      </w:r>
      <w:r>
        <w:rPr>
          <w:rFonts w:ascii="Arial" w:hAnsi="Arial" w:cs="Arial" w:eastAsia="Arial"/>
          <w:sz w:val="22"/>
          <w:szCs w:val="22"/>
          <w:color w:val="5D5D5D"/>
          <w:spacing w:val="-23"/>
          <w:w w:val="136"/>
          <w:position w:val="1"/>
        </w:rPr>
        <w:t>'</w:t>
      </w:r>
      <w:r>
        <w:rPr>
          <w:rFonts w:ascii="Arial" w:hAnsi="Arial" w:cs="Arial" w:eastAsia="Arial"/>
          <w:sz w:val="22"/>
          <w:szCs w:val="22"/>
          <w:color w:val="262626"/>
          <w:spacing w:val="-55"/>
          <w:w w:val="136"/>
          <w:position w:val="1"/>
        </w:rPr>
        <w:t>t</w:t>
      </w:r>
      <w:r>
        <w:rPr>
          <w:rFonts w:ascii="Arial" w:hAnsi="Arial" w:cs="Arial" w:eastAsia="Arial"/>
          <w:sz w:val="22"/>
          <w:szCs w:val="22"/>
          <w:color w:val="5D5D5D"/>
          <w:spacing w:val="-83"/>
          <w:w w:val="136"/>
          <w:position w:val="1"/>
        </w:rPr>
        <w:t>{</w:t>
      </w:r>
      <w:r>
        <w:rPr>
          <w:rFonts w:ascii="Arial" w:hAnsi="Arial" w:cs="Arial" w:eastAsia="Arial"/>
          <w:sz w:val="22"/>
          <w:szCs w:val="22"/>
          <w:color w:val="727272"/>
          <w:spacing w:val="-15"/>
          <w:w w:val="42"/>
          <w:position w:val="1"/>
        </w:rPr>
        <w:t>.</w:t>
      </w:r>
      <w:r>
        <w:rPr>
          <w:rFonts w:ascii="Arial" w:hAnsi="Arial" w:cs="Arial" w:eastAsia="Arial"/>
          <w:sz w:val="22"/>
          <w:szCs w:val="22"/>
          <w:color w:val="262626"/>
          <w:spacing w:val="0"/>
          <w:w w:val="77"/>
          <w:position w:val="1"/>
        </w:rPr>
        <w:t>·</w:t>
      </w:r>
      <w:r>
        <w:rPr>
          <w:rFonts w:ascii="Arial" w:hAnsi="Arial" w:cs="Arial" w:eastAsia="Arial"/>
          <w:sz w:val="22"/>
          <w:szCs w:val="22"/>
          <w:color w:val="262626"/>
          <w:spacing w:val="-49"/>
          <w:w w:val="76"/>
          <w:position w:val="1"/>
        </w:rPr>
        <w:t>,</w:t>
      </w:r>
      <w:r>
        <w:rPr>
          <w:rFonts w:ascii="Arial" w:hAnsi="Arial" w:cs="Arial" w:eastAsia="Arial"/>
          <w:sz w:val="22"/>
          <w:szCs w:val="22"/>
          <w:color w:val="050505"/>
          <w:spacing w:val="-26"/>
          <w:w w:val="86"/>
          <w:position w:val="1"/>
        </w:rPr>
        <w:t>'</w:t>
      </w:r>
      <w:r>
        <w:rPr>
          <w:rFonts w:ascii="Arial" w:hAnsi="Arial" w:cs="Arial" w:eastAsia="Arial"/>
          <w:sz w:val="22"/>
          <w:szCs w:val="22"/>
          <w:color w:val="262626"/>
          <w:spacing w:val="0"/>
          <w:w w:val="42"/>
          <w:position w:val="1"/>
        </w:rPr>
        <w:t>.</w:t>
      </w:r>
      <w:r>
        <w:rPr>
          <w:rFonts w:ascii="Arial" w:hAnsi="Arial" w:cs="Arial" w:eastAsia="Arial"/>
          <w:sz w:val="22"/>
          <w:szCs w:val="22"/>
          <w:color w:val="262626"/>
          <w:spacing w:val="12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color w:val="727272"/>
          <w:spacing w:val="-24"/>
          <w:w w:val="87"/>
          <w:position w:val="1"/>
        </w:rPr>
        <w:t>·</w:t>
      </w:r>
      <w:r>
        <w:rPr>
          <w:rFonts w:ascii="Arial" w:hAnsi="Arial" w:cs="Arial" w:eastAsia="Arial"/>
          <w:sz w:val="22"/>
          <w:szCs w:val="22"/>
          <w:color w:val="494949"/>
          <w:spacing w:val="0"/>
          <w:w w:val="24"/>
          <w:position w:val="1"/>
        </w:rPr>
        <w:t>-</w:t>
      </w:r>
      <w:r>
        <w:rPr>
          <w:rFonts w:ascii="Arial" w:hAnsi="Arial" w:cs="Arial" w:eastAsia="Arial"/>
          <w:sz w:val="22"/>
          <w:szCs w:val="22"/>
          <w:color w:val="494949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color w:val="494949"/>
          <w:spacing w:val="0"/>
          <w:w w:val="47"/>
          <w:position w:val="1"/>
        </w:rPr>
        <w:t>'</w:t>
      </w:r>
      <w:r>
        <w:rPr>
          <w:rFonts w:ascii="Arial" w:hAnsi="Arial" w:cs="Arial" w:eastAsia="Arial"/>
          <w:sz w:val="22"/>
          <w:szCs w:val="22"/>
          <w:color w:val="494949"/>
          <w:spacing w:val="12"/>
          <w:w w:val="48"/>
          <w:position w:val="1"/>
        </w:rPr>
        <w:t>-</w:t>
      </w:r>
      <w:r>
        <w:rPr>
          <w:rFonts w:ascii="Arial" w:hAnsi="Arial" w:cs="Arial" w:eastAsia="Arial"/>
          <w:sz w:val="22"/>
          <w:szCs w:val="22"/>
          <w:color w:val="727272"/>
          <w:spacing w:val="0"/>
          <w:w w:val="42"/>
          <w:position w:val="1"/>
        </w:rPr>
        <w:t>'</w:t>
      </w:r>
      <w:r>
        <w:rPr>
          <w:rFonts w:ascii="Arial" w:hAnsi="Arial" w:cs="Arial" w:eastAsia="Arial"/>
          <w:sz w:val="22"/>
          <w:szCs w:val="22"/>
          <w:color w:val="727272"/>
          <w:spacing w:val="-32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color w:val="727272"/>
          <w:spacing w:val="7"/>
          <w:w w:val="42"/>
          <w:position w:val="1"/>
        </w:rPr>
        <w:t>.</w:t>
      </w:r>
      <w:r>
        <w:rPr>
          <w:rFonts w:ascii="Arial" w:hAnsi="Arial" w:cs="Arial" w:eastAsia="Arial"/>
          <w:sz w:val="22"/>
          <w:szCs w:val="22"/>
          <w:color w:val="262626"/>
          <w:spacing w:val="0"/>
          <w:w w:val="129"/>
          <w:position w:val="1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53" w:after="0" w:line="244" w:lineRule="auto"/>
        <w:ind w:left="4031" w:right="137" w:firstLine="29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w w:val="70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69"/>
          <w:i/>
        </w:rPr>
        <w:t>X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Coordina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conforme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disposicione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legale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aplicable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8"/>
          <w:i/>
        </w:rPr>
        <w:t>Jo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8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7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servicio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periciale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apoy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funcione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procuració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justicia;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4" w:lineRule="exact"/>
        <w:ind w:left="6478" w:right="4080"/>
        <w:jc w:val="center"/>
        <w:tabs>
          <w:tab w:pos="7100" w:val="left"/>
        </w:tabs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22"/>
          <w:szCs w:val="22"/>
          <w:color w:val="262626"/>
          <w:spacing w:val="-18"/>
          <w:w w:val="60"/>
          <w:position w:val="-1"/>
        </w:rPr>
        <w:t>,</w:t>
      </w:r>
      <w:r>
        <w:rPr>
          <w:rFonts w:ascii="Arial" w:hAnsi="Arial" w:cs="Arial" w:eastAsia="Arial"/>
          <w:sz w:val="22"/>
          <w:szCs w:val="22"/>
          <w:color w:val="727272"/>
          <w:spacing w:val="0"/>
          <w:w w:val="101"/>
          <w:position w:val="-1"/>
        </w:rPr>
        <w:t>,</w:t>
      </w:r>
      <w:r>
        <w:rPr>
          <w:rFonts w:ascii="Arial" w:hAnsi="Arial" w:cs="Arial" w:eastAsia="Arial"/>
          <w:sz w:val="22"/>
          <w:szCs w:val="22"/>
          <w:color w:val="727272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2"/>
          <w:szCs w:val="22"/>
          <w:color w:val="727272"/>
          <w:spacing w:val="0"/>
          <w:w w:val="100"/>
          <w:position w:val="-1"/>
        </w:rPr>
      </w:r>
      <w:r>
        <w:rPr>
          <w:rFonts w:ascii="Arial" w:hAnsi="Arial" w:cs="Arial" w:eastAsia="Arial"/>
          <w:sz w:val="9"/>
          <w:szCs w:val="9"/>
          <w:color w:val="858585"/>
          <w:spacing w:val="0"/>
          <w:w w:val="105"/>
          <w:position w:val="-1"/>
        </w:rPr>
        <w:t>.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179" w:lineRule="exact"/>
        <w:ind w:left="4050" w:right="144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68"/>
          <w:i/>
        </w:rPr>
        <w:t>X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0"/>
          <w:w w:val="10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Coadyuva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formulació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74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6"/>
          <w:w w:val="7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propuesta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Ejecutiv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Estatal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elaboració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40" w:lineRule="auto"/>
        <w:ind w:left="4059" w:right="1326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Program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Estatal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PJblica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Procuració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Justici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Protecció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Civil;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3" w:lineRule="exact"/>
        <w:ind w:left="4050" w:right="291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w w:val="70"/>
          <w:i/>
          <w:position w:val="-1"/>
        </w:rPr>
        <w:t>X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71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34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2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Garantiza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8"/>
          <w:i/>
          <w:position w:val="-1"/>
        </w:rPr>
        <w:t>Jo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8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7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derecho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víctimas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lq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testigo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8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otro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grupos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vulnerables,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160" w:h="15440"/>
          <w:pgMar w:top="140" w:bottom="280" w:left="140" w:right="700"/>
        </w:sectPr>
      </w:pPr>
      <w:rPr/>
    </w:p>
    <w:p>
      <w:pPr>
        <w:spacing w:before="12" w:after="0" w:line="203" w:lineRule="exact"/>
        <w:ind w:left="4055"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establt;ciend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9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  <w:position w:val="-1"/>
        </w:rPr>
        <w:t>reforzando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9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9"/>
          <w:w w:val="106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1"/>
          <w:w w:val="169"/>
          <w:i/>
          <w:position w:val="-1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49"/>
          <w:i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2" w:after="0" w:line="203" w:lineRule="exact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  <w:position w:val="-1"/>
        </w:rPr>
        <w:t>caso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99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  <w:position w:val="-1"/>
        </w:rPr>
        <w:t>mecanism'Jt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  <w:position w:val="-1"/>
        </w:rPr>
        <w:t>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8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  <w:position w:val="-1"/>
        </w:rPr>
        <w:t>jurídico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8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8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administrativo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  <w:position w:val="-1"/>
        </w:rPr>
        <w:t>permitan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60" w:h="15440"/>
          <w:pgMar w:top="140" w:bottom="280" w:left="140" w:right="700"/>
          <w:cols w:num="2" w:equalWidth="0">
            <w:col w:w="6316" w:space="163"/>
            <w:col w:w="4841"/>
          </w:cols>
        </w:sectPr>
      </w:pPr>
      <w:rPr/>
    </w:p>
    <w:p>
      <w:pPr>
        <w:spacing w:before="0" w:after="0" w:line="229" w:lineRule="exact"/>
        <w:ind w:left="4050" w:right="-20"/>
        <w:jc w:val="left"/>
        <w:tabs>
          <w:tab w:pos="7500" w:val="left"/>
          <w:tab w:pos="956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obtene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reparació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dqñ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3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65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11"/>
          <w:w w:val="64"/>
          <w:i/>
        </w:rPr>
        <w:t>&lt;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72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3"/>
          <w:w w:val="72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0"/>
          <w:w w:val="93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23"/>
          <w:szCs w:val="23"/>
          <w:color w:val="727272"/>
          <w:spacing w:val="0"/>
          <w:w w:val="68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727272"/>
          <w:spacing w:val="-3"/>
          <w:w w:val="68"/>
        </w:rPr>
        <w:t>§</w:t>
      </w:r>
      <w:r>
        <w:rPr>
          <w:rFonts w:ascii="Times New Roman" w:hAnsi="Times New Roman" w:cs="Times New Roman" w:eastAsia="Times New Roman"/>
          <w:sz w:val="23"/>
          <w:szCs w:val="23"/>
          <w:color w:val="494949"/>
          <w:spacing w:val="-93"/>
          <w:w w:val="50"/>
        </w:rPr>
        <w:t>}</w:t>
      </w:r>
      <w:r>
        <w:rPr>
          <w:rFonts w:ascii="Times New Roman" w:hAnsi="Times New Roman" w:cs="Times New Roman" w:eastAsia="Times New Roman"/>
          <w:sz w:val="23"/>
          <w:szCs w:val="23"/>
          <w:color w:val="727272"/>
          <w:spacing w:val="10"/>
          <w:w w:val="67"/>
        </w:rPr>
        <w:t>;</w:t>
      </w:r>
      <w:r>
        <w:rPr>
          <w:rFonts w:ascii="Times New Roman" w:hAnsi="Times New Roman" w:cs="Times New Roman" w:eastAsia="Times New Roman"/>
          <w:sz w:val="23"/>
          <w:szCs w:val="23"/>
          <w:color w:val="494949"/>
          <w:spacing w:val="0"/>
          <w:w w:val="5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494949"/>
          <w:spacing w:val="7"/>
          <w:w w:val="5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color w:val="727272"/>
          <w:spacing w:val="7"/>
          <w:w w:val="81"/>
        </w:rPr>
      </w:r>
      <w:r>
        <w:rPr>
          <w:rFonts w:ascii="Times New Roman" w:hAnsi="Times New Roman" w:cs="Times New Roman" w:eastAsia="Times New Roman"/>
          <w:sz w:val="23"/>
          <w:szCs w:val="23"/>
          <w:color w:val="727272"/>
          <w:spacing w:val="0"/>
          <w:w w:val="81"/>
          <w:emboss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727272"/>
          <w:spacing w:val="0"/>
          <w:w w:val="81"/>
          <w:emboss/>
        </w:rPr>
      </w:r>
      <w:r>
        <w:rPr>
          <w:rFonts w:ascii="Times New Roman" w:hAnsi="Times New Roman" w:cs="Times New Roman" w:eastAsia="Times New Roman"/>
          <w:sz w:val="23"/>
          <w:szCs w:val="23"/>
          <w:color w:val="727272"/>
          <w:spacing w:val="0"/>
          <w:w w:val="81"/>
        </w:rPr>
      </w:r>
      <w:r>
        <w:rPr>
          <w:rFonts w:ascii="Times New Roman" w:hAnsi="Times New Roman" w:cs="Times New Roman" w:eastAsia="Times New Roman"/>
          <w:sz w:val="23"/>
          <w:szCs w:val="23"/>
          <w:color w:val="72727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727272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3B3B3B"/>
          <w:spacing w:val="0"/>
          <w:w w:val="105"/>
        </w:rPr>
        <w:t>'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158" w:lineRule="exact"/>
        <w:ind w:left="5604" w:right="3423"/>
        <w:jc w:val="center"/>
        <w:tabs>
          <w:tab w:pos="6360" w:val="left"/>
          <w:tab w:pos="77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7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71"/>
        </w:rPr>
        <w:t>   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8"/>
          <w:w w:val="7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0"/>
          <w:w w:val="299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color w:val="727272"/>
          <w:spacing w:val="-9"/>
          <w:w w:val="82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AAAAAA"/>
          <w:spacing w:val="0"/>
          <w:w w:val="61"/>
        </w:rPr>
        <w:t>•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85" w:lineRule="exact"/>
        <w:ind w:left="404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w w:val="74"/>
          <w:i/>
        </w:rPr>
        <w:t>XI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w w:val="75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Organiza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97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dirigi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56"/>
          <w:i/>
        </w:rPr>
        <w:t>.·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50505"/>
          <w:spacing w:val="7"/>
          <w:w w:val="56"/>
          <w:i/>
        </w:rPr>
        <w:t>y</w:t>
      </w:r>
      <w:r>
        <w:rPr>
          <w:rFonts w:ascii="Times New Roman" w:hAnsi="Times New Roman" w:cs="Times New Roman" w:eastAsia="Times New Roman"/>
          <w:sz w:val="26"/>
          <w:szCs w:val="26"/>
          <w:color w:val="494949"/>
          <w:spacing w:val="0"/>
          <w:w w:val="90"/>
          <w:i/>
        </w:rPr>
        <w:t>,</w:t>
      </w:r>
      <w:r>
        <w:rPr>
          <w:rFonts w:ascii="Times New Roman" w:hAnsi="Times New Roman" w:cs="Times New Roman" w:eastAsia="Times New Roman"/>
          <w:sz w:val="26"/>
          <w:szCs w:val="26"/>
          <w:color w:val="494949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!iDpeWisa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AAAAA"/>
          <w:spacing w:val="0"/>
          <w:w w:val="49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AAAAAA"/>
          <w:spacing w:val="7"/>
          <w:w w:val="4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sistem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0"/>
          <w:w w:val="74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-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prófesionalizacíó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funcione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8" w:lineRule="exact"/>
        <w:ind w:left="405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prevención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policial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92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25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vialida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tránsito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prdtec;cíQ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88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6"/>
          <w:w w:val="46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cívil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atenció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victimológíca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procuració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1" w:lineRule="exact"/>
        <w:ind w:left="3978" w:right="-20"/>
        <w:jc w:val="left"/>
        <w:tabs>
          <w:tab w:pos="7340" w:val="left"/>
          <w:tab w:pos="7580" w:val="left"/>
          <w:tab w:pos="8000" w:val="left"/>
        </w:tabs>
        <w:rPr>
          <w:rFonts w:ascii="Arial" w:hAnsi="Arial" w:cs="Arial" w:eastAsia="Arial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Justici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penaf.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97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0"/>
          <w:w w:val="5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-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reinserció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social;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0"/>
          <w:w w:val="4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0"/>
          <w:w w:val="4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0"/>
          <w:w w:val="49"/>
        </w:rPr>
        <w:t>      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1"/>
          <w:w w:val="4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6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6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6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6"/>
          <w:w w:val="6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6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6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6"/>
          <w:w w:val="62"/>
        </w:rPr>
        <w:t> </w:t>
      </w:r>
      <w:r>
        <w:rPr>
          <w:rFonts w:ascii="Arial" w:hAnsi="Arial" w:cs="Arial" w:eastAsia="Arial"/>
          <w:sz w:val="11"/>
          <w:szCs w:val="11"/>
          <w:color w:val="050505"/>
          <w:spacing w:val="0"/>
          <w:w w:val="110"/>
        </w:rPr>
        <w:t>;'</w:t>
      </w:r>
      <w:r>
        <w:rPr>
          <w:rFonts w:ascii="Arial" w:hAnsi="Arial" w:cs="Arial" w:eastAsia="Arial"/>
          <w:sz w:val="11"/>
          <w:szCs w:val="11"/>
          <w:color w:val="050505"/>
          <w:spacing w:val="1"/>
          <w:w w:val="110"/>
        </w:rPr>
        <w:t>.</w:t>
      </w:r>
      <w:r>
        <w:rPr>
          <w:rFonts w:ascii="Arial" w:hAnsi="Arial" w:cs="Arial" w:eastAsia="Arial"/>
          <w:sz w:val="11"/>
          <w:szCs w:val="11"/>
          <w:color w:val="262626"/>
          <w:spacing w:val="0"/>
          <w:w w:val="110"/>
        </w:rPr>
        <w:t>&gt;</w:t>
      </w:r>
      <w:r>
        <w:rPr>
          <w:rFonts w:ascii="Arial" w:hAnsi="Arial" w:cs="Arial" w:eastAsia="Arial"/>
          <w:sz w:val="11"/>
          <w:szCs w:val="11"/>
          <w:color w:val="262626"/>
          <w:spacing w:val="-4"/>
          <w:w w:val="110"/>
        </w:rPr>
        <w:t> </w:t>
      </w:r>
      <w:r>
        <w:rPr>
          <w:rFonts w:ascii="Arial" w:hAnsi="Arial" w:cs="Arial" w:eastAsia="Arial"/>
          <w:sz w:val="11"/>
          <w:szCs w:val="11"/>
          <w:color w:val="050505"/>
          <w:spacing w:val="-9"/>
          <w:w w:val="155"/>
        </w:rPr>
        <w:t>'</w:t>
      </w:r>
      <w:r>
        <w:rPr>
          <w:rFonts w:ascii="Arial" w:hAnsi="Arial" w:cs="Arial" w:eastAsia="Arial"/>
          <w:sz w:val="11"/>
          <w:szCs w:val="11"/>
          <w:color w:val="262626"/>
          <w:spacing w:val="0"/>
          <w:w w:val="155"/>
        </w:rPr>
        <w:t>·</w:t>
      </w:r>
      <w:r>
        <w:rPr>
          <w:rFonts w:ascii="Arial" w:hAnsi="Arial" w:cs="Arial" w:eastAsia="Arial"/>
          <w:sz w:val="11"/>
          <w:szCs w:val="11"/>
          <w:color w:val="262626"/>
          <w:spacing w:val="0"/>
          <w:w w:val="155"/>
        </w:rPr>
        <w:t>'</w:t>
      </w:r>
      <w:r>
        <w:rPr>
          <w:rFonts w:ascii="Arial" w:hAnsi="Arial" w:cs="Arial" w:eastAsia="Arial"/>
          <w:sz w:val="11"/>
          <w:szCs w:val="11"/>
          <w:color w:val="262626"/>
          <w:spacing w:val="-6"/>
          <w:w w:val="155"/>
        </w:rPr>
        <w:t> </w:t>
      </w:r>
      <w:r>
        <w:rPr>
          <w:rFonts w:ascii="Arial" w:hAnsi="Arial" w:cs="Arial" w:eastAsia="Arial"/>
          <w:sz w:val="11"/>
          <w:szCs w:val="11"/>
          <w:color w:val="262626"/>
          <w:spacing w:val="0"/>
          <w:w w:val="81"/>
        </w:rPr>
        <w:t>,</w:t>
      </w:r>
      <w:r>
        <w:rPr>
          <w:rFonts w:ascii="Arial" w:hAnsi="Arial" w:cs="Arial" w:eastAsia="Arial"/>
          <w:sz w:val="11"/>
          <w:szCs w:val="11"/>
          <w:color w:val="262626"/>
          <w:spacing w:val="-18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727272"/>
          <w:spacing w:val="0"/>
          <w:w w:val="214"/>
        </w:rPr>
        <w:t>"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93" w:after="0" w:line="190" w:lineRule="exact"/>
        <w:ind w:left="4026" w:right="-20"/>
        <w:jc w:val="left"/>
        <w:tabs>
          <w:tab w:pos="8700" w:val="left"/>
          <w:tab w:pos="9860" w:val="left"/>
        </w:tabs>
        <w:rPr>
          <w:rFonts w:ascii="Arial" w:hAnsi="Arial" w:cs="Arial" w:eastAsia="Arial"/>
          <w:sz w:val="5"/>
          <w:szCs w:val="5"/>
        </w:rPr>
      </w:pPr>
      <w:rPr/>
      <w:r>
        <w:rPr>
          <w:rFonts w:ascii="Arial" w:hAnsi="Arial" w:cs="Arial" w:eastAsia="Arial"/>
          <w:sz w:val="18"/>
          <w:szCs w:val="18"/>
          <w:color w:val="494949"/>
          <w:spacing w:val="0"/>
          <w:w w:val="79"/>
          <w:position w:val="-2"/>
        </w:rPr>
        <w:t>.</w:t>
      </w:r>
      <w:r>
        <w:rPr>
          <w:rFonts w:ascii="Arial" w:hAnsi="Arial" w:cs="Arial" w:eastAsia="Arial"/>
          <w:sz w:val="18"/>
          <w:szCs w:val="18"/>
          <w:color w:val="494949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8"/>
          <w:szCs w:val="18"/>
          <w:color w:val="494949"/>
          <w:spacing w:val="0"/>
          <w:w w:val="100"/>
          <w:position w:val="-2"/>
        </w:rPr>
      </w:r>
      <w:r>
        <w:rPr>
          <w:rFonts w:ascii="Arial" w:hAnsi="Arial" w:cs="Arial" w:eastAsia="Arial"/>
          <w:sz w:val="14"/>
          <w:szCs w:val="14"/>
          <w:color w:val="5D5D5D"/>
          <w:spacing w:val="0"/>
          <w:w w:val="199"/>
          <w:position w:val="-2"/>
        </w:rPr>
        <w:t>·.</w:t>
      </w:r>
      <w:r>
        <w:rPr>
          <w:rFonts w:ascii="Arial" w:hAnsi="Arial" w:cs="Arial" w:eastAsia="Arial"/>
          <w:sz w:val="14"/>
          <w:szCs w:val="14"/>
          <w:color w:val="5D5D5D"/>
          <w:spacing w:val="-70"/>
          <w:w w:val="199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5D5D5D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4"/>
          <w:szCs w:val="14"/>
          <w:color w:val="5D5D5D"/>
          <w:spacing w:val="0"/>
          <w:w w:val="100"/>
          <w:position w:val="-2"/>
        </w:rPr>
      </w:r>
      <w:r>
        <w:rPr>
          <w:rFonts w:ascii="Arial" w:hAnsi="Arial" w:cs="Arial" w:eastAsia="Arial"/>
          <w:sz w:val="5"/>
          <w:szCs w:val="5"/>
          <w:color w:val="939393"/>
          <w:spacing w:val="0"/>
          <w:w w:val="199"/>
          <w:position w:val="-2"/>
        </w:rPr>
        <w:t>.</w:t>
      </w:r>
      <w:r>
        <w:rPr>
          <w:rFonts w:ascii="Arial" w:hAnsi="Arial" w:cs="Arial" w:eastAsia="Arial"/>
          <w:sz w:val="5"/>
          <w:szCs w:val="5"/>
          <w:color w:val="000000"/>
          <w:spacing w:val="0"/>
          <w:w w:val="100"/>
          <w:position w:val="0"/>
        </w:rPr>
      </w:r>
    </w:p>
    <w:p>
      <w:pPr>
        <w:spacing w:before="0" w:after="0" w:line="177" w:lineRule="exact"/>
        <w:ind w:left="403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6"/>
          <w:szCs w:val="16"/>
          <w:color w:val="050505"/>
          <w:w w:val="71"/>
          <w:i/>
          <w:position w:val="1"/>
        </w:rPr>
        <w:t>)</w:t>
      </w:r>
      <w:r>
        <w:rPr>
          <w:rFonts w:ascii="Arial" w:hAnsi="Arial" w:cs="Arial" w:eastAsia="Arial"/>
          <w:sz w:val="16"/>
          <w:szCs w:val="16"/>
          <w:color w:val="050505"/>
          <w:w w:val="70"/>
          <w:i/>
          <w:position w:val="1"/>
        </w:rPr>
        <w:t>&lt;JI/</w:t>
      </w:r>
      <w:r>
        <w:rPr>
          <w:rFonts w:ascii="Arial" w:hAnsi="Arial" w:cs="Arial" w:eastAsia="Arial"/>
          <w:sz w:val="16"/>
          <w:szCs w:val="16"/>
          <w:color w:val="050505"/>
          <w:spacing w:val="-29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262626"/>
          <w:spacing w:val="0"/>
          <w:w w:val="100"/>
          <w:i/>
          <w:position w:val="1"/>
        </w:rPr>
        <w:t>.</w:t>
      </w:r>
      <w:r>
        <w:rPr>
          <w:rFonts w:ascii="Arial" w:hAnsi="Arial" w:cs="Arial" w:eastAsia="Arial"/>
          <w:sz w:val="16"/>
          <w:szCs w:val="16"/>
          <w:color w:val="262626"/>
          <w:spacing w:val="3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Establece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un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sist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  <w:position w:val="1"/>
        </w:rPr>
        <w:t>trlf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99"/>
          <w:i/>
          <w:position w:val="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1"/>
          <w:w w:val="139"/>
          <w:i/>
          <w:position w:val="1"/>
        </w:rPr>
        <w:t>/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  <w:i/>
          <w:position w:val="1"/>
        </w:rPr>
        <w:t>'!te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ro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investíqoc/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  <w:position w:val="1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4"/>
          <w:i/>
          <w:position w:val="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40"/>
          <w:w w:val="119"/>
          <w:i/>
          <w:position w:val="1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2"/>
          <w:i/>
          <w:position w:val="1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81"/>
          <w:i/>
          <w:position w:val="1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24"/>
          <w:w w:val="82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  <w:position w:val="1"/>
        </w:rPr>
        <w:t>tfllod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2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0"/>
          <w:w w:val="52"/>
          <w:i/>
          <w:position w:val="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-2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1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obtener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onoliiar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pro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eso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156" w:lineRule="exact"/>
        <w:ind w:left="405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w w:val="101"/>
          <w:i/>
          <w:position w:val="-4"/>
        </w:rPr>
        <w:t>interpreta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0"/>
          <w:w w:val="102"/>
          <w:i/>
          <w:position w:val="-4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73"/>
          <w:i/>
          <w:position w:val="-4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29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tecnic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  <w:position w:val="-4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81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cienfif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9"/>
          <w:w w:val="100"/>
          <w:i/>
          <w:position w:val="-4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amente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-4"/>
        </w:rPr>
        <w:t>ínforino¿ió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  <w:position w:val="-4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7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11"/>
          <w:w w:val="164"/>
          <w:i/>
          <w:position w:val="-4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  <w:position w:val="-4"/>
        </w:rPr>
        <w:t>i'iir: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35"/>
          <w:i/>
          <w:position w:val="-4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78"/>
          <w:i/>
          <w:position w:val="-4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78"/>
          <w:i/>
          <w:position w:val="-4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2"/>
          <w:w w:val="78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apoy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60" w:h="15440"/>
          <w:pgMar w:top="140" w:bottom="280" w:left="140" w:right="700"/>
        </w:sectPr>
      </w:pPr>
      <w:rPr/>
    </w:p>
    <w:p>
      <w:pPr>
        <w:spacing w:before="59" w:after="0" w:line="203" w:lineRule="exact"/>
        <w:ind w:right="-20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  <w:position w:val="-1"/>
        </w:rPr>
        <w:t>procuració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9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  <w:position w:val="-1"/>
        </w:rPr>
        <w:t>justicia;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84" w:lineRule="exact"/>
        <w:ind w:right="-20"/>
        <w:jc w:val="left"/>
        <w:tabs>
          <w:tab w:pos="19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color w:val="494949"/>
          <w:spacing w:val="0"/>
          <w:w w:val="62"/>
        </w:rPr>
        <w:t>'</w:t>
      </w:r>
      <w:r>
        <w:rPr>
          <w:rFonts w:ascii="Arial" w:hAnsi="Arial" w:cs="Arial" w:eastAsia="Arial"/>
          <w:sz w:val="13"/>
          <w:szCs w:val="13"/>
          <w:color w:val="494949"/>
          <w:spacing w:val="-5"/>
          <w:w w:val="62"/>
        </w:rPr>
        <w:t>·</w:t>
      </w:r>
      <w:r>
        <w:rPr>
          <w:rFonts w:ascii="Arial" w:hAnsi="Arial" w:cs="Arial" w:eastAsia="Arial"/>
          <w:sz w:val="13"/>
          <w:szCs w:val="13"/>
          <w:color w:val="727272"/>
          <w:spacing w:val="0"/>
          <w:w w:val="62"/>
        </w:rPr>
        <w:t>·</w:t>
      </w:r>
      <w:r>
        <w:rPr>
          <w:rFonts w:ascii="Arial" w:hAnsi="Arial" w:cs="Arial" w:eastAsia="Arial"/>
          <w:sz w:val="13"/>
          <w:szCs w:val="13"/>
          <w:color w:val="727272"/>
          <w:spacing w:val="9"/>
          <w:w w:val="62"/>
        </w:rPr>
        <w:t> </w:t>
      </w:r>
      <w:r>
        <w:rPr>
          <w:rFonts w:ascii="Arial" w:hAnsi="Arial" w:cs="Arial" w:eastAsia="Arial"/>
          <w:sz w:val="18"/>
          <w:szCs w:val="18"/>
          <w:color w:val="727272"/>
          <w:spacing w:val="11"/>
          <w:w w:val="53"/>
        </w:rPr>
        <w:t>·</w:t>
      </w:r>
      <w:r>
        <w:rPr>
          <w:rFonts w:ascii="Arial" w:hAnsi="Arial" w:cs="Arial" w:eastAsia="Arial"/>
          <w:sz w:val="18"/>
          <w:szCs w:val="18"/>
          <w:color w:val="262626"/>
          <w:spacing w:val="0"/>
          <w:w w:val="79"/>
        </w:rPr>
        <w:t>.</w:t>
      </w:r>
      <w:r>
        <w:rPr>
          <w:rFonts w:ascii="Arial" w:hAnsi="Arial" w:cs="Arial" w:eastAsia="Arial"/>
          <w:sz w:val="18"/>
          <w:szCs w:val="18"/>
          <w:color w:val="262626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262626"/>
          <w:spacing w:val="0"/>
          <w:w w:val="100"/>
        </w:rPr>
      </w:r>
      <w:r>
        <w:rPr>
          <w:rFonts w:ascii="Times New Roman" w:hAnsi="Times New Roman" w:cs="Times New Roman" w:eastAsia="Times New Roman"/>
          <w:sz w:val="9"/>
          <w:szCs w:val="9"/>
          <w:color w:val="858585"/>
          <w:spacing w:val="0"/>
          <w:w w:val="100"/>
          <w:i/>
        </w:rPr>
        <w:t>·:</w:t>
      </w:r>
      <w:r>
        <w:rPr>
          <w:rFonts w:ascii="Times New Roman" w:hAnsi="Times New Roman" w:cs="Times New Roman" w:eastAsia="Times New Roman"/>
          <w:sz w:val="9"/>
          <w:szCs w:val="9"/>
          <w:color w:val="858585"/>
          <w:spacing w:val="13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494949"/>
          <w:spacing w:val="0"/>
          <w:w w:val="100"/>
          <w:i/>
        </w:rPr>
        <w:t>}</w:t>
      </w:r>
      <w:r>
        <w:rPr>
          <w:rFonts w:ascii="Arial" w:hAnsi="Arial" w:cs="Arial" w:eastAsia="Arial"/>
          <w:sz w:val="12"/>
          <w:szCs w:val="12"/>
          <w:color w:val="494949"/>
          <w:spacing w:val="0"/>
          <w:w w:val="100"/>
          <w:i/>
        </w:rPr>
        <w:t>)</w:t>
      </w:r>
      <w:r>
        <w:rPr>
          <w:rFonts w:ascii="Arial" w:hAnsi="Arial" w:cs="Arial" w:eastAsia="Arial"/>
          <w:sz w:val="12"/>
          <w:szCs w:val="12"/>
          <w:color w:val="494949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60" w:h="15440"/>
          <w:pgMar w:top="140" w:bottom="280" w:left="140" w:right="700"/>
          <w:cols w:num="2" w:equalWidth="0">
            <w:col w:w="5731" w:space="497"/>
            <w:col w:w="5092"/>
          </w:cols>
        </w:sectPr>
      </w:pPr>
      <w:rPr/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36" w:after="0" w:line="249" w:lineRule="auto"/>
        <w:ind w:left="4031" w:right="133" w:firstLine="14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w w:val="82"/>
          <w:i/>
        </w:rPr>
        <w:t>XI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82"/>
          <w:i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Fomenta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partícipació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96"/>
          <w:i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34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-1"/>
          <w:w w:val="34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cíudadan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coadyuve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entre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otros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proceso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formulación,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desarrollo,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aplicación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evaluación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política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pública,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procuració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justici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protecció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civil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cam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institucione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relacionados;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9" w:lineRule="exact"/>
        <w:ind w:left="4045" w:right="156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XV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Elabora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-2"/>
        </w:rPr>
        <w:t>difundi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-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97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54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3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  <w:position w:val="-2"/>
        </w:rPr>
        <w:t>estu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2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7"/>
          <w:w w:val="107"/>
          <w:i/>
          <w:position w:val="-2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  <w:position w:val="-2"/>
        </w:rPr>
        <w:t>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5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0"/>
          <w:w w:val="49"/>
          <w:i/>
          <w:position w:val="-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21"/>
          <w:w w:val="49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investigacione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sobr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4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funcione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materlá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69" w:lineRule="exact"/>
        <w:ind w:right="818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5D5D5D"/>
          <w:w w:val="64"/>
          <w:position w:val="-4"/>
        </w:rPr>
        <w:t>·</w:t>
      </w:r>
      <w:r>
        <w:rPr>
          <w:rFonts w:ascii="Arial" w:hAnsi="Arial" w:cs="Arial" w:eastAsia="Arial"/>
          <w:sz w:val="15"/>
          <w:szCs w:val="15"/>
          <w:color w:val="5D5D5D"/>
          <w:spacing w:val="-31"/>
          <w:w w:val="100"/>
          <w:position w:val="-4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58"/>
          <w:position w:val="-4"/>
        </w:rPr>
        <w:t>·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58"/>
          <w:position w:val="-4"/>
        </w:rPr>
        <w:t>\:·</w:t>
      </w:r>
      <w:r>
        <w:rPr>
          <w:rFonts w:ascii="Arial" w:hAnsi="Arial" w:cs="Arial" w:eastAsia="Arial"/>
          <w:sz w:val="15"/>
          <w:szCs w:val="15"/>
          <w:color w:val="3B3B3B"/>
          <w:spacing w:val="1"/>
          <w:w w:val="58"/>
          <w:position w:val="-4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58"/>
          <w:position w:val="-4"/>
        </w:rPr>
        <w:t>.: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84" w:lineRule="exact"/>
        <w:ind w:left="4021" w:right="6213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competencia;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3" w:lineRule="exact"/>
        <w:ind w:left="405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w w:val="77"/>
          <w:i/>
          <w:position w:val="-1"/>
        </w:rPr>
        <w:t>XV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78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07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  <w:position w:val="-1"/>
        </w:rPr>
        <w:t>Participa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9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sisf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fnq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nacional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8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estatal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  <w:position w:val="-1"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94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48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protecció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civil;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9" w:after="0" w:line="90" w:lineRule="exact"/>
        <w:ind w:left="4534" w:right="-20"/>
        <w:jc w:val="left"/>
        <w:tabs>
          <w:tab w:pos="8620" w:val="left"/>
          <w:tab w:pos="107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1"/>
          <w:szCs w:val="11"/>
          <w:color w:val="494949"/>
          <w:spacing w:val="-209"/>
          <w:w w:val="600"/>
          <w:position w:val="-8"/>
        </w:rPr>
        <w:t>{</w:t>
      </w:r>
      <w:r>
        <w:rPr>
          <w:rFonts w:ascii="Arial" w:hAnsi="Arial" w:cs="Arial" w:eastAsia="Arial"/>
          <w:sz w:val="11"/>
          <w:szCs w:val="11"/>
          <w:color w:val="939393"/>
          <w:spacing w:val="0"/>
          <w:w w:val="87"/>
          <w:position w:val="-8"/>
        </w:rPr>
        <w:t>·</w:t>
      </w:r>
      <w:r>
        <w:rPr>
          <w:rFonts w:ascii="Arial" w:hAnsi="Arial" w:cs="Arial" w:eastAsia="Arial"/>
          <w:sz w:val="11"/>
          <w:szCs w:val="11"/>
          <w:color w:val="939393"/>
          <w:spacing w:val="0"/>
          <w:w w:val="100"/>
          <w:position w:val="-8"/>
        </w:rPr>
        <w:t>    </w:t>
      </w:r>
      <w:r>
        <w:rPr>
          <w:rFonts w:ascii="Arial" w:hAnsi="Arial" w:cs="Arial" w:eastAsia="Arial"/>
          <w:sz w:val="11"/>
          <w:szCs w:val="11"/>
          <w:color w:val="939393"/>
          <w:spacing w:val="14"/>
          <w:w w:val="100"/>
          <w:position w:val="-8"/>
        </w:rPr>
        <w:t> </w:t>
      </w:r>
      <w:r>
        <w:rPr>
          <w:rFonts w:ascii="Arial" w:hAnsi="Arial" w:cs="Arial" w:eastAsia="Arial"/>
          <w:sz w:val="11"/>
          <w:szCs w:val="11"/>
          <w:color w:val="727272"/>
          <w:spacing w:val="0"/>
          <w:w w:val="190"/>
          <w:position w:val="-8"/>
        </w:rPr>
        <w:t>:</w:t>
      </w:r>
      <w:r>
        <w:rPr>
          <w:rFonts w:ascii="Arial" w:hAnsi="Arial" w:cs="Arial" w:eastAsia="Arial"/>
          <w:sz w:val="11"/>
          <w:szCs w:val="11"/>
          <w:color w:val="050505"/>
          <w:spacing w:val="0"/>
          <w:w w:val="130"/>
          <w:position w:val="-8"/>
        </w:rPr>
        <w:t>·</w:t>
      </w:r>
      <w:r>
        <w:rPr>
          <w:rFonts w:ascii="Arial" w:hAnsi="Arial" w:cs="Arial" w:eastAsia="Arial"/>
          <w:sz w:val="11"/>
          <w:szCs w:val="11"/>
          <w:color w:val="858585"/>
          <w:spacing w:val="3"/>
          <w:w w:val="32"/>
          <w:position w:val="-8"/>
        </w:rPr>
        <w:t>-</w:t>
      </w:r>
      <w:r>
        <w:rPr>
          <w:rFonts w:ascii="Arial" w:hAnsi="Arial" w:cs="Arial" w:eastAsia="Arial"/>
          <w:sz w:val="11"/>
          <w:szCs w:val="11"/>
          <w:color w:val="262626"/>
          <w:spacing w:val="0"/>
          <w:w w:val="87"/>
          <w:position w:val="-8"/>
        </w:rPr>
        <w:t>{</w:t>
      </w:r>
      <w:r>
        <w:rPr>
          <w:rFonts w:ascii="Arial" w:hAnsi="Arial" w:cs="Arial" w:eastAsia="Arial"/>
          <w:sz w:val="11"/>
          <w:szCs w:val="11"/>
          <w:color w:val="262626"/>
          <w:spacing w:val="-9"/>
          <w:w w:val="87"/>
          <w:position w:val="-8"/>
        </w:rPr>
        <w:t>.</w:t>
      </w:r>
      <w:r>
        <w:rPr>
          <w:rFonts w:ascii="Arial" w:hAnsi="Arial" w:cs="Arial" w:eastAsia="Arial"/>
          <w:sz w:val="11"/>
          <w:szCs w:val="11"/>
          <w:color w:val="939393"/>
          <w:spacing w:val="0"/>
          <w:w w:val="86"/>
          <w:position w:val="-8"/>
        </w:rPr>
        <w:t>.</w:t>
      </w:r>
      <w:r>
        <w:rPr>
          <w:rFonts w:ascii="Arial" w:hAnsi="Arial" w:cs="Arial" w:eastAsia="Arial"/>
          <w:sz w:val="11"/>
          <w:szCs w:val="11"/>
          <w:color w:val="939393"/>
          <w:spacing w:val="-1"/>
          <w:w w:val="100"/>
          <w:position w:val="-8"/>
        </w:rPr>
        <w:t> </w:t>
      </w:r>
      <w:r>
        <w:rPr>
          <w:rFonts w:ascii="Arial" w:hAnsi="Arial" w:cs="Arial" w:eastAsia="Arial"/>
          <w:sz w:val="11"/>
          <w:szCs w:val="11"/>
          <w:color w:val="727272"/>
          <w:spacing w:val="0"/>
          <w:w w:val="153"/>
          <w:position w:val="-8"/>
        </w:rPr>
        <w:t>t</w:t>
      </w:r>
      <w:r>
        <w:rPr>
          <w:rFonts w:ascii="Arial" w:hAnsi="Arial" w:cs="Arial" w:eastAsia="Arial"/>
          <w:sz w:val="11"/>
          <w:szCs w:val="11"/>
          <w:color w:val="727272"/>
          <w:spacing w:val="-13"/>
          <w:w w:val="153"/>
          <w:position w:val="-8"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-33"/>
          <w:w w:val="89"/>
          <w:position w:val="-8"/>
        </w:rPr>
        <w:t>:</w:t>
      </w:r>
      <w:r>
        <w:rPr>
          <w:rFonts w:ascii="Arial" w:hAnsi="Arial" w:cs="Arial" w:eastAsia="Arial"/>
          <w:sz w:val="16"/>
          <w:szCs w:val="16"/>
          <w:color w:val="BFBFBF"/>
          <w:spacing w:val="-33"/>
          <w:w w:val="119"/>
          <w:position w:val="-8"/>
        </w:rPr>
        <w:t>·</w:t>
      </w:r>
      <w:r>
        <w:rPr>
          <w:rFonts w:ascii="Arial" w:hAnsi="Arial" w:cs="Arial" w:eastAsia="Arial"/>
          <w:sz w:val="16"/>
          <w:szCs w:val="16"/>
          <w:color w:val="858585"/>
          <w:spacing w:val="-24"/>
          <w:w w:val="118"/>
          <w:position w:val="-8"/>
        </w:rPr>
        <w:t>:</w:t>
      </w:r>
      <w:r>
        <w:rPr>
          <w:rFonts w:ascii="Arial" w:hAnsi="Arial" w:cs="Arial" w:eastAsia="Arial"/>
          <w:sz w:val="16"/>
          <w:szCs w:val="16"/>
          <w:color w:val="AAAAAA"/>
          <w:spacing w:val="0"/>
          <w:w w:val="58"/>
          <w:position w:val="-8"/>
        </w:rPr>
        <w:t>.?.</w:t>
      </w:r>
      <w:r>
        <w:rPr>
          <w:rFonts w:ascii="Arial" w:hAnsi="Arial" w:cs="Arial" w:eastAsia="Arial"/>
          <w:sz w:val="16"/>
          <w:szCs w:val="16"/>
          <w:color w:val="AAAAAA"/>
          <w:spacing w:val="0"/>
          <w:w w:val="59"/>
          <w:position w:val="-8"/>
        </w:rPr>
        <w:t>-</w:t>
      </w:r>
      <w:r>
        <w:rPr>
          <w:rFonts w:ascii="Arial" w:hAnsi="Arial" w:cs="Arial" w:eastAsia="Arial"/>
          <w:sz w:val="16"/>
          <w:szCs w:val="16"/>
          <w:color w:val="AAAAAA"/>
          <w:spacing w:val="0"/>
          <w:w w:val="100"/>
          <w:position w:val="-8"/>
        </w:rPr>
        <w:t> </w:t>
      </w:r>
      <w:r>
        <w:rPr>
          <w:rFonts w:ascii="Arial" w:hAnsi="Arial" w:cs="Arial" w:eastAsia="Arial"/>
          <w:sz w:val="16"/>
          <w:szCs w:val="16"/>
          <w:color w:val="AAAAAA"/>
          <w:spacing w:val="3"/>
          <w:w w:val="100"/>
          <w:position w:val="-8"/>
        </w:rPr>
        <w:t> </w:t>
      </w:r>
      <w:r>
        <w:rPr>
          <w:rFonts w:ascii="Arial" w:hAnsi="Arial" w:cs="Arial" w:eastAsia="Arial"/>
          <w:sz w:val="16"/>
          <w:szCs w:val="16"/>
          <w:color w:val="939393"/>
          <w:spacing w:val="0"/>
          <w:w w:val="100"/>
          <w:position w:val="-8"/>
        </w:rPr>
        <w:t>.</w:t>
      </w:r>
      <w:r>
        <w:rPr>
          <w:rFonts w:ascii="Arial" w:hAnsi="Arial" w:cs="Arial" w:eastAsia="Arial"/>
          <w:sz w:val="16"/>
          <w:szCs w:val="16"/>
          <w:color w:val="939393"/>
          <w:spacing w:val="-36"/>
          <w:w w:val="100"/>
          <w:position w:val="-8"/>
        </w:rPr>
        <w:t> </w:t>
      </w:r>
      <w:r>
        <w:rPr>
          <w:rFonts w:ascii="Arial" w:hAnsi="Arial" w:cs="Arial" w:eastAsia="Arial"/>
          <w:sz w:val="16"/>
          <w:szCs w:val="16"/>
          <w:color w:val="939393"/>
          <w:spacing w:val="0"/>
          <w:w w:val="100"/>
          <w:position w:val="-8"/>
        </w:rPr>
        <w:tab/>
      </w:r>
      <w:r>
        <w:rPr>
          <w:rFonts w:ascii="Arial" w:hAnsi="Arial" w:cs="Arial" w:eastAsia="Arial"/>
          <w:sz w:val="16"/>
          <w:szCs w:val="16"/>
          <w:color w:val="939393"/>
          <w:spacing w:val="0"/>
          <w:w w:val="100"/>
          <w:position w:val="-8"/>
        </w:rPr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  <w:position w:val="-8"/>
        </w:rPr>
        <w:t>'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  <w:position w:val="-8"/>
        </w:rPr>
        <w:tab/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54"/>
          <w:position w:val="-8"/>
        </w:rPr>
        <w:t>--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314" w:lineRule="exact"/>
        <w:ind w:left="3370" w:right="128"/>
        <w:jc w:val="center"/>
        <w:tabs>
          <w:tab w:pos="40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33"/>
          <w:szCs w:val="33"/>
          <w:color w:val="494949"/>
          <w:w w:val="53"/>
          <w:i/>
          <w:position w:val="-1"/>
        </w:rPr>
        <w:t>r:</w:t>
      </w:r>
      <w:r>
        <w:rPr>
          <w:rFonts w:ascii="Times New Roman" w:hAnsi="Times New Roman" w:cs="Times New Roman" w:eastAsia="Times New Roman"/>
          <w:sz w:val="33"/>
          <w:szCs w:val="33"/>
          <w:color w:val="494949"/>
          <w:spacing w:val="-5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262626"/>
          <w:spacing w:val="0"/>
          <w:w w:val="100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33"/>
          <w:szCs w:val="33"/>
          <w:color w:val="262626"/>
          <w:spacing w:val="1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B3B3B"/>
          <w:spacing w:val="0"/>
          <w:w w:val="13"/>
          <w:position w:val="-1"/>
        </w:rPr>
        <w:t>.</w:t>
      </w:r>
      <w:r>
        <w:rPr>
          <w:rFonts w:ascii="Times New Roman" w:hAnsi="Times New Roman" w:cs="Times New Roman" w:eastAsia="Times New Roman"/>
          <w:sz w:val="33"/>
          <w:szCs w:val="33"/>
          <w:color w:val="3B3B3B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33"/>
          <w:szCs w:val="33"/>
          <w:color w:val="3B3B3B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9"/>
          <w:i/>
          <w:position w:val="-1"/>
        </w:rPr>
        <w:t>XVI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79"/>
          <w:i/>
          <w:position w:val="-1"/>
        </w:rPr>
        <w:t>/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15"/>
          <w:w w:val="161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-5"/>
          <w:w w:val="80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74"/>
          <w:i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-3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  <w:position w:val="-1"/>
        </w:rPr>
        <w:t>Cumpli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9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0"/>
          <w:i/>
          <w:position w:val="-1"/>
        </w:rPr>
        <w:t>JÓ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7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  <w:position w:val="-1"/>
        </w:rPr>
        <w:t>ofJiígacfqQrf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8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73"/>
          <w:i/>
          <w:position w:val="-1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5"/>
          <w:w w:val="74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  <w:position w:val="-1"/>
        </w:rPr>
        <w:t>,fleiEstqd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  <w:position w:val="-1"/>
        </w:rPr>
        <w:t>contenida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32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32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3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  <w:position w:val="-1"/>
        </w:rPr>
        <w:t>/o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leye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  <w:position w:val="-1"/>
        </w:rPr>
        <w:t>general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  <w:position w:val="-1"/>
        </w:rPr>
        <w:t>(;!s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9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mgJ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I'i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1"/>
          <w:position w:val="-1"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45" w:lineRule="exact"/>
        <w:ind w:left="3381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B3B3B"/>
          <w:w w:val="49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20"/>
          <w:w w:val="49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0"/>
          <w:w w:val="77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73"/>
          <w:i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7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72"/>
          <w:i/>
        </w:rPr>
        <w:t>J:J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79"/>
          <w:i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5"/>
          <w:w w:val="178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0"/>
          <w:w w:val="41"/>
          <w:i/>
        </w:rPr>
        <w:t>&lt;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1"/>
          <w:i/>
        </w:rPr>
        <w:t>We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88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víctilf!?r;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prevenció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0"/>
          <w:w w:val="97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127"/>
          <w:i/>
        </w:rPr>
        <w:t>''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38"/>
          <w:w w:val="128"/>
          <w:i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so(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55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5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secuestro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95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.prevt?qfiP,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21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210"/>
          <w:i/>
        </w:rPr>
        <w:t> </w:t>
      </w:r>
      <w:r>
        <w:rPr>
          <w:rFonts w:ascii="Arial" w:hAnsi="Arial" w:cs="Arial" w:eastAsia="Arial"/>
          <w:sz w:val="27"/>
          <w:szCs w:val="27"/>
          <w:color w:val="050505"/>
          <w:spacing w:val="0"/>
          <w:w w:val="76"/>
          <w:i/>
        </w:rPr>
        <w:t>'</w:t>
      </w:r>
      <w:r>
        <w:rPr>
          <w:rFonts w:ascii="Arial" w:hAnsi="Arial" w:cs="Arial" w:eastAsia="Arial"/>
          <w:sz w:val="27"/>
          <w:szCs w:val="27"/>
          <w:color w:val="050505"/>
          <w:spacing w:val="3"/>
          <w:w w:val="77"/>
          <w:i/>
        </w:rPr>
        <w:t>?</w:t>
      </w:r>
      <w:r>
        <w:rPr>
          <w:rFonts w:ascii="Arial" w:hAnsi="Arial" w:cs="Arial" w:eastAsia="Arial"/>
          <w:sz w:val="27"/>
          <w:szCs w:val="27"/>
          <w:color w:val="3B3B3B"/>
          <w:spacing w:val="2"/>
          <w:w w:val="57"/>
          <w:i/>
        </w:rPr>
        <w:t>,</w:t>
      </w:r>
      <w:r>
        <w:rPr>
          <w:rFonts w:ascii="Arial" w:hAnsi="Arial" w:cs="Arial" w:eastAsia="Arial"/>
          <w:sz w:val="27"/>
          <w:szCs w:val="27"/>
          <w:color w:val="050505"/>
          <w:spacing w:val="0"/>
          <w:w w:val="73"/>
          <w:i/>
        </w:rPr>
        <w:t>Ji,</w:t>
      </w:r>
      <w:r>
        <w:rPr>
          <w:rFonts w:ascii="Arial" w:hAnsi="Arial" w:cs="Arial" w:eastAsia="Arial"/>
          <w:sz w:val="27"/>
          <w:szCs w:val="27"/>
          <w:color w:val="050505"/>
          <w:spacing w:val="-20"/>
          <w:w w:val="100"/>
          <w:i/>
        </w:rPr>
        <w:t> </w:t>
      </w:r>
      <w:r>
        <w:rPr>
          <w:rFonts w:ascii="Arial" w:hAnsi="Arial" w:cs="Arial" w:eastAsia="Arial"/>
          <w:sz w:val="27"/>
          <w:szCs w:val="27"/>
          <w:color w:val="050505"/>
          <w:spacing w:val="0"/>
          <w:w w:val="73"/>
          <w:i/>
        </w:rPr>
        <w:t>f</w:t>
      </w:r>
      <w:r>
        <w:rPr>
          <w:rFonts w:ascii="Arial" w:hAnsi="Arial" w:cs="Arial" w:eastAsia="Arial"/>
          <w:sz w:val="27"/>
          <w:szCs w:val="27"/>
          <w:color w:val="050505"/>
          <w:spacing w:val="-95"/>
          <w:w w:val="74"/>
          <w:i/>
        </w:rPr>
        <w:t>n</w:t>
      </w:r>
      <w:r>
        <w:rPr>
          <w:rFonts w:ascii="Arial" w:hAnsi="Arial" w:cs="Arial" w:eastAsia="Arial"/>
          <w:sz w:val="27"/>
          <w:szCs w:val="27"/>
          <w:color w:val="050505"/>
          <w:spacing w:val="0"/>
          <w:w w:val="61"/>
          <w:i/>
        </w:rPr>
        <w:t>qla</w:t>
      </w:r>
      <w:r>
        <w:rPr>
          <w:rFonts w:ascii="Arial" w:hAnsi="Arial" w:cs="Arial" w:eastAsia="Arial"/>
          <w:sz w:val="27"/>
          <w:szCs w:val="27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27"/>
          <w:szCs w:val="2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!a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27" w:lineRule="exact"/>
        <w:ind w:left="3605" w:right="199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51"/>
          <w:i/>
          <w:position w:val="-4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51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51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51"/>
          <w:i/>
          <w:position w:val="-4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6"/>
          <w:w w:val="51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-15"/>
          <w:w w:val="65"/>
          <w:i/>
          <w:position w:val="-4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38"/>
          <w:i/>
          <w:position w:val="-4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8"/>
          <w:w w:val="38"/>
          <w:i/>
          <w:position w:val="-4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100"/>
          <w:i/>
          <w:position w:val="-4"/>
        </w:rPr>
        <w:t>·h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23"/>
          <w:w w:val="99"/>
          <w:i/>
          <w:position w:val="-4"/>
        </w:rPr>
        <w:t>&lt;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  <w:position w:val="-4"/>
        </w:rPr>
        <w:t>i:lelmcuenciO;.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  <w:position w:val="-4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  <w:position w:val="-4"/>
        </w:rPr>
        <w:t>/t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88"/>
          <w:i/>
          <w:position w:val="-4"/>
        </w:rPr>
        <w:t>}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9"/>
          <w:w w:val="65"/>
          <w:i/>
          <w:position w:val="-4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  <w:position w:val="-4"/>
        </w:rPr>
        <w:t>soltlc!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  <w:position w:val="-4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lasmu}ere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una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  <w:position w:val="-4"/>
        </w:rPr>
        <w:t>vld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  <w:position w:val="-4"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10"/>
          <w:w w:val="161"/>
          <w:i/>
          <w:position w:val="-4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1"/>
          <w:i/>
          <w:position w:val="-4"/>
        </w:rPr>
        <w:t>/1/;Jr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  <w:position w:val="-4"/>
        </w:rPr>
        <w:t>'d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4"/>
          <w:i/>
          <w:position w:val="-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9"/>
          <w:w w:val="148"/>
          <w:i/>
          <w:position w:val="-4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  <w:position w:val="-4"/>
        </w:rPr>
        <w:t>vtolencw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2"/>
          <w:w w:val="102"/>
          <w:i/>
          <w:position w:val="-4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84"/>
          <w:i/>
          <w:position w:val="-4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43"/>
          <w:w w:val="84"/>
          <w:i/>
          <w:position w:val="-4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0"/>
          <w:i/>
          <w:position w:val="-4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80"/>
          <w:i/>
          <w:position w:val="-4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65"/>
          <w:i/>
          <w:position w:val="-4"/>
        </w:rPr>
        <w:t>/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12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tle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proteccwn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160" w:h="15440"/>
          <w:pgMar w:top="140" w:bottom="280" w:left="140" w:right="700"/>
        </w:sectPr>
      </w:pPr>
      <w:rPr/>
    </w:p>
    <w:p>
      <w:pPr>
        <w:spacing w:before="0" w:after="0" w:line="70" w:lineRule="exact"/>
        <w:ind w:left="3868" w:right="-58"/>
        <w:jc w:val="left"/>
        <w:tabs>
          <w:tab w:pos="4820" w:val="left"/>
          <w:tab w:pos="6580" w:val="left"/>
        </w:tabs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5D5D5D"/>
          <w:w w:val="143"/>
          <w:position w:val="-4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3"/>
          <w:w w:val="143"/>
          <w:position w:val="-4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color w:val="262626"/>
          <w:spacing w:val="0"/>
          <w:w w:val="196"/>
          <w:position w:val="-4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color w:val="494949"/>
          <w:spacing w:val="-15"/>
          <w:w w:val="60"/>
          <w:position w:val="-4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727272"/>
          <w:spacing w:val="-6"/>
          <w:w w:val="57"/>
          <w:position w:val="-4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color w:val="494949"/>
          <w:spacing w:val="-19"/>
          <w:w w:val="60"/>
          <w:position w:val="-4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727272"/>
          <w:spacing w:val="0"/>
          <w:w w:val="58"/>
          <w:position w:val="-4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727272"/>
          <w:spacing w:val="-15"/>
          <w:w w:val="58"/>
          <w:position w:val="-4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6"/>
          <w:w w:val="39"/>
          <w:position w:val="-4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494949"/>
          <w:spacing w:val="0"/>
          <w:w w:val="275"/>
          <w:position w:val="-4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494949"/>
          <w:spacing w:val="0"/>
          <w:w w:val="274"/>
          <w:position w:val="-4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color w:val="494949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94949"/>
          <w:spacing w:val="-8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36"/>
          <w:position w:val="-4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7"/>
          <w:w w:val="36"/>
          <w:position w:val="-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B3B3B"/>
          <w:spacing w:val="0"/>
          <w:w w:val="74"/>
          <w:position w:val="-4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3B3B3B"/>
          <w:spacing w:val="0"/>
          <w:w w:val="74"/>
          <w:position w:val="-4"/>
        </w:rPr>
        <w:t>  </w:t>
      </w:r>
      <w:r>
        <w:rPr>
          <w:rFonts w:ascii="Times New Roman" w:hAnsi="Times New Roman" w:cs="Times New Roman" w:eastAsia="Times New Roman"/>
          <w:sz w:val="12"/>
          <w:szCs w:val="12"/>
          <w:color w:val="3B3B3B"/>
          <w:spacing w:val="1"/>
          <w:w w:val="74"/>
          <w:position w:val="-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8"/>
          <w:position w:val="-4"/>
        </w:rPr>
        <w:t>_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12"/>
          <w:szCs w:val="12"/>
          <w:color w:val="3B3B3B"/>
          <w:spacing w:val="0"/>
          <w:w w:val="70"/>
          <w:position w:val="-4"/>
        </w:rPr>
        <w:t>_.,..t</w:t>
      </w:r>
      <w:r>
        <w:rPr>
          <w:rFonts w:ascii="Times New Roman" w:hAnsi="Times New Roman" w:cs="Times New Roman" w:eastAsia="Times New Roman"/>
          <w:sz w:val="12"/>
          <w:szCs w:val="12"/>
          <w:color w:val="3B3B3B"/>
          <w:spacing w:val="0"/>
          <w:w w:val="70"/>
          <w:position w:val="-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B3B3B"/>
          <w:spacing w:val="0"/>
          <w:w w:val="70"/>
          <w:position w:val="-4"/>
        </w:rPr>
        <w:t>.,.</w:t>
      </w:r>
      <w:r>
        <w:rPr>
          <w:rFonts w:ascii="Times New Roman" w:hAnsi="Times New Roman" w:cs="Times New Roman" w:eastAsia="Times New Roman"/>
          <w:sz w:val="12"/>
          <w:szCs w:val="12"/>
          <w:color w:val="3B3B3B"/>
          <w:spacing w:val="1"/>
          <w:w w:val="70"/>
          <w:position w:val="-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70"/>
          <w:position w:val="-4"/>
        </w:rPr>
        <w:t>-;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4"/>
          <w:w w:val="71"/>
          <w:position w:val="-4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858585"/>
          <w:spacing w:val="6"/>
          <w:w w:val="72"/>
          <w:position w:val="-4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color w:val="3B3B3B"/>
          <w:spacing w:val="0"/>
          <w:w w:val="41"/>
          <w:position w:val="-4"/>
        </w:rPr>
        <w:t>.:•</w:t>
      </w:r>
      <w:r>
        <w:rPr>
          <w:rFonts w:ascii="Times New Roman" w:hAnsi="Times New Roman" w:cs="Times New Roman" w:eastAsia="Times New Roman"/>
          <w:sz w:val="12"/>
          <w:szCs w:val="12"/>
          <w:color w:val="3B3B3B"/>
          <w:spacing w:val="-8"/>
          <w:w w:val="42"/>
          <w:position w:val="-4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66"/>
          <w:position w:val="-4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3"/>
          <w:w w:val="66"/>
          <w:position w:val="-4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0"/>
          <w:w w:val="39"/>
          <w:position w:val="-4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0"/>
          <w:w w:val="100"/>
          <w:position w:val="-4"/>
        </w:rPr>
        <w:t>   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-6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27272"/>
          <w:spacing w:val="3"/>
          <w:w w:val="80"/>
          <w:position w:val="-4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0"/>
          <w:w w:val="37"/>
          <w:position w:val="-4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-5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0"/>
          <w:w w:val="82"/>
          <w:position w:val="-4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-1"/>
          <w:w w:val="82"/>
          <w:position w:val="-4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85"/>
          <w:position w:val="-4"/>
        </w:rPr>
        <w:t>·.::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-14"/>
          <w:w w:val="86"/>
          <w:position w:val="-4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3B3B3B"/>
          <w:spacing w:val="0"/>
          <w:w w:val="142"/>
          <w:position w:val="-4"/>
        </w:rPr>
        <w:t>:,</w:t>
      </w:r>
      <w:r>
        <w:rPr>
          <w:rFonts w:ascii="Times New Roman" w:hAnsi="Times New Roman" w:cs="Times New Roman" w:eastAsia="Times New Roman"/>
          <w:sz w:val="12"/>
          <w:szCs w:val="12"/>
          <w:color w:val="3B3B3B"/>
          <w:spacing w:val="0"/>
          <w:w w:val="100"/>
          <w:position w:val="-4"/>
        </w:rPr>
        <w:t>   </w:t>
      </w:r>
      <w:r>
        <w:rPr>
          <w:rFonts w:ascii="Times New Roman" w:hAnsi="Times New Roman" w:cs="Times New Roman" w:eastAsia="Times New Roman"/>
          <w:sz w:val="12"/>
          <w:szCs w:val="12"/>
          <w:color w:val="3B3B3B"/>
          <w:spacing w:val="-3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0"/>
          <w:w w:val="199"/>
          <w:position w:val="-4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23"/>
          <w:w w:val="199"/>
          <w:position w:val="-4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94949"/>
          <w:spacing w:val="0"/>
          <w:w w:val="199"/>
          <w:position w:val="-4"/>
        </w:rPr>
        <w:t>¡</w:t>
      </w:r>
      <w:r>
        <w:rPr>
          <w:rFonts w:ascii="Times New Roman" w:hAnsi="Times New Roman" w:cs="Times New Roman" w:eastAsia="Times New Roman"/>
          <w:sz w:val="8"/>
          <w:szCs w:val="8"/>
          <w:color w:val="494949"/>
          <w:spacing w:val="-12"/>
          <w:w w:val="199"/>
          <w:position w:val="-4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0"/>
          <w:w w:val="35"/>
          <w:position w:val="-4"/>
        </w:rPr>
        <w:t>_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8"/>
          <w:szCs w:val="8"/>
          <w:color w:val="3B3B3B"/>
          <w:spacing w:val="0"/>
          <w:w w:val="122"/>
          <w:position w:val="-4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12" w:after="0" w:line="57" w:lineRule="exact"/>
        <w:ind w:right="-54"/>
        <w:jc w:val="left"/>
        <w:rPr>
          <w:rFonts w:ascii="Arial" w:hAnsi="Arial" w:cs="Arial" w:eastAsia="Arial"/>
          <w:sz w:val="8"/>
          <w:szCs w:val="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0"/>
          <w:w w:val="23"/>
          <w:position w:val="-4"/>
        </w:rPr>
        <w:t>_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0"/>
          <w:w w:val="23"/>
          <w:position w:val="-4"/>
        </w:rPr>
        <w:t>               </w:t>
      </w:r>
      <w:r>
        <w:rPr>
          <w:rFonts w:ascii="Times New Roman" w:hAnsi="Times New Roman" w:cs="Times New Roman" w:eastAsia="Times New Roman"/>
          <w:sz w:val="8"/>
          <w:szCs w:val="8"/>
          <w:color w:val="262626"/>
          <w:spacing w:val="3"/>
          <w:w w:val="23"/>
          <w:position w:val="-4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62626"/>
          <w:spacing w:val="0"/>
          <w:w w:val="100"/>
          <w:position w:val="-4"/>
        </w:rPr>
        <w:t>-·</w:t>
      </w:r>
      <w:r>
        <w:rPr>
          <w:rFonts w:ascii="Times New Roman" w:hAnsi="Times New Roman" w:cs="Times New Roman" w:eastAsia="Times New Roman"/>
          <w:sz w:val="9"/>
          <w:szCs w:val="9"/>
          <w:color w:val="262626"/>
          <w:spacing w:val="3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62626"/>
          <w:spacing w:val="0"/>
          <w:w w:val="100"/>
          <w:position w:val="-4"/>
        </w:rPr>
        <w:t>_·:¡,:</w:t>
      </w:r>
      <w:r>
        <w:rPr>
          <w:rFonts w:ascii="Times New Roman" w:hAnsi="Times New Roman" w:cs="Times New Roman" w:eastAsia="Times New Roman"/>
          <w:sz w:val="9"/>
          <w:szCs w:val="9"/>
          <w:color w:val="262626"/>
          <w:spacing w:val="0"/>
          <w:w w:val="100"/>
          <w:position w:val="-4"/>
        </w:rPr>
        <w:t>    </w:t>
      </w:r>
      <w:r>
        <w:rPr>
          <w:rFonts w:ascii="Times New Roman" w:hAnsi="Times New Roman" w:cs="Times New Roman" w:eastAsia="Times New Roman"/>
          <w:sz w:val="9"/>
          <w:szCs w:val="9"/>
          <w:color w:val="262626"/>
          <w:spacing w:val="9"/>
          <w:w w:val="100"/>
          <w:position w:val="-4"/>
        </w:rPr>
        <w:t> </w:t>
      </w:r>
      <w:r>
        <w:rPr>
          <w:rFonts w:ascii="Arial" w:hAnsi="Arial" w:cs="Arial" w:eastAsia="Arial"/>
          <w:sz w:val="8"/>
          <w:szCs w:val="8"/>
          <w:color w:val="5D5D5D"/>
          <w:spacing w:val="0"/>
          <w:w w:val="135"/>
          <w:i/>
          <w:position w:val="-4"/>
        </w:rPr>
        <w:t>'</w:t>
      </w:r>
      <w:r>
        <w:rPr>
          <w:rFonts w:ascii="Arial" w:hAnsi="Arial" w:cs="Arial" w:eastAsia="Arial"/>
          <w:sz w:val="8"/>
          <w:szCs w:val="8"/>
          <w:color w:val="5D5D5D"/>
          <w:spacing w:val="-16"/>
          <w:w w:val="135"/>
          <w:i/>
          <w:position w:val="-4"/>
        </w:rPr>
        <w:t> </w:t>
      </w:r>
      <w:r>
        <w:rPr>
          <w:rFonts w:ascii="Arial" w:hAnsi="Arial" w:cs="Arial" w:eastAsia="Arial"/>
          <w:sz w:val="8"/>
          <w:szCs w:val="8"/>
          <w:color w:val="3B3B3B"/>
          <w:spacing w:val="3"/>
          <w:w w:val="96"/>
          <w:i/>
          <w:position w:val="-4"/>
        </w:rPr>
        <w:t>•</w:t>
      </w:r>
      <w:r>
        <w:rPr>
          <w:rFonts w:ascii="Arial" w:hAnsi="Arial" w:cs="Arial" w:eastAsia="Arial"/>
          <w:sz w:val="8"/>
          <w:szCs w:val="8"/>
          <w:color w:val="939393"/>
          <w:spacing w:val="0"/>
          <w:w w:val="49"/>
          <w:i/>
          <w:position w:val="-4"/>
        </w:rPr>
        <w:t>·</w:t>
      </w:r>
      <w:r>
        <w:rPr>
          <w:rFonts w:ascii="Arial" w:hAnsi="Arial" w:cs="Arial" w:eastAsia="Arial"/>
          <w:sz w:val="8"/>
          <w:szCs w:val="8"/>
          <w:color w:val="939393"/>
          <w:spacing w:val="-9"/>
          <w:w w:val="100"/>
          <w:i/>
          <w:position w:val="-4"/>
        </w:rPr>
        <w:t> </w:t>
      </w:r>
      <w:r>
        <w:rPr>
          <w:rFonts w:ascii="Arial" w:hAnsi="Arial" w:cs="Arial" w:eastAsia="Arial"/>
          <w:sz w:val="8"/>
          <w:szCs w:val="8"/>
          <w:color w:val="727272"/>
          <w:spacing w:val="0"/>
          <w:w w:val="172"/>
          <w:i/>
          <w:position w:val="-4"/>
        </w:rPr>
        <w:t>'</w:t>
      </w:r>
      <w:r>
        <w:rPr>
          <w:rFonts w:ascii="Arial" w:hAnsi="Arial" w:cs="Arial" w:eastAsia="Arial"/>
          <w:sz w:val="8"/>
          <w:szCs w:val="8"/>
          <w:color w:val="727272"/>
          <w:spacing w:val="-19"/>
          <w:w w:val="172"/>
          <w:i/>
          <w:position w:val="-4"/>
        </w:rPr>
        <w:t>.</w:t>
      </w:r>
      <w:r>
        <w:rPr>
          <w:rFonts w:ascii="Arial" w:hAnsi="Arial" w:cs="Arial" w:eastAsia="Arial"/>
          <w:sz w:val="8"/>
          <w:szCs w:val="8"/>
          <w:color w:val="3B3B3B"/>
          <w:spacing w:val="0"/>
          <w:w w:val="177"/>
          <w:i/>
          <w:position w:val="-4"/>
        </w:rPr>
        <w:t>'4</w:t>
      </w:r>
      <w:r>
        <w:rPr>
          <w:rFonts w:ascii="Arial" w:hAnsi="Arial" w:cs="Arial" w:eastAsia="Arial"/>
          <w:sz w:val="8"/>
          <w:szCs w:val="8"/>
          <w:color w:val="3B3B3B"/>
          <w:spacing w:val="-2"/>
          <w:w w:val="178"/>
          <w:i/>
          <w:position w:val="-4"/>
        </w:rPr>
        <w:t>)</w:t>
      </w:r>
      <w:r>
        <w:rPr>
          <w:rFonts w:ascii="Arial" w:hAnsi="Arial" w:cs="Arial" w:eastAsia="Arial"/>
          <w:sz w:val="8"/>
          <w:szCs w:val="8"/>
          <w:color w:val="727272"/>
          <w:spacing w:val="0"/>
          <w:w w:val="139"/>
          <w:i/>
          <w:position w:val="-4"/>
        </w:rPr>
        <w:t>,</w:t>
      </w:r>
      <w:r>
        <w:rPr>
          <w:rFonts w:ascii="Arial" w:hAnsi="Arial" w:cs="Arial" w:eastAsia="Arial"/>
          <w:sz w:val="8"/>
          <w:szCs w:val="8"/>
          <w:color w:val="727272"/>
          <w:spacing w:val="0"/>
          <w:w w:val="140"/>
          <w:i/>
          <w:position w:val="-4"/>
        </w:rPr>
        <w:t>)</w:t>
      </w:r>
      <w:r>
        <w:rPr>
          <w:rFonts w:ascii="Arial" w:hAnsi="Arial" w:cs="Arial" w:eastAsia="Arial"/>
          <w:sz w:val="8"/>
          <w:szCs w:val="8"/>
          <w:color w:val="727272"/>
          <w:spacing w:val="0"/>
          <w:w w:val="139"/>
          <w:i/>
          <w:position w:val="-4"/>
        </w:rPr>
        <w:t>:</w:t>
      </w:r>
      <w:r>
        <w:rPr>
          <w:rFonts w:ascii="Arial" w:hAnsi="Arial" w:cs="Arial" w:eastAsia="Arial"/>
          <w:sz w:val="8"/>
          <w:szCs w:val="8"/>
          <w:color w:val="727272"/>
          <w:spacing w:val="-4"/>
          <w:w w:val="100"/>
          <w:i/>
          <w:position w:val="-4"/>
        </w:rPr>
        <w:t> </w:t>
      </w:r>
      <w:r>
        <w:rPr>
          <w:rFonts w:ascii="Arial" w:hAnsi="Arial" w:cs="Arial" w:eastAsia="Arial"/>
          <w:sz w:val="8"/>
          <w:szCs w:val="8"/>
          <w:color w:val="262626"/>
          <w:spacing w:val="0"/>
          <w:w w:val="100"/>
          <w:i/>
          <w:position w:val="-4"/>
        </w:rPr>
        <w:t>i</w:t>
      </w:r>
      <w:r>
        <w:rPr>
          <w:rFonts w:ascii="Arial" w:hAnsi="Arial" w:cs="Arial" w:eastAsia="Arial"/>
          <w:sz w:val="8"/>
          <w:szCs w:val="8"/>
          <w:color w:val="262626"/>
          <w:spacing w:val="0"/>
          <w:w w:val="100"/>
          <w:i/>
          <w:position w:val="-4"/>
        </w:rPr>
        <w:t>'</w:t>
      </w:r>
      <w:r>
        <w:rPr>
          <w:rFonts w:ascii="Arial" w:hAnsi="Arial" w:cs="Arial" w:eastAsia="Arial"/>
          <w:sz w:val="8"/>
          <w:szCs w:val="8"/>
          <w:color w:val="262626"/>
          <w:spacing w:val="17"/>
          <w:w w:val="100"/>
          <w:i/>
          <w:position w:val="-4"/>
        </w:rPr>
        <w:t> </w:t>
      </w:r>
      <w:r>
        <w:rPr>
          <w:rFonts w:ascii="Arial" w:hAnsi="Arial" w:cs="Arial" w:eastAsia="Arial"/>
          <w:sz w:val="8"/>
          <w:szCs w:val="8"/>
          <w:color w:val="727272"/>
          <w:spacing w:val="0"/>
          <w:w w:val="147"/>
          <w:i/>
          <w:position w:val="-4"/>
        </w:rPr>
        <w:t>·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0" w:after="0" w:line="70" w:lineRule="exact"/>
        <w:ind w:right="-20"/>
        <w:jc w:val="left"/>
        <w:tabs>
          <w:tab w:pos="20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8"/>
          <w:szCs w:val="8"/>
          <w:color w:val="5D5D5D"/>
          <w:spacing w:val="0"/>
          <w:w w:val="21"/>
          <w:position w:val="-4"/>
        </w:rPr>
        <w:t>_</w:t>
      </w:r>
      <w:r>
        <w:rPr>
          <w:rFonts w:ascii="Arial" w:hAnsi="Arial" w:cs="Arial" w:eastAsia="Arial"/>
          <w:sz w:val="8"/>
          <w:szCs w:val="8"/>
          <w:color w:val="5D5D5D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8"/>
          <w:szCs w:val="8"/>
          <w:color w:val="5D5D5D"/>
          <w:spacing w:val="0"/>
          <w:w w:val="100"/>
          <w:position w:val="-4"/>
        </w:rPr>
      </w:r>
      <w:r>
        <w:rPr>
          <w:rFonts w:ascii="Arial" w:hAnsi="Arial" w:cs="Arial" w:eastAsia="Arial"/>
          <w:sz w:val="8"/>
          <w:szCs w:val="8"/>
          <w:color w:val="262626"/>
          <w:spacing w:val="0"/>
          <w:w w:val="315"/>
          <w:position w:val="-4"/>
        </w:rPr>
        <w:t>..</w:t>
      </w:r>
      <w:r>
        <w:rPr>
          <w:rFonts w:ascii="Arial" w:hAnsi="Arial" w:cs="Arial" w:eastAsia="Arial"/>
          <w:sz w:val="8"/>
          <w:szCs w:val="8"/>
          <w:color w:val="262626"/>
          <w:spacing w:val="-16"/>
          <w:w w:val="100"/>
          <w:position w:val="-4"/>
        </w:rPr>
        <w:t> </w:t>
      </w:r>
      <w:r>
        <w:rPr>
          <w:rFonts w:ascii="Arial" w:hAnsi="Arial" w:cs="Arial" w:eastAsia="Arial"/>
          <w:sz w:val="10"/>
          <w:szCs w:val="10"/>
          <w:color w:val="262626"/>
          <w:spacing w:val="0"/>
          <w:w w:val="71"/>
          <w:position w:val="-4"/>
        </w:rPr>
        <w:t>:L</w:t>
      </w:r>
      <w:r>
        <w:rPr>
          <w:rFonts w:ascii="Arial" w:hAnsi="Arial" w:cs="Arial" w:eastAsia="Arial"/>
          <w:sz w:val="10"/>
          <w:szCs w:val="10"/>
          <w:color w:val="262626"/>
          <w:spacing w:val="4"/>
          <w:w w:val="72"/>
          <w:position w:val="-4"/>
        </w:rPr>
        <w:t>-</w:t>
      </w:r>
      <w:r>
        <w:rPr>
          <w:rFonts w:ascii="Arial" w:hAnsi="Arial" w:cs="Arial" w:eastAsia="Arial"/>
          <w:sz w:val="10"/>
          <w:szCs w:val="10"/>
          <w:color w:val="494949"/>
          <w:spacing w:val="-16"/>
          <w:w w:val="52"/>
          <w:position w:val="-4"/>
        </w:rPr>
        <w:t>)</w:t>
      </w:r>
      <w:r>
        <w:rPr>
          <w:rFonts w:ascii="Arial" w:hAnsi="Arial" w:cs="Arial" w:eastAsia="Arial"/>
          <w:sz w:val="10"/>
          <w:szCs w:val="10"/>
          <w:color w:val="262626"/>
          <w:spacing w:val="-37"/>
          <w:w w:val="136"/>
          <w:position w:val="-4"/>
        </w:rPr>
        <w:t>-</w:t>
      </w:r>
      <w:r>
        <w:rPr>
          <w:rFonts w:ascii="Arial" w:hAnsi="Arial" w:cs="Arial" w:eastAsia="Arial"/>
          <w:sz w:val="10"/>
          <w:szCs w:val="10"/>
          <w:color w:val="494949"/>
          <w:spacing w:val="0"/>
          <w:w w:val="36"/>
          <w:position w:val="-4"/>
        </w:rPr>
        <w:t>.</w:t>
      </w:r>
      <w:r>
        <w:rPr>
          <w:rFonts w:ascii="Arial" w:hAnsi="Arial" w:cs="Arial" w:eastAsia="Arial"/>
          <w:sz w:val="10"/>
          <w:szCs w:val="10"/>
          <w:color w:val="494949"/>
          <w:spacing w:val="-19"/>
          <w:w w:val="36"/>
          <w:position w:val="-4"/>
        </w:rPr>
        <w:t>.</w:t>
      </w:r>
      <w:r>
        <w:rPr>
          <w:rFonts w:ascii="Arial" w:hAnsi="Arial" w:cs="Arial" w:eastAsia="Arial"/>
          <w:sz w:val="10"/>
          <w:szCs w:val="10"/>
          <w:color w:val="494949"/>
          <w:spacing w:val="5"/>
          <w:w w:val="51"/>
          <w:position w:val="-4"/>
        </w:rPr>
        <w:t>:</w:t>
      </w:r>
      <w:r>
        <w:rPr>
          <w:rFonts w:ascii="Arial" w:hAnsi="Arial" w:cs="Arial" w:eastAsia="Arial"/>
          <w:sz w:val="10"/>
          <w:szCs w:val="10"/>
          <w:color w:val="494949"/>
          <w:spacing w:val="-1"/>
          <w:w w:val="36"/>
          <w:position w:val="-4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-21"/>
          <w:w w:val="69"/>
          <w:position w:val="-4"/>
        </w:rPr>
        <w:t>·</w:t>
      </w:r>
      <w:r>
        <w:rPr>
          <w:rFonts w:ascii="Arial" w:hAnsi="Arial" w:cs="Arial" w:eastAsia="Arial"/>
          <w:sz w:val="10"/>
          <w:szCs w:val="10"/>
          <w:color w:val="262626"/>
          <w:spacing w:val="-14"/>
          <w:w w:val="135"/>
          <w:position w:val="-4"/>
        </w:rPr>
        <w:t>;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69"/>
          <w:position w:val="-4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7"/>
          <w:w w:val="69"/>
          <w:position w:val="-4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858585"/>
          <w:spacing w:val="-19"/>
          <w:w w:val="77"/>
          <w:position w:val="-4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050505"/>
          <w:spacing w:val="-8"/>
          <w:w w:val="184"/>
          <w:position w:val="-4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727272"/>
          <w:spacing w:val="0"/>
          <w:w w:val="97"/>
          <w:position w:val="-4"/>
        </w:rPr>
        <w:t>·'·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60" w:h="15440"/>
          <w:pgMar w:top="140" w:bottom="280" w:left="140" w:right="700"/>
          <w:cols w:num="3" w:equalWidth="0">
            <w:col w:w="6626" w:space="1695"/>
            <w:col w:w="990" w:space="113"/>
            <w:col w:w="1896"/>
          </w:cols>
        </w:sectPr>
      </w:pPr>
      <w:rPr/>
    </w:p>
    <w:p>
      <w:pPr>
        <w:spacing w:before="0" w:after="0" w:line="185" w:lineRule="exact"/>
        <w:ind w:left="4055" w:right="-20"/>
        <w:jc w:val="left"/>
        <w:tabs>
          <w:tab w:pos="8120" w:val="left"/>
          <w:tab w:pos="8920" w:val="left"/>
        </w:tabs>
        <w:rPr>
          <w:rFonts w:ascii="Arial" w:hAnsi="Arial" w:cs="Arial" w:eastAsia="Arial"/>
          <w:sz w:val="21"/>
          <w:szCs w:val="21"/>
        </w:rPr>
      </w:pPr>
      <w:rPr/>
      <w:r>
        <w:rPr/>
        <w:pict>
          <v:shape style="position:absolute;margin-left:35.520pt;margin-top:29.759995pt;width:49.919998pt;height:49.919998pt;mso-position-horizontal-relative:page;mso-position-vertical-relative:page;z-index:-5046" type="#_x0000_t75">
            <v:imagedata r:id="rId93" o:title=""/>
          </v:shape>
        </w:pict>
      </w:r>
      <w:r>
        <w:rPr/>
        <w:pict>
          <v:group style="position:absolute;margin-left:126.720001pt;margin-top:11.52pt;width:139.139505pt;height:36.480pt;mso-position-horizontal-relative:page;mso-position-vertical-relative:page;z-index:-5045" coordorigin="2534,230" coordsize="2783,730">
            <v:shape style="position:absolute;left:2534;top:230;width:269;height:730" type="#_x0000_t75">
              <v:imagedata r:id="rId94" o:title=""/>
            </v:shape>
            <v:group style="position:absolute;left:2704;top:285;width:2599;height:2" coordorigin="2704,285" coordsize="2599,2">
              <v:shape style="position:absolute;left:2704;top:285;width:2599;height:2" coordorigin="2704,285" coordsize="2599,0" path="m2704,285l5303,285e" filled="f" stroked="t" strokeweight="1.433205pt" strokecolor="#0C0C0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71.679993pt;margin-top:3.840003pt;width:316.799988pt;height:47.040001pt;mso-position-horizontal-relative:page;mso-position-vertical-relative:page;z-index:-5044" type="#_x0000_t75">
            <v:imagedata r:id="rId95" o:title=""/>
          </v:shape>
        </w:pict>
      </w:r>
      <w:r>
        <w:rPr/>
        <w:pict>
          <v:group style="position:absolute;margin-left:582.239502pt;margin-top:72.973022pt;width:.1pt;height:669.437746pt;mso-position-horizontal-relative:page;mso-position-vertical-relative:page;z-index:-5040" coordorigin="11645,1459" coordsize="2,13389">
            <v:shape style="position:absolute;left:11645;top:1459;width:2;height:13389" coordorigin="11645,1459" coordsize="0,13389" path="m11645,14848l11645,1459e" filled="f" stroked="t" strokeweight="1.194337pt" strokecolor="#0F0F0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w w:val="89"/>
          <w:i/>
          <w:position w:val="-2"/>
        </w:rPr>
        <w:t>civil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w w:val="90"/>
          <w:i/>
          <w:position w:val="-2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  <w:position w:val="-2"/>
        </w:rPr>
        <w:t>e,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7"/>
          <w:w w:val="99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5"/>
          <w:w w:val="54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  <w:position w:val="-2"/>
        </w:rPr>
        <w:t>elqf!jl,ilt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  <w:position w:val="-2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-26"/>
          <w:w w:val="78"/>
          <w:i/>
          <w:position w:val="-2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-2"/>
        </w:rPr>
        <w:t>cpmpetenc1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98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08"/>
          <w:i/>
          <w:position w:val="-2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00"/>
          <w:i/>
          <w:position w:val="-2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00"/>
          <w:i/>
          <w:position w:val="-2"/>
        </w:rPr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100"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23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494949"/>
          <w:spacing w:val="0"/>
          <w:w w:val="178"/>
          <w:position w:val="-2"/>
        </w:rPr>
        <w:t>/</w:t>
      </w:r>
      <w:r>
        <w:rPr>
          <w:rFonts w:ascii="Arial" w:hAnsi="Arial" w:cs="Arial" w:eastAsia="Arial"/>
          <w:sz w:val="18"/>
          <w:szCs w:val="18"/>
          <w:color w:val="494949"/>
          <w:spacing w:val="-7"/>
          <w:w w:val="179"/>
          <w:position w:val="-2"/>
        </w:rPr>
        <w:t>i</w:t>
      </w:r>
      <w:r>
        <w:rPr>
          <w:rFonts w:ascii="Arial" w:hAnsi="Arial" w:cs="Arial" w:eastAsia="Arial"/>
          <w:sz w:val="18"/>
          <w:szCs w:val="18"/>
          <w:color w:val="050505"/>
          <w:spacing w:val="-3"/>
          <w:w w:val="105"/>
          <w:position w:val="-2"/>
        </w:rPr>
        <w:t>'</w:t>
      </w:r>
      <w:r>
        <w:rPr>
          <w:rFonts w:ascii="Arial" w:hAnsi="Arial" w:cs="Arial" w:eastAsia="Arial"/>
          <w:sz w:val="18"/>
          <w:szCs w:val="18"/>
          <w:color w:val="494949"/>
          <w:spacing w:val="0"/>
          <w:w w:val="93"/>
          <w:position w:val="-2"/>
        </w:rPr>
        <w:t>'</w:t>
      </w:r>
      <w:r>
        <w:rPr>
          <w:rFonts w:ascii="Arial" w:hAnsi="Arial" w:cs="Arial" w:eastAsia="Arial"/>
          <w:sz w:val="18"/>
          <w:szCs w:val="18"/>
          <w:color w:val="494949"/>
          <w:spacing w:val="-7"/>
          <w:w w:val="93"/>
          <w:position w:val="-2"/>
        </w:rPr>
        <w:t>!</w:t>
      </w:r>
      <w:r>
        <w:rPr>
          <w:rFonts w:ascii="Arial" w:hAnsi="Arial" w:cs="Arial" w:eastAsia="Arial"/>
          <w:sz w:val="18"/>
          <w:szCs w:val="18"/>
          <w:color w:val="262626"/>
          <w:spacing w:val="-32"/>
          <w:w w:val="132"/>
          <w:position w:val="-2"/>
        </w:rPr>
        <w:t>'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83"/>
          <w:position w:val="-2"/>
        </w:rPr>
        <w:t>¡.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00"/>
          <w:position w:val="-2"/>
        </w:rPr>
      </w:r>
      <w:r>
        <w:rPr>
          <w:rFonts w:ascii="Arial" w:hAnsi="Arial" w:cs="Arial" w:eastAsia="Arial"/>
          <w:sz w:val="21"/>
          <w:szCs w:val="21"/>
          <w:color w:val="494949"/>
          <w:spacing w:val="0"/>
          <w:w w:val="100"/>
          <w:position w:val="-2"/>
        </w:rPr>
        <w:t>''</w:t>
      </w:r>
      <w:r>
        <w:rPr>
          <w:rFonts w:ascii="Arial" w:hAnsi="Arial" w:cs="Arial" w:eastAsia="Arial"/>
          <w:sz w:val="21"/>
          <w:szCs w:val="21"/>
          <w:color w:val="494949"/>
          <w:spacing w:val="-19"/>
          <w:w w:val="100"/>
          <w:position w:val="-2"/>
        </w:rPr>
        <w:t> </w:t>
      </w:r>
      <w:r>
        <w:rPr>
          <w:rFonts w:ascii="Arial" w:hAnsi="Arial" w:cs="Arial" w:eastAsia="Arial"/>
          <w:sz w:val="21"/>
          <w:szCs w:val="21"/>
          <w:color w:val="494949"/>
          <w:spacing w:val="0"/>
          <w:w w:val="87"/>
          <w:position w:val="-2"/>
        </w:rPr>
        <w:t>N</w:t>
      </w:r>
      <w:r>
        <w:rPr>
          <w:rFonts w:ascii="Arial" w:hAnsi="Arial" w:cs="Arial" w:eastAsia="Arial"/>
          <w:sz w:val="21"/>
          <w:szCs w:val="21"/>
          <w:color w:val="494949"/>
          <w:spacing w:val="-25"/>
          <w:w w:val="86"/>
          <w:position w:val="-2"/>
        </w:rPr>
        <w:t>\</w:t>
      </w:r>
      <w:r>
        <w:rPr>
          <w:rFonts w:ascii="Arial" w:hAnsi="Arial" w:cs="Arial" w:eastAsia="Arial"/>
          <w:sz w:val="21"/>
          <w:szCs w:val="21"/>
          <w:color w:val="727272"/>
          <w:spacing w:val="-14"/>
          <w:w w:val="64"/>
          <w:position w:val="-2"/>
        </w:rPr>
        <w:t>,</w:t>
      </w:r>
      <w:r>
        <w:rPr>
          <w:rFonts w:ascii="Arial" w:hAnsi="Arial" w:cs="Arial" w:eastAsia="Arial"/>
          <w:sz w:val="21"/>
          <w:szCs w:val="21"/>
          <w:color w:val="3B3B3B"/>
          <w:spacing w:val="-26"/>
          <w:w w:val="53"/>
          <w:position w:val="-2"/>
        </w:rPr>
        <w:t>:</w:t>
      </w:r>
      <w:r>
        <w:rPr>
          <w:rFonts w:ascii="Arial" w:hAnsi="Arial" w:cs="Arial" w:eastAsia="Arial"/>
          <w:sz w:val="21"/>
          <w:szCs w:val="21"/>
          <w:color w:val="727272"/>
          <w:spacing w:val="-17"/>
          <w:w w:val="65"/>
          <w:position w:val="-2"/>
        </w:rPr>
        <w:t>i</w:t>
      </w:r>
      <w:r>
        <w:rPr>
          <w:rFonts w:ascii="Arial" w:hAnsi="Arial" w:cs="Arial" w:eastAsia="Arial"/>
          <w:sz w:val="21"/>
          <w:szCs w:val="21"/>
          <w:color w:val="3B3B3B"/>
          <w:spacing w:val="0"/>
          <w:w w:val="54"/>
          <w:position w:val="-2"/>
        </w:rPr>
        <w:t>d</w:t>
      </w:r>
      <w:r>
        <w:rPr>
          <w:rFonts w:ascii="Arial" w:hAnsi="Arial" w:cs="Arial" w:eastAsia="Arial"/>
          <w:sz w:val="21"/>
          <w:szCs w:val="21"/>
          <w:color w:val="5D5D5D"/>
          <w:spacing w:val="0"/>
          <w:w w:val="48"/>
          <w:position w:val="-2"/>
        </w:rPr>
        <w:t>&lt;</w:t>
      </w:r>
      <w:r>
        <w:rPr>
          <w:rFonts w:ascii="Arial" w:hAnsi="Arial" w:cs="Arial" w:eastAsia="Arial"/>
          <w:sz w:val="21"/>
          <w:szCs w:val="21"/>
          <w:color w:val="5D5D5D"/>
          <w:spacing w:val="-8"/>
          <w:w w:val="48"/>
          <w:position w:val="-2"/>
        </w:rPr>
        <w:t>Y</w:t>
      </w:r>
      <w:r>
        <w:rPr>
          <w:rFonts w:ascii="Arial" w:hAnsi="Arial" w:cs="Arial" w:eastAsia="Arial"/>
          <w:sz w:val="21"/>
          <w:szCs w:val="21"/>
          <w:color w:val="262626"/>
          <w:spacing w:val="-50"/>
          <w:w w:val="103"/>
          <w:position w:val="-2"/>
        </w:rPr>
        <w:t>!</w:t>
      </w:r>
      <w:r>
        <w:rPr>
          <w:rFonts w:ascii="Arial" w:hAnsi="Arial" w:cs="Arial" w:eastAsia="Arial"/>
          <w:sz w:val="21"/>
          <w:szCs w:val="21"/>
          <w:color w:val="5D5D5D"/>
          <w:spacing w:val="0"/>
          <w:w w:val="48"/>
          <w:position w:val="-2"/>
        </w:rPr>
        <w:t>:</w:t>
      </w:r>
      <w:r>
        <w:rPr>
          <w:rFonts w:ascii="Arial" w:hAnsi="Arial" w:cs="Arial" w:eastAsia="Arial"/>
          <w:sz w:val="21"/>
          <w:szCs w:val="21"/>
          <w:color w:val="5D5D5D"/>
          <w:spacing w:val="-40"/>
          <w:w w:val="100"/>
          <w:position w:val="-2"/>
        </w:rPr>
        <w:t> </w:t>
      </w:r>
      <w:r>
        <w:rPr>
          <w:rFonts w:ascii="Arial" w:hAnsi="Arial" w:cs="Arial" w:eastAsia="Arial"/>
          <w:sz w:val="21"/>
          <w:szCs w:val="21"/>
          <w:color w:val="5D5D5D"/>
          <w:spacing w:val="-2"/>
          <w:w w:val="82"/>
          <w:position w:val="-2"/>
        </w:rPr>
        <w:t>•</w:t>
      </w:r>
      <w:r>
        <w:rPr>
          <w:rFonts w:ascii="Arial" w:hAnsi="Arial" w:cs="Arial" w:eastAsia="Arial"/>
          <w:sz w:val="21"/>
          <w:szCs w:val="21"/>
          <w:color w:val="5D5D5D"/>
          <w:spacing w:val="0"/>
          <w:w w:val="81"/>
          <w:position w:val="-2"/>
        </w:rPr>
        <w:t>'</w:t>
      </w:r>
      <w:r>
        <w:rPr>
          <w:rFonts w:ascii="Arial" w:hAnsi="Arial" w:cs="Arial" w:eastAsia="Arial"/>
          <w:sz w:val="21"/>
          <w:szCs w:val="21"/>
          <w:color w:val="5D5D5D"/>
          <w:spacing w:val="-20"/>
          <w:w w:val="82"/>
          <w:position w:val="-2"/>
        </w:rPr>
        <w:t>i</w:t>
      </w:r>
      <w:r>
        <w:rPr>
          <w:rFonts w:ascii="Arial" w:hAnsi="Arial" w:cs="Arial" w:eastAsia="Arial"/>
          <w:sz w:val="21"/>
          <w:szCs w:val="21"/>
          <w:color w:val="5D5D5D"/>
          <w:spacing w:val="0"/>
          <w:w w:val="77"/>
          <w:position w:val="-2"/>
        </w:rPr>
        <w:t>¡dt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64" w:lineRule="exact"/>
        <w:ind w:left="4245" w:right="1605"/>
        <w:jc w:val="center"/>
        <w:tabs>
          <w:tab w:pos="5600" w:val="left"/>
          <w:tab w:pos="7900" w:val="left"/>
          <w:tab w:pos="90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939393"/>
          <w:w w:val="55"/>
          <w:position w:val="1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2"/>
          <w:w w:val="55"/>
          <w:position w:val="1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0"/>
          <w:w w:val="46"/>
          <w:position w:val="1"/>
        </w:rPr>
        <w:t>"'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0"/>
          <w:w w:val="45"/>
          <w:position w:val="1"/>
        </w:rPr>
        <w:t>\::-: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-2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0"/>
          <w:w w:val="45"/>
          <w:position w:val="1"/>
        </w:rPr>
        <w:t>:;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-17"/>
          <w:w w:val="46"/>
          <w:position w:val="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-16"/>
          <w:w w:val="122"/>
          <w:position w:val="1"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color w:val="727272"/>
          <w:spacing w:val="0"/>
          <w:w w:val="163"/>
          <w:position w:val="1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727272"/>
          <w:spacing w:val="-6"/>
          <w:w w:val="162"/>
          <w:position w:val="1"/>
        </w:rPr>
        <w:t>/</w:t>
      </w:r>
      <w:r>
        <w:rPr>
          <w:rFonts w:ascii="Times New Roman" w:hAnsi="Times New Roman" w:cs="Times New Roman" w:eastAsia="Times New Roman"/>
          <w:sz w:val="16"/>
          <w:szCs w:val="16"/>
          <w:color w:val="AAAAAA"/>
          <w:spacing w:val="0"/>
          <w:w w:val="24"/>
          <w:position w:val="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AAAAAA"/>
          <w:spacing w:val="-2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27272"/>
          <w:spacing w:val="0"/>
          <w:w w:val="100"/>
          <w:position w:val="1"/>
        </w:rPr>
        <w:t>(J</w:t>
      </w:r>
      <w:r>
        <w:rPr>
          <w:rFonts w:ascii="Times New Roman" w:hAnsi="Times New Roman" w:cs="Times New Roman" w:eastAsia="Times New Roman"/>
          <w:sz w:val="16"/>
          <w:szCs w:val="16"/>
          <w:color w:val="727272"/>
          <w:spacing w:val="-17"/>
          <w:w w:val="100"/>
          <w:position w:val="1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100"/>
          <w:position w:val="1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494949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6"/>
          <w:szCs w:val="16"/>
          <w:color w:val="727272"/>
          <w:spacing w:val="0"/>
          <w:w w:val="55"/>
          <w:position w:val="1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727272"/>
          <w:spacing w:val="0"/>
          <w:w w:val="55"/>
          <w:position w:val="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727272"/>
          <w:spacing w:val="0"/>
          <w:w w:val="55"/>
          <w:position w:val="1"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color w:val="727272"/>
          <w:spacing w:val="4"/>
          <w:w w:val="55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-8"/>
          <w:w w:val="12"/>
          <w:position w:val="1"/>
        </w:rPr>
        <w:t>_</w:t>
      </w:r>
      <w:r>
        <w:rPr>
          <w:rFonts w:ascii="Times New Roman" w:hAnsi="Times New Roman" w:cs="Times New Roman" w:eastAsia="Times New Roman"/>
          <w:sz w:val="16"/>
          <w:szCs w:val="16"/>
          <w:color w:val="727272"/>
          <w:spacing w:val="0"/>
          <w:w w:val="49"/>
          <w:position w:val="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727272"/>
          <w:spacing w:val="-7"/>
          <w:w w:val="48"/>
          <w:position w:val="1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0"/>
          <w:w w:val="12"/>
          <w:position w:val="1"/>
        </w:rPr>
        <w:t>_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-1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22"/>
          <w:position w:val="1"/>
        </w:rPr>
        <w:t>:_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-8"/>
          <w:w w:val="22"/>
          <w:position w:val="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5D5D5D"/>
          <w:spacing w:val="-8"/>
          <w:w w:val="115"/>
          <w:position w:val="1"/>
        </w:rPr>
      </w:r>
      <w:r>
        <w:rPr>
          <w:rFonts w:ascii="Times New Roman" w:hAnsi="Times New Roman" w:cs="Times New Roman" w:eastAsia="Times New Roman"/>
          <w:sz w:val="16"/>
          <w:szCs w:val="16"/>
          <w:color w:val="5D5D5D"/>
          <w:spacing w:val="0"/>
          <w:w w:val="115"/>
          <w:emboss/>
          <w:position w:val="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5D5D5D"/>
          <w:spacing w:val="0"/>
          <w:w w:val="115"/>
          <w:emboss/>
          <w:position w:val="1"/>
        </w:rPr>
      </w:r>
      <w:r>
        <w:rPr>
          <w:rFonts w:ascii="Times New Roman" w:hAnsi="Times New Roman" w:cs="Times New Roman" w:eastAsia="Times New Roman"/>
          <w:sz w:val="16"/>
          <w:szCs w:val="16"/>
          <w:color w:val="5D5D5D"/>
          <w:spacing w:val="0"/>
          <w:w w:val="115"/>
          <w:position w:val="1"/>
        </w:rPr>
      </w:r>
      <w:r>
        <w:rPr>
          <w:rFonts w:ascii="Times New Roman" w:hAnsi="Times New Roman" w:cs="Times New Roman" w:eastAsia="Times New Roman"/>
          <w:sz w:val="16"/>
          <w:szCs w:val="16"/>
          <w:color w:val="5D5D5D"/>
          <w:spacing w:val="-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51"/>
          <w:position w:val="1"/>
        </w:rPr>
        <w:t>--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51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13"/>
          <w:w w:val="51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42"/>
          <w:position w:val="1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-3"/>
          <w:w w:val="42"/>
          <w:position w:val="1"/>
        </w:rPr>
        <w:t>_</w:t>
      </w:r>
      <w:r>
        <w:rPr>
          <w:rFonts w:ascii="Times New Roman" w:hAnsi="Times New Roman" w:cs="Times New Roman" w:eastAsia="Times New Roman"/>
          <w:sz w:val="16"/>
          <w:szCs w:val="16"/>
          <w:color w:val="5D5D5D"/>
          <w:spacing w:val="0"/>
          <w:w w:val="81"/>
          <w:position w:val="1"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color w:val="5D5D5D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5D5D5D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6"/>
          <w:szCs w:val="16"/>
          <w:color w:val="727272"/>
          <w:spacing w:val="0"/>
          <w:w w:val="35"/>
          <w:position w:val="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0"/>
          <w:w w:val="24"/>
          <w:position w:val="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939393"/>
          <w:spacing w:val="-2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-26"/>
          <w:w w:val="24"/>
          <w:position w:val="1"/>
        </w:rPr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24"/>
          <w:emboss/>
          <w:position w:val="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24"/>
          <w:position w:val="1"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24"/>
          <w:position w:val="1"/>
        </w:rPr>
        <w:t> </w:t>
      </w:r>
      <w:r>
        <w:rPr>
          <w:rFonts w:ascii="Arial" w:hAnsi="Arial" w:cs="Arial" w:eastAsia="Arial"/>
          <w:sz w:val="19"/>
          <w:szCs w:val="19"/>
          <w:color w:val="5D5D5D"/>
          <w:spacing w:val="0"/>
          <w:w w:val="45"/>
          <w:i/>
          <w:position w:val="1"/>
        </w:rPr>
        <w:t>&gt;::'J-:</w:t>
      </w:r>
      <w:r>
        <w:rPr>
          <w:rFonts w:ascii="Arial" w:hAnsi="Arial" w:cs="Arial" w:eastAsia="Arial"/>
          <w:sz w:val="19"/>
          <w:szCs w:val="19"/>
          <w:color w:val="5D5D5D"/>
          <w:spacing w:val="-2"/>
          <w:w w:val="46"/>
          <w:i/>
          <w:position w:val="1"/>
        </w:rPr>
        <w:t>ü</w:t>
      </w:r>
      <w:r>
        <w:rPr>
          <w:rFonts w:ascii="Arial" w:hAnsi="Arial" w:cs="Arial" w:eastAsia="Arial"/>
          <w:sz w:val="19"/>
          <w:szCs w:val="19"/>
          <w:color w:val="858585"/>
          <w:spacing w:val="-3"/>
          <w:w w:val="41"/>
          <w:i/>
          <w:position w:val="1"/>
        </w:rPr>
        <w:t>.</w:t>
      </w:r>
      <w:r>
        <w:rPr>
          <w:rFonts w:ascii="Arial" w:hAnsi="Arial" w:cs="Arial" w:eastAsia="Arial"/>
          <w:sz w:val="19"/>
          <w:szCs w:val="19"/>
          <w:color w:val="5D5D5D"/>
          <w:spacing w:val="0"/>
          <w:w w:val="94"/>
          <w:i/>
          <w:position w:val="1"/>
        </w:rPr>
        <w:t>J-</w:t>
      </w:r>
      <w:r>
        <w:rPr>
          <w:rFonts w:ascii="Arial" w:hAnsi="Arial" w:cs="Arial" w:eastAsia="Arial"/>
          <w:sz w:val="19"/>
          <w:szCs w:val="19"/>
          <w:color w:val="5D5D5D"/>
          <w:spacing w:val="0"/>
          <w:w w:val="100"/>
          <w:i/>
          <w:position w:val="1"/>
        </w:rPr>
        <w:tab/>
      </w:r>
      <w:r>
        <w:rPr>
          <w:rFonts w:ascii="Arial" w:hAnsi="Arial" w:cs="Arial" w:eastAsia="Arial"/>
          <w:sz w:val="19"/>
          <w:szCs w:val="19"/>
          <w:color w:val="5D5D5D"/>
          <w:spacing w:val="0"/>
          <w:w w:val="100"/>
          <w:i/>
          <w:position w:val="1"/>
        </w:rPr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11"/>
          <w:position w:val="1"/>
        </w:rPr>
        <w:t>'</w:t>
      </w:r>
      <w:r>
        <w:rPr>
          <w:rFonts w:ascii="Arial" w:hAnsi="Arial" w:cs="Arial" w:eastAsia="Arial"/>
          <w:sz w:val="17"/>
          <w:szCs w:val="17"/>
          <w:color w:val="5D5D5D"/>
          <w:spacing w:val="-3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939393"/>
          <w:spacing w:val="0"/>
          <w:w w:val="71"/>
          <w:position w:val="1"/>
        </w:rPr>
        <w:t>\</w:t>
      </w:r>
      <w:r>
        <w:rPr>
          <w:rFonts w:ascii="Arial" w:hAnsi="Arial" w:cs="Arial" w:eastAsia="Arial"/>
          <w:sz w:val="17"/>
          <w:szCs w:val="17"/>
          <w:color w:val="939393"/>
          <w:spacing w:val="-33"/>
          <w:w w:val="71"/>
          <w:position w:val="1"/>
        </w:rPr>
        <w:t>:</w:t>
      </w:r>
      <w:r>
        <w:rPr>
          <w:rFonts w:ascii="Arial" w:hAnsi="Arial" w:cs="Arial" w:eastAsia="Arial"/>
          <w:sz w:val="17"/>
          <w:szCs w:val="17"/>
          <w:color w:val="5D5D5D"/>
          <w:spacing w:val="-22"/>
          <w:w w:val="111"/>
          <w:position w:val="1"/>
        </w:rPr>
        <w:t>:</w:t>
      </w:r>
      <w:r>
        <w:rPr>
          <w:rFonts w:ascii="Arial" w:hAnsi="Arial" w:cs="Arial" w:eastAsia="Arial"/>
          <w:sz w:val="17"/>
          <w:szCs w:val="17"/>
          <w:color w:val="858585"/>
          <w:spacing w:val="0"/>
          <w:w w:val="122"/>
          <w:position w:val="1"/>
        </w:rPr>
        <w:t>f</w:t>
      </w:r>
      <w:r>
        <w:rPr>
          <w:rFonts w:ascii="Arial" w:hAnsi="Arial" w:cs="Arial" w:eastAsia="Arial"/>
          <w:sz w:val="17"/>
          <w:szCs w:val="17"/>
          <w:color w:val="858585"/>
          <w:spacing w:val="-32"/>
          <w:w w:val="122"/>
          <w:position w:val="1"/>
        </w:rPr>
        <w:t>: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51"/>
          <w:position w:val="1"/>
        </w:rPr>
        <w:t>·:r:\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52"/>
          <w:position w:val="1"/>
        </w:rPr>
        <w:t>-</w:t>
      </w:r>
      <w:r>
        <w:rPr>
          <w:rFonts w:ascii="Arial" w:hAnsi="Arial" w:cs="Arial" w:eastAsia="Arial"/>
          <w:sz w:val="17"/>
          <w:szCs w:val="17"/>
          <w:color w:val="5D5D5D"/>
          <w:spacing w:val="-75"/>
          <w:w w:val="52"/>
          <w:position w:val="1"/>
        </w:rPr>
        <w:t>1</w:t>
      </w:r>
      <w:r>
        <w:rPr>
          <w:rFonts w:ascii="Arial" w:hAnsi="Arial" w:cs="Arial" w:eastAsia="Arial"/>
          <w:sz w:val="17"/>
          <w:szCs w:val="17"/>
          <w:color w:val="3B3B3B"/>
          <w:spacing w:val="-31"/>
          <w:w w:val="66"/>
          <w:position w:val="1"/>
        </w:rPr>
        <w:t>:</w:t>
      </w:r>
      <w:r>
        <w:rPr>
          <w:rFonts w:ascii="Arial" w:hAnsi="Arial" w:cs="Arial" w:eastAsia="Arial"/>
          <w:sz w:val="17"/>
          <w:szCs w:val="17"/>
          <w:color w:val="858585"/>
          <w:spacing w:val="0"/>
          <w:w w:val="36"/>
          <w:position w:val="1"/>
        </w:rPr>
        <w:t>:</w:t>
      </w:r>
      <w:r>
        <w:rPr>
          <w:rFonts w:ascii="Arial" w:hAnsi="Arial" w:cs="Arial" w:eastAsia="Arial"/>
          <w:sz w:val="17"/>
          <w:szCs w:val="17"/>
          <w:color w:val="858585"/>
          <w:spacing w:val="-19"/>
          <w:w w:val="36"/>
          <w:position w:val="1"/>
        </w:rPr>
        <w:t>:</w:t>
      </w:r>
      <w:r>
        <w:rPr>
          <w:rFonts w:ascii="Arial" w:hAnsi="Arial" w:cs="Arial" w:eastAsia="Arial"/>
          <w:sz w:val="17"/>
          <w:szCs w:val="17"/>
          <w:color w:val="3B3B3B"/>
          <w:spacing w:val="-35"/>
          <w:w w:val="66"/>
          <w:position w:val="1"/>
        </w:rPr>
        <w:t>.</w:t>
      </w:r>
      <w:r>
        <w:rPr>
          <w:rFonts w:ascii="Arial" w:hAnsi="Arial" w:cs="Arial" w:eastAsia="Arial"/>
          <w:sz w:val="17"/>
          <w:szCs w:val="17"/>
          <w:color w:val="5D5D5D"/>
          <w:spacing w:val="-23"/>
          <w:w w:val="51"/>
          <w:position w:val="1"/>
        </w:rPr>
        <w:t>.</w:t>
      </w:r>
      <w:r>
        <w:rPr>
          <w:rFonts w:ascii="Arial" w:hAnsi="Arial" w:cs="Arial" w:eastAsia="Arial"/>
          <w:sz w:val="17"/>
          <w:szCs w:val="17"/>
          <w:color w:val="858585"/>
          <w:spacing w:val="-9"/>
          <w:w w:val="37"/>
          <w:position w:val="1"/>
        </w:rPr>
        <w:t>-</w:t>
      </w:r>
      <w:r>
        <w:rPr>
          <w:rFonts w:ascii="Arial" w:hAnsi="Arial" w:cs="Arial" w:eastAsia="Arial"/>
          <w:sz w:val="17"/>
          <w:szCs w:val="17"/>
          <w:color w:val="5D5D5D"/>
          <w:spacing w:val="-21"/>
          <w:w w:val="52"/>
          <w:position w:val="1"/>
        </w:rPr>
        <w:t>i</w:t>
      </w:r>
      <w:r>
        <w:rPr>
          <w:rFonts w:ascii="Arial" w:hAnsi="Arial" w:cs="Arial" w:eastAsia="Arial"/>
          <w:sz w:val="17"/>
          <w:szCs w:val="17"/>
          <w:color w:val="858585"/>
          <w:spacing w:val="-5"/>
          <w:w w:val="36"/>
          <w:position w:val="1"/>
        </w:rPr>
        <w:t>,</w:t>
      </w:r>
      <w:r>
        <w:rPr>
          <w:rFonts w:ascii="Arial" w:hAnsi="Arial" w:cs="Arial" w:eastAsia="Arial"/>
          <w:sz w:val="17"/>
          <w:szCs w:val="17"/>
          <w:color w:val="5D5D5D"/>
          <w:spacing w:val="12"/>
          <w:w w:val="51"/>
          <w:position w:val="1"/>
        </w:rPr>
        <w:t>'</w:t>
      </w:r>
      <w:r>
        <w:rPr>
          <w:rFonts w:ascii="Arial" w:hAnsi="Arial" w:cs="Arial" w:eastAsia="Arial"/>
          <w:sz w:val="17"/>
          <w:szCs w:val="17"/>
          <w:color w:val="939393"/>
          <w:spacing w:val="-21"/>
          <w:w w:val="46"/>
          <w:position w:val="1"/>
        </w:rPr>
        <w:t>-</w:t>
      </w:r>
      <w:r>
        <w:rPr>
          <w:rFonts w:ascii="Arial" w:hAnsi="Arial" w:cs="Arial" w:eastAsia="Arial"/>
          <w:sz w:val="17"/>
          <w:szCs w:val="17"/>
          <w:color w:val="5D5D5D"/>
          <w:spacing w:val="-24"/>
          <w:w w:val="52"/>
          <w:position w:val="1"/>
        </w:rPr>
        <w:t>-</w:t>
      </w:r>
      <w:r>
        <w:rPr>
          <w:rFonts w:ascii="Arial" w:hAnsi="Arial" w:cs="Arial" w:eastAsia="Arial"/>
          <w:sz w:val="17"/>
          <w:szCs w:val="17"/>
          <w:color w:val="939393"/>
          <w:spacing w:val="-10"/>
          <w:w w:val="46"/>
          <w:position w:val="1"/>
        </w:rPr>
        <w:t>-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52"/>
          <w:position w:val="1"/>
        </w:rPr>
        <w:t>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" w:after="0" w:line="262" w:lineRule="exact"/>
        <w:ind w:left="4050" w:right="-20"/>
        <w:jc w:val="left"/>
        <w:tabs>
          <w:tab w:pos="70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50505"/>
          <w:w w:val="86"/>
          <w:i/>
          <w:position w:val="-1"/>
        </w:rPr>
        <w:t>xv</w:t>
      </w:r>
      <w:r>
        <w:rPr>
          <w:rFonts w:ascii="Times New Roman" w:hAnsi="Times New Roman" w:cs="Times New Roman" w:eastAsia="Times New Roman"/>
          <w:sz w:val="24"/>
          <w:szCs w:val="24"/>
          <w:color w:val="050505"/>
          <w:spacing w:val="-11"/>
          <w:w w:val="87"/>
          <w:i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62626"/>
          <w:spacing w:val="-49"/>
          <w:w w:val="80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727272"/>
          <w:spacing w:val="0"/>
          <w:w w:val="55"/>
          <w:i/>
          <w:position w:val="-1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727272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28"/>
          <w:i/>
          <w:position w:val="-1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2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5"/>
          <w:w w:val="12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8"/>
          <w:i/>
          <w:position w:val="-1"/>
        </w:rPr>
        <w:t>;ece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8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0"/>
          <w:w w:val="12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  <w:position w:val="-1"/>
        </w:rPr>
        <w:t>víncul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60"/>
          <w:i/>
          <w:position w:val="-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-1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7"/>
          <w:w w:val="194"/>
          <w:i/>
          <w:position w:val="-1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17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18"/>
          <w:w w:val="173"/>
          <w:i/>
          <w:position w:val="-1"/>
        </w:rPr>
        <w:t>$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  <w:position w:val="-1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16"/>
          <w:i/>
          <w:position w:val="-1"/>
        </w:rPr>
        <w:t>djf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00"/>
          <w:i/>
          <w:position w:val="-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88"/>
          <w:i/>
          <w:position w:val="-1"/>
        </w:rPr>
        <w:t>tl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88"/>
          <w:i/>
          <w:position w:val="-1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2"/>
          <w:w w:val="8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52"/>
          <w:i/>
          <w:position w:val="-1"/>
        </w:rPr>
        <w:t>ltitf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52"/>
          <w:i/>
          <w:position w:val="-1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5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2"/>
          <w:w w:val="15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52"/>
          <w:i/>
          <w:position w:val="-1"/>
        </w:rPr>
        <w:t>jV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15"/>
          <w:w w:val="15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6"/>
          <w:i/>
          <w:position w:val="-1"/>
        </w:rPr>
        <w:t>anismo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6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1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3"/>
          <w:i/>
          <w:position w:val="-1"/>
        </w:rPr>
        <w:t>afí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47"/>
          <w:i/>
          <w:position w:val="-1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3"/>
          <w:w w:val="147"/>
          <w:i/>
          <w:position w:val="-1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858585"/>
          <w:spacing w:val="-18"/>
          <w:w w:val="52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-20"/>
          <w:w w:val="170"/>
          <w:position w:val="-1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position w:val="-1"/>
        </w:rPr>
        <w:t>e/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ámbit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nacional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16" w:lineRule="exact"/>
        <w:ind w:left="4050" w:right="139" w:firstLine="10"/>
        <w:jc w:val="left"/>
        <w:tabs>
          <w:tab w:pos="71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128.152405pt;margin-top:4.572649pt;width:.1pt;height:48.329673pt;mso-position-horizontal-relative:page;mso-position-vertical-relative:paragraph;z-index:-5039" coordorigin="2563,91" coordsize="2,967">
            <v:shape style="position:absolute;left:2563;top:91;width:2;height:967" coordorigin="2563,91" coordsize="0,967" path="m2563,1058l2563,91e" filled="f" stroked="t" strokeweight=".238867pt" strokecolor="#2B2B2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internacional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conoce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92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92"/>
          <w:i/>
        </w:rPr>
        <w:t>s-'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00"/>
          <w:i/>
        </w:rPr>
      </w:r>
      <w:r>
        <w:rPr>
          <w:rFonts w:ascii="Arial" w:hAnsi="Arial" w:cs="Arial" w:eastAsia="Arial"/>
          <w:sz w:val="23"/>
          <w:szCs w:val="23"/>
          <w:color w:val="050505"/>
          <w:spacing w:val="0"/>
          <w:w w:val="69"/>
          <w:i/>
        </w:rPr>
        <w:t>)</w:t>
      </w:r>
      <w:r>
        <w:rPr>
          <w:rFonts w:ascii="Arial" w:hAnsi="Arial" w:cs="Arial" w:eastAsia="Arial"/>
          <w:sz w:val="23"/>
          <w:szCs w:val="23"/>
          <w:color w:val="050505"/>
          <w:spacing w:val="0"/>
          <w:w w:val="69"/>
          <w:i/>
        </w:rPr>
        <w:t>:a</w:t>
      </w:r>
      <w:r>
        <w:rPr>
          <w:rFonts w:ascii="Arial" w:hAnsi="Arial" w:cs="Arial" w:eastAsia="Arial"/>
          <w:sz w:val="23"/>
          <w:szCs w:val="23"/>
          <w:color w:val="050505"/>
          <w:spacing w:val="-20"/>
          <w:w w:val="69"/>
          <w:i/>
        </w:rPr>
        <w:t>B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69"/>
          <w:i/>
        </w:rPr>
        <w:t>í:Ji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69"/>
          <w:i/>
        </w:rPr>
        <w:t>i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69"/>
          <w:i/>
        </w:rPr>
        <w:t>  </w:t>
      </w:r>
      <w:r>
        <w:rPr>
          <w:rFonts w:ascii="Arial" w:hAnsi="Arial" w:cs="Arial" w:eastAsia="Arial"/>
          <w:sz w:val="23"/>
          <w:szCs w:val="23"/>
          <w:color w:val="262626"/>
          <w:spacing w:val="12"/>
          <w:w w:val="6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mejora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funcione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pública,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protecció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civil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procuració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justici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Estado;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5" w:lineRule="auto"/>
        <w:ind w:left="4055" w:right="130" w:firstLine="-5"/>
        <w:jc w:val="left"/>
        <w:tabs>
          <w:tab w:pos="108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128.639999pt;margin-top:11.09074pt;width:437.76001pt;height:124.800003pt;mso-position-horizontal-relative:page;mso-position-vertical-relative:paragraph;z-index:-5043" coordorigin="2573,222" coordsize="8755,2496">
            <v:shape style="position:absolute;left:2573;top:990;width:1382;height:1632" type="#_x0000_t75">
              <v:imagedata r:id="rId96" o:title=""/>
            </v:shape>
            <v:group style="position:absolute;left:2823;top:2369;width:5871;height:2" coordorigin="2823,2369" coordsize="5871,2">
              <v:shape style="position:absolute;left:2823;top:2369;width:5871;height:2" coordorigin="2823,2369" coordsize="5871,0" path="m2823,2369l8695,2369e" filled="f" stroked="t" strokeweight="1.194337pt" strokecolor="#0C0C0C">
                <v:path arrowok="t"/>
              </v:shape>
              <v:shape style="position:absolute;left:10406;top:222;width:922;height:2496" type="#_x0000_t75">
                <v:imagedata r:id="rId97" o:title=""/>
              </v:shape>
            </v:group>
            <v:group style="position:absolute;left:8685;top:2348;width:1720;height:2" coordorigin="8685,2348" coordsize="1720,2">
              <v:shape style="position:absolute;left:8685;top:2348;width:1720;height:2" coordorigin="8685,2348" coordsize="1720,0" path="m8685,2348l10405,2348e" filled="f" stroked="t" strokeweight="1.433205pt" strokecolor="#0F0F0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XIX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Canaliza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asunto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denuncia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ciudadano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instancia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respectivo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ean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competenci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97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36" w:after="0" w:line="249" w:lineRule="auto"/>
        <w:ind w:left="4059" w:right="1063" w:firstLine="-14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w w:val="78"/>
          <w:i/>
        </w:rPr>
        <w:t>X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78"/>
          <w:i/>
        </w:rPr>
        <w:t>X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Ejerce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atribucione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materi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policí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vía/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señale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estatal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8"/>
          <w:i/>
        </w:rPr>
        <w:t>en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vialidad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tránsit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6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7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transporte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6" w:after="0" w:line="203" w:lineRule="exact"/>
        <w:ind w:left="405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w w:val="74"/>
          <w:i/>
          <w:position w:val="-1"/>
        </w:rPr>
        <w:t>XX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75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07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  <w:position w:val="-1"/>
        </w:rPr>
        <w:t>Las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8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demá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otorgue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otra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-1"/>
        </w:rPr>
        <w:t>disposicione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9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-1"/>
        </w:rPr>
        <w:t>legale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1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107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6" w:after="0" w:line="240" w:lineRule="auto"/>
        <w:ind w:left="6743" w:right="4358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1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1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6.741333pt;margin-top:12.097795pt;width:3.09686pt;height:21.5pt;mso-position-horizontal-relative:page;mso-position-vertical-relative:paragraph;z-index:-5038" type="#_x0000_t202" filled="f" stroked="f">
            <v:textbox inset="0,0,0,0">
              <w:txbxContent>
                <w:p>
                  <w:pPr>
                    <w:spacing w:before="0" w:after="0" w:line="430" w:lineRule="exact"/>
                    <w:ind w:right="-104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262626"/>
                      <w:spacing w:val="0"/>
                      <w:w w:val="51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43"/>
                      <w:szCs w:val="4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3"/>
          <w:szCs w:val="23"/>
          <w:color w:val="050505"/>
        </w:rPr>
        <w:t>www.jal</w:t>
      </w:r>
      <w:r>
        <w:rPr>
          <w:rFonts w:ascii="Times New Roman" w:hAnsi="Times New Roman" w:cs="Times New Roman" w:eastAsia="Times New Roman"/>
          <w:sz w:val="23"/>
          <w:szCs w:val="23"/>
          <w:color w:val="050505"/>
          <w:spacing w:val="-2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50505"/>
          <w:spacing w:val="0"/>
          <w:w w:val="176"/>
        </w:rPr>
        <w:t>l"o.goi</w:t>
      </w:r>
      <w:r>
        <w:rPr>
          <w:rFonts w:ascii="Times New Roman" w:hAnsi="Times New Roman" w:cs="Times New Roman" w:eastAsia="Times New Roman"/>
          <w:sz w:val="23"/>
          <w:szCs w:val="23"/>
          <w:color w:val="050505"/>
          <w:spacing w:val="-6"/>
          <w:w w:val="17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50505"/>
          <w:spacing w:val="0"/>
          <w:w w:val="176"/>
        </w:rPr>
        <w:t>.¡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47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94949"/>
          <w:spacing w:val="0"/>
          <w:w w:val="61"/>
        </w:rPr>
        <w:t>\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60" w:h="15440"/>
          <w:pgMar w:top="140" w:bottom="280" w:left="140" w:right="700"/>
        </w:sectPr>
      </w:pPr>
      <w:rPr/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footer="0" w:header="0" w:top="540" w:bottom="0" w:left="200" w:right="780"/>
          <w:footerReference w:type="default" r:id="rId98"/>
          <w:pgSz w:w="12180" w:h="15420"/>
        </w:sectPr>
      </w:pPr>
      <w:rPr/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200" w:lineRule="exact"/>
        <w:ind w:left="628" w:right="129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38.400002pt;margin-top:-53.467117pt;width:50.880001pt;height:49.919998pt;mso-position-horizontal-relative:page;mso-position-vertical-relative:paragraph;z-index:-5036" type="#_x0000_t75">
            <v:imagedata r:id="rId99" o:title=""/>
          </v:shape>
        </w:pict>
      </w:r>
      <w:r>
        <w:rPr/>
        <w:pict>
          <v:group style="position:absolute;margin-left:130.236633pt;margin-top:-57.307076pt;width:13.763369pt;height:124.641739pt;mso-position-horizontal-relative:page;mso-position-vertical-relative:paragraph;z-index:-5035" coordorigin="2605,-1146" coordsize="275,2493">
            <v:shape style="position:absolute;left:2611;top:-1146;width:269;height:1862" type="#_x0000_t75">
              <v:imagedata r:id="rId100" o:title=""/>
            </v:shape>
            <v:group style="position:absolute;left:2607;top:710;width:2;height:634" coordorigin="2607,710" coordsize="2,634">
              <v:shape style="position:absolute;left:2607;top:710;width:2;height:634" coordorigin="2607,710" coordsize="0,634" path="m2607,1344l2607,710e" filled="f" stroked="t" strokeweight=".237658pt" strokecolor="#44444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44"/>
          <w:szCs w:val="144"/>
          <w:color w:val="050505"/>
          <w:spacing w:val="-267"/>
          <w:w w:val="153"/>
          <w:position w:val="-39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050505"/>
          <w:spacing w:val="0"/>
          <w:w w:val="74"/>
          <w:b/>
          <w:bCs/>
          <w:position w:val="47"/>
        </w:rPr>
        <w:t>lea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156" w:lineRule="exact"/>
        <w:ind w:left="347" w:right="877"/>
        <w:jc w:val="center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0"/>
          <w:w w:val="103"/>
          <w:b/>
          <w:bCs/>
          <w:position w:val="3"/>
        </w:rPr>
        <w:t>JALISCQ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31" w:after="0" w:line="240" w:lineRule="auto"/>
        <w:ind w:left="378" w:right="905"/>
        <w:jc w:val="center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050505"/>
          <w:spacing w:val="0"/>
          <w:w w:val="127"/>
        </w:rPr>
        <w:t>GOB</w:t>
      </w:r>
      <w:r>
        <w:rPr>
          <w:rFonts w:ascii="Arial" w:hAnsi="Arial" w:cs="Arial" w:eastAsia="Arial"/>
          <w:sz w:val="8"/>
          <w:szCs w:val="8"/>
          <w:color w:val="050505"/>
          <w:spacing w:val="3"/>
          <w:w w:val="127"/>
        </w:rPr>
        <w:t>I</w:t>
      </w:r>
      <w:r>
        <w:rPr>
          <w:rFonts w:ascii="Arial" w:hAnsi="Arial" w:cs="Arial" w:eastAsia="Arial"/>
          <w:sz w:val="8"/>
          <w:szCs w:val="8"/>
          <w:color w:val="3A3A3A"/>
          <w:spacing w:val="0"/>
          <w:w w:val="127"/>
        </w:rPr>
        <w:t>E</w:t>
      </w:r>
      <w:r>
        <w:rPr>
          <w:rFonts w:ascii="Arial" w:hAnsi="Arial" w:cs="Arial" w:eastAsia="Arial"/>
          <w:sz w:val="8"/>
          <w:szCs w:val="8"/>
          <w:color w:val="3A3A3A"/>
          <w:spacing w:val="-10"/>
          <w:w w:val="127"/>
        </w:rPr>
        <w:t> 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127"/>
        </w:rPr>
        <w:t>RNO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127"/>
        </w:rPr>
        <w:t> </w:t>
      </w:r>
      <w:r>
        <w:rPr>
          <w:rFonts w:ascii="Arial" w:hAnsi="Arial" w:cs="Arial" w:eastAsia="Arial"/>
          <w:sz w:val="8"/>
          <w:szCs w:val="8"/>
          <w:color w:val="050505"/>
          <w:spacing w:val="3"/>
          <w:w w:val="127"/>
        </w:rPr>
        <w:t> 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100"/>
        </w:rPr>
        <w:t>D</w:t>
      </w:r>
      <w:r>
        <w:rPr>
          <w:rFonts w:ascii="Arial" w:hAnsi="Arial" w:cs="Arial" w:eastAsia="Arial"/>
          <w:sz w:val="8"/>
          <w:szCs w:val="8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1F1F1F"/>
          <w:spacing w:val="0"/>
          <w:w w:val="139"/>
        </w:rPr>
        <w:t>E</w:t>
      </w:r>
      <w:r>
        <w:rPr>
          <w:rFonts w:ascii="Arial" w:hAnsi="Arial" w:cs="Arial" w:eastAsia="Arial"/>
          <w:sz w:val="8"/>
          <w:szCs w:val="8"/>
          <w:color w:val="1F1F1F"/>
          <w:spacing w:val="0"/>
          <w:w w:val="139"/>
        </w:rPr>
        <w:t>L</w:t>
      </w:r>
      <w:r>
        <w:rPr>
          <w:rFonts w:ascii="Arial" w:hAnsi="Arial" w:cs="Arial" w:eastAsia="Arial"/>
          <w:sz w:val="8"/>
          <w:szCs w:val="8"/>
          <w:color w:val="1F1F1F"/>
          <w:spacing w:val="20"/>
          <w:w w:val="139"/>
        </w:rPr>
        <w:t> </w:t>
      </w:r>
      <w:r>
        <w:rPr>
          <w:rFonts w:ascii="Arial" w:hAnsi="Arial" w:cs="Arial" w:eastAsia="Arial"/>
          <w:sz w:val="8"/>
          <w:szCs w:val="8"/>
          <w:color w:val="3A3A3A"/>
          <w:spacing w:val="0"/>
          <w:w w:val="128"/>
        </w:rPr>
        <w:t>f.</w:t>
      </w:r>
      <w:r>
        <w:rPr>
          <w:rFonts w:ascii="Arial" w:hAnsi="Arial" w:cs="Arial" w:eastAsia="Arial"/>
          <w:sz w:val="8"/>
          <w:szCs w:val="8"/>
          <w:color w:val="3A3A3A"/>
          <w:spacing w:val="-11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1F1F1F"/>
          <w:spacing w:val="0"/>
          <w:w w:val="100"/>
        </w:rPr>
        <w:t>ST</w:t>
      </w:r>
      <w:r>
        <w:rPr>
          <w:rFonts w:ascii="Arial" w:hAnsi="Arial" w:cs="Arial" w:eastAsia="Arial"/>
          <w:sz w:val="8"/>
          <w:szCs w:val="8"/>
          <w:color w:val="1F1F1F"/>
          <w:spacing w:val="7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131"/>
        </w:rPr>
        <w:t>ADO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9" w:lineRule="exact"/>
        <w:ind w:left="809" w:right="1326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129.600006pt;margin-top:-6.848755pt;width:14.4pt;height:242.880005pt;mso-position-horizontal-relative:page;mso-position-vertical-relative:paragraph;z-index:-5034" type="#_x0000_t75">
            <v:imagedata r:id="rId101" o:title=""/>
          </v:shape>
        </w:pict>
      </w:r>
      <w:r>
        <w:rPr/>
        <w:pict>
          <v:group style="position:absolute;margin-left:39.451241pt;margin-top:-9.678739pt;width:53.23541pt;height:.1pt;mso-position-horizontal-relative:page;mso-position-vertical-relative:paragraph;z-index:-5026" coordorigin="789,-194" coordsize="1065,2">
            <v:shape style="position:absolute;left:789;top:-194;width:1065;height:2" coordorigin="789,-194" coordsize="1065,0" path="m789,-194l1854,-194e" filled="f" stroked="t" strokeweight=".712974pt" strokecolor="#1F1F1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5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1" w:lineRule="exact"/>
        <w:ind w:left="444" w:right="916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4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5"/>
          <w:w w:val="89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2"/>
          <w:w w:val="111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22"/>
        </w:rPr>
        <w:t>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9" w:after="0" w:line="277" w:lineRule="auto"/>
        <w:ind w:left="14" w:right="70" w:firstLine="-10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4"/>
          <w:i/>
        </w:rPr>
        <w:t>3!</w:t>
      </w:r>
      <w:r>
        <w:rPr>
          <w:rFonts w:ascii="Arial" w:hAnsi="Arial" w:cs="Arial" w:eastAsia="Arial"/>
          <w:sz w:val="16"/>
          <w:szCs w:val="16"/>
          <w:color w:val="050505"/>
          <w:spacing w:val="-14"/>
          <w:w w:val="85"/>
          <w:i/>
        </w:rPr>
        <w:t>1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71"/>
          <w:i/>
        </w:rPr>
        <w:t>.</w:t>
      </w:r>
      <w:r>
        <w:rPr>
          <w:rFonts w:ascii="Arial" w:hAnsi="Arial" w:cs="Arial" w:eastAsia="Arial"/>
          <w:sz w:val="16"/>
          <w:szCs w:val="16"/>
          <w:color w:val="1F1F1F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Fisca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Genera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intervendr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á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í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conduct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Fiscale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agente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  <w:i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Mi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1F1F1F"/>
          <w:spacing w:val="-3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steri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atribucione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conferida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Constitució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Polític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2"/>
          <w:i/>
        </w:rPr>
        <w:t>Jos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2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Estado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Unidos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Mexicanos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6"/>
          <w:i/>
        </w:rPr>
        <w:t>Cons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5"/>
          <w:i/>
        </w:rPr>
        <w:t>t</w:t>
      </w:r>
      <w:r>
        <w:rPr>
          <w:rFonts w:ascii="Arial" w:hAnsi="Arial" w:cs="Arial" w:eastAsia="Arial"/>
          <w:sz w:val="16"/>
          <w:szCs w:val="16"/>
          <w:color w:val="050505"/>
          <w:spacing w:val="-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3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tució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Polític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Jalisco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present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demás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8"/>
          <w:i/>
        </w:rPr>
        <w:t>disposiciones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98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aplicables.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091" w:right="3228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Capítul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5"/>
          <w:i/>
        </w:rPr>
        <w:t>JI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6" w:after="0" w:line="240" w:lineRule="auto"/>
        <w:ind w:left="2763" w:right="2922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4"/>
          <w:szCs w:val="14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4"/>
          <w:szCs w:val="14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  <w:i/>
        </w:rPr>
        <w:t>Organización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0" w:lineRule="atLeast"/>
        <w:ind w:left="14" w:right="71" w:firstLine="-1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358.079987pt;margin-top:36.915482pt;width:122.879997pt;height:67.199997pt;mso-position-horizontal-relative:page;mso-position-vertical-relative:paragraph;z-index:-5031" type="#_x0000_t75">
            <v:imagedata r:id="rId102" o:title=""/>
          </v:shape>
        </w:pic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4!l.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4"/>
          <w:i/>
        </w:rPr>
        <w:t>Fiscalí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4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9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Genera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á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cargo</w:t>
      </w:r>
      <w:r>
        <w:rPr>
          <w:rFonts w:ascii="Arial" w:hAnsi="Arial" w:cs="Arial" w:eastAsia="Arial"/>
          <w:sz w:val="16"/>
          <w:szCs w:val="16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Fisca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General,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designado</w:t>
      </w:r>
      <w:r>
        <w:rPr>
          <w:rFonts w:ascii="Arial" w:hAnsi="Arial" w:cs="Arial" w:eastAsia="Arial"/>
          <w:sz w:val="16"/>
          <w:szCs w:val="16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término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8"/>
          <w:w w:val="48"/>
          <w:i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establece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  <w:i/>
        </w:rPr>
        <w:t>ConstituciónPolític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1"/>
          <w:i/>
        </w:rPr>
        <w:t>Ley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91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Orgánic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Pode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1"/>
          <w:i/>
        </w:rPr>
        <w:t>Ejecutivo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1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6"/>
          <w:i/>
        </w:rPr>
        <w:t>Estad</w:t>
      </w:r>
      <w:r>
        <w:rPr>
          <w:rFonts w:ascii="Arial" w:hAnsi="Arial" w:cs="Arial" w:eastAsia="Arial"/>
          <w:sz w:val="16"/>
          <w:szCs w:val="16"/>
          <w:color w:val="050505"/>
          <w:spacing w:val="-7"/>
          <w:w w:val="97"/>
          <w:i/>
        </w:rPr>
        <w:t>o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36"/>
          <w:i/>
        </w:rPr>
        <w:t>,</w:t>
      </w:r>
      <w:r>
        <w:rPr>
          <w:rFonts w:ascii="Arial" w:hAnsi="Arial" w:cs="Arial" w:eastAsia="Arial"/>
          <w:sz w:val="16"/>
          <w:szCs w:val="16"/>
          <w:color w:val="1F1F1F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integrándos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  <w:i/>
        </w:rPr>
        <w:t>sigui</w:t>
      </w:r>
      <w:r>
        <w:rPr>
          <w:rFonts w:ascii="Arial" w:hAnsi="Arial" w:cs="Arial" w:eastAsia="Arial"/>
          <w:sz w:val="16"/>
          <w:szCs w:val="16"/>
          <w:color w:val="050505"/>
          <w:spacing w:val="-14"/>
          <w:w w:val="103"/>
          <w:i/>
        </w:rPr>
        <w:t>e</w:t>
      </w:r>
      <w:r>
        <w:rPr>
          <w:rFonts w:ascii="Arial" w:hAnsi="Arial" w:cs="Arial" w:eastAsia="Arial"/>
          <w:sz w:val="16"/>
          <w:szCs w:val="16"/>
          <w:color w:val="1F1F1F"/>
          <w:spacing w:val="3"/>
          <w:w w:val="115"/>
          <w:i/>
        </w:rPr>
        <w:t>h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7"/>
          <w:i/>
        </w:rPr>
        <w:t>te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98"/>
          <w:i/>
        </w:rPr>
        <w:t>s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36"/>
          <w:i/>
        </w:rPr>
        <w:t>;</w:t>
      </w:r>
      <w:r>
        <w:rPr>
          <w:rFonts w:ascii="Arial" w:hAnsi="Arial" w:cs="Arial" w:eastAsia="Arial"/>
          <w:sz w:val="16"/>
          <w:szCs w:val="16"/>
          <w:color w:val="6E6E6E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órgcmos</w:t>
      </w:r>
      <w:r>
        <w:rPr>
          <w:rFonts w:ascii="Arial" w:hAnsi="Arial" w:cs="Arial" w:eastAsia="Arial"/>
          <w:sz w:val="16"/>
          <w:szCs w:val="16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tendrá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  <w:i/>
        </w:rPr>
        <w:t>facultade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3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  <w:i/>
        </w:rPr>
        <w:t>atribuciones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establecida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reglament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1"/>
          <w:i/>
        </w:rPr>
        <w:t>pre$iÚJt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1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1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1"/>
          <w:i/>
        </w:rPr>
        <w:t>ley</w:t>
      </w:r>
      <w:r>
        <w:rPr>
          <w:rFonts w:ascii="Arial" w:hAnsi="Arial" w:cs="Arial" w:eastAsia="Arial"/>
          <w:sz w:val="16"/>
          <w:szCs w:val="16"/>
          <w:color w:val="3A3A3A"/>
          <w:spacing w:val="0"/>
          <w:w w:val="128"/>
          <w:i/>
        </w:rPr>
        <w:t>:</w:t>
      </w:r>
      <w:r>
        <w:rPr>
          <w:rFonts w:ascii="Arial" w:hAnsi="Arial" w:cs="Arial" w:eastAsia="Arial"/>
          <w:sz w:val="16"/>
          <w:szCs w:val="16"/>
          <w:color w:val="3A3A3A"/>
          <w:spacing w:val="-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565656"/>
          <w:spacing w:val="-21"/>
          <w:w w:val="126"/>
          <w:i/>
        </w:rPr>
        <w:t>)</w:t>
      </w:r>
      <w:r>
        <w:rPr>
          <w:rFonts w:ascii="Arial" w:hAnsi="Arial" w:cs="Arial" w:eastAsia="Arial"/>
          <w:sz w:val="16"/>
          <w:szCs w:val="16"/>
          <w:color w:val="1F1F1F"/>
          <w:spacing w:val="-9"/>
          <w:w w:val="223"/>
          <w:i/>
        </w:rPr>
        <w:t>'</w:t>
      </w:r>
      <w:r>
        <w:rPr>
          <w:rFonts w:ascii="Arial" w:hAnsi="Arial" w:cs="Arial" w:eastAsia="Arial"/>
          <w:sz w:val="16"/>
          <w:szCs w:val="16"/>
          <w:color w:val="3A3A3A"/>
          <w:spacing w:val="0"/>
          <w:w w:val="141"/>
          <w:i/>
        </w:rPr>
        <w:t>\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57" w:lineRule="exact"/>
        <w:ind w:left="2839" w:right="3587"/>
        <w:jc w:val="center"/>
        <w:tabs>
          <w:tab w:pos="3360" w:val="left"/>
        </w:tabs>
        <w:rPr>
          <w:rFonts w:ascii="Arial" w:hAnsi="Arial" w:cs="Arial" w:eastAsia="Arial"/>
          <w:sz w:val="7"/>
          <w:szCs w:val="7"/>
        </w:rPr>
      </w:pPr>
      <w:rPr/>
      <w:r>
        <w:rPr>
          <w:rFonts w:ascii="Arial" w:hAnsi="Arial" w:cs="Arial" w:eastAsia="Arial"/>
          <w:sz w:val="5"/>
          <w:szCs w:val="5"/>
          <w:color w:val="3A3A3A"/>
          <w:spacing w:val="0"/>
          <w:w w:val="100"/>
          <w:position w:val="1"/>
        </w:rPr>
        <w:t>.</w:t>
      </w:r>
      <w:r>
        <w:rPr>
          <w:rFonts w:ascii="Arial" w:hAnsi="Arial" w:cs="Arial" w:eastAsia="Arial"/>
          <w:sz w:val="5"/>
          <w:szCs w:val="5"/>
          <w:color w:val="3A3A3A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5"/>
          <w:szCs w:val="5"/>
          <w:color w:val="3A3A3A"/>
          <w:spacing w:val="0"/>
          <w:w w:val="73"/>
          <w:position w:val="1"/>
        </w:rPr>
        <w:t>·-</w:t>
      </w:r>
      <w:r>
        <w:rPr>
          <w:rFonts w:ascii="Arial" w:hAnsi="Arial" w:cs="Arial" w:eastAsia="Arial"/>
          <w:sz w:val="5"/>
          <w:szCs w:val="5"/>
          <w:color w:val="3A3A3A"/>
          <w:spacing w:val="0"/>
          <w:w w:val="73"/>
          <w:position w:val="1"/>
        </w:rPr>
        <w:t> </w:t>
      </w:r>
      <w:r>
        <w:rPr>
          <w:rFonts w:ascii="Arial" w:hAnsi="Arial" w:cs="Arial" w:eastAsia="Arial"/>
          <w:sz w:val="5"/>
          <w:szCs w:val="5"/>
          <w:color w:val="3A3A3A"/>
          <w:spacing w:val="8"/>
          <w:w w:val="73"/>
          <w:position w:val="1"/>
        </w:rPr>
        <w:t> </w:t>
      </w:r>
      <w:r>
        <w:rPr>
          <w:rFonts w:ascii="Arial" w:hAnsi="Arial" w:cs="Arial" w:eastAsia="Arial"/>
          <w:sz w:val="5"/>
          <w:szCs w:val="5"/>
          <w:color w:val="1F1F1F"/>
          <w:spacing w:val="0"/>
          <w:w w:val="150"/>
          <w:position w:val="1"/>
        </w:rPr>
        <w:t>..</w:t>
      </w:r>
      <w:r>
        <w:rPr>
          <w:rFonts w:ascii="Arial" w:hAnsi="Arial" w:cs="Arial" w:eastAsia="Arial"/>
          <w:sz w:val="5"/>
          <w:szCs w:val="5"/>
          <w:color w:val="1F1F1F"/>
          <w:spacing w:val="0"/>
          <w:w w:val="150"/>
          <w:position w:val="1"/>
        </w:rPr>
        <w:t> </w:t>
      </w:r>
      <w:r>
        <w:rPr>
          <w:rFonts w:ascii="Arial" w:hAnsi="Arial" w:cs="Arial" w:eastAsia="Arial"/>
          <w:sz w:val="5"/>
          <w:szCs w:val="5"/>
          <w:color w:val="1F1F1F"/>
          <w:spacing w:val="12"/>
          <w:w w:val="150"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050505"/>
          <w:spacing w:val="0"/>
          <w:w w:val="100"/>
          <w:position w:val="1"/>
        </w:rPr>
        <w:t>:</w:t>
      </w:r>
      <w:r>
        <w:rPr>
          <w:rFonts w:ascii="Arial" w:hAnsi="Arial" w:cs="Arial" w:eastAsia="Arial"/>
          <w:sz w:val="9"/>
          <w:szCs w:val="9"/>
          <w:color w:val="050505"/>
          <w:spacing w:val="-24"/>
          <w:w w:val="100"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050505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9"/>
          <w:szCs w:val="9"/>
          <w:color w:val="050505"/>
          <w:spacing w:val="0"/>
          <w:w w:val="100"/>
          <w:position w:val="1"/>
        </w:rPr>
      </w:r>
      <w:r>
        <w:rPr>
          <w:rFonts w:ascii="Arial" w:hAnsi="Arial" w:cs="Arial" w:eastAsia="Arial"/>
          <w:sz w:val="6"/>
          <w:szCs w:val="6"/>
          <w:color w:val="858585"/>
          <w:spacing w:val="-2"/>
          <w:w w:val="223"/>
          <w:position w:val="1"/>
        </w:rPr>
        <w:t>;</w:t>
      </w:r>
      <w:r>
        <w:rPr>
          <w:rFonts w:ascii="Arial" w:hAnsi="Arial" w:cs="Arial" w:eastAsia="Arial"/>
          <w:sz w:val="7"/>
          <w:szCs w:val="7"/>
          <w:color w:val="3A3A3A"/>
          <w:spacing w:val="0"/>
          <w:w w:val="67"/>
          <w:position w:val="1"/>
        </w:rPr>
        <w:t>'</w:t>
      </w:r>
      <w:r>
        <w:rPr>
          <w:rFonts w:ascii="Arial" w:hAnsi="Arial" w:cs="Arial" w:eastAsia="Arial"/>
          <w:sz w:val="7"/>
          <w:szCs w:val="7"/>
          <w:color w:val="3A3A3A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7"/>
          <w:szCs w:val="7"/>
          <w:color w:val="565656"/>
          <w:spacing w:val="-6"/>
          <w:w w:val="110"/>
          <w:position w:val="1"/>
        </w:rPr>
        <w:t>•</w:t>
      </w:r>
      <w:r>
        <w:rPr>
          <w:rFonts w:ascii="Arial" w:hAnsi="Arial" w:cs="Arial" w:eastAsia="Arial"/>
          <w:sz w:val="7"/>
          <w:szCs w:val="7"/>
          <w:color w:val="858585"/>
          <w:spacing w:val="0"/>
          <w:w w:val="67"/>
          <w:position w:val="1"/>
        </w:rPr>
        <w:t>.</w:t>
      </w:r>
      <w:r>
        <w:rPr>
          <w:rFonts w:ascii="Arial" w:hAnsi="Arial" w:cs="Arial" w:eastAsia="Arial"/>
          <w:sz w:val="7"/>
          <w:szCs w:val="7"/>
          <w:color w:val="858585"/>
          <w:spacing w:val="0"/>
          <w:w w:val="68"/>
          <w:position w:val="1"/>
        </w:rPr>
        <w:t>·</w:t>
      </w:r>
      <w:r>
        <w:rPr>
          <w:rFonts w:ascii="Arial" w:hAnsi="Arial" w:cs="Arial" w:eastAsia="Arial"/>
          <w:sz w:val="7"/>
          <w:szCs w:val="7"/>
          <w:color w:val="858585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7"/>
          <w:szCs w:val="7"/>
          <w:color w:val="565656"/>
          <w:spacing w:val="0"/>
          <w:w w:val="135"/>
          <w:position w:val="1"/>
        </w:rPr>
        <w:t>'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  <w:position w:val="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1F1F1F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4"/>
          <w:i/>
        </w:rPr>
        <w:t>Fiscalí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4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9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Genera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50505"/>
          <w:spacing w:val="-6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0" w:after="0" w:line="240" w:lineRule="auto"/>
        <w:ind w:left="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61"/>
          <w:i/>
        </w:rPr>
        <w:t>11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61"/>
          <w:i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61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5"/>
          <w:i/>
        </w:rPr>
        <w:t>Fiscalí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5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9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2"/>
          <w:i/>
        </w:rPr>
        <w:t>Centra</w:t>
      </w:r>
      <w:r>
        <w:rPr>
          <w:rFonts w:ascii="Arial" w:hAnsi="Arial" w:cs="Arial" w:eastAsia="Arial"/>
          <w:sz w:val="16"/>
          <w:szCs w:val="16"/>
          <w:color w:val="050505"/>
          <w:spacing w:val="-7"/>
          <w:w w:val="102"/>
          <w:i/>
        </w:rPr>
        <w:t>l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2"/>
          <w:i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279" w:lineRule="auto"/>
        <w:ind w:left="14" w:right="434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w w:val="56"/>
          <w:i/>
        </w:rPr>
        <w:t>11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56"/>
          <w:i/>
        </w:rPr>
        <w:t>1</w:t>
      </w:r>
      <w:r>
        <w:rPr>
          <w:rFonts w:ascii="Arial" w:hAnsi="Arial" w:cs="Arial" w:eastAsia="Arial"/>
          <w:sz w:val="16"/>
          <w:szCs w:val="16"/>
          <w:color w:val="3A3A3A"/>
          <w:spacing w:val="0"/>
          <w:w w:val="122"/>
          <w:i/>
        </w:rPr>
        <w:t>.</w:t>
      </w:r>
      <w:r>
        <w:rPr>
          <w:rFonts w:ascii="Arial" w:hAnsi="Arial" w:cs="Arial" w:eastAsia="Arial"/>
          <w:sz w:val="16"/>
          <w:szCs w:val="16"/>
          <w:color w:val="3A3A3A"/>
          <w:spacing w:val="-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Comisionado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Segurida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Pública;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  <w:i/>
        </w:rPr>
        <w:t>V</w:t>
      </w:r>
      <w:r>
        <w:rPr>
          <w:rFonts w:ascii="Arial" w:hAnsi="Arial" w:cs="Arial" w:eastAsia="Arial"/>
          <w:sz w:val="16"/>
          <w:szCs w:val="16"/>
          <w:color w:val="3A3A3A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3A3A3A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1"/>
          <w:i/>
        </w:rPr>
        <w:t>Las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91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1"/>
          <w:i/>
        </w:rPr>
        <w:t>Fiscalía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1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91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1"/>
          <w:i/>
        </w:rPr>
        <w:t>Re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91"/>
          <w:i/>
        </w:rPr>
        <w:t>g</w:t>
      </w:r>
      <w:r>
        <w:rPr>
          <w:rFonts w:ascii="Arial" w:hAnsi="Arial" w:cs="Arial" w:eastAsia="Arial"/>
          <w:sz w:val="16"/>
          <w:szCs w:val="16"/>
          <w:color w:val="1F1F1F"/>
          <w:spacing w:val="5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8"/>
          <w:i/>
        </w:rPr>
        <w:t>onale</w:t>
      </w:r>
      <w:r>
        <w:rPr>
          <w:rFonts w:ascii="Arial" w:hAnsi="Arial" w:cs="Arial" w:eastAsia="Arial"/>
          <w:sz w:val="16"/>
          <w:szCs w:val="16"/>
          <w:color w:val="050505"/>
          <w:spacing w:val="-8"/>
          <w:w w:val="98"/>
          <w:i/>
        </w:rPr>
        <w:t>s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36"/>
          <w:i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73" w:lineRule="auto"/>
        <w:ind w:left="24" w:right="4482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V.</w:t>
      </w:r>
      <w:r>
        <w:rPr>
          <w:rFonts w:ascii="Arial" w:hAnsi="Arial" w:cs="Arial" w:eastAsia="Arial"/>
          <w:sz w:val="16"/>
          <w:szCs w:val="16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5"/>
          <w:i/>
        </w:rPr>
        <w:t>Fiscalí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5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9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7"/>
          <w:i/>
        </w:rPr>
        <w:t>Derechos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97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Humanos;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V</w:t>
      </w:r>
      <w:r>
        <w:rPr>
          <w:rFonts w:ascii="Arial" w:hAnsi="Arial" w:cs="Arial" w:eastAsia="Arial"/>
          <w:sz w:val="16"/>
          <w:szCs w:val="16"/>
          <w:color w:val="050505"/>
          <w:spacing w:val="-1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1F1F1F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4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-7"/>
          <w:w w:val="9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4"/>
          <w:i/>
        </w:rPr>
        <w:t>Fiscalí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4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9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6"/>
          <w:i/>
        </w:rPr>
        <w:t>R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96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6"/>
          <w:i/>
        </w:rPr>
        <w:t>inserción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Social;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2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w w:val="91"/>
          <w:i/>
        </w:rPr>
        <w:t>VI/</w:t>
      </w:r>
      <w:r>
        <w:rPr>
          <w:rFonts w:ascii="Arial" w:hAnsi="Arial" w:cs="Arial" w:eastAsia="Arial"/>
          <w:sz w:val="16"/>
          <w:szCs w:val="16"/>
          <w:color w:val="050505"/>
          <w:spacing w:val="-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1F1F1F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9"/>
          <w:i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89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Agente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Ministeri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Púbfic</w:t>
      </w:r>
      <w:r>
        <w:rPr>
          <w:rFonts w:ascii="Arial" w:hAnsi="Arial" w:cs="Arial" w:eastAsia="Arial"/>
          <w:sz w:val="16"/>
          <w:szCs w:val="16"/>
          <w:color w:val="050505"/>
          <w:spacing w:val="-7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3A3A3A"/>
          <w:spacing w:val="0"/>
          <w:w w:val="100"/>
          <w:i/>
        </w:rPr>
        <w:t>;</w:t>
      </w:r>
      <w:r>
        <w:rPr>
          <w:rFonts w:ascii="Arial" w:hAnsi="Arial" w:cs="Arial" w:eastAsia="Arial"/>
          <w:sz w:val="16"/>
          <w:szCs w:val="16"/>
          <w:color w:val="3A3A3A"/>
          <w:spacing w:val="-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20"/>
        </w:rPr>
        <w:t>_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240" w:lineRule="auto"/>
        <w:ind w:left="2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VIII</w:t>
      </w:r>
      <w:r>
        <w:rPr>
          <w:rFonts w:ascii="Arial" w:hAnsi="Arial" w:cs="Arial" w:eastAsia="Arial"/>
          <w:sz w:val="16"/>
          <w:szCs w:val="16"/>
          <w:color w:val="3A3A3A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3A3A3A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1"/>
          <w:i/>
        </w:rPr>
        <w:t>Las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91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instancia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di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1F1F1F"/>
          <w:spacing w:val="2"/>
          <w:w w:val="100"/>
          <w:i/>
        </w:rPr>
        <w:t>c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iplinarias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2"/>
          <w:i/>
        </w:rPr>
        <w:t>o_comisíorie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2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-6"/>
          <w:w w:val="92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honor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justici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establezc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  <w:i/>
        </w:rPr>
        <w:t>reglament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07"/>
          <w:i/>
        </w:rPr>
        <w:t>o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97"/>
          <w:i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2380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3A3A3A"/>
          <w:spacing w:val="-47"/>
          <w:w w:val="140"/>
        </w:rPr>
        <w:t>J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0"/>
          <w:w w:val="132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0"/>
          <w:w w:val="65"/>
        </w:rPr>
        <w:t>··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79" w:lineRule="auto"/>
        <w:ind w:left="5" w:right="65" w:firstLine="1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89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9"/>
          <w:i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89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Comisionado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Segurida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8"/>
          <w:i/>
        </w:rPr>
        <w:t>Públic</w:t>
      </w:r>
      <w:r>
        <w:rPr>
          <w:rFonts w:ascii="Arial" w:hAnsi="Arial" w:cs="Arial" w:eastAsia="Arial"/>
          <w:sz w:val="16"/>
          <w:szCs w:val="16"/>
          <w:color w:val="050505"/>
          <w:spacing w:val="-7"/>
          <w:w w:val="99"/>
          <w:i/>
        </w:rPr>
        <w:t>a</w:t>
      </w:r>
      <w:r>
        <w:rPr>
          <w:rFonts w:ascii="Arial" w:hAnsi="Arial" w:cs="Arial" w:eastAsia="Arial"/>
          <w:sz w:val="16"/>
          <w:szCs w:val="16"/>
          <w:color w:val="9A9A9A"/>
          <w:spacing w:val="5"/>
          <w:w w:val="73"/>
          <w:i/>
        </w:rPr>
        <w:t>·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  <w:i/>
        </w:rPr>
        <w:t>ejercerá</w:t>
      </w:r>
      <w:r>
        <w:rPr>
          <w:rFonts w:ascii="Arial" w:hAnsi="Arial" w:cs="Arial" w:eastAsia="Arial"/>
          <w:sz w:val="16"/>
          <w:szCs w:val="16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marido</w:t>
      </w:r>
      <w:r>
        <w:rPr>
          <w:rFonts w:ascii="Arial" w:hAnsi="Arial" w:cs="Arial" w:eastAsia="Arial"/>
          <w:sz w:val="16"/>
          <w:szCs w:val="16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operacional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sobre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  <w:i/>
        </w:rPr>
        <w:t>agrupamiento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policí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85"/>
          <w:i/>
        </w:rPr>
        <w:t>y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56"/>
          <w:i/>
        </w:rPr>
        <w:t>,</w:t>
      </w:r>
      <w:r>
        <w:rPr>
          <w:rFonts w:ascii="Arial" w:hAnsi="Arial" w:cs="Arial" w:eastAsia="Arial"/>
          <w:sz w:val="16"/>
          <w:szCs w:val="16"/>
          <w:color w:val="1F1F1F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caso</w:t>
      </w:r>
      <w:r>
        <w:rPr>
          <w:rFonts w:ascii="Arial" w:hAnsi="Arial" w:cs="Arial" w:eastAsia="Arial"/>
          <w:sz w:val="16"/>
          <w:szCs w:val="16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3"/>
          <w:i/>
        </w:rPr>
        <w:t>ele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83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policía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9"/>
          <w:i/>
        </w:rPr>
        <w:t>muni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89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9"/>
          <w:i/>
        </w:rPr>
        <w:t>(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9"/>
          <w:i/>
        </w:rPr>
        <w:t>p,_ale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9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89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cuando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suscriban</w:t>
      </w:r>
      <w:r>
        <w:rPr>
          <w:rFonts w:ascii="Arial" w:hAnsi="Arial" w:cs="Arial" w:eastAsia="Arial"/>
          <w:sz w:val="16"/>
          <w:szCs w:val="16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convenios</w:t>
      </w:r>
      <w:r>
        <w:rPr>
          <w:rFonts w:ascii="Arial" w:hAnsi="Arial" w:cs="Arial" w:eastAsia="Arial"/>
          <w:sz w:val="16"/>
          <w:szCs w:val="16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  <w:i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1" w:lineRule="exact"/>
        <w:ind w:left="1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coordinación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40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correspondiente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44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1"/>
          <w:i/>
          <w:position w:val="-1"/>
        </w:rPr>
        <w:t>ajo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31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  <w:i/>
          <w:position w:val="-1"/>
        </w:rPr>
        <w:t>lineomien</w:t>
      </w:r>
      <w:r>
        <w:rPr>
          <w:rFonts w:ascii="Arial" w:hAnsi="Arial" w:cs="Arial" w:eastAsia="Arial"/>
          <w:sz w:val="16"/>
          <w:szCs w:val="16"/>
          <w:color w:val="050505"/>
          <w:spacing w:val="-13"/>
          <w:w w:val="107"/>
          <w:i/>
          <w:position w:val="-1"/>
        </w:rPr>
        <w:t>f</w:t>
      </w:r>
      <w:r>
        <w:rPr>
          <w:rFonts w:ascii="Arial" w:hAnsi="Arial" w:cs="Arial" w:eastAsia="Arial"/>
          <w:sz w:val="16"/>
          <w:szCs w:val="16"/>
          <w:color w:val="1F1F1F"/>
          <w:spacing w:val="-42"/>
          <w:w w:val="107"/>
          <w:i/>
          <w:position w:val="-1"/>
        </w:rPr>
        <w:t>6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  <w:i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7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44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sistema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  <w:i/>
          <w:position w:val="-1"/>
        </w:rPr>
        <w:t>federa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  <w:i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11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estata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43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  <w:i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64" w:lineRule="exact"/>
        <w:ind w:left="2211" w:right="3134"/>
        <w:jc w:val="center"/>
        <w:tabs>
          <w:tab w:pos="3460" w:val="left"/>
        </w:tabs>
        <w:rPr>
          <w:rFonts w:ascii="Times New Roman" w:hAnsi="Times New Roman" w:cs="Times New Roman" w:eastAsia="Times New Roman"/>
          <w:sz w:val="9"/>
          <w:szCs w:val="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4.640930pt;margin-top:1.128844pt;width:48.600031pt;height:11.5pt;mso-position-horizontal-relative:page;mso-position-vertical-relative:paragraph;z-index:-5022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right="-75"/>
                    <w:jc w:val="left"/>
                    <w:tabs>
                      <w:tab w:pos="940" w:val="left"/>
                    </w:tabs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Pr/>
                  <w:r>
                    <w:rPr>
                      <w:rFonts w:ascii="Arial" w:hAnsi="Arial" w:cs="Arial" w:eastAsia="Arial"/>
                      <w:sz w:val="23"/>
                      <w:szCs w:val="23"/>
                      <w:color w:val="3A3A3A"/>
                      <w:w w:val="70"/>
                    </w:rPr>
                    <w:t>r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color w:val="1F1F1F"/>
                      <w:w w:val="24"/>
                    </w:rPr>
                    <w:t>--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color w:val="1F1F1F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color w:val="1F1F1F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color w:val="858585"/>
                      <w:spacing w:val="0"/>
                      <w:w w:val="40"/>
                    </w:rPr>
                    <w:t>.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6"/>
          <w:szCs w:val="6"/>
          <w:color w:val="A8A8A8"/>
          <w:spacing w:val="-16"/>
          <w:w w:val="240"/>
          <w:position w:val="-1"/>
        </w:rPr>
        <w:t>'</w:t>
      </w:r>
      <w:r>
        <w:rPr>
          <w:rFonts w:ascii="Times New Roman" w:hAnsi="Times New Roman" w:cs="Times New Roman" w:eastAsia="Times New Roman"/>
          <w:sz w:val="6"/>
          <w:szCs w:val="6"/>
          <w:color w:val="858585"/>
          <w:spacing w:val="0"/>
          <w:w w:val="216"/>
          <w:position w:val="-1"/>
        </w:rPr>
        <w:t>!</w:t>
      </w:r>
      <w:r>
        <w:rPr>
          <w:rFonts w:ascii="Times New Roman" w:hAnsi="Times New Roman" w:cs="Times New Roman" w:eastAsia="Times New Roman"/>
          <w:sz w:val="6"/>
          <w:szCs w:val="6"/>
          <w:color w:val="858585"/>
          <w:spacing w:val="0"/>
          <w:w w:val="100"/>
          <w:position w:val="-1"/>
        </w:rPr>
        <w:t>       </w:t>
      </w:r>
      <w:r>
        <w:rPr>
          <w:rFonts w:ascii="Times New Roman" w:hAnsi="Times New Roman" w:cs="Times New Roman" w:eastAsia="Times New Roman"/>
          <w:sz w:val="6"/>
          <w:szCs w:val="6"/>
          <w:color w:val="858585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58585"/>
          <w:spacing w:val="0"/>
          <w:w w:val="135"/>
          <w:position w:val="-1"/>
        </w:rPr>
        <w:t>--·-.</w:t>
      </w:r>
      <w:r>
        <w:rPr>
          <w:rFonts w:ascii="Times New Roman" w:hAnsi="Times New Roman" w:cs="Times New Roman" w:eastAsia="Times New Roman"/>
          <w:sz w:val="6"/>
          <w:szCs w:val="6"/>
          <w:color w:val="858585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6"/>
          <w:szCs w:val="6"/>
          <w:color w:val="858585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9"/>
          <w:szCs w:val="9"/>
          <w:color w:val="9A9A9A"/>
          <w:spacing w:val="-5"/>
          <w:w w:val="107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6E6E6E"/>
          <w:spacing w:val="0"/>
          <w:w w:val="73"/>
          <w:i/>
          <w:position w:val="-1"/>
        </w:rPr>
        <w:t>.¡</w:t>
      </w:r>
      <w:r>
        <w:rPr>
          <w:rFonts w:ascii="Times New Roman" w:hAnsi="Times New Roman" w:cs="Times New Roman" w:eastAsia="Times New Roman"/>
          <w:sz w:val="9"/>
          <w:szCs w:val="9"/>
          <w:color w:val="6E6E6E"/>
          <w:spacing w:val="2"/>
          <w:w w:val="73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565656"/>
          <w:spacing w:val="0"/>
          <w:w w:val="93"/>
          <w:i/>
          <w:position w:val="-1"/>
        </w:rPr>
        <w:t>•.</w:t>
      </w:r>
      <w:r>
        <w:rPr>
          <w:rFonts w:ascii="Times New Roman" w:hAnsi="Times New Roman" w:cs="Times New Roman" w:eastAsia="Times New Roman"/>
          <w:sz w:val="9"/>
          <w:szCs w:val="9"/>
          <w:color w:val="565656"/>
          <w:spacing w:val="-1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58585"/>
          <w:spacing w:val="3"/>
          <w:w w:val="107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6E6E6E"/>
          <w:spacing w:val="0"/>
          <w:w w:val="65"/>
          <w:i/>
          <w:position w:val="-1"/>
        </w:rPr>
        <w:t>_.-</w:t>
      </w:r>
      <w:r>
        <w:rPr>
          <w:rFonts w:ascii="Times New Roman" w:hAnsi="Times New Roman" w:cs="Times New Roman" w:eastAsia="Times New Roman"/>
          <w:sz w:val="9"/>
          <w:szCs w:val="9"/>
          <w:color w:val="6E6E6E"/>
          <w:spacing w:val="0"/>
          <w:w w:val="100"/>
          <w:i/>
          <w:position w:val="-1"/>
        </w:rPr>
        <w:t>    </w:t>
      </w:r>
      <w:r>
        <w:rPr>
          <w:rFonts w:ascii="Times New Roman" w:hAnsi="Times New Roman" w:cs="Times New Roman" w:eastAsia="Times New Roman"/>
          <w:sz w:val="9"/>
          <w:szCs w:val="9"/>
          <w:color w:val="6E6E6E"/>
          <w:spacing w:val="-1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58585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858585"/>
          <w:spacing w:val="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565656"/>
          <w:spacing w:val="0"/>
          <w:w w:val="121"/>
          <w:position w:val="-1"/>
        </w:rPr>
        <w:t>)•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left="5" w:right="-20"/>
        <w:jc w:val="left"/>
        <w:tabs>
          <w:tab w:pos="32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seguridad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pública.</w:t>
      </w:r>
      <w:r>
        <w:rPr>
          <w:rFonts w:ascii="Arial" w:hAnsi="Arial" w:cs="Arial" w:eastAsia="Arial"/>
          <w:sz w:val="16"/>
          <w:szCs w:val="16"/>
          <w:color w:val="050505"/>
          <w:spacing w:val="-33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</w:r>
      <w:r>
        <w:rPr>
          <w:rFonts w:ascii="Times New Roman" w:hAnsi="Times New Roman" w:cs="Times New Roman" w:eastAsia="Times New Roman"/>
          <w:sz w:val="12"/>
          <w:szCs w:val="12"/>
          <w:color w:val="565656"/>
          <w:spacing w:val="0"/>
          <w:w w:val="100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565656"/>
          <w:spacing w:val="0"/>
          <w:w w:val="100"/>
          <w:i/>
          <w:position w:val="-1"/>
        </w:rPr>
        <w:t>    </w:t>
      </w:r>
      <w:r>
        <w:rPr>
          <w:rFonts w:ascii="Times New Roman" w:hAnsi="Times New Roman" w:cs="Times New Roman" w:eastAsia="Times New Roman"/>
          <w:sz w:val="12"/>
          <w:szCs w:val="12"/>
          <w:color w:val="565656"/>
          <w:spacing w:val="26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62"/>
          <w:position w:val="-1"/>
        </w:rPr>
        <w:t>;</w:t>
      </w:r>
      <w:r>
        <w:rPr>
          <w:rFonts w:ascii="Arial" w:hAnsi="Arial" w:cs="Arial" w:eastAsia="Arial"/>
          <w:sz w:val="20"/>
          <w:szCs w:val="20"/>
          <w:color w:val="565656"/>
          <w:spacing w:val="3"/>
          <w:w w:val="78"/>
          <w:position w:val="-1"/>
        </w:rPr>
        <w:t>í</w:t>
      </w:r>
      <w:r>
        <w:rPr>
          <w:rFonts w:ascii="Arial" w:hAnsi="Arial" w:cs="Arial" w:eastAsia="Arial"/>
          <w:sz w:val="20"/>
          <w:szCs w:val="20"/>
          <w:color w:val="3A3A3A"/>
          <w:spacing w:val="0"/>
          <w:w w:val="87"/>
          <w:position w:val="-1"/>
        </w:rPr>
        <w:t>\tf</w:t>
      </w:r>
      <w:r>
        <w:rPr>
          <w:rFonts w:ascii="Arial" w:hAnsi="Arial" w:cs="Arial" w:eastAsia="Arial"/>
          <w:sz w:val="20"/>
          <w:szCs w:val="20"/>
          <w:color w:val="3A3A3A"/>
          <w:spacing w:val="-1"/>
          <w:w w:val="87"/>
          <w:position w:val="-1"/>
        </w:rPr>
        <w:t>.</w:t>
      </w:r>
      <w:r>
        <w:rPr>
          <w:rFonts w:ascii="Arial" w:hAnsi="Arial" w:cs="Arial" w:eastAsia="Arial"/>
          <w:sz w:val="20"/>
          <w:szCs w:val="20"/>
          <w:color w:val="6E6E6E"/>
          <w:spacing w:val="0"/>
          <w:w w:val="148"/>
          <w:position w:val="-1"/>
        </w:rPr>
        <w:t>'.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29" w:lineRule="exact"/>
        <w:ind w:left="2339" w:right="-20"/>
        <w:jc w:val="left"/>
        <w:tabs>
          <w:tab w:pos="348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283.200012pt;margin-top:2.962741pt;width:59.52pt;height:29.76pt;mso-position-horizontal-relative:page;mso-position-vertical-relative:paragraph;z-index:-5030" type="#_x0000_t75">
            <v:imagedata r:id="rId103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0"/>
          <w:w w:val="54"/>
          <w:position w:val="1"/>
        </w:rPr>
        <w:t>·--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54"/>
          <w:position w:val="1"/>
        </w:rPr>
        <w:t>ff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54"/>
          <w:position w:val="1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-19"/>
          <w:w w:val="54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1"/>
          <w:w w:val="85"/>
          <w:position w:val="1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3A3A3A"/>
          <w:spacing w:val="0"/>
          <w:w w:val="41"/>
          <w:position w:val="1"/>
        </w:rPr>
        <w:t>:r,</w:t>
      </w:r>
      <w:r>
        <w:rPr>
          <w:rFonts w:ascii="Times New Roman" w:hAnsi="Times New Roman" w:cs="Times New Roman" w:eastAsia="Times New Roman"/>
          <w:sz w:val="14"/>
          <w:szCs w:val="14"/>
          <w:color w:val="3A3A3A"/>
          <w:spacing w:val="0"/>
          <w:w w:val="42"/>
          <w:position w:val="1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11" w:after="0" w:line="240" w:lineRule="auto"/>
        <w:ind w:left="3049" w:right="316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Cflpítui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(J</w:t>
      </w:r>
      <w:r>
        <w:rPr>
          <w:rFonts w:ascii="Arial" w:hAnsi="Arial" w:cs="Arial" w:eastAsia="Arial"/>
          <w:sz w:val="16"/>
          <w:szCs w:val="16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50505"/>
          <w:spacing w:val="0"/>
          <w:w w:val="88"/>
          <w:i/>
        </w:rPr>
        <w:t>u</w:t>
      </w:r>
      <w:r>
        <w:rPr>
          <w:rFonts w:ascii="Times New Roman" w:hAnsi="Times New Roman" w:cs="Times New Roman" w:eastAsia="Times New Roman"/>
          <w:sz w:val="27"/>
          <w:szCs w:val="27"/>
          <w:color w:val="050505"/>
          <w:spacing w:val="-32"/>
          <w:w w:val="87"/>
          <w:i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color w:val="9A9A9A"/>
          <w:spacing w:val="0"/>
          <w:w w:val="35"/>
          <w:i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6" w:after="0" w:line="177" w:lineRule="exact"/>
        <w:ind w:left="2806" w:right="2958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Flsq: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IG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  <w:i/>
          <w:position w:val="-1"/>
        </w:rPr>
        <w:t>(pl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89" w:lineRule="exact"/>
        <w:ind w:left="3233" w:right="2956"/>
        <w:jc w:val="center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565656"/>
          <w:w w:val="55"/>
        </w:rPr>
        <w:t>:..</w:t>
      </w:r>
      <w:r>
        <w:rPr>
          <w:rFonts w:ascii="Times New Roman" w:hAnsi="Times New Roman" w:cs="Times New Roman" w:eastAsia="Times New Roman"/>
          <w:sz w:val="10"/>
          <w:szCs w:val="10"/>
          <w:color w:val="565656"/>
          <w:spacing w:val="-7"/>
          <w:w w:val="55"/>
        </w:rPr>
        <w:t>:</w:t>
      </w:r>
      <w:r>
        <w:rPr>
          <w:rFonts w:ascii="Times New Roman" w:hAnsi="Times New Roman" w:cs="Times New Roman" w:eastAsia="Times New Roman"/>
          <w:sz w:val="10"/>
          <w:szCs w:val="10"/>
          <w:color w:val="3A3A3A"/>
          <w:spacing w:val="-26"/>
          <w:w w:val="92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565656"/>
          <w:spacing w:val="-11"/>
          <w:w w:val="56"/>
        </w:rPr>
        <w:t>(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0"/>
          <w:w w:val="126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-16"/>
          <w:w w:val="126"/>
        </w:rPr>
        <w:t>:</w:t>
      </w:r>
      <w:r>
        <w:rPr>
          <w:rFonts w:ascii="Times New Roman" w:hAnsi="Times New Roman" w:cs="Times New Roman" w:eastAsia="Times New Roman"/>
          <w:sz w:val="10"/>
          <w:szCs w:val="10"/>
          <w:color w:val="3A3A3A"/>
          <w:spacing w:val="-2"/>
          <w:w w:val="36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-16"/>
          <w:w w:val="127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-1"/>
          <w:w w:val="96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0"/>
          <w:w w:val="106"/>
        </w:rPr>
        <w:t>..</w:t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5"/>
          <w:w w:val="19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-1"/>
          <w:w w:val="194"/>
        </w:rPr>
        <w:t>;</w:t>
      </w:r>
      <w:r>
        <w:rPr>
          <w:rFonts w:ascii="Times New Roman" w:hAnsi="Times New Roman" w:cs="Times New Roman" w:eastAsia="Times New Roman"/>
          <w:sz w:val="10"/>
          <w:szCs w:val="10"/>
          <w:color w:val="3A3A3A"/>
          <w:spacing w:val="0"/>
          <w:w w:val="88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3A3A3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3A3A3A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050505"/>
          <w:spacing w:val="0"/>
          <w:w w:val="60"/>
        </w:rPr>
        <w:t>·.</w:t>
      </w:r>
      <w:r>
        <w:rPr>
          <w:rFonts w:ascii="Times New Roman" w:hAnsi="Times New Roman" w:cs="Times New Roman" w:eastAsia="Times New Roman"/>
          <w:sz w:val="10"/>
          <w:szCs w:val="10"/>
          <w:color w:val="050505"/>
          <w:spacing w:val="6"/>
          <w:w w:val="6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3A3A3A"/>
          <w:spacing w:val="6"/>
          <w:w w:val="86"/>
        </w:rPr>
        <w:t>: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0"/>
          <w:w w:val="44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3A3A3A"/>
          <w:spacing w:val="0"/>
          <w:w w:val="98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3A3A3A"/>
          <w:spacing w:val="-9"/>
          <w:w w:val="98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0"/>
          <w:w w:val="19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0"/>
          <w:w w:val="19"/>
        </w:rPr>
        <w:t>  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2"/>
          <w:w w:val="19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0"/>
          <w:w w:val="39"/>
        </w:rPr>
        <w:t>,.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-1"/>
          <w:w w:val="39"/>
        </w:rPr>
        <w:t>_</w:t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0"/>
          <w:w w:val="39"/>
        </w:rPr>
        <w:t>.........</w:t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0"/>
          <w:w w:val="39"/>
        </w:rPr>
        <w:t>   </w:t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1"/>
          <w:w w:val="39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0"/>
          <w:w w:val="39"/>
        </w:rPr>
        <w:t>:.</w:t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0"/>
          <w:w w:val="39"/>
        </w:rPr>
        <w:t>_</w:t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0"/>
          <w:w w:val="39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9"/>
          <w:w w:val="39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65656"/>
          <w:spacing w:val="0"/>
          <w:w w:val="100"/>
        </w:rPr>
        <w:t>'.'</w:t>
      </w:r>
      <w:r>
        <w:rPr>
          <w:rFonts w:ascii="Times New Roman" w:hAnsi="Times New Roman" w:cs="Times New Roman" w:eastAsia="Times New Roman"/>
          <w:sz w:val="10"/>
          <w:szCs w:val="10"/>
          <w:color w:val="565656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3A3A3A"/>
          <w:spacing w:val="0"/>
          <w:w w:val="165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0" w:after="0" w:line="49" w:lineRule="exact"/>
        <w:ind w:left="3613" w:right="325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2"/>
          <w:w w:val="56"/>
          <w:position w:val="-4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0"/>
          <w:w w:val="46"/>
          <w:position w:val="-4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-17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0"/>
          <w:w w:val="102"/>
          <w:position w:val="-4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-10"/>
          <w:w w:val="101"/>
          <w:position w:val="-4"/>
        </w:rPr>
        <w:t>:</w:t>
      </w:r>
      <w:r>
        <w:rPr>
          <w:rFonts w:ascii="Times New Roman" w:hAnsi="Times New Roman" w:cs="Times New Roman" w:eastAsia="Times New Roman"/>
          <w:sz w:val="10"/>
          <w:szCs w:val="10"/>
          <w:color w:val="3A3A3A"/>
          <w:spacing w:val="0"/>
          <w:w w:val="154"/>
          <w:position w:val="-4"/>
        </w:rPr>
        <w:t>:</w:t>
      </w:r>
      <w:r>
        <w:rPr>
          <w:rFonts w:ascii="Times New Roman" w:hAnsi="Times New Roman" w:cs="Times New Roman" w:eastAsia="Times New Roman"/>
          <w:sz w:val="10"/>
          <w:szCs w:val="10"/>
          <w:color w:val="3A3A3A"/>
          <w:spacing w:val="0"/>
          <w:w w:val="155"/>
          <w:position w:val="-4"/>
        </w:rPr>
        <w:t>•</w:t>
      </w:r>
      <w:r>
        <w:rPr>
          <w:rFonts w:ascii="Times New Roman" w:hAnsi="Times New Roman" w:cs="Times New Roman" w:eastAsia="Times New Roman"/>
          <w:sz w:val="10"/>
          <w:szCs w:val="10"/>
          <w:color w:val="3A3A3A"/>
          <w:spacing w:val="-17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0"/>
          <w:w w:val="92"/>
          <w:position w:val="-4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180" w:h="15420"/>
          <w:pgMar w:top="140" w:bottom="280" w:left="200" w:right="780"/>
          <w:cols w:num="2" w:equalWidth="0">
            <w:col w:w="2681" w:space="1355"/>
            <w:col w:w="7164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47" w:lineRule="exact"/>
        <w:ind w:left="3973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3"/>
        </w:rPr>
        <w:t>Artícul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3"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24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position w:val="-3"/>
        </w:rPr>
        <w:t>13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0"/>
          <w:w w:val="100"/>
          <w:position w:val="-3"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3"/>
        </w:rPr>
        <w:t>Corresponde</w:t>
      </w:r>
      <w:r>
        <w:rPr>
          <w:rFonts w:ascii="Arial" w:hAnsi="Arial" w:cs="Arial" w:eastAsia="Arial"/>
          <w:sz w:val="16"/>
          <w:szCs w:val="16"/>
          <w:color w:val="050505"/>
          <w:spacing w:val="35"/>
          <w:w w:val="100"/>
          <w:i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3"/>
        </w:rPr>
        <w:t>al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  <w:i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3"/>
        </w:rPr>
        <w:t>FiscafGenero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  <w:i/>
          <w:position w:val="-3"/>
        </w:rPr>
        <w:t>l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  <w:position w:val="-3"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57" w:lineRule="exact"/>
        <w:ind w:right="-20"/>
        <w:jc w:val="left"/>
        <w:tabs>
          <w:tab w:pos="1300" w:val="left"/>
        </w:tabs>
        <w:rPr>
          <w:rFonts w:ascii="Arial" w:hAnsi="Arial" w:cs="Arial" w:eastAsia="Arial"/>
          <w:sz w:val="32"/>
          <w:szCs w:val="32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3A3A3A"/>
          <w:spacing w:val="10"/>
          <w:w w:val="15"/>
          <w:position w:val="-5"/>
        </w:rPr>
        <w:t>_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"/>
          <w:position w:val="-5"/>
        </w:rPr>
        <w:t>_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  <w:position w:val="-5"/>
        </w:rPr>
      </w:r>
      <w:r>
        <w:rPr>
          <w:rFonts w:ascii="Arial" w:hAnsi="Arial" w:cs="Arial" w:eastAsia="Arial"/>
          <w:sz w:val="32"/>
          <w:szCs w:val="32"/>
          <w:color w:val="565656"/>
          <w:spacing w:val="0"/>
          <w:w w:val="144"/>
          <w:i/>
          <w:position w:val="-5"/>
        </w:rPr>
        <w:t>l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80" w:h="15420"/>
          <w:pgMar w:top="140" w:bottom="280" w:left="200" w:right="780"/>
          <w:cols w:num="2" w:equalWidth="0">
            <w:col w:w="7025" w:space="1673"/>
            <w:col w:w="2502"/>
          </w:cols>
        </w:sectPr>
      </w:pPr>
      <w:rPr/>
    </w:p>
    <w:p>
      <w:pPr>
        <w:spacing w:before="49" w:after="0" w:line="240" w:lineRule="auto"/>
        <w:ind w:right="-20"/>
        <w:jc w:val="right"/>
        <w:tabs>
          <w:tab w:pos="500" w:val="left"/>
          <w:tab w:pos="10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-13"/>
          <w:w w:val="37"/>
          <w:i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0"/>
          <w:w w:val="51"/>
          <w:i/>
        </w:rPr>
        <w:t>-;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0"/>
          <w:w w:val="5"/>
        </w:rPr>
        <w:t>_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858585"/>
          <w:spacing w:val="0"/>
          <w:w w:val="5"/>
        </w:rPr>
        <w:t>_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30" w:after="0" w:line="240" w:lineRule="auto"/>
        <w:ind w:right="-72"/>
        <w:jc w:val="left"/>
        <w:tabs>
          <w:tab w:pos="1520" w:val="left"/>
          <w:tab w:pos="3000" w:val="left"/>
          <w:tab w:pos="3480" w:val="left"/>
        </w:tabs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color w:val="858585"/>
          <w:w w:val="42"/>
        </w:rPr>
        <w:t>_</w:t>
      </w:r>
      <w:r>
        <w:rPr>
          <w:rFonts w:ascii="Times New Roman" w:hAnsi="Times New Roman" w:cs="Times New Roman" w:eastAsia="Times New Roman"/>
          <w:sz w:val="19"/>
          <w:szCs w:val="19"/>
          <w:color w:val="858585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58585"/>
          <w:spacing w:val="0"/>
          <w:w w:val="4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858585"/>
          <w:spacing w:val="-6"/>
          <w:w w:val="41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0"/>
          <w:w w:val="35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9"/>
          <w:w w:val="35"/>
        </w:rPr>
        <w:t>.</w:t>
      </w:r>
      <w:r>
        <w:rPr>
          <w:rFonts w:ascii="Arial" w:hAnsi="Arial" w:cs="Arial" w:eastAsia="Arial"/>
          <w:sz w:val="15"/>
          <w:szCs w:val="15"/>
          <w:color w:val="858585"/>
          <w:spacing w:val="0"/>
          <w:w w:val="23"/>
        </w:rPr>
        <w:t>-</w:t>
      </w:r>
      <w:r>
        <w:rPr>
          <w:rFonts w:ascii="Arial" w:hAnsi="Arial" w:cs="Arial" w:eastAsia="Arial"/>
          <w:sz w:val="15"/>
          <w:szCs w:val="15"/>
          <w:color w:val="858585"/>
          <w:spacing w:val="-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64"/>
        </w:rPr>
        <w:t>+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24"/>
        </w:rPr>
        <w:t>:</w:t>
      </w:r>
      <w:r>
        <w:rPr>
          <w:rFonts w:ascii="Arial" w:hAnsi="Arial" w:cs="Arial" w:eastAsia="Arial"/>
          <w:sz w:val="15"/>
          <w:szCs w:val="15"/>
          <w:color w:val="3A3A3A"/>
          <w:spacing w:val="1"/>
          <w:w w:val="24"/>
        </w:rPr>
        <w:t>: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51"/>
        </w:rPr>
        <w:t>:,.</w:t>
      </w:r>
      <w:r>
        <w:rPr>
          <w:rFonts w:ascii="Arial" w:hAnsi="Arial" w:cs="Arial" w:eastAsia="Arial"/>
          <w:sz w:val="15"/>
          <w:szCs w:val="15"/>
          <w:color w:val="565656"/>
          <w:spacing w:val="-5"/>
          <w:w w:val="51"/>
        </w:rPr>
        <w:t>!</w:t>
      </w:r>
      <w:r>
        <w:rPr>
          <w:rFonts w:ascii="Arial" w:hAnsi="Arial" w:cs="Arial" w:eastAsia="Arial"/>
          <w:sz w:val="15"/>
          <w:szCs w:val="15"/>
          <w:color w:val="858585"/>
          <w:spacing w:val="0"/>
          <w:w w:val="32"/>
        </w:rPr>
        <w:t>&lt;;,:·::·::</w:t>
      </w:r>
      <w:r>
        <w:rPr>
          <w:rFonts w:ascii="Arial" w:hAnsi="Arial" w:cs="Arial" w:eastAsia="Arial"/>
          <w:sz w:val="15"/>
          <w:szCs w:val="15"/>
          <w:color w:val="858585"/>
          <w:spacing w:val="-13"/>
          <w:w w:val="32"/>
        </w:rPr>
        <w:t>:</w:t>
      </w:r>
      <w:r>
        <w:rPr>
          <w:rFonts w:ascii="Arial" w:hAnsi="Arial" w:cs="Arial" w:eastAsia="Arial"/>
          <w:sz w:val="15"/>
          <w:szCs w:val="15"/>
          <w:color w:val="858585"/>
          <w:spacing w:val="-30"/>
          <w:w w:val="76"/>
        </w:rPr>
        <w:t>,</w:t>
      </w:r>
      <w:r>
        <w:rPr>
          <w:rFonts w:ascii="Arial" w:hAnsi="Arial" w:cs="Arial" w:eastAsia="Arial"/>
          <w:sz w:val="15"/>
          <w:szCs w:val="15"/>
          <w:color w:val="858585"/>
          <w:spacing w:val="0"/>
          <w:w w:val="32"/>
        </w:rPr>
        <w:t>'-</w:t>
      </w:r>
      <w:r>
        <w:rPr>
          <w:rFonts w:ascii="Arial" w:hAnsi="Arial" w:cs="Arial" w:eastAsia="Arial"/>
          <w:sz w:val="15"/>
          <w:szCs w:val="15"/>
          <w:color w:val="858585"/>
          <w:spacing w:val="-11"/>
          <w:w w:val="32"/>
        </w:rPr>
        <w:t>'</w:t>
      </w:r>
      <w:r>
        <w:rPr>
          <w:rFonts w:ascii="Arial" w:hAnsi="Arial" w:cs="Arial" w:eastAsia="Arial"/>
          <w:sz w:val="15"/>
          <w:szCs w:val="15"/>
          <w:color w:val="858585"/>
          <w:spacing w:val="-34"/>
          <w:w w:val="77"/>
        </w:rPr>
        <w:t>·</w:t>
      </w:r>
      <w:r>
        <w:rPr>
          <w:rFonts w:ascii="Arial" w:hAnsi="Arial" w:cs="Arial" w:eastAsia="Arial"/>
          <w:sz w:val="15"/>
          <w:szCs w:val="15"/>
          <w:color w:val="858585"/>
          <w:spacing w:val="0"/>
          <w:w w:val="33"/>
        </w:rPr>
        <w:t>-</w:t>
      </w:r>
      <w:r>
        <w:rPr>
          <w:rFonts w:ascii="Arial" w:hAnsi="Arial" w:cs="Arial" w:eastAsia="Arial"/>
          <w:sz w:val="15"/>
          <w:szCs w:val="15"/>
          <w:color w:val="858585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6E6E6E"/>
          <w:spacing w:val="0"/>
          <w:w w:val="59"/>
        </w:rPr>
        <w:t>"</w:t>
      </w:r>
      <w:r>
        <w:rPr>
          <w:rFonts w:ascii="Arial" w:hAnsi="Arial" w:cs="Arial" w:eastAsia="Arial"/>
          <w:sz w:val="15"/>
          <w:szCs w:val="15"/>
          <w:color w:val="6E6E6E"/>
          <w:spacing w:val="12"/>
          <w:w w:val="59"/>
        </w:rPr>
        <w:t> 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2"/>
        </w:rPr>
        <w:t>-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6E6E6E"/>
          <w:spacing w:val="0"/>
          <w:w w:val="35"/>
        </w:rPr>
        <w:t>-</w:t>
      </w:r>
      <w:r>
        <w:rPr>
          <w:rFonts w:ascii="Arial" w:hAnsi="Arial" w:cs="Arial" w:eastAsia="Arial"/>
          <w:sz w:val="15"/>
          <w:szCs w:val="15"/>
          <w:color w:val="6E6E6E"/>
          <w:spacing w:val="13"/>
          <w:w w:val="35"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5"/>
        </w:rPr>
        <w:t>_</w:t>
      </w:r>
      <w:r>
        <w:rPr>
          <w:rFonts w:ascii="Arial" w:hAnsi="Arial" w:cs="Arial" w:eastAsia="Arial"/>
          <w:sz w:val="15"/>
          <w:szCs w:val="15"/>
          <w:color w:val="1F1F1F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65656"/>
          <w:spacing w:val="8"/>
          <w:w w:val="11"/>
        </w:rPr>
        <w:t>_</w:t>
      </w:r>
      <w:r>
        <w:rPr>
          <w:rFonts w:ascii="Arial" w:hAnsi="Arial" w:cs="Arial" w:eastAsia="Arial"/>
          <w:sz w:val="15"/>
          <w:szCs w:val="15"/>
          <w:color w:val="6E6E6E"/>
          <w:spacing w:val="-22"/>
          <w:w w:val="94"/>
        </w:rPr>
        <w:t>:</w:t>
      </w:r>
      <w:r>
        <w:rPr>
          <w:rFonts w:ascii="Arial" w:hAnsi="Arial" w:cs="Arial" w:eastAsia="Arial"/>
          <w:sz w:val="15"/>
          <w:szCs w:val="15"/>
          <w:color w:val="3A3A3A"/>
          <w:spacing w:val="-4"/>
          <w:w w:val="31"/>
        </w:rPr>
        <w:t>.</w:t>
      </w:r>
      <w:r>
        <w:rPr>
          <w:rFonts w:ascii="Arial" w:hAnsi="Arial" w:cs="Arial" w:eastAsia="Arial"/>
          <w:sz w:val="15"/>
          <w:szCs w:val="15"/>
          <w:color w:val="6E6E6E"/>
          <w:spacing w:val="0"/>
          <w:w w:val="51"/>
        </w:rPr>
        <w:t>:{_/</w:t>
      </w:r>
      <w:r>
        <w:rPr>
          <w:rFonts w:ascii="Arial" w:hAnsi="Arial" w:cs="Arial" w:eastAsia="Arial"/>
          <w:sz w:val="15"/>
          <w:szCs w:val="15"/>
          <w:color w:val="9A9A9A"/>
          <w:spacing w:val="0"/>
          <w:w w:val="43"/>
        </w:rPr>
        <w:t>::_</w:t>
      </w:r>
      <w:r>
        <w:rPr>
          <w:rFonts w:ascii="Arial" w:hAnsi="Arial" w:cs="Arial" w:eastAsia="Arial"/>
          <w:sz w:val="15"/>
          <w:szCs w:val="15"/>
          <w:color w:val="9A9A9A"/>
          <w:spacing w:val="-13"/>
          <w:w w:val="43"/>
        </w:rPr>
        <w:t>\</w:t>
      </w:r>
      <w:r>
        <w:rPr>
          <w:rFonts w:ascii="Arial" w:hAnsi="Arial" w:cs="Arial" w:eastAsia="Arial"/>
          <w:sz w:val="15"/>
          <w:szCs w:val="15"/>
          <w:color w:val="3A3A3A"/>
          <w:spacing w:val="-11"/>
          <w:w w:val="62"/>
        </w:rPr>
        <w:t>:</w:t>
      </w:r>
      <w:r>
        <w:rPr>
          <w:rFonts w:ascii="Arial" w:hAnsi="Arial" w:cs="Arial" w:eastAsia="Arial"/>
          <w:sz w:val="15"/>
          <w:szCs w:val="15"/>
          <w:color w:val="6E6E6E"/>
          <w:spacing w:val="0"/>
          <w:w w:val="82"/>
        </w:rPr>
        <w:t>·/</w:t>
      </w:r>
      <w:r>
        <w:rPr>
          <w:rFonts w:ascii="Arial" w:hAnsi="Arial" w:cs="Arial" w:eastAsia="Arial"/>
          <w:sz w:val="15"/>
          <w:szCs w:val="15"/>
          <w:color w:val="6E6E6E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A3A3A"/>
          <w:spacing w:val="-1"/>
          <w:w w:val="4"/>
          <w:i/>
        </w:rPr>
        <w:t>_</w:t>
      </w:r>
      <w:r>
        <w:rPr>
          <w:rFonts w:ascii="Times New Roman" w:hAnsi="Times New Roman" w:cs="Times New Roman" w:eastAsia="Times New Roman"/>
          <w:sz w:val="21"/>
          <w:szCs w:val="21"/>
          <w:color w:val="1F1F1F"/>
          <w:spacing w:val="0"/>
          <w:w w:val="76"/>
          <w:i/>
        </w:rPr>
        <w:t>rr</w:t>
      </w:r>
      <w:r>
        <w:rPr>
          <w:rFonts w:ascii="Times New Roman" w:hAnsi="Times New Roman" w:cs="Times New Roman" w:eastAsia="Times New Roman"/>
          <w:sz w:val="21"/>
          <w:szCs w:val="21"/>
          <w:color w:val="1F1F1F"/>
          <w:spacing w:val="-14"/>
          <w:w w:val="76"/>
          <w:i/>
        </w:rPr>
        <w:t>.</w:t>
      </w:r>
      <w:r>
        <w:rPr>
          <w:rFonts w:ascii="Arial" w:hAnsi="Arial" w:cs="Arial" w:eastAsia="Arial"/>
          <w:sz w:val="21"/>
          <w:szCs w:val="21"/>
          <w:color w:val="565656"/>
          <w:spacing w:val="0"/>
          <w:w w:val="57"/>
          <w:i/>
        </w:rPr>
        <w:t>w</w:t>
      </w:r>
      <w:r>
        <w:rPr>
          <w:rFonts w:ascii="Arial" w:hAnsi="Arial" w:cs="Arial" w:eastAsia="Arial"/>
          <w:sz w:val="21"/>
          <w:szCs w:val="21"/>
          <w:color w:val="565656"/>
          <w:spacing w:val="-4"/>
          <w:w w:val="56"/>
          <w:i/>
        </w:rPr>
        <w:t>:</w:t>
      </w:r>
      <w:r>
        <w:rPr>
          <w:rFonts w:ascii="Arial" w:hAnsi="Arial" w:cs="Arial" w:eastAsia="Arial"/>
          <w:sz w:val="21"/>
          <w:szCs w:val="21"/>
          <w:color w:val="9A9A9A"/>
          <w:spacing w:val="0"/>
          <w:w w:val="7"/>
          <w:i/>
        </w:rPr>
        <w:t>--</w:t>
      </w:r>
      <w:r>
        <w:rPr>
          <w:rFonts w:ascii="Arial" w:hAnsi="Arial" w:cs="Arial" w:eastAsia="Arial"/>
          <w:sz w:val="21"/>
          <w:szCs w:val="21"/>
          <w:color w:val="3A3A3A"/>
          <w:spacing w:val="-41"/>
          <w:w w:val="55"/>
          <w:i/>
        </w:rPr>
        <w:t>f</w:t>
      </w:r>
      <w:r>
        <w:rPr>
          <w:rFonts w:ascii="Arial" w:hAnsi="Arial" w:cs="Arial" w:eastAsia="Arial"/>
          <w:sz w:val="21"/>
          <w:szCs w:val="21"/>
          <w:color w:val="565656"/>
          <w:spacing w:val="-53"/>
          <w:w w:val="106"/>
          <w:i/>
        </w:rPr>
        <w:t>:</w:t>
      </w:r>
      <w:r>
        <w:rPr>
          <w:rFonts w:ascii="Arial" w:hAnsi="Arial" w:cs="Arial" w:eastAsia="Arial"/>
          <w:sz w:val="21"/>
          <w:szCs w:val="21"/>
          <w:color w:val="858585"/>
          <w:spacing w:val="-4"/>
          <w:w w:val="8"/>
          <w:i/>
        </w:rPr>
        <w:t>-</w:t>
      </w:r>
      <w:r>
        <w:rPr>
          <w:rFonts w:ascii="Arial" w:hAnsi="Arial" w:cs="Arial" w:eastAsia="Arial"/>
          <w:sz w:val="21"/>
          <w:szCs w:val="21"/>
          <w:color w:val="3A3A3A"/>
          <w:spacing w:val="-16"/>
          <w:w w:val="95"/>
          <w:i/>
        </w:rPr>
        <w:t>\</w:t>
      </w:r>
      <w:r>
        <w:rPr>
          <w:rFonts w:ascii="Arial" w:hAnsi="Arial" w:cs="Arial" w:eastAsia="Arial"/>
          <w:sz w:val="21"/>
          <w:szCs w:val="21"/>
          <w:color w:val="3A3A3A"/>
          <w:spacing w:val="-35"/>
          <w:w w:val="45"/>
          <w:i/>
        </w:rPr>
        <w:t>M</w:t>
      </w:r>
      <w:r>
        <w:rPr>
          <w:rFonts w:ascii="Arial" w:hAnsi="Arial" w:cs="Arial" w:eastAsia="Arial"/>
          <w:sz w:val="21"/>
          <w:szCs w:val="21"/>
          <w:color w:val="3A3A3A"/>
          <w:spacing w:val="-38"/>
          <w:w w:val="119"/>
          <w:i/>
        </w:rPr>
        <w:t>\</w:t>
      </w:r>
      <w:r>
        <w:rPr>
          <w:rFonts w:ascii="Arial" w:hAnsi="Arial" w:cs="Arial" w:eastAsia="Arial"/>
          <w:sz w:val="21"/>
          <w:szCs w:val="21"/>
          <w:color w:val="3A3A3A"/>
          <w:spacing w:val="8"/>
          <w:w w:val="45"/>
          <w:i/>
        </w:rPr>
        <w:t>i</w:t>
      </w:r>
      <w:r>
        <w:rPr>
          <w:rFonts w:ascii="Arial" w:hAnsi="Arial" w:cs="Arial" w:eastAsia="Arial"/>
          <w:sz w:val="21"/>
          <w:szCs w:val="21"/>
          <w:color w:val="1F1F1F"/>
          <w:spacing w:val="0"/>
          <w:w w:val="32"/>
          <w:i/>
        </w:rPr>
        <w:t>.</w:t>
      </w:r>
      <w:r>
        <w:rPr>
          <w:rFonts w:ascii="Arial" w:hAnsi="Arial" w:cs="Arial" w:eastAsia="Arial"/>
          <w:sz w:val="21"/>
          <w:szCs w:val="21"/>
          <w:color w:val="1F1F1F"/>
          <w:spacing w:val="-1"/>
          <w:w w:val="32"/>
          <w:i/>
        </w:rPr>
        <w:t>;</w:t>
      </w:r>
      <w:r>
        <w:rPr>
          <w:rFonts w:ascii="Arial" w:hAnsi="Arial" w:cs="Arial" w:eastAsia="Arial"/>
          <w:sz w:val="21"/>
          <w:szCs w:val="21"/>
          <w:color w:val="050505"/>
          <w:spacing w:val="5"/>
          <w:w w:val="10"/>
          <w:i/>
        </w:rPr>
        <w:t>:</w:t>
      </w:r>
      <w:r>
        <w:rPr>
          <w:rFonts w:ascii="Arial" w:hAnsi="Arial" w:cs="Arial" w:eastAsia="Arial"/>
          <w:sz w:val="21"/>
          <w:szCs w:val="21"/>
          <w:color w:val="1F1F1F"/>
          <w:spacing w:val="0"/>
          <w:w w:val="46"/>
          <w:i/>
        </w:rPr>
        <w:t>;</w:t>
      </w:r>
      <w:r>
        <w:rPr>
          <w:rFonts w:ascii="Arial" w:hAnsi="Arial" w:cs="Arial" w:eastAsia="Arial"/>
          <w:sz w:val="21"/>
          <w:szCs w:val="21"/>
          <w:color w:val="1F1F1F"/>
          <w:spacing w:val="0"/>
          <w:w w:val="100"/>
          <w:i/>
        </w:rPr>
        <w:tab/>
      </w:r>
      <w:r>
        <w:rPr>
          <w:rFonts w:ascii="Arial" w:hAnsi="Arial" w:cs="Arial" w:eastAsia="Arial"/>
          <w:sz w:val="21"/>
          <w:szCs w:val="21"/>
          <w:color w:val="1F1F1F"/>
          <w:spacing w:val="0"/>
          <w:w w:val="100"/>
          <w:i/>
        </w:rPr>
      </w:r>
      <w:r>
        <w:rPr>
          <w:rFonts w:ascii="Arial" w:hAnsi="Arial" w:cs="Arial" w:eastAsia="Arial"/>
          <w:sz w:val="21"/>
          <w:szCs w:val="21"/>
          <w:color w:val="6E6E6E"/>
          <w:spacing w:val="0"/>
          <w:w w:val="12"/>
        </w:rPr>
        <w:t>_</w:t>
      </w:r>
      <w:r>
        <w:rPr>
          <w:rFonts w:ascii="Arial" w:hAnsi="Arial" w:cs="Arial" w:eastAsia="Arial"/>
          <w:sz w:val="21"/>
          <w:szCs w:val="21"/>
          <w:color w:val="6E6E6E"/>
          <w:spacing w:val="-17"/>
          <w:w w:val="12"/>
        </w:rPr>
        <w:t>:</w:t>
      </w:r>
      <w:r>
        <w:rPr>
          <w:rFonts w:ascii="Arial" w:hAnsi="Arial" w:cs="Arial" w:eastAsia="Arial"/>
          <w:sz w:val="21"/>
          <w:szCs w:val="21"/>
          <w:color w:val="565656"/>
          <w:spacing w:val="0"/>
          <w:w w:val="17"/>
        </w:rPr>
        <w:t>.</w:t>
      </w:r>
      <w:r>
        <w:rPr>
          <w:rFonts w:ascii="Arial" w:hAnsi="Arial" w:cs="Arial" w:eastAsia="Arial"/>
          <w:sz w:val="21"/>
          <w:szCs w:val="21"/>
          <w:color w:val="565656"/>
          <w:spacing w:val="-6"/>
          <w:w w:val="17"/>
        </w:rPr>
        <w:t>.</w:t>
      </w:r>
      <w:r>
        <w:rPr>
          <w:rFonts w:ascii="Arial" w:hAnsi="Arial" w:cs="Arial" w:eastAsia="Arial"/>
          <w:sz w:val="21"/>
          <w:szCs w:val="21"/>
          <w:color w:val="9A9A9A"/>
          <w:spacing w:val="-11"/>
          <w:w w:val="22"/>
        </w:rPr>
        <w:t>:</w:t>
      </w:r>
      <w:r>
        <w:rPr>
          <w:rFonts w:ascii="Arial" w:hAnsi="Arial" w:cs="Arial" w:eastAsia="Arial"/>
          <w:sz w:val="21"/>
          <w:szCs w:val="21"/>
          <w:color w:val="6E6E6E"/>
          <w:spacing w:val="-5"/>
          <w:w w:val="12"/>
        </w:rPr>
        <w:t>,</w:t>
      </w:r>
      <w:r>
        <w:rPr>
          <w:rFonts w:ascii="Arial" w:hAnsi="Arial" w:cs="Arial" w:eastAsia="Arial"/>
          <w:sz w:val="21"/>
          <w:szCs w:val="21"/>
          <w:color w:val="6E6E6E"/>
          <w:spacing w:val="-15"/>
          <w:w w:val="44"/>
        </w:rPr>
        <w:t>:</w:t>
      </w:r>
      <w:r>
        <w:rPr>
          <w:rFonts w:ascii="Arial" w:hAnsi="Arial" w:cs="Arial" w:eastAsia="Arial"/>
          <w:sz w:val="21"/>
          <w:szCs w:val="21"/>
          <w:color w:val="9A9A9A"/>
          <w:spacing w:val="0"/>
          <w:w w:val="38"/>
        </w:rPr>
        <w:t>;</w:t>
      </w:r>
      <w:r>
        <w:rPr>
          <w:rFonts w:ascii="Arial" w:hAnsi="Arial" w:cs="Arial" w:eastAsia="Arial"/>
          <w:sz w:val="21"/>
          <w:szCs w:val="21"/>
          <w:color w:val="9A9A9A"/>
          <w:spacing w:val="-8"/>
          <w:w w:val="39"/>
        </w:rPr>
        <w:t>·</w:t>
      </w:r>
      <w:r>
        <w:rPr>
          <w:rFonts w:ascii="Arial" w:hAnsi="Arial" w:cs="Arial" w:eastAsia="Arial"/>
          <w:sz w:val="21"/>
          <w:szCs w:val="21"/>
          <w:color w:val="6E6E6E"/>
          <w:spacing w:val="11"/>
          <w:w w:val="8"/>
        </w:rPr>
        <w:t>_</w:t>
      </w:r>
      <w:r>
        <w:rPr>
          <w:rFonts w:ascii="Arial" w:hAnsi="Arial" w:cs="Arial" w:eastAsia="Arial"/>
          <w:sz w:val="21"/>
          <w:szCs w:val="21"/>
          <w:color w:val="6E6E6E"/>
          <w:spacing w:val="-40"/>
          <w:w w:val="45"/>
        </w:rPr>
        <w:t>·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8"/>
        </w:rPr>
        <w:t>-</w:t>
      </w:r>
      <w:r>
        <w:rPr>
          <w:rFonts w:ascii="Arial" w:hAnsi="Arial" w:cs="Arial" w:eastAsia="Arial"/>
          <w:sz w:val="21"/>
          <w:szCs w:val="21"/>
          <w:color w:val="3A3A3A"/>
          <w:spacing w:val="-2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33"/>
        </w:rPr>
        <w:t>-</w:t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100"/>
        </w:rPr>
        <w:tab/>
      </w:r>
      <w:r>
        <w:rPr>
          <w:rFonts w:ascii="Arial" w:hAnsi="Arial" w:cs="Arial" w:eastAsia="Arial"/>
          <w:sz w:val="21"/>
          <w:szCs w:val="21"/>
          <w:color w:val="3A3A3A"/>
          <w:spacing w:val="0"/>
          <w:w w:val="4"/>
        </w:rPr>
        <w:t>_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78" w:lineRule="exact"/>
        <w:ind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565656"/>
          <w:spacing w:val="0"/>
          <w:w w:val="4"/>
        </w:rPr>
        <w:t>_</w:t>
      </w:r>
      <w:r>
        <w:rPr>
          <w:rFonts w:ascii="Arial" w:hAnsi="Arial" w:cs="Arial" w:eastAsia="Arial"/>
          <w:sz w:val="21"/>
          <w:szCs w:val="21"/>
          <w:color w:val="565656"/>
          <w:spacing w:val="0"/>
          <w:w w:val="4"/>
        </w:rPr>
        <w:t>                                                                          </w:t>
      </w:r>
      <w:r>
        <w:rPr>
          <w:rFonts w:ascii="Arial" w:hAnsi="Arial" w:cs="Arial" w:eastAsia="Arial"/>
          <w:sz w:val="21"/>
          <w:szCs w:val="21"/>
          <w:color w:val="565656"/>
          <w:spacing w:val="1"/>
          <w:w w:val="4"/>
        </w:rPr>
        <w:t> </w:t>
      </w:r>
      <w:r>
        <w:rPr>
          <w:rFonts w:ascii="Arial" w:hAnsi="Arial" w:cs="Arial" w:eastAsia="Arial"/>
          <w:sz w:val="21"/>
          <w:szCs w:val="21"/>
          <w:color w:val="858585"/>
          <w:spacing w:val="0"/>
          <w:w w:val="4"/>
        </w:rPr>
        <w:t>_</w:t>
      </w:r>
      <w:r>
        <w:rPr>
          <w:rFonts w:ascii="Arial" w:hAnsi="Arial" w:cs="Arial" w:eastAsia="Arial"/>
          <w:sz w:val="21"/>
          <w:szCs w:val="21"/>
          <w:color w:val="858585"/>
          <w:spacing w:val="0"/>
          <w:w w:val="4"/>
        </w:rPr>
        <w:t>                                                                    </w:t>
      </w:r>
      <w:r>
        <w:rPr>
          <w:rFonts w:ascii="Arial" w:hAnsi="Arial" w:cs="Arial" w:eastAsia="Arial"/>
          <w:sz w:val="21"/>
          <w:szCs w:val="21"/>
          <w:color w:val="858585"/>
          <w:spacing w:val="1"/>
          <w:w w:val="4"/>
        </w:rPr>
        <w:t> </w:t>
      </w:r>
      <w:r>
        <w:rPr>
          <w:rFonts w:ascii="Arial" w:hAnsi="Arial" w:cs="Arial" w:eastAsia="Arial"/>
          <w:sz w:val="28"/>
          <w:szCs w:val="28"/>
          <w:color w:val="3A3A3A"/>
          <w:spacing w:val="0"/>
          <w:w w:val="40"/>
        </w:rPr>
        <w:t>v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420"/>
          <w:pgMar w:top="140" w:bottom="280" w:left="200" w:right="780"/>
          <w:cols w:num="3" w:equalWidth="0">
            <w:col w:w="5029" w:space="632"/>
            <w:col w:w="3494" w:space="494"/>
            <w:col w:w="1551"/>
          </w:cols>
        </w:sectPr>
      </w:pPr>
      <w:rPr/>
    </w:p>
    <w:p>
      <w:pPr>
        <w:spacing w:before="0" w:after="0" w:line="170" w:lineRule="exact"/>
        <w:ind w:left="4040" w:right="281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38.079346pt;margin-top:4.800018pt;width:459.040664pt;height:470.289009pt;mso-position-horizontal-relative:page;mso-position-vertical-relative:page;z-index:-5032" coordorigin="2762,96" coordsize="9181,9406">
            <v:shape style="position:absolute;left:8678;top:96;width:3264;height:1843" type="#_x0000_t75">
              <v:imagedata r:id="rId104" o:title=""/>
            </v:shape>
            <v:group style="position:absolute;left:2776;top:298;width:5894;height:2" coordorigin="2776,298" coordsize="5894,2">
              <v:shape style="position:absolute;left:2776;top:298;width:5894;height:2" coordorigin="2776,298" coordsize="5894,0" path="m2776,298l8670,298e" filled="f" stroked="t" strokeweight="1.425948pt" strokecolor="#0F0F0F">
                <v:path arrowok="t"/>
              </v:shape>
            </v:group>
            <v:group style="position:absolute;left:11643;top:1822;width:2;height:7668" coordorigin="11643,1822" coordsize="2,7668">
              <v:shape style="position:absolute;left:11643;top:1822;width:2;height:7668" coordorigin="11643,1822" coordsize="0,7668" path="m11643,9490l11643,1822e" filled="f" stroked="t" strokeweight="1.18829pt" strokecolor="#0F0F0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2.73761pt;margin-top:475.687073pt;width:.1pt;height:265.383318pt;mso-position-horizontal-relative:page;mso-position-vertical-relative:page;z-index:-5024" coordorigin="11655,9514" coordsize="2,5308">
            <v:shape style="position:absolute;left:11655;top:9514;width:2;height:5308" coordorigin="11655,9514" coordsize="0,5308" path="m11655,14821l11655,9514e" filled="f" stroked="t" strokeweight="1.18829pt" strokecolor="#0F0F0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9"/>
          <w:szCs w:val="19"/>
          <w:color w:val="050505"/>
          <w:spacing w:val="0"/>
          <w:w w:val="100"/>
          <w:i/>
          <w:position w:val="-2"/>
        </w:rPr>
        <w:t>i</w:t>
      </w:r>
      <w:r>
        <w:rPr>
          <w:rFonts w:ascii="Arial" w:hAnsi="Arial" w:cs="Arial" w:eastAsia="Arial"/>
          <w:sz w:val="19"/>
          <w:szCs w:val="19"/>
          <w:color w:val="050505"/>
          <w:spacing w:val="0"/>
          <w:w w:val="100"/>
          <w:i/>
          <w:position w:val="-2"/>
        </w:rPr>
        <w:t>.</w:t>
      </w:r>
      <w:r>
        <w:rPr>
          <w:rFonts w:ascii="Arial" w:hAnsi="Arial" w:cs="Arial" w:eastAsia="Arial"/>
          <w:sz w:val="19"/>
          <w:szCs w:val="19"/>
          <w:color w:val="050505"/>
          <w:spacing w:val="7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Rendir</w:t>
      </w:r>
      <w:r>
        <w:rPr>
          <w:rFonts w:ascii="Arial" w:hAnsi="Arial" w:cs="Arial" w:eastAsia="Arial"/>
          <w:sz w:val="16"/>
          <w:szCs w:val="16"/>
          <w:color w:val="050505"/>
          <w:spacing w:val="24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7"/>
          <w:i/>
          <w:position w:val="-2"/>
        </w:rPr>
        <w:t>Podere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8"/>
          <w:i/>
          <w:position w:val="-2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-30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3A3A3A"/>
          <w:spacing w:val="0"/>
          <w:w w:val="56"/>
          <w:i/>
          <w:position w:val="-2"/>
        </w:rPr>
        <w:t>:</w:t>
      </w:r>
      <w:r>
        <w:rPr>
          <w:rFonts w:ascii="Arial" w:hAnsi="Arial" w:cs="Arial" w:eastAsia="Arial"/>
          <w:sz w:val="16"/>
          <w:szCs w:val="16"/>
          <w:color w:val="3A3A3A"/>
          <w:spacing w:val="-26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51"/>
          <w:i/>
          <w:position w:val="-2"/>
        </w:rPr>
        <w:t>d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262"/>
          <w:i/>
          <w:position w:val="-2"/>
        </w:rPr>
        <w:t>(</w:t>
      </w:r>
      <w:r>
        <w:rPr>
          <w:rFonts w:ascii="Arial" w:hAnsi="Arial" w:cs="Arial" w:eastAsia="Arial"/>
          <w:sz w:val="16"/>
          <w:szCs w:val="16"/>
          <w:color w:val="1F1F1F"/>
          <w:spacing w:val="-30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-40"/>
          <w:w w:val="83"/>
          <w:i/>
          <w:position w:val="-2"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  <w:i/>
          <w:position w:val="-2"/>
        </w:rPr>
        <w:t>tado,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informe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  <w:i/>
          <w:position w:val="-2"/>
        </w:rPr>
        <w:t>s</w:t>
      </w:r>
      <w:r>
        <w:rPr>
          <w:rFonts w:ascii="Arial" w:hAnsi="Arial" w:cs="Arial" w:eastAsia="Arial"/>
          <w:sz w:val="16"/>
          <w:szCs w:val="16"/>
          <w:color w:val="3A3A3A"/>
          <w:spacing w:val="0"/>
          <w:w w:val="100"/>
          <w:i/>
          <w:position w:val="-2"/>
        </w:rPr>
        <w:t>'</w:t>
      </w:r>
      <w:r>
        <w:rPr>
          <w:rFonts w:ascii="Arial" w:hAnsi="Arial" w:cs="Arial" w:eastAsia="Arial"/>
          <w:sz w:val="16"/>
          <w:szCs w:val="16"/>
          <w:color w:val="3A3A3A"/>
          <w:spacing w:val="0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31"/>
          <w:i/>
          <w:position w:val="-2"/>
        </w:rPr>
        <w:t>qu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11"/>
          <w:i/>
          <w:position w:val="-2"/>
        </w:rPr>
        <w:t>'j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12"/>
          <w:i/>
          <w:position w:val="-2"/>
        </w:rPr>
        <w:t>c</w:t>
      </w:r>
      <w:r>
        <w:rPr>
          <w:rFonts w:ascii="Arial" w:hAnsi="Arial" w:cs="Arial" w:eastAsia="Arial"/>
          <w:sz w:val="16"/>
          <w:szCs w:val="16"/>
          <w:color w:val="1F1F1F"/>
          <w:spacing w:val="-25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3A3A3A"/>
          <w:spacing w:val="-32"/>
          <w:w w:val="100"/>
          <w:i/>
          <w:position w:val="-2"/>
        </w:rPr>
        <w:t>)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  <w:position w:val="-2"/>
        </w:rPr>
        <w:t>(i</w:t>
      </w:r>
      <w:r>
        <w:rPr>
          <w:rFonts w:ascii="Arial" w:hAnsi="Arial" w:cs="Arial" w:eastAsia="Arial"/>
          <w:sz w:val="16"/>
          <w:szCs w:val="16"/>
          <w:color w:val="1F1F1F"/>
          <w:spacing w:val="-33"/>
          <w:w w:val="100"/>
          <w:i/>
          <w:position w:val="-2"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(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ffa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31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so</w:t>
      </w:r>
      <w:r>
        <w:rPr>
          <w:rFonts w:ascii="Arial" w:hAnsi="Arial" w:cs="Arial" w:eastAsia="Arial"/>
          <w:sz w:val="16"/>
          <w:szCs w:val="16"/>
          <w:color w:val="050505"/>
          <w:spacing w:val="30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re</w:t>
      </w:r>
      <w:r>
        <w:rPr>
          <w:rFonts w:ascii="Arial" w:hAnsi="Arial" w:cs="Arial" w:eastAsia="Arial"/>
          <w:sz w:val="16"/>
          <w:szCs w:val="16"/>
          <w:color w:val="050505"/>
          <w:spacing w:val="38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  <w:position w:val="-2"/>
        </w:rPr>
        <w:t>asunto/relativo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  <w:position w:val="-2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14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24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2"/>
        </w:rPr>
        <w:t>su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91" w:lineRule="exact"/>
        <w:ind w:left="4045" w:right="2049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b/>
          <w:bCs/>
          <w:i/>
          <w:position w:val="1"/>
        </w:rPr>
        <w:t>ram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1"/>
          <w:w w:val="100"/>
          <w:b/>
          <w:bCs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1F1F1F"/>
          <w:spacing w:val="0"/>
          <w:w w:val="100"/>
          <w:b/>
          <w:bCs/>
          <w:i/>
          <w:position w:val="1"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color w:val="1F1F1F"/>
          <w:spacing w:val="0"/>
          <w:w w:val="100"/>
          <w:b/>
          <w:bCs/>
          <w:i/>
          <w:position w:val="1"/>
        </w:rPr>
        <w:t>                             </w:t>
      </w:r>
      <w:r>
        <w:rPr>
          <w:rFonts w:ascii="Times New Roman" w:hAnsi="Times New Roman" w:cs="Times New Roman" w:eastAsia="Times New Roman"/>
          <w:sz w:val="16"/>
          <w:szCs w:val="16"/>
          <w:color w:val="1F1F1F"/>
          <w:spacing w:val="29"/>
          <w:w w:val="100"/>
          <w:b/>
          <w:bCs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8A8A8"/>
          <w:spacing w:val="0"/>
          <w:w w:val="70"/>
          <w:position w:val="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A8A8A8"/>
          <w:spacing w:val="14"/>
          <w:w w:val="7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-23"/>
          <w:w w:val="46"/>
          <w:position w:val="1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6"/>
          <w:w w:val="11"/>
          <w:position w:val="1"/>
        </w:rPr>
        <w:t>_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0"/>
          <w:w w:val="46"/>
          <w:position w:val="1"/>
        </w:rPr>
        <w:t>;_t_,;-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-14"/>
          <w:w w:val="47"/>
          <w:position w:val="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A8A8A8"/>
          <w:spacing w:val="0"/>
          <w:w w:val="34"/>
          <w:position w:val="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A8A8A8"/>
          <w:spacing w:val="-14"/>
          <w:w w:val="34"/>
          <w:position w:val="1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3A3A3A"/>
          <w:spacing w:val="6"/>
          <w:w w:val="11"/>
          <w:position w:val="1"/>
        </w:rPr>
        <w:t>_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67"/>
          <w:position w:val="1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66"/>
          <w:position w:val="1"/>
        </w:rPr>
        <w:t>\[:/"?:·:.ii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-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39"/>
          <w:position w:val="1"/>
        </w:rPr>
        <w:t>---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39"/>
          <w:position w:val="1"/>
        </w:rPr>
        <w:t>                                                           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12"/>
          <w:w w:val="39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12"/>
          <w:position w:val="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12"/>
          <w:position w:val="1"/>
        </w:rPr>
        <w:t>                               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4"/>
          <w:w w:val="12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0"/>
          <w:w w:val="42"/>
          <w:position w:val="1"/>
        </w:rPr>
        <w:t>··::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0"/>
          <w:w w:val="43"/>
          <w:position w:val="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-2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-13"/>
          <w:w w:val="193"/>
          <w:position w:val="1"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0"/>
          <w:w w:val="41"/>
          <w:position w:val="1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-45"/>
          <w:w w:val="41"/>
          <w:position w:val="1"/>
        </w:rPr>
        <w:t>_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-4"/>
          <w:w w:val="58"/>
          <w:position w:val="1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-25"/>
          <w:w w:val="40"/>
          <w:position w:val="1"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57"/>
          <w:position w:val="1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A9A9A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6E6E6E"/>
          <w:spacing w:val="-46"/>
          <w:w w:val="56"/>
          <w:position w:val="1"/>
        </w:rPr>
        <w:t>:</w:t>
      </w:r>
      <w:r>
        <w:rPr>
          <w:rFonts w:ascii="Arial" w:hAnsi="Arial" w:cs="Arial" w:eastAsia="Arial"/>
          <w:sz w:val="21"/>
          <w:szCs w:val="21"/>
          <w:color w:val="B8B8B8"/>
          <w:spacing w:val="-32"/>
          <w:w w:val="44"/>
          <w:position w:val="1"/>
        </w:rPr>
        <w:t>.</w:t>
      </w:r>
      <w:r>
        <w:rPr>
          <w:rFonts w:ascii="Arial" w:hAnsi="Arial" w:cs="Arial" w:eastAsia="Arial"/>
          <w:sz w:val="21"/>
          <w:szCs w:val="21"/>
          <w:color w:val="6E6E6E"/>
          <w:spacing w:val="0"/>
          <w:w w:val="32"/>
          <w:position w:val="1"/>
        </w:rPr>
        <w:t>!</w:t>
      </w:r>
      <w:r>
        <w:rPr>
          <w:rFonts w:ascii="Arial" w:hAnsi="Arial" w:cs="Arial" w:eastAsia="Arial"/>
          <w:sz w:val="21"/>
          <w:szCs w:val="21"/>
          <w:color w:val="6E6E6E"/>
          <w:spacing w:val="-8"/>
          <w:w w:val="33"/>
          <w:position w:val="1"/>
        </w:rPr>
        <w:t>·</w:t>
      </w:r>
      <w:r>
        <w:rPr>
          <w:rFonts w:ascii="Arial" w:hAnsi="Arial" w:cs="Arial" w:eastAsia="Arial"/>
          <w:sz w:val="21"/>
          <w:szCs w:val="21"/>
          <w:color w:val="9A9A9A"/>
          <w:spacing w:val="14"/>
          <w:w w:val="17"/>
          <w:position w:val="1"/>
        </w:rPr>
        <w:t>-</w:t>
      </w:r>
      <w:r>
        <w:rPr>
          <w:rFonts w:ascii="Arial" w:hAnsi="Arial" w:cs="Arial" w:eastAsia="Arial"/>
          <w:sz w:val="21"/>
          <w:szCs w:val="21"/>
          <w:color w:val="6E6E6E"/>
          <w:spacing w:val="0"/>
          <w:w w:val="56"/>
          <w:position w:val="1"/>
        </w:rPr>
        <w:t>::}.</w:t>
      </w:r>
      <w:r>
        <w:rPr>
          <w:rFonts w:ascii="Arial" w:hAnsi="Arial" w:cs="Arial" w:eastAsia="Arial"/>
          <w:sz w:val="21"/>
          <w:szCs w:val="21"/>
          <w:color w:val="6E6E6E"/>
          <w:spacing w:val="0"/>
          <w:w w:val="100"/>
          <w:position w:val="1"/>
        </w:rPr>
        <w:t>        </w:t>
      </w:r>
      <w:r>
        <w:rPr>
          <w:rFonts w:ascii="Arial" w:hAnsi="Arial" w:cs="Arial" w:eastAsia="Arial"/>
          <w:sz w:val="21"/>
          <w:szCs w:val="21"/>
          <w:color w:val="6E6E6E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B8B8B8"/>
          <w:spacing w:val="0"/>
          <w:w w:val="68"/>
          <w:position w:val="1"/>
        </w:rPr>
        <w:t>·</w:t>
      </w:r>
      <w:r>
        <w:rPr>
          <w:rFonts w:ascii="Arial" w:hAnsi="Arial" w:cs="Arial" w:eastAsia="Arial"/>
          <w:sz w:val="21"/>
          <w:szCs w:val="21"/>
          <w:color w:val="B8B8B8"/>
          <w:spacing w:val="-44"/>
          <w:w w:val="100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565656"/>
          <w:spacing w:val="-35"/>
          <w:w w:val="90"/>
          <w:position w:val="1"/>
        </w:rPr>
        <w:t>.</w:t>
      </w:r>
      <w:r>
        <w:rPr>
          <w:rFonts w:ascii="Arial" w:hAnsi="Arial" w:cs="Arial" w:eastAsia="Arial"/>
          <w:sz w:val="21"/>
          <w:szCs w:val="21"/>
          <w:color w:val="858585"/>
          <w:spacing w:val="0"/>
          <w:w w:val="46"/>
          <w:position w:val="1"/>
        </w:rPr>
        <w:t>,.</w:t>
      </w:r>
      <w:r>
        <w:rPr>
          <w:rFonts w:ascii="Arial" w:hAnsi="Arial" w:cs="Arial" w:eastAsia="Arial"/>
          <w:sz w:val="21"/>
          <w:szCs w:val="21"/>
          <w:color w:val="858585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858585"/>
          <w:spacing w:val="26"/>
          <w:w w:val="100"/>
          <w:position w:val="1"/>
        </w:rPr>
        <w:t> </w:t>
      </w:r>
      <w:r>
        <w:rPr>
          <w:rFonts w:ascii="Arial" w:hAnsi="Arial" w:cs="Arial" w:eastAsia="Arial"/>
          <w:sz w:val="21"/>
          <w:szCs w:val="21"/>
          <w:color w:val="6E6E6E"/>
          <w:spacing w:val="0"/>
          <w:w w:val="68"/>
          <w:position w:val="1"/>
        </w:rPr>
        <w:t>·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3" w:lineRule="auto"/>
        <w:ind w:left="4040" w:right="6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61"/>
          <w:i/>
        </w:rPr>
        <w:t>11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61"/>
          <w:i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61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61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Dicta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medidas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adecJd</w:t>
      </w:r>
      <w:r>
        <w:rPr>
          <w:rFonts w:ascii="Arial" w:hAnsi="Arial" w:cs="Arial" w:eastAsia="Arial"/>
          <w:sz w:val="16"/>
          <w:szCs w:val="16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as</w:t>
      </w:r>
      <w:r>
        <w:rPr>
          <w:rFonts w:ascii="Arial" w:hAnsi="Arial" w:cs="Arial" w:eastAsia="Arial"/>
          <w:sz w:val="16"/>
          <w:szCs w:val="16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combati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6"/>
          <w:i/>
        </w:rPr>
        <w:t>erroéJi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ar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  <w:i/>
        </w:rPr>
        <w:t>iolencí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contr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mujer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menores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desar[olland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par</w:t>
      </w:r>
      <w:r>
        <w:rPr>
          <w:rFonts w:ascii="Arial" w:hAnsi="Arial" w:cs="Arial" w:eastAsia="Arial"/>
          <w:sz w:val="16"/>
          <w:szCs w:val="16"/>
          <w:color w:val="050505"/>
          <w:spacing w:val="-19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B8B8B8"/>
          <w:spacing w:val="0"/>
          <w:w w:val="100"/>
          <w:i/>
        </w:rPr>
        <w:t>·</w:t>
      </w:r>
      <w:r>
        <w:rPr>
          <w:rFonts w:ascii="Arial" w:hAnsi="Arial" w:cs="Arial" w:eastAsia="Arial"/>
          <w:sz w:val="16"/>
          <w:szCs w:val="16"/>
          <w:color w:val="B8B8B8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50505"/>
          <w:spacing w:val="0"/>
          <w:w w:val="76"/>
          <w:i/>
        </w:rPr>
        <w:t>tdt</w:t>
      </w:r>
      <w:r>
        <w:rPr>
          <w:rFonts w:ascii="Times New Roman" w:hAnsi="Times New Roman" w:cs="Times New Roman" w:eastAsia="Times New Roman"/>
          <w:sz w:val="24"/>
          <w:szCs w:val="24"/>
          <w:color w:val="050505"/>
          <w:spacing w:val="-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efect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mecanismos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  <w:i/>
        </w:rPr>
        <w:t>institucionales</w:t>
      </w:r>
      <w:r>
        <w:rPr>
          <w:rFonts w:ascii="Arial" w:hAnsi="Arial" w:cs="Arial" w:eastAsia="Arial"/>
          <w:sz w:val="16"/>
          <w:szCs w:val="16"/>
          <w:color w:val="050505"/>
          <w:spacing w:val="-24"/>
          <w:w w:val="103"/>
          <w:i/>
        </w:rPr>
        <w:t>;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67"/>
          <w:i/>
        </w:rPr>
        <w:t>'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96" w:lineRule="auto"/>
        <w:ind w:left="4040" w:right="50" w:firstLine="5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w w:val="56"/>
          <w:i/>
        </w:rPr>
        <w:t>11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56"/>
          <w:i/>
        </w:rPr>
        <w:t>1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22"/>
          <w:i/>
        </w:rPr>
        <w:t>.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-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Otorga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protecció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prevé</w:t>
      </w:r>
      <w:r>
        <w:rPr>
          <w:rFonts w:ascii="Arial" w:hAnsi="Arial" w:cs="Arial" w:eastAsia="Arial"/>
          <w:sz w:val="16"/>
          <w:szCs w:val="16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48"/>
          <w:i/>
        </w:rPr>
        <w:t>.</w:t>
      </w:r>
      <w:r>
        <w:rPr>
          <w:rFonts w:ascii="Arial" w:hAnsi="Arial" w:cs="Arial" w:eastAsia="Arial"/>
          <w:sz w:val="16"/>
          <w:szCs w:val="16"/>
          <w:color w:val="858585"/>
          <w:spacing w:val="20"/>
          <w:w w:val="48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A9A9A"/>
          <w:spacing w:val="0"/>
          <w:w w:val="10"/>
          <w:i/>
        </w:rPr>
        <w:t>_</w:t>
      </w:r>
      <w:r>
        <w:rPr>
          <w:rFonts w:ascii="Arial" w:hAnsi="Arial" w:cs="Arial" w:eastAsia="Arial"/>
          <w:sz w:val="16"/>
          <w:szCs w:val="16"/>
          <w:color w:val="9A9A9A"/>
          <w:spacing w:val="0"/>
          <w:w w:val="10"/>
          <w:i/>
        </w:rPr>
        <w:t>     </w:t>
      </w:r>
      <w:r>
        <w:rPr>
          <w:rFonts w:ascii="Arial" w:hAnsi="Arial" w:cs="Arial" w:eastAsia="Arial"/>
          <w:sz w:val="16"/>
          <w:szCs w:val="16"/>
          <w:color w:val="9A9A9A"/>
          <w:spacing w:val="2"/>
          <w:w w:val="1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derechos</w:t>
      </w:r>
      <w:r>
        <w:rPr>
          <w:rFonts w:ascii="Arial" w:hAnsi="Arial" w:cs="Arial" w:eastAsia="Arial"/>
          <w:sz w:val="16"/>
          <w:szCs w:val="16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-1"/>
          <w:w w:val="100"/>
          <w:i/>
        </w:rPr>
        <w:t>v</w:t>
      </w:r>
      <w:r>
        <w:rPr>
          <w:rFonts w:ascii="Arial" w:hAnsi="Arial" w:cs="Arial" w:eastAsia="Arial"/>
          <w:sz w:val="16"/>
          <w:szCs w:val="16"/>
          <w:color w:val="1F1F1F"/>
          <w:spacing w:val="-11"/>
          <w:w w:val="100"/>
          <w:i/>
        </w:rPr>
        <w:t>í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ctimas,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  <w:i/>
        </w:rPr>
        <w:t>establf!dend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4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reforzand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mecanismos</w:t>
      </w:r>
      <w:r>
        <w:rPr>
          <w:rFonts w:ascii="Arial" w:hAnsi="Arial" w:cs="Arial" w:eastAsia="Arial"/>
          <w:sz w:val="16"/>
          <w:szCs w:val="16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jurídicos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50505"/>
          <w:spacing w:val="0"/>
          <w:w w:val="60"/>
          <w:i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50505"/>
          <w:spacing w:val="27"/>
          <w:w w:val="6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administrqtivo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permita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obtene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reparación</w:t>
      </w:r>
      <w:r>
        <w:rPr>
          <w:rFonts w:ascii="Arial" w:hAnsi="Arial" w:cs="Arial" w:eastAsia="Arial"/>
          <w:sz w:val="16"/>
          <w:szCs w:val="16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iJel</w:t>
      </w:r>
      <w:r>
        <w:rPr>
          <w:rFonts w:ascii="Arial" w:hAnsi="Arial" w:cs="Arial" w:eastAsia="Arial"/>
          <w:sz w:val="16"/>
          <w:szCs w:val="16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  <w:i/>
        </w:rPr>
        <w:t>daño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b/>
          <w:bCs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b/>
          <w:bCs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b/>
          <w:bCs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7"/>
          <w:b/>
          <w:bCs/>
          <w:i/>
        </w:rPr>
        <w:t>restitució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7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"/>
          <w:w w:val="107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7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b/>
          <w:bCs/>
          <w:i/>
        </w:rPr>
        <w:t>lo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74"/>
          <w:b/>
          <w:bCs/>
          <w:i/>
        </w:rPr>
        <w:t>dért?ch'O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74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7"/>
          <w:w w:val="7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22"/>
          <w:b/>
          <w:bCs/>
          <w:i/>
        </w:rPr>
        <w:t>de/a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22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5"/>
          <w:w w:val="122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86"/>
          <w:b/>
          <w:bCs/>
          <w:i/>
        </w:rPr>
        <w:t>víctima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13"/>
          <w:w w:val="87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9A9A9A"/>
          <w:spacing w:val="0"/>
          <w:w w:val="16"/>
          <w:b/>
          <w:bCs/>
          <w:i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9A9A9A"/>
          <w:spacing w:val="-8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71"/>
          <w:b/>
          <w:bCs/>
          <w:i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71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5"/>
          <w:w w:val="71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b/>
          <w:bCs/>
          <w:i/>
        </w:rPr>
        <w:t>ofendíd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b/>
          <w:bCs/>
          <w:i/>
        </w:rPr>
        <w:t>()s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b/>
          <w:bCs/>
          <w:i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b/>
          <w:bCs/>
          <w:i/>
        </w:rPr>
        <w:t>delito;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b/>
          <w:bCs/>
          <w:i/>
        </w:rPr>
        <w:t>                               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5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0"/>
          <w:w w:val="33"/>
        </w:rPr>
        <w:t>·,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-14"/>
          <w:w w:val="33"/>
        </w:rPr>
        <w:t>_</w:t>
      </w:r>
      <w:r>
        <w:rPr>
          <w:rFonts w:ascii="Times New Roman" w:hAnsi="Times New Roman" w:cs="Times New Roman" w:eastAsia="Times New Roman"/>
          <w:sz w:val="16"/>
          <w:szCs w:val="16"/>
          <w:color w:val="3A3A3A"/>
          <w:spacing w:val="0"/>
          <w:w w:val="14"/>
        </w:rPr>
        <w:t>·,</w:t>
      </w:r>
      <w:r>
        <w:rPr>
          <w:rFonts w:ascii="Times New Roman" w:hAnsi="Times New Roman" w:cs="Times New Roman" w:eastAsia="Times New Roman"/>
          <w:sz w:val="16"/>
          <w:szCs w:val="16"/>
          <w:color w:val="3A3A3A"/>
          <w:spacing w:val="4"/>
          <w:w w:val="14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565656"/>
          <w:spacing w:val="0"/>
          <w:w w:val="50"/>
        </w:rPr>
        <w:t>;,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48" w:lineRule="exact"/>
        <w:ind w:left="5673" w:right="4903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/>
        <w:pict>
          <v:group style="position:absolute;margin-left:297.978424pt;margin-top:2.345256pt;width:.7pt;height:.1pt;mso-position-horizontal-relative:page;mso-position-vertical-relative:paragraph;z-index:-5023" coordorigin="5960,47" coordsize="14,2">
            <v:shape style="position:absolute;left:5960;top:47;width:14;height:2" coordorigin="5960,47" coordsize="14,0" path="m5960,47l5974,47e" filled="f" stroked="t" strokeweight=".140pt" strokecolor="#555555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7"/>
          <w:szCs w:val="7"/>
          <w:color w:val="3A3A3A"/>
          <w:spacing w:val="-5"/>
          <w:w w:val="67"/>
          <w:position w:val="1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565656"/>
          <w:spacing w:val="0"/>
          <w:w w:val="67"/>
          <w:position w:val="1"/>
        </w:rPr>
        <w:t>..¡</w:t>
      </w:r>
      <w:r>
        <w:rPr>
          <w:rFonts w:ascii="Times New Roman" w:hAnsi="Times New Roman" w:cs="Times New Roman" w:eastAsia="Times New Roman"/>
          <w:sz w:val="7"/>
          <w:szCs w:val="7"/>
          <w:color w:val="565656"/>
          <w:spacing w:val="0"/>
          <w:w w:val="67"/>
          <w:position w:val="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565656"/>
          <w:spacing w:val="2"/>
          <w:w w:val="67"/>
          <w:position w:val="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3A3A3A"/>
          <w:spacing w:val="0"/>
          <w:w w:val="139"/>
          <w:position w:val="1"/>
        </w:rPr>
        <w:t>...</w:t>
      </w:r>
      <w:r>
        <w:rPr>
          <w:rFonts w:ascii="Times New Roman" w:hAnsi="Times New Roman" w:cs="Times New Roman" w:eastAsia="Times New Roman"/>
          <w:sz w:val="7"/>
          <w:szCs w:val="7"/>
          <w:color w:val="3A3A3A"/>
          <w:spacing w:val="-4"/>
          <w:w w:val="139"/>
          <w:position w:val="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0"/>
          <w:w w:val="139"/>
          <w:position w:val="1"/>
        </w:rPr>
        <w:t>...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16"/>
          <w:w w:val="139"/>
          <w:position w:val="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3A3A3A"/>
          <w:spacing w:val="0"/>
          <w:w w:val="27"/>
          <w:position w:val="1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3A3A3A"/>
          <w:spacing w:val="0"/>
          <w:w w:val="27"/>
          <w:position w:val="1"/>
        </w:rPr>
        <w:t>            </w:t>
      </w:r>
      <w:r>
        <w:rPr>
          <w:rFonts w:ascii="Times New Roman" w:hAnsi="Times New Roman" w:cs="Times New Roman" w:eastAsia="Times New Roman"/>
          <w:sz w:val="7"/>
          <w:szCs w:val="7"/>
          <w:color w:val="3A3A3A"/>
          <w:spacing w:val="4"/>
          <w:w w:val="27"/>
          <w:position w:val="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E6E6E"/>
          <w:spacing w:val="0"/>
          <w:w w:val="179"/>
          <w:position w:val="1"/>
        </w:rPr>
        <w:t>·,</w:t>
      </w:r>
      <w:r>
        <w:rPr>
          <w:rFonts w:ascii="Times New Roman" w:hAnsi="Times New Roman" w:cs="Times New Roman" w:eastAsia="Times New Roman"/>
          <w:sz w:val="7"/>
          <w:szCs w:val="7"/>
          <w:color w:val="6E6E6E"/>
          <w:spacing w:val="0"/>
          <w:w w:val="179"/>
          <w:position w:val="1"/>
        </w:rPr>
        <w:t>  </w:t>
      </w:r>
      <w:r>
        <w:rPr>
          <w:rFonts w:ascii="Times New Roman" w:hAnsi="Times New Roman" w:cs="Times New Roman" w:eastAsia="Times New Roman"/>
          <w:sz w:val="7"/>
          <w:szCs w:val="7"/>
          <w:color w:val="6E6E6E"/>
          <w:spacing w:val="18"/>
          <w:w w:val="179"/>
          <w:position w:val="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0"/>
          <w:w w:val="55"/>
          <w:position w:val="1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  <w:position w:val="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4045" w:right="55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  <w:i/>
        </w:rPr>
        <w:t>V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1F1F1F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5"/>
          <w:i/>
        </w:rPr>
        <w:t>Ejerce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5"/>
          <w:i/>
        </w:rPr>
        <w:t>r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9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mando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8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-32"/>
          <w:w w:val="98"/>
          <w:i/>
        </w:rPr>
        <w:t>o</w:t>
      </w:r>
      <w:r>
        <w:rPr>
          <w:rFonts w:ascii="Arial" w:hAnsi="Arial" w:cs="Arial" w:eastAsia="Arial"/>
          <w:sz w:val="16"/>
          <w:szCs w:val="16"/>
          <w:color w:val="3A3A3A"/>
          <w:spacing w:val="0"/>
          <w:w w:val="222"/>
          <w:i/>
        </w:rPr>
        <w:t>f</w:t>
      </w:r>
      <w:r>
        <w:rPr>
          <w:rFonts w:ascii="Arial" w:hAnsi="Arial" w:cs="Arial" w:eastAsia="Arial"/>
          <w:sz w:val="16"/>
          <w:szCs w:val="16"/>
          <w:color w:val="1F1F1F"/>
          <w:spacing w:val="-41"/>
          <w:w w:val="71"/>
          <w:i/>
        </w:rPr>
        <w:t>J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74"/>
          <w:i/>
        </w:rPr>
        <w:t>;</w:t>
      </w:r>
      <w:r>
        <w:rPr>
          <w:rFonts w:ascii="Arial" w:hAnsi="Arial" w:cs="Arial" w:eastAsia="Arial"/>
          <w:sz w:val="16"/>
          <w:szCs w:val="16"/>
          <w:color w:val="858585"/>
          <w:spacing w:val="-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7"/>
          <w:i/>
        </w:rPr>
        <w:t>f.oli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8"/>
          <w:i/>
        </w:rPr>
        <w:t>(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7"/>
          <w:i/>
        </w:rPr>
        <w:t>:í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8"/>
          <w:i/>
        </w:rPr>
        <w:t>q</w:t>
      </w:r>
      <w:r>
        <w:rPr>
          <w:rFonts w:ascii="Arial" w:hAnsi="Arial" w:cs="Arial" w:eastAsia="Arial"/>
          <w:sz w:val="16"/>
          <w:szCs w:val="16"/>
          <w:color w:val="050505"/>
          <w:spacing w:val="-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565656"/>
          <w:spacing w:val="0"/>
          <w:w w:val="15"/>
          <w:i/>
        </w:rPr>
        <w:t>_</w:t>
      </w:r>
      <w:r>
        <w:rPr>
          <w:rFonts w:ascii="Arial" w:hAnsi="Arial" w:cs="Arial" w:eastAsia="Arial"/>
          <w:sz w:val="16"/>
          <w:szCs w:val="16"/>
          <w:color w:val="565656"/>
          <w:spacing w:val="-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Estata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tqdo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50505"/>
          <w:spacing w:val="-79"/>
          <w:w w:val="100"/>
        </w:rPr>
        <w:t>W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(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Jgrupamiento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travé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omisionado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40" w:lineRule="auto"/>
        <w:ind w:left="4045" w:right="7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Segurida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  <w:i/>
        </w:rPr>
        <w:t>er</w:t>
      </w:r>
      <w:r>
        <w:rPr>
          <w:rFonts w:ascii="Arial" w:hAnsi="Arial" w:cs="Arial" w:eastAsia="Arial"/>
          <w:sz w:val="16"/>
          <w:szCs w:val="16"/>
          <w:color w:val="050505"/>
          <w:spacing w:val="-38"/>
          <w:w w:val="111"/>
          <w:i/>
        </w:rPr>
        <w:t>h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73"/>
          <w:i/>
        </w:rPr>
        <w:t>i(</w:t>
      </w:r>
      <w:r>
        <w:rPr>
          <w:rFonts w:ascii="Arial" w:hAnsi="Arial" w:cs="Arial" w:eastAsia="Arial"/>
          <w:sz w:val="16"/>
          <w:szCs w:val="16"/>
          <w:color w:val="050505"/>
          <w:spacing w:val="-14"/>
          <w:w w:val="73"/>
          <w:i/>
        </w:rPr>
        <w:t>J</w:t>
      </w:r>
      <w:r>
        <w:rPr>
          <w:rFonts w:ascii="Arial" w:hAnsi="Arial" w:cs="Arial" w:eastAsia="Arial"/>
          <w:sz w:val="16"/>
          <w:szCs w:val="16"/>
          <w:color w:val="3A3A3A"/>
          <w:spacing w:val="-25"/>
          <w:w w:val="97"/>
          <w:i/>
        </w:rPr>
        <w:t>.</w:t>
      </w:r>
      <w:r>
        <w:rPr>
          <w:rFonts w:ascii="Arial" w:hAnsi="Arial" w:cs="Arial" w:eastAsia="Arial"/>
          <w:sz w:val="16"/>
          <w:szCs w:val="16"/>
          <w:color w:val="6E6E6E"/>
          <w:spacing w:val="10"/>
          <w:w w:val="73"/>
          <w:i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  <w:i/>
        </w:rPr>
        <w:t>término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Constitució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Polític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Estados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    </w:t>
      </w:r>
      <w:r>
        <w:rPr>
          <w:rFonts w:ascii="Arial" w:hAnsi="Arial" w:cs="Arial" w:eastAsia="Arial"/>
          <w:sz w:val="16"/>
          <w:szCs w:val="16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  <w:i/>
        </w:rPr>
        <w:t>Unid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6"/>
          <w:i/>
        </w:rPr>
        <w:t>o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90"/>
          <w:i/>
        </w:rPr>
        <w:t>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172" w:lineRule="exact"/>
        <w:ind w:left="4045" w:right="1814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180.479996pt;margin-top:5.108471pt;width:388.799988pt;height:73.919998pt;mso-position-horizontal-relative:page;mso-position-vertical-relative:paragraph;z-index:-5029" type="#_x0000_t75">
            <v:imagedata r:id="rId105" o:title=""/>
          </v:shape>
        </w:pict>
      </w:r>
      <w:r>
        <w:rPr>
          <w:rFonts w:ascii="Arial" w:hAnsi="Arial" w:cs="Arial" w:eastAsia="Arial"/>
          <w:sz w:val="16"/>
          <w:szCs w:val="16"/>
          <w:color w:val="050505"/>
          <w:w w:val="96"/>
          <w:i/>
          <w:position w:val="-1"/>
        </w:rPr>
        <w:t>Me}</w:t>
      </w:r>
      <w:r>
        <w:rPr>
          <w:rFonts w:ascii="Arial" w:hAnsi="Arial" w:cs="Arial" w:eastAsia="Arial"/>
          <w:sz w:val="16"/>
          <w:szCs w:val="16"/>
          <w:color w:val="050505"/>
          <w:w w:val="97"/>
          <w:i/>
          <w:position w:val="-1"/>
        </w:rPr>
        <w:t>(</w:t>
      </w:r>
      <w:r>
        <w:rPr>
          <w:rFonts w:ascii="Arial" w:hAnsi="Arial" w:cs="Arial" w:eastAsia="Arial"/>
          <w:sz w:val="16"/>
          <w:szCs w:val="16"/>
          <w:color w:val="050505"/>
          <w:w w:val="96"/>
          <w:i/>
          <w:position w:val="-1"/>
        </w:rPr>
        <w:t>íconos,</w:t>
      </w:r>
      <w:r>
        <w:rPr>
          <w:rFonts w:ascii="Arial" w:hAnsi="Arial" w:cs="Arial" w:eastAsia="Arial"/>
          <w:sz w:val="16"/>
          <w:szCs w:val="16"/>
          <w:color w:val="050505"/>
          <w:spacing w:val="-19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3"/>
          <w:i/>
          <w:position w:val="-1"/>
        </w:rPr>
        <w:t>Có</w:t>
      </w:r>
      <w:r>
        <w:rPr>
          <w:rFonts w:ascii="Arial" w:hAnsi="Arial" w:cs="Arial" w:eastAsia="Arial"/>
          <w:sz w:val="16"/>
          <w:szCs w:val="16"/>
          <w:color w:val="050505"/>
          <w:spacing w:val="-29"/>
          <w:w w:val="93"/>
          <w:i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8"/>
          <w:i/>
          <w:position w:val="-1"/>
        </w:rPr>
        <w:t>tituc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109"/>
          <w:i/>
          <w:position w:val="-1"/>
        </w:rPr>
        <w:t>i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70"/>
          <w:i/>
          <w:position w:val="-1"/>
        </w:rPr>
        <w:t>ÓI</w:t>
      </w:r>
      <w:r>
        <w:rPr>
          <w:rFonts w:ascii="Arial" w:hAnsi="Arial" w:cs="Arial" w:eastAsia="Arial"/>
          <w:sz w:val="16"/>
          <w:szCs w:val="16"/>
          <w:color w:val="1F1F1F"/>
          <w:spacing w:val="-3"/>
          <w:w w:val="71"/>
          <w:i/>
          <w:position w:val="-1"/>
        </w:rPr>
        <w:t>J</w:t>
      </w:r>
      <w:r>
        <w:rPr>
          <w:rFonts w:ascii="Arial" w:hAnsi="Arial" w:cs="Arial" w:eastAsia="Arial"/>
          <w:sz w:val="16"/>
          <w:szCs w:val="16"/>
          <w:color w:val="3A3A3A"/>
          <w:spacing w:val="0"/>
          <w:w w:val="66"/>
          <w:i/>
          <w:position w:val="-1"/>
        </w:rPr>
        <w:t>t</w:t>
      </w:r>
      <w:r>
        <w:rPr>
          <w:rFonts w:ascii="Arial" w:hAnsi="Arial" w:cs="Arial" w:eastAsia="Arial"/>
          <w:sz w:val="16"/>
          <w:szCs w:val="16"/>
          <w:color w:val="3A3A3A"/>
          <w:spacing w:val="-13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31"/>
          <w:i/>
          <w:position w:val="-1"/>
        </w:rPr>
        <w:t>jii</w:t>
      </w:r>
      <w:r>
        <w:rPr>
          <w:rFonts w:ascii="Arial" w:hAnsi="Arial" w:cs="Arial" w:eastAsia="Arial"/>
          <w:sz w:val="16"/>
          <w:szCs w:val="16"/>
          <w:color w:val="1F1F1F"/>
          <w:spacing w:val="-10"/>
          <w:w w:val="130"/>
          <w:i/>
          <w:position w:val="-1"/>
        </w:rPr>
        <w:t>;</w:t>
      </w:r>
      <w:r>
        <w:rPr>
          <w:rFonts w:ascii="Arial" w:hAnsi="Arial" w:cs="Arial" w:eastAsia="Arial"/>
          <w:sz w:val="16"/>
          <w:szCs w:val="16"/>
          <w:color w:val="050505"/>
          <w:spacing w:val="-7"/>
          <w:w w:val="99"/>
          <w:i/>
          <w:position w:val="-1"/>
        </w:rPr>
        <w:t>g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63"/>
          <w:i/>
          <w:position w:val="-1"/>
        </w:rPr>
        <w:t>(</w:t>
      </w:r>
      <w:r>
        <w:rPr>
          <w:rFonts w:ascii="Arial" w:hAnsi="Arial" w:cs="Arial" w:eastAsia="Arial"/>
          <w:sz w:val="16"/>
          <w:szCs w:val="16"/>
          <w:color w:val="1F1F1F"/>
          <w:spacing w:val="-32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-14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las</w:t>
      </w:r>
      <w:r>
        <w:rPr>
          <w:rFonts w:ascii="Arial" w:hAnsi="Arial" w:cs="Arial" w:eastAsia="Arial"/>
          <w:sz w:val="16"/>
          <w:szCs w:val="16"/>
          <w:color w:val="050505"/>
          <w:spacing w:val="-10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demás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9"/>
          <w:i/>
          <w:position w:val="-1"/>
        </w:rPr>
        <w:t>disposicione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99"/>
          <w:i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B8B8B8"/>
          <w:spacing w:val="7"/>
          <w:w w:val="41"/>
          <w:i/>
          <w:position w:val="-1"/>
        </w:rPr>
        <w:t>-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  <w:i/>
          <w:position w:val="-1"/>
        </w:rPr>
        <w:t>aplicables;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97" w:lineRule="exact"/>
        <w:ind w:left="5317" w:right="2230"/>
        <w:jc w:val="center"/>
        <w:tabs>
          <w:tab w:pos="6280" w:val="left"/>
          <w:tab w:pos="868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Arial" w:hAnsi="Arial" w:cs="Arial" w:eastAsia="Arial"/>
          <w:sz w:val="6"/>
          <w:szCs w:val="6"/>
          <w:color w:val="565656"/>
          <w:spacing w:val="0"/>
          <w:w w:val="100"/>
        </w:rPr>
        <w:t>1</w:t>
      </w:r>
      <w:r>
        <w:rPr>
          <w:rFonts w:ascii="Arial" w:hAnsi="Arial" w:cs="Arial" w:eastAsia="Arial"/>
          <w:sz w:val="6"/>
          <w:szCs w:val="6"/>
          <w:color w:val="565656"/>
          <w:spacing w:val="0"/>
          <w:w w:val="100"/>
        </w:rPr>
        <w:t>   </w:t>
      </w:r>
      <w:r>
        <w:rPr>
          <w:rFonts w:ascii="Arial" w:hAnsi="Arial" w:cs="Arial" w:eastAsia="Arial"/>
          <w:sz w:val="6"/>
          <w:szCs w:val="6"/>
          <w:color w:val="565656"/>
          <w:spacing w:val="5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858585"/>
          <w:spacing w:val="-4"/>
          <w:w w:val="315"/>
          <w:position w:val="1"/>
        </w:rPr>
        <w:t>.</w:t>
      </w:r>
      <w:r>
        <w:rPr>
          <w:rFonts w:ascii="Arial" w:hAnsi="Arial" w:cs="Arial" w:eastAsia="Arial"/>
          <w:sz w:val="6"/>
          <w:szCs w:val="6"/>
          <w:color w:val="B8B8B8"/>
          <w:spacing w:val="0"/>
          <w:w w:val="131"/>
          <w:position w:val="1"/>
        </w:rPr>
        <w:t>,.,</w:t>
      </w:r>
      <w:r>
        <w:rPr>
          <w:rFonts w:ascii="Arial" w:hAnsi="Arial" w:cs="Arial" w:eastAsia="Arial"/>
          <w:sz w:val="6"/>
          <w:szCs w:val="6"/>
          <w:color w:val="B8B8B8"/>
          <w:spacing w:val="0"/>
          <w:w w:val="100"/>
          <w:position w:val="1"/>
        </w:rPr>
        <w:t>        </w:t>
      </w:r>
      <w:r>
        <w:rPr>
          <w:rFonts w:ascii="Arial" w:hAnsi="Arial" w:cs="Arial" w:eastAsia="Arial"/>
          <w:sz w:val="6"/>
          <w:szCs w:val="6"/>
          <w:color w:val="B8B8B8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6"/>
          <w:szCs w:val="6"/>
          <w:color w:val="9A9A9A"/>
          <w:spacing w:val="0"/>
          <w:w w:val="61"/>
          <w:position w:val="1"/>
        </w:rPr>
        <w:t>-</w:t>
      </w:r>
      <w:r>
        <w:rPr>
          <w:rFonts w:ascii="Arial" w:hAnsi="Arial" w:cs="Arial" w:eastAsia="Arial"/>
          <w:sz w:val="6"/>
          <w:szCs w:val="6"/>
          <w:color w:val="9A9A9A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6"/>
          <w:szCs w:val="6"/>
          <w:color w:val="9A9A9A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61"/>
          <w:position w:val="1"/>
        </w:rPr>
        <w:t>'::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-4"/>
          <w:w w:val="61"/>
          <w:position w:val="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565656"/>
          <w:spacing w:val="-21"/>
          <w:w w:val="61"/>
          <w:position w:val="1"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61"/>
          <w:position w:val="1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565656"/>
          <w:spacing w:val="0"/>
          <w:w w:val="61"/>
          <w:position w:val="1"/>
        </w:rPr>
        <w:t>¿</w:t>
      </w:r>
      <w:r>
        <w:rPr>
          <w:rFonts w:ascii="Times New Roman" w:hAnsi="Times New Roman" w:cs="Times New Roman" w:eastAsia="Times New Roman"/>
          <w:sz w:val="16"/>
          <w:szCs w:val="16"/>
          <w:color w:val="565656"/>
          <w:spacing w:val="11"/>
          <w:w w:val="61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65656"/>
          <w:spacing w:val="0"/>
          <w:w w:val="77"/>
          <w:position w:val="1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565656"/>
          <w:spacing w:val="-15"/>
          <w:w w:val="77"/>
          <w:position w:val="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116"/>
          <w:position w:val="1"/>
        </w:rPr>
        <w:t>\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-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58585"/>
          <w:spacing w:val="0"/>
          <w:w w:val="47"/>
          <w:position w:val="1"/>
        </w:rPr>
        <w:t>.i'i;i.:-</w:t>
      </w:r>
      <w:r>
        <w:rPr>
          <w:rFonts w:ascii="Times New Roman" w:hAnsi="Times New Roman" w:cs="Times New Roman" w:eastAsia="Times New Roman"/>
          <w:sz w:val="20"/>
          <w:szCs w:val="20"/>
          <w:color w:val="858585"/>
          <w:spacing w:val="-2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0"/>
          <w:w w:val="52"/>
          <w:position w:val="1"/>
        </w:rPr>
        <w:t>7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-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65656"/>
          <w:spacing w:val="0"/>
          <w:w w:val="111"/>
          <w:position w:val="1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565656"/>
          <w:spacing w:val="7"/>
          <w:w w:val="110"/>
          <w:position w:val="1"/>
        </w:rPr>
        <w:t>:</w:t>
      </w:r>
      <w:r>
        <w:rPr>
          <w:rFonts w:ascii="Times New Roman" w:hAnsi="Times New Roman" w:cs="Times New Roman" w:eastAsia="Times New Roman"/>
          <w:sz w:val="11"/>
          <w:szCs w:val="11"/>
          <w:color w:val="6E6E6E"/>
          <w:spacing w:val="0"/>
          <w:w w:val="42"/>
          <w:position w:val="1"/>
        </w:rPr>
        <w:t>:·:_</w:t>
      </w:r>
      <w:r>
        <w:rPr>
          <w:rFonts w:ascii="Times New Roman" w:hAnsi="Times New Roman" w:cs="Times New Roman" w:eastAsia="Times New Roman"/>
          <w:sz w:val="11"/>
          <w:szCs w:val="11"/>
          <w:color w:val="6E6E6E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6E6E6E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1"/>
          <w:szCs w:val="11"/>
          <w:color w:val="A8A8A8"/>
          <w:spacing w:val="0"/>
          <w:w w:val="131"/>
          <w:position w:val="1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A8A8A8"/>
          <w:spacing w:val="0"/>
          <w:w w:val="131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8A8A8"/>
          <w:spacing w:val="11"/>
          <w:w w:val="131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0"/>
          <w:w w:val="63"/>
          <w:position w:val="1"/>
        </w:rPr>
        <w:t>---,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45" w:after="0" w:line="182" w:lineRule="exact"/>
        <w:ind w:left="502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w w:val="124"/>
          <w:i/>
        </w:rPr>
        <w:t>la</w:t>
      </w:r>
      <w:r>
        <w:rPr>
          <w:rFonts w:ascii="Arial" w:hAnsi="Arial" w:cs="Arial" w:eastAsia="Arial"/>
          <w:sz w:val="16"/>
          <w:szCs w:val="16"/>
          <w:color w:val="1F1F1F"/>
          <w:w w:val="37"/>
          <w:i/>
        </w:rPr>
        <w:t>i</w:t>
      </w:r>
      <w:r>
        <w:rPr>
          <w:rFonts w:ascii="Arial" w:hAnsi="Arial" w:cs="Arial" w:eastAsia="Arial"/>
          <w:sz w:val="16"/>
          <w:szCs w:val="16"/>
          <w:color w:val="1F1F1F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1"/>
          <w:i/>
        </w:rPr>
        <w:t>"i:Jii!ciinrlé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1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-/t!gale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 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  <w:i/>
        </w:rPr>
        <w:t>materia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69" w:lineRule="exact"/>
        <w:ind w:left="6020" w:right="4937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858585"/>
          <w:w w:val="67"/>
        </w:rPr>
        <w:t>,·.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A8A8A8"/>
          <w:spacing w:val="0"/>
          <w:w w:val="185"/>
        </w:rPr>
        <w:t>!</w:t>
      </w:r>
      <w:r>
        <w:rPr>
          <w:rFonts w:ascii="Times New Roman" w:hAnsi="Times New Roman" w:cs="Times New Roman" w:eastAsia="Times New Roman"/>
          <w:sz w:val="7"/>
          <w:szCs w:val="7"/>
          <w:color w:val="A8A8A8"/>
          <w:spacing w:val="25"/>
          <w:w w:val="185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E6E6E"/>
          <w:spacing w:val="0"/>
          <w:w w:val="126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3" w:lineRule="auto"/>
        <w:ind w:left="7895" w:right="104" w:firstLine="52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comisionados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órganos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  <w:i/>
        </w:rPr>
        <w:t>organismos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present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50505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  <w:i/>
        </w:rPr>
        <w:t>reglamento;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3" w:lineRule="auto"/>
        <w:ind w:left="4035" w:right="92" w:firstLine="14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131.520004pt;margin-top:-1.634484pt;width:13.44pt;height:71.040001pt;mso-position-horizontal-relative:page;mso-position-vertical-relative:paragraph;z-index:-5033" type="#_x0000_t75">
            <v:imagedata r:id="rId106" o:title=""/>
          </v:shape>
        </w:pict>
      </w:r>
      <w:r>
        <w:rPr/>
        <w:pict>
          <v:shape style="position:absolute;margin-left:519.359985pt;margin-top:23.32552pt;width:49.919998pt;height:120pt;mso-position-horizontal-relative:page;mso-position-vertical-relative:paragraph;z-index:-5028" type="#_x0000_t75">
            <v:imagedata r:id="rId107" o:title=""/>
          </v:shape>
        </w:pic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VI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3A3A3A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3A3A3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Aplica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mecanismos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legales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3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3"/>
          <w:i/>
        </w:rPr>
        <w:t>/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83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Ingreso,</w:t>
      </w:r>
      <w:r>
        <w:rPr>
          <w:rFonts w:ascii="Arial" w:hAnsi="Arial" w:cs="Arial" w:eastAsia="Arial"/>
          <w:sz w:val="16"/>
          <w:szCs w:val="16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Promoción,</w:t>
      </w:r>
      <w:r>
        <w:rPr>
          <w:rFonts w:ascii="Arial" w:hAnsi="Arial" w:cs="Arial" w:eastAsia="Arial"/>
          <w:sz w:val="16"/>
          <w:szCs w:val="16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Permanencia,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1"/>
          <w:i/>
        </w:rPr>
        <w:t>Responsabilidades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1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6"/>
          <w:i/>
        </w:rPr>
        <w:t>Estímulo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6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-1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servidores</w:t>
      </w:r>
      <w:r>
        <w:rPr>
          <w:rFonts w:ascii="Arial" w:hAnsi="Arial" w:cs="Arial" w:eastAsia="Arial"/>
          <w:sz w:val="16"/>
          <w:szCs w:val="16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94"/>
          <w:i/>
        </w:rPr>
        <w:t>F</w:t>
      </w:r>
      <w:r>
        <w:rPr>
          <w:rFonts w:ascii="Arial" w:hAnsi="Arial" w:cs="Arial" w:eastAsia="Arial"/>
          <w:sz w:val="16"/>
          <w:szCs w:val="16"/>
          <w:color w:val="1F1F1F"/>
          <w:spacing w:val="1"/>
          <w:w w:val="94"/>
          <w:i/>
        </w:rPr>
        <w:t>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4"/>
          <w:i/>
        </w:rPr>
        <w:t>scalí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4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-7"/>
          <w:w w:val="9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Genera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98"/>
          <w:i/>
        </w:rPr>
        <w:t>Estad</w:t>
      </w:r>
      <w:r>
        <w:rPr>
          <w:rFonts w:ascii="Arial" w:hAnsi="Arial" w:cs="Arial" w:eastAsia="Arial"/>
          <w:sz w:val="16"/>
          <w:szCs w:val="16"/>
          <w:color w:val="050505"/>
          <w:spacing w:val="-14"/>
          <w:w w:val="99"/>
          <w:i/>
        </w:rPr>
        <w:t>a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56"/>
          <w:i/>
        </w:rPr>
        <w:t>,</w:t>
      </w:r>
      <w:r>
        <w:rPr>
          <w:rFonts w:ascii="Arial" w:hAnsi="Arial" w:cs="Arial" w:eastAsia="Arial"/>
          <w:sz w:val="16"/>
          <w:szCs w:val="16"/>
          <w:color w:val="1F1F1F"/>
          <w:spacing w:val="-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Ley,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enero/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Estata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  <w:i/>
        </w:rPr>
        <w:t>materi</w:t>
      </w:r>
      <w:r>
        <w:rPr>
          <w:rFonts w:ascii="Arial" w:hAnsi="Arial" w:cs="Arial" w:eastAsia="Arial"/>
          <w:sz w:val="16"/>
          <w:szCs w:val="16"/>
          <w:color w:val="050505"/>
          <w:spacing w:val="-15"/>
          <w:w w:val="107"/>
          <w:i/>
        </w:rPr>
        <w:t>a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36"/>
          <w:i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6" w:lineRule="exact"/>
        <w:ind w:left="4035" w:right="840" w:firstLine="1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16"/>
          <w:szCs w:val="16"/>
          <w:color w:val="050505"/>
          <w:w w:val="99"/>
          <w:i/>
        </w:rPr>
        <w:t>VIII</w:t>
      </w:r>
      <w:r>
        <w:rPr>
          <w:rFonts w:ascii="Arial" w:hAnsi="Arial" w:cs="Arial" w:eastAsia="Arial"/>
          <w:sz w:val="16"/>
          <w:szCs w:val="16"/>
          <w:color w:val="3A3A3A"/>
          <w:w w:val="146"/>
          <w:i/>
        </w:rPr>
        <w:t>.</w:t>
      </w:r>
      <w:r>
        <w:rPr>
          <w:rFonts w:ascii="Arial" w:hAnsi="Arial" w:cs="Arial" w:eastAsia="Arial"/>
          <w:sz w:val="16"/>
          <w:szCs w:val="16"/>
          <w:color w:val="3A3A3A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Participa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Sistem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Estata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Nacional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Segurida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  <w:i/>
        </w:rPr>
        <w:t>conformidacj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materi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demás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disposiciones</w:t>
      </w:r>
      <w:r>
        <w:rPr>
          <w:rFonts w:ascii="Arial" w:hAnsi="Arial" w:cs="Arial" w:eastAsia="Arial"/>
          <w:sz w:val="16"/>
          <w:szCs w:val="16"/>
          <w:color w:val="050505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aplicables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9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89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89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atribució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Fi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1F1F1F"/>
          <w:spacing w:val="0"/>
          <w:w w:val="106"/>
          <w:position w:val="9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23" w:after="0" w:line="180" w:lineRule="exact"/>
        <w:ind w:left="4035" w:right="656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w w:val="103"/>
          <w:i/>
          <w:position w:val="-1"/>
        </w:rPr>
        <w:t>deber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3"/>
          <w:i/>
          <w:position w:val="-1"/>
        </w:rPr>
        <w:t>á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13"/>
          <w:i/>
          <w:position w:val="-1"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6" w:after="0" w:line="240" w:lineRule="auto"/>
        <w:ind w:left="6670" w:right="4222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131.187256pt;margin-top:-21.987007pt;width:.1pt;height:40.05786pt;mso-position-horizontal-relative:page;mso-position-vertical-relative:paragraph;z-index:-5025" coordorigin="2624,-440" coordsize="2,801">
            <v:shape style="position:absolute;left:2624;top:-440;width:2;height:801" coordorigin="2624,-440" coordsize="0,801" path="m2624,361l2624,-440e" filled="f" stroked="t" strokeweight=".237658pt" strokecolor="#575757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8"/>
        </w:rPr>
        <w:t>10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1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shape style="position:absolute;margin-left:359.040009pt;margin-top:13.693776pt;width:81.599998pt;height:12.48pt;mso-position-horizontal-relative:page;mso-position-vertical-relative:paragraph;z-index:-5027" type="#_x0000_t75">
            <v:imagedata r:id="rId108" o:title=""/>
          </v:shape>
        </w:pict>
      </w:r>
      <w:hyperlink r:id="rId109">
        <w:r>
          <w:rPr>
            <w:rFonts w:ascii="Times New Roman" w:hAnsi="Times New Roman" w:cs="Times New Roman" w:eastAsia="Times New Roman"/>
            <w:sz w:val="19"/>
            <w:szCs w:val="19"/>
            <w:color w:val="050505"/>
            <w:spacing w:val="0"/>
            <w:w w:val="165"/>
          </w:rPr>
          <w:t>www.jalioco.go</w:t>
        </w:r>
        <w:r>
          <w:rPr>
            <w:rFonts w:ascii="Times New Roman" w:hAnsi="Times New Roman" w:cs="Times New Roman" w:eastAsia="Times New Roman"/>
            <w:sz w:val="19"/>
            <w:szCs w:val="19"/>
            <w:color w:val="050505"/>
            <w:spacing w:val="1"/>
            <w:w w:val="165"/>
          </w:rPr>
          <w:t> </w:t>
        </w:r>
      </w:hyperlink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65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55" w:after="0" w:line="240" w:lineRule="auto"/>
        <w:ind w:left="277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96.959999pt;height:13.44pt;mso-position-horizontal-relative:char;mso-position-vertical-relative:line" type="#_x0000_t75">
            <v:imagedata r:id="rId1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2180" w:h="15420"/>
          <w:pgMar w:top="140" w:bottom="280" w:left="200" w:right="780"/>
        </w:sectPr>
      </w:pPr>
      <w:rPr/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98" w:lineRule="exact"/>
        <w:ind w:left="901" w:right="308"/>
        <w:jc w:val="center"/>
        <w:rPr>
          <w:rFonts w:ascii="Times New Roman" w:hAnsi="Times New Roman" w:cs="Times New Roman" w:eastAsia="Times New Roman"/>
          <w:sz w:val="110"/>
          <w:szCs w:val="110"/>
        </w:rPr>
      </w:pPr>
      <w:rPr/>
      <w:r>
        <w:rPr/>
        <w:pict>
          <v:shape style="position:absolute;margin-left:38.400002pt;margin-top:-26.001175pt;width:49.919998pt;height:49.919998pt;mso-position-horizontal-relative:page;mso-position-vertical-relative:paragraph;z-index:-5021" type="#_x0000_t75">
            <v:imagedata r:id="rId112" o:title=""/>
          </v:shape>
        </w:pict>
      </w:r>
      <w:r>
        <w:rPr>
          <w:rFonts w:ascii="Times New Roman" w:hAnsi="Times New Roman" w:cs="Times New Roman" w:eastAsia="Times New Roman"/>
          <w:sz w:val="110"/>
          <w:szCs w:val="110"/>
          <w:color w:val="070707"/>
          <w:spacing w:val="0"/>
          <w:w w:val="52"/>
          <w:position w:val="-23"/>
        </w:rPr>
        <w:t>..</w:t>
      </w:r>
      <w:r>
        <w:rPr>
          <w:rFonts w:ascii="Times New Roman" w:hAnsi="Times New Roman" w:cs="Times New Roman" w:eastAsia="Times New Roman"/>
          <w:sz w:val="110"/>
          <w:szCs w:val="110"/>
          <w:color w:val="000000"/>
          <w:spacing w:val="0"/>
          <w:w w:val="100"/>
          <w:position w:val="0"/>
        </w:rPr>
      </w:r>
    </w:p>
    <w:p>
      <w:pPr>
        <w:spacing w:before="0" w:after="0" w:line="985" w:lineRule="exact"/>
        <w:ind w:left="240" w:right="-148"/>
        <w:jc w:val="center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70707"/>
          <w:w w:val="104"/>
          <w:b/>
          <w:bCs/>
          <w:position w:val="-6"/>
        </w:rPr>
        <w:t>J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-89"/>
          <w:w w:val="104"/>
          <w:b/>
          <w:bCs/>
          <w:position w:val="-6"/>
        </w:rPr>
        <w:t>A</w:t>
      </w:r>
      <w:r>
        <w:rPr>
          <w:rFonts w:ascii="Arial" w:hAnsi="Arial" w:cs="Arial" w:eastAsia="Arial"/>
          <w:sz w:val="144"/>
          <w:szCs w:val="144"/>
          <w:color w:val="070707"/>
          <w:spacing w:val="-574"/>
          <w:w w:val="153"/>
          <w:position w:val="-11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3"/>
          <w:w w:val="103"/>
          <w:b/>
          <w:bCs/>
          <w:position w:val="-6"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0"/>
          <w:w w:val="103"/>
          <w:b/>
          <w:bCs/>
          <w:position w:val="-6"/>
        </w:rPr>
        <w:t>ISCQ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42" w:lineRule="exact"/>
        <w:ind w:left="351" w:right="-19"/>
        <w:jc w:val="center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282828"/>
          <w:spacing w:val="0"/>
          <w:w w:val="119"/>
          <w:b/>
          <w:bCs/>
          <w:position w:val="1"/>
        </w:rPr>
        <w:t>GO</w:t>
      </w:r>
      <w:r>
        <w:rPr>
          <w:rFonts w:ascii="Arial" w:hAnsi="Arial" w:cs="Arial" w:eastAsia="Arial"/>
          <w:sz w:val="8"/>
          <w:szCs w:val="8"/>
          <w:color w:val="282828"/>
          <w:spacing w:val="0"/>
          <w:w w:val="119"/>
          <w:b/>
          <w:bCs/>
          <w:position w:val="1"/>
        </w:rPr>
        <w:t>A</w:t>
      </w:r>
      <w:r>
        <w:rPr>
          <w:rFonts w:ascii="Arial" w:hAnsi="Arial" w:cs="Arial" w:eastAsia="Arial"/>
          <w:sz w:val="8"/>
          <w:szCs w:val="8"/>
          <w:color w:val="282828"/>
          <w:spacing w:val="-4"/>
          <w:w w:val="119"/>
          <w:b/>
          <w:bCs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070707"/>
          <w:spacing w:val="0"/>
          <w:w w:val="131"/>
          <w:b/>
          <w:bCs/>
          <w:position w:val="1"/>
        </w:rPr>
        <w:t>IF.k</w:t>
      </w:r>
      <w:r>
        <w:rPr>
          <w:rFonts w:ascii="Arial" w:hAnsi="Arial" w:cs="Arial" w:eastAsia="Arial"/>
          <w:sz w:val="8"/>
          <w:szCs w:val="8"/>
          <w:color w:val="070707"/>
          <w:spacing w:val="0"/>
          <w:w w:val="132"/>
          <w:b/>
          <w:bCs/>
          <w:position w:val="1"/>
        </w:rPr>
        <w:t>N</w:t>
      </w:r>
      <w:r>
        <w:rPr>
          <w:rFonts w:ascii="Arial" w:hAnsi="Arial" w:cs="Arial" w:eastAsia="Arial"/>
          <w:sz w:val="8"/>
          <w:szCs w:val="8"/>
          <w:color w:val="070707"/>
          <w:spacing w:val="-10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282828"/>
          <w:spacing w:val="0"/>
          <w:w w:val="100"/>
          <w:b/>
          <w:bCs/>
          <w:position w:val="1"/>
        </w:rPr>
        <w:t>O</w:t>
      </w:r>
      <w:r>
        <w:rPr>
          <w:rFonts w:ascii="Arial" w:hAnsi="Arial" w:cs="Arial" w:eastAsia="Arial"/>
          <w:sz w:val="8"/>
          <w:szCs w:val="8"/>
          <w:color w:val="282828"/>
          <w:spacing w:val="0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282828"/>
          <w:spacing w:val="13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282828"/>
          <w:spacing w:val="0"/>
          <w:w w:val="100"/>
          <w:b/>
          <w:bCs/>
          <w:position w:val="1"/>
        </w:rPr>
        <w:t>f)</w:t>
      </w:r>
      <w:r>
        <w:rPr>
          <w:rFonts w:ascii="Arial" w:hAnsi="Arial" w:cs="Arial" w:eastAsia="Arial"/>
          <w:sz w:val="8"/>
          <w:szCs w:val="8"/>
          <w:color w:val="282828"/>
          <w:spacing w:val="1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070707"/>
          <w:spacing w:val="0"/>
          <w:w w:val="100"/>
          <w:b/>
          <w:bCs/>
          <w:position w:val="1"/>
        </w:rPr>
        <w:t>E</w:t>
      </w:r>
      <w:r>
        <w:rPr>
          <w:rFonts w:ascii="Arial" w:hAnsi="Arial" w:cs="Arial" w:eastAsia="Arial"/>
          <w:sz w:val="8"/>
          <w:szCs w:val="8"/>
          <w:color w:val="070707"/>
          <w:spacing w:val="-6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282828"/>
          <w:spacing w:val="0"/>
          <w:w w:val="100"/>
          <w:b/>
          <w:bCs/>
          <w:position w:val="1"/>
        </w:rPr>
        <w:t>L</w:t>
      </w:r>
      <w:r>
        <w:rPr>
          <w:rFonts w:ascii="Arial" w:hAnsi="Arial" w:cs="Arial" w:eastAsia="Arial"/>
          <w:sz w:val="8"/>
          <w:szCs w:val="8"/>
          <w:color w:val="282828"/>
          <w:spacing w:val="0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282828"/>
          <w:spacing w:val="11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070707"/>
          <w:spacing w:val="0"/>
          <w:w w:val="79"/>
          <w:b/>
          <w:bCs/>
          <w:position w:val="1"/>
        </w:rPr>
        <w:t>F.</w:t>
      </w:r>
      <w:r>
        <w:rPr>
          <w:rFonts w:ascii="Arial" w:hAnsi="Arial" w:cs="Arial" w:eastAsia="Arial"/>
          <w:sz w:val="8"/>
          <w:szCs w:val="8"/>
          <w:color w:val="070707"/>
          <w:spacing w:val="-10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282828"/>
          <w:spacing w:val="0"/>
          <w:w w:val="127"/>
          <w:b/>
          <w:bCs/>
          <w:position w:val="1"/>
        </w:rPr>
        <w:t>STAOO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6" w:lineRule="exact"/>
        <w:ind w:left="782" w:right="397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43.626915pt;margin-top:-9.891772pt;width:45.997945pt;height:.1pt;mso-position-horizontal-relative:page;mso-position-vertical-relative:paragraph;z-index:-5013" coordorigin="873,-198" coordsize="920,2">
            <v:shape style="position:absolute;left:873;top:-198;width:920;height:2" coordorigin="873,-198" coordsize="920,0" path="m873,-198l1792,-198e" filled="f" stroked="t" strokeweight=".711308pt" strokecolor="#13131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4"/>
          <w:position w:val="-1"/>
        </w:rPr>
        <w:t>Fiscalia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35" w:lineRule="exact"/>
        <w:ind w:left="428" w:right="-13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11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9"/>
          <w:w w:val="11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13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78" w:after="0" w:line="240" w:lineRule="auto"/>
        <w:ind w:left="14" w:right="1018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a)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7"/>
          <w:i/>
        </w:rPr>
        <w:t>Participa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7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instancia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coordinació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corresponda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2"/>
          <w:i/>
        </w:rPr>
        <w:t>ámbit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2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6"/>
          <w:w w:val="11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competencia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3" w:after="0" w:line="268" w:lineRule="auto"/>
        <w:ind w:left="5" w:right="800" w:firstLine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580.664795pt;margin-top:15.27539pt;width:.1pt;height:539.469131pt;mso-position-horizontal-relative:page;mso-position-vertical-relative:paragraph;z-index:-5011" coordorigin="11613,306" coordsize="2,10789">
            <v:shape style="position:absolute;left:11613;top:306;width:2;height:10789" coordorigin="11613,306" coordsize="0,10789" path="m11613,11095l11613,306e" filled="f" stroked="t" strokeweight="1.185514pt" strokecolor="#0F0F0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1"/>
          <w:i/>
        </w:rPr>
        <w:t>Fiscalí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1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9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General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Estado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dar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cumplimient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acuerdo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resolucione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adopten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</w:rPr>
        <w:t>mismas;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" w:right="804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b)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Ejerce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facultade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confiere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ley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cuant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hace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Conferenci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Nacional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40" w:lineRule="auto"/>
        <w:ind w:left="5" w:right="6012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Procuració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Justicia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" w:right="2189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8"/>
          <w:i/>
        </w:rPr>
        <w:t>Participa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8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9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demá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órganos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Sistem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Nacional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Pública;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9" w:lineRule="auto"/>
        <w:ind w:right="789" w:firstLine="9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w w:val="73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72"/>
          <w:i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141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Instrumenta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aplica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mecanismo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coordinació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Procuraduría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Fiscalía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i/>
        </w:rPr>
        <w:t>los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estado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colindante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Jalisc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otra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institucione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entidade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8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federativa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5"/>
          <w:i/>
        </w:rPr>
        <w:t>los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municipio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investigació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delitps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término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convenio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efect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0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suscriban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ejercici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función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lds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           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actuará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baj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conducció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mando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Ministeri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6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6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1"/>
          <w:i/>
        </w:rPr>
        <w:t>Fiscal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corre$pqnda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leyt: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6"/>
          <w:i/>
        </w:rPr>
        <w:t>glamento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6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11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aplicable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9" w:lineRule="exact"/>
        <w:ind w:right="2585"/>
        <w:jc w:val="both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acuerd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0"/>
          <w:i/>
          <w:position w:val="1"/>
        </w:rPr>
        <w:t>Fiscal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"/>
          <w:w w:val="9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Genera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8"/>
          <w:w w:val="100"/>
          <w:i/>
          <w:position w:val="1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100"/>
          <w:i/>
          <w:position w:val="1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100"/>
          <w:i/>
          <w:position w:val="1"/>
        </w:rPr>
        <w:t>              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2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0"/>
          <w:w w:val="62"/>
          <w:position w:val="1"/>
        </w:rPr>
        <w:t>'·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6"/>
          <w:w w:val="62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-19"/>
          <w:w w:val="62"/>
          <w:position w:val="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0"/>
          <w:w w:val="62"/>
          <w:position w:val="1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5"/>
          <w:w w:val="62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0"/>
          <w:w w:val="62"/>
          <w:position w:val="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0"/>
          <w:w w:val="62"/>
          <w:position w:val="1"/>
        </w:rPr>
        <w:t>                              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19"/>
          <w:w w:val="62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0"/>
          <w:w w:val="81"/>
          <w:position w:val="1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-2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414141"/>
          <w:spacing w:val="-4"/>
          <w:w w:val="53"/>
          <w:position w:val="1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5B5B5B"/>
          <w:spacing w:val="0"/>
          <w:w w:val="38"/>
          <w:position w:val="1"/>
        </w:rPr>
        <w:t>:</w:t>
      </w:r>
      <w:r>
        <w:rPr>
          <w:rFonts w:ascii="Times New Roman" w:hAnsi="Times New Roman" w:cs="Times New Roman" w:eastAsia="Times New Roman"/>
          <w:sz w:val="25"/>
          <w:szCs w:val="25"/>
          <w:color w:val="5B5B5B"/>
          <w:spacing w:val="-1"/>
          <w:w w:val="38"/>
          <w:position w:val="1"/>
        </w:rPr>
        <w:t>:</w:t>
      </w:r>
      <w:r>
        <w:rPr>
          <w:rFonts w:ascii="Times New Roman" w:hAnsi="Times New Roman" w:cs="Times New Roman" w:eastAsia="Times New Roman"/>
          <w:sz w:val="25"/>
          <w:szCs w:val="25"/>
          <w:color w:val="282828"/>
          <w:spacing w:val="0"/>
          <w:w w:val="50"/>
          <w:position w:val="1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282828"/>
          <w:spacing w:val="-17"/>
          <w:w w:val="50"/>
          <w:position w:val="1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color w:val="414141"/>
          <w:spacing w:val="0"/>
          <w:w w:val="45"/>
          <w:position w:val="1"/>
        </w:rPr>
        <w:t>:;j</w:t>
      </w:r>
      <w:r>
        <w:rPr>
          <w:rFonts w:ascii="Times New Roman" w:hAnsi="Times New Roman" w:cs="Times New Roman" w:eastAsia="Times New Roman"/>
          <w:sz w:val="25"/>
          <w:szCs w:val="25"/>
          <w:color w:val="414141"/>
          <w:spacing w:val="-17"/>
          <w:w w:val="45"/>
          <w:position w:val="1"/>
        </w:rPr>
        <w:t>j</w:t>
      </w:r>
      <w:r>
        <w:rPr>
          <w:rFonts w:ascii="Times New Roman" w:hAnsi="Times New Roman" w:cs="Times New Roman" w:eastAsia="Times New Roman"/>
          <w:sz w:val="25"/>
          <w:szCs w:val="25"/>
          <w:color w:val="727272"/>
          <w:spacing w:val="-28"/>
          <w:w w:val="133"/>
          <w:position w:val="1"/>
        </w:rPr>
        <w:t>)</w:t>
      </w:r>
      <w:r>
        <w:rPr>
          <w:rFonts w:ascii="Times New Roman" w:hAnsi="Times New Roman" w:cs="Times New Roman" w:eastAsia="Times New Roman"/>
          <w:sz w:val="25"/>
          <w:szCs w:val="25"/>
          <w:color w:val="414141"/>
          <w:spacing w:val="0"/>
          <w:w w:val="77"/>
          <w:position w:val="1"/>
        </w:rPr>
        <w:t>;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pgMar w:footer="0" w:header="0" w:top="660" w:bottom="0" w:left="220" w:right="100"/>
          <w:footerReference w:type="default" r:id="rId111"/>
          <w:pgSz w:w="12180" w:h="15420"/>
          <w:cols w:num="2" w:equalWidth="0">
            <w:col w:w="1720" w:space="2285"/>
            <w:col w:w="7855"/>
          </w:cols>
        </w:sectPr>
      </w:pPr>
      <w:rPr/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60" w:lineRule="auto"/>
        <w:ind w:left="4010" w:right="-49" w:firstLine="-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shape style="position:absolute;margin-left:131.520004pt;margin-top:23.126976pt;width:12.48pt;height:79.680pt;mso-position-horizontal-relative:page;mso-position-vertical-relative:paragraph;z-index:-5018" type="#_x0000_t75">
            <v:imagedata r:id="rId113" o:title=""/>
          </v:shape>
        </w:pict>
      </w:r>
      <w:r>
        <w:rPr/>
        <w:pict>
          <v:shape style="position:absolute;margin-left:366.720001pt;margin-top:-5.67305pt;width:112.32pt;height:49.919998pt;mso-position-horizontal-relative:page;mso-position-vertical-relative:paragraph;z-index:-5017" type="#_x0000_t75">
            <v:imagedata r:id="rId114" o:title=""/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Establece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indicadore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procedimien'tbs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General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9"/>
          <w:i/>
        </w:rPr>
        <w:t>participació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-6"/>
          <w:w w:val="85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A3A3A3"/>
          <w:spacing w:val="-29"/>
          <w:w w:val="141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4"/>
          <w:i/>
        </w:rPr>
        <w:t>ctu•aa•aan•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confor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"/>
          <w:w w:val="100"/>
          <w:i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-4"/>
          <w:w w:val="100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dad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normas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1"/>
          <w:i/>
        </w:rPr>
        <w:t>aplicables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left="4010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8"/>
          <w:i/>
        </w:rPr>
        <w:t>perjuici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8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4"/>
          <w:w w:val="9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otro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sistema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evaluaCión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60" w:lineRule="auto"/>
        <w:ind w:left="1047" w:right="819" w:firstLine="403"/>
        <w:jc w:val="righ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0"/>
          <w:w w:val="38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0"/>
          <w:w w:val="38"/>
        </w:rPr>
        <w:t>    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3"/>
          <w:w w:val="3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actuació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2"/>
          <w:i/>
        </w:rPr>
        <w:t>Fiscalía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8"/>
          <w:i/>
        </w:rPr>
        <w:t>rec11a.mf•nt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8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8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ley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5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Nacional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9"/>
          <w:i/>
        </w:rPr>
        <w:t>Pública,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4" w:lineRule="exact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0"/>
          <w:w w:val="42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0"/>
          <w:w w:val="4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1"/>
          <w:w w:val="4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sea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1"/>
          <w:i/>
        </w:rPr>
        <w:t>aplicable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7"/>
          <w:w w:val="102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125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420"/>
          <w:pgMar w:top="140" w:bottom="280" w:left="220" w:right="100"/>
          <w:cols w:num="2" w:equalWidth="0">
            <w:col w:w="7608" w:space="63"/>
            <w:col w:w="418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29.932343pt;margin-top:13.44001pt;width:131.592057pt;height:172.850147pt;mso-position-horizontal-relative:page;mso-position-vertical-relative:page;z-index:-5020" coordorigin="2599,269" coordsize="2632,3457">
            <v:shape style="position:absolute;left:2611;top:269;width:269;height:2035" type="#_x0000_t75">
              <v:imagedata r:id="rId115" o:title=""/>
            </v:shape>
            <v:group style="position:absolute;left:2779;top:319;width:2437;height:2" coordorigin="2779,319" coordsize="2437,2">
              <v:shape style="position:absolute;left:2779;top:319;width:2437;height:2" coordorigin="2779,319" coordsize="2437,0" path="m2779,319l5216,319e" filled="f" stroked="t" strokeweight="1.422617pt" strokecolor="#0F0F0F">
                <v:path arrowok="t"/>
              </v:shape>
            </v:group>
            <v:group style="position:absolute;left:2601;top:2295;width:2;height:1428" coordorigin="2601,2295" coordsize="2,1428">
              <v:shape style="position:absolute;left:2601;top:2295;width:2;height:1428" coordorigin="2601,2295" coordsize="0,1428" path="m2601,3723l2601,2295e" filled="f" stroked="t" strokeweight=".237103pt" strokecolor="#444444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8.159973pt;margin-top:9.599987pt;width:43.200001pt;height:43.200001pt;mso-position-horizontal-relative:page;mso-position-vertical-relative:page;z-index:-5019" type="#_x0000_t75">
            <v:imagedata r:id="rId116" o:title=""/>
          </v:shape>
        </w:pict>
      </w:r>
      <w:r>
        <w:rPr/>
        <w:pict>
          <v:group style="position:absolute;margin-left:272.668213pt;margin-top:14.760409pt;width:254.174208pt;height:.1pt;mso-position-horizontal-relative:page;mso-position-vertical-relative:page;z-index:-5012" coordorigin="5453,295" coordsize="5083,2">
            <v:shape style="position:absolute;left:5453;top:295;width:5083;height:2" coordorigin="5453,295" coordsize="5083,0" path="m5453,295l10537,295e" filled="f" stroked="t" strokeweight="1.185514pt" strokecolor="#1C1C1C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4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31.236404pt;margin-top:52.469147pt;width:.1pt;height:35.710666pt;mso-position-horizontal-relative:page;mso-position-vertical-relative:paragraph;z-index:-5010" coordorigin="2625,1049" coordsize="2,714">
            <v:shape style="position:absolute;left:2625;top:1049;width:2;height:714" coordorigin="2625,1049" coordsize="0,714" path="m2625,1764l2625,1049e" filled="f" stroked="t" strokeweight=".237103pt" strokecolor="#444444">
              <v:path arrowok="t"/>
            </v:shape>
          </v:group>
          <w10:wrap type="none"/>
        </w:pict>
      </w:r>
      <w:r>
        <w:rPr/>
        <w:pict>
          <v:shape style="width:13.44pt;height:34.56pt;mso-position-horizontal-relative:char;mso-position-vertical-relative:line" type="#_x0000_t75">
            <v:imagedata r:id="rId1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236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132.479996pt;margin-top:-20.840115pt;width:413.76001pt;height:90.170074pt;mso-position-horizontal-relative:page;mso-position-vertical-relative:paragraph;z-index:-5014" coordorigin="2650,-417" coordsize="8275,1803">
            <v:shape style="position:absolute;left:2650;top:-380;width:1498;height:1632" type="#_x0000_t75">
              <v:imagedata r:id="rId118" o:title=""/>
            </v:shape>
            <v:shape style="position:absolute;left:5875;top:830;width:5050;height:557" type="#_x0000_t75">
              <v:imagedata r:id="rId119" o:title=""/>
            </v:shape>
            <v:group style="position:absolute;left:10596;top:-403;width:2;height:1333" coordorigin="10596,-403" coordsize="2,1333">
              <v:shape style="position:absolute;left:10596;top:-403;width:2;height:1333" coordorigin="10596,-403" coordsize="0,1333" path="m10596,931l10596,-403e" filled="f" stroked="t" strokeweight="1.422617pt" strokecolor="#0C0C0C">
                <v:path arrowok="t"/>
              </v:shape>
            </v:group>
            <v:group style="position:absolute;left:4031;top:931;width:1864;height:2" coordorigin="4031,931" coordsize="1864,2">
              <v:shape style="position:absolute;left:4031;top:931;width:1864;height:2" coordorigin="4031,931" coordsize="1864,0" path="m4031,931l5894,931e" filled="f" stroked="t" strokeweight="1.422617pt" strokecolor="#0F0F0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4"/>
          <w:szCs w:val="14"/>
          <w:color w:val="838383"/>
          <w:spacing w:val="0"/>
          <w:w w:val="103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357" w:lineRule="exact"/>
        <w:ind w:right="214"/>
        <w:jc w:val="right"/>
        <w:tabs>
          <w:tab w:pos="480" w:val="left"/>
        </w:tabs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70707"/>
          <w:spacing w:val="-10"/>
          <w:w w:val="133"/>
        </w:rPr>
        <w:t>\</w:t>
      </w:r>
      <w:r>
        <w:rPr>
          <w:rFonts w:ascii="Arial" w:hAnsi="Arial" w:cs="Arial" w:eastAsia="Arial"/>
          <w:sz w:val="32"/>
          <w:szCs w:val="32"/>
          <w:color w:val="414141"/>
          <w:spacing w:val="-23"/>
          <w:w w:val="88"/>
        </w:rPr>
        <w:t>'</w:t>
      </w:r>
      <w:r>
        <w:rPr>
          <w:rFonts w:ascii="Arial" w:hAnsi="Arial" w:cs="Arial" w:eastAsia="Arial"/>
          <w:sz w:val="32"/>
          <w:szCs w:val="32"/>
          <w:color w:val="282828"/>
          <w:spacing w:val="0"/>
          <w:w w:val="147"/>
        </w:rPr>
        <w:t>'</w:t>
      </w:r>
      <w:r>
        <w:rPr>
          <w:rFonts w:ascii="Arial" w:hAnsi="Arial" w:cs="Arial" w:eastAsia="Arial"/>
          <w:sz w:val="32"/>
          <w:szCs w:val="32"/>
          <w:color w:val="282828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color w:val="282828"/>
          <w:spacing w:val="0"/>
          <w:w w:val="100"/>
        </w:rPr>
      </w:r>
      <w:r>
        <w:rPr>
          <w:rFonts w:ascii="Arial" w:hAnsi="Arial" w:cs="Arial" w:eastAsia="Arial"/>
          <w:sz w:val="32"/>
          <w:szCs w:val="32"/>
          <w:color w:val="414141"/>
          <w:spacing w:val="0"/>
          <w:w w:val="67"/>
        </w:rPr>
        <w:t>i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right="455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70707"/>
          <w:w w:val="164"/>
        </w:rPr>
        <w:t>www.jaU.co.g'"-</w:t>
      </w:r>
      <w:r>
        <w:rPr>
          <w:rFonts w:ascii="Arial" w:hAnsi="Arial" w:cs="Arial" w:eastAsia="Arial"/>
          <w:sz w:val="18"/>
          <w:szCs w:val="18"/>
          <w:color w:val="5B5B5B"/>
          <w:w w:val="52"/>
        </w:rPr>
        <w:t>.</w:t>
      </w:r>
      <w:r>
        <w:rPr>
          <w:rFonts w:ascii="Arial" w:hAnsi="Arial" w:cs="Arial" w:eastAsia="Arial"/>
          <w:sz w:val="18"/>
          <w:szCs w:val="18"/>
          <w:color w:val="000000"/>
          <w:w w:val="100"/>
        </w:rPr>
      </w:r>
    </w:p>
    <w:p>
      <w:pPr>
        <w:spacing w:before="93" w:after="0" w:line="197" w:lineRule="exact"/>
        <w:ind w:right="565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56"/>
          <w:position w:val="-1"/>
        </w:rPr>
        <w:t>\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47" w:lineRule="exact"/>
        <w:ind w:right="524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82828"/>
          <w:spacing w:val="0"/>
          <w:w w:val="53"/>
          <w:position w:val="-1"/>
        </w:rPr>
        <w:t>1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65" w:lineRule="exact"/>
        <w:ind w:right="526"/>
        <w:jc w:val="righ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070707"/>
          <w:spacing w:val="0"/>
          <w:w w:val="67"/>
        </w:rPr>
        <w:t>1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10" w:lineRule="atLeast"/>
        <w:ind w:left="602" w:right="805" w:firstLine="-14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7"/>
          <w:i/>
        </w:rPr>
        <w:t>XI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7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8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Vela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respet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garpntía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individuale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derecho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2"/>
          <w:i/>
        </w:rPr>
        <w:t>humanos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1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esfer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competenci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4"/>
          <w:w w:val="107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156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ell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deberá: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-30"/>
          <w:w w:val="10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96" w:lineRule="exact"/>
        <w:ind w:left="2969" w:right="5267"/>
        <w:jc w:val="center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5B5B5B"/>
          <w:spacing w:val="0"/>
          <w:w w:val="54"/>
        </w:rPr>
        <w:t>:,_J&gt;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63" w:lineRule="auto"/>
        <w:ind w:left="602" w:right="787" w:firstLine="-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a)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Fomenta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entre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sus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servidore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público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una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cultur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respet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garantía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individuale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derecho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humanos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ampara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orde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2"/>
          <w:i/>
        </w:rPr>
        <w:t>jurídic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2"/>
          <w:w w:val="92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48"/>
          <w:w w:val="92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92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2"/>
          <w:i/>
        </w:rPr>
        <w:t>r¿exican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2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1"/>
          <w:w w:val="9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tratado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internacionale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4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en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13" w:lineRule="exact"/>
        <w:ind w:left="602" w:right="3824"/>
        <w:jc w:val="both"/>
        <w:rPr>
          <w:rFonts w:ascii="Arial" w:hAnsi="Arial" w:cs="Arial" w:eastAsia="Arial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Estada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Unido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Mexicano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sa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parte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         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  <w:position w:val="1"/>
        </w:rPr>
        <w:t> </w:t>
      </w:r>
      <w:r>
        <w:rPr>
          <w:rFonts w:ascii="Arial" w:hAnsi="Arial" w:cs="Arial" w:eastAsia="Arial"/>
          <w:sz w:val="23"/>
          <w:szCs w:val="23"/>
          <w:color w:val="5B5B5B"/>
          <w:spacing w:val="2"/>
          <w:w w:val="77"/>
          <w:i/>
          <w:position w:val="1"/>
        </w:rPr>
        <w:t>'</w:t>
      </w:r>
      <w:r>
        <w:rPr>
          <w:rFonts w:ascii="Arial" w:hAnsi="Arial" w:cs="Arial" w:eastAsia="Arial"/>
          <w:sz w:val="23"/>
          <w:szCs w:val="23"/>
          <w:color w:val="414141"/>
          <w:spacing w:val="-32"/>
          <w:w w:val="42"/>
          <w:i/>
          <w:position w:val="1"/>
        </w:rPr>
        <w:t>•</w:t>
      </w:r>
      <w:r>
        <w:rPr>
          <w:rFonts w:ascii="Arial" w:hAnsi="Arial" w:cs="Arial" w:eastAsia="Arial"/>
          <w:sz w:val="23"/>
          <w:szCs w:val="23"/>
          <w:color w:val="5B5B5B"/>
          <w:spacing w:val="-42"/>
          <w:w w:val="85"/>
          <w:i/>
          <w:position w:val="1"/>
        </w:rPr>
        <w:t>t</w:t>
      </w:r>
      <w:r>
        <w:rPr>
          <w:rFonts w:ascii="Arial" w:hAnsi="Arial" w:cs="Arial" w:eastAsia="Arial"/>
          <w:sz w:val="23"/>
          <w:szCs w:val="23"/>
          <w:color w:val="414141"/>
          <w:spacing w:val="-8"/>
          <w:w w:val="97"/>
          <w:i/>
          <w:position w:val="1"/>
        </w:rPr>
        <w:t>:</w:t>
      </w:r>
      <w:r>
        <w:rPr>
          <w:rFonts w:ascii="Arial" w:hAnsi="Arial" w:cs="Arial" w:eastAsia="Arial"/>
          <w:sz w:val="23"/>
          <w:szCs w:val="23"/>
          <w:color w:val="070707"/>
          <w:spacing w:val="0"/>
          <w:w w:val="58"/>
          <w:i/>
          <w:position w:val="1"/>
        </w:rPr>
        <w:t>¡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89" w:after="0" w:line="190" w:lineRule="atLeast"/>
        <w:ind w:left="593" w:right="1741" w:firstLine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b)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Pro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orcionar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30"/>
          <w:szCs w:val="30"/>
          <w:color w:val="070707"/>
          <w:spacing w:val="0"/>
          <w:w w:val="67"/>
        </w:rPr>
        <w:t>in</w:t>
      </w:r>
      <w:r>
        <w:rPr>
          <w:rFonts w:ascii="Arial" w:hAnsi="Arial" w:cs="Arial" w:eastAsia="Arial"/>
          <w:sz w:val="30"/>
          <w:szCs w:val="30"/>
          <w:color w:val="070707"/>
          <w:spacing w:val="-38"/>
          <w:w w:val="67"/>
        </w:rPr>
        <w:t>}</w:t>
      </w:r>
      <w:r>
        <w:rPr>
          <w:rFonts w:ascii="Arial" w:hAnsi="Arial" w:cs="Arial" w:eastAsia="Arial"/>
          <w:sz w:val="30"/>
          <w:szCs w:val="30"/>
          <w:color w:val="282828"/>
          <w:spacing w:val="0"/>
          <w:w w:val="67"/>
        </w:rPr>
        <w:t>Jj</w:t>
      </w:r>
      <w:r>
        <w:rPr>
          <w:rFonts w:ascii="Arial" w:hAnsi="Arial" w:cs="Arial" w:eastAsia="Arial"/>
          <w:sz w:val="30"/>
          <w:szCs w:val="30"/>
          <w:color w:val="282828"/>
          <w:spacing w:val="-6"/>
          <w:w w:val="67"/>
        </w:rPr>
        <w:t>l</w:t>
      </w:r>
      <w:r>
        <w:rPr>
          <w:rFonts w:ascii="Arial" w:hAnsi="Arial" w:cs="Arial" w:eastAsia="Arial"/>
          <w:sz w:val="30"/>
          <w:szCs w:val="30"/>
          <w:color w:val="282828"/>
          <w:spacing w:val="0"/>
          <w:w w:val="67"/>
        </w:rPr>
        <w:t>{;</w:t>
      </w:r>
      <w:r>
        <w:rPr>
          <w:rFonts w:ascii="Arial" w:hAnsi="Arial" w:cs="Arial" w:eastAsia="Arial"/>
          <w:sz w:val="30"/>
          <w:szCs w:val="30"/>
          <w:color w:val="282828"/>
          <w:spacing w:val="0"/>
          <w:w w:val="67"/>
        </w:rPr>
        <w:t>  </w:t>
      </w:r>
      <w:r>
        <w:rPr>
          <w:rFonts w:ascii="Arial" w:hAnsi="Arial" w:cs="Arial" w:eastAsia="Arial"/>
          <w:sz w:val="30"/>
          <w:szCs w:val="30"/>
          <w:color w:val="282828"/>
          <w:spacing w:val="6"/>
          <w:w w:val="67"/>
        </w:rPr>
        <w:t> </w:t>
      </w:r>
      <w:r>
        <w:rPr>
          <w:rFonts w:ascii="Arial" w:hAnsi="Arial" w:cs="Arial" w:eastAsia="Arial"/>
          <w:sz w:val="30"/>
          <w:szCs w:val="30"/>
          <w:color w:val="070707"/>
          <w:spacing w:val="0"/>
          <w:w w:val="63"/>
        </w:rPr>
        <w:t>d</w:t>
      </w:r>
      <w:r>
        <w:rPr>
          <w:rFonts w:ascii="Arial" w:hAnsi="Arial" w:cs="Arial" w:eastAsia="Arial"/>
          <w:sz w:val="30"/>
          <w:szCs w:val="30"/>
          <w:color w:val="282828"/>
          <w:spacing w:val="-11"/>
          <w:w w:val="144"/>
        </w:rPr>
        <w:t>i</w:t>
      </w:r>
      <w:r>
        <w:rPr>
          <w:rFonts w:ascii="Arial" w:hAnsi="Arial" w:cs="Arial" w:eastAsia="Arial"/>
          <w:sz w:val="30"/>
          <w:szCs w:val="30"/>
          <w:color w:val="070707"/>
          <w:spacing w:val="0"/>
          <w:w w:val="63"/>
        </w:rPr>
        <w:t>q</w:t>
      </w:r>
      <w:r>
        <w:rPr>
          <w:rFonts w:ascii="Arial" w:hAnsi="Arial" w:cs="Arial" w:eastAsia="Arial"/>
          <w:sz w:val="30"/>
          <w:szCs w:val="30"/>
          <w:color w:val="070707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7"/>
          <w:i/>
        </w:rPr>
        <w:t>&amp;d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2"/>
          <w:w w:val="118"/>
          <w:i/>
        </w:rPr>
        <w:t>¡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-6"/>
          <w:w w:val="181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  <w:t>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71"/>
          <w:w w:val="80"/>
          <w:i/>
        </w:rPr>
        <w:t>É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9"/>
          <w:w w:val="191"/>
          <w:i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-35"/>
          <w:w w:val="229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-42"/>
          <w:w w:val="229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226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2"/>
          <w:w w:val="86"/>
          <w:i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203"/>
          <w:i/>
        </w:rPr>
        <w:t>/d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2"/>
          <w:i/>
        </w:rPr>
        <w:t>Derecho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3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0"/>
          <w:w w:val="57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Humanos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cuand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2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solicite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ejercici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2"/>
          <w:i/>
        </w:rPr>
        <w:t>sÍisjün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1"/>
          <w:w w:val="112"/>
          <w:i/>
        </w:rPr>
        <w:t>/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2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1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conformidci'di:onl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i/>
        </w:rPr>
        <w:t>ley;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80" w:lineRule="exact"/>
        <w:ind w:left="2219" w:right="-20"/>
        <w:jc w:val="left"/>
        <w:tabs>
          <w:tab w:pos="37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838383"/>
          <w:spacing w:val="0"/>
          <w:w w:val="75"/>
          <w:i/>
          <w:position w:val="1"/>
        </w:rPr>
        <w:t>··</w:t>
      </w:r>
      <w:r>
        <w:rPr>
          <w:rFonts w:ascii="Arial" w:hAnsi="Arial" w:cs="Arial" w:eastAsia="Arial"/>
          <w:sz w:val="14"/>
          <w:szCs w:val="14"/>
          <w:color w:val="838383"/>
          <w:spacing w:val="11"/>
          <w:w w:val="75"/>
          <w:i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B5B5B"/>
          <w:spacing w:val="-17"/>
          <w:w w:val="139"/>
          <w:i/>
          <w:position w:val="1"/>
        </w:rPr>
        <w:t>·</w:t>
      </w:r>
      <w:r>
        <w:rPr>
          <w:rFonts w:ascii="Arial" w:hAnsi="Arial" w:cs="Arial" w:eastAsia="Arial"/>
          <w:sz w:val="14"/>
          <w:szCs w:val="14"/>
          <w:color w:val="A3A3A3"/>
          <w:spacing w:val="0"/>
          <w:w w:val="57"/>
          <w:i/>
          <w:position w:val="1"/>
        </w:rPr>
        <w:t>-."·:</w:t>
      </w:r>
      <w:r>
        <w:rPr>
          <w:rFonts w:ascii="Arial" w:hAnsi="Arial" w:cs="Arial" w:eastAsia="Arial"/>
          <w:sz w:val="14"/>
          <w:szCs w:val="14"/>
          <w:color w:val="A3A3A3"/>
          <w:spacing w:val="0"/>
          <w:w w:val="100"/>
          <w:i/>
          <w:position w:val="1"/>
        </w:rPr>
        <w:t>  </w:t>
      </w:r>
      <w:r>
        <w:rPr>
          <w:rFonts w:ascii="Arial" w:hAnsi="Arial" w:cs="Arial" w:eastAsia="Arial"/>
          <w:sz w:val="14"/>
          <w:szCs w:val="14"/>
          <w:color w:val="A3A3A3"/>
          <w:spacing w:val="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727272"/>
          <w:spacing w:val="0"/>
          <w:w w:val="143"/>
          <w:position w:val="1"/>
        </w:rPr>
        <w:t>,-</w:t>
      </w:r>
      <w:r>
        <w:rPr>
          <w:rFonts w:ascii="Times New Roman" w:hAnsi="Times New Roman" w:cs="Times New Roman" w:eastAsia="Times New Roman"/>
          <w:sz w:val="6"/>
          <w:szCs w:val="6"/>
          <w:color w:val="727272"/>
          <w:spacing w:val="3"/>
          <w:w w:val="143"/>
          <w:position w:val="1"/>
        </w:rPr>
        <w:t>,</w:t>
      </w:r>
      <w:r>
        <w:rPr>
          <w:rFonts w:ascii="Arial" w:hAnsi="Arial" w:cs="Arial" w:eastAsia="Arial"/>
          <w:sz w:val="9"/>
          <w:szCs w:val="9"/>
          <w:color w:val="838383"/>
          <w:spacing w:val="0"/>
          <w:w w:val="143"/>
          <w:position w:val="1"/>
        </w:rPr>
        <w:t>..</w:t>
      </w:r>
      <w:r>
        <w:rPr>
          <w:rFonts w:ascii="Arial" w:hAnsi="Arial" w:cs="Arial" w:eastAsia="Arial"/>
          <w:sz w:val="9"/>
          <w:szCs w:val="9"/>
          <w:color w:val="838383"/>
          <w:spacing w:val="-20"/>
          <w:w w:val="143"/>
          <w:position w:val="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-15"/>
          <w:w w:val="73"/>
          <w:position w:val="1"/>
        </w:rPr>
        <w:t>•</w:t>
      </w:r>
      <w:r>
        <w:rPr>
          <w:rFonts w:ascii="Arial" w:hAnsi="Arial" w:cs="Arial" w:eastAsia="Arial"/>
          <w:sz w:val="9"/>
          <w:szCs w:val="9"/>
          <w:color w:val="838383"/>
          <w:spacing w:val="0"/>
          <w:w w:val="104"/>
          <w:position w:val="1"/>
        </w:rPr>
        <w:t>.</w:t>
      </w:r>
      <w:r>
        <w:rPr>
          <w:rFonts w:ascii="Arial" w:hAnsi="Arial" w:cs="Arial" w:eastAsia="Arial"/>
          <w:sz w:val="9"/>
          <w:szCs w:val="9"/>
          <w:color w:val="838383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A3A3A3"/>
          <w:spacing w:val="-9"/>
          <w:w w:val="100"/>
          <w:position w:val="1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A3A3A3"/>
          <w:spacing w:val="0"/>
          <w:w w:val="100"/>
          <w:position w:val="1"/>
        </w:rPr>
        <w:t>,-</w:t>
      </w:r>
      <w:r>
        <w:rPr>
          <w:rFonts w:ascii="Times New Roman" w:hAnsi="Times New Roman" w:cs="Times New Roman" w:eastAsia="Times New Roman"/>
          <w:sz w:val="10"/>
          <w:szCs w:val="10"/>
          <w:color w:val="A3A3A3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10"/>
          <w:szCs w:val="10"/>
          <w:color w:val="A3A3A3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A3A3A3"/>
          <w:spacing w:val="0"/>
          <w:w w:val="96"/>
          <w:position w:val="1"/>
        </w:rPr>
        <w:t>..</w:t>
      </w:r>
      <w:r>
        <w:rPr>
          <w:rFonts w:ascii="Arial" w:hAnsi="Arial" w:cs="Arial" w:eastAsia="Arial"/>
          <w:sz w:val="9"/>
          <w:szCs w:val="9"/>
          <w:color w:val="A3A3A3"/>
          <w:spacing w:val="-15"/>
          <w:w w:val="96"/>
          <w:position w:val="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276"/>
          <w:position w:val="1"/>
        </w:rPr>
        <w:t>•-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100"/>
          <w:position w:val="1"/>
        </w:rPr>
      </w:r>
      <w:r>
        <w:rPr>
          <w:rFonts w:ascii="Arial" w:hAnsi="Arial" w:cs="Arial" w:eastAsia="Arial"/>
          <w:sz w:val="4"/>
          <w:szCs w:val="4"/>
          <w:color w:val="838383"/>
          <w:spacing w:val="0"/>
          <w:w w:val="72"/>
          <w:position w:val="1"/>
        </w:rPr>
        <w:t>.-</w:t>
      </w:r>
      <w:r>
        <w:rPr>
          <w:rFonts w:ascii="Arial" w:hAnsi="Arial" w:cs="Arial" w:eastAsia="Arial"/>
          <w:sz w:val="4"/>
          <w:szCs w:val="4"/>
          <w:color w:val="838383"/>
          <w:spacing w:val="0"/>
          <w:w w:val="72"/>
          <w:position w:val="1"/>
        </w:rPr>
        <w:t>      </w:t>
      </w:r>
      <w:r>
        <w:rPr>
          <w:rFonts w:ascii="Arial" w:hAnsi="Arial" w:cs="Arial" w:eastAsia="Arial"/>
          <w:sz w:val="4"/>
          <w:szCs w:val="4"/>
          <w:color w:val="838383"/>
          <w:spacing w:val="2"/>
          <w:w w:val="72"/>
          <w:position w:val="1"/>
        </w:rPr>
        <w:t> </w:t>
      </w:r>
      <w:r>
        <w:rPr>
          <w:rFonts w:ascii="Arial" w:hAnsi="Arial" w:cs="Arial" w:eastAsia="Arial"/>
          <w:sz w:val="4"/>
          <w:szCs w:val="4"/>
          <w:color w:val="A3A3A3"/>
          <w:spacing w:val="0"/>
          <w:w w:val="100"/>
          <w:position w:val="1"/>
        </w:rPr>
        <w:t>'</w:t>
      </w:r>
      <w:r>
        <w:rPr>
          <w:rFonts w:ascii="Arial" w:hAnsi="Arial" w:cs="Arial" w:eastAsia="Arial"/>
          <w:sz w:val="4"/>
          <w:szCs w:val="4"/>
          <w:color w:val="A3A3A3"/>
          <w:spacing w:val="0"/>
          <w:w w:val="100"/>
          <w:position w:val="1"/>
        </w:rPr>
        <w:t>           </w:t>
      </w:r>
      <w:r>
        <w:rPr>
          <w:rFonts w:ascii="Arial" w:hAnsi="Arial" w:cs="Arial" w:eastAsia="Arial"/>
          <w:sz w:val="4"/>
          <w:szCs w:val="4"/>
          <w:color w:val="A3A3A3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A3A3A3"/>
          <w:spacing w:val="6"/>
          <w:w w:val="102"/>
          <w:position w:val="1"/>
        </w:rPr>
        <w:t>,</w:t>
      </w:r>
      <w:r>
        <w:rPr>
          <w:rFonts w:ascii="Times New Roman" w:hAnsi="Times New Roman" w:cs="Times New Roman" w:eastAsia="Times New Roman"/>
          <w:sz w:val="5"/>
          <w:szCs w:val="5"/>
          <w:color w:val="A3A3A3"/>
          <w:spacing w:val="0"/>
          <w:w w:val="37"/>
          <w:position w:val="1"/>
        </w:rPr>
        <w:t>_</w:t>
      </w:r>
      <w:r>
        <w:rPr>
          <w:rFonts w:ascii="Times New Roman" w:hAnsi="Times New Roman" w:cs="Times New Roman" w:eastAsia="Times New Roman"/>
          <w:sz w:val="5"/>
          <w:szCs w:val="5"/>
          <w:color w:val="A3A3A3"/>
          <w:spacing w:val="0"/>
          <w:w w:val="100"/>
          <w:position w:val="1"/>
        </w:rPr>
        <w:t>   </w:t>
      </w:r>
      <w:r>
        <w:rPr>
          <w:rFonts w:ascii="Times New Roman" w:hAnsi="Times New Roman" w:cs="Times New Roman" w:eastAsia="Times New Roman"/>
          <w:sz w:val="5"/>
          <w:szCs w:val="5"/>
          <w:color w:val="A3A3A3"/>
          <w:spacing w:val="-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838383"/>
          <w:spacing w:val="0"/>
          <w:w w:val="37"/>
          <w:position w:val="1"/>
        </w:rPr>
        <w:t>_</w:t>
      </w:r>
      <w:r>
        <w:rPr>
          <w:rFonts w:ascii="Times New Roman" w:hAnsi="Times New Roman" w:cs="Times New Roman" w:eastAsia="Times New Roman"/>
          <w:sz w:val="5"/>
          <w:szCs w:val="5"/>
          <w:color w:val="838383"/>
          <w:spacing w:val="0"/>
          <w:w w:val="37"/>
          <w:position w:val="1"/>
        </w:rPr>
        <w:t>                            </w:t>
      </w:r>
      <w:r>
        <w:rPr>
          <w:rFonts w:ascii="Times New Roman" w:hAnsi="Times New Roman" w:cs="Times New Roman" w:eastAsia="Times New Roman"/>
          <w:sz w:val="5"/>
          <w:szCs w:val="5"/>
          <w:color w:val="838383"/>
          <w:spacing w:val="3"/>
          <w:w w:val="37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727272"/>
          <w:spacing w:val="8"/>
          <w:w w:val="101"/>
          <w:position w:val="1"/>
        </w:rPr>
        <w:t>.</w:t>
      </w:r>
      <w:r>
        <w:rPr>
          <w:rFonts w:ascii="Arial" w:hAnsi="Arial" w:cs="Arial" w:eastAsia="Arial"/>
          <w:sz w:val="14"/>
          <w:szCs w:val="14"/>
          <w:color w:val="B8B8B8"/>
          <w:spacing w:val="0"/>
          <w:w w:val="134"/>
          <w:position w:val="1"/>
        </w:rPr>
        <w:t>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83" w:lineRule="exact"/>
        <w:ind w:left="3702" w:right="3924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838383"/>
          <w:spacing w:val="0"/>
          <w:w w:val="46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838383"/>
          <w:spacing w:val="9"/>
          <w:w w:val="4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A3A3A3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A3A3A3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38383"/>
          <w:spacing w:val="0"/>
          <w:w w:val="23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838383"/>
          <w:spacing w:val="0"/>
          <w:w w:val="23"/>
        </w:rPr>
        <w:t>    </w:t>
      </w:r>
      <w:r>
        <w:rPr>
          <w:rFonts w:ascii="Times New Roman" w:hAnsi="Times New Roman" w:cs="Times New Roman" w:eastAsia="Times New Roman"/>
          <w:sz w:val="19"/>
          <w:szCs w:val="19"/>
          <w:color w:val="838383"/>
          <w:spacing w:val="8"/>
          <w:w w:val="2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27272"/>
          <w:spacing w:val="0"/>
          <w:w w:val="30"/>
          <w:i/>
        </w:rPr>
        <w:t>::</w:t>
      </w:r>
      <w:r>
        <w:rPr>
          <w:rFonts w:ascii="Times New Roman" w:hAnsi="Times New Roman" w:cs="Times New Roman" w:eastAsia="Times New Roman"/>
          <w:sz w:val="19"/>
          <w:szCs w:val="19"/>
          <w:color w:val="727272"/>
          <w:spacing w:val="-13"/>
          <w:w w:val="30"/>
          <w:i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169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-15"/>
          <w:w w:val="116"/>
          <w:i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37"/>
          <w:i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14141"/>
          <w:spacing w:val="0"/>
          <w:w w:val="48"/>
          <w:i/>
        </w:rPr>
        <w:t>_-.:</w:t>
      </w:r>
      <w:r>
        <w:rPr>
          <w:rFonts w:ascii="Times New Roman" w:hAnsi="Times New Roman" w:cs="Times New Roman" w:eastAsia="Times New Roman"/>
          <w:sz w:val="19"/>
          <w:szCs w:val="19"/>
          <w:color w:val="414141"/>
          <w:spacing w:val="2"/>
          <w:w w:val="48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838383"/>
          <w:spacing w:val="0"/>
          <w:w w:val="5"/>
          <w:i/>
        </w:rPr>
        <w:t>_</w:t>
      </w:r>
      <w:r>
        <w:rPr>
          <w:rFonts w:ascii="Times New Roman" w:hAnsi="Times New Roman" w:cs="Times New Roman" w:eastAsia="Times New Roman"/>
          <w:sz w:val="19"/>
          <w:szCs w:val="19"/>
          <w:color w:val="838383"/>
          <w:spacing w:val="-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14141"/>
          <w:spacing w:val="0"/>
          <w:w w:val="24"/>
          <w:i/>
        </w:rPr>
        <w:t>J!</w:t>
      </w:r>
      <w:r>
        <w:rPr>
          <w:rFonts w:ascii="Times New Roman" w:hAnsi="Times New Roman" w:cs="Times New Roman" w:eastAsia="Times New Roman"/>
          <w:sz w:val="19"/>
          <w:szCs w:val="19"/>
          <w:color w:val="414141"/>
          <w:spacing w:val="-11"/>
          <w:w w:val="24"/>
          <w:i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5B5B5B"/>
          <w:spacing w:val="-15"/>
          <w:w w:val="37"/>
          <w:i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-10"/>
          <w:w w:val="46"/>
          <w:i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838383"/>
          <w:spacing w:val="-4"/>
          <w:w w:val="18"/>
          <w:i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0"/>
          <w:w w:val="60"/>
          <w:i/>
        </w:rPr>
        <w:t>·r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166" w:lineRule="exact"/>
        <w:ind w:left="588" w:right="814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6"/>
          <w:i/>
        </w:rPr>
        <w:t>XII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6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8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Participa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$istern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Nacional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c!ePian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iJ'¡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1"/>
          <w:i/>
        </w:rPr>
        <w:t>¡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1"/>
          <w:w w:val="113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5"/>
          <w:i/>
        </w:rPr>
        <w:t>DeffioC:tátic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6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85"/>
          <w:i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-19"/>
          <w:w w:val="91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-7"/>
          <w:w w:val="103"/>
          <w:i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10"/>
          <w:w w:val="46"/>
          <w:i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21"/>
          <w:i/>
        </w:rPr>
        <w:t>enlo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22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término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preve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4" w:after="0" w:line="172" w:lineRule="exact"/>
        <w:ind w:left="512" w:right="174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959595"/>
          <w:spacing w:val="-12"/>
          <w:w w:val="100"/>
          <w:i/>
          <w:position w:val="-2"/>
        </w:rPr>
        <w:t>&gt;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ley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estatal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1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planeació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demá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disposicione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aplicables;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       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59595"/>
          <w:spacing w:val="0"/>
          <w:w w:val="76"/>
          <w:position w:val="-2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959595"/>
          <w:spacing w:val="0"/>
          <w:w w:val="76"/>
          <w:position w:val="-2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959595"/>
          <w:spacing w:val="1"/>
          <w:w w:val="76"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B8B8B8"/>
          <w:spacing w:val="0"/>
          <w:w w:val="76"/>
          <w:position w:val="-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B8B8B8"/>
          <w:spacing w:val="0"/>
          <w:w w:val="76"/>
          <w:position w:val="-2"/>
        </w:rPr>
        <w:t>  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B8B8B8"/>
          <w:spacing w:val="30"/>
          <w:w w:val="76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414141"/>
          <w:spacing w:val="-25"/>
          <w:w w:val="116"/>
          <w:i/>
          <w:position w:val="-2"/>
        </w:rPr>
        <w:t>,</w:t>
      </w:r>
      <w:r>
        <w:rPr>
          <w:rFonts w:ascii="Arial" w:hAnsi="Arial" w:cs="Arial" w:eastAsia="Arial"/>
          <w:sz w:val="16"/>
          <w:szCs w:val="16"/>
          <w:color w:val="5B5B5B"/>
          <w:spacing w:val="-19"/>
          <w:w w:val="68"/>
          <w:i/>
          <w:position w:val="-2"/>
        </w:rPr>
        <w:t>'</w:t>
      </w:r>
      <w:r>
        <w:rPr>
          <w:rFonts w:ascii="Arial" w:hAnsi="Arial" w:cs="Arial" w:eastAsia="Arial"/>
          <w:sz w:val="16"/>
          <w:szCs w:val="16"/>
          <w:color w:val="282828"/>
          <w:spacing w:val="4"/>
          <w:w w:val="23"/>
          <w:i/>
          <w:position w:val="-2"/>
        </w:rPr>
        <w:t>.</w:t>
      </w:r>
      <w:r>
        <w:rPr>
          <w:rFonts w:ascii="Arial" w:hAnsi="Arial" w:cs="Arial" w:eastAsia="Arial"/>
          <w:sz w:val="16"/>
          <w:szCs w:val="16"/>
          <w:color w:val="5B5B5B"/>
          <w:spacing w:val="0"/>
          <w:w w:val="69"/>
          <w:i/>
          <w:position w:val="-2"/>
        </w:rPr>
        <w:t>J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314" w:lineRule="exact"/>
        <w:ind w:left="560" w:right="1256"/>
        <w:jc w:val="both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29"/>
          <w:szCs w:val="29"/>
          <w:color w:val="5B5B5B"/>
          <w:spacing w:val="0"/>
          <w:w w:val="82"/>
          <w:position w:val="-2"/>
        </w:rPr>
        <w:t>\</w:t>
      </w:r>
      <w:r>
        <w:rPr>
          <w:rFonts w:ascii="Arial" w:hAnsi="Arial" w:cs="Arial" w:eastAsia="Arial"/>
          <w:sz w:val="29"/>
          <w:szCs w:val="29"/>
          <w:color w:val="5B5B5B"/>
          <w:spacing w:val="0"/>
          <w:w w:val="82"/>
          <w:position w:val="-2"/>
        </w:rPr>
        <w:t>     </w:t>
      </w:r>
      <w:r>
        <w:rPr>
          <w:rFonts w:ascii="Arial" w:hAnsi="Arial" w:cs="Arial" w:eastAsia="Arial"/>
          <w:sz w:val="29"/>
          <w:szCs w:val="29"/>
          <w:color w:val="5B5B5B"/>
          <w:spacing w:val="6"/>
          <w:w w:val="82"/>
          <w:position w:val="-2"/>
        </w:rPr>
        <w:t> </w:t>
      </w:r>
      <w:r>
        <w:rPr>
          <w:rFonts w:ascii="Arial" w:hAnsi="Arial" w:cs="Arial" w:eastAsia="Arial"/>
          <w:sz w:val="29"/>
          <w:szCs w:val="29"/>
          <w:color w:val="A3A3A3"/>
          <w:spacing w:val="0"/>
          <w:w w:val="16"/>
          <w:position w:val="-2"/>
        </w:rPr>
        <w:t>..</w:t>
      </w:r>
      <w:r>
        <w:rPr>
          <w:rFonts w:ascii="Arial" w:hAnsi="Arial" w:cs="Arial" w:eastAsia="Arial"/>
          <w:sz w:val="29"/>
          <w:szCs w:val="29"/>
          <w:color w:val="A3A3A3"/>
          <w:spacing w:val="0"/>
          <w:w w:val="16"/>
          <w:position w:val="-2"/>
        </w:rPr>
        <w:t>          </w:t>
      </w:r>
      <w:r>
        <w:rPr>
          <w:rFonts w:ascii="Arial" w:hAnsi="Arial" w:cs="Arial" w:eastAsia="Arial"/>
          <w:sz w:val="29"/>
          <w:szCs w:val="29"/>
          <w:color w:val="A3A3A3"/>
          <w:spacing w:val="11"/>
          <w:w w:val="16"/>
          <w:position w:val="-2"/>
        </w:rPr>
        <w:t> </w:t>
      </w:r>
      <w:r>
        <w:rPr>
          <w:rFonts w:ascii="Arial" w:hAnsi="Arial" w:cs="Arial" w:eastAsia="Arial"/>
          <w:sz w:val="29"/>
          <w:szCs w:val="29"/>
          <w:color w:val="838383"/>
          <w:spacing w:val="0"/>
          <w:w w:val="32"/>
          <w:position w:val="-2"/>
        </w:rPr>
        <w:t>.</w:t>
      </w:r>
      <w:r>
        <w:rPr>
          <w:rFonts w:ascii="Arial" w:hAnsi="Arial" w:cs="Arial" w:eastAsia="Arial"/>
          <w:sz w:val="29"/>
          <w:szCs w:val="29"/>
          <w:color w:val="838383"/>
          <w:spacing w:val="0"/>
          <w:w w:val="32"/>
          <w:position w:val="-2"/>
        </w:rPr>
        <w:t>                                    </w:t>
      </w:r>
      <w:r>
        <w:rPr>
          <w:rFonts w:ascii="Arial" w:hAnsi="Arial" w:cs="Arial" w:eastAsia="Arial"/>
          <w:sz w:val="29"/>
          <w:szCs w:val="29"/>
          <w:color w:val="838383"/>
          <w:spacing w:val="24"/>
          <w:w w:val="32"/>
          <w:position w:val="-2"/>
        </w:rPr>
        <w:t> </w:t>
      </w:r>
      <w:r>
        <w:rPr>
          <w:rFonts w:ascii="Arial" w:hAnsi="Arial" w:cs="Arial" w:eastAsia="Arial"/>
          <w:sz w:val="29"/>
          <w:szCs w:val="29"/>
          <w:color w:val="5B5B5B"/>
          <w:spacing w:val="0"/>
          <w:w w:val="76"/>
          <w:position w:val="-2"/>
        </w:rPr>
        <w:t>t</w:t>
      </w:r>
      <w:r>
        <w:rPr>
          <w:rFonts w:ascii="Arial" w:hAnsi="Arial" w:cs="Arial" w:eastAsia="Arial"/>
          <w:sz w:val="29"/>
          <w:szCs w:val="29"/>
          <w:color w:val="5B5B5B"/>
          <w:spacing w:val="4"/>
          <w:w w:val="77"/>
          <w:position w:val="-2"/>
        </w:rPr>
        <w:t>L</w:t>
      </w:r>
      <w:r>
        <w:rPr>
          <w:rFonts w:ascii="Arial" w:hAnsi="Arial" w:cs="Arial" w:eastAsia="Arial"/>
          <w:sz w:val="29"/>
          <w:szCs w:val="29"/>
          <w:color w:val="838383"/>
          <w:spacing w:val="0"/>
          <w:w w:val="27"/>
          <w:position w:val="-2"/>
        </w:rPr>
        <w:t>:;</w:t>
      </w:r>
      <w:r>
        <w:rPr>
          <w:rFonts w:ascii="Arial" w:hAnsi="Arial" w:cs="Arial" w:eastAsia="Arial"/>
          <w:sz w:val="29"/>
          <w:szCs w:val="29"/>
          <w:color w:val="838383"/>
          <w:spacing w:val="-11"/>
          <w:w w:val="27"/>
          <w:position w:val="-2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-12"/>
          <w:w w:val="57"/>
          <w:position w:val="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-3"/>
          <w:w w:val="189"/>
          <w:position w:val="-2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-19"/>
          <w:w w:val="144"/>
          <w:position w:val="-2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838383"/>
          <w:spacing w:val="-15"/>
          <w:w w:val="81"/>
          <w:position w:val="-2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0"/>
          <w:w w:val="384"/>
          <w:position w:val="-2"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0"/>
          <w:w w:val="100"/>
          <w:position w:val="-2"/>
        </w:rPr>
        <w:t>       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-15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0"/>
          <w:w w:val="79"/>
          <w:position w:val="-2"/>
        </w:rPr>
        <w:t>..</w: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0"/>
          <w:w w:val="79"/>
          <w:position w:val="-2"/>
        </w:rPr>
        <w:t>   </w:t>
      </w:r>
      <w:r>
        <w:rPr>
          <w:rFonts w:ascii="Times New Roman" w:hAnsi="Times New Roman" w:cs="Times New Roman" w:eastAsia="Times New Roman"/>
          <w:sz w:val="16"/>
          <w:szCs w:val="16"/>
          <w:color w:val="959595"/>
          <w:spacing w:val="4"/>
          <w:w w:val="79"/>
          <w:position w:val="-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3A3A3"/>
          <w:spacing w:val="0"/>
          <w:w w:val="79"/>
          <w:position w:val="-2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A3A3A3"/>
          <w:spacing w:val="0"/>
          <w:w w:val="79"/>
          <w:position w:val="-2"/>
        </w:rPr>
        <w:t>          </w:t>
      </w:r>
      <w:r>
        <w:rPr>
          <w:rFonts w:ascii="Times New Roman" w:hAnsi="Times New Roman" w:cs="Times New Roman" w:eastAsia="Times New Roman"/>
          <w:sz w:val="16"/>
          <w:szCs w:val="16"/>
          <w:color w:val="A3A3A3"/>
          <w:spacing w:val="15"/>
          <w:w w:val="79"/>
          <w:position w:val="-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0"/>
          <w:w w:val="79"/>
          <w:position w:val="-2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0"/>
          <w:w w:val="79"/>
          <w:position w:val="-2"/>
        </w:rPr>
        <w:t>    </w:t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9"/>
          <w:w w:val="79"/>
          <w:position w:val="-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0"/>
          <w:w w:val="135"/>
          <w:position w:val="-2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0"/>
          <w:w w:val="135"/>
          <w:position w:val="-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24"/>
          <w:w w:val="135"/>
          <w:position w:val="-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38383"/>
          <w:spacing w:val="-14"/>
          <w:w w:val="82"/>
          <w:position w:val="-2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-11"/>
          <w:w w:val="121"/>
          <w:position w:val="-2"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color w:val="414141"/>
          <w:spacing w:val="0"/>
          <w:w w:val="121"/>
          <w:position w:val="-2"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color w:val="414141"/>
          <w:spacing w:val="-16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82828"/>
          <w:spacing w:val="-12"/>
          <w:w w:val="111"/>
          <w:position w:val="-2"/>
        </w:rPr>
        <w:t>'</w:t>
      </w:r>
      <w:r>
        <w:rPr>
          <w:rFonts w:ascii="Times New Roman" w:hAnsi="Times New Roman" w:cs="Times New Roman" w:eastAsia="Times New Roman"/>
          <w:sz w:val="26"/>
          <w:szCs w:val="26"/>
          <w:color w:val="838383"/>
          <w:spacing w:val="0"/>
          <w:w w:val="61"/>
          <w:position w:val="-2"/>
        </w:rPr>
        <w:t>;&lt;;</w:t>
      </w:r>
      <w:r>
        <w:rPr>
          <w:rFonts w:ascii="Times New Roman" w:hAnsi="Times New Roman" w:cs="Times New Roman" w:eastAsia="Times New Roman"/>
          <w:sz w:val="26"/>
          <w:szCs w:val="26"/>
          <w:color w:val="838383"/>
          <w:spacing w:val="1"/>
          <w:w w:val="61"/>
          <w:position w:val="-2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414141"/>
          <w:spacing w:val="0"/>
          <w:w w:val="53"/>
          <w:position w:val="-2"/>
        </w:rPr>
        <w:t>f]J.</w:t>
      </w:r>
      <w:r>
        <w:rPr>
          <w:rFonts w:ascii="Times New Roman" w:hAnsi="Times New Roman" w:cs="Times New Roman" w:eastAsia="Times New Roman"/>
          <w:sz w:val="26"/>
          <w:szCs w:val="26"/>
          <w:color w:val="414141"/>
          <w:spacing w:val="-16"/>
          <w:w w:val="52"/>
          <w:position w:val="-2"/>
        </w:rPr>
        <w:t>l</w:t>
      </w:r>
      <w:r>
        <w:rPr>
          <w:rFonts w:ascii="Times New Roman" w:hAnsi="Times New Roman" w:cs="Times New Roman" w:eastAsia="Times New Roman"/>
          <w:sz w:val="26"/>
          <w:szCs w:val="26"/>
          <w:color w:val="282828"/>
          <w:spacing w:val="-106"/>
          <w:w w:val="25"/>
          <w:position w:val="-2"/>
        </w:rPr>
        <w:t>&amp;</w:t>
      </w:r>
      <w:r>
        <w:rPr>
          <w:rFonts w:ascii="Times New Roman" w:hAnsi="Times New Roman" w:cs="Times New Roman" w:eastAsia="Times New Roman"/>
          <w:sz w:val="26"/>
          <w:szCs w:val="26"/>
          <w:color w:val="414141"/>
          <w:spacing w:val="-86"/>
          <w:w w:val="116"/>
          <w:position w:val="-2"/>
        </w:rPr>
        <w:t>¡</w:t>
      </w:r>
      <w:r>
        <w:rPr>
          <w:rFonts w:ascii="Times New Roman" w:hAnsi="Times New Roman" w:cs="Times New Roman" w:eastAsia="Times New Roman"/>
          <w:sz w:val="26"/>
          <w:szCs w:val="26"/>
          <w:color w:val="414141"/>
          <w:spacing w:val="-33"/>
          <w:w w:val="133"/>
          <w:position w:val="-2"/>
        </w:rPr>
        <w:t>:</w:t>
      </w:r>
      <w:r>
        <w:rPr>
          <w:rFonts w:ascii="Times New Roman" w:hAnsi="Times New Roman" w:cs="Times New Roman" w:eastAsia="Times New Roman"/>
          <w:sz w:val="26"/>
          <w:szCs w:val="26"/>
          <w:color w:val="959595"/>
          <w:spacing w:val="-14"/>
          <w:w w:val="50"/>
          <w:position w:val="-2"/>
        </w:rPr>
        <w:t>,</w:t>
      </w:r>
      <w:r>
        <w:rPr>
          <w:rFonts w:ascii="Times New Roman" w:hAnsi="Times New Roman" w:cs="Times New Roman" w:eastAsia="Times New Roman"/>
          <w:sz w:val="26"/>
          <w:szCs w:val="26"/>
          <w:color w:val="727272"/>
          <w:spacing w:val="0"/>
          <w:w w:val="47"/>
          <w:position w:val="-2"/>
        </w:rPr>
        <w:t>f:</w:t>
      </w:r>
      <w:r>
        <w:rPr>
          <w:rFonts w:ascii="Times New Roman" w:hAnsi="Times New Roman" w:cs="Times New Roman" w:eastAsia="Times New Roman"/>
          <w:sz w:val="26"/>
          <w:szCs w:val="26"/>
          <w:color w:val="727272"/>
          <w:spacing w:val="0"/>
          <w:w w:val="100"/>
          <w:position w:val="-2"/>
        </w:rPr>
        <w:t>     </w:t>
      </w:r>
      <w:r>
        <w:rPr>
          <w:rFonts w:ascii="Times New Roman" w:hAnsi="Times New Roman" w:cs="Times New Roman" w:eastAsia="Times New Roman"/>
          <w:sz w:val="26"/>
          <w:szCs w:val="26"/>
          <w:color w:val="727272"/>
          <w:spacing w:val="-12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838383"/>
          <w:spacing w:val="0"/>
          <w:w w:val="51"/>
          <w:position w:val="-2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838383"/>
          <w:spacing w:val="0"/>
          <w:w w:val="51"/>
          <w:position w:val="-2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838383"/>
          <w:spacing w:val="8"/>
          <w:w w:val="51"/>
          <w:position w:val="-2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838383"/>
          <w:spacing w:val="0"/>
          <w:w w:val="332"/>
          <w:position w:val="-2"/>
        </w:rPr>
        <w:t>'</w:t>
      </w:r>
      <w:r>
        <w:rPr>
          <w:rFonts w:ascii="Times New Roman" w:hAnsi="Times New Roman" w:cs="Times New Roman" w:eastAsia="Times New Roman"/>
          <w:sz w:val="26"/>
          <w:szCs w:val="26"/>
          <w:color w:val="838383"/>
          <w:spacing w:val="0"/>
          <w:w w:val="332"/>
          <w:position w:val="-2"/>
        </w:rPr>
        <w:t>  </w:t>
      </w:r>
      <w:r>
        <w:rPr>
          <w:rFonts w:ascii="Times New Roman" w:hAnsi="Times New Roman" w:cs="Times New Roman" w:eastAsia="Times New Roman"/>
          <w:sz w:val="26"/>
          <w:szCs w:val="26"/>
          <w:color w:val="838383"/>
          <w:spacing w:val="214"/>
          <w:w w:val="332"/>
          <w:position w:val="-2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838383"/>
          <w:spacing w:val="0"/>
          <w:w w:val="63"/>
          <w:i/>
          <w:position w:val="-2"/>
        </w:rPr>
        <w:t>:</w:t>
      </w:r>
      <w:r>
        <w:rPr>
          <w:rFonts w:ascii="Times New Roman" w:hAnsi="Times New Roman" w:cs="Times New Roman" w:eastAsia="Times New Roman"/>
          <w:sz w:val="26"/>
          <w:szCs w:val="26"/>
          <w:color w:val="838383"/>
          <w:spacing w:val="0"/>
          <w:w w:val="63"/>
          <w:i/>
          <w:position w:val="-2"/>
        </w:rPr>
        <w:t>  </w:t>
      </w:r>
      <w:r>
        <w:rPr>
          <w:rFonts w:ascii="Times New Roman" w:hAnsi="Times New Roman" w:cs="Times New Roman" w:eastAsia="Times New Roman"/>
          <w:sz w:val="26"/>
          <w:szCs w:val="26"/>
          <w:color w:val="838383"/>
          <w:spacing w:val="7"/>
          <w:w w:val="63"/>
          <w:i/>
          <w:position w:val="-2"/>
        </w:rPr>
        <w:t> </w:t>
      </w:r>
      <w:r>
        <w:rPr>
          <w:rFonts w:ascii="Arial" w:hAnsi="Arial" w:cs="Arial" w:eastAsia="Arial"/>
          <w:sz w:val="36"/>
          <w:szCs w:val="36"/>
          <w:color w:val="282828"/>
          <w:spacing w:val="-55"/>
          <w:w w:val="54"/>
          <w:i/>
          <w:position w:val="-2"/>
        </w:rPr>
        <w:t>t</w:t>
      </w:r>
      <w:r>
        <w:rPr>
          <w:rFonts w:ascii="Arial" w:hAnsi="Arial" w:cs="Arial" w:eastAsia="Arial"/>
          <w:sz w:val="36"/>
          <w:szCs w:val="36"/>
          <w:color w:val="070707"/>
          <w:spacing w:val="0"/>
          <w:w w:val="129"/>
          <w:i/>
          <w:position w:val="-2"/>
        </w:rPr>
        <w:t>'</w:t>
      </w:r>
      <w:r>
        <w:rPr>
          <w:rFonts w:ascii="Arial" w:hAnsi="Arial" w:cs="Arial" w:eastAsia="Arial"/>
          <w:sz w:val="36"/>
          <w:szCs w:val="36"/>
          <w:color w:val="070707"/>
          <w:spacing w:val="0"/>
          <w:w w:val="100"/>
          <w:i/>
          <w:position w:val="-2"/>
        </w:rPr>
        <w:t>   </w:t>
      </w:r>
      <w:r>
        <w:rPr>
          <w:rFonts w:ascii="Arial" w:hAnsi="Arial" w:cs="Arial" w:eastAsia="Arial"/>
          <w:sz w:val="36"/>
          <w:szCs w:val="36"/>
          <w:color w:val="070707"/>
          <w:spacing w:val="39"/>
          <w:w w:val="100"/>
          <w:i/>
          <w:position w:val="-2"/>
        </w:rPr>
        <w:t> </w:t>
      </w:r>
      <w:r>
        <w:rPr>
          <w:rFonts w:ascii="Arial" w:hAnsi="Arial" w:cs="Arial" w:eastAsia="Arial"/>
          <w:sz w:val="36"/>
          <w:szCs w:val="36"/>
          <w:color w:val="282828"/>
          <w:spacing w:val="0"/>
          <w:w w:val="39"/>
          <w:position w:val="-2"/>
        </w:rPr>
        <w:t>.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143" w:lineRule="exact"/>
        <w:ind w:left="593" w:right="812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2"/>
          <w:i/>
          <w:position w:val="1"/>
        </w:rPr>
        <w:t>XIII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2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82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Opina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2"/>
          <w:i/>
          <w:position w:val="1"/>
        </w:rPr>
        <w:t>participa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3"/>
          <w:i/>
          <w:position w:val="1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-4"/>
          <w:w w:val="82"/>
          <w:i/>
          <w:position w:val="1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2"/>
          <w:i/>
          <w:position w:val="1"/>
        </w:rPr>
        <w:t>eri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i/>
          <w:position w:val="1"/>
        </w:rPr>
        <w:t>)()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7"/>
          <w:w w:val="103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A3A3A3"/>
          <w:spacing w:val="0"/>
          <w:w w:val="77"/>
          <w:i/>
          <w:position w:val="1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A3A3A3"/>
          <w:spacing w:val="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proyecto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6"/>
          <w:i/>
          <w:position w:val="1"/>
        </w:rPr>
        <w:t>iniciátitl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97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-48"/>
          <w:w w:val="100"/>
          <w:i/>
          <w:position w:val="1"/>
        </w:rPr>
        <w:t>$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-11"/>
          <w:w w:val="213"/>
          <w:i/>
          <w:position w:val="1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3"/>
          <w:w w:val="102"/>
          <w:i/>
          <w:position w:val="1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77"/>
          <w:i/>
          <w:position w:val="1"/>
        </w:rPr>
        <w:t>f!f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"/>
          <w:w w:val="78"/>
          <w:i/>
          <w:position w:val="1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-8"/>
          <w:w w:val="165"/>
          <w:i/>
          <w:position w:val="1"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9"/>
          <w:i/>
          <w:position w:val="1"/>
        </w:rPr>
        <w:t>é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0"/>
          <w:i/>
          <w:position w:val="1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  <w:position w:val="1"/>
        </w:rPr>
        <w:t>rjereforma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9"/>
          <w:w w:val="109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  <w:position w:val="1"/>
        </w:rPr>
        <w:t>legislativa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9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2"/>
          <w:i/>
          <w:position w:val="1"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3" w:after="0" w:line="257" w:lineRule="auto"/>
        <w:ind w:left="597" w:right="906"/>
        <w:jc w:val="left"/>
        <w:tabs>
          <w:tab w:pos="4700" w:val="left"/>
          <w:tab w:pos="52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exact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observanci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3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12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-17"/>
          <w:w w:val="169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10"/>
          <w:i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7"/>
          <w:w w:val="113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2"/>
          <w:i/>
        </w:rPr>
        <w:t>d?'i{siitÚció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3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Polític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-5"/>
          <w:w w:val="181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6"/>
          <w:i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'd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6"/>
          <w:w w:val="100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1"/>
          <w:w w:val="100"/>
          <w:i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Jalisc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6"/>
          <w:i/>
        </w:rPr>
        <w:t>esté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6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2"/>
          <w:w w:val="11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vinculada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2"/>
          <w:i/>
        </w:rPr>
        <w:t>con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materia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corripere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5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4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7"/>
          <w:szCs w:val="17"/>
          <w:color w:val="A3A3A3"/>
          <w:spacing w:val="0"/>
          <w:w w:val="135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A3A3A3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A3A3A3"/>
          <w:spacing w:val="-18"/>
          <w:w w:val="197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0"/>
          <w:w w:val="197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0"/>
          <w:w w:val="5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2" w:lineRule="auto"/>
        <w:ind w:left="593" w:right="773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XIV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1"/>
          <w:i/>
        </w:rPr>
        <w:t>Estab/ece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6"/>
          <w:w w:val="102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243"/>
          <w:i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mediq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irifofmpció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sistemátic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direct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070707"/>
          <w:spacing w:val="0"/>
          <w:w w:val="55"/>
          <w:i/>
        </w:rPr>
        <w:t>/q</w:t>
      </w:r>
      <w:r>
        <w:rPr>
          <w:rFonts w:ascii="Times New Roman" w:hAnsi="Times New Roman" w:cs="Times New Roman" w:eastAsia="Times New Roman"/>
          <w:sz w:val="28"/>
          <w:szCs w:val="28"/>
          <w:color w:val="070707"/>
          <w:spacing w:val="24"/>
          <w:w w:val="5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i/>
        </w:rPr>
        <w:t>socied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2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176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dar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cuent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2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sus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actividadeS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tod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cas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0"/>
          <w:w w:val="85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-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9"/>
          <w:w w:val="110"/>
          <w:i/>
        </w:rPr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  <w:u w:val="single" w:color="000000"/>
        </w:rPr>
        <w:t>ieservat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  <w:u w:val="single" w:color="000000"/>
        </w:rPr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  <w:u w:val="single" w:color="000000"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7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nfprmació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cuy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0"/>
          <w:w w:val="42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divulgació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pued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pone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en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riesg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investigacione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realicel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2"/>
          <w:i/>
        </w:rPr>
        <w:t>Fiscalí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2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9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General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travé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sus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fiscale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agente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1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ministeri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-16"/>
          <w:w w:val="34"/>
          <w:i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A3A3A3"/>
          <w:spacing w:val="0"/>
          <w:w w:val="56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A3A3A3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púp/ic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mantenclr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confidencialida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peri;inale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8"/>
          <w:w w:val="107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156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conformida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76"/>
          <w:i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76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7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3"/>
          <w:i/>
        </w:rPr>
        <w:t>dispvest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3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2"/>
          <w:w w:val="11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Códig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Procedimiento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Penale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2"/>
          <w:i/>
        </w:rPr>
        <w:t>Estad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8"/>
          <w:w w:val="103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147"/>
          <w:i/>
        </w:rPr>
        <w:t>/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9"/>
          <w:i/>
        </w:rPr>
        <w:t>Jalisco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demá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normas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4"/>
          <w:i/>
        </w:rPr>
        <w:t>aplicab.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9"/>
          <w:w w:val="94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94"/>
          <w:i/>
        </w:rPr>
        <w:t>#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-14"/>
          <w:w w:val="94"/>
          <w:i/>
        </w:rPr>
        <w:t>$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5"/>
          <w:w w:val="136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0"/>
          <w:w w:val="85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0"/>
          <w:w w:val="76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0"/>
          <w:w w:val="76"/>
        </w:rPr>
        <w:t>  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15"/>
          <w:w w:val="7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0"/>
          <w:w w:val="50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0"/>
          <w:w w:val="50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11"/>
          <w:w w:val="5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0"/>
          <w:w w:val="5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0"/>
          <w:w w:val="50"/>
        </w:rPr>
        <w:t>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16"/>
          <w:w w:val="5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A3A3A3"/>
          <w:spacing w:val="0"/>
          <w:w w:val="50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A3A3A3"/>
          <w:spacing w:val="5"/>
          <w:w w:val="5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59595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95959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959595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A3A3A3"/>
          <w:spacing w:val="0"/>
          <w:w w:val="141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59" w:lineRule="exact"/>
        <w:ind w:left="2319" w:right="-20"/>
        <w:jc w:val="left"/>
        <w:tabs>
          <w:tab w:pos="2900" w:val="left"/>
        </w:tabs>
        <w:rPr>
          <w:rFonts w:ascii="Arial" w:hAnsi="Arial" w:cs="Arial" w:eastAsia="Arial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414141"/>
          <w:spacing w:val="5"/>
          <w:w w:val="126"/>
          <w:position w:val="4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color w:val="727272"/>
          <w:spacing w:val="-20"/>
          <w:w w:val="107"/>
          <w:position w:val="4"/>
        </w:rPr>
        <w:t>\</w:t>
      </w:r>
      <w:r>
        <w:rPr>
          <w:rFonts w:ascii="Times New Roman" w:hAnsi="Times New Roman" w:cs="Times New Roman" w:eastAsia="Times New Roman"/>
          <w:sz w:val="15"/>
          <w:szCs w:val="15"/>
          <w:color w:val="5B5B5B"/>
          <w:spacing w:val="-34"/>
          <w:w w:val="79"/>
          <w:position w:val="-4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color w:val="727272"/>
          <w:spacing w:val="-36"/>
          <w:w w:val="107"/>
          <w:position w:val="4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-4"/>
          <w:w w:val="88"/>
          <w:position w:val="-4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727272"/>
          <w:spacing w:val="-23"/>
          <w:w w:val="108"/>
          <w:position w:val="4"/>
        </w:rPr>
        <w:t>'</w:t>
      </w:r>
      <w:r>
        <w:rPr>
          <w:rFonts w:ascii="Times New Roman" w:hAnsi="Times New Roman" w:cs="Times New Roman" w:eastAsia="Times New Roman"/>
          <w:sz w:val="15"/>
          <w:szCs w:val="15"/>
          <w:color w:val="5B5B5B"/>
          <w:spacing w:val="-9"/>
          <w:w w:val="45"/>
          <w:position w:val="-4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959595"/>
          <w:spacing w:val="-25"/>
          <w:w w:val="76"/>
          <w:position w:val="4"/>
        </w:rPr>
        <w:t>'</w:t>
      </w:r>
      <w:r>
        <w:rPr>
          <w:rFonts w:ascii="Times New Roman" w:hAnsi="Times New Roman" w:cs="Times New Roman" w:eastAsia="Times New Roman"/>
          <w:sz w:val="15"/>
          <w:szCs w:val="15"/>
          <w:color w:val="5B5B5B"/>
          <w:spacing w:val="-4"/>
          <w:w w:val="44"/>
          <w:position w:val="-4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5B5B5B"/>
          <w:spacing w:val="-36"/>
          <w:w w:val="112"/>
          <w:position w:val="4"/>
        </w:rPr>
        <w:t>'</w:t>
      </w:r>
      <w:r>
        <w:rPr>
          <w:rFonts w:ascii="Times New Roman" w:hAnsi="Times New Roman" w:cs="Times New Roman" w:eastAsia="Times New Roman"/>
          <w:sz w:val="15"/>
          <w:szCs w:val="15"/>
          <w:color w:val="5B5B5B"/>
          <w:spacing w:val="-7"/>
          <w:w w:val="44"/>
          <w:position w:val="-4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838383"/>
          <w:spacing w:val="7"/>
          <w:w w:val="29"/>
          <w:position w:val="-4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-5"/>
          <w:w w:val="47"/>
          <w:position w:val="-4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color w:val="5B5B5B"/>
          <w:spacing w:val="-32"/>
          <w:w w:val="111"/>
          <w:position w:val="4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0"/>
          <w:w w:val="47"/>
          <w:position w:val="-4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414141"/>
          <w:spacing w:val="-9"/>
          <w:w w:val="47"/>
          <w:position w:val="-4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-19"/>
          <w:w w:val="54"/>
          <w:position w:val="-4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-18"/>
          <w:w w:val="63"/>
          <w:position w:val="4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-67"/>
          <w:w w:val="123"/>
          <w:position w:val="-4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-17"/>
          <w:w w:val="53"/>
          <w:position w:val="-4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0"/>
          <w:w w:val="63"/>
          <w:position w:val="4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19"/>
          <w:szCs w:val="19"/>
          <w:color w:val="414141"/>
          <w:spacing w:val="-12"/>
          <w:w w:val="76"/>
          <w:position w:val="4"/>
        </w:rPr>
        <w:t>'</w:t>
      </w:r>
      <w:r>
        <w:rPr>
          <w:rFonts w:ascii="Times New Roman" w:hAnsi="Times New Roman" w:cs="Times New Roman" w:eastAsia="Times New Roman"/>
          <w:sz w:val="15"/>
          <w:szCs w:val="15"/>
          <w:color w:val="838383"/>
          <w:spacing w:val="-9"/>
          <w:w w:val="43"/>
          <w:position w:val="-4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838383"/>
          <w:spacing w:val="0"/>
          <w:w w:val="33"/>
          <w:position w:val="-4"/>
        </w:rPr>
        <w:t>.....</w:t>
      </w:r>
      <w:r>
        <w:rPr>
          <w:rFonts w:ascii="Times New Roman" w:hAnsi="Times New Roman" w:cs="Times New Roman" w:eastAsia="Times New Roman"/>
          <w:sz w:val="15"/>
          <w:szCs w:val="15"/>
          <w:color w:val="838383"/>
          <w:spacing w:val="4"/>
          <w:w w:val="33"/>
          <w:position w:val="-4"/>
        </w:rPr>
        <w:t>.</w:t>
      </w:r>
      <w:r>
        <w:rPr>
          <w:rFonts w:ascii="Arial" w:hAnsi="Arial" w:cs="Arial" w:eastAsia="Arial"/>
          <w:sz w:val="8"/>
          <w:szCs w:val="8"/>
          <w:color w:val="5B5B5B"/>
          <w:spacing w:val="-16"/>
          <w:w w:val="158"/>
          <w:position w:val="-4"/>
        </w:rPr>
        <w:t>q</w:t>
      </w:r>
      <w:r>
        <w:rPr>
          <w:rFonts w:ascii="Arial" w:hAnsi="Arial" w:cs="Arial" w:eastAsia="Arial"/>
          <w:sz w:val="8"/>
          <w:szCs w:val="8"/>
          <w:color w:val="282828"/>
          <w:spacing w:val="0"/>
          <w:w w:val="58"/>
          <w:position w:val="-4"/>
        </w:rPr>
        <w:t>.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0" w:after="0" w:line="162" w:lineRule="exact"/>
        <w:ind w:left="593" w:right="941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w w:val="87"/>
          <w:i/>
          <w:position w:val="1"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"/>
          <w:w w:val="87"/>
          <w:i/>
          <w:position w:val="1"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169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-2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Ofrece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entrega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re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8"/>
          <w:w w:val="100"/>
          <w:i/>
          <w:position w:val="1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0"/>
          <w:i/>
          <w:position w:val="1"/>
        </w:rPr>
        <w:t>fii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46"/>
          <w:w w:val="91"/>
          <w:i/>
          <w:position w:val="1"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60"/>
          <w:i/>
          <w:position w:val="1"/>
        </w:rPr>
        <w:t>fl$.Í;1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61"/>
          <w:i/>
          <w:position w:val="1"/>
        </w:rPr>
        <w:t>$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numeraría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!)n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sol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pago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  <w:position w:val="1"/>
        </w:rPr>
        <w:t>exhibicione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9"/>
          <w:w w:val="104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  <w:position w:val="1"/>
        </w:rPr>
        <w:t>periódicos,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" w:after="0" w:line="186" w:lineRule="exact"/>
        <w:ind w:left="602" w:right="1106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persona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8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8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0"/>
          <w:w w:val="109"/>
          <w:i/>
          <w:position w:val="-2"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2"/>
          <w:i/>
          <w:position w:val="-2"/>
        </w:rPr>
        <w:t>r.te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3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9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44"/>
          <w:i/>
          <w:position w:val="-2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45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103"/>
          <w:i/>
          <w:position w:val="-2"/>
        </w:rPr>
        <w:t>fl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-27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9"/>
          <w:i/>
          <w:position w:val="-2"/>
        </w:rPr>
        <w:t>ftrr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7"/>
          <w:w w:val="89"/>
          <w:i/>
          <w:position w:val="-2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9"/>
          <w:i/>
          <w:position w:val="-2"/>
        </w:rPr>
        <w:t>)ón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8"/>
          <w:w w:val="89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-14"/>
          <w:w w:val="53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  <w:position w:val="-2"/>
        </w:rPr>
        <w:t>útil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re/pcionad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  <w:position w:val="-2"/>
        </w:rPr>
        <w:t>investigacione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0"/>
          <w:w w:val="107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  <w:position w:val="-2"/>
        </w:rPr>
        <w:t>averigya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  <w:position w:val="-2"/>
        </w:rPr>
        <w:t>Íones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65" w:lineRule="exact"/>
        <w:ind w:left="-43" w:right="777"/>
        <w:jc w:val="center"/>
        <w:tabs>
          <w:tab w:pos="540" w:val="left"/>
          <w:tab w:pos="22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26"/>
          <w:szCs w:val="26"/>
          <w:color w:val="5B5B5B"/>
          <w:w w:val="47"/>
          <w:position w:val="-1"/>
        </w:rPr>
        <w:t>'</w:t>
      </w:r>
      <w:r>
        <w:rPr>
          <w:rFonts w:ascii="Arial" w:hAnsi="Arial" w:cs="Arial" w:eastAsia="Arial"/>
          <w:sz w:val="26"/>
          <w:szCs w:val="26"/>
          <w:color w:val="5B5B5B"/>
          <w:spacing w:val="-42"/>
          <w:w w:val="47"/>
          <w:position w:val="-1"/>
        </w:rPr>
        <w:t>:</w:t>
      </w:r>
      <w:r>
        <w:rPr>
          <w:rFonts w:ascii="Arial" w:hAnsi="Arial" w:cs="Arial" w:eastAsia="Arial"/>
          <w:sz w:val="26"/>
          <w:szCs w:val="26"/>
          <w:color w:val="414141"/>
          <w:spacing w:val="-71"/>
          <w:w w:val="46"/>
          <w:position w:val="-1"/>
        </w:rPr>
        <w:t>?</w:t>
      </w:r>
      <w:r>
        <w:rPr>
          <w:rFonts w:ascii="Arial" w:hAnsi="Arial" w:cs="Arial" w:eastAsia="Arial"/>
          <w:sz w:val="26"/>
          <w:szCs w:val="26"/>
          <w:color w:val="5B5B5B"/>
          <w:spacing w:val="-3"/>
          <w:w w:val="48"/>
          <w:position w:val="-1"/>
        </w:rPr>
        <w:t>(</w:t>
      </w:r>
      <w:r>
        <w:rPr>
          <w:rFonts w:ascii="Arial" w:hAnsi="Arial" w:cs="Arial" w:eastAsia="Arial"/>
          <w:sz w:val="26"/>
          <w:szCs w:val="26"/>
          <w:color w:val="070707"/>
          <w:spacing w:val="-26"/>
          <w:w w:val="108"/>
          <w:position w:val="-1"/>
        </w:rPr>
        <w:t>:</w:t>
      </w:r>
      <w:r>
        <w:rPr>
          <w:rFonts w:ascii="Arial" w:hAnsi="Arial" w:cs="Arial" w:eastAsia="Arial"/>
          <w:sz w:val="26"/>
          <w:szCs w:val="26"/>
          <w:color w:val="414141"/>
          <w:spacing w:val="-45"/>
          <w:w w:val="71"/>
          <w:position w:val="-1"/>
        </w:rPr>
        <w:t>f</w:t>
      </w:r>
      <w:r>
        <w:rPr>
          <w:rFonts w:ascii="Arial" w:hAnsi="Arial" w:cs="Arial" w:eastAsia="Arial"/>
          <w:sz w:val="26"/>
          <w:szCs w:val="26"/>
          <w:color w:val="282828"/>
          <w:spacing w:val="0"/>
          <w:w w:val="58"/>
          <w:position w:val="-1"/>
        </w:rPr>
        <w:t>.l</w:t>
      </w:r>
      <w:r>
        <w:rPr>
          <w:rFonts w:ascii="Arial" w:hAnsi="Arial" w:cs="Arial" w:eastAsia="Arial"/>
          <w:sz w:val="26"/>
          <w:szCs w:val="26"/>
          <w:color w:val="282828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6"/>
          <w:szCs w:val="26"/>
          <w:color w:val="282828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210"/>
          <w:i/>
          <w:position w:val="-1"/>
        </w:rPr>
        <w:t>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2"/>
          <w:i/>
          <w:position w:val="-1"/>
        </w:rPr>
        <w:t>rea/íce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0"/>
          <w:w w:val="103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838383"/>
          <w:spacing w:val="-73"/>
          <w:w w:val="176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0"/>
          <w:w w:val="99"/>
          <w:i/>
          <w:position w:val="-1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-12"/>
          <w:w w:val="99"/>
          <w:i/>
          <w:position w:val="-1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414141"/>
          <w:spacing w:val="-28"/>
          <w:w w:val="60"/>
          <w:i/>
          <w:position w:val="-1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color w:val="727272"/>
          <w:spacing w:val="-6"/>
          <w:w w:val="73"/>
          <w:i/>
          <w:position w:val="-1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76"/>
          <w:i/>
          <w:position w:val="-1"/>
        </w:rPr>
        <w:t>ff: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77"/>
          <w:i/>
          <w:position w:val="-1"/>
        </w:rPr>
        <w:t>(;!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0"/>
          <w:w w:val="68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0"/>
          <w:w w:val="100"/>
          <w:i/>
          <w:position w:val="-1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0"/>
          <w:w w:val="100"/>
          <w:i/>
          <w:position w:val="-1"/>
        </w:rPr>
      </w:r>
      <w:r>
        <w:rPr>
          <w:rFonts w:ascii="Times New Roman" w:hAnsi="Times New Roman" w:cs="Times New Roman" w:eastAsia="Times New Roman"/>
          <w:sz w:val="30"/>
          <w:szCs w:val="30"/>
          <w:color w:val="838383"/>
          <w:spacing w:val="-3"/>
          <w:w w:val="48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282828"/>
          <w:spacing w:val="0"/>
          <w:w w:val="66"/>
          <w:i/>
          <w:position w:val="-1"/>
        </w:rPr>
        <w:t>g</w:t>
      </w:r>
      <w:r>
        <w:rPr>
          <w:rFonts w:ascii="Times New Roman" w:hAnsi="Times New Roman" w:cs="Times New Roman" w:eastAsia="Times New Roman"/>
          <w:sz w:val="30"/>
          <w:szCs w:val="30"/>
          <w:color w:val="282828"/>
          <w:spacing w:val="-5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-27"/>
          <w:w w:val="113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A3A3A3"/>
          <w:spacing w:val="0"/>
          <w:w w:val="68"/>
          <w:i/>
          <w:position w:val="-1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A3A3A3"/>
          <w:spacing w:val="-2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3"/>
          <w:i/>
          <w:position w:val="-1"/>
        </w:rPr>
        <w:t>queti/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9"/>
          <w:w w:val="114"/>
          <w:i/>
          <w:position w:val="-1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58"/>
          <w:i/>
          <w:position w:val="-1"/>
        </w:rPr>
        <w:t>'-Si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59"/>
          <w:i/>
          <w:position w:val="-1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i/>
          <w:position w:val="-1"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5"/>
          <w:w w:val="11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-14"/>
          <w:w w:val="150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959595"/>
          <w:spacing w:val="-11"/>
          <w:w w:val="113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1"/>
          <w:i/>
          <w:position w:val="-1"/>
        </w:rPr>
        <w:t>tiplqbore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2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-14"/>
          <w:w w:val="169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27"/>
          <w:i/>
          <w:position w:val="-1"/>
        </w:rPr>
        <w:t>_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-2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Jocal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100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0"/>
          <w:w w:val="100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0"/>
          <w:w w:val="100"/>
          <w:i/>
          <w:position w:val="-1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2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35"/>
          <w:position w:val="-1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0"/>
          <w:position w:val="-1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0"/>
          <w:w w:val="75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6"/>
          <w:w w:val="75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-24"/>
          <w:w w:val="75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75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7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7"/>
          <w:w w:val="7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i/>
          <w:position w:val="-1"/>
        </w:rPr>
        <w:t>detenci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5"/>
          <w:w w:val="112"/>
          <w:i/>
          <w:position w:val="-1"/>
        </w:rPr>
        <w:t>ó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112"/>
          <w:i/>
          <w:position w:val="-1"/>
        </w:rPr>
        <w:t>?%1</w:t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0"/>
          <w:w w:val="117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-19"/>
          <w:w w:val="117"/>
          <w:i/>
          <w:position w:val="-1"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78"/>
          <w:i/>
          <w:position w:val="-1"/>
        </w:rPr>
        <w:t>Jfi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-11"/>
          <w:w w:val="78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  <w:position w:val="-1"/>
        </w:rPr>
        <w:t>bables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08" w:lineRule="exact"/>
        <w:ind w:left="237" w:right="768"/>
        <w:jc w:val="center"/>
        <w:tabs>
          <w:tab w:pos="56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-20"/>
          <w:w w:val="129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-1"/>
          <w:w w:val="68"/>
          <w:position w:val="-1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-26"/>
          <w:w w:val="103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-1"/>
          <w:w w:val="68"/>
          <w:position w:val="-1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0"/>
          <w:w w:val="103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-2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0"/>
          <w:w w:val="54"/>
          <w:position w:val="-1"/>
        </w:rPr>
        <w:t>;: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0"/>
          <w:w w:val="54"/>
          <w:position w:val="-1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13"/>
          <w:w w:val="54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P,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  <w:position w:val="-1"/>
        </w:rPr>
        <w:t>ns_a/JI</w:t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-11"/>
          <w:w w:val="162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79"/>
          <w:i/>
          <w:position w:val="-1"/>
        </w:rPr>
        <w:t>tf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54"/>
          <w:i/>
          <w:position w:val="-1"/>
        </w:rPr>
        <w:t>::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53"/>
          <w:i/>
          <w:position w:val="-1"/>
        </w:rPr>
        <w:t>{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-1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-60"/>
          <w:w w:val="102"/>
          <w:i/>
          <w:position w:val="-1"/>
        </w:rPr>
        <w:t>{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38"/>
          <w:i/>
          <w:position w:val="-1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0"/>
          <w:w w:val="63"/>
          <w:i/>
          <w:position w:val="-1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6"/>
          <w:w w:val="64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5"/>
          <w:i/>
          <w:position w:val="-1"/>
        </w:rPr>
        <w:t>gf1!'S1ó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6"/>
          <w:i/>
          <w:position w:val="-1"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delitos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0"/>
          <w:w w:val="28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-2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termmo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0"/>
          <w:w w:val="72"/>
          <w:i/>
          <w:position w:val="-1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-29"/>
          <w:w w:val="72"/>
          <w:i/>
          <w:position w:val="-1"/>
        </w:rPr>
        <w:t>í</w:t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0"/>
          <w:w w:val="72"/>
          <w:i/>
          <w:position w:val="-1"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0"/>
          <w:w w:val="7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10"/>
          <w:w w:val="7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0"/>
          <w:w w:val="72"/>
          <w:position w:val="-1"/>
        </w:rPr>
        <w:t>.,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0"/>
          <w:w w:val="72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9"/>
          <w:w w:val="72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0"/>
          <w:w w:val="38"/>
          <w:position w:val="-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-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0"/>
          <w:w w:val="159"/>
          <w:position w:val="-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0"/>
          <w:w w:val="100"/>
          <w:position w:val="-1"/>
        </w:rPr>
      </w:r>
      <w:r>
        <w:rPr>
          <w:rFonts w:ascii="Arial" w:hAnsi="Arial" w:cs="Arial" w:eastAsia="Arial"/>
          <w:sz w:val="24"/>
          <w:szCs w:val="24"/>
          <w:color w:val="070707"/>
          <w:spacing w:val="0"/>
          <w:w w:val="159"/>
          <w:position w:val="-1"/>
        </w:rPr>
        <w:t>f</w:t>
      </w:r>
      <w:r>
        <w:rPr>
          <w:rFonts w:ascii="Arial" w:hAnsi="Arial" w:cs="Arial" w:eastAsia="Arial"/>
          <w:sz w:val="24"/>
          <w:szCs w:val="24"/>
          <w:color w:val="070707"/>
          <w:spacing w:val="-42"/>
          <w:w w:val="159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3"/>
          <w:w w:val="59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2"/>
          <w:i/>
          <w:position w:val="-1"/>
        </w:rPr>
        <w:t>que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6"/>
          <w:w w:val="100"/>
          <w:i/>
          <w:position w:val="-1"/>
        </w:rPr>
        <w:t> </w:t>
      </w:r>
      <w:r>
        <w:rPr>
          <w:rFonts w:ascii="Arial" w:hAnsi="Arial" w:cs="Arial" w:eastAsia="Arial"/>
          <w:sz w:val="22"/>
          <w:szCs w:val="22"/>
          <w:color w:val="282828"/>
          <w:spacing w:val="0"/>
          <w:w w:val="67"/>
          <w:i/>
          <w:position w:val="-1"/>
        </w:rPr>
        <w:t>'].l.</w:t>
      </w:r>
      <w:r>
        <w:rPr>
          <w:rFonts w:ascii="Arial" w:hAnsi="Arial" w:cs="Arial" w:eastAsia="Arial"/>
          <w:sz w:val="22"/>
          <w:szCs w:val="22"/>
          <w:color w:val="070707"/>
          <w:spacing w:val="0"/>
          <w:w w:val="67"/>
          <w:i/>
          <w:position w:val="-1"/>
        </w:rPr>
        <w:t>'!!,g1Jte</w:t>
      </w:r>
      <w:r>
        <w:rPr>
          <w:rFonts w:ascii="Arial" w:hAnsi="Arial" w:cs="Arial" w:eastAsia="Arial"/>
          <w:sz w:val="22"/>
          <w:szCs w:val="22"/>
          <w:color w:val="070707"/>
          <w:spacing w:val="33"/>
          <w:w w:val="6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  <w:position w:val="-1"/>
        </w:rPr>
        <w:t>acuerdo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80" w:lineRule="exact"/>
        <w:ind w:left="602" w:right="1897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i/>
          <w:position w:val="-1"/>
        </w:rPr>
        <w:t>determmt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i/>
          <w:position w:val="-1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0"/>
          <w:w w:val="57"/>
          <w:i/>
          <w:position w:val="-1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50"/>
          <w:i/>
          <w:position w:val="-1"/>
        </w:rPr>
        <w:t>f{,J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-18"/>
          <w:w w:val="50"/>
          <w:i/>
          <w:position w:val="-1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6"/>
          <w:i/>
          <w:position w:val="-1"/>
        </w:rPr>
        <w:t>lf¡scal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G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nerql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4"/>
          <w:i/>
          <w:position w:val="-1"/>
        </w:rPr>
        <w:t>&lt;;onformlda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4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9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5"/>
          <w:i/>
          <w:position w:val="-1"/>
        </w:rPr>
        <w:t>conelpresup!J¡: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to;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     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14141"/>
          <w:spacing w:val="0"/>
          <w:w w:val="80"/>
          <w:position w:val="-1"/>
        </w:rPr>
        <w:t>S'</w:t>
      </w:r>
      <w:r>
        <w:rPr>
          <w:rFonts w:ascii="Times New Roman" w:hAnsi="Times New Roman" w:cs="Times New Roman" w:eastAsia="Times New Roman"/>
          <w:sz w:val="21"/>
          <w:szCs w:val="21"/>
          <w:color w:val="414141"/>
          <w:spacing w:val="-20"/>
          <w:w w:val="79"/>
          <w:position w:val="-1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color w:val="5B5B5B"/>
          <w:spacing w:val="0"/>
          <w:w w:val="51"/>
          <w:position w:val="-1"/>
        </w:rPr>
        <w:t>f:</w:t>
      </w:r>
      <w:r>
        <w:rPr>
          <w:rFonts w:ascii="Times New Roman" w:hAnsi="Times New Roman" w:cs="Times New Roman" w:eastAsia="Times New Roman"/>
          <w:sz w:val="21"/>
          <w:szCs w:val="21"/>
          <w:color w:val="5B5B5B"/>
          <w:spacing w:val="-10"/>
          <w:w w:val="52"/>
          <w:position w:val="-1"/>
        </w:rPr>
        <w:t>4</w:t>
      </w:r>
      <w:r>
        <w:rPr>
          <w:rFonts w:ascii="Times New Roman" w:hAnsi="Times New Roman" w:cs="Times New Roman" w:eastAsia="Times New Roman"/>
          <w:sz w:val="21"/>
          <w:szCs w:val="21"/>
          <w:color w:val="414141"/>
          <w:spacing w:val="-5"/>
          <w:w w:val="68"/>
          <w:position w:val="-1"/>
        </w:rPr>
        <w:t>'</w:t>
      </w:r>
      <w:r>
        <w:rPr>
          <w:rFonts w:ascii="Times New Roman" w:hAnsi="Times New Roman" w:cs="Times New Roman" w:eastAsia="Times New Roman"/>
          <w:sz w:val="21"/>
          <w:szCs w:val="21"/>
          <w:color w:val="5B5B5B"/>
          <w:spacing w:val="0"/>
          <w:w w:val="34"/>
          <w:position w:val="-1"/>
        </w:rPr>
        <w:t>i1%</w:t>
      </w:r>
      <w:r>
        <w:rPr>
          <w:rFonts w:ascii="Times New Roman" w:hAnsi="Times New Roman" w:cs="Times New Roman" w:eastAsia="Times New Roman"/>
          <w:sz w:val="21"/>
          <w:szCs w:val="21"/>
          <w:color w:val="5B5B5B"/>
          <w:spacing w:val="-17"/>
          <w:w w:val="34"/>
          <w:position w:val="-1"/>
        </w:rPr>
        <w:t>;</w:t>
      </w:r>
      <w:r>
        <w:rPr>
          <w:rFonts w:ascii="Times New Roman" w:hAnsi="Times New Roman" w:cs="Times New Roman" w:eastAsia="Times New Roman"/>
          <w:sz w:val="21"/>
          <w:szCs w:val="21"/>
          <w:color w:val="A3A3A3"/>
          <w:spacing w:val="-2"/>
          <w:w w:val="42"/>
          <w:position w:val="-1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5B5B5B"/>
          <w:spacing w:val="13"/>
          <w:w w:val="82"/>
          <w:position w:val="-1"/>
        </w:rPr>
        <w:t>!</w:t>
      </w:r>
      <w:r>
        <w:rPr>
          <w:rFonts w:ascii="Times New Roman" w:hAnsi="Times New Roman" w:cs="Times New Roman" w:eastAsia="Times New Roman"/>
          <w:sz w:val="21"/>
          <w:szCs w:val="21"/>
          <w:color w:val="282828"/>
          <w:spacing w:val="-3"/>
          <w:w w:val="74"/>
          <w:position w:val="-1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14141"/>
          <w:spacing w:val="-5"/>
          <w:w w:val="29"/>
          <w:position w:val="-1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color w:val="5B5B5B"/>
          <w:spacing w:val="0"/>
          <w:w w:val="66"/>
          <w:position w:val="-1"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color w:val="5B5B5B"/>
          <w:spacing w:val="-29"/>
          <w:w w:val="67"/>
          <w:position w:val="-1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14141"/>
          <w:spacing w:val="11"/>
          <w:w w:val="68"/>
          <w:position w:val="-1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color w:val="5B5B5B"/>
          <w:spacing w:val="0"/>
          <w:w w:val="75"/>
          <w:position w:val="-1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5B5B5B"/>
          <w:spacing w:val="-11"/>
          <w:w w:val="76"/>
          <w:position w:val="-1"/>
        </w:rPr>
        <w:t>'</w:t>
      </w:r>
      <w:r>
        <w:rPr>
          <w:rFonts w:ascii="Times New Roman" w:hAnsi="Times New Roman" w:cs="Times New Roman" w:eastAsia="Times New Roman"/>
          <w:sz w:val="21"/>
          <w:szCs w:val="21"/>
          <w:color w:val="414141"/>
          <w:spacing w:val="-13"/>
          <w:w w:val="54"/>
          <w:position w:val="-1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5B5B5B"/>
          <w:spacing w:val="-15"/>
          <w:w w:val="69"/>
          <w:position w:val="-1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414141"/>
          <w:spacing w:val="0"/>
          <w:w w:val="185"/>
          <w:position w:val="-1"/>
        </w:rPr>
        <w:t>/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451" w:lineRule="exact"/>
        <w:ind w:left="593" w:right="1465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w w:val="90"/>
          <w:i/>
          <w:position w:val="1"/>
        </w:rPr>
        <w:t>XV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9"/>
          <w:w w:val="90"/>
          <w:i/>
          <w:position w:val="1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959595"/>
          <w:spacing w:val="-33"/>
          <w:w w:val="57"/>
          <w:i/>
          <w:position w:val="1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1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-10"/>
          <w:w w:val="261"/>
          <w:i/>
          <w:position w:val="1"/>
        </w:rPr>
        <w:t>!</w:t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0"/>
          <w:w w:val="261"/>
          <w:i/>
          <w:position w:val="1"/>
        </w:rPr>
        <w:t>!</w:t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-82"/>
          <w:w w:val="261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-8"/>
          <w:w w:val="110"/>
          <w:i/>
          <w:position w:val="1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-53"/>
          <w:w w:val="113"/>
          <w:i/>
          <w:position w:val="1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-33"/>
          <w:w w:val="110"/>
          <w:i/>
          <w:position w:val="1"/>
        </w:rPr>
        <w:t>!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-30"/>
          <w:w w:val="191"/>
          <w:i/>
          <w:position w:val="1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-61"/>
          <w:w w:val="150"/>
          <w:i/>
          <w:position w:val="1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202"/>
          <w:i/>
          <w:position w:val="1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los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    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5B5B5B"/>
          <w:spacing w:val="-71"/>
          <w:w w:val="34"/>
          <w:i/>
          <w:position w:val="1"/>
        </w:rPr>
        <w:t>g</w:t>
      </w:r>
      <w:r>
        <w:rPr>
          <w:rFonts w:ascii="Times New Roman" w:hAnsi="Times New Roman" w:cs="Times New Roman" w:eastAsia="Times New Roman"/>
          <w:sz w:val="46"/>
          <w:szCs w:val="46"/>
          <w:color w:val="414141"/>
          <w:spacing w:val="-196"/>
          <w:w w:val="51"/>
          <w:i/>
          <w:position w:val="1"/>
        </w:rPr>
        <w:t>$</w:t>
      </w:r>
      <w:r>
        <w:rPr>
          <w:rFonts w:ascii="Times New Roman" w:hAnsi="Times New Roman" w:cs="Times New Roman" w:eastAsia="Times New Roman"/>
          <w:sz w:val="46"/>
          <w:szCs w:val="46"/>
          <w:color w:val="727272"/>
          <w:spacing w:val="0"/>
          <w:w w:val="57"/>
          <w:position w:val="1"/>
        </w:rPr>
        <w:t>.</w:t>
      </w:r>
      <w:r>
        <w:rPr>
          <w:rFonts w:ascii="Times New Roman" w:hAnsi="Times New Roman" w:cs="Times New Roman" w:eastAsia="Times New Roman"/>
          <w:sz w:val="46"/>
          <w:szCs w:val="46"/>
          <w:color w:val="727272"/>
          <w:spacing w:val="0"/>
          <w:w w:val="100"/>
          <w:position w:val="1"/>
        </w:rPr>
        <w:t>                </w:t>
      </w:r>
      <w:r>
        <w:rPr>
          <w:rFonts w:ascii="Times New Roman" w:hAnsi="Times New Roman" w:cs="Times New Roman" w:eastAsia="Times New Roman"/>
          <w:sz w:val="46"/>
          <w:szCs w:val="46"/>
          <w:color w:val="727272"/>
          <w:spacing w:val="-3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0"/>
          <w:w w:val="253"/>
          <w:i/>
          <w:position w:val="1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146"/>
          <w:i/>
          <w:position w:val="1"/>
        </w:rPr>
        <w:t>iJJ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  <w:position w:val="1"/>
        </w:rPr>
        <w:t>ciante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9"/>
          <w:w w:val="193"/>
          <w:i/>
          <w:position w:val="1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838383"/>
          <w:spacing w:val="7"/>
          <w:w w:val="126"/>
          <w:i/>
          <w:position w:val="1"/>
        </w:rPr>
        <w:t>"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158"/>
          <w:i/>
          <w:position w:val="1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0"/>
          <w:w w:val="169"/>
          <w:i/>
          <w:position w:val="1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-13"/>
          <w:w w:val="169"/>
          <w:i/>
          <w:position w:val="1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0"/>
          <w:w w:val="72"/>
          <w:i/>
          <w:position w:val="1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5B5B5B"/>
          <w:spacing w:val="-1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21"/>
          <w:i/>
          <w:position w:val="1"/>
        </w:rPr>
        <w:t>erteneciente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22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72" w:lineRule="exact"/>
        <w:ind w:left="602" w:right="1795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pueblo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5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"/>
          <w:w w:val="8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comunidade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índ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76"/>
          <w:i/>
        </w:rPr>
        <w:t>fdaéJ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7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intérprete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  <w:t>traductores;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0" w:lineRule="auto"/>
        <w:ind w:left="597" w:right="782" w:firstLine="-5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shape style="position:absolute;margin-left:585.599976pt;margin-top:-3.837765pt;width:12.48pt;height:59.52pt;mso-position-horizontal-relative:page;mso-position-vertical-relative:paragraph;z-index:-5016" type="#_x0000_t75">
            <v:imagedata r:id="rId120" o:title=""/>
          </v:shape>
        </w:pict>
      </w:r>
      <w:r>
        <w:rPr/>
        <w:pict>
          <v:shape style="position:absolute;margin-left:533.76001pt;margin-top:24.002232pt;width:35.520pt;height:44.16pt;mso-position-horizontal-relative:page;mso-position-vertical-relative:paragraph;z-index:-5015" type="#_x0000_t75">
            <v:imagedata r:id="rId121" o:title=""/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070707"/>
          <w:w w:val="83"/>
          <w:i/>
        </w:rPr>
        <w:t>XVI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84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0"/>
          <w:w w:val="113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414141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Emiti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disposicione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recolección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levantamiento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6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preservació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traslad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indicios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huel/a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vestigio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hech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delictuoso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4"/>
          <w:i/>
        </w:rPr>
        <w:t>Jo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4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8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instrumento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7"/>
          <w:w w:val="11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176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objeto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product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delit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1"/>
          <w:w w:val="107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13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procedimiento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protocolo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asegura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integridad;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3" w:lineRule="auto"/>
        <w:ind w:left="597" w:right="1493" w:firstLine="-5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7"/>
          <w:i/>
        </w:rPr>
        <w:t>XVIII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7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"/>
          <w:w w:val="8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Capacita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especializa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agente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Ministeri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Público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policía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general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atiende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víctima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delito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áre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derecho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humano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7"/>
          <w:w w:val="109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156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travé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pro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curso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permanente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6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11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96"/>
          <w:i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02" w:right="5523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a)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Derecho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humanos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i/>
        </w:rPr>
        <w:t>género;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71" w:after="0" w:line="240" w:lineRule="auto"/>
        <w:ind w:left="3229" w:right="4906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24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180" w:h="15420"/>
          <w:pgMar w:top="140" w:bottom="280" w:left="220" w:right="100"/>
          <w:cols w:num="2" w:equalWidth="0">
            <w:col w:w="2680" w:space="733"/>
            <w:col w:w="8447"/>
          </w:cols>
        </w:sectPr>
      </w:pPr>
      <w:rPr/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985" w:right="307"/>
        <w:jc w:val="center"/>
        <w:rPr>
          <w:rFonts w:ascii="Times New Roman" w:hAnsi="Times New Roman" w:cs="Times New Roman" w:eastAsia="Times New Roman"/>
          <w:sz w:val="107"/>
          <w:szCs w:val="107"/>
        </w:rPr>
      </w:pPr>
      <w:rPr/>
      <w:r>
        <w:rPr>
          <w:rFonts w:ascii="Times New Roman" w:hAnsi="Times New Roman" w:cs="Times New Roman" w:eastAsia="Times New Roman"/>
          <w:sz w:val="107"/>
          <w:szCs w:val="107"/>
          <w:color w:val="070707"/>
          <w:spacing w:val="0"/>
          <w:w w:val="52"/>
        </w:rPr>
        <w:t>..</w:t>
      </w:r>
      <w:r>
        <w:rPr>
          <w:rFonts w:ascii="Times New Roman" w:hAnsi="Times New Roman" w:cs="Times New Roman" w:eastAsia="Times New Roman"/>
          <w:sz w:val="107"/>
          <w:szCs w:val="107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8" w:right="-63"/>
        <w:jc w:val="center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70707"/>
          <w:w w:val="115"/>
        </w:rPr>
        <w:t>J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-7"/>
          <w:w w:val="115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8"/>
          <w:w w:val="114"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0"/>
          <w:w w:val="114"/>
        </w:rPr>
        <w:t>ISC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0"/>
          <w:w w:val="115"/>
        </w:rPr>
        <w:t>()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18" w:after="0" w:line="240" w:lineRule="auto"/>
        <w:ind w:left="418" w:right="-32"/>
        <w:jc w:val="center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464646"/>
          <w:w w:val="103"/>
        </w:rPr>
        <w:t>G</w:t>
      </w:r>
      <w:r>
        <w:rPr>
          <w:rFonts w:ascii="Times New Roman" w:hAnsi="Times New Roman" w:cs="Times New Roman" w:eastAsia="Times New Roman"/>
          <w:sz w:val="9"/>
          <w:szCs w:val="9"/>
          <w:color w:val="464646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70707"/>
          <w:spacing w:val="0"/>
          <w:w w:val="120"/>
        </w:rPr>
        <w:t>OIJI</w:t>
      </w:r>
      <w:r>
        <w:rPr>
          <w:rFonts w:ascii="Times New Roman" w:hAnsi="Times New Roman" w:cs="Times New Roman" w:eastAsia="Times New Roman"/>
          <w:sz w:val="9"/>
          <w:szCs w:val="9"/>
          <w:color w:val="070707"/>
          <w:spacing w:val="-6"/>
          <w:w w:val="12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B2B2B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9"/>
          <w:szCs w:val="9"/>
          <w:color w:val="2B2B2B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70707"/>
          <w:spacing w:val="0"/>
          <w:w w:val="100"/>
        </w:rPr>
        <w:t>K¡r.,;</w:t>
      </w:r>
      <w:r>
        <w:rPr>
          <w:rFonts w:ascii="Times New Roman" w:hAnsi="Times New Roman" w:cs="Times New Roman" w:eastAsia="Times New Roman"/>
          <w:sz w:val="9"/>
          <w:szCs w:val="9"/>
          <w:color w:val="070707"/>
          <w:spacing w:val="0"/>
          <w:w w:val="100"/>
        </w:rPr>
        <w:t>()</w:t>
      </w:r>
      <w:r>
        <w:rPr>
          <w:rFonts w:ascii="Times New Roman" w:hAnsi="Times New Roman" w:cs="Times New Roman" w:eastAsia="Times New Roman"/>
          <w:sz w:val="9"/>
          <w:szCs w:val="9"/>
          <w:color w:val="070707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70707"/>
          <w:spacing w:val="0"/>
          <w:w w:val="116"/>
        </w:rPr>
        <w:t>DEL</w:t>
      </w:r>
      <w:r>
        <w:rPr>
          <w:rFonts w:ascii="Times New Roman" w:hAnsi="Times New Roman" w:cs="Times New Roman" w:eastAsia="Times New Roman"/>
          <w:sz w:val="9"/>
          <w:szCs w:val="9"/>
          <w:color w:val="070707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70707"/>
          <w:spacing w:val="6"/>
          <w:w w:val="116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70707"/>
          <w:spacing w:val="1"/>
          <w:w w:val="75"/>
        </w:rPr>
        <w:t>I</w:t>
      </w:r>
      <w:r>
        <w:rPr>
          <w:rFonts w:ascii="Times New Roman" w:hAnsi="Times New Roman" w:cs="Times New Roman" w:eastAsia="Times New Roman"/>
          <w:sz w:val="9"/>
          <w:szCs w:val="9"/>
          <w:color w:val="464646"/>
          <w:spacing w:val="-3"/>
          <w:w w:val="194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070707"/>
          <w:spacing w:val="0"/>
          <w:w w:val="118"/>
        </w:rPr>
        <w:t>STA</w:t>
      </w:r>
      <w:r>
        <w:rPr>
          <w:rFonts w:ascii="Times New Roman" w:hAnsi="Times New Roman" w:cs="Times New Roman" w:eastAsia="Times New Roman"/>
          <w:sz w:val="9"/>
          <w:szCs w:val="9"/>
          <w:color w:val="070707"/>
          <w:spacing w:val="0"/>
          <w:w w:val="119"/>
        </w:rPr>
        <w:t>U</w:t>
      </w:r>
      <w:r>
        <w:rPr>
          <w:rFonts w:ascii="Times New Roman" w:hAnsi="Times New Roman" w:cs="Times New Roman" w:eastAsia="Times New Roman"/>
          <w:sz w:val="9"/>
          <w:szCs w:val="9"/>
          <w:color w:val="070707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B2B2B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7" w:lineRule="exact"/>
        <w:ind w:left="852" w:right="393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36.785591pt;margin-top:-9.853787pt;width:53.745183pt;height:.1pt;mso-position-horizontal-relative:page;mso-position-vertical-relative:paragraph;z-index:-5001" coordorigin="736,-197" coordsize="1075,2">
            <v:shape style="position:absolute;left:736;top:-197;width:1075;height:2" coordorigin="736,-197" coordsize="1075,0" path="m736,-197l1811,-197e" filled="f" stroked="t" strokeweight=".716602pt" strokecolor="#18181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5"/>
          <w:position w:val="-1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38" w:lineRule="exact"/>
        <w:ind w:left="491" w:right="-2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13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14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68" w:after="0" w:line="244" w:lineRule="auto"/>
        <w:ind w:left="19" w:right="496" w:firstLine="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b)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6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aplicació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perspectiva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ge,ler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debid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diligencia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conducció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investigació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delit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6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7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proceso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</w:rPr>
        <w:t>jutlic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</w:rPr>
        <w:t>iale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4"/>
          <w:w w:val="8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59"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-15"/>
          <w:w w:val="159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acionado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9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violenci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géner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feminicidio;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Eliminació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estereotipo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sobr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vi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soLio/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mujeres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4" w:lineRule="auto"/>
        <w:ind w:left="10" w:right="484" w:firstLine="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d)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considere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pertinente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par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9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-14"/>
          <w:w w:val="74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,/¡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39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3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7"/>
          <w:w w:val="3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63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63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-16"/>
          <w:w w:val="147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bid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investigació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persecució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delito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5"/>
          <w:i/>
        </w:rPr>
        <w:t>que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son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cometido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contr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niñas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adolescente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6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7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muJeres;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39" w:lineRule="exact"/>
        <w:ind w:right="96"/>
        <w:jc w:val="right"/>
        <w:rPr>
          <w:rFonts w:ascii="Arial" w:hAnsi="Arial" w:cs="Arial" w:eastAsia="Arial"/>
          <w:sz w:val="27"/>
          <w:szCs w:val="2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1.881165pt;margin-top:11.947092pt;width:1.301022pt;height:18.5pt;mso-position-horizontal-relative:page;mso-position-vertical-relative:paragraph;z-index:-4998" type="#_x0000_t202" filled="f" stroked="f">
            <v:textbox inset="0,0,0,0">
              <w:txbxContent>
                <w:p>
                  <w:pPr>
                    <w:spacing w:before="0" w:after="0" w:line="370" w:lineRule="exact"/>
                    <w:ind w:right="-95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2B2B2B"/>
                      <w:spacing w:val="-91"/>
                      <w:w w:val="82"/>
                    </w:rPr>
                    <w:t>¡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7"/>
          <w:szCs w:val="27"/>
          <w:color w:val="070707"/>
          <w:spacing w:val="0"/>
          <w:w w:val="54"/>
          <w:position w:val="-3"/>
        </w:rPr>
        <w:t>1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198" w:lineRule="exact"/>
        <w:ind w:left="5" w:right="-20"/>
        <w:jc w:val="left"/>
        <w:tabs>
          <w:tab w:pos="74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90"/>
          <w:i/>
        </w:rPr>
        <w:t>XIX.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Crea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registr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sistemátic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delito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cometidos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incluy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dosificació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</w:r>
      <w:r>
        <w:rPr>
          <w:rFonts w:ascii="Arial" w:hAnsi="Arial" w:cs="Arial" w:eastAsia="Arial"/>
          <w:sz w:val="18"/>
          <w:szCs w:val="18"/>
          <w:color w:val="070707"/>
          <w:spacing w:val="0"/>
          <w:w w:val="181"/>
          <w:position w:val="5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" w:after="0" w:line="248" w:lineRule="auto"/>
        <w:ind w:right="488" w:firstLine="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0.925720pt;margin-top:32.033482pt;width:4.55pt;height:17.5pt;mso-position-horizontal-relative:page;mso-position-vertical-relative:paragraph;z-index:-4997" type="#_x0000_t202" filled="f" stroked="f">
            <v:textbox inset="0,0,0,0">
              <w:txbxContent>
                <w:p>
                  <w:pPr>
                    <w:spacing w:before="0" w:after="0" w:line="350" w:lineRule="exact"/>
                    <w:ind w:right="-93"/>
                    <w:jc w:val="left"/>
                    <w:rPr>
                      <w:rFonts w:ascii="Times New Roman" w:hAnsi="Times New Roman" w:cs="Times New Roman" w:eastAsia="Times New Roman"/>
                      <w:sz w:val="35"/>
                      <w:szCs w:val="3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5"/>
                      <w:szCs w:val="35"/>
                      <w:color w:val="070707"/>
                      <w:spacing w:val="0"/>
                      <w:w w:val="5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35"/>
                      <w:szCs w:val="3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hecho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teng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conocimiento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/u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¡ar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ocurrenci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luga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hallazg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cuerpos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homicidi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feminicidi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97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3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caracterí-;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70707"/>
          <w:spacing w:val="-11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íca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socíodemográfica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victímu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sujeto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activo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especificand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tipologí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97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3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relació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&lt;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litre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sujet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activ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pasivo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4"/>
          <w:i/>
        </w:rPr>
        <w:t>móvif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8"/>
          <w:w w:val="93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3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diligencias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básica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realizar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dificultdi:fe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3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3"/>
          <w:w w:val="39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9"/>
          <w:i/>
        </w:rPr>
        <w:t>@prgctic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dilige{lciq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determinaciones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</w:rPr>
        <w:t>Jos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índice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incidenci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6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7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reincidenci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96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con$ignació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-24"/>
          <w:w w:val="128"/>
          <w:i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0"/>
          <w:w w:val="137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á'f¡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reporac/c?J'i'i:!el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daño.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registr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integrar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estadístic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criminal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4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4"/>
          <w:i/>
        </w:rPr>
        <w:t>víCtima/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7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jmr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93"/>
          <w:i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0"/>
          <w:w w:val="63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-13"/>
          <w:w w:val="62"/>
          <w:i/>
        </w:rPr>
        <w:t>\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5"/>
          <w:i/>
        </w:rPr>
        <w:t>Jfjfli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6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política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r.nateri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prevenció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69" w:lineRule="exact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delito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  <w:position w:val="-3"/>
        </w:rPr>
        <w:t>procuració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  <w:position w:val="-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89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  <w:position w:val="-3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89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  <w:position w:val="-3"/>
        </w:rPr>
        <w:t>administració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  <w:position w:val="-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position w:val="-3"/>
        </w:rPr>
        <w:t>justic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92"/>
          <w:i/>
          <w:position w:val="-3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41"/>
          <w:w w:val="68"/>
          <w:i/>
          <w:position w:val="-3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4"/>
          <w:w w:val="134"/>
          <w:i/>
          <w:position w:val="-3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68"/>
          <w:i/>
          <w:position w:val="-3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22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08080"/>
          <w:spacing w:val="-19"/>
          <w:w w:val="54"/>
          <w:i/>
          <w:position w:val="-3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0"/>
          <w:w w:val="60"/>
          <w:i/>
          <w:position w:val="-3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1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"/>
          <w:w w:val="69"/>
          <w:i/>
          <w:position w:val="-3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  <w:position w:val="-3"/>
        </w:rPr>
        <w:t>i:litfori!"lifl9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24"/>
          <w:i/>
          <w:position w:val="-3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21"/>
          <w:w w:val="124"/>
          <w:i/>
          <w:position w:val="-3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29"/>
          <w:i/>
          <w:position w:val="-3"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8"/>
          <w:w w:val="130"/>
          <w:i/>
          <w:position w:val="-3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-9"/>
          <w:w w:val="32"/>
          <w:i/>
          <w:position w:val="-3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50"/>
          <w:i/>
          <w:position w:val="-3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80"/>
          <w:i/>
          <w:position w:val="-3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81"/>
          <w:i/>
          <w:position w:val="-3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27"/>
          <w:i/>
          <w:position w:val="-3"/>
        </w:rPr>
        <w:t>stotol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27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8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111atería;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880" w:bottom="0" w:left="100" w:right="300"/>
          <w:footerReference w:type="default" r:id="rId122"/>
          <w:pgSz w:w="12160" w:h="15420"/>
          <w:cols w:num="2" w:equalWidth="0">
            <w:col w:w="1791" w:space="2309"/>
            <w:col w:w="7660"/>
          </w:cols>
        </w:sectPr>
      </w:pPr>
      <w:rPr/>
    </w:p>
    <w:p>
      <w:pPr>
        <w:spacing w:before="0" w:after="0" w:line="291" w:lineRule="exact"/>
        <w:ind w:right="40"/>
        <w:jc w:val="right"/>
        <w:tabs>
          <w:tab w:pos="320" w:val="left"/>
        </w:tabs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606060"/>
          <w:w w:val="47"/>
          <w:position w:val="-1"/>
        </w:rPr>
        <w:t>:</w:t>
      </w:r>
      <w:r>
        <w:rPr>
          <w:rFonts w:ascii="Arial" w:hAnsi="Arial" w:cs="Arial" w:eastAsia="Arial"/>
          <w:sz w:val="30"/>
          <w:szCs w:val="30"/>
          <w:color w:val="606060"/>
          <w:spacing w:val="-59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464646"/>
          <w:spacing w:val="0"/>
          <w:w w:val="44"/>
          <w:position w:val="-1"/>
        </w:rPr>
        <w:t>,</w:t>
      </w:r>
      <w:r>
        <w:rPr>
          <w:rFonts w:ascii="Arial" w:hAnsi="Arial" w:cs="Arial" w:eastAsia="Arial"/>
          <w:sz w:val="30"/>
          <w:szCs w:val="30"/>
          <w:color w:val="464646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30"/>
          <w:szCs w:val="30"/>
          <w:color w:val="464646"/>
          <w:spacing w:val="0"/>
          <w:w w:val="100"/>
          <w:position w:val="-1"/>
        </w:rPr>
      </w:r>
      <w:r>
        <w:rPr>
          <w:rFonts w:ascii="Arial" w:hAnsi="Arial" w:cs="Arial" w:eastAsia="Arial"/>
          <w:sz w:val="30"/>
          <w:szCs w:val="30"/>
          <w:color w:val="606060"/>
          <w:spacing w:val="0"/>
          <w:w w:val="28"/>
          <w:position w:val="-1"/>
        </w:rPr>
        <w:t>.</w:t>
      </w:r>
      <w:r>
        <w:rPr>
          <w:rFonts w:ascii="Arial" w:hAnsi="Arial" w:cs="Arial" w:eastAsia="Arial"/>
          <w:sz w:val="30"/>
          <w:szCs w:val="30"/>
          <w:color w:val="606060"/>
          <w:spacing w:val="-14"/>
          <w:w w:val="28"/>
          <w:position w:val="-1"/>
        </w:rPr>
        <w:t>'</w:t>
      </w:r>
      <w:r>
        <w:rPr>
          <w:rFonts w:ascii="Arial" w:hAnsi="Arial" w:cs="Arial" w:eastAsia="Arial"/>
          <w:sz w:val="30"/>
          <w:szCs w:val="30"/>
          <w:color w:val="464646"/>
          <w:spacing w:val="-51"/>
          <w:w w:val="109"/>
          <w:position w:val="-1"/>
        </w:rPr>
        <w:t>i</w:t>
      </w:r>
      <w:r>
        <w:rPr>
          <w:rFonts w:ascii="Arial" w:hAnsi="Arial" w:cs="Arial" w:eastAsia="Arial"/>
          <w:sz w:val="30"/>
          <w:szCs w:val="30"/>
          <w:color w:val="606060"/>
          <w:spacing w:val="-47"/>
          <w:w w:val="63"/>
          <w:position w:val="-1"/>
        </w:rPr>
        <w:t>.</w:t>
      </w:r>
      <w:r>
        <w:rPr>
          <w:rFonts w:ascii="Arial" w:hAnsi="Arial" w:cs="Arial" w:eastAsia="Arial"/>
          <w:sz w:val="30"/>
          <w:szCs w:val="30"/>
          <w:color w:val="464646"/>
          <w:spacing w:val="0"/>
          <w:w w:val="66"/>
          <w:position w:val="-1"/>
        </w:rPr>
        <w:t>Nk</w:t>
      </w:r>
      <w:r>
        <w:rPr>
          <w:rFonts w:ascii="Arial" w:hAnsi="Arial" w:cs="Arial" w:eastAsia="Arial"/>
          <w:sz w:val="30"/>
          <w:szCs w:val="30"/>
          <w:color w:val="464646"/>
          <w:spacing w:val="-43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606060"/>
          <w:spacing w:val="-73"/>
          <w:w w:val="88"/>
          <w:position w:val="-1"/>
        </w:rPr>
        <w:t>.</w:t>
      </w:r>
      <w:r>
        <w:rPr>
          <w:rFonts w:ascii="Arial" w:hAnsi="Arial" w:cs="Arial" w:eastAsia="Arial"/>
          <w:sz w:val="30"/>
          <w:szCs w:val="30"/>
          <w:color w:val="AFAFAF"/>
          <w:spacing w:val="-32"/>
          <w:w w:val="48"/>
          <w:position w:val="-1"/>
        </w:rPr>
        <w:t>·</w:t>
      </w:r>
      <w:r>
        <w:rPr>
          <w:rFonts w:ascii="Arial" w:hAnsi="Arial" w:cs="Arial" w:eastAsia="Arial"/>
          <w:sz w:val="30"/>
          <w:szCs w:val="30"/>
          <w:color w:val="606060"/>
          <w:spacing w:val="-33"/>
          <w:w w:val="79"/>
          <w:position w:val="-1"/>
        </w:rPr>
        <w:t>:</w:t>
      </w:r>
      <w:r>
        <w:rPr>
          <w:rFonts w:ascii="Arial" w:hAnsi="Arial" w:cs="Arial" w:eastAsia="Arial"/>
          <w:sz w:val="30"/>
          <w:szCs w:val="30"/>
          <w:color w:val="606060"/>
          <w:spacing w:val="-80"/>
          <w:w w:val="88"/>
          <w:position w:val="-1"/>
        </w:rPr>
        <w:t>:</w:t>
      </w:r>
      <w:r>
        <w:rPr>
          <w:rFonts w:ascii="Arial" w:hAnsi="Arial" w:cs="Arial" w:eastAsia="Arial"/>
          <w:sz w:val="30"/>
          <w:szCs w:val="30"/>
          <w:color w:val="959595"/>
          <w:spacing w:val="-11"/>
          <w:w w:val="68"/>
          <w:position w:val="-1"/>
        </w:rPr>
        <w:t>r</w:t>
      </w:r>
      <w:r>
        <w:rPr>
          <w:rFonts w:ascii="Arial" w:hAnsi="Arial" w:cs="Arial" w:eastAsia="Arial"/>
          <w:sz w:val="30"/>
          <w:szCs w:val="30"/>
          <w:color w:val="606060"/>
          <w:spacing w:val="0"/>
          <w:w w:val="64"/>
          <w:position w:val="-1"/>
        </w:rPr>
        <w:t>i#{</w:t>
      </w:r>
      <w:r>
        <w:rPr>
          <w:rFonts w:ascii="Arial" w:hAnsi="Arial" w:cs="Arial" w:eastAsia="Arial"/>
          <w:sz w:val="30"/>
          <w:szCs w:val="30"/>
          <w:color w:val="606060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464646"/>
          <w:spacing w:val="0"/>
          <w:w w:val="100"/>
          <w:position w:val="-1"/>
        </w:rPr>
        <w:t>ft</w:t>
      </w:r>
      <w:r>
        <w:rPr>
          <w:rFonts w:ascii="Arial" w:hAnsi="Arial" w:cs="Arial" w:eastAsia="Arial"/>
          <w:sz w:val="30"/>
          <w:szCs w:val="30"/>
          <w:color w:val="606060"/>
          <w:spacing w:val="0"/>
          <w:w w:val="100"/>
          <w:position w:val="-1"/>
        </w:rPr>
        <w:t>:</w:t>
      </w:r>
      <w:r>
        <w:rPr>
          <w:rFonts w:ascii="Arial" w:hAnsi="Arial" w:cs="Arial" w:eastAsia="Arial"/>
          <w:sz w:val="30"/>
          <w:szCs w:val="30"/>
          <w:color w:val="606060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464646"/>
          <w:spacing w:val="-43"/>
          <w:w w:val="105"/>
          <w:position w:val="-1"/>
        </w:rPr>
        <w:t>:</w:t>
      </w:r>
      <w:r>
        <w:rPr>
          <w:rFonts w:ascii="Arial" w:hAnsi="Arial" w:cs="Arial" w:eastAsia="Arial"/>
          <w:sz w:val="30"/>
          <w:szCs w:val="30"/>
          <w:color w:val="464646"/>
          <w:spacing w:val="-109"/>
          <w:w w:val="67"/>
          <w:position w:val="-1"/>
        </w:rPr>
        <w:t>*</w:t>
      </w:r>
      <w:r>
        <w:rPr>
          <w:rFonts w:ascii="Arial" w:hAnsi="Arial" w:cs="Arial" w:eastAsia="Arial"/>
          <w:sz w:val="30"/>
          <w:szCs w:val="30"/>
          <w:color w:val="606060"/>
          <w:spacing w:val="0"/>
          <w:w w:val="39"/>
          <w:position w:val="-1"/>
        </w:rPr>
        <w:t>·</w:t>
      </w:r>
      <w:r>
        <w:rPr>
          <w:rFonts w:ascii="Arial" w:hAnsi="Arial" w:cs="Arial" w:eastAsia="Arial"/>
          <w:sz w:val="30"/>
          <w:szCs w:val="30"/>
          <w:color w:val="606060"/>
          <w:spacing w:val="-45"/>
          <w:w w:val="38"/>
          <w:position w:val="-1"/>
        </w:rPr>
        <w:t>;</w:t>
      </w:r>
      <w:r>
        <w:rPr>
          <w:rFonts w:ascii="Arial" w:hAnsi="Arial" w:cs="Arial" w:eastAsia="Arial"/>
          <w:sz w:val="30"/>
          <w:szCs w:val="30"/>
          <w:color w:val="464646"/>
          <w:spacing w:val="-36"/>
          <w:w w:val="106"/>
          <w:position w:val="-1"/>
        </w:rPr>
        <w:t>i</w:t>
      </w:r>
      <w:r>
        <w:rPr>
          <w:rFonts w:ascii="Arial" w:hAnsi="Arial" w:cs="Arial" w:eastAsia="Arial"/>
          <w:sz w:val="30"/>
          <w:szCs w:val="30"/>
          <w:color w:val="606060"/>
          <w:spacing w:val="-129"/>
          <w:w w:val="63"/>
          <w:position w:val="-1"/>
        </w:rPr>
        <w:t>H</w:t>
      </w:r>
      <w:r>
        <w:rPr>
          <w:rFonts w:ascii="Arial" w:hAnsi="Arial" w:cs="Arial" w:eastAsia="Arial"/>
          <w:sz w:val="30"/>
          <w:szCs w:val="30"/>
          <w:color w:val="464646"/>
          <w:spacing w:val="0"/>
          <w:w w:val="68"/>
          <w:position w:val="-1"/>
        </w:rPr>
        <w:t>;·</w:t>
      </w:r>
      <w:r>
        <w:rPr>
          <w:rFonts w:ascii="Arial" w:hAnsi="Arial" w:cs="Arial" w:eastAsia="Arial"/>
          <w:sz w:val="30"/>
          <w:szCs w:val="30"/>
          <w:color w:val="464646"/>
          <w:spacing w:val="-54"/>
          <w:w w:val="68"/>
          <w:position w:val="-1"/>
        </w:rPr>
        <w:t>,</w:t>
      </w:r>
      <w:r>
        <w:rPr>
          <w:rFonts w:ascii="Arial" w:hAnsi="Arial" w:cs="Arial" w:eastAsia="Arial"/>
          <w:sz w:val="30"/>
          <w:szCs w:val="30"/>
          <w:color w:val="606060"/>
          <w:spacing w:val="0"/>
          <w:w w:val="119"/>
          <w:position w:val="-1"/>
        </w:rPr>
        <w:t>,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168" w:lineRule="exact"/>
        <w:ind w:right="-20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XX.</w:t>
      </w:r>
      <w:r>
        <w:rPr>
          <w:rFonts w:ascii="Arial" w:hAnsi="Arial" w:cs="Arial" w:eastAsia="Arial"/>
          <w:sz w:val="16"/>
          <w:szCs w:val="16"/>
          <w:color w:val="070707"/>
          <w:spacing w:val="3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Elabora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6"/>
          <w:i/>
          <w:position w:val="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6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76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aplica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protocolo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0"/>
          <w:w w:val="39"/>
          <w:i/>
          <w:position w:val="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0"/>
          <w:w w:val="39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5"/>
          <w:w w:val="39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position w:val="1"/>
        </w:rPr>
        <w:t>investigoCi9f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90"/>
          <w:i/>
          <w:position w:val="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-3"/>
          <w:w w:val="90"/>
          <w:i/>
          <w:position w:val="1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position w:val="1"/>
        </w:rPr>
        <w:t>i:le'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9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  <w:position w:val="1"/>
        </w:rPr>
        <w:t>HeMo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333" w:lineRule="exact"/>
        <w:ind w:left="-71" w:right="110"/>
        <w:jc w:val="right"/>
        <w:tabs>
          <w:tab w:pos="2460" w:val="left"/>
        </w:tabs>
        <w:rPr>
          <w:rFonts w:ascii="Arial" w:hAnsi="Arial" w:cs="Arial" w:eastAsia="Arial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5"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5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7"/>
          <w:w w:val="100"/>
          <w:i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5"/>
        </w:rPr>
        <w:t>perspectiv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5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100"/>
          <w:i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5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100"/>
          <w:i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5"/>
        </w:rPr>
        <w:t>género,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4"/>
          <w:w w:val="100"/>
          <w:i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5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5"/>
        </w:rPr>
      </w:r>
      <w:r>
        <w:rPr>
          <w:rFonts w:ascii="Arial" w:hAnsi="Arial" w:cs="Arial" w:eastAsia="Arial"/>
          <w:sz w:val="34"/>
          <w:szCs w:val="34"/>
          <w:color w:val="070707"/>
          <w:spacing w:val="0"/>
          <w:w w:val="53"/>
          <w:position w:val="-5"/>
        </w:rPr>
        <w:t>1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0" w:after="0" w:line="47" w:lineRule="exact"/>
        <w:ind w:right="155"/>
        <w:jc w:val="righ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70707"/>
          <w:spacing w:val="0"/>
          <w:w w:val="53"/>
          <w:position w:val="-8"/>
        </w:rPr>
        <w:t>•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2160" w:h="15420"/>
          <w:pgMar w:top="140" w:bottom="280" w:left="100" w:right="300"/>
          <w:cols w:num="2" w:equalWidth="0">
            <w:col w:w="8877" w:space="95"/>
            <w:col w:w="2788"/>
          </w:cols>
        </w:sectPr>
      </w:pPr>
      <w:rPr/>
    </w:p>
    <w:p>
      <w:pPr>
        <w:spacing w:before="0" w:after="0" w:line="184" w:lineRule="exact"/>
        <w:ind w:left="4090" w:right="557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primordialmente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búsqued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inmediat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8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7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0"/>
          <w:w w:val="81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persona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desaparecidas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</w:rPr>
        <w:t>investigación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1" w:after="0" w:line="200" w:lineRule="exact"/>
        <w:ind w:left="4085" w:right="522" w:firstLine="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581.045166pt;margin-top:18.120182pt;width:.1pt;height:62.684662pt;mso-position-horizontal-relative:page;mso-position-vertical-relative:paragraph;z-index:-5000" coordorigin="11621,362" coordsize="2,1254">
            <v:shape style="position:absolute;left:11621;top:362;width:2;height:1254" coordorigin="11621,362" coordsize="0,1254" path="m11621,1616l11621,362e" filled="f" stroked="t" strokeweight="1.194337pt" strokecolor="#0F0F0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delito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feminicidio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contr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liberta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norma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desarroll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psicosexual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71"/>
          <w:i/>
        </w:rPr>
        <w:t> </w:t>
      </w:r>
      <w:r>
        <w:rPr>
          <w:rFonts w:ascii="Arial" w:hAnsi="Arial" w:cs="Arial" w:eastAsia="Arial"/>
          <w:sz w:val="12"/>
          <w:szCs w:val="12"/>
          <w:color w:val="070707"/>
          <w:spacing w:val="0"/>
          <w:w w:val="100"/>
          <w:i/>
        </w:rPr>
        <w:t>fu</w:t>
      </w:r>
      <w:r>
        <w:rPr>
          <w:rFonts w:ascii="Arial" w:hAnsi="Arial" w:cs="Arial" w:eastAsia="Arial"/>
          <w:sz w:val="12"/>
          <w:szCs w:val="12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2"/>
          <w:szCs w:val="12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trat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personas;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124" w:lineRule="exact"/>
        <w:ind w:left="6469" w:right="5056"/>
        <w:jc w:val="center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606060"/>
          <w:spacing w:val="-9"/>
          <w:w w:val="132"/>
          <w:position w:val="-1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808080"/>
          <w:spacing w:val="-12"/>
          <w:w w:val="116"/>
          <w:position w:val="-1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606060"/>
          <w:spacing w:val="0"/>
          <w:w w:val="89"/>
          <w:position w:val="-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606060"/>
          <w:spacing w:val="2"/>
          <w:w w:val="89"/>
          <w:position w:val="-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0"/>
          <w:w w:val="74"/>
          <w:position w:val="-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70" w:lineRule="exact"/>
        <w:ind w:left="4085" w:right="603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4"/>
          <w:szCs w:val="14"/>
          <w:color w:val="070707"/>
          <w:spacing w:val="0"/>
          <w:w w:val="100"/>
          <w:i/>
        </w:rPr>
        <w:t>XXI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  <w:i/>
        </w:rPr>
        <w:t>.</w:t>
      </w:r>
      <w:r>
        <w:rPr>
          <w:rFonts w:ascii="Arial" w:hAnsi="Arial" w:cs="Arial" w:eastAsia="Arial"/>
          <w:sz w:val="14"/>
          <w:szCs w:val="14"/>
          <w:color w:val="2B2B2B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B2B2B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Crea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una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bas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estatal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genétic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conteng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personal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7" w:lineRule="auto"/>
        <w:ind w:left="4066" w:right="558" w:firstLine="29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disponible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persona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desaparecida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Jalisc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7"/>
          <w:w w:val="93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0"/>
          <w:w w:val="5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caso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apoyarse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</w:rPr>
        <w:t>autoridades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federale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coordinarse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nivel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nacional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inforrnacíó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genétic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muestra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celulare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familiare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persona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desQparecida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confd!ntan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2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0"/>
          <w:w w:val="35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genétic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muestras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celulare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proveniente: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7"/>
          <w:i/>
        </w:rPr>
        <w:t>d.e,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7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7"/>
          <w:i/>
        </w:rPr>
        <w:t>cg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7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7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cJf.rp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cualqui;ij'[iJer;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f!.Oidentificad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93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08080"/>
          <w:spacing w:val="0"/>
          <w:w w:val="3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160" w:h="15420"/>
          <w:pgMar w:top="140" w:bottom="280" w:left="100" w:right="300"/>
        </w:sectPr>
      </w:pPr>
      <w:rPr/>
    </w:p>
    <w:p>
      <w:pPr>
        <w:spacing w:before="0" w:after="0" w:line="240" w:lineRule="exact"/>
        <w:ind w:right="-20"/>
        <w:jc w:val="right"/>
        <w:rPr>
          <w:rFonts w:ascii="Arial" w:hAnsi="Arial" w:cs="Arial" w:eastAsia="Arial"/>
          <w:sz w:val="26"/>
          <w:szCs w:val="26"/>
        </w:rPr>
      </w:pPr>
      <w:rPr/>
      <w:r>
        <w:rPr/>
        <w:pict>
          <v:shape style="position:absolute;margin-left:126.720001pt;margin-top:11.00585pt;width:13.44pt;height:47.040001pt;mso-position-horizontal-relative:page;mso-position-vertical-relative:paragraph;z-index:-5007" type="#_x0000_t75">
            <v:imagedata r:id="rId123" o:title=""/>
          </v:shape>
        </w:pict>
      </w:r>
      <w:r>
        <w:rPr>
          <w:rFonts w:ascii="Arial" w:hAnsi="Arial" w:cs="Arial" w:eastAsia="Arial"/>
          <w:sz w:val="26"/>
          <w:szCs w:val="26"/>
          <w:color w:val="959595"/>
          <w:w w:val="72"/>
        </w:rPr>
        <w:t>·.</w:t>
      </w:r>
      <w:r>
        <w:rPr>
          <w:rFonts w:ascii="Arial" w:hAnsi="Arial" w:cs="Arial" w:eastAsia="Arial"/>
          <w:sz w:val="26"/>
          <w:szCs w:val="26"/>
          <w:color w:val="959595"/>
          <w:spacing w:val="9"/>
          <w:w w:val="72"/>
        </w:rPr>
        <w:t>:</w:t>
      </w:r>
      <w:r>
        <w:rPr>
          <w:rFonts w:ascii="Arial" w:hAnsi="Arial" w:cs="Arial" w:eastAsia="Arial"/>
          <w:sz w:val="26"/>
          <w:szCs w:val="26"/>
          <w:color w:val="464646"/>
          <w:spacing w:val="-21"/>
          <w:w w:val="125"/>
        </w:rPr>
        <w:t>\</w:t>
      </w:r>
      <w:r>
        <w:rPr>
          <w:rFonts w:ascii="Arial" w:hAnsi="Arial" w:cs="Arial" w:eastAsia="Arial"/>
          <w:sz w:val="26"/>
          <w:szCs w:val="26"/>
          <w:color w:val="464646"/>
          <w:spacing w:val="-145"/>
          <w:w w:val="82"/>
        </w:rPr>
        <w:t>&gt;</w:t>
      </w:r>
      <w:r>
        <w:rPr>
          <w:rFonts w:ascii="Arial" w:hAnsi="Arial" w:cs="Arial" w:eastAsia="Arial"/>
          <w:sz w:val="26"/>
          <w:szCs w:val="26"/>
          <w:color w:val="808080"/>
          <w:spacing w:val="0"/>
          <w:w w:val="34"/>
        </w:rPr>
        <w:t>:</w:t>
      </w:r>
      <w:r>
        <w:rPr>
          <w:rFonts w:ascii="Arial" w:hAnsi="Arial" w:cs="Arial" w:eastAsia="Arial"/>
          <w:sz w:val="26"/>
          <w:szCs w:val="26"/>
          <w:color w:val="808080"/>
          <w:spacing w:val="-47"/>
          <w:w w:val="34"/>
        </w:rPr>
        <w:t>Y</w:t>
      </w:r>
      <w:r>
        <w:rPr>
          <w:rFonts w:ascii="Arial" w:hAnsi="Arial" w:cs="Arial" w:eastAsia="Arial"/>
          <w:sz w:val="26"/>
          <w:szCs w:val="26"/>
          <w:color w:val="808080"/>
          <w:spacing w:val="-11"/>
          <w:w w:val="54"/>
        </w:rPr>
        <w:t>:</w:t>
      </w:r>
      <w:r>
        <w:rPr>
          <w:rFonts w:ascii="Arial" w:hAnsi="Arial" w:cs="Arial" w:eastAsia="Arial"/>
          <w:sz w:val="26"/>
          <w:szCs w:val="26"/>
          <w:color w:val="606060"/>
          <w:spacing w:val="-63"/>
          <w:w w:val="82"/>
        </w:rPr>
        <w:t>:</w:t>
      </w:r>
      <w:r>
        <w:rPr>
          <w:rFonts w:ascii="Arial" w:hAnsi="Arial" w:cs="Arial" w:eastAsia="Arial"/>
          <w:sz w:val="26"/>
          <w:szCs w:val="26"/>
          <w:color w:val="606060"/>
          <w:spacing w:val="-52"/>
          <w:w w:val="129"/>
        </w:rPr>
        <w:t>·</w:t>
      </w:r>
      <w:r>
        <w:rPr>
          <w:rFonts w:ascii="Arial" w:hAnsi="Arial" w:cs="Arial" w:eastAsia="Arial"/>
          <w:sz w:val="26"/>
          <w:szCs w:val="26"/>
          <w:color w:val="808080"/>
          <w:spacing w:val="-7"/>
          <w:w w:val="27"/>
        </w:rPr>
        <w:t>·</w:t>
      </w:r>
      <w:r>
        <w:rPr>
          <w:rFonts w:ascii="Arial" w:hAnsi="Arial" w:cs="Arial" w:eastAsia="Arial"/>
          <w:sz w:val="26"/>
          <w:szCs w:val="26"/>
          <w:color w:val="606060"/>
          <w:spacing w:val="-61"/>
          <w:w w:val="82"/>
        </w:rPr>
        <w:t>\</w:t>
      </w:r>
      <w:r>
        <w:rPr>
          <w:rFonts w:ascii="Arial" w:hAnsi="Arial" w:cs="Arial" w:eastAsia="Arial"/>
          <w:sz w:val="26"/>
          <w:szCs w:val="26"/>
          <w:color w:val="2B2B2B"/>
          <w:spacing w:val="-67"/>
          <w:w w:val="72"/>
        </w:rPr>
        <w:t>.</w:t>
      </w:r>
      <w:r>
        <w:rPr>
          <w:rFonts w:ascii="Arial" w:hAnsi="Arial" w:cs="Arial" w:eastAsia="Arial"/>
          <w:sz w:val="26"/>
          <w:szCs w:val="26"/>
          <w:color w:val="808080"/>
          <w:spacing w:val="14"/>
          <w:w w:val="26"/>
        </w:rPr>
        <w:t>:</w:t>
      </w:r>
      <w:r>
        <w:rPr>
          <w:rFonts w:ascii="Arial" w:hAnsi="Arial" w:cs="Arial" w:eastAsia="Arial"/>
          <w:sz w:val="26"/>
          <w:szCs w:val="26"/>
          <w:color w:val="808080"/>
          <w:spacing w:val="-7"/>
          <w:w w:val="36"/>
        </w:rPr>
        <w:t>.</w:t>
      </w:r>
      <w:r>
        <w:rPr>
          <w:rFonts w:ascii="Arial" w:hAnsi="Arial" w:cs="Arial" w:eastAsia="Arial"/>
          <w:sz w:val="26"/>
          <w:szCs w:val="26"/>
          <w:color w:val="464646"/>
          <w:spacing w:val="0"/>
          <w:w w:val="128"/>
        </w:rPr>
        <w:t>: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40" w:lineRule="exact"/>
        <w:ind w:right="-20"/>
        <w:jc w:val="left"/>
        <w:tabs>
          <w:tab w:pos="1000" w:val="left"/>
        </w:tabs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-10"/>
          <w:w w:val="87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66"/>
        </w:rPr>
        <w:t>fi.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-31"/>
          <w:w w:val="67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-8"/>
          <w:w w:val="87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0"/>
          <w:w w:val="67"/>
        </w:rPr>
        <w:t>2f</w:t>
      </w:r>
      <w:r>
        <w:rPr>
          <w:rFonts w:ascii="Times New Roman" w:hAnsi="Times New Roman" w:cs="Times New Roman" w:eastAsia="Times New Roman"/>
          <w:sz w:val="15"/>
          <w:szCs w:val="15"/>
          <w:color w:val="2B2B2B"/>
          <w:spacing w:val="-17"/>
          <w:w w:val="67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0"/>
          <w:w w:val="62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FAFAF"/>
          <w:spacing w:val="0"/>
          <w:w w:val="56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AFAFA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AFAFAF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959595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959595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0"/>
          <w:w w:val="186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0"/>
          <w:w w:val="55"/>
        </w:rPr>
        <w:t>.·.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959595"/>
          <w:spacing w:val="0"/>
          <w:w w:val="82"/>
        </w:rPr>
        <w:t>&gt;</w:t>
      </w:r>
      <w:r>
        <w:rPr>
          <w:rFonts w:ascii="Arial" w:hAnsi="Arial" w:cs="Arial" w:eastAsia="Arial"/>
          <w:sz w:val="22"/>
          <w:szCs w:val="22"/>
          <w:color w:val="959595"/>
          <w:spacing w:val="-2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808080"/>
          <w:spacing w:val="0"/>
          <w:w w:val="126"/>
        </w:rPr>
        <w:t>.</w:t>
      </w:r>
      <w:r>
        <w:rPr>
          <w:rFonts w:ascii="Arial" w:hAnsi="Arial" w:cs="Arial" w:eastAsia="Arial"/>
          <w:sz w:val="22"/>
          <w:szCs w:val="22"/>
          <w:color w:val="808080"/>
          <w:spacing w:val="-1"/>
          <w:w w:val="126"/>
        </w:rPr>
        <w:t>.</w:t>
      </w:r>
      <w:r>
        <w:rPr>
          <w:rFonts w:ascii="Arial" w:hAnsi="Arial" w:cs="Arial" w:eastAsia="Arial"/>
          <w:sz w:val="22"/>
          <w:szCs w:val="22"/>
          <w:color w:val="808080"/>
          <w:spacing w:val="0"/>
          <w:w w:val="16"/>
        </w:rPr>
        <w:t>-</w:t>
      </w:r>
      <w:r>
        <w:rPr>
          <w:rFonts w:ascii="Arial" w:hAnsi="Arial" w:cs="Arial" w:eastAsia="Arial"/>
          <w:sz w:val="22"/>
          <w:szCs w:val="22"/>
          <w:color w:val="808080"/>
          <w:spacing w:val="-3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808080"/>
          <w:spacing w:val="0"/>
          <w:w w:val="62"/>
        </w:rPr>
        <w:t>..</w:t>
      </w:r>
      <w:r>
        <w:rPr>
          <w:rFonts w:ascii="Arial" w:hAnsi="Arial" w:cs="Arial" w:eastAsia="Arial"/>
          <w:sz w:val="22"/>
          <w:szCs w:val="22"/>
          <w:color w:val="808080"/>
          <w:spacing w:val="-2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959595"/>
          <w:spacing w:val="0"/>
          <w:w w:val="16"/>
        </w:rPr>
        <w:t>-</w:t>
      </w:r>
      <w:r>
        <w:rPr>
          <w:rFonts w:ascii="Arial" w:hAnsi="Arial" w:cs="Arial" w:eastAsia="Arial"/>
          <w:sz w:val="22"/>
          <w:szCs w:val="22"/>
          <w:color w:val="959595"/>
          <w:spacing w:val="-4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808080"/>
          <w:spacing w:val="0"/>
          <w:w w:val="39"/>
        </w:rPr>
        <w:t>..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60" w:h="15420"/>
          <w:pgMar w:top="140" w:bottom="280" w:left="100" w:right="300"/>
          <w:cols w:num="2" w:equalWidth="0">
            <w:col w:w="6177" w:space="282"/>
            <w:col w:w="5301"/>
          </w:cols>
        </w:sectPr>
      </w:pPr>
      <w:rPr/>
    </w:p>
    <w:p>
      <w:pPr>
        <w:spacing w:before="30" w:after="0" w:line="162" w:lineRule="auto"/>
        <w:ind w:left="4075" w:right="519" w:firstLine="1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integrpd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1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12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0"/>
          <w:w w:val="47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6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17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11"/>
          <w:w w:val="81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Pose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deber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resgiJardad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únicamente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podrá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utilizada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confronto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ión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70707"/>
          <w:spacing w:val="0"/>
          <w:w w:val="70"/>
          <w:i/>
        </w:rPr>
        <w:t>de:</w:t>
      </w:r>
      <w:r>
        <w:rPr>
          <w:rFonts w:ascii="Times New Roman" w:hAnsi="Times New Roman" w:cs="Times New Roman" w:eastAsia="Times New Roman"/>
          <w:sz w:val="26"/>
          <w:szCs w:val="26"/>
          <w:color w:val="070707"/>
          <w:spacing w:val="-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lrÍf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gen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tic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95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-12"/>
          <w:w w:val="111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0"/>
          <w:w w:val="52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-7"/>
          <w:w w:val="52"/>
          <w:i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</w:rPr>
        <w:t>t:nÚr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cuerpo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identificado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personas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3" w:lineRule="exact"/>
        <w:ind w:left="4047" w:right="652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  <w:position w:val="-1"/>
        </w:rPr>
        <w:t>aparecidas;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160" w:h="15420"/>
          <w:pgMar w:top="140" w:bottom="280" w:left="100" w:right="300"/>
        </w:sectPr>
      </w:pPr>
      <w:rPr/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36" w:lineRule="exact"/>
        <w:ind w:left="4023" w:right="-79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606060"/>
          <w:spacing w:val="-27"/>
          <w:w w:val="68"/>
          <w:i/>
          <w:position w:val="-5"/>
        </w:rPr>
        <w:t>·</w:t>
      </w:r>
      <w:r>
        <w:rPr>
          <w:rFonts w:ascii="Times New Roman" w:hAnsi="Times New Roman" w:cs="Times New Roman" w:eastAsia="Times New Roman"/>
          <w:sz w:val="26"/>
          <w:szCs w:val="26"/>
          <w:color w:val="070707"/>
          <w:spacing w:val="0"/>
          <w:w w:val="75"/>
          <w:i/>
          <w:position w:val="-5"/>
        </w:rPr>
        <w:t>·xxu.</w:t>
      </w:r>
      <w:r>
        <w:rPr>
          <w:rFonts w:ascii="Times New Roman" w:hAnsi="Times New Roman" w:cs="Times New Roman" w:eastAsia="Times New Roman"/>
          <w:sz w:val="26"/>
          <w:szCs w:val="26"/>
          <w:color w:val="070707"/>
          <w:spacing w:val="-32"/>
          <w:w w:val="100"/>
          <w:i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position w:val="-5"/>
        </w:rPr>
        <w:t>Realiza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position w:val="-5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94"/>
          <w:i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5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5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  <w:position w:val="-5"/>
        </w:rPr>
        <w:t>funciQ{Iesqiie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95"/>
          <w:i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5"/>
        </w:rPr>
        <w:t>derive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5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5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5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5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  <w:position w:val="-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3"/>
          <w:i/>
          <w:position w:val="-5"/>
        </w:rPr>
        <w:t>disposic;{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4"/>
          <w:i/>
          <w:position w:val="-5"/>
        </w:rPr>
        <w:t>()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4"/>
          <w:w w:val="83"/>
          <w:i/>
          <w:position w:val="-5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9"/>
          <w:w w:val="157"/>
          <w:i/>
          <w:position w:val="-5"/>
        </w:rPr>
        <w:t>$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83"/>
          <w:i/>
          <w:position w:val="-5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0"/>
          <w:w w:val="21"/>
          <w:i/>
          <w:position w:val="-5"/>
        </w:rPr>
        <w:t>_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161" w:lineRule="exact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  <w:position w:val="-4"/>
        </w:rPr>
        <w:t>legP,Ie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  <w:position w:val="-4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4"/>
          <w:w w:val="87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4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5"/>
          <w:i/>
          <w:position w:val="-4"/>
        </w:rPr>
        <w:t>reglamentatía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5"/>
          <w:i/>
          <w:position w:val="-4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5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4"/>
        </w:rPr>
        <w:t>aplicables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60" w:h="15420"/>
          <w:pgMar w:top="140" w:bottom="280" w:left="100" w:right="300"/>
          <w:cols w:num="2" w:equalWidth="0">
            <w:col w:w="8297" w:space="151"/>
            <w:col w:w="3312"/>
          </w:cols>
        </w:sectPr>
      </w:pPr>
      <w:rPr/>
    </w:p>
    <w:p>
      <w:pPr>
        <w:spacing w:before="0" w:after="0" w:line="276" w:lineRule="exact"/>
        <w:ind w:left="4080" w:right="-20"/>
        <w:jc w:val="left"/>
        <w:tabs>
          <w:tab w:pos="105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171.839996pt;margin-top:13.136977pt;width:411.235524pt;height:344.121027pt;mso-position-horizontal-relative:page;mso-position-vertical-relative:paragraph;z-index:-5002" coordorigin="3437,263" coordsize="8225,6882">
            <v:shape style="position:absolute;left:10541;top:4400;width:749;height:2496" type="#_x0000_t75">
              <v:imagedata r:id="rId124" o:title=""/>
            </v:shape>
            <v:shape style="position:absolute;left:3437;top:6896;width:883;height:250" type="#_x0000_t75">
              <v:imagedata r:id="rId125" o:title=""/>
            </v:shape>
            <v:group style="position:absolute;left:11616;top:275;width:2;height:6627" coordorigin="11616,275" coordsize="2,6627">
              <v:shape style="position:absolute;left:11616;top:275;width:2;height:6627" coordorigin="11616,275" coordsize="0,6627" path="m11616,6902l11616,275e" filled="f" stroked="t" strokeweight="1.194337pt" strokecolor="#131313">
                <v:path arrowok="t"/>
              </v:shape>
            </v:group>
            <v:group style="position:absolute;left:3860;top:6895;width:7787;height:2" coordorigin="3860,6895" coordsize="7787,2">
              <v:shape style="position:absolute;left:3860;top:6895;width:7787;height:2" coordorigin="3860,6895" coordsize="7787,0" path="m3860,6895l11647,6895e" filled="f" stroked="t" strokeweight="1.433205pt" strokecolor="#0C0C0C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4.588470pt;margin-top:8.301184pt;width:135.800903pt;height:7pt;mso-position-horizontal-relative:page;mso-position-vertical-relative:paragraph;z-index:-4999" type="#_x0000_t202" filled="f" stroked="f">
            <v:textbox inset="0,0,0,0">
              <w:txbxContent>
                <w:p>
                  <w:pPr>
                    <w:spacing w:before="0" w:after="0" w:line="140" w:lineRule="exact"/>
                    <w:ind w:right="-61"/>
                    <w:jc w:val="left"/>
                    <w:tabs>
                      <w:tab w:pos="1560" w:val="left"/>
                      <w:tab w:pos="1960" w:val="left"/>
                      <w:tab w:pos="2620" w:val="left"/>
                    </w:tabs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"/>
                      <w:szCs w:val="4"/>
                      <w:color w:val="606060"/>
                      <w:spacing w:val="0"/>
                      <w:w w:val="169"/>
                    </w:rPr>
                    <w:t>,•</w:t>
                  </w:r>
                  <w:r>
                    <w:rPr>
                      <w:rFonts w:ascii="Times New Roman" w:hAnsi="Times New Roman" w:cs="Times New Roman" w:eastAsia="Times New Roman"/>
                      <w:sz w:val="4"/>
                      <w:szCs w:val="4"/>
                      <w:color w:val="606060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4"/>
                      <w:szCs w:val="4"/>
                      <w:color w:val="60606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color w:val="808080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color w:val="808080"/>
                      <w:spacing w:val="0"/>
                      <w:w w:val="100"/>
                    </w:rPr>
                    <w:t>    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color w:val="808080"/>
                      <w:spacing w:val="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808080"/>
                      <w:spacing w:val="0"/>
                      <w:w w:val="67"/>
                    </w:rPr>
                    <w:t>.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80808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808080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6"/>
                      <w:szCs w:val="6"/>
                      <w:color w:val="959595"/>
                      <w:spacing w:val="0"/>
                      <w:w w:val="6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6"/>
                      <w:szCs w:val="6"/>
                      <w:color w:val="959595"/>
                      <w:spacing w:val="0"/>
                      <w:w w:val="67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sz w:val="6"/>
                      <w:szCs w:val="6"/>
                      <w:color w:val="959595"/>
                      <w:spacing w:val="3"/>
                      <w:w w:val="6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6"/>
                      <w:szCs w:val="6"/>
                      <w:color w:val="959595"/>
                      <w:spacing w:val="0"/>
                      <w:w w:val="6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6"/>
                      <w:szCs w:val="6"/>
                      <w:color w:val="959595"/>
                      <w:spacing w:val="0"/>
                      <w:w w:val="6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6"/>
                      <w:szCs w:val="6"/>
                      <w:color w:val="959595"/>
                      <w:spacing w:val="9"/>
                      <w:w w:val="67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808080"/>
                      <w:spacing w:val="0"/>
                      <w:w w:val="67"/>
                    </w:rPr>
                    <w:t>..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808080"/>
                      <w:spacing w:val="-23"/>
                      <w:w w:val="67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808080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808080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959595"/>
                      <w:spacing w:val="0"/>
                      <w:w w:val="67"/>
                    </w:rPr>
                    <w:t>.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959595"/>
                      <w:spacing w:val="10"/>
                      <w:w w:val="67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606060"/>
                      <w:spacing w:val="0"/>
                      <w:w w:val="67"/>
                    </w:rPr>
                    <w:t>.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respect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9"/>
          <w:i/>
        </w:rPr>
        <w:t>constitución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7"/>
          <w:w w:val="99"/>
          <w:i/>
        </w:rPr>
        <w:t> </w:t>
      </w:r>
      <w:r>
        <w:rPr>
          <w:rFonts w:ascii="Arial" w:hAnsi="Arial" w:cs="Arial" w:eastAsia="Arial"/>
          <w:sz w:val="23"/>
          <w:szCs w:val="23"/>
          <w:color w:val="606060"/>
          <w:spacing w:val="5"/>
          <w:w w:val="51"/>
          <w:i/>
        </w:rPr>
        <w:t>·</w:t>
      </w:r>
      <w:r>
        <w:rPr>
          <w:rFonts w:ascii="Arial" w:hAnsi="Arial" w:cs="Arial" w:eastAsia="Arial"/>
          <w:sz w:val="23"/>
          <w:szCs w:val="23"/>
          <w:color w:val="070707"/>
          <w:spacing w:val="0"/>
          <w:w w:val="63"/>
          <w:i/>
        </w:rPr>
        <w:t>y</w:t>
      </w:r>
      <w:r>
        <w:rPr>
          <w:rFonts w:ascii="Arial" w:hAnsi="Arial" w:cs="Arial" w:eastAsia="Arial"/>
          <w:sz w:val="23"/>
          <w:szCs w:val="23"/>
          <w:color w:val="070707"/>
          <w:spacing w:val="-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iidministració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fondos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70707"/>
          <w:spacing w:val="0"/>
          <w:w w:val="85"/>
          <w:i/>
        </w:rPr>
        <w:t>qJ</w:t>
      </w:r>
      <w:r>
        <w:rPr>
          <w:rFonts w:ascii="Times New Roman" w:hAnsi="Times New Roman" w:cs="Times New Roman" w:eastAsia="Times New Roman"/>
          <w:sz w:val="27"/>
          <w:szCs w:val="27"/>
          <w:color w:val="464646"/>
          <w:spacing w:val="0"/>
          <w:w w:val="43"/>
          <w:i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color w:val="070707"/>
          <w:spacing w:val="0"/>
          <w:w w:val="73"/>
          <w:i/>
        </w:rPr>
        <w:t>te</w:t>
      </w:r>
      <w:r>
        <w:rPr>
          <w:rFonts w:ascii="Times New Roman" w:hAnsi="Times New Roman" w:cs="Times New Roman" w:eastAsia="Times New Roman"/>
          <w:sz w:val="27"/>
          <w:szCs w:val="2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competan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0"/>
          <w:w w:val="77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6" w:after="0" w:line="240" w:lineRule="auto"/>
        <w:ind w:left="4071" w:right="3391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89"/>
          <w:i/>
        </w:rPr>
        <w:t>XXIII.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Las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demá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prevea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9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35"/>
          <w:w w:val="96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'otra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disposicione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leg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0"/>
          <w:w w:val="4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6" w:lineRule="auto"/>
        <w:ind w:left="4066" w:right="553" w:firstLine="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0.56pt;margin-top:17.250713pt;width:129.600006pt;height:304.320007pt;mso-position-horizontal-relative:page;mso-position-vertical-relative:paragraph;z-index:-5006" type="#_x0000_t75">
            <v:imagedata r:id="rId126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</w:rPr>
        <w:t>Fiscal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General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59595"/>
          <w:spacing w:val="0"/>
          <w:w w:val="49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959595"/>
          <w:spacing w:val="18"/>
          <w:w w:val="4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intervendr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conduct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9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59595"/>
          <w:spacing w:val="0"/>
          <w:w w:val="5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959595"/>
          <w:spacing w:val="0"/>
          <w:w w:val="5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59595"/>
          <w:spacing w:val="9"/>
          <w:w w:val="5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Fiscalías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0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Agente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Ministeri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Público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ejercici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atribucione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refiere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apartado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segú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previsione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leye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reglamento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)os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at.llerdo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dicte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Ejecutiv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local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pr()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pi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Fiscal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General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3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7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Reglament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prevendr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distribució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asunto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entre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diversa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!1rea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</w:rPr>
        <w:t>Fiscalí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General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Estado.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                                                                                          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0"/>
          <w:w w:val="27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0"/>
          <w:w w:val="27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0"/>
          <w:w w:val="2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-6"/>
          <w:w w:val="26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-17"/>
          <w:w w:val="5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0"/>
          <w:w w:val="30"/>
        </w:rPr>
        <w:t>··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92" w:after="0" w:line="149" w:lineRule="exact"/>
        <w:ind w:right="1481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959595"/>
          <w:spacing w:val="0"/>
          <w:w w:val="55"/>
          <w:position w:val="-1"/>
        </w:rPr>
        <w:t>,..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2160" w:h="15420"/>
          <w:pgMar w:top="140" w:bottom="280" w:left="100" w:right="300"/>
        </w:sectPr>
      </w:pPr>
      <w:rPr/>
    </w:p>
    <w:p>
      <w:pPr>
        <w:spacing w:before="0" w:after="0" w:line="184" w:lineRule="exact"/>
        <w:ind w:left="4061"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14.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</w:rPr>
        <w:t>Fisca/í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37"/>
          <w:i/>
        </w:rPr>
        <w:t>-.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2"/>
          <w:w w:val="3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-19"/>
          <w:w w:val="81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8"/>
          <w:w w:val="3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Gcnera/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08080"/>
          <w:spacing w:val="0"/>
          <w:w w:val="49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08080"/>
          <w:spacing w:val="0"/>
          <w:w w:val="4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08080"/>
          <w:spacing w:val="1"/>
          <w:w w:val="4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tiene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59595"/>
          <w:spacing w:val="0"/>
          <w:w w:val="5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959595"/>
          <w:spacing w:val="-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siguiente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atribuciones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40" w:lineRule="auto"/>
        <w:ind w:left="407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investigació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persecuciJ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92"/>
          <w:i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808080"/>
          <w:spacing w:val="-16"/>
          <w:w w:val="52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7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6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7"/>
          <w:i/>
        </w:rPr>
        <w:t>(;.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2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73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275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lito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orde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estatal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concurrente: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80" w:lineRule="exact"/>
        <w:ind w:left="3351" w:right="3262"/>
        <w:jc w:val="center"/>
        <w:tabs>
          <w:tab w:pos="4560" w:val="left"/>
          <w:tab w:pos="5000" w:val="left"/>
          <w:tab w:pos="6040" w:val="left"/>
        </w:tabs>
        <w:rPr>
          <w:rFonts w:ascii="Arial" w:hAnsi="Arial" w:cs="Arial" w:eastAsia="Arial"/>
          <w:sz w:val="28"/>
          <w:szCs w:val="28"/>
        </w:rPr>
      </w:pPr>
      <w:rPr/>
      <w:r>
        <w:rPr/>
        <w:pict>
          <v:shape style="position:absolute;margin-left:473.279999pt;margin-top:6.872012pt;width:72.959999pt;height:46.080002pt;mso-position-horizontal-relative:page;mso-position-vertical-relative:paragraph;z-index:-5004" type="#_x0000_t75">
            <v:imagedata r:id="rId127" o:title=""/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606060"/>
          <w:w w:val="135"/>
          <w:position w:val="-4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-17"/>
          <w:w w:val="134"/>
          <w:position w:val="-4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464646"/>
          <w:spacing w:val="0"/>
          <w:w w:val="52"/>
          <w:position w:val="-4"/>
        </w:rPr>
        <w:t>,{¡:</w:t>
      </w:r>
      <w:r>
        <w:rPr>
          <w:rFonts w:ascii="Times New Roman" w:hAnsi="Times New Roman" w:cs="Times New Roman" w:eastAsia="Times New Roman"/>
          <w:sz w:val="17"/>
          <w:szCs w:val="17"/>
          <w:color w:val="464646"/>
          <w:spacing w:val="-7"/>
          <w:w w:val="53"/>
          <w:position w:val="-4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2B2B2B"/>
          <w:spacing w:val="-2"/>
          <w:w w:val="76"/>
          <w:position w:val="-4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71"/>
          <w:position w:val="-4"/>
        </w:rPr>
        <w:t>,,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3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64646"/>
          <w:spacing w:val="-1"/>
          <w:w w:val="19"/>
          <w:position w:val="-4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808080"/>
          <w:spacing w:val="-8"/>
          <w:w w:val="104"/>
          <w:position w:val="-4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77"/>
          <w:position w:val="-4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42"/>
          <w:position w:val="-4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position w:val="-4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9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59595"/>
          <w:spacing w:val="0"/>
          <w:w w:val="26"/>
          <w:position w:val="-4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959595"/>
          <w:spacing w:val="0"/>
          <w:w w:val="26"/>
          <w:position w:val="-4"/>
        </w:rPr>
        <w:t>              </w:t>
      </w:r>
      <w:r>
        <w:rPr>
          <w:rFonts w:ascii="Times New Roman" w:hAnsi="Times New Roman" w:cs="Times New Roman" w:eastAsia="Times New Roman"/>
          <w:sz w:val="17"/>
          <w:szCs w:val="17"/>
          <w:color w:val="959595"/>
          <w:spacing w:val="9"/>
          <w:w w:val="26"/>
          <w:position w:val="-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B2B2B"/>
          <w:spacing w:val="0"/>
          <w:w w:val="100"/>
          <w:position w:val="-4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B2B2B"/>
          <w:spacing w:val="-13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B2B2B"/>
          <w:spacing w:val="0"/>
          <w:w w:val="142"/>
          <w:position w:val="-4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2B2B2B"/>
          <w:spacing w:val="-19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AFAFAF"/>
          <w:spacing w:val="0"/>
          <w:w w:val="100"/>
          <w:position w:val="-4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AFAFAF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AFAFAF"/>
          <w:spacing w:val="18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100"/>
          <w:position w:val="-4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100"/>
          <w:position w:val="-4"/>
        </w:rPr>
      </w:r>
      <w:r>
        <w:rPr>
          <w:rFonts w:ascii="Arial" w:hAnsi="Arial" w:cs="Arial" w:eastAsia="Arial"/>
          <w:sz w:val="28"/>
          <w:szCs w:val="28"/>
          <w:color w:val="2B2B2B"/>
          <w:spacing w:val="-18"/>
          <w:w w:val="40"/>
          <w:i/>
          <w:position w:val="-4"/>
        </w:rPr>
        <w:t>:</w:t>
      </w:r>
      <w:r>
        <w:rPr>
          <w:rFonts w:ascii="Arial" w:hAnsi="Arial" w:cs="Arial" w:eastAsia="Arial"/>
          <w:sz w:val="28"/>
          <w:szCs w:val="28"/>
          <w:color w:val="464646"/>
          <w:spacing w:val="0"/>
          <w:w w:val="59"/>
          <w:i/>
          <w:position w:val="-4"/>
        </w:rPr>
        <w:t>'"''·'</w:t>
      </w:r>
      <w:r>
        <w:rPr>
          <w:rFonts w:ascii="Arial" w:hAnsi="Arial" w:cs="Arial" w:eastAsia="Arial"/>
          <w:sz w:val="28"/>
          <w:szCs w:val="28"/>
          <w:color w:val="606060"/>
          <w:spacing w:val="-3"/>
          <w:w w:val="80"/>
          <w:i/>
          <w:position w:val="-4"/>
        </w:rPr>
        <w:t>:</w:t>
      </w:r>
      <w:r>
        <w:rPr>
          <w:rFonts w:ascii="Arial" w:hAnsi="Arial" w:cs="Arial" w:eastAsia="Arial"/>
          <w:sz w:val="28"/>
          <w:szCs w:val="28"/>
          <w:color w:val="2B2B2B"/>
          <w:spacing w:val="-13"/>
          <w:w w:val="62"/>
          <w:i/>
          <w:position w:val="-4"/>
        </w:rPr>
        <w:t>\</w:t>
      </w:r>
      <w:r>
        <w:rPr>
          <w:rFonts w:ascii="Arial" w:hAnsi="Arial" w:cs="Arial" w:eastAsia="Arial"/>
          <w:sz w:val="28"/>
          <w:szCs w:val="28"/>
          <w:color w:val="464646"/>
          <w:spacing w:val="-27"/>
          <w:w w:val="112"/>
          <w:i/>
          <w:position w:val="-4"/>
        </w:rPr>
        <w:t>,</w:t>
      </w:r>
      <w:r>
        <w:rPr>
          <w:rFonts w:ascii="Arial" w:hAnsi="Arial" w:cs="Arial" w:eastAsia="Arial"/>
          <w:sz w:val="28"/>
          <w:szCs w:val="28"/>
          <w:color w:val="808080"/>
          <w:spacing w:val="-27"/>
          <w:w w:val="78"/>
          <w:i/>
          <w:position w:val="-4"/>
        </w:rPr>
        <w:t>;</w:t>
      </w:r>
      <w:r>
        <w:rPr>
          <w:rFonts w:ascii="Arial" w:hAnsi="Arial" w:cs="Arial" w:eastAsia="Arial"/>
          <w:sz w:val="28"/>
          <w:szCs w:val="28"/>
          <w:color w:val="606060"/>
          <w:spacing w:val="0"/>
          <w:w w:val="40"/>
          <w:i/>
          <w:position w:val="-4"/>
        </w:rPr>
        <w:t>!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9" w:lineRule="exact"/>
        <w:ind w:left="3454" w:right="-20"/>
        <w:jc w:val="left"/>
        <w:tabs>
          <w:tab w:pos="65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5"/>
          <w:szCs w:val="15"/>
          <w:color w:val="2B2B2B"/>
          <w:spacing w:val="-11"/>
          <w:w w:val="229"/>
          <w:position w:val="-10"/>
        </w:rPr>
        <w:t>\</w:t>
      </w:r>
      <w:r>
        <w:rPr>
          <w:rFonts w:ascii="Arial" w:hAnsi="Arial" w:cs="Arial" w:eastAsia="Arial"/>
          <w:sz w:val="15"/>
          <w:szCs w:val="15"/>
          <w:color w:val="606060"/>
          <w:spacing w:val="-17"/>
          <w:w w:val="158"/>
          <w:position w:val="-10"/>
        </w:rPr>
        <w:t>'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25"/>
          <w:position w:val="-10"/>
        </w:rPr>
        <w:t>t</w:t>
      </w:r>
      <w:r>
        <w:rPr>
          <w:rFonts w:ascii="Arial" w:hAnsi="Arial" w:cs="Arial" w:eastAsia="Arial"/>
          <w:sz w:val="15"/>
          <w:szCs w:val="15"/>
          <w:color w:val="2B2B2B"/>
          <w:spacing w:val="0"/>
          <w:w w:val="96"/>
          <w:position w:val="-10"/>
        </w:rPr>
        <w:t>iTA¡</w:t>
      </w:r>
      <w:r>
        <w:rPr>
          <w:rFonts w:ascii="Arial" w:hAnsi="Arial" w:cs="Arial" w:eastAsia="Arial"/>
          <w:sz w:val="15"/>
          <w:szCs w:val="15"/>
          <w:color w:val="464646"/>
          <w:spacing w:val="0"/>
          <w:w w:val="127"/>
          <w:position w:val="-10"/>
        </w:rPr>
        <w:t>·</w:t>
      </w:r>
      <w:r>
        <w:rPr>
          <w:rFonts w:ascii="Arial" w:hAnsi="Arial" w:cs="Arial" w:eastAsia="Arial"/>
          <w:sz w:val="15"/>
          <w:szCs w:val="15"/>
          <w:color w:val="464646"/>
          <w:spacing w:val="-27"/>
          <w:w w:val="100"/>
          <w:position w:val="-1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B2B2B"/>
          <w:spacing w:val="-31"/>
          <w:w w:val="80"/>
          <w:position w:val="-16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464646"/>
          <w:spacing w:val="-37"/>
          <w:w w:val="80"/>
          <w:position w:val="-16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46"/>
          <w:position w:val="-10"/>
        </w:rPr>
        <w:t>),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4"/>
          <w:w w:val="100"/>
          <w:position w:val="-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4"/>
          <w:i/>
          <w:position w:val="-1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4"/>
          <w:i/>
          <w:position w:val="-1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84"/>
          <w:i/>
          <w:position w:val="-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  <w:position w:val="-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position w:val="-10"/>
        </w:rPr>
        <w:t>mvesttgac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95"/>
          <w:i/>
          <w:position w:val="-10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-30"/>
          <w:w w:val="54"/>
          <w:i/>
          <w:position w:val="-1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4"/>
          <w:i/>
          <w:position w:val="-1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5"/>
          <w:i/>
          <w:position w:val="-10"/>
        </w:rPr>
        <w:t>()n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  <w:position w:val="-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0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0"/>
          <w:i/>
          <w:position w:val="-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9"/>
          <w:i/>
          <w:position w:val="-10"/>
        </w:rPr>
        <w:t>deltt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  <w:position w:val="-1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78"/>
          <w:i/>
          <w:position w:val="-10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  <w:i/>
          <w:position w:val="-1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  <w:i/>
          <w:position w:val="-10"/>
        </w:rPr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0"/>
          <w:w w:val="54"/>
          <w:position w:val="-1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-3"/>
          <w:w w:val="54"/>
          <w:position w:val="-1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959595"/>
          <w:spacing w:val="4"/>
          <w:w w:val="98"/>
          <w:position w:val="-1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-9"/>
          <w:w w:val="163"/>
          <w:position w:val="-10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0"/>
          <w:w w:val="111"/>
          <w:position w:val="-10"/>
        </w:rPr>
        <w:t>.•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-5"/>
          <w:w w:val="100"/>
          <w:position w:val="-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0"/>
          <w:w w:val="74"/>
          <w:position w:val="-1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84" w:lineRule="exact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70707"/>
          <w:w w:val="111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12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808080"/>
          <w:spacing w:val="-10"/>
          <w:w w:val="49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0"/>
          <w:w w:val="91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materi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60" w:h="15420"/>
          <w:pgMar w:top="140" w:bottom="280" w:left="100" w:right="300"/>
          <w:cols w:num="2" w:equalWidth="0">
            <w:col w:w="9886" w:space="123"/>
            <w:col w:w="1751"/>
          </w:cols>
        </w:sectPr>
      </w:pPr>
      <w:rPr/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579" w:right="-20"/>
        <w:jc w:val="left"/>
        <w:rPr>
          <w:rFonts w:ascii="Times New Roman" w:hAnsi="Times New Roman" w:cs="Times New Roman" w:eastAsia="Times New Roman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0"/>
          <w:szCs w:val="40"/>
          <w:color w:val="070707"/>
          <w:w w:val="92"/>
        </w:rPr>
        <w:t>,,</w:t>
      </w:r>
      <w:r>
        <w:rPr>
          <w:rFonts w:ascii="Times New Roman" w:hAnsi="Times New Roman" w:cs="Times New Roman" w:eastAsia="Times New Roman"/>
          <w:sz w:val="40"/>
          <w:szCs w:val="40"/>
          <w:color w:val="2B2B2B"/>
          <w:spacing w:val="-3"/>
          <w:w w:val="86"/>
        </w:rPr>
        <w:t>,</w:t>
      </w:r>
      <w:r>
        <w:rPr>
          <w:rFonts w:ascii="Times New Roman" w:hAnsi="Times New Roman" w:cs="Times New Roman" w:eastAsia="Times New Roman"/>
          <w:sz w:val="40"/>
          <w:szCs w:val="40"/>
          <w:color w:val="464646"/>
          <w:spacing w:val="-161"/>
          <w:w w:val="59"/>
        </w:rPr>
        <w:t>¿</w:t>
      </w:r>
      <w:r>
        <w:rPr>
          <w:rFonts w:ascii="Times New Roman" w:hAnsi="Times New Roman" w:cs="Times New Roman" w:eastAsia="Times New Roman"/>
          <w:sz w:val="40"/>
          <w:szCs w:val="40"/>
          <w:color w:val="2B2B2B"/>
          <w:spacing w:val="-19"/>
          <w:w w:val="86"/>
        </w:rPr>
        <w:t>¡</w:t>
      </w:r>
      <w:r>
        <w:rPr>
          <w:rFonts w:ascii="Times New Roman" w:hAnsi="Times New Roman" w:cs="Times New Roman" w:eastAsia="Times New Roman"/>
          <w:sz w:val="40"/>
          <w:szCs w:val="40"/>
          <w:color w:val="2B2B2B"/>
          <w:spacing w:val="0"/>
          <w:w w:val="96"/>
        </w:rPr>
        <w:t>1</w:t>
      </w:r>
      <w:r>
        <w:rPr>
          <w:rFonts w:ascii="Times New Roman" w:hAnsi="Times New Roman" w:cs="Times New Roman" w:eastAsia="Times New Roman"/>
          <w:sz w:val="40"/>
          <w:szCs w:val="40"/>
          <w:color w:val="2B2B2B"/>
          <w:spacing w:val="-25"/>
          <w:w w:val="96"/>
        </w:rPr>
        <w:t>,</w:t>
      </w:r>
      <w:r>
        <w:rPr>
          <w:rFonts w:ascii="Times New Roman" w:hAnsi="Times New Roman" w:cs="Times New Roman" w:eastAsia="Times New Roman"/>
          <w:sz w:val="40"/>
          <w:szCs w:val="40"/>
          <w:color w:val="606060"/>
          <w:spacing w:val="0"/>
          <w:w w:val="187"/>
        </w:rPr>
        <w:t>¡</w:t>
      </w:r>
      <w:r>
        <w:rPr>
          <w:rFonts w:ascii="Times New Roman" w:hAnsi="Times New Roman" w:cs="Times New Roman" w:eastAsia="Times New Roman"/>
          <w:sz w:val="40"/>
          <w:szCs w:val="40"/>
          <w:color w:val="464646"/>
          <w:spacing w:val="0"/>
          <w:w w:val="148"/>
        </w:rPr>
        <w:t>-</w:t>
      </w:r>
      <w:r>
        <w:rPr>
          <w:rFonts w:ascii="Times New Roman" w:hAnsi="Times New Roman" w:cs="Times New Roman" w:eastAsia="Times New Roman"/>
          <w:sz w:val="40"/>
          <w:szCs w:val="40"/>
          <w:color w:val="464646"/>
          <w:spacing w:val="-3"/>
          <w:w w:val="148"/>
        </w:rPr>
        <w:t>f</w:t>
      </w:r>
      <w:r>
        <w:rPr>
          <w:rFonts w:ascii="Times New Roman" w:hAnsi="Times New Roman" w:cs="Times New Roman" w:eastAsia="Times New Roman"/>
          <w:sz w:val="40"/>
          <w:szCs w:val="40"/>
          <w:color w:val="606060"/>
          <w:spacing w:val="0"/>
          <w:w w:val="62"/>
        </w:rPr>
        <w:t>i</w:t>
      </w:r>
      <w:r>
        <w:rPr>
          <w:rFonts w:ascii="Times New Roman" w:hAnsi="Times New Roman" w:cs="Times New Roman" w:eastAsia="Times New Roman"/>
          <w:sz w:val="40"/>
          <w:szCs w:val="40"/>
          <w:color w:val="464646"/>
          <w:spacing w:val="-2"/>
          <w:w w:val="73"/>
        </w:rPr>
        <w:t>l</w:t>
      </w:r>
      <w:r>
        <w:rPr>
          <w:rFonts w:ascii="Times New Roman" w:hAnsi="Times New Roman" w:cs="Times New Roman" w:eastAsia="Times New Roman"/>
          <w:sz w:val="40"/>
          <w:szCs w:val="40"/>
          <w:color w:val="606060"/>
          <w:spacing w:val="8"/>
          <w:w w:val="114"/>
        </w:rPr>
        <w:t>;</w:t>
      </w:r>
      <w:r>
        <w:rPr>
          <w:rFonts w:ascii="Times New Roman" w:hAnsi="Times New Roman" w:cs="Times New Roman" w:eastAsia="Times New Roman"/>
          <w:sz w:val="40"/>
          <w:szCs w:val="40"/>
          <w:color w:val="606060"/>
          <w:spacing w:val="4"/>
          <w:w w:val="67"/>
        </w:rPr>
        <w:t>'</w:t>
      </w:r>
      <w:r>
        <w:rPr>
          <w:rFonts w:ascii="Times New Roman" w:hAnsi="Times New Roman" w:cs="Times New Roman" w:eastAsia="Times New Roman"/>
          <w:sz w:val="40"/>
          <w:szCs w:val="40"/>
          <w:color w:val="808080"/>
          <w:spacing w:val="4"/>
          <w:w w:val="97"/>
        </w:rPr>
      </w:r>
      <w:r>
        <w:rPr>
          <w:rFonts w:ascii="Times New Roman" w:hAnsi="Times New Roman" w:cs="Times New Roman" w:eastAsia="Times New Roman"/>
          <w:sz w:val="40"/>
          <w:szCs w:val="40"/>
          <w:color w:val="808080"/>
          <w:spacing w:val="13"/>
          <w:w w:val="97"/>
          <w:emboss/>
        </w:rPr>
        <w:t>;</w:t>
      </w:r>
      <w:r>
        <w:rPr>
          <w:rFonts w:ascii="Times New Roman" w:hAnsi="Times New Roman" w:cs="Times New Roman" w:eastAsia="Times New Roman"/>
          <w:sz w:val="40"/>
          <w:szCs w:val="40"/>
          <w:color w:val="808080"/>
          <w:spacing w:val="13"/>
          <w:w w:val="97"/>
          <w:emboss/>
        </w:rPr>
      </w:r>
      <w:r>
        <w:rPr>
          <w:rFonts w:ascii="Times New Roman" w:hAnsi="Times New Roman" w:cs="Times New Roman" w:eastAsia="Times New Roman"/>
          <w:sz w:val="40"/>
          <w:szCs w:val="40"/>
          <w:color w:val="808080"/>
          <w:spacing w:val="13"/>
          <w:w w:val="97"/>
        </w:rPr>
      </w:r>
      <w:r>
        <w:rPr>
          <w:rFonts w:ascii="Times New Roman" w:hAnsi="Times New Roman" w:cs="Times New Roman" w:eastAsia="Times New Roman"/>
          <w:sz w:val="40"/>
          <w:szCs w:val="40"/>
          <w:color w:val="808080"/>
          <w:spacing w:val="13"/>
          <w:w w:val="97"/>
        </w:rPr>
      </w:r>
      <w:r>
        <w:rPr>
          <w:rFonts w:ascii="Times New Roman" w:hAnsi="Times New Roman" w:cs="Times New Roman" w:eastAsia="Times New Roman"/>
          <w:sz w:val="40"/>
          <w:szCs w:val="40"/>
          <w:color w:val="606060"/>
          <w:spacing w:val="0"/>
          <w:w w:val="89"/>
        </w:rPr>
        <w:t>,;,</w:t>
      </w:r>
      <w:r>
        <w:rPr>
          <w:rFonts w:ascii="Times New Roman" w:hAnsi="Times New Roman" w:cs="Times New Roman" w:eastAsia="Times New Roman"/>
          <w:sz w:val="40"/>
          <w:szCs w:val="40"/>
          <w:color w:val="606060"/>
          <w:spacing w:val="11"/>
          <w:w w:val="89"/>
        </w:rPr>
        <w:t>;</w:t>
      </w:r>
      <w:r>
        <w:rPr>
          <w:rFonts w:ascii="Times New Roman" w:hAnsi="Times New Roman" w:cs="Times New Roman" w:eastAsia="Times New Roman"/>
          <w:sz w:val="40"/>
          <w:szCs w:val="40"/>
          <w:color w:val="464646"/>
          <w:spacing w:val="0"/>
          <w:w w:val="106"/>
        </w:rPr>
        <w:t>,</w:t>
      </w:r>
      <w:r>
        <w:rPr>
          <w:rFonts w:ascii="Times New Roman" w:hAnsi="Times New Roman" w:cs="Times New Roman" w:eastAsia="Times New Roman"/>
          <w:sz w:val="40"/>
          <w:szCs w:val="40"/>
          <w:color w:val="464646"/>
          <w:spacing w:val="-24"/>
          <w:w w:val="106"/>
        </w:rPr>
        <w:t>,</w:t>
      </w:r>
      <w:r>
        <w:rPr>
          <w:rFonts w:ascii="Times New Roman" w:hAnsi="Times New Roman" w:cs="Times New Roman" w:eastAsia="Times New Roman"/>
          <w:sz w:val="40"/>
          <w:szCs w:val="40"/>
          <w:color w:val="464646"/>
          <w:spacing w:val="0"/>
          <w:w w:val="54"/>
        </w:rPr>
        <w:t>,,</w:t>
      </w:r>
      <w:r>
        <w:rPr>
          <w:rFonts w:ascii="Times New Roman" w:hAnsi="Times New Roman" w:cs="Times New Roman" w:eastAsia="Times New Roman"/>
          <w:sz w:val="40"/>
          <w:szCs w:val="40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194" w:lineRule="exact"/>
        <w:ind w:right="140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}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Pone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  <w:position w:val="-1"/>
        </w:rPr>
        <w:t>dispo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96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6"/>
          <w:w w:val="96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  <w:position w:val="-1"/>
        </w:rPr>
        <w:t>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9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38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1"/>
          <w:w w:val="203"/>
          <w:i/>
          <w:position w:val="-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2"/>
          <w:w w:val="98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0"/>
          <w:w w:val="111"/>
          <w:i/>
          <w:position w:val="-1"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-2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33"/>
          <w:i/>
          <w:position w:val="-1"/>
        </w:rPr>
        <w:t>ijf¡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34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68"/>
          <w:i/>
          <w:position w:val="-1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69"/>
          <w:i/>
          <w:position w:val="-1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2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41"/>
          <w:i/>
          <w:position w:val="-1"/>
        </w:rPr>
        <w:t>ad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7"/>
          <w:i/>
          <w:position w:val="-1"/>
        </w:rPr>
        <w:t>{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62" w:lineRule="exact"/>
        <w:ind w:right="139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808080"/>
          <w:spacing w:val="0"/>
          <w:w w:val="100"/>
          <w:i/>
          <w:position w:val="-1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-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0"/>
          <w:w w:val="276"/>
          <w:i/>
          <w:position w:val="-1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-43"/>
          <w:w w:val="27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0"/>
          <w:w w:val="42"/>
          <w:i/>
          <w:position w:val="-1"/>
        </w:rPr>
        <w:t>·;_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-1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0"/>
          <w:w w:val="100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-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64646"/>
          <w:spacing w:val="0"/>
          <w:w w:val="67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8"/>
          <w:szCs w:val="8"/>
          <w:color w:val="464646"/>
          <w:spacing w:val="-9"/>
          <w:w w:val="68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0"/>
          <w:w w:val="102"/>
          <w:i/>
          <w:position w:val="-1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-1"/>
          <w:w w:val="102"/>
          <w:i/>
          <w:position w:val="-1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-8"/>
          <w:w w:val="189"/>
          <w:i/>
          <w:position w:val="-1"/>
        </w:rPr>
        <w:t>\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1"/>
          <w:w w:val="137"/>
          <w:i/>
          <w:position w:val="-1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464646"/>
          <w:spacing w:val="0"/>
          <w:w w:val="131"/>
          <w:i/>
          <w:position w:val="-1"/>
        </w:rPr>
        <w:t>:(</w:t>
      </w:r>
      <w:r>
        <w:rPr>
          <w:rFonts w:ascii="Times New Roman" w:hAnsi="Times New Roman" w:cs="Times New Roman" w:eastAsia="Times New Roman"/>
          <w:sz w:val="8"/>
          <w:szCs w:val="8"/>
          <w:color w:val="464646"/>
          <w:spacing w:val="0"/>
          <w:w w:val="130"/>
          <w:i/>
          <w:position w:val="-1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464646"/>
          <w:spacing w:val="-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-9"/>
          <w:w w:val="125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959595"/>
          <w:spacing w:val="-16"/>
          <w:w w:val="167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AFAFAF"/>
          <w:spacing w:val="-15"/>
          <w:w w:val="117"/>
          <w:i/>
          <w:position w:val="-1"/>
        </w:rPr>
        <w:t>:</w:t>
      </w:r>
      <w:r>
        <w:rPr>
          <w:rFonts w:ascii="Arial" w:hAnsi="Arial" w:cs="Arial" w:eastAsia="Arial"/>
          <w:sz w:val="9"/>
          <w:szCs w:val="9"/>
          <w:color w:val="2B2B2B"/>
          <w:spacing w:val="0"/>
          <w:w w:val="113"/>
          <w:position w:val="-1"/>
        </w:rPr>
        <w:t>'!</w:t>
      </w:r>
      <w:r>
        <w:rPr>
          <w:rFonts w:ascii="Arial" w:hAnsi="Arial" w:cs="Arial" w:eastAsia="Arial"/>
          <w:sz w:val="9"/>
          <w:szCs w:val="9"/>
          <w:color w:val="2B2B2B"/>
          <w:spacing w:val="-1"/>
          <w:w w:val="113"/>
          <w:position w:val="-1"/>
        </w:rPr>
        <w:t>\</w:t>
      </w:r>
      <w:r>
        <w:rPr>
          <w:rFonts w:ascii="Arial" w:hAnsi="Arial" w:cs="Arial" w:eastAsia="Arial"/>
          <w:sz w:val="9"/>
          <w:szCs w:val="9"/>
          <w:color w:val="070707"/>
          <w:spacing w:val="-6"/>
          <w:w w:val="114"/>
          <w:position w:val="-1"/>
        </w:rPr>
        <w:t>\</w:t>
      </w:r>
      <w:r>
        <w:rPr>
          <w:rFonts w:ascii="Arial" w:hAnsi="Arial" w:cs="Arial" w:eastAsia="Arial"/>
          <w:sz w:val="9"/>
          <w:szCs w:val="9"/>
          <w:color w:val="464646"/>
          <w:spacing w:val="0"/>
          <w:w w:val="118"/>
          <w:position w:val="-1"/>
        </w:rPr>
        <w:t>i';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left="4071"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accione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omisione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corresponiJtell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0"/>
          <w:w w:val="8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819" w:lineRule="exact"/>
        <w:ind w:left="48" w:right="-20"/>
        <w:jc w:val="left"/>
        <w:rPr>
          <w:rFonts w:ascii="Times New Roman" w:hAnsi="Times New Roman" w:cs="Times New Roman" w:eastAsia="Times New Roman"/>
          <w:sz w:val="83"/>
          <w:szCs w:val="8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83"/>
          <w:szCs w:val="83"/>
          <w:color w:val="606060"/>
          <w:spacing w:val="2"/>
          <w:w w:val="21"/>
          <w:position w:val="-1"/>
        </w:rPr>
        <w:t>.</w:t>
      </w:r>
      <w:r>
        <w:rPr>
          <w:rFonts w:ascii="Times New Roman" w:hAnsi="Times New Roman" w:cs="Times New Roman" w:eastAsia="Times New Roman"/>
          <w:sz w:val="83"/>
          <w:szCs w:val="83"/>
          <w:color w:val="606060"/>
          <w:spacing w:val="0"/>
          <w:w w:val="41"/>
          <w:i/>
          <w:position w:val="-1"/>
        </w:rPr>
        <w:t>'t</w:t>
      </w:r>
      <w:r>
        <w:rPr>
          <w:rFonts w:ascii="Times New Roman" w:hAnsi="Times New Roman" w:cs="Times New Roman" w:eastAsia="Times New Roman"/>
          <w:sz w:val="83"/>
          <w:szCs w:val="83"/>
          <w:color w:val="606060"/>
          <w:spacing w:val="-13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83"/>
          <w:szCs w:val="83"/>
          <w:color w:val="2B2B2B"/>
          <w:spacing w:val="0"/>
          <w:w w:val="121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83"/>
          <w:szCs w:val="83"/>
          <w:color w:val="606060"/>
          <w:spacing w:val="0"/>
          <w:w w:val="66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83"/>
          <w:szCs w:val="83"/>
          <w:color w:val="464646"/>
          <w:spacing w:val="0"/>
          <w:w w:val="93"/>
          <w:position w:val="-1"/>
        </w:rPr>
        <w:t>'</w:t>
      </w:r>
      <w:r>
        <w:rPr>
          <w:rFonts w:ascii="Times New Roman" w:hAnsi="Times New Roman" w:cs="Times New Roman" w:eastAsia="Times New Roman"/>
          <w:sz w:val="83"/>
          <w:szCs w:val="83"/>
          <w:color w:val="000000"/>
          <w:spacing w:val="0"/>
          <w:w w:val="100"/>
          <w:position w:val="0"/>
        </w:rPr>
      </w:r>
    </w:p>
    <w:p>
      <w:pPr>
        <w:spacing w:before="0" w:after="0" w:line="156" w:lineRule="exact"/>
        <w:ind w:left="20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353.279999pt;margin-top:-2.8882pt;width:53.759998pt;height:24pt;mso-position-horizontal-relative:page;mso-position-vertical-relative:paragraph;z-index:-5003" type="#_x0000_t75">
            <v:imagedata r:id="rId128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lnenore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eda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hubiere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incurrido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ipificado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leye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penale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federales;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60" w:h="15420"/>
          <w:pgMar w:top="140" w:bottom="280" w:left="100" w:right="300"/>
          <w:cols w:num="2" w:equalWidth="0">
            <w:col w:w="6932" w:space="889"/>
            <w:col w:w="3939"/>
          </w:cols>
        </w:sectPr>
      </w:pPr>
      <w:rPr/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/>
        <w:pict>
          <v:shape style="position:absolute;margin-left:36.480pt;margin-top:29.759995pt;width:49.919998pt;height:49.919998pt;mso-position-horizontal-relative:page;mso-position-vertical-relative:page;z-index:-5009" type="#_x0000_t75">
            <v:imagedata r:id="rId129" o:title=""/>
          </v:shape>
        </w:pict>
      </w:r>
      <w:r>
        <w:rPr/>
        <w:pict>
          <v:group style="position:absolute;margin-left:127.68pt;margin-top:5.760012pt;width:396.479989pt;height:115.20001pt;mso-position-horizontal-relative:page;mso-position-vertical-relative:page;z-index:-5008" coordorigin="2554,115" coordsize="7930,2304">
            <v:shape style="position:absolute;left:2554;top:1478;width:269;height:941" type="#_x0000_t75">
              <v:imagedata r:id="rId130" o:title=""/>
            </v:shape>
            <v:shape style="position:absolute;left:2707;top:115;width:7776;height:269" type="#_x0000_t75">
              <v:imagedata r:id="rId131" o:title=""/>
            </v:shape>
            <v:group style="position:absolute;left:2745;top:354;width:2;height:1383" coordorigin="2745,354" coordsize="2,1383">
              <v:shape style="position:absolute;left:2745;top:354;width:2;height:1383" coordorigin="2745,354" coordsize="0,1383" path="m2745,1737l2745,354e" filled="f" stroked="t" strokeweight="1.433205pt" strokecolor="#0C0C0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200012pt;margin-top:11.519998pt;width:44.16pt;height:105.599998pt;mso-position-horizontal-relative:page;mso-position-vertical-relative:page;z-index:-5005" type="#_x0000_t75">
            <v:imagedata r:id="rId132" o:title=""/>
          </v:shape>
        </w:pict>
      </w:r>
      <w:r>
        <w:rPr>
          <w:sz w:val="17"/>
          <w:szCs w:val="17"/>
        </w:rPr>
      </w:r>
    </w:p>
    <w:p>
      <w:pPr>
        <w:spacing w:before="36" w:after="0" w:line="255" w:lineRule="auto"/>
        <w:ind w:left="4071" w:right="568" w:firstLine="5"/>
        <w:jc w:val="left"/>
        <w:tabs>
          <w:tab w:pos="110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v}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Paner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inimputable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mayore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disposició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órgano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jurisdicciona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94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3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cuand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deba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aplica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medida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seguridad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ejerciend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accione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correspondiente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</w:rPr>
        <w:t>tér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establecido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normas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aplicable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91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1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14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08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w)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</w:rPr>
        <w:t>Las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demá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determine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normas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aplicable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97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8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721" w:right="4725"/>
        <w:jc w:val="center"/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070707"/>
          <w:spacing w:val="0"/>
          <w:w w:val="94"/>
        </w:rPr>
        <w:t>12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160" w:h="15420"/>
          <w:pgMar w:top="140" w:bottom="280" w:left="100" w:right="3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78" w:right="364"/>
        <w:jc w:val="center"/>
        <w:rPr>
          <w:rFonts w:ascii="Times New Roman" w:hAnsi="Times New Roman" w:cs="Times New Roman" w:eastAsia="Times New Roman"/>
          <w:sz w:val="63"/>
          <w:szCs w:val="63"/>
        </w:rPr>
      </w:pPr>
      <w:rPr/>
      <w:r>
        <w:rPr/>
        <w:pict>
          <v:shape style="position:absolute;margin-left:41.279999pt;margin-top:-47.728653pt;width:50.880001pt;height:49.919998pt;mso-position-horizontal-relative:page;mso-position-vertical-relative:paragraph;z-index:-4996" type="#_x0000_t75">
            <v:imagedata r:id="rId134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.802422pt;margin-top:14.630609pt;width:4.648886pt;height:72pt;mso-position-horizontal-relative:page;mso-position-vertical-relative:paragraph;z-index:-4973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Pr/>
                  <w:r>
                    <w:rPr>
                      <w:rFonts w:ascii="Arial" w:hAnsi="Arial" w:cs="Arial" w:eastAsia="Arial"/>
                      <w:sz w:val="144"/>
                      <w:szCs w:val="144"/>
                      <w:color w:val="070707"/>
                      <w:spacing w:val="-566"/>
                      <w:w w:val="151"/>
                      <w:position w:val="-1"/>
                    </w:rPr>
                    <w:t>•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63"/>
          <w:szCs w:val="63"/>
          <w:color w:val="070707"/>
          <w:spacing w:val="0"/>
          <w:w w:val="53"/>
        </w:rPr>
        <w:t>...</w:t>
      </w:r>
      <w:r>
        <w:rPr>
          <w:rFonts w:ascii="Times New Roman" w:hAnsi="Times New Roman" w:cs="Times New Roman" w:eastAsia="Times New Roman"/>
          <w:sz w:val="63"/>
          <w:szCs w:val="63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3" w:right="-63"/>
        <w:jc w:val="center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70707"/>
          <w:w w:val="104"/>
          <w:b/>
          <w:bCs/>
        </w:rPr>
        <w:t>J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3"/>
          <w:w w:val="104"/>
          <w:b/>
          <w:bCs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8"/>
          <w:w w:val="103"/>
          <w:b/>
          <w:bCs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0"/>
          <w:w w:val="103"/>
          <w:b/>
          <w:bCs/>
        </w:rPr>
        <w:t>ISCO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32" w:after="0" w:line="240" w:lineRule="auto"/>
        <w:ind w:left="410"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2D2D2D"/>
          <w:spacing w:val="0"/>
          <w:w w:val="125"/>
          <w:b/>
          <w:bCs/>
        </w:rPr>
        <w:t>fiO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2"/>
          <w:w w:val="125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70707"/>
          <w:spacing w:val="0"/>
          <w:w w:val="125"/>
          <w:b/>
          <w:bCs/>
        </w:rPr>
        <w:t>OIER</w:t>
      </w:r>
      <w:r>
        <w:rPr>
          <w:rFonts w:ascii="Times New Roman" w:hAnsi="Times New Roman" w:cs="Times New Roman" w:eastAsia="Times New Roman"/>
          <w:sz w:val="8"/>
          <w:szCs w:val="8"/>
          <w:color w:val="070707"/>
          <w:spacing w:val="0"/>
          <w:w w:val="125"/>
          <w:b/>
          <w:bCs/>
        </w:rPr>
        <w:t>N</w:t>
      </w:r>
      <w:r>
        <w:rPr>
          <w:rFonts w:ascii="Times New Roman" w:hAnsi="Times New Roman" w:cs="Times New Roman" w:eastAsia="Times New Roman"/>
          <w:sz w:val="8"/>
          <w:szCs w:val="8"/>
          <w:color w:val="070707"/>
          <w:spacing w:val="-11"/>
          <w:w w:val="125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70707"/>
          <w:spacing w:val="0"/>
          <w:w w:val="127"/>
          <w:b/>
          <w:bCs/>
        </w:rPr>
        <w:t>DliL</w:t>
      </w:r>
      <w:r>
        <w:rPr>
          <w:rFonts w:ascii="Times New Roman" w:hAnsi="Times New Roman" w:cs="Times New Roman" w:eastAsia="Times New Roman"/>
          <w:sz w:val="8"/>
          <w:szCs w:val="8"/>
          <w:color w:val="070707"/>
          <w:spacing w:val="0"/>
          <w:w w:val="127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70707"/>
          <w:spacing w:val="6"/>
          <w:w w:val="127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70707"/>
          <w:spacing w:val="0"/>
          <w:w w:val="58"/>
          <w:b/>
          <w:bCs/>
        </w:rPr>
        <w:t>1-!</w:t>
      </w:r>
      <w:r>
        <w:rPr>
          <w:rFonts w:ascii="Times New Roman" w:hAnsi="Times New Roman" w:cs="Times New Roman" w:eastAsia="Times New Roman"/>
          <w:sz w:val="8"/>
          <w:szCs w:val="8"/>
          <w:color w:val="070707"/>
          <w:spacing w:val="1"/>
          <w:w w:val="58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0"/>
          <w:w w:val="121"/>
          <w:b/>
          <w:bCs/>
        </w:rPr>
        <w:t>ST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0"/>
          <w:w w:val="121"/>
          <w:b/>
          <w:bCs/>
        </w:rPr>
        <w:t>A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10"/>
          <w:w w:val="121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70707"/>
          <w:spacing w:val="0"/>
          <w:w w:val="121"/>
          <w:b/>
          <w:bCs/>
        </w:rPr>
        <w:t>DO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67" w:lineRule="auto"/>
        <w:ind w:left="9" w:right="166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b/>
          <w:bCs/>
          <w:i/>
        </w:rPr>
        <w:t>Artícul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b/>
          <w:bCs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2"/>
          <w:w w:val="100"/>
          <w:b/>
          <w:bCs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b/>
          <w:bCs/>
          <w:i/>
        </w:rPr>
        <w:t>15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b/>
          <w:bCs/>
          <w:i/>
        </w:rPr>
        <w:t>.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4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Fiscalí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Genera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tien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siguiente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9"/>
          <w:i/>
        </w:rPr>
        <w:t>atri!J•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90"/>
          <w:i/>
        </w:rPr>
        <w:t>i</w:t>
      </w:r>
      <w:r>
        <w:rPr>
          <w:rFonts w:ascii="Arial" w:hAnsi="Arial" w:cs="Arial" w:eastAsia="Arial"/>
          <w:sz w:val="16"/>
          <w:szCs w:val="16"/>
          <w:color w:val="444444"/>
          <w:spacing w:val="6"/>
          <w:w w:val="43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1"/>
          <w:i/>
        </w:rPr>
        <w:t>iciones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prevención</w:t>
      </w:r>
      <w:r>
        <w:rPr>
          <w:rFonts w:ascii="Arial" w:hAnsi="Arial" w:cs="Arial" w:eastAsia="Arial"/>
          <w:sz w:val="16"/>
          <w:szCs w:val="16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  <w:i/>
        </w:rPr>
        <w:t>delito: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" w:right="747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1"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-27"/>
          <w:w w:val="101"/>
        </w:rPr>
        <w:t>.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9"/>
        </w:rPr>
        <w:t>..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3" w:lineRule="auto"/>
        <w:ind w:right="728" w:firstLine="2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V.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Propone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/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Ejecutiv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medidas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garantice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i/>
        </w:rPr>
        <w:t>cu·</w:t>
      </w:r>
      <w:r>
        <w:rPr>
          <w:rFonts w:ascii="Arial" w:hAnsi="Arial" w:cs="Arial" w:eastAsia="Arial"/>
          <w:sz w:val="16"/>
          <w:szCs w:val="16"/>
          <w:color w:val="1C1C1C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i/>
        </w:rPr>
        <w:t>1gruencia</w:t>
      </w:r>
      <w:r>
        <w:rPr>
          <w:rFonts w:ascii="Arial" w:hAnsi="Arial" w:cs="Arial" w:eastAsia="Arial"/>
          <w:sz w:val="16"/>
          <w:szCs w:val="16"/>
          <w:color w:val="1C1C1C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  <w:i/>
        </w:rPr>
        <w:t>política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materi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prevención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delit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reinserción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7"/>
          <w:i/>
        </w:rPr>
        <w:t>.</w:t>
      </w:r>
      <w:r>
        <w:rPr>
          <w:rFonts w:ascii="Arial" w:hAnsi="Arial" w:cs="Arial" w:eastAsia="Arial"/>
          <w:sz w:val="16"/>
          <w:szCs w:val="16"/>
          <w:color w:val="2D2D2D"/>
          <w:spacing w:val="4"/>
          <w:w w:val="107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  <w:i/>
        </w:rPr>
        <w:t>cia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  <w:i/>
        </w:rPr>
        <w:t>/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delincuentes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entr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Direcciones</w:t>
      </w:r>
      <w:r>
        <w:rPr>
          <w:rFonts w:ascii="Arial" w:hAnsi="Arial" w:cs="Arial" w:eastAsia="Arial"/>
          <w:sz w:val="16"/>
          <w:szCs w:val="16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Segurida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Municipal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y/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comandancia-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;</w:t>
      </w:r>
      <w:r>
        <w:rPr>
          <w:rFonts w:ascii="Arial" w:hAnsi="Arial" w:cs="Arial" w:eastAsia="Arial"/>
          <w:sz w:val="16"/>
          <w:szCs w:val="16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policía,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9"/>
          <w:i/>
        </w:rPr>
        <w:t>ámbito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9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070707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8"/>
          <w:i/>
        </w:rPr>
        <w:t>respectiva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8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98"/>
          <w:i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i/>
        </w:rPr>
        <w:t>competencias;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" w:right="756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VI.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both"/>
        <w:spacing w:after="0"/>
        <w:sectPr>
          <w:pgMar w:footer="0" w:header="0" w:top="460" w:bottom="0" w:left="240" w:right="80"/>
          <w:footerReference w:type="default" r:id="rId133"/>
          <w:pgSz w:w="12180" w:h="15320"/>
          <w:cols w:num="2" w:equalWidth="0">
            <w:col w:w="1748" w:space="2295"/>
            <w:col w:w="7817"/>
          </w:cols>
        </w:sectPr>
      </w:pPr>
      <w:rPr/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2180" w:h="15320"/>
          <w:pgMar w:top="140" w:bottom="280" w:left="240" w:right="80"/>
        </w:sectPr>
      </w:pPr>
      <w:rPr/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59" w:lineRule="exact"/>
        <w:ind w:left="814" w:right="364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42.678505pt;margin-top:-9.533909pt;width:52.873926pt;height:.1pt;mso-position-horizontal-relative:page;mso-position-vertical-relative:paragraph;z-index:-4983" coordorigin="854,-191" coordsize="1057,2">
            <v:shape style="position:absolute;left:854;top:-191;width:1057;height:2" coordorigin="854,-191" coordsize="1057,0" path="m854,-191l1911,-191e" filled="f" stroked="t" strokeweight=".474206pt" strokecolor="#1C1C1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4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1" w:lineRule="exact"/>
        <w:ind w:left="455" w:right="-51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13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13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90" w:after="0" w:line="240" w:lineRule="auto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0"/>
          <w:b/>
          <w:bCs/>
          <w:i/>
        </w:rPr>
        <w:t>REGLAMENTO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9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0"/>
          <w:b/>
          <w:bCs/>
          <w:i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0"/>
          <w:b/>
          <w:bCs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5"/>
          <w:b/>
          <w:bCs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5"/>
          <w:b/>
          <w:bCs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85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5"/>
          <w:b/>
          <w:bCs/>
          <w:i/>
        </w:rPr>
        <w:t>LEY</w:t>
      </w:r>
      <w:r>
        <w:rPr>
          <w:rFonts w:ascii="Arial" w:hAnsi="Arial" w:cs="Arial" w:eastAsia="Arial"/>
          <w:sz w:val="16"/>
          <w:szCs w:val="16"/>
          <w:color w:val="070707"/>
          <w:spacing w:val="-11"/>
          <w:w w:val="85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5"/>
          <w:b/>
          <w:bCs/>
          <w:i/>
        </w:rPr>
        <w:t>ORGÁNIC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5"/>
          <w:b/>
          <w:bCs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5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85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1"/>
          <w:b/>
          <w:bCs/>
          <w:i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90"/>
          <w:b/>
          <w:bCs/>
          <w:i/>
        </w:rPr>
        <w:t>E</w:t>
      </w:r>
      <w:r>
        <w:rPr>
          <w:rFonts w:ascii="Arial" w:hAnsi="Arial" w:cs="Arial" w:eastAsia="Arial"/>
          <w:sz w:val="16"/>
          <w:szCs w:val="16"/>
          <w:color w:val="6B6B6B"/>
          <w:spacing w:val="-10"/>
          <w:w w:val="53"/>
          <w:b/>
          <w:bCs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73"/>
          <w:b/>
          <w:bCs/>
          <w:i/>
        </w:rPr>
        <w:t>L,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74"/>
          <w:b/>
          <w:bCs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-6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6"/>
          <w:b/>
          <w:bCs/>
          <w:i/>
        </w:rPr>
        <w:t>FISC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87"/>
          <w:b/>
          <w:bCs/>
          <w:i/>
        </w:rPr>
        <w:t>Á</w:t>
      </w:r>
      <w:r>
        <w:rPr>
          <w:rFonts w:ascii="Arial" w:hAnsi="Arial" w:cs="Arial" w:eastAsia="Arial"/>
          <w:sz w:val="16"/>
          <w:szCs w:val="16"/>
          <w:color w:val="444444"/>
          <w:spacing w:val="0"/>
          <w:w w:val="53"/>
          <w:b/>
          <w:bCs/>
          <w:i/>
        </w:rPr>
        <w:t>.</w:t>
      </w:r>
      <w:r>
        <w:rPr>
          <w:rFonts w:ascii="Arial" w:hAnsi="Arial" w:cs="Arial" w:eastAsia="Arial"/>
          <w:sz w:val="16"/>
          <w:szCs w:val="16"/>
          <w:color w:val="444444"/>
          <w:spacing w:val="-21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color w:val="444444"/>
          <w:spacing w:val="0"/>
          <w:w w:val="52"/>
        </w:rPr>
        <w:t>'•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4" w:lineRule="exact"/>
        <w:ind w:right="113"/>
        <w:jc w:val="righ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808080"/>
          <w:spacing w:val="-16"/>
          <w:w w:val="344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808080"/>
          <w:spacing w:val="0"/>
          <w:w w:val="49"/>
        </w:rPr>
        <w:t>.·</w:t>
      </w:r>
      <w:r>
        <w:rPr>
          <w:rFonts w:ascii="Times New Roman" w:hAnsi="Times New Roman" w:cs="Times New Roman" w:eastAsia="Times New Roman"/>
          <w:sz w:val="17"/>
          <w:szCs w:val="17"/>
          <w:color w:val="80808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0808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b/>
          <w:bCs/>
          <w:i/>
        </w:rPr>
        <w:t>Capii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61" w:after="0" w:line="192" w:lineRule="exact"/>
        <w:ind w:right="130"/>
        <w:jc w:val="righ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b/>
          <w:bCs/>
          <w:i/>
          <w:position w:val="-1"/>
        </w:rPr>
        <w:t>Dis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b/>
          <w:bCs/>
          <w:i/>
          <w:position w:val="-1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4"/>
          <w:b/>
          <w:bCs/>
          <w:i/>
          <w:position w:val="-1"/>
        </w:rPr>
        <w:t>$1ción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6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4"/>
          <w:b/>
          <w:bCs/>
          <w:i/>
        </w:rPr>
        <w:t>Gf.fVERAL</w:t>
      </w:r>
      <w:r>
        <w:rPr>
          <w:rFonts w:ascii="Arial" w:hAnsi="Arial" w:cs="Arial" w:eastAsia="Arial"/>
          <w:sz w:val="16"/>
          <w:szCs w:val="16"/>
          <w:color w:val="070707"/>
          <w:spacing w:val="-6"/>
          <w:w w:val="84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4"/>
          <w:b/>
          <w:bCs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8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70707"/>
          <w:spacing w:val="0"/>
          <w:w w:val="100"/>
          <w:b/>
          <w:bCs/>
          <w:i/>
        </w:rPr>
        <w:t>9</w:t>
      </w:r>
      <w:r>
        <w:rPr>
          <w:rFonts w:ascii="Times New Roman" w:hAnsi="Times New Roman" w:cs="Times New Roman" w:eastAsia="Times New Roman"/>
          <w:sz w:val="26"/>
          <w:szCs w:val="26"/>
          <w:color w:val="070707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70707"/>
          <w:spacing w:val="58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70707"/>
          <w:spacing w:val="0"/>
          <w:w w:val="100"/>
          <w:b/>
          <w:bCs/>
          <w:i/>
        </w:rPr>
        <w:t>po</w:t>
      </w:r>
      <w:r>
        <w:rPr>
          <w:rFonts w:ascii="Times New Roman" w:hAnsi="Times New Roman" w:cs="Times New Roman" w:eastAsia="Times New Roman"/>
          <w:sz w:val="26"/>
          <w:szCs w:val="26"/>
          <w:color w:val="070707"/>
          <w:spacing w:val="17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2"/>
          <w:b/>
          <w:bCs/>
          <w:i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2"/>
          <w:b/>
          <w:bCs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-12"/>
          <w:w w:val="92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b/>
          <w:bCs/>
          <w:i/>
        </w:rPr>
        <w:t>JALISCO.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5" w:after="0" w:line="240" w:lineRule="auto"/>
        <w:ind w:left="171" w:right="-20"/>
        <w:jc w:val="left"/>
        <w:tabs>
          <w:tab w:pos="94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393.600006pt;margin-top:-9.725911pt;width:33.599998pt;height:36.480pt;mso-position-horizontal-relative:page;mso-position-vertical-relative:paragraph;z-index:-4990" type="#_x0000_t75">
            <v:imagedata r:id="rId135" o:title=""/>
          </v:shape>
        </w:pict>
      </w:r>
      <w:r>
        <w:rPr/>
        <w:pict>
          <v:group style="position:absolute;margin-left:582.561584pt;margin-top:-4.948461pt;width:.1pt;height:143.788417pt;mso-position-horizontal-relative:page;mso-position-vertical-relative:paragraph;z-index:-4979" coordorigin="11651,-99" coordsize="2,2876">
            <v:shape style="position:absolute;left:11651;top:-99;width:2;height:2876" coordorigin="11651,-99" coordsize="0,2876" path="m11651,2777l11651,-99e" filled="f" stroked="t" strokeweight=".948411pt" strokecolor="#13131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  <w:b/>
          <w:bCs/>
          <w:i/>
        </w:rPr>
        <w:t>}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19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  <w:b/>
          <w:bCs/>
          <w:i/>
        </w:rPr>
        <w:t>les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-8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  <w:b/>
          <w:bCs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  <w:b/>
          <w:bCs/>
          <w:i/>
        </w:rPr>
      </w:r>
      <w:r>
        <w:rPr>
          <w:rFonts w:ascii="Times New Roman" w:hAnsi="Times New Roman" w:cs="Times New Roman" w:eastAsia="Times New Roman"/>
          <w:sz w:val="17"/>
          <w:szCs w:val="17"/>
          <w:color w:val="808080"/>
          <w:spacing w:val="0"/>
          <w:w w:val="65"/>
          <w:i/>
        </w:rPr>
        <w:t>..</w:t>
      </w:r>
      <w:r>
        <w:rPr>
          <w:rFonts w:ascii="Times New Roman" w:hAnsi="Times New Roman" w:cs="Times New Roman" w:eastAsia="Times New Roman"/>
          <w:sz w:val="17"/>
          <w:szCs w:val="17"/>
          <w:color w:val="808080"/>
          <w:spacing w:val="-17"/>
          <w:w w:val="65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-21"/>
          <w:w w:val="113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2"/>
          <w:w w:val="85"/>
          <w:i/>
        </w:rPr>
        <w:t>.</w:t>
      </w:r>
      <w:r>
        <w:rPr>
          <w:rFonts w:ascii="Arial" w:hAnsi="Arial" w:cs="Arial" w:eastAsia="Arial"/>
          <w:sz w:val="18"/>
          <w:szCs w:val="18"/>
          <w:color w:val="444444"/>
          <w:spacing w:val="0"/>
          <w:w w:val="58"/>
          <w:i/>
        </w:rPr>
        <w:t>.</w:t>
      </w:r>
      <w:r>
        <w:rPr>
          <w:rFonts w:ascii="Arial" w:hAnsi="Arial" w:cs="Arial" w:eastAsia="Arial"/>
          <w:sz w:val="18"/>
          <w:szCs w:val="18"/>
          <w:color w:val="444444"/>
          <w:spacing w:val="-36"/>
          <w:w w:val="59"/>
          <w:i/>
        </w:rPr>
        <w:t>J</w:t>
      </w:r>
      <w:r>
        <w:rPr>
          <w:rFonts w:ascii="Arial" w:hAnsi="Arial" w:cs="Arial" w:eastAsia="Arial"/>
          <w:sz w:val="18"/>
          <w:szCs w:val="18"/>
          <w:color w:val="5D5D5D"/>
          <w:spacing w:val="0"/>
          <w:w w:val="153"/>
          <w:i/>
        </w:rPr>
        <w:t>:/</w:t>
      </w:r>
      <w:r>
        <w:rPr>
          <w:rFonts w:ascii="Arial" w:hAnsi="Arial" w:cs="Arial" w:eastAsia="Arial"/>
          <w:sz w:val="18"/>
          <w:szCs w:val="18"/>
          <w:color w:val="5D5D5D"/>
          <w:spacing w:val="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39"/>
        </w:rPr>
        <w:t>.: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320"/>
          <w:pgMar w:top="140" w:bottom="280" w:left="240" w:right="80"/>
          <w:cols w:num="3" w:equalWidth="0">
            <w:col w:w="1719" w:space="2324"/>
            <w:col w:w="3651" w:space="166"/>
            <w:col w:w="4000"/>
          </w:cols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/>
        <w:pict>
          <v:group style="position:absolute;margin-left:133.440002pt;margin-top:11.191707pt;width:88.725327pt;height:123.208319pt;mso-position-horizontal-relative:page;mso-position-vertical-relative:page;z-index:-4994" coordorigin="2669,224" coordsize="1775,2464">
            <v:shape style="position:absolute;left:2669;top:1958;width:250;height:730" type="#_x0000_t75">
              <v:imagedata r:id="rId136" o:title=""/>
            </v:shape>
            <v:group style="position:absolute;left:2836;top:238;width:2;height:1733" coordorigin="2836,238" coordsize="2,1733">
              <v:shape style="position:absolute;left:2836;top:238;width:2;height:1733" coordorigin="2836,238" coordsize="0,1733" path="m2836,1971l2836,238e" filled="f" stroked="t" strokeweight="1.422617pt" strokecolor="#0C0C0C">
                <v:path arrowok="t"/>
              </v:shape>
            </v:group>
            <v:group style="position:absolute;left:2817;top:255;width:1612;height:2" coordorigin="2817,255" coordsize="1612,2">
              <v:shape style="position:absolute;left:2817;top:255;width:1612;height:2" coordorigin="2817,255" coordsize="1612,0" path="m2817,255l4429,255e" filled="f" stroked="t" strokeweight="1.422617pt" strokecolor="#0F0F0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3.839996pt;margin-top:8.640004pt;width:353.279999pt;height:168.712999pt;mso-position-horizontal-relative:page;mso-position-vertical-relative:page;z-index:-4991" coordorigin="4877,173" coordsize="7066,3374">
            <v:shape style="position:absolute;left:4877;top:173;width:7066;height:1056" type="#_x0000_t75">
              <v:imagedata r:id="rId137" o:title=""/>
            </v:shape>
            <v:group style="position:absolute;left:11687;top:1166;width:2;height:1324" coordorigin="11687,1166" coordsize="2,1324">
              <v:shape style="position:absolute;left:11687;top:1166;width:2;height:1324" coordorigin="11687,1166" coordsize="0,1324" path="m11687,2490l11687,1166e" filled="f" stroked="t" strokeweight=".948411pt" strokecolor="#0F0F0F">
                <v:path arrowok="t"/>
              </v:shape>
            </v:group>
            <v:group style="position:absolute;left:11665;top:2452;width:2;height:1086" coordorigin="11665,2452" coordsize="2,1086">
              <v:shape style="position:absolute;left:11665;top:2452;width:2;height:1086" coordorigin="11665,2452" coordsize="0,1086" path="m11665,3538l11665,2452e" filled="f" stroked="t" strokeweight=".948411pt" strokecolor="#0F0F0F">
                <v:path arrowok="t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before="26" w:after="0" w:line="276" w:lineRule="exact"/>
        <w:ind w:left="6853" w:right="3701"/>
        <w:jc w:val="center"/>
        <w:tabs>
          <w:tab w:pos="7160" w:val="left"/>
        </w:tabs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shape style="position:absolute;margin-left:445.440002pt;margin-top:-12.088279pt;width:34.560001pt;height:27.84pt;mso-position-horizontal-relative:page;mso-position-vertical-relative:paragraph;z-index:-4989" type="#_x0000_t75">
            <v:imagedata r:id="rId138" o:title=""/>
          </v:shape>
        </w:pict>
      </w:r>
      <w:r>
        <w:rPr/>
        <w:pict>
          <v:group style="position:absolute;margin-left:132.540466pt;margin-top:-27.985752pt;width:.1pt;height:25.234391pt;mso-position-horizontal-relative:page;mso-position-vertical-relative:paragraph;z-index:-4982" coordorigin="2651,-560" coordsize="2,505">
            <v:shape style="position:absolute;left:2651;top:-560;width:2;height:505" coordorigin="2651,-560" coordsize="0,505" path="m2651,-55l2651,-560e" filled="f" stroked="t" strokeweight=".237103pt" strokecolor="#4B4B4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6"/>
          <w:szCs w:val="26"/>
          <w:color w:val="5D5D5D"/>
          <w:spacing w:val="0"/>
          <w:w w:val="38"/>
          <w:position w:val="-2"/>
        </w:rPr>
        <w:t>.•</w:t>
      </w:r>
      <w:r>
        <w:rPr>
          <w:rFonts w:ascii="Times New Roman" w:hAnsi="Times New Roman" w:cs="Times New Roman" w:eastAsia="Times New Roman"/>
          <w:sz w:val="26"/>
          <w:szCs w:val="26"/>
          <w:color w:val="5D5D5D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26"/>
          <w:szCs w:val="26"/>
          <w:color w:val="5D5D5D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26"/>
          <w:szCs w:val="26"/>
          <w:color w:val="444444"/>
          <w:spacing w:val="-41"/>
          <w:w w:val="49"/>
          <w:position w:val="-2"/>
        </w:rPr>
        <w:t>:</w:t>
      </w:r>
      <w:r>
        <w:rPr>
          <w:rFonts w:ascii="Times New Roman" w:hAnsi="Times New Roman" w:cs="Times New Roman" w:eastAsia="Times New Roman"/>
          <w:sz w:val="26"/>
          <w:szCs w:val="26"/>
          <w:color w:val="6B6B6B"/>
          <w:spacing w:val="-66"/>
          <w:w w:val="124"/>
          <w:position w:val="-2"/>
        </w:rPr>
        <w:t>;</w:t>
      </w:r>
      <w:r>
        <w:rPr>
          <w:rFonts w:ascii="Times New Roman" w:hAnsi="Times New Roman" w:cs="Times New Roman" w:eastAsia="Times New Roman"/>
          <w:sz w:val="26"/>
          <w:szCs w:val="26"/>
          <w:color w:val="2D2D2D"/>
          <w:spacing w:val="3"/>
          <w:w w:val="17"/>
          <w:position w:val="-2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6B6B6B"/>
          <w:spacing w:val="0"/>
          <w:w w:val="22"/>
          <w:position w:val="-2"/>
        </w:rPr>
        <w:t>•</w:t>
      </w:r>
      <w:r>
        <w:rPr>
          <w:rFonts w:ascii="Times New Roman" w:hAnsi="Times New Roman" w:cs="Times New Roman" w:eastAsia="Times New Roman"/>
          <w:sz w:val="26"/>
          <w:szCs w:val="26"/>
          <w:color w:val="6B6B6B"/>
          <w:spacing w:val="-33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6B6B6B"/>
          <w:spacing w:val="-3"/>
          <w:w w:val="20"/>
          <w:position w:val="-2"/>
        </w:rPr>
        <w:t>&lt;</w:t>
      </w:r>
      <w:r>
        <w:rPr>
          <w:rFonts w:ascii="Times New Roman" w:hAnsi="Times New Roman" w:cs="Times New Roman" w:eastAsia="Times New Roman"/>
          <w:sz w:val="26"/>
          <w:szCs w:val="26"/>
          <w:color w:val="444444"/>
          <w:spacing w:val="0"/>
          <w:w w:val="83"/>
          <w:position w:val="-2"/>
        </w:rPr>
        <w:t>'</w:t>
      </w:r>
      <w:r>
        <w:rPr>
          <w:rFonts w:ascii="Times New Roman" w:hAnsi="Times New Roman" w:cs="Times New Roman" w:eastAsia="Times New Roman"/>
          <w:sz w:val="26"/>
          <w:szCs w:val="26"/>
          <w:color w:val="444444"/>
          <w:spacing w:val="-56"/>
          <w:w w:val="82"/>
          <w:position w:val="-2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444444"/>
          <w:spacing w:val="0"/>
          <w:w w:val="45"/>
          <w:position w:val="-2"/>
        </w:rPr>
        <w:t>i?%2</w:t>
      </w:r>
      <w:r>
        <w:rPr>
          <w:rFonts w:ascii="Times New Roman" w:hAnsi="Times New Roman" w:cs="Times New Roman" w:eastAsia="Times New Roman"/>
          <w:sz w:val="26"/>
          <w:szCs w:val="26"/>
          <w:color w:val="1C1C1C"/>
          <w:spacing w:val="0"/>
          <w:w w:val="54"/>
          <w:position w:val="-2"/>
        </w:rPr>
        <w:t>\</w:t>
      </w:r>
      <w:r>
        <w:rPr>
          <w:rFonts w:ascii="Times New Roman" w:hAnsi="Times New Roman" w:cs="Times New Roman" w:eastAsia="Times New Roman"/>
          <w:sz w:val="26"/>
          <w:szCs w:val="26"/>
          <w:color w:val="1C1C1C"/>
          <w:spacing w:val="-14"/>
          <w:w w:val="54"/>
          <w:position w:val="-2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444444"/>
          <w:spacing w:val="0"/>
          <w:w w:val="57"/>
          <w:position w:val="-2"/>
        </w:rPr>
        <w:t>l·</w:t>
      </w:r>
      <w:r>
        <w:rPr>
          <w:rFonts w:ascii="Times New Roman" w:hAnsi="Times New Roman" w:cs="Times New Roman" w:eastAsia="Times New Roman"/>
          <w:sz w:val="26"/>
          <w:szCs w:val="26"/>
          <w:color w:val="808080"/>
          <w:spacing w:val="-18"/>
          <w:w w:val="84"/>
          <w:position w:val="-2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5D5D5D"/>
          <w:spacing w:val="0"/>
          <w:w w:val="32"/>
          <w:position w:val="-2"/>
        </w:rPr>
        <w:t>'c</w:t>
      </w:r>
      <w:r>
        <w:rPr>
          <w:rFonts w:ascii="Times New Roman" w:hAnsi="Times New Roman" w:cs="Times New Roman" w:eastAsia="Times New Roman"/>
          <w:sz w:val="26"/>
          <w:szCs w:val="26"/>
          <w:color w:val="5D5D5D"/>
          <w:spacing w:val="-15"/>
          <w:w w:val="32"/>
          <w:position w:val="-2"/>
        </w:rPr>
        <w:t>l</w:t>
      </w:r>
      <w:r>
        <w:rPr>
          <w:rFonts w:ascii="Times New Roman" w:hAnsi="Times New Roman" w:cs="Times New Roman" w:eastAsia="Times New Roman"/>
          <w:sz w:val="26"/>
          <w:szCs w:val="26"/>
          <w:color w:val="444444"/>
          <w:spacing w:val="0"/>
          <w:w w:val="81"/>
          <w:position w:val="-2"/>
        </w:rPr>
        <w:t>(</w:t>
      </w:r>
      <w:r>
        <w:rPr>
          <w:rFonts w:ascii="Times New Roman" w:hAnsi="Times New Roman" w:cs="Times New Roman" w:eastAsia="Times New Roman"/>
          <w:sz w:val="26"/>
          <w:szCs w:val="26"/>
          <w:color w:val="444444"/>
          <w:spacing w:val="0"/>
          <w:w w:val="80"/>
          <w:position w:val="-2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444444"/>
          <w:spacing w:val="0"/>
          <w:w w:val="81"/>
          <w:position w:val="-2"/>
        </w:rPr>
        <w:t>(</w:t>
      </w:r>
      <w:r>
        <w:rPr>
          <w:rFonts w:ascii="Times New Roman" w:hAnsi="Times New Roman" w:cs="Times New Roman" w:eastAsia="Times New Roman"/>
          <w:sz w:val="26"/>
          <w:szCs w:val="26"/>
          <w:color w:val="1C1C1C"/>
          <w:spacing w:val="0"/>
          <w:w w:val="34"/>
          <w:position w:val="-2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181" w:lineRule="exact"/>
        <w:ind w:left="3993" w:right="760"/>
        <w:jc w:val="center"/>
        <w:tabs>
          <w:tab w:pos="83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32.421921pt;margin-top:5.978423pt;width:.1pt;height:35.947104pt;mso-position-horizontal-relative:page;mso-position-vertical-relative:paragraph;z-index:-4981" coordorigin="2648,120" coordsize="2,719">
            <v:shape style="position:absolute;left:2648;top:120;width:2;height:719" coordorigin="2648,120" coordsize="0,719" path="m2648,839l2648,120e" filled="f" stroked="t" strokeweight=".237103pt" strokecolor="#545454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b/>
          <w:bCs/>
          <w:i/>
          <w:position w:val="1"/>
        </w:rPr>
        <w:t>Artícul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b/>
          <w:bCs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b/>
          <w:bCs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75"/>
          <w:i/>
          <w:position w:val="1"/>
        </w:rPr>
        <w:t>111.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75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4"/>
          <w:w w:val="75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present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  <w:position w:val="1"/>
        </w:rPr>
        <w:t>ordenamient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4"/>
          <w:i/>
          <w:position w:val="1"/>
        </w:rPr>
        <w:t>o</w:t>
      </w:r>
      <w:r>
        <w:rPr>
          <w:rFonts w:ascii="Arial" w:hAnsi="Arial" w:cs="Arial" w:eastAsia="Arial"/>
          <w:sz w:val="16"/>
          <w:szCs w:val="16"/>
          <w:color w:val="ACACAC"/>
          <w:spacing w:val="0"/>
          <w:w w:val="42"/>
          <w:i/>
          <w:position w:val="1"/>
        </w:rPr>
        <w:t>.'</w:t>
      </w:r>
      <w:r>
        <w:rPr>
          <w:rFonts w:ascii="Arial" w:hAnsi="Arial" w:cs="Arial" w:eastAsia="Arial"/>
          <w:sz w:val="16"/>
          <w:szCs w:val="16"/>
          <w:color w:val="ACACAC"/>
          <w:spacing w:val="7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60"/>
          <w:i/>
          <w:position w:val="1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60"/>
          <w:i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070707"/>
          <w:spacing w:val="-5"/>
          <w:w w:val="70"/>
          <w:i/>
          <w:position w:val="1"/>
        </w:rPr>
        <w:t>c</w:t>
      </w:r>
      <w:r>
        <w:rPr>
          <w:rFonts w:ascii="Arial" w:hAnsi="Arial" w:cs="Arial" w:eastAsia="Arial"/>
          <w:sz w:val="20"/>
          <w:szCs w:val="20"/>
          <w:color w:val="6B6B6B"/>
          <w:spacing w:val="-30"/>
          <w:w w:val="58"/>
          <w:i/>
          <w:position w:val="1"/>
        </w:rPr>
        <w:t>i</w:t>
      </w:r>
      <w:r>
        <w:rPr>
          <w:rFonts w:ascii="Arial" w:hAnsi="Arial" w:cs="Arial" w:eastAsia="Arial"/>
          <w:sz w:val="20"/>
          <w:szCs w:val="20"/>
          <w:color w:val="070707"/>
          <w:spacing w:val="-26"/>
          <w:w w:val="69"/>
          <w:i/>
          <w:position w:val="1"/>
        </w:rPr>
        <w:t>f</w:t>
      </w:r>
      <w:r>
        <w:rPr>
          <w:rFonts w:ascii="Arial" w:hAnsi="Arial" w:cs="Arial" w:eastAsia="Arial"/>
          <w:sz w:val="20"/>
          <w:szCs w:val="20"/>
          <w:color w:val="1C1C1C"/>
          <w:spacing w:val="-26"/>
          <w:w w:val="68"/>
          <w:i/>
          <w:position w:val="1"/>
        </w:rPr>
      </w:r>
      <w:r>
        <w:rPr>
          <w:rFonts w:ascii="Arial" w:hAnsi="Arial" w:cs="Arial" w:eastAsia="Arial"/>
          <w:sz w:val="20"/>
          <w:szCs w:val="20"/>
          <w:color w:val="1C1C1C"/>
          <w:spacing w:val="0"/>
          <w:w w:val="68"/>
          <w:emboss/>
          <w:i/>
          <w:position w:val="1"/>
        </w:rPr>
        <w:t>'</w:t>
      </w:r>
      <w:r>
        <w:rPr>
          <w:rFonts w:ascii="Arial" w:hAnsi="Arial" w:cs="Arial" w:eastAsia="Arial"/>
          <w:sz w:val="20"/>
          <w:szCs w:val="20"/>
          <w:color w:val="1C1C1C"/>
          <w:spacing w:val="0"/>
          <w:w w:val="68"/>
          <w:emboss/>
          <w:i/>
          <w:position w:val="1"/>
        </w:rPr>
      </w:r>
      <w:r>
        <w:rPr>
          <w:rFonts w:ascii="Arial" w:hAnsi="Arial" w:cs="Arial" w:eastAsia="Arial"/>
          <w:sz w:val="20"/>
          <w:szCs w:val="20"/>
          <w:color w:val="1C1C1C"/>
          <w:spacing w:val="0"/>
          <w:w w:val="68"/>
          <w:i/>
          <w:position w:val="1"/>
        </w:rPr>
      </w:r>
      <w:r>
        <w:rPr>
          <w:rFonts w:ascii="Arial" w:hAnsi="Arial" w:cs="Arial" w:eastAsia="Arial"/>
          <w:sz w:val="20"/>
          <w:szCs w:val="20"/>
          <w:color w:val="1C1C1C"/>
          <w:spacing w:val="0"/>
          <w:w w:val="69"/>
          <w:i/>
          <w:position w:val="1"/>
        </w:rPr>
        <w:t>i)</w:t>
      </w:r>
      <w:r>
        <w:rPr>
          <w:rFonts w:ascii="Arial" w:hAnsi="Arial" w:cs="Arial" w:eastAsia="Arial"/>
          <w:sz w:val="20"/>
          <w:szCs w:val="20"/>
          <w:color w:val="1C1C1C"/>
          <w:spacing w:val="0"/>
          <w:w w:val="68"/>
          <w:i/>
          <w:position w:val="1"/>
        </w:rPr>
        <w:t>¡'d_</w:t>
      </w:r>
      <w:r>
        <w:rPr>
          <w:rFonts w:ascii="Arial" w:hAnsi="Arial" w:cs="Arial" w:eastAsia="Arial"/>
          <w:sz w:val="20"/>
          <w:szCs w:val="20"/>
          <w:color w:val="1C1C1C"/>
          <w:spacing w:val="-40"/>
          <w:w w:val="69"/>
          <w:i/>
          <w:position w:val="1"/>
        </w:rPr>
        <w:t>n</w:t>
      </w:r>
      <w:r>
        <w:rPr>
          <w:rFonts w:ascii="Arial" w:hAnsi="Arial" w:cs="Arial" w:eastAsia="Arial"/>
          <w:sz w:val="20"/>
          <w:szCs w:val="20"/>
          <w:color w:val="5D5D5D"/>
          <w:spacing w:val="-14"/>
          <w:w w:val="90"/>
          <w:i/>
          <w:position w:val="1"/>
        </w:rPr>
        <w:t>i</w:t>
      </w:r>
      <w:r>
        <w:rPr>
          <w:rFonts w:ascii="Arial" w:hAnsi="Arial" w:cs="Arial" w:eastAsia="Arial"/>
          <w:sz w:val="20"/>
          <w:szCs w:val="20"/>
          <w:color w:val="1C1C1C"/>
          <w:spacing w:val="0"/>
          <w:w w:val="75"/>
          <w:i/>
          <w:position w:val="1"/>
        </w:rPr>
        <w:t>f}</w:t>
      </w:r>
      <w:r>
        <w:rPr>
          <w:rFonts w:ascii="Arial" w:hAnsi="Arial" w:cs="Arial" w:eastAsia="Arial"/>
          <w:sz w:val="20"/>
          <w:szCs w:val="20"/>
          <w:color w:val="1C1C1C"/>
          <w:spacing w:val="-13"/>
          <w:w w:val="100"/>
          <w:i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1C1C1C"/>
          <w:spacing w:val="0"/>
          <w:w w:val="75"/>
          <w:i/>
          <w:position w:val="1"/>
        </w:rPr>
        <w:t>'b/;á'J</w:t>
      </w:r>
      <w:r>
        <w:rPr>
          <w:rFonts w:ascii="Arial" w:hAnsi="Arial" w:cs="Arial" w:eastAsia="Arial"/>
          <w:sz w:val="20"/>
          <w:szCs w:val="20"/>
          <w:color w:val="1C1C1C"/>
          <w:spacing w:val="0"/>
          <w:w w:val="100"/>
          <w:i/>
          <w:position w:val="1"/>
        </w:rPr>
        <w:tab/>
      </w:r>
      <w:r>
        <w:rPr>
          <w:rFonts w:ascii="Arial" w:hAnsi="Arial" w:cs="Arial" w:eastAsia="Arial"/>
          <w:sz w:val="20"/>
          <w:szCs w:val="20"/>
          <w:color w:val="1C1C1C"/>
          <w:spacing w:val="0"/>
          <w:w w:val="100"/>
          <w:i/>
          <w:position w:val="1"/>
        </w:rPr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42"/>
          <w:i/>
          <w:position w:val="1"/>
        </w:rPr>
        <w:t>ruine</w:t>
      </w:r>
      <w:r>
        <w:rPr>
          <w:rFonts w:ascii="Arial" w:hAnsi="Arial" w:cs="Arial" w:eastAsia="Arial"/>
          <w:sz w:val="16"/>
          <w:szCs w:val="16"/>
          <w:color w:val="1C1C1C"/>
          <w:spacing w:val="6"/>
          <w:w w:val="142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por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objet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reglamenta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4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7"/>
          <w:i/>
          <w:position w:val="1"/>
        </w:rPr>
        <w:t>las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1" w:after="0" w:line="279" w:lineRule="auto"/>
        <w:ind w:left="4033" w:right="821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disposiciones</w:t>
      </w:r>
      <w:r>
        <w:rPr>
          <w:rFonts w:ascii="Arial" w:hAnsi="Arial" w:cs="Arial" w:eastAsia="Arial"/>
          <w:sz w:val="16"/>
          <w:szCs w:val="16"/>
          <w:color w:val="070707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9"/>
          <w:i/>
        </w:rPr>
        <w:t>Ley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89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Orgánic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95"/>
          <w:i/>
        </w:rPr>
        <w:t>Fiscalí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95"/>
          <w:i/>
        </w:rPr>
        <w:t>a</w:t>
      </w:r>
      <w:r>
        <w:rPr>
          <w:rFonts w:ascii="Arial" w:hAnsi="Arial" w:cs="Arial" w:eastAsia="Arial"/>
          <w:sz w:val="16"/>
          <w:szCs w:val="16"/>
          <w:color w:val="1C1C1C"/>
          <w:spacing w:val="5"/>
          <w:w w:val="9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di!</w:t>
      </w:r>
      <w:r>
        <w:rPr>
          <w:rFonts w:ascii="Arial" w:hAnsi="Arial" w:cs="Arial" w:eastAsia="Arial"/>
          <w:sz w:val="16"/>
          <w:szCs w:val="16"/>
          <w:color w:val="070707"/>
          <w:spacing w:val="-15"/>
          <w:w w:val="114"/>
          <w:i/>
        </w:rPr>
        <w:t>A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14"/>
          <w:i/>
        </w:rPr>
        <w:t>J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al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Jalisco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establece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6"/>
          <w:i/>
        </w:rPr>
        <w:t>bases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organización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3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funcionamient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administració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unidades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9"/>
          <w:i/>
        </w:rPr>
        <w:t>integran.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096" w:right="393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b/>
          <w:bCs/>
          <w:i/>
        </w:rPr>
        <w:t>Capítul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b/>
          <w:bCs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4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62"/>
          <w:b/>
          <w:bCs/>
          <w:i/>
        </w:rPr>
        <w:t>1/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153" w:lineRule="exact"/>
        <w:ind w:left="6374" w:right="3224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b/>
          <w:bCs/>
          <w:i/>
          <w:position w:val="-4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b/>
          <w:bCs/>
          <w:i/>
          <w:position w:val="-4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6"/>
          <w:w w:val="100"/>
          <w:b/>
          <w:bCs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b/>
          <w:bCs/>
          <w:i/>
          <w:position w:val="-4"/>
        </w:rPr>
        <w:t>Ío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7"/>
          <w:w w:val="100"/>
          <w:b/>
          <w:bCs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5"/>
          <w:b/>
          <w:bCs/>
          <w:i/>
          <w:position w:val="-4"/>
        </w:rPr>
        <w:t>EstruCtur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5"/>
          <w:b/>
          <w:bCs/>
          <w:i/>
          <w:position w:val="-4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8"/>
          <w:w w:val="95"/>
          <w:b/>
          <w:bCs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b/>
          <w:bCs/>
          <w:i/>
          <w:position w:val="-4"/>
        </w:rPr>
        <w:t>Orgánic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b/>
          <w:bCs/>
          <w:i/>
          <w:position w:val="-4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b/>
          <w:bCs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b/>
          <w:bCs/>
          <w:i/>
          <w:position w:val="-4"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556" w:lineRule="exact"/>
        <w:ind w:left="6750" w:right="3598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shape style="position:absolute;margin-left:133.440002pt;margin-top:23.82291pt;width:12.48pt;height:32.639999pt;mso-position-horizontal-relative:page;mso-position-vertical-relative:paragraph;z-index:-4993" type="#_x0000_t75">
            <v:imagedata r:id="rId139" o:title=""/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9"/>
          <w:b/>
          <w:bCs/>
          <w:i/>
          <w:position w:val="23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9"/>
          <w:b/>
          <w:bCs/>
          <w:i/>
          <w:position w:val="23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7"/>
          <w:w w:val="89"/>
          <w:b/>
          <w:bCs/>
          <w:i/>
          <w:position w:val="2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9"/>
          <w:b/>
          <w:bCs/>
          <w:i/>
          <w:position w:val="23"/>
        </w:rPr>
        <w:t>Fiscalí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9"/>
          <w:b/>
          <w:bCs/>
          <w:i/>
          <w:position w:val="23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89"/>
          <w:b/>
          <w:bCs/>
          <w:i/>
          <w:position w:val="2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b/>
          <w:bCs/>
          <w:i/>
          <w:position w:val="23"/>
        </w:rPr>
        <w:t>G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"/>
          <w:w w:val="103"/>
          <w:b/>
          <w:bCs/>
          <w:i/>
          <w:position w:val="23"/>
        </w:rPr>
        <w:t>e</w:t>
      </w:r>
      <w:r>
        <w:rPr>
          <w:rFonts w:ascii="Times New Roman" w:hAnsi="Times New Roman" w:cs="Times New Roman" w:eastAsia="Times New Roman"/>
          <w:sz w:val="61"/>
          <w:szCs w:val="61"/>
          <w:color w:val="808080"/>
          <w:spacing w:val="-97"/>
          <w:w w:val="17"/>
          <w:position w:val="0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64"/>
          <w:w w:val="104"/>
          <w:b/>
          <w:bCs/>
          <w:i/>
          <w:position w:val="23"/>
        </w:rPr>
        <w:t>n</w:t>
      </w:r>
      <w:r>
        <w:rPr>
          <w:rFonts w:ascii="Times New Roman" w:hAnsi="Times New Roman" w:cs="Times New Roman" w:eastAsia="Times New Roman"/>
          <w:sz w:val="61"/>
          <w:szCs w:val="61"/>
          <w:color w:val="070707"/>
          <w:spacing w:val="0"/>
          <w:w w:val="12"/>
          <w:position w:val="0"/>
        </w:rPr>
        <w:t>-</w:t>
      </w:r>
      <w:r>
        <w:rPr>
          <w:rFonts w:ascii="Times New Roman" w:hAnsi="Times New Roman" w:cs="Times New Roman" w:eastAsia="Times New Roman"/>
          <w:sz w:val="61"/>
          <w:szCs w:val="61"/>
          <w:color w:val="070707"/>
          <w:spacing w:val="-1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b/>
          <w:bCs/>
          <w:i/>
          <w:position w:val="23"/>
        </w:rPr>
        <w:t>eral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48" w:lineRule="exact"/>
        <w:ind w:left="3986" w:right="925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b/>
          <w:bCs/>
          <w:i/>
          <w:position w:val="1"/>
        </w:rPr>
        <w:t>Artícul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b/>
          <w:bCs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0"/>
          <w:b/>
          <w:bCs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b/>
          <w:bCs/>
          <w:i/>
          <w:position w:val="1"/>
        </w:rPr>
        <w:t>13.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1"/>
          <w:w w:val="100"/>
          <w:b/>
          <w:bCs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2"/>
          <w:i/>
          <w:position w:val="1"/>
        </w:rPr>
        <w:t>Fiscqfí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93"/>
          <w:i/>
          <w:position w:val="1"/>
        </w:rPr>
        <w:t>q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74"/>
          <w:i/>
          <w:position w:val="1"/>
        </w:rPr>
        <w:t>;</w:t>
      </w:r>
      <w:r>
        <w:rPr>
          <w:rFonts w:ascii="Arial" w:hAnsi="Arial" w:cs="Arial" w:eastAsia="Arial"/>
          <w:sz w:val="16"/>
          <w:szCs w:val="16"/>
          <w:color w:val="959595"/>
          <w:spacing w:val="-30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8"/>
          <w:i/>
          <w:position w:val="1"/>
        </w:rPr>
        <w:t>pener</w:t>
      </w:r>
      <w:r>
        <w:rPr>
          <w:rFonts w:ascii="Arial" w:hAnsi="Arial" w:cs="Arial" w:eastAsia="Arial"/>
          <w:sz w:val="16"/>
          <w:szCs w:val="16"/>
          <w:color w:val="070707"/>
          <w:spacing w:val="-34"/>
          <w:w w:val="118"/>
          <w:i/>
          <w:position w:val="1"/>
        </w:rPr>
        <w:t>l</w:t>
      </w:r>
      <w:r>
        <w:rPr>
          <w:rFonts w:ascii="Arial" w:hAnsi="Arial" w:cs="Arial" w:eastAsia="Arial"/>
          <w:sz w:val="16"/>
          <w:szCs w:val="16"/>
          <w:color w:val="808080"/>
          <w:spacing w:val="-21"/>
          <w:w w:val="118"/>
          <w:i/>
          <w:position w:val="1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8"/>
          <w:i/>
          <w:position w:val="1"/>
        </w:rPr>
        <w:t>pqra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18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4"/>
          <w:i/>
          <w:position w:val="1"/>
        </w:rPr>
        <w:t>cump(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4"/>
          <w:i/>
          <w:position w:val="1"/>
        </w:rPr>
        <w:t>f,ífJ!eiif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4"/>
          <w:i/>
          <w:position w:val="1"/>
        </w:rPr>
        <w:t>6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94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atribucione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prevista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33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1"/>
          <w:i/>
          <w:position w:val="1"/>
        </w:rPr>
        <w:t>Ley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8" w:after="0" w:line="240" w:lineRule="auto"/>
        <w:ind w:left="4033" w:right="-20"/>
        <w:jc w:val="left"/>
        <w:tabs>
          <w:tab w:pos="85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Orgánica,</w:t>
      </w:r>
      <w:r>
        <w:rPr>
          <w:rFonts w:ascii="Arial" w:hAnsi="Arial" w:cs="Arial" w:eastAsia="Arial"/>
          <w:sz w:val="16"/>
          <w:szCs w:val="16"/>
          <w:color w:val="070707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3"/>
          <w:i/>
        </w:rPr>
        <w:t>se</w:t>
      </w:r>
      <w:r>
        <w:rPr>
          <w:rFonts w:ascii="Arial" w:hAnsi="Arial" w:cs="Arial" w:eastAsia="Arial"/>
          <w:sz w:val="16"/>
          <w:szCs w:val="16"/>
          <w:color w:val="070707"/>
          <w:spacing w:val="-8"/>
          <w:w w:val="9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  <w:i/>
        </w:rPr>
        <w:t>integrar</w:t>
      </w:r>
      <w:r>
        <w:rPr>
          <w:rFonts w:ascii="Arial" w:hAnsi="Arial" w:cs="Arial" w:eastAsia="Arial"/>
          <w:sz w:val="16"/>
          <w:szCs w:val="16"/>
          <w:color w:val="070707"/>
          <w:spacing w:val="-8"/>
          <w:w w:val="107"/>
          <w:i/>
        </w:rPr>
        <w:t>á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44"/>
          <w:i/>
        </w:rPr>
        <w:t>'</w:t>
      </w:r>
      <w:r>
        <w:rPr>
          <w:rFonts w:ascii="Arial" w:hAnsi="Arial" w:cs="Arial" w:eastAsia="Arial"/>
          <w:sz w:val="16"/>
          <w:szCs w:val="16"/>
          <w:color w:val="959595"/>
          <w:spacing w:val="-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  <w:i/>
        </w:rPr>
        <w:t>p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105"/>
          <w:i/>
        </w:rPr>
        <w:t>g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50"/>
          <w:i/>
        </w:rPr>
        <w:t>{</w:t>
      </w:r>
      <w:r>
        <w:rPr>
          <w:rFonts w:ascii="Arial" w:hAnsi="Arial" w:cs="Arial" w:eastAsia="Arial"/>
          <w:sz w:val="16"/>
          <w:szCs w:val="16"/>
          <w:color w:val="2D2D2D"/>
          <w:spacing w:val="-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5"/>
          <w:i/>
        </w:rPr>
        <w:t>la$1,1n1llade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5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85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áreas</w:t>
      </w:r>
      <w:r>
        <w:rPr>
          <w:rFonts w:ascii="Arial" w:hAnsi="Arial" w:cs="Arial" w:eastAsia="Arial"/>
          <w:sz w:val="16"/>
          <w:szCs w:val="16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sif¡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6"/>
          <w:i/>
        </w:rPr>
        <w:t>ient</w:t>
      </w:r>
      <w:r>
        <w:rPr>
          <w:rFonts w:ascii="Arial" w:hAnsi="Arial" w:cs="Arial" w:eastAsia="Arial"/>
          <w:sz w:val="16"/>
          <w:szCs w:val="16"/>
          <w:color w:val="070707"/>
          <w:spacing w:val="-10"/>
          <w:w w:val="116"/>
          <w:i/>
        </w:rPr>
        <w:t>s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16"/>
          <w:i/>
        </w:rPr>
        <w:t>:</w:t>
      </w:r>
      <w:r>
        <w:rPr>
          <w:rFonts w:ascii="Arial" w:hAnsi="Arial" w:cs="Arial" w:eastAsia="Arial"/>
          <w:sz w:val="16"/>
          <w:szCs w:val="16"/>
          <w:color w:val="2D2D2D"/>
          <w:spacing w:val="10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18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40" w:lineRule="auto"/>
        <w:ind w:left="5741" w:right="5377"/>
        <w:jc w:val="center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808080"/>
          <w:spacing w:val="0"/>
          <w:w w:val="80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808080"/>
          <w:spacing w:val="3"/>
          <w:w w:val="80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444444"/>
          <w:spacing w:val="0"/>
          <w:w w:val="80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444444"/>
          <w:spacing w:val="0"/>
          <w:w w:val="80"/>
        </w:rPr>
        <w:t>     </w:t>
      </w:r>
      <w:r>
        <w:rPr>
          <w:rFonts w:ascii="Times New Roman" w:hAnsi="Times New Roman" w:cs="Times New Roman" w:eastAsia="Times New Roman"/>
          <w:sz w:val="7"/>
          <w:szCs w:val="7"/>
          <w:color w:val="444444"/>
          <w:spacing w:val="8"/>
          <w:w w:val="8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59595"/>
          <w:spacing w:val="0"/>
          <w:w w:val="63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959595"/>
          <w:spacing w:val="-1"/>
          <w:w w:val="63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B6B6B"/>
          <w:spacing w:val="-2"/>
          <w:w w:val="89"/>
        </w:rPr>
        <w:t>e</w:t>
      </w:r>
      <w:r>
        <w:rPr>
          <w:rFonts w:ascii="Times New Roman" w:hAnsi="Times New Roman" w:cs="Times New Roman" w:eastAsia="Times New Roman"/>
          <w:sz w:val="7"/>
          <w:szCs w:val="7"/>
          <w:color w:val="2D2D2D"/>
          <w:spacing w:val="0"/>
          <w:w w:val="104"/>
        </w:rPr>
        <w:t>;</w:t>
      </w:r>
      <w:r>
        <w:rPr>
          <w:rFonts w:ascii="Times New Roman" w:hAnsi="Times New Roman" w:cs="Times New Roman" w:eastAsia="Times New Roman"/>
          <w:sz w:val="7"/>
          <w:szCs w:val="7"/>
          <w:color w:val="2D2D2D"/>
          <w:spacing w:val="1"/>
          <w:w w:val="105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444444"/>
          <w:spacing w:val="0"/>
          <w:w w:val="143"/>
          <w:i/>
        </w:rPr>
        <w:t>'i</w:t>
      </w:r>
      <w:r>
        <w:rPr>
          <w:rFonts w:ascii="Times New Roman" w:hAnsi="Times New Roman" w:cs="Times New Roman" w:eastAsia="Times New Roman"/>
          <w:sz w:val="9"/>
          <w:szCs w:val="9"/>
          <w:color w:val="444444"/>
          <w:spacing w:val="5"/>
          <w:w w:val="144"/>
          <w:i/>
        </w:rPr>
        <w:t>:</w:t>
      </w:r>
      <w:r>
        <w:rPr>
          <w:rFonts w:ascii="Arial" w:hAnsi="Arial" w:cs="Arial" w:eastAsia="Arial"/>
          <w:sz w:val="7"/>
          <w:szCs w:val="7"/>
          <w:color w:val="070707"/>
          <w:spacing w:val="0"/>
          <w:w w:val="105"/>
        </w:rPr>
        <w:t>!.</w:t>
      </w:r>
      <w:r>
        <w:rPr>
          <w:rFonts w:ascii="Arial" w:hAnsi="Arial" w:cs="Arial" w:eastAsia="Arial"/>
          <w:sz w:val="7"/>
          <w:szCs w:val="7"/>
          <w:color w:val="070707"/>
          <w:spacing w:val="0"/>
          <w:w w:val="100"/>
        </w:rPr>
        <w:t>     </w:t>
      </w:r>
      <w:r>
        <w:rPr>
          <w:rFonts w:ascii="Arial" w:hAnsi="Arial" w:cs="Arial" w:eastAsia="Arial"/>
          <w:sz w:val="7"/>
          <w:szCs w:val="7"/>
          <w:color w:val="070707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4"/>
          <w:szCs w:val="4"/>
          <w:color w:val="6B6B6B"/>
          <w:spacing w:val="2"/>
          <w:w w:val="90"/>
        </w:rPr>
        <w:t>1</w:t>
      </w:r>
      <w:r>
        <w:rPr>
          <w:rFonts w:ascii="Times New Roman" w:hAnsi="Times New Roman" w:cs="Times New Roman" w:eastAsia="Times New Roman"/>
          <w:sz w:val="4"/>
          <w:szCs w:val="4"/>
          <w:color w:val="808080"/>
          <w:spacing w:val="0"/>
          <w:w w:val="175"/>
        </w:rPr>
        <w:t>-</w:t>
      </w:r>
      <w:r>
        <w:rPr>
          <w:rFonts w:ascii="Times New Roman" w:hAnsi="Times New Roman" w:cs="Times New Roman" w:eastAsia="Times New Roman"/>
          <w:sz w:val="4"/>
          <w:szCs w:val="4"/>
          <w:color w:val="80808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4"/>
          <w:szCs w:val="4"/>
          <w:color w:val="808080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4"/>
          <w:szCs w:val="4"/>
          <w:color w:val="80808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08080"/>
          <w:spacing w:val="0"/>
          <w:w w:val="72"/>
        </w:rPr>
        <w:t>'f::,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0" w:after="0" w:line="142" w:lineRule="exact"/>
        <w:ind w:left="6184" w:right="527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v:group style="position:absolute;margin-left:582.205933pt;margin-top:3.203554pt;width:.1pt;height:352.567295pt;mso-position-horizontal-relative:page;mso-position-vertical-relative:paragraph;z-index:-4978" coordorigin="11644,64" coordsize="2,7051">
            <v:shape style="position:absolute;left:11644;top:64;width:2;height:7051" coordorigin="11644,64" coordsize="0,7051" path="m11644,7115l11644,64e" filled="f" stroked="t" strokeweight="1.185514pt" strokecolor="#0F0F0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color w:val="959595"/>
          <w:w w:val="67"/>
          <w:i/>
        </w:rPr>
        <w:t>·•:-;!..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-27"/>
          <w:w w:val="67"/>
          <w:i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6B6B6B"/>
          <w:spacing w:val="2"/>
          <w:w w:val="111"/>
          <w:i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0"/>
          <w:w w:val="66"/>
          <w:i/>
        </w:rPr>
        <w:t>-:,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70" w:lineRule="exact"/>
        <w:ind w:left="3996" w:right="6268"/>
        <w:jc w:val="center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377.279999pt;margin-top:6.408914pt;width:90.239998pt;height:64.320000pt;mso-position-horizontal-relative:page;mso-position-vertical-relative:paragraph;z-index:-4988" type="#_x0000_t75">
            <v:imagedata r:id="rId140" o:title=""/>
          </v:shape>
        </w:pic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47"/>
          <w:i/>
        </w:rPr>
        <w:t>J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21"/>
          <w:i/>
        </w:rPr>
        <w:t>.</w:t>
      </w:r>
      <w:r>
        <w:rPr>
          <w:rFonts w:ascii="Arial" w:hAnsi="Arial" w:cs="Arial" w:eastAsia="Arial"/>
          <w:sz w:val="16"/>
          <w:szCs w:val="16"/>
          <w:color w:val="2D2D2D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5"/>
          <w:i/>
        </w:rPr>
        <w:t>Fiscalí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5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-11"/>
          <w:w w:val="9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9"/>
          <w:i/>
        </w:rPr>
        <w:t>General;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0" w:after="0" w:line="240" w:lineRule="auto"/>
        <w:ind w:left="393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B6B6B"/>
          <w:w w:val="147"/>
        </w:rPr>
        <w:t>.</w:t>
      </w:r>
      <w:r>
        <w:rPr>
          <w:rFonts w:ascii="Arial" w:hAnsi="Arial" w:cs="Arial" w:eastAsia="Arial"/>
          <w:sz w:val="16"/>
          <w:szCs w:val="16"/>
          <w:color w:val="6B6B6B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59"/>
          <w:i/>
        </w:rPr>
        <w:t>11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59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59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-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5"/>
          <w:i/>
        </w:rPr>
        <w:t>Fisco/l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5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-10"/>
          <w:w w:val="9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9"/>
          <w:i/>
        </w:rPr>
        <w:t>Centro/;</w:t>
      </w:r>
      <w:r>
        <w:rPr>
          <w:rFonts w:ascii="Arial" w:hAnsi="Arial" w:cs="Arial" w:eastAsia="Arial"/>
          <w:sz w:val="16"/>
          <w:szCs w:val="16"/>
          <w:color w:val="070707"/>
          <w:spacing w:val="-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444444"/>
          <w:spacing w:val="0"/>
          <w:w w:val="119"/>
        </w:rPr>
        <w:t>·</w:t>
      </w:r>
      <w:r>
        <w:rPr>
          <w:rFonts w:ascii="Arial" w:hAnsi="Arial" w:cs="Arial" w:eastAsia="Arial"/>
          <w:sz w:val="16"/>
          <w:szCs w:val="16"/>
          <w:color w:val="444444"/>
          <w:spacing w:val="-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-32"/>
          <w:w w:val="119"/>
        </w:rPr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  <w:emboss/>
        </w:rPr>
        <w:t>·</w:t>
      </w:r>
      <w:r>
        <w:rPr>
          <w:rFonts w:ascii="Arial" w:hAnsi="Arial" w:cs="Arial" w:eastAsia="Arial"/>
          <w:sz w:val="16"/>
          <w:szCs w:val="16"/>
          <w:color w:val="5D5D5D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77"/>
        </w:rPr>
        <w:t>'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0" w:after="0" w:line="240" w:lineRule="auto"/>
        <w:ind w:left="3901" w:right="4966"/>
        <w:jc w:val="center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32.066269pt;margin-top:7.075547pt;width:.1pt;height:25.472452pt;mso-position-horizontal-relative:page;mso-position-vertical-relative:paragraph;z-index:-4980" coordorigin="2641,142" coordsize="2,509">
            <v:shape style="position:absolute;left:2641;top:142;width:2;height:509" coordorigin="2641,142" coordsize="0,509" path="m2641,651l2641,142e" filled="f" stroked="t" strokeweight=".237103pt" strokecolor="#54545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64"/>
          <w:i/>
        </w:rPr>
        <w:t>111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64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64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9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9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-9"/>
          <w:w w:val="89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9"/>
          <w:i/>
        </w:rPr>
        <w:t>ComisiJnadci</w:t>
      </w:r>
      <w:r>
        <w:rPr>
          <w:rFonts w:ascii="Arial" w:hAnsi="Arial" w:cs="Arial" w:eastAsia="Arial"/>
          <w:sz w:val="16"/>
          <w:szCs w:val="16"/>
          <w:color w:val="070707"/>
          <w:spacing w:val="-12"/>
          <w:w w:val="99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9"/>
          <w:i/>
        </w:rPr>
        <w:t>SeguridacfPública;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7" w:after="0" w:line="244" w:lineRule="exact"/>
        <w:ind w:left="3929" w:right="5437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444444"/>
          <w:spacing w:val="-20"/>
          <w:w w:val="48"/>
          <w:i/>
          <w:position w:val="4"/>
        </w:rPr>
        <w:t>•</w:t>
      </w:r>
      <w:r>
        <w:rPr>
          <w:rFonts w:ascii="Arial" w:hAnsi="Arial" w:cs="Arial" w:eastAsia="Arial"/>
          <w:sz w:val="16"/>
          <w:szCs w:val="16"/>
          <w:color w:val="1C1C1C"/>
          <w:spacing w:val="-14"/>
          <w:w w:val="143"/>
          <w:i/>
          <w:position w:val="4"/>
        </w:rPr>
        <w:t>'</w:t>
      </w:r>
      <w:r>
        <w:rPr>
          <w:rFonts w:ascii="Arial" w:hAnsi="Arial" w:cs="Arial" w:eastAsia="Arial"/>
          <w:sz w:val="16"/>
          <w:szCs w:val="16"/>
          <w:color w:val="1C1C1C"/>
          <w:spacing w:val="-39"/>
          <w:w w:val="144"/>
          <w:i/>
          <w:position w:val="4"/>
        </w:rPr>
        <w:t>i</w:t>
      </w:r>
      <w:r>
        <w:rPr>
          <w:rFonts w:ascii="Arial" w:hAnsi="Arial" w:cs="Arial" w:eastAsia="Arial"/>
          <w:sz w:val="14"/>
          <w:szCs w:val="14"/>
          <w:color w:val="2D2D2D"/>
          <w:spacing w:val="-18"/>
          <w:w w:val="101"/>
          <w:position w:val="-2"/>
        </w:rPr>
        <w:t>'</w:t>
      </w:r>
      <w:r>
        <w:rPr>
          <w:rFonts w:ascii="Arial" w:hAnsi="Arial" w:cs="Arial" w:eastAsia="Arial"/>
          <w:sz w:val="14"/>
          <w:szCs w:val="14"/>
          <w:color w:val="5D5D5D"/>
          <w:spacing w:val="0"/>
          <w:w w:val="63"/>
          <w:position w:val="-2"/>
        </w:rPr>
        <w:t>,</w:t>
      </w:r>
      <w:r>
        <w:rPr>
          <w:rFonts w:ascii="Arial" w:hAnsi="Arial" w:cs="Arial" w:eastAsia="Arial"/>
          <w:sz w:val="14"/>
          <w:szCs w:val="14"/>
          <w:color w:val="5D5D5D"/>
          <w:spacing w:val="-27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-13"/>
          <w:w w:val="144"/>
          <w:i/>
          <w:position w:val="4"/>
        </w:rPr>
        <w:t>v</w:t>
      </w:r>
      <w:r>
        <w:rPr>
          <w:rFonts w:ascii="Arial" w:hAnsi="Arial" w:cs="Arial" w:eastAsia="Arial"/>
          <w:sz w:val="14"/>
          <w:szCs w:val="14"/>
          <w:color w:val="070707"/>
          <w:spacing w:val="-9"/>
          <w:w w:val="168"/>
          <w:position w:val="-2"/>
        </w:rPr>
        <w:t>.</w:t>
      </w:r>
      <w:r>
        <w:rPr>
          <w:rFonts w:ascii="Arial" w:hAnsi="Arial" w:cs="Arial" w:eastAsia="Arial"/>
          <w:sz w:val="16"/>
          <w:szCs w:val="16"/>
          <w:color w:val="444444"/>
          <w:spacing w:val="-3"/>
          <w:w w:val="73"/>
          <w:i/>
          <w:position w:val="4"/>
        </w:rPr>
        <w:t>·</w:t>
      </w:r>
      <w:r>
        <w:rPr>
          <w:rFonts w:ascii="Arial" w:hAnsi="Arial" w:cs="Arial" w:eastAsia="Arial"/>
          <w:sz w:val="14"/>
          <w:szCs w:val="14"/>
          <w:color w:val="444444"/>
          <w:spacing w:val="-4"/>
          <w:w w:val="33"/>
          <w:position w:val="-2"/>
        </w:rPr>
        <w:t>.</w:t>
      </w:r>
      <w:r>
        <w:rPr>
          <w:rFonts w:ascii="Arial" w:hAnsi="Arial" w:cs="Arial" w:eastAsia="Arial"/>
          <w:sz w:val="14"/>
          <w:szCs w:val="14"/>
          <w:color w:val="6B6B6B"/>
          <w:spacing w:val="-12"/>
          <w:w w:val="67"/>
          <w:position w:val="-2"/>
        </w:rPr>
        <w:t>: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94"/>
          <w:i/>
          <w:position w:val="4"/>
        </w:rPr>
        <w:t>L</w:t>
      </w:r>
      <w:r>
        <w:rPr>
          <w:rFonts w:ascii="Arial" w:hAnsi="Arial" w:cs="Arial" w:eastAsia="Arial"/>
          <w:sz w:val="14"/>
          <w:szCs w:val="14"/>
          <w:color w:val="5D5D5D"/>
          <w:spacing w:val="-7"/>
          <w:w w:val="33"/>
          <w:position w:val="-2"/>
        </w:rPr>
        <w:t>'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4"/>
          <w:i/>
          <w:position w:val="4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-11"/>
          <w:w w:val="100"/>
          <w:i/>
          <w:position w:val="4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5"/>
          <w:i/>
          <w:position w:val="4"/>
        </w:rPr>
        <w:t>Fi</w:t>
      </w:r>
      <w:r>
        <w:rPr>
          <w:rFonts w:ascii="Arial" w:hAnsi="Arial" w:cs="Arial" w:eastAsia="Arial"/>
          <w:sz w:val="16"/>
          <w:szCs w:val="16"/>
          <w:color w:val="070707"/>
          <w:spacing w:val="-77"/>
          <w:w w:val="96"/>
          <w:i/>
          <w:position w:val="4"/>
        </w:rPr>
        <w:t>s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33"/>
          <w:position w:val="-2"/>
        </w:rPr>
        <w:t>'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-13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5"/>
          <w:i/>
          <w:position w:val="4"/>
        </w:rPr>
        <w:t>calí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96"/>
          <w:i/>
          <w:position w:val="4"/>
        </w:rPr>
        <w:t>a</w:t>
      </w:r>
      <w:r>
        <w:rPr>
          <w:rFonts w:ascii="Arial" w:hAnsi="Arial" w:cs="Arial" w:eastAsia="Arial"/>
          <w:sz w:val="14"/>
          <w:szCs w:val="14"/>
          <w:color w:val="444444"/>
          <w:spacing w:val="0"/>
          <w:w w:val="33"/>
          <w:position w:val="-2"/>
        </w:rPr>
        <w:t>'</w:t>
      </w:r>
      <w:r>
        <w:rPr>
          <w:rFonts w:ascii="Arial" w:hAnsi="Arial" w:cs="Arial" w:eastAsia="Arial"/>
          <w:sz w:val="14"/>
          <w:szCs w:val="14"/>
          <w:color w:val="444444"/>
          <w:spacing w:val="-19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  <w:position w:val="4"/>
        </w:rPr>
        <w:t>Re</w:t>
      </w:r>
      <w:r>
        <w:rPr>
          <w:rFonts w:ascii="Arial" w:hAnsi="Arial" w:cs="Arial" w:eastAsia="Arial"/>
          <w:sz w:val="16"/>
          <w:szCs w:val="16"/>
          <w:color w:val="070707"/>
          <w:spacing w:val="-21"/>
          <w:w w:val="113"/>
          <w:i/>
          <w:position w:val="4"/>
        </w:rPr>
        <w:t>g</w:t>
      </w:r>
      <w:r>
        <w:rPr>
          <w:rFonts w:ascii="Arial" w:hAnsi="Arial" w:cs="Arial" w:eastAsia="Arial"/>
          <w:sz w:val="14"/>
          <w:szCs w:val="14"/>
          <w:color w:val="6B6B6B"/>
          <w:spacing w:val="0"/>
          <w:w w:val="33"/>
          <w:position w:val="-2"/>
        </w:rPr>
        <w:t>'</w:t>
      </w:r>
      <w:r>
        <w:rPr>
          <w:rFonts w:ascii="Arial" w:hAnsi="Arial" w:cs="Arial" w:eastAsia="Arial"/>
          <w:sz w:val="14"/>
          <w:szCs w:val="14"/>
          <w:color w:val="6B6B6B"/>
          <w:spacing w:val="-24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4"/>
        </w:rPr>
        <w:t>Ío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  <w:i/>
          <w:position w:val="4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-50"/>
          <w:w w:val="113"/>
          <w:i/>
          <w:position w:val="4"/>
        </w:rPr>
        <w:t>a</w:t>
      </w:r>
      <w:r>
        <w:rPr>
          <w:rFonts w:ascii="Arial" w:hAnsi="Arial" w:cs="Arial" w:eastAsia="Arial"/>
          <w:sz w:val="14"/>
          <w:szCs w:val="14"/>
          <w:color w:val="1C1C1C"/>
          <w:spacing w:val="-43"/>
          <w:w w:val="187"/>
          <w:position w:val="-2"/>
        </w:rPr>
        <w:t>(</w:t>
      </w:r>
      <w:r>
        <w:rPr>
          <w:rFonts w:ascii="Arial" w:hAnsi="Arial" w:cs="Arial" w:eastAsia="Arial"/>
          <w:sz w:val="16"/>
          <w:szCs w:val="16"/>
          <w:color w:val="070707"/>
          <w:spacing w:val="-57"/>
          <w:w w:val="113"/>
          <w:i/>
          <w:position w:val="4"/>
        </w:rPr>
        <w:t>h</w:t>
      </w:r>
      <w:r>
        <w:rPr>
          <w:rFonts w:ascii="Arial" w:hAnsi="Arial" w:cs="Arial" w:eastAsia="Arial"/>
          <w:sz w:val="14"/>
          <w:szCs w:val="14"/>
          <w:color w:val="444444"/>
          <w:spacing w:val="-3"/>
          <w:w w:val="33"/>
          <w:position w:val="-2"/>
        </w:rPr>
        <w:t>:</w:t>
      </w:r>
      <w:r>
        <w:rPr>
          <w:rFonts w:ascii="Arial" w:hAnsi="Arial" w:cs="Arial" w:eastAsia="Arial"/>
          <w:sz w:val="14"/>
          <w:szCs w:val="14"/>
          <w:color w:val="6B6B6B"/>
          <w:spacing w:val="0"/>
          <w:w w:val="39"/>
          <w:position w:val="-2"/>
        </w:rPr>
        <w:t>·'</w:t>
      </w:r>
      <w:r>
        <w:rPr>
          <w:rFonts w:ascii="Arial" w:hAnsi="Arial" w:cs="Arial" w:eastAsia="Arial"/>
          <w:sz w:val="14"/>
          <w:szCs w:val="14"/>
          <w:color w:val="6B6B6B"/>
          <w:spacing w:val="-8"/>
          <w:w w:val="39"/>
          <w:position w:val="-2"/>
        </w:rPr>
        <w:t>:</w:t>
      </w:r>
      <w:r>
        <w:rPr>
          <w:rFonts w:ascii="Arial" w:hAnsi="Arial" w:cs="Arial" w:eastAsia="Arial"/>
          <w:sz w:val="14"/>
          <w:szCs w:val="14"/>
          <w:color w:val="808080"/>
          <w:spacing w:val="0"/>
          <w:w w:val="44"/>
          <w:position w:val="-2"/>
        </w:rPr>
        <w:t>.</w:t>
      </w:r>
      <w:r>
        <w:rPr>
          <w:rFonts w:ascii="Arial" w:hAnsi="Arial" w:cs="Arial" w:eastAsia="Arial"/>
          <w:sz w:val="14"/>
          <w:szCs w:val="14"/>
          <w:color w:val="808080"/>
          <w:spacing w:val="-8"/>
          <w:w w:val="44"/>
          <w:position w:val="-2"/>
        </w:rPr>
        <w:t>.</w:t>
      </w:r>
      <w:r>
        <w:rPr>
          <w:rFonts w:ascii="Arial" w:hAnsi="Arial" w:cs="Arial" w:eastAsia="Arial"/>
          <w:sz w:val="14"/>
          <w:szCs w:val="14"/>
          <w:color w:val="6B6B6B"/>
          <w:spacing w:val="-14"/>
          <w:w w:val="132"/>
          <w:position w:val="-2"/>
        </w:rPr>
        <w:t>i</w:t>
      </w:r>
      <w:r>
        <w:rPr>
          <w:rFonts w:ascii="Arial" w:hAnsi="Arial" w:cs="Arial" w:eastAsia="Arial"/>
          <w:sz w:val="16"/>
          <w:szCs w:val="16"/>
          <w:color w:val="959595"/>
          <w:spacing w:val="-45"/>
          <w:w w:val="119"/>
          <w:position w:val="4"/>
        </w:rPr>
        <w:t>·</w:t>
      </w:r>
      <w:r>
        <w:rPr>
          <w:rFonts w:ascii="Arial" w:hAnsi="Arial" w:cs="Arial" w:eastAsia="Arial"/>
          <w:sz w:val="14"/>
          <w:szCs w:val="14"/>
          <w:color w:val="6B6B6B"/>
          <w:spacing w:val="-36"/>
          <w:w w:val="132"/>
          <w:position w:val="-2"/>
        </w:rPr>
        <w:t>l</w:t>
      </w:r>
      <w:r>
        <w:rPr>
          <w:rFonts w:ascii="Arial" w:hAnsi="Arial" w:cs="Arial" w:eastAsia="Arial"/>
          <w:sz w:val="14"/>
          <w:szCs w:val="14"/>
          <w:color w:val="444444"/>
          <w:spacing w:val="0"/>
          <w:w w:val="95"/>
          <w:position w:val="-2"/>
        </w:rPr>
        <w:t>;</w:t>
      </w:r>
      <w:r>
        <w:rPr>
          <w:rFonts w:ascii="Arial" w:hAnsi="Arial" w:cs="Arial" w:eastAsia="Arial"/>
          <w:sz w:val="14"/>
          <w:szCs w:val="14"/>
          <w:color w:val="444444"/>
          <w:spacing w:val="-24"/>
          <w:w w:val="100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444444"/>
          <w:spacing w:val="0"/>
          <w:w w:val="19"/>
          <w:position w:val="-2"/>
        </w:rPr>
        <w:t>,</w:t>
      </w:r>
      <w:r>
        <w:rPr>
          <w:rFonts w:ascii="Arial" w:hAnsi="Arial" w:cs="Arial" w:eastAsia="Arial"/>
          <w:sz w:val="14"/>
          <w:szCs w:val="14"/>
          <w:color w:val="444444"/>
          <w:spacing w:val="-11"/>
          <w:w w:val="19"/>
          <w:position w:val="-2"/>
        </w:rPr>
        <w:t>.</w:t>
      </w:r>
      <w:r>
        <w:rPr>
          <w:rFonts w:ascii="Arial" w:hAnsi="Arial" w:cs="Arial" w:eastAsia="Arial"/>
          <w:sz w:val="14"/>
          <w:szCs w:val="14"/>
          <w:color w:val="808080"/>
          <w:spacing w:val="2"/>
          <w:w w:val="12"/>
          <w:position w:val="-2"/>
        </w:rPr>
        <w:t>_</w:t>
      </w:r>
      <w:r>
        <w:rPr>
          <w:rFonts w:ascii="Arial" w:hAnsi="Arial" w:cs="Arial" w:eastAsia="Arial"/>
          <w:sz w:val="14"/>
          <w:szCs w:val="14"/>
          <w:color w:val="444444"/>
          <w:spacing w:val="-10"/>
          <w:w w:val="20"/>
          <w:position w:val="-2"/>
        </w:rPr>
        <w:t>_</w:t>
      </w:r>
      <w:r>
        <w:rPr>
          <w:rFonts w:ascii="Arial" w:hAnsi="Arial" w:cs="Arial" w:eastAsia="Arial"/>
          <w:sz w:val="14"/>
          <w:szCs w:val="14"/>
          <w:color w:val="5D5D5D"/>
          <w:spacing w:val="-7"/>
          <w:w w:val="101"/>
          <w:position w:val="-2"/>
        </w:rPr>
        <w:t>.</w:t>
      </w:r>
      <w:r>
        <w:rPr>
          <w:rFonts w:ascii="Arial" w:hAnsi="Arial" w:cs="Arial" w:eastAsia="Arial"/>
          <w:sz w:val="16"/>
          <w:szCs w:val="16"/>
          <w:color w:val="6B6B6B"/>
          <w:spacing w:val="-10"/>
          <w:w w:val="24"/>
          <w:position w:val="4"/>
        </w:rPr>
        <w:t>•</w:t>
      </w:r>
      <w:r>
        <w:rPr>
          <w:rFonts w:ascii="Arial" w:hAnsi="Arial" w:cs="Arial" w:eastAsia="Arial"/>
          <w:sz w:val="16"/>
          <w:szCs w:val="16"/>
          <w:color w:val="444444"/>
          <w:spacing w:val="-42"/>
          <w:w w:val="103"/>
          <w:position w:val="4"/>
        </w:rPr>
        <w:t>.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61"/>
          <w:position w:val="-2"/>
        </w:rPr>
        <w:t>,</w:t>
      </w:r>
      <w:r>
        <w:rPr>
          <w:rFonts w:ascii="Arial" w:hAnsi="Arial" w:cs="Arial" w:eastAsia="Arial"/>
          <w:sz w:val="14"/>
          <w:szCs w:val="14"/>
          <w:color w:val="2D2D2D"/>
          <w:spacing w:val="-5"/>
          <w:w w:val="61"/>
          <w:position w:val="-2"/>
        </w:rPr>
        <w:t>,</w:t>
      </w:r>
      <w:r>
        <w:rPr>
          <w:rFonts w:ascii="Arial" w:hAnsi="Arial" w:cs="Arial" w:eastAsia="Arial"/>
          <w:sz w:val="16"/>
          <w:szCs w:val="16"/>
          <w:color w:val="444444"/>
          <w:spacing w:val="-6"/>
          <w:w w:val="103"/>
          <w:position w:val="4"/>
        </w:rPr>
        <w:t>,</w:t>
      </w:r>
      <w:r>
        <w:rPr>
          <w:rFonts w:ascii="Arial" w:hAnsi="Arial" w:cs="Arial" w:eastAsia="Arial"/>
          <w:sz w:val="14"/>
          <w:szCs w:val="14"/>
          <w:color w:val="1C1C1C"/>
          <w:spacing w:val="-9"/>
          <w:w w:val="33"/>
          <w:position w:val="-2"/>
        </w:rPr>
        <w:t>:</w:t>
      </w:r>
      <w:r>
        <w:rPr>
          <w:rFonts w:ascii="Arial" w:hAnsi="Arial" w:cs="Arial" w:eastAsia="Arial"/>
          <w:sz w:val="14"/>
          <w:szCs w:val="14"/>
          <w:color w:val="6B6B6B"/>
          <w:spacing w:val="-9"/>
          <w:w w:val="67"/>
          <w:position w:val="-2"/>
        </w:rPr>
      </w:r>
      <w:r>
        <w:rPr>
          <w:rFonts w:ascii="Arial" w:hAnsi="Arial" w:cs="Arial" w:eastAsia="Arial"/>
          <w:sz w:val="14"/>
          <w:szCs w:val="14"/>
          <w:color w:val="6B6B6B"/>
          <w:spacing w:val="-3"/>
          <w:w w:val="67"/>
          <w:emboss/>
          <w:position w:val="-2"/>
        </w:rPr>
        <w:t>.</w:t>
      </w:r>
      <w:r>
        <w:rPr>
          <w:rFonts w:ascii="Arial" w:hAnsi="Arial" w:cs="Arial" w:eastAsia="Arial"/>
          <w:sz w:val="14"/>
          <w:szCs w:val="14"/>
          <w:color w:val="6B6B6B"/>
          <w:spacing w:val="-3"/>
          <w:w w:val="67"/>
          <w:emboss/>
          <w:position w:val="-2"/>
        </w:rPr>
      </w:r>
      <w:r>
        <w:rPr>
          <w:rFonts w:ascii="Arial" w:hAnsi="Arial" w:cs="Arial" w:eastAsia="Arial"/>
          <w:sz w:val="14"/>
          <w:szCs w:val="14"/>
          <w:color w:val="6B6B6B"/>
          <w:spacing w:val="-3"/>
          <w:w w:val="67"/>
          <w:position w:val="-2"/>
        </w:rPr>
      </w:r>
      <w:r>
        <w:rPr>
          <w:rFonts w:ascii="Arial" w:hAnsi="Arial" w:cs="Arial" w:eastAsia="Arial"/>
          <w:sz w:val="14"/>
          <w:szCs w:val="14"/>
          <w:color w:val="6B6B6B"/>
          <w:spacing w:val="-3"/>
          <w:w w:val="67"/>
          <w:position w:val="-2"/>
        </w:rPr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35"/>
          <w:position w:val="-2"/>
        </w:rPr>
        <w:t>:_:</w:t>
      </w:r>
      <w:r>
        <w:rPr>
          <w:rFonts w:ascii="Arial" w:hAnsi="Arial" w:cs="Arial" w:eastAsia="Arial"/>
          <w:sz w:val="14"/>
          <w:szCs w:val="14"/>
          <w:color w:val="2D2D2D"/>
          <w:spacing w:val="-18"/>
          <w:w w:val="100"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ACACAC"/>
          <w:spacing w:val="-36"/>
          <w:w w:val="101"/>
          <w:position w:val="-2"/>
        </w:rPr>
        <w:t>.</w:t>
      </w:r>
      <w:r>
        <w:rPr>
          <w:rFonts w:ascii="Arial" w:hAnsi="Arial" w:cs="Arial" w:eastAsia="Arial"/>
          <w:sz w:val="16"/>
          <w:szCs w:val="16"/>
          <w:color w:val="444444"/>
          <w:spacing w:val="0"/>
          <w:w w:val="89"/>
          <w:position w:val="4"/>
        </w:rPr>
        <w:t>··</w:t>
      </w:r>
      <w:r>
        <w:rPr>
          <w:rFonts w:ascii="Arial" w:hAnsi="Arial" w:cs="Arial" w:eastAsia="Arial"/>
          <w:sz w:val="16"/>
          <w:szCs w:val="16"/>
          <w:color w:val="444444"/>
          <w:spacing w:val="-19"/>
          <w:w w:val="100"/>
          <w:position w:val="4"/>
        </w:rPr>
        <w:t> </w:t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46"/>
          <w:position w:val="4"/>
        </w:rPr>
        <w:t>·'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8" w:lineRule="exact"/>
        <w:ind w:left="3996" w:right="5181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V.</w:t>
      </w:r>
      <w:r>
        <w:rPr>
          <w:rFonts w:ascii="Arial" w:hAnsi="Arial" w:cs="Arial" w:eastAsia="Arial"/>
          <w:sz w:val="16"/>
          <w:szCs w:val="16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-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5"/>
          <w:i/>
        </w:rPr>
        <w:t>Fiscalí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5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-9"/>
          <w:w w:val="9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6"/>
          <w:i/>
        </w:rPr>
        <w:t>Dereci¡'Qsfli!meinos;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0" w:after="0" w:line="240" w:lineRule="auto"/>
        <w:ind w:left="4004" w:right="5152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VI.</w:t>
      </w:r>
      <w:r>
        <w:rPr>
          <w:rFonts w:ascii="Arial" w:hAnsi="Arial" w:cs="Arial" w:eastAsia="Arial"/>
          <w:sz w:val="16"/>
          <w:szCs w:val="16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6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-11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6"/>
          <w:i/>
        </w:rPr>
        <w:t>Fiscalí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6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  <w:i/>
        </w:rPr>
        <w:t>Reins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6"/>
          <w:i/>
        </w:rPr>
        <w:t>r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6"/>
          <w:i/>
        </w:rPr>
        <w:t>e</w:t>
      </w:r>
      <w:r>
        <w:rPr>
          <w:rFonts w:ascii="Arial" w:hAnsi="Arial" w:cs="Arial" w:eastAsia="Arial"/>
          <w:sz w:val="16"/>
          <w:szCs w:val="16"/>
          <w:color w:val="2D2D2D"/>
          <w:spacing w:val="-5"/>
          <w:w w:val="106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  <w:i/>
        </w:rPr>
        <w:t>ónsoú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J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: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0"/>
          <w:i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5" w:after="0" w:line="180" w:lineRule="exact"/>
        <w:ind w:left="4001" w:right="5019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1"/>
        </w:rPr>
        <w:t>VIl.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1"/>
          <w:i/>
          <w:position w:val="-1"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91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1"/>
        </w:rPr>
        <w:t>Agente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-14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1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  <w:position w:val="-1"/>
        </w:rPr>
        <w:t>Mirífiteii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-17"/>
          <w:w w:val="113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1"/>
        </w:rPr>
        <w:t>P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9"/>
          <w:i/>
          <w:position w:val="-1"/>
        </w:rPr>
        <w:t>blic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9"/>
          <w:i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97"/>
          <w:i/>
          <w:position w:val="-1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36" w:after="0" w:line="268" w:lineRule="auto"/>
        <w:ind w:left="4023" w:right="795" w:firstLine="-9"/>
        <w:jc w:val="left"/>
        <w:tabs>
          <w:tab w:pos="5640" w:val="left"/>
          <w:tab w:pos="102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b/>
          <w:bCs/>
          <w:i/>
        </w:rPr>
        <w:t>Articul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b/>
          <w:bCs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0"/>
          <w:w w:val="100"/>
          <w:b/>
          <w:bCs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b/>
          <w:bCs/>
          <w:i/>
        </w:rPr>
        <w:t>14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b/>
          <w:bCs/>
          <w:i/>
        </w:rPr>
        <w:t>.</w:t>
      </w:r>
      <w:r>
        <w:rPr>
          <w:rFonts w:ascii="Arial" w:hAnsi="Arial" w:cs="Arial" w:eastAsia="Arial"/>
          <w:sz w:val="15"/>
          <w:szCs w:val="15"/>
          <w:color w:val="070707"/>
          <w:spacing w:val="38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9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89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órgq!'o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prevista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7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-16"/>
          <w:w w:val="9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fraccione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61"/>
          <w:i/>
        </w:rPr>
        <w:t>11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61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6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55"/>
          <w:i/>
        </w:rPr>
        <w:t>111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55"/>
          <w:i/>
        </w:rPr>
        <w:t>,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66"/>
          <w:i/>
        </w:rPr>
        <w:t>'</w:t>
      </w:r>
      <w:r>
        <w:rPr>
          <w:rFonts w:ascii="Arial" w:hAnsi="Arial" w:cs="Arial" w:eastAsia="Arial"/>
          <w:sz w:val="16"/>
          <w:szCs w:val="16"/>
          <w:color w:val="959595"/>
          <w:spacing w:val="-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IV,</w:t>
      </w:r>
      <w:r>
        <w:rPr>
          <w:rFonts w:ascii="Arial" w:hAnsi="Arial" w:cs="Arial" w:eastAsia="Arial"/>
          <w:sz w:val="16"/>
          <w:szCs w:val="16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V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8"/>
          <w:i/>
        </w:rPr>
        <w:t>anterior,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8"/>
          <w:i/>
        </w:rPr>
        <w:t>podrán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canto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enlaces</w:t>
      </w:r>
      <w:r>
        <w:rPr>
          <w:rFonts w:ascii="Arial" w:hAnsi="Arial" w:cs="Arial" w:eastAsia="Arial"/>
          <w:sz w:val="16"/>
          <w:szCs w:val="16"/>
          <w:color w:val="070707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Unidad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  <w:i/>
        </w:rPr>
        <w:t>déAqministració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6"/>
          <w:i/>
        </w:rPr>
        <w:t>Profesionalizac¡ión,</w:t>
      </w:r>
      <w:r>
        <w:rPr>
          <w:rFonts w:ascii="Arial" w:hAnsi="Arial" w:cs="Arial" w:eastAsia="Arial"/>
          <w:sz w:val="16"/>
          <w:szCs w:val="16"/>
          <w:color w:val="070707"/>
          <w:spacing w:val="-12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quienes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estará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bajo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instruccione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ésta,</w:t>
      </w:r>
      <w:r>
        <w:rPr>
          <w:rFonts w:ascii="Arial" w:hAnsi="Arial" w:cs="Arial" w:eastAsia="Arial"/>
          <w:sz w:val="16"/>
          <w:szCs w:val="16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pero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encontrará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-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28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-11"/>
          <w:w w:val="128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respectiv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unidad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área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  <w:i/>
        </w:rPr>
        <w:t>cumplimiento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4"/>
          <w:i/>
        </w:rPr>
        <w:t>sus</w:t>
      </w:r>
      <w:r>
        <w:rPr>
          <w:rFonts w:ascii="Arial" w:hAnsi="Arial" w:cs="Arial" w:eastAsia="Arial"/>
          <w:sz w:val="16"/>
          <w:szCs w:val="16"/>
          <w:color w:val="070707"/>
          <w:spacing w:val="-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funcione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2D2D2D"/>
          <w:spacing w:val="-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0"/>
          <w:i/>
        </w:rPr>
        <w:tab/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0"/>
          <w:i/>
        </w:rPr>
      </w:r>
      <w:r>
        <w:rPr>
          <w:rFonts w:ascii="Arial" w:hAnsi="Arial" w:cs="Arial" w:eastAsia="Arial"/>
          <w:sz w:val="16"/>
          <w:szCs w:val="16"/>
          <w:color w:val="444444"/>
          <w:spacing w:val="0"/>
          <w:w w:val="59"/>
        </w:rPr>
        <w:t>·</w:t>
      </w:r>
      <w:r>
        <w:rPr>
          <w:rFonts w:ascii="Arial" w:hAnsi="Arial" w:cs="Arial" w:eastAsia="Arial"/>
          <w:sz w:val="16"/>
          <w:szCs w:val="16"/>
          <w:color w:val="444444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444444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00"/>
        </w:rPr>
        <w:t>.','</w:t>
      </w:r>
      <w:r>
        <w:rPr>
          <w:rFonts w:ascii="Arial" w:hAnsi="Arial" w:cs="Arial" w:eastAsia="Arial"/>
          <w:sz w:val="16"/>
          <w:szCs w:val="16"/>
          <w:color w:val="959595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44444"/>
          <w:spacing w:val="0"/>
          <w:w w:val="147"/>
        </w:rPr>
        <w:t>'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76" w:lineRule="exact"/>
        <w:ind w:left="5726" w:right="-20"/>
        <w:jc w:val="left"/>
        <w:tabs>
          <w:tab w:pos="10160" w:val="left"/>
        </w:tabs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4"/>
          <w:szCs w:val="4"/>
          <w:color w:val="959595"/>
          <w:spacing w:val="0"/>
          <w:w w:val="181"/>
        </w:rPr>
        <w:t>e</w:t>
      </w:r>
      <w:r>
        <w:rPr>
          <w:rFonts w:ascii="Times New Roman" w:hAnsi="Times New Roman" w:cs="Times New Roman" w:eastAsia="Times New Roman"/>
          <w:sz w:val="4"/>
          <w:szCs w:val="4"/>
          <w:color w:val="95959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"/>
          <w:szCs w:val="4"/>
          <w:color w:val="959595"/>
          <w:spacing w:val="0"/>
          <w:w w:val="100"/>
        </w:rPr>
      </w:r>
      <w:r>
        <w:rPr>
          <w:rFonts w:ascii="Times New Roman" w:hAnsi="Times New Roman" w:cs="Times New Roman" w:eastAsia="Times New Roman"/>
          <w:sz w:val="7"/>
          <w:szCs w:val="7"/>
          <w:color w:val="ACACAC"/>
          <w:spacing w:val="0"/>
          <w:w w:val="181"/>
          <w:i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ACACAC"/>
          <w:spacing w:val="-17"/>
          <w:w w:val="181"/>
          <w:i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08080"/>
          <w:spacing w:val="0"/>
          <w:w w:val="91"/>
          <w:i/>
        </w:rPr>
        <w:t>!•</w:t>
      </w:r>
      <w:r>
        <w:rPr>
          <w:rFonts w:ascii="Times New Roman" w:hAnsi="Times New Roman" w:cs="Times New Roman" w:eastAsia="Times New Roman"/>
          <w:sz w:val="7"/>
          <w:szCs w:val="7"/>
          <w:color w:val="808080"/>
          <w:spacing w:val="-7"/>
          <w:w w:val="91"/>
          <w:i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444444"/>
          <w:spacing w:val="-15"/>
          <w:w w:val="95"/>
          <w:i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959595"/>
          <w:spacing w:val="0"/>
          <w:w w:val="214"/>
          <w:i/>
        </w:rPr>
        <w:t>\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0" w:after="0" w:line="207" w:lineRule="exact"/>
        <w:ind w:left="5624" w:right="5908"/>
        <w:jc w:val="center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444444"/>
          <w:spacing w:val="5"/>
          <w:w w:val="73"/>
          <w:i/>
          <w:position w:val="-5"/>
        </w:rPr>
        <w:t>-</w:t>
      </w:r>
      <w:r>
        <w:rPr>
          <w:rFonts w:ascii="Times New Roman" w:hAnsi="Times New Roman" w:cs="Times New Roman" w:eastAsia="Times New Roman"/>
          <w:sz w:val="27"/>
          <w:szCs w:val="27"/>
          <w:color w:val="808080"/>
          <w:spacing w:val="0"/>
          <w:w w:val="56"/>
          <w:i/>
          <w:position w:val="-5"/>
        </w:rPr>
        <w:t>&lt;: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120" w:lineRule="exact"/>
        <w:ind w:left="5668" w:right="3977"/>
        <w:jc w:val="center"/>
        <w:tabs>
          <w:tab w:pos="776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v:group style="position:absolute;margin-left:312.51416pt;margin-top:5.935042pt;width:1.92pt;height:.1pt;mso-position-horizontal-relative:page;mso-position-vertical-relative:paragraph;z-index:-4974" coordorigin="6250,119" coordsize="38,2">
            <v:shape style="position:absolute;left:6250;top:119;width:38;height:2" coordorigin="6250,119" coordsize="38,0" path="m6250,119l6289,119e" filled="f" stroked="t" strokeweight=".378pt" strokecolor="#7F7F7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2"/>
          <w:szCs w:val="12"/>
          <w:color w:val="808080"/>
          <w:spacing w:val="-10"/>
          <w:w w:val="92"/>
          <w:b/>
          <w:bCs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444444"/>
          <w:spacing w:val="-2"/>
          <w:w w:val="59"/>
          <w:b/>
          <w:bCs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808080"/>
          <w:spacing w:val="0"/>
          <w:w w:val="66"/>
          <w:b/>
          <w:bCs/>
        </w:rPr>
        <w:t>·&gt;,,_-</w:t>
      </w:r>
      <w:r>
        <w:rPr>
          <w:rFonts w:ascii="Times New Roman" w:hAnsi="Times New Roman" w:cs="Times New Roman" w:eastAsia="Times New Roman"/>
          <w:sz w:val="12"/>
          <w:szCs w:val="12"/>
          <w:color w:val="808080"/>
          <w:spacing w:val="-3"/>
          <w:w w:val="67"/>
          <w:b/>
          <w:bCs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444444"/>
          <w:spacing w:val="-7"/>
          <w:w w:val="61"/>
          <w:b/>
          <w:bCs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808080"/>
          <w:spacing w:val="0"/>
          <w:w w:val="32"/>
          <w:b/>
          <w:bCs/>
        </w:rPr>
        <w:t>;-.</w:t>
      </w:r>
      <w:r>
        <w:rPr>
          <w:rFonts w:ascii="Times New Roman" w:hAnsi="Times New Roman" w:cs="Times New Roman" w:eastAsia="Times New Roman"/>
          <w:sz w:val="12"/>
          <w:szCs w:val="12"/>
          <w:color w:val="808080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808080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0"/>
          <w:w w:val="45"/>
        </w:rPr>
        <w:t>·;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22" w:after="0" w:line="177" w:lineRule="exact"/>
        <w:ind w:left="40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7.048126pt;margin-top:3.562363pt;width:13.072555pt;height:13.5pt;mso-position-horizontal-relative:page;mso-position-vertical-relative:paragraph;z-index:-4972" type="#_x0000_t202" filled="f" stroked="f">
            <v:textbox inset="0,0,0,0">
              <w:txbxContent>
                <w:p>
                  <w:pPr>
                    <w:spacing w:before="0" w:after="0" w:line="270" w:lineRule="exact"/>
                    <w:ind w:right="-8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5D5D5D"/>
                      <w:spacing w:val="2"/>
                      <w:w w:val="39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1C1C1C"/>
                      <w:spacing w:val="0"/>
                      <w:w w:val="78"/>
                    </w:rPr>
                    <w:t>.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1C1C1C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1C1C1C"/>
                      <w:spacing w:val="-17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444444"/>
                      <w:spacing w:val="0"/>
                      <w:w w:val="32"/>
                    </w:rPr>
                    <w:t>··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b/>
          <w:bCs/>
          <w:i/>
          <w:position w:val="-3"/>
        </w:rPr>
        <w:t>Artícul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b/>
          <w:bCs/>
          <w:i/>
          <w:position w:val="-3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5"/>
          <w:w w:val="100"/>
          <w:b/>
          <w:bCs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b/>
          <w:bCs/>
          <w:i/>
          <w:position w:val="-3"/>
        </w:rPr>
        <w:t>1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b/>
          <w:bCs/>
          <w:i/>
          <w:position w:val="-3"/>
        </w:rPr>
        <w:t>7</w:t>
      </w:r>
      <w:r>
        <w:rPr>
          <w:rFonts w:ascii="Arial" w:hAnsi="Arial" w:cs="Arial" w:eastAsia="Arial"/>
          <w:sz w:val="15"/>
          <w:szCs w:val="15"/>
          <w:color w:val="2D2D2D"/>
          <w:spacing w:val="0"/>
          <w:w w:val="100"/>
          <w:b/>
          <w:bCs/>
          <w:i/>
          <w:position w:val="-3"/>
        </w:rPr>
        <w:t>.</w:t>
      </w:r>
      <w:r>
        <w:rPr>
          <w:rFonts w:ascii="Arial" w:hAnsi="Arial" w:cs="Arial" w:eastAsia="Arial"/>
          <w:sz w:val="15"/>
          <w:szCs w:val="15"/>
          <w:color w:val="2D2D2D"/>
          <w:spacing w:val="38"/>
          <w:w w:val="100"/>
          <w:b/>
          <w:bCs/>
          <w:i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3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3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-17"/>
          <w:w w:val="100"/>
          <w:i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3"/>
          <w:i/>
          <w:position w:val="-3"/>
        </w:rPr>
        <w:t>Fisca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3"/>
          <w:i/>
          <w:position w:val="-3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93"/>
          <w:i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3"/>
        </w:rPr>
        <w:t>G</w:t>
      </w:r>
      <w:r>
        <w:rPr>
          <w:rFonts w:ascii="Arial" w:hAnsi="Arial" w:cs="Arial" w:eastAsia="Arial"/>
          <w:sz w:val="16"/>
          <w:szCs w:val="16"/>
          <w:color w:val="070707"/>
          <w:spacing w:val="-15"/>
          <w:w w:val="100"/>
          <w:i/>
          <w:position w:val="-3"/>
        </w:rPr>
        <w:t>e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0"/>
          <w:i/>
          <w:position w:val="-3"/>
        </w:rPr>
        <w:t>'ri</w:t>
      </w:r>
      <w:r>
        <w:rPr>
          <w:rFonts w:ascii="Arial" w:hAnsi="Arial" w:cs="Arial" w:eastAsia="Arial"/>
          <w:sz w:val="16"/>
          <w:szCs w:val="16"/>
          <w:color w:val="2D2D2D"/>
          <w:spacing w:val="10"/>
          <w:w w:val="100"/>
          <w:i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15"/>
          <w:i/>
          <w:position w:val="-3"/>
        </w:rPr>
        <w:t>(</w:t>
      </w:r>
      <w:r>
        <w:rPr>
          <w:rFonts w:ascii="Arial" w:hAnsi="Arial" w:cs="Arial" w:eastAsia="Arial"/>
          <w:sz w:val="16"/>
          <w:szCs w:val="16"/>
          <w:color w:val="2D2D2D"/>
          <w:spacing w:val="-16"/>
          <w:w w:val="115"/>
          <w:i/>
          <w:position w:val="-3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  <w:position w:val="-3"/>
        </w:rPr>
        <w:t>fpre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15"/>
          <w:i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3"/>
        </w:rPr>
        <w:t>ide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100"/>
          <w:i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3"/>
        </w:rPr>
        <w:t>dirige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3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3"/>
        </w:rPr>
        <w:t>Ministeri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3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39"/>
          <w:w w:val="100"/>
          <w:i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8"/>
          <w:i/>
          <w:position w:val="-3"/>
        </w:rPr>
        <w:t>Públic</w:t>
      </w:r>
      <w:r>
        <w:rPr>
          <w:rFonts w:ascii="Arial" w:hAnsi="Arial" w:cs="Arial" w:eastAsia="Arial"/>
          <w:sz w:val="16"/>
          <w:szCs w:val="16"/>
          <w:color w:val="070707"/>
          <w:spacing w:val="-17"/>
          <w:w w:val="99"/>
          <w:i/>
          <w:position w:val="-3"/>
        </w:rPr>
        <w:t>o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75"/>
          <w:i/>
          <w:position w:val="-3"/>
        </w:rPr>
        <w:t>,</w:t>
      </w:r>
      <w:r>
        <w:rPr>
          <w:rFonts w:ascii="Arial" w:hAnsi="Arial" w:cs="Arial" w:eastAsia="Arial"/>
          <w:sz w:val="16"/>
          <w:szCs w:val="16"/>
          <w:color w:val="2D2D2D"/>
          <w:spacing w:val="-9"/>
          <w:w w:val="100"/>
          <w:i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7"/>
          <w:i/>
          <w:position w:val="-3"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-16"/>
          <w:w w:val="97"/>
          <w:i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3"/>
        </w:rPr>
        <w:t>fiscalía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3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100"/>
          <w:i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3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  <w:position w:val="-3"/>
        </w:rPr>
        <w:t>s</w:t>
      </w:r>
      <w:r>
        <w:rPr>
          <w:rFonts w:ascii="Arial" w:hAnsi="Arial" w:cs="Arial" w:eastAsia="Arial"/>
          <w:sz w:val="16"/>
          <w:szCs w:val="16"/>
          <w:color w:val="6B6B6B"/>
          <w:spacing w:val="1"/>
          <w:w w:val="100"/>
          <w:i/>
          <w:position w:val="-3"/>
        </w:rPr>
        <w:t>: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3"/>
        </w:rPr>
        <w:t>policía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3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3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  <w:i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3"/>
        </w:rPr>
        <w:t>su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90" w:lineRule="exact"/>
        <w:ind w:left="5043" w:right="5236"/>
        <w:jc w:val="center"/>
        <w:tabs>
          <w:tab w:pos="6300" w:val="left"/>
        </w:tabs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15"/>
          <w:szCs w:val="15"/>
          <w:color w:val="444444"/>
          <w:spacing w:val="-27"/>
          <w:w w:val="599"/>
          <w:position w:val="-2"/>
        </w:rPr>
        <w:t>.</w:t>
      </w:r>
      <w:r>
        <w:rPr>
          <w:rFonts w:ascii="Arial" w:hAnsi="Arial" w:cs="Arial" w:eastAsia="Arial"/>
          <w:sz w:val="11"/>
          <w:szCs w:val="11"/>
          <w:color w:val="2D2D2D"/>
          <w:spacing w:val="0"/>
          <w:w w:val="58"/>
          <w:position w:val="-2"/>
        </w:rPr>
        <w:t>:.\'</w:t>
      </w:r>
      <w:r>
        <w:rPr>
          <w:rFonts w:ascii="Arial" w:hAnsi="Arial" w:cs="Arial" w:eastAsia="Arial"/>
          <w:sz w:val="11"/>
          <w:szCs w:val="11"/>
          <w:color w:val="2D2D2D"/>
          <w:spacing w:val="7"/>
          <w:w w:val="58"/>
          <w:position w:val="-2"/>
        </w:rPr>
        <w:t>"</w:t>
      </w:r>
      <w:r>
        <w:rPr>
          <w:rFonts w:ascii="Arial" w:hAnsi="Arial" w:cs="Arial" w:eastAsia="Arial"/>
          <w:sz w:val="11"/>
          <w:szCs w:val="11"/>
          <w:color w:val="070707"/>
          <w:spacing w:val="0"/>
          <w:w w:val="22"/>
          <w:position w:val="-2"/>
        </w:rPr>
        <w:t>,·</w:t>
      </w:r>
      <w:r>
        <w:rPr>
          <w:rFonts w:ascii="Arial" w:hAnsi="Arial" w:cs="Arial" w:eastAsia="Arial"/>
          <w:sz w:val="11"/>
          <w:szCs w:val="11"/>
          <w:color w:val="070707"/>
          <w:spacing w:val="3"/>
          <w:w w:val="23"/>
          <w:position w:val="-2"/>
        </w:rPr>
        <w:t>·</w:t>
      </w:r>
      <w:r>
        <w:rPr>
          <w:rFonts w:ascii="Arial" w:hAnsi="Arial" w:cs="Arial" w:eastAsia="Arial"/>
          <w:sz w:val="15"/>
          <w:szCs w:val="15"/>
          <w:color w:val="5D5D5D"/>
          <w:spacing w:val="-11"/>
          <w:w w:val="23"/>
          <w:position w:val="-2"/>
        </w:rPr>
        <w:t>-</w:t>
      </w:r>
      <w:r>
        <w:rPr>
          <w:rFonts w:ascii="Arial" w:hAnsi="Arial" w:cs="Arial" w:eastAsia="Arial"/>
          <w:sz w:val="9"/>
          <w:szCs w:val="9"/>
          <w:color w:val="070707"/>
          <w:spacing w:val="0"/>
          <w:w w:val="69"/>
          <w:position w:val="-2"/>
        </w:rPr>
        <w:t>..</w:t>
      </w:r>
      <w:r>
        <w:rPr>
          <w:rFonts w:ascii="Arial" w:hAnsi="Arial" w:cs="Arial" w:eastAsia="Arial"/>
          <w:sz w:val="9"/>
          <w:szCs w:val="9"/>
          <w:color w:val="070707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9"/>
          <w:szCs w:val="9"/>
          <w:color w:val="070707"/>
          <w:spacing w:val="0"/>
          <w:w w:val="100"/>
          <w:position w:val="-2"/>
        </w:rPr>
      </w:r>
      <w:r>
        <w:rPr>
          <w:rFonts w:ascii="Arial" w:hAnsi="Arial" w:cs="Arial" w:eastAsia="Arial"/>
          <w:sz w:val="4"/>
          <w:szCs w:val="4"/>
          <w:color w:val="808080"/>
          <w:spacing w:val="0"/>
          <w:w w:val="100"/>
          <w:position w:val="-2"/>
        </w:rPr>
        <w:t>'</w:t>
      </w:r>
      <w:r>
        <w:rPr>
          <w:rFonts w:ascii="Arial" w:hAnsi="Arial" w:cs="Arial" w:eastAsia="Arial"/>
          <w:sz w:val="4"/>
          <w:szCs w:val="4"/>
          <w:color w:val="808080"/>
          <w:spacing w:val="0"/>
          <w:w w:val="100"/>
          <w:position w:val="-2"/>
        </w:rPr>
        <w:t>  </w:t>
      </w:r>
      <w:r>
        <w:rPr>
          <w:rFonts w:ascii="Arial" w:hAnsi="Arial" w:cs="Arial" w:eastAsia="Arial"/>
          <w:sz w:val="4"/>
          <w:szCs w:val="4"/>
          <w:color w:val="808080"/>
          <w:spacing w:val="5"/>
          <w:w w:val="100"/>
          <w:position w:val="-2"/>
        </w:rPr>
        <w:t> </w:t>
      </w:r>
      <w:r>
        <w:rPr>
          <w:rFonts w:ascii="Arial" w:hAnsi="Arial" w:cs="Arial" w:eastAsia="Arial"/>
          <w:sz w:val="6"/>
          <w:szCs w:val="6"/>
          <w:color w:val="808080"/>
          <w:spacing w:val="0"/>
          <w:w w:val="78"/>
          <w:position w:val="-2"/>
        </w:rPr>
        <w:t>'</w:t>
      </w:r>
      <w:r>
        <w:rPr>
          <w:rFonts w:ascii="Arial" w:hAnsi="Arial" w:cs="Arial" w:eastAsia="Arial"/>
          <w:sz w:val="6"/>
          <w:szCs w:val="6"/>
          <w:color w:val="808080"/>
          <w:spacing w:val="7"/>
          <w:w w:val="78"/>
          <w:position w:val="-2"/>
        </w:rPr>
        <w:t> </w:t>
      </w:r>
      <w:r>
        <w:rPr>
          <w:rFonts w:ascii="Arial" w:hAnsi="Arial" w:cs="Arial" w:eastAsia="Arial"/>
          <w:sz w:val="6"/>
          <w:szCs w:val="6"/>
          <w:color w:val="2D2D2D"/>
          <w:spacing w:val="4"/>
          <w:w w:val="79"/>
          <w:position w:val="-2"/>
        </w:rPr>
        <w:t>·</w:t>
      </w:r>
      <w:r>
        <w:rPr>
          <w:rFonts w:ascii="Arial" w:hAnsi="Arial" w:cs="Arial" w:eastAsia="Arial"/>
          <w:sz w:val="9"/>
          <w:szCs w:val="9"/>
          <w:color w:val="6B6B6B"/>
          <w:spacing w:val="-2"/>
          <w:w w:val="104"/>
          <w:position w:val="-2"/>
        </w:rPr>
        <w:t>.</w:t>
      </w:r>
      <w:r>
        <w:rPr>
          <w:rFonts w:ascii="Arial" w:hAnsi="Arial" w:cs="Arial" w:eastAsia="Arial"/>
          <w:sz w:val="9"/>
          <w:szCs w:val="9"/>
          <w:color w:val="2D2D2D"/>
          <w:spacing w:val="0"/>
          <w:w w:val="52"/>
          <w:position w:val="-2"/>
        </w:rPr>
        <w:t>.</w:t>
      </w:r>
      <w:r>
        <w:rPr>
          <w:rFonts w:ascii="Arial" w:hAnsi="Arial" w:cs="Arial" w:eastAsia="Arial"/>
          <w:sz w:val="9"/>
          <w:szCs w:val="9"/>
          <w:color w:val="2D2D2D"/>
          <w:spacing w:val="-6"/>
          <w:w w:val="100"/>
          <w:position w:val="-2"/>
        </w:rPr>
        <w:t> </w:t>
      </w:r>
      <w:r>
        <w:rPr>
          <w:rFonts w:ascii="Arial" w:hAnsi="Arial" w:cs="Arial" w:eastAsia="Arial"/>
          <w:sz w:val="8"/>
          <w:szCs w:val="8"/>
          <w:color w:val="2D2D2D"/>
          <w:spacing w:val="0"/>
          <w:w w:val="63"/>
          <w:position w:val="-2"/>
        </w:rPr>
        <w:t>\</w:t>
      </w:r>
      <w:r>
        <w:rPr>
          <w:rFonts w:ascii="Arial" w:hAnsi="Arial" w:cs="Arial" w:eastAsia="Arial"/>
          <w:sz w:val="8"/>
          <w:szCs w:val="8"/>
          <w:color w:val="2D2D2D"/>
          <w:spacing w:val="4"/>
          <w:w w:val="63"/>
          <w:position w:val="-2"/>
        </w:rPr>
        <w:t> </w:t>
      </w:r>
      <w:r>
        <w:rPr>
          <w:rFonts w:ascii="Arial" w:hAnsi="Arial" w:cs="Arial" w:eastAsia="Arial"/>
          <w:sz w:val="9"/>
          <w:szCs w:val="9"/>
          <w:color w:val="070707"/>
          <w:spacing w:val="0"/>
          <w:w w:val="86"/>
          <w:position w:val="-2"/>
        </w:rPr>
        <w:t>·'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150" w:lineRule="exact"/>
        <w:ind w:left="401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cargo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as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í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como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a/persorla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((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;fleJ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(ls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demás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unidades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áreas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integra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Fiscalí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General,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  <w:position w:val="1"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1" w:after="0" w:line="240" w:lineRule="auto"/>
        <w:ind w:left="3392" w:right="-20"/>
        <w:jc w:val="left"/>
        <w:tabs>
          <w:tab w:pos="40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8"/>
          <w:szCs w:val="18"/>
          <w:color w:val="959595"/>
          <w:spacing w:val="0"/>
          <w:w w:val="92"/>
          <w:i/>
        </w:rPr>
        <w:t>i'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92"/>
        </w:rPr>
        <w:t>.</w:t>
      </w:r>
      <w:r>
        <w:rPr>
          <w:rFonts w:ascii="Arial" w:hAnsi="Arial" w:cs="Arial" w:eastAsia="Arial"/>
          <w:sz w:val="18"/>
          <w:szCs w:val="18"/>
          <w:color w:val="808080"/>
          <w:spacing w:val="-4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78"/>
          <w:i/>
        </w:rPr>
        <w:t>Le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78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78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1"/>
          <w:i/>
        </w:rPr>
        <w:t>Organ;</w:t>
      </w:r>
      <w:r>
        <w:rPr>
          <w:rFonts w:ascii="Arial" w:hAnsi="Arial" w:cs="Arial" w:eastAsia="Arial"/>
          <w:sz w:val="16"/>
          <w:szCs w:val="16"/>
          <w:color w:val="070707"/>
          <w:spacing w:val="-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0"/>
          <w:i/>
        </w:rPr>
        <w:t>g;'</w:t>
      </w:r>
      <w:r>
        <w:rPr>
          <w:rFonts w:ascii="Arial" w:hAnsi="Arial" w:cs="Arial" w:eastAsia="Arial"/>
          <w:sz w:val="16"/>
          <w:szCs w:val="16"/>
          <w:color w:val="2D2D2D"/>
          <w:spacing w:val="6"/>
          <w:w w:val="100"/>
          <w:i/>
        </w:rPr>
        <w:t>: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é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/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present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Reglament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5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demás</w:t>
      </w:r>
      <w:r>
        <w:rPr>
          <w:rFonts w:ascii="Arial" w:hAnsi="Arial" w:cs="Arial" w:eastAsia="Arial"/>
          <w:sz w:val="16"/>
          <w:szCs w:val="16"/>
          <w:color w:val="070707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7"/>
          <w:i/>
        </w:rPr>
        <w:t>disposicio'ne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7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9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aplicabl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-9"/>
          <w:w w:val="109"/>
          <w:i/>
        </w:rPr>
        <w:t>$</w:t>
      </w:r>
      <w:r>
        <w:rPr>
          <w:rFonts w:ascii="Arial" w:hAnsi="Arial" w:cs="Arial" w:eastAsia="Arial"/>
          <w:sz w:val="16"/>
          <w:szCs w:val="16"/>
          <w:color w:val="959595"/>
          <w:spacing w:val="-22"/>
          <w:w w:val="117"/>
          <w:i/>
        </w:rPr>
        <w:t>'</w:t>
      </w:r>
      <w:r>
        <w:rPr>
          <w:rFonts w:ascii="Arial" w:hAnsi="Arial" w:cs="Arial" w:eastAsia="Arial"/>
          <w:sz w:val="16"/>
          <w:szCs w:val="16"/>
          <w:color w:val="070707"/>
          <w:spacing w:val="-19"/>
          <w:w w:val="108"/>
          <w:i/>
        </w:rPr>
        <w:t>.</w:t>
      </w:r>
      <w:r>
        <w:rPr>
          <w:rFonts w:ascii="Arial" w:hAnsi="Arial" w:cs="Arial" w:eastAsia="Arial"/>
          <w:sz w:val="16"/>
          <w:szCs w:val="16"/>
          <w:color w:val="959595"/>
          <w:spacing w:val="0"/>
          <w:w w:val="117"/>
          <w:i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607" w:lineRule="exact"/>
        <w:ind w:left="2225" w:right="1060"/>
        <w:jc w:val="center"/>
        <w:tabs>
          <w:tab w:pos="4580" w:val="left"/>
          <w:tab w:pos="7100" w:val="left"/>
          <w:tab w:pos="10380" w:val="left"/>
        </w:tabs>
        <w:rPr>
          <w:rFonts w:ascii="Arial" w:hAnsi="Arial" w:cs="Arial" w:eastAsia="Arial"/>
          <w:sz w:val="55"/>
          <w:szCs w:val="55"/>
        </w:rPr>
      </w:pPr>
      <w:rPr/>
      <w:r>
        <w:rPr/>
        <w:pict>
          <v:group style="position:absolute;margin-left:132.421921pt;margin-top:7.222207pt;width:13.498079pt;height:200.244123pt;mso-position-horizontal-relative:page;mso-position-vertical-relative:paragraph;z-index:-4992" coordorigin="2648,144" coordsize="270,4005">
            <v:shape style="position:absolute;left:2650;top:144;width:269;height:2592" type="#_x0000_t75">
              <v:imagedata r:id="rId141" o:title=""/>
            </v:shape>
            <v:group style="position:absolute;left:2651;top:2638;width:2;height:1509" coordorigin="2651,2638" coordsize="2,1509">
              <v:shape style="position:absolute;left:2651;top:2638;width:2;height:1509" coordorigin="2651,2638" coordsize="0,1509" path="m2651,4147l2651,2638e" filled="f" stroked="t" strokeweight=".237103pt" strokecolor="#3F3F3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79.040009pt;margin-top:7.222198pt;width:91.199997pt;height:41.279999pt;mso-position-horizontal-relative:page;mso-position-vertical-relative:paragraph;z-index:-4987" type="#_x0000_t75">
            <v:imagedata r:id="rId142" o:title=""/>
          </v:shape>
        </w:pict>
      </w:r>
      <w:r>
        <w:rPr>
          <w:rFonts w:ascii="Arial" w:hAnsi="Arial" w:cs="Arial" w:eastAsia="Arial"/>
          <w:sz w:val="47"/>
          <w:szCs w:val="47"/>
          <w:color w:val="6B6B6B"/>
          <w:spacing w:val="-288"/>
          <w:w w:val="343"/>
          <w:position w:val="-2"/>
        </w:rPr>
        <w:t>¡</w:t>
      </w:r>
      <w:r>
        <w:rPr>
          <w:rFonts w:ascii="Arial" w:hAnsi="Arial" w:cs="Arial" w:eastAsia="Arial"/>
          <w:sz w:val="47"/>
          <w:szCs w:val="47"/>
          <w:color w:val="444444"/>
          <w:spacing w:val="0"/>
          <w:w w:val="61"/>
          <w:position w:val="-2"/>
        </w:rPr>
        <w:t>:</w:t>
      </w:r>
      <w:r>
        <w:rPr>
          <w:rFonts w:ascii="Arial" w:hAnsi="Arial" w:cs="Arial" w:eastAsia="Arial"/>
          <w:sz w:val="47"/>
          <w:szCs w:val="47"/>
          <w:color w:val="444444"/>
          <w:spacing w:val="-87"/>
          <w:w w:val="62"/>
          <w:position w:val="-2"/>
        </w:rPr>
        <w:t>¡</w:t>
      </w:r>
      <w:r>
        <w:rPr>
          <w:rFonts w:ascii="Arial" w:hAnsi="Arial" w:cs="Arial" w:eastAsia="Arial"/>
          <w:sz w:val="47"/>
          <w:szCs w:val="47"/>
          <w:color w:val="808080"/>
          <w:spacing w:val="0"/>
          <w:w w:val="78"/>
          <w:position w:val="-2"/>
        </w:rPr>
        <w:t>'</w:t>
      </w:r>
      <w:r>
        <w:rPr>
          <w:rFonts w:ascii="Arial" w:hAnsi="Arial" w:cs="Arial" w:eastAsia="Arial"/>
          <w:sz w:val="47"/>
          <w:szCs w:val="47"/>
          <w:color w:val="808080"/>
          <w:spacing w:val="-78"/>
          <w:w w:val="78"/>
          <w:position w:val="-2"/>
        </w:rPr>
        <w:t>;</w:t>
      </w:r>
      <w:r>
        <w:rPr>
          <w:rFonts w:ascii="Arial" w:hAnsi="Arial" w:cs="Arial" w:eastAsia="Arial"/>
          <w:sz w:val="47"/>
          <w:szCs w:val="47"/>
          <w:color w:val="444444"/>
          <w:spacing w:val="0"/>
          <w:w w:val="72"/>
          <w:position w:val="-2"/>
        </w:rPr>
        <w:t>if</w:t>
      </w:r>
      <w:r>
        <w:rPr>
          <w:rFonts w:ascii="Arial" w:hAnsi="Arial" w:cs="Arial" w:eastAsia="Arial"/>
          <w:sz w:val="47"/>
          <w:szCs w:val="47"/>
          <w:color w:val="444444"/>
          <w:spacing w:val="-187"/>
          <w:w w:val="73"/>
          <w:position w:val="-2"/>
        </w:rPr>
        <w:t>1</w:t>
      </w:r>
      <w:r>
        <w:rPr>
          <w:rFonts w:ascii="Arial" w:hAnsi="Arial" w:cs="Arial" w:eastAsia="Arial"/>
          <w:sz w:val="47"/>
          <w:szCs w:val="47"/>
          <w:color w:val="070707"/>
          <w:spacing w:val="0"/>
          <w:w w:val="96"/>
          <w:position w:val="-2"/>
        </w:rPr>
        <w:t>¡;'</w:t>
      </w:r>
      <w:r>
        <w:rPr>
          <w:rFonts w:ascii="Arial" w:hAnsi="Arial" w:cs="Arial" w:eastAsia="Arial"/>
          <w:sz w:val="47"/>
          <w:szCs w:val="47"/>
          <w:color w:val="070707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47"/>
          <w:szCs w:val="47"/>
          <w:color w:val="070707"/>
          <w:spacing w:val="0"/>
          <w:w w:val="100"/>
          <w:position w:val="-2"/>
        </w:rPr>
      </w:r>
      <w:r>
        <w:rPr>
          <w:rFonts w:ascii="Arial" w:hAnsi="Arial" w:cs="Arial" w:eastAsia="Arial"/>
          <w:sz w:val="58"/>
          <w:szCs w:val="58"/>
          <w:color w:val="070707"/>
          <w:spacing w:val="0"/>
          <w:w w:val="54"/>
          <w:i/>
          <w:position w:val="-2"/>
        </w:rPr>
        <w:t>'«tli!&amp;</w:t>
      </w:r>
      <w:r>
        <w:rPr>
          <w:rFonts w:ascii="Arial" w:hAnsi="Arial" w:cs="Arial" w:eastAsia="Arial"/>
          <w:sz w:val="58"/>
          <w:szCs w:val="58"/>
          <w:color w:val="070707"/>
          <w:spacing w:val="0"/>
          <w:w w:val="54"/>
          <w:i/>
          <w:position w:val="-2"/>
        </w:rPr>
        <w:t> </w:t>
      </w:r>
      <w:r>
        <w:rPr>
          <w:rFonts w:ascii="Arial" w:hAnsi="Arial" w:cs="Arial" w:eastAsia="Arial"/>
          <w:sz w:val="58"/>
          <w:szCs w:val="58"/>
          <w:color w:val="070707"/>
          <w:spacing w:val="2"/>
          <w:w w:val="54"/>
          <w:i/>
          <w:position w:val="-2"/>
        </w:rPr>
        <w:t> </w:t>
      </w:r>
      <w:r>
        <w:rPr>
          <w:rFonts w:ascii="Arial" w:hAnsi="Arial" w:cs="Arial" w:eastAsia="Arial"/>
          <w:sz w:val="58"/>
          <w:szCs w:val="58"/>
          <w:color w:val="070707"/>
          <w:spacing w:val="0"/>
          <w:w w:val="54"/>
          <w:i/>
          <w:position w:val="-2"/>
        </w:rPr>
        <w:t>::ía'::,,:;;:,</w:t>
      </w:r>
      <w:r>
        <w:rPr>
          <w:rFonts w:ascii="Arial" w:hAnsi="Arial" w:cs="Arial" w:eastAsia="Arial"/>
          <w:sz w:val="58"/>
          <w:szCs w:val="58"/>
          <w:color w:val="070707"/>
          <w:spacing w:val="0"/>
          <w:w w:val="100"/>
          <w:i/>
          <w:position w:val="-2"/>
        </w:rPr>
        <w:tab/>
      </w:r>
      <w:r>
        <w:rPr>
          <w:rFonts w:ascii="Arial" w:hAnsi="Arial" w:cs="Arial" w:eastAsia="Arial"/>
          <w:sz w:val="58"/>
          <w:szCs w:val="58"/>
          <w:color w:val="070707"/>
          <w:spacing w:val="0"/>
          <w:w w:val="54"/>
          <w:i/>
          <w:position w:val="-2"/>
        </w:rPr>
        <w:t>;;.;;.</w:t>
      </w:r>
      <w:r>
        <w:rPr>
          <w:rFonts w:ascii="Arial" w:hAnsi="Arial" w:cs="Arial" w:eastAsia="Arial"/>
          <w:sz w:val="58"/>
          <w:szCs w:val="58"/>
          <w:color w:val="070707"/>
          <w:spacing w:val="0"/>
          <w:w w:val="84"/>
          <w:position w:val="-2"/>
        </w:rPr>
        <w:t>''</w:t>
      </w:r>
      <w:r>
        <w:rPr>
          <w:rFonts w:ascii="Arial" w:hAnsi="Arial" w:cs="Arial" w:eastAsia="Arial"/>
          <w:sz w:val="58"/>
          <w:szCs w:val="58"/>
          <w:color w:val="070707"/>
          <w:spacing w:val="-102"/>
          <w:w w:val="84"/>
          <w:position w:val="-2"/>
        </w:rPr>
        <w:t>'</w:t>
      </w:r>
      <w:r>
        <w:rPr>
          <w:rFonts w:ascii="Arial" w:hAnsi="Arial" w:cs="Arial" w:eastAsia="Arial"/>
          <w:sz w:val="55"/>
          <w:szCs w:val="55"/>
          <w:color w:val="070707"/>
          <w:spacing w:val="-19"/>
          <w:w w:val="96"/>
          <w:i/>
          <w:position w:val="-2"/>
        </w:rPr>
        <w:t>:</w:t>
      </w:r>
      <w:r>
        <w:rPr>
          <w:rFonts w:ascii="Arial" w:hAnsi="Arial" w:cs="Arial" w:eastAsia="Arial"/>
          <w:sz w:val="55"/>
          <w:szCs w:val="55"/>
          <w:color w:val="2D2D2D"/>
          <w:spacing w:val="0"/>
          <w:w w:val="71"/>
          <w:i/>
          <w:position w:val="-2"/>
        </w:rPr>
        <w:t>ra</w:t>
      </w:r>
      <w:r>
        <w:rPr>
          <w:rFonts w:ascii="Arial" w:hAnsi="Arial" w:cs="Arial" w:eastAsia="Arial"/>
          <w:sz w:val="55"/>
          <w:szCs w:val="55"/>
          <w:color w:val="2D2D2D"/>
          <w:spacing w:val="63"/>
          <w:w w:val="100"/>
          <w:i/>
          <w:position w:val="-2"/>
        </w:rPr>
        <w:t> </w:t>
      </w:r>
      <w:r>
        <w:rPr>
          <w:rFonts w:ascii="Arial" w:hAnsi="Arial" w:cs="Arial" w:eastAsia="Arial"/>
          <w:sz w:val="55"/>
          <w:szCs w:val="55"/>
          <w:color w:val="2D2D2D"/>
          <w:spacing w:val="0"/>
          <w:w w:val="70"/>
          <w:i/>
          <w:position w:val="-2"/>
        </w:rPr>
        <w:t>.¡;</w:t>
      </w:r>
      <w:r>
        <w:rPr>
          <w:rFonts w:ascii="Arial" w:hAnsi="Arial" w:cs="Arial" w:eastAsia="Arial"/>
          <w:sz w:val="55"/>
          <w:szCs w:val="55"/>
          <w:color w:val="2D2D2D"/>
          <w:spacing w:val="-50"/>
          <w:w w:val="70"/>
          <w:i/>
          <w:position w:val="-2"/>
        </w:rPr>
        <w:t>;</w:t>
      </w:r>
      <w:r>
        <w:rPr>
          <w:rFonts w:ascii="Arial" w:hAnsi="Arial" w:cs="Arial" w:eastAsia="Arial"/>
          <w:sz w:val="55"/>
          <w:szCs w:val="55"/>
          <w:color w:val="070707"/>
          <w:spacing w:val="0"/>
          <w:w w:val="42"/>
          <w:i/>
          <w:position w:val="-2"/>
        </w:rPr>
        <w:t>fie"·</w:t>
      </w:r>
      <w:r>
        <w:rPr>
          <w:rFonts w:ascii="Arial" w:hAnsi="Arial" w:cs="Arial" w:eastAsia="Arial"/>
          <w:sz w:val="55"/>
          <w:szCs w:val="55"/>
          <w:color w:val="070707"/>
          <w:spacing w:val="0"/>
          <w:w w:val="100"/>
          <w:i/>
          <w:position w:val="-2"/>
        </w:rPr>
        <w:tab/>
      </w:r>
      <w:r>
        <w:rPr>
          <w:rFonts w:ascii="Arial" w:hAnsi="Arial" w:cs="Arial" w:eastAsia="Arial"/>
          <w:sz w:val="55"/>
          <w:szCs w:val="55"/>
          <w:color w:val="070707"/>
          <w:spacing w:val="0"/>
          <w:w w:val="100"/>
          <w:i/>
          <w:position w:val="-2"/>
        </w:rPr>
      </w:r>
      <w:r>
        <w:rPr>
          <w:rFonts w:ascii="Arial" w:hAnsi="Arial" w:cs="Arial" w:eastAsia="Arial"/>
          <w:sz w:val="55"/>
          <w:szCs w:val="55"/>
          <w:color w:val="444444"/>
          <w:spacing w:val="0"/>
          <w:w w:val="49"/>
          <w:position w:val="-2"/>
        </w:rPr>
        <w:t>.</w:t>
      </w:r>
      <w:r>
        <w:rPr>
          <w:rFonts w:ascii="Arial" w:hAnsi="Arial" w:cs="Arial" w:eastAsia="Arial"/>
          <w:sz w:val="55"/>
          <w:szCs w:val="55"/>
          <w:color w:val="444444"/>
          <w:spacing w:val="34"/>
          <w:w w:val="49"/>
          <w:position w:val="-2"/>
        </w:rPr>
        <w:t>.</w:t>
      </w:r>
      <w:r>
        <w:rPr>
          <w:rFonts w:ascii="Arial" w:hAnsi="Arial" w:cs="Arial" w:eastAsia="Arial"/>
          <w:sz w:val="55"/>
          <w:szCs w:val="55"/>
          <w:color w:val="959595"/>
          <w:spacing w:val="0"/>
          <w:w w:val="22"/>
          <w:position w:val="-2"/>
        </w:rPr>
        <w:t>..</w:t>
      </w:r>
      <w:r>
        <w:rPr>
          <w:rFonts w:ascii="Arial" w:hAnsi="Arial" w:cs="Arial" w:eastAsia="Arial"/>
          <w:sz w:val="55"/>
          <w:szCs w:val="55"/>
          <w:color w:val="000000"/>
          <w:spacing w:val="0"/>
          <w:w w:val="100"/>
          <w:position w:val="0"/>
        </w:rPr>
      </w:r>
    </w:p>
    <w:p>
      <w:pPr>
        <w:spacing w:before="0" w:after="0" w:line="281" w:lineRule="exact"/>
        <w:ind w:left="4018" w:right="-20"/>
        <w:jc w:val="left"/>
        <w:tabs>
          <w:tab w:pos="5600" w:val="left"/>
          <w:tab w:pos="8020" w:val="left"/>
          <w:tab w:pos="8980" w:val="left"/>
        </w:tabs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8"/>
          <w:w w:val="75"/>
          <w:i/>
          <w:position w:val="1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20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-1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-15"/>
          <w:w w:val="137"/>
          <w:position w:val="1"/>
        </w:rPr>
        <w:t>.</w:t>
      </w:r>
      <w:r>
        <w:rPr>
          <w:rFonts w:ascii="Arial" w:hAnsi="Arial" w:cs="Arial" w:eastAsia="Arial"/>
          <w:sz w:val="28"/>
          <w:szCs w:val="28"/>
          <w:color w:val="2D2D2D"/>
          <w:spacing w:val="0"/>
          <w:w w:val="56"/>
          <w:position w:val="1"/>
        </w:rPr>
        <w:t>::</w:t>
      </w:r>
      <w:r>
        <w:rPr>
          <w:rFonts w:ascii="Arial" w:hAnsi="Arial" w:cs="Arial" w:eastAsia="Arial"/>
          <w:sz w:val="28"/>
          <w:szCs w:val="28"/>
          <w:color w:val="2D2D2D"/>
          <w:spacing w:val="-44"/>
          <w:w w:val="56"/>
          <w:position w:val="1"/>
        </w:rPr>
        <w:t>:</w:t>
      </w:r>
      <w:r>
        <w:rPr>
          <w:rFonts w:ascii="Arial" w:hAnsi="Arial" w:cs="Arial" w:eastAsia="Arial"/>
          <w:sz w:val="28"/>
          <w:szCs w:val="28"/>
          <w:color w:val="959595"/>
          <w:spacing w:val="0"/>
          <w:w w:val="58"/>
          <w:position w:val="1"/>
        </w:rPr>
        <w:t>·</w:t>
      </w:r>
      <w:r>
        <w:rPr>
          <w:rFonts w:ascii="Arial" w:hAnsi="Arial" w:cs="Arial" w:eastAsia="Arial"/>
          <w:sz w:val="28"/>
          <w:szCs w:val="28"/>
          <w:color w:val="959595"/>
          <w:spacing w:val="-10"/>
          <w:w w:val="57"/>
          <w:position w:val="1"/>
        </w:rPr>
        <w:t>f</w:t>
      </w:r>
      <w:r>
        <w:rPr>
          <w:rFonts w:ascii="Arial" w:hAnsi="Arial" w:cs="Arial" w:eastAsia="Arial"/>
          <w:sz w:val="28"/>
          <w:szCs w:val="28"/>
          <w:color w:val="6B6B6B"/>
          <w:spacing w:val="0"/>
          <w:w w:val="49"/>
          <w:position w:val="1"/>
        </w:rPr>
        <w:t>'!</w:t>
      </w:r>
      <w:r>
        <w:rPr>
          <w:rFonts w:ascii="Arial" w:hAnsi="Arial" w:cs="Arial" w:eastAsia="Arial"/>
          <w:sz w:val="28"/>
          <w:szCs w:val="28"/>
          <w:color w:val="6B6B6B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28"/>
          <w:szCs w:val="28"/>
          <w:color w:val="808080"/>
          <w:spacing w:val="0"/>
          <w:w w:val="84"/>
          <w:position w:val="1"/>
        </w:rPr>
        <w:t>.</w:t>
      </w:r>
      <w:r>
        <w:rPr>
          <w:rFonts w:ascii="Arial" w:hAnsi="Arial" w:cs="Arial" w:eastAsia="Arial"/>
          <w:sz w:val="28"/>
          <w:szCs w:val="28"/>
          <w:color w:val="808080"/>
          <w:spacing w:val="-8"/>
          <w:w w:val="84"/>
          <w:position w:val="1"/>
        </w:rPr>
        <w:t> </w:t>
      </w:r>
      <w:r>
        <w:rPr>
          <w:rFonts w:ascii="Arial" w:hAnsi="Arial" w:cs="Arial" w:eastAsia="Arial"/>
          <w:sz w:val="28"/>
          <w:szCs w:val="28"/>
          <w:color w:val="6B6B6B"/>
          <w:spacing w:val="-13"/>
          <w:w w:val="168"/>
          <w:position w:val="1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44444"/>
          <w:spacing w:val="0"/>
          <w:w w:val="62"/>
          <w:position w:val="1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444444"/>
          <w:spacing w:val="-13"/>
          <w:w w:val="62"/>
          <w:position w:val="1"/>
        </w:rPr>
        <w:t>$</w:t>
      </w:r>
      <w:r>
        <w:rPr>
          <w:rFonts w:ascii="Times New Roman" w:hAnsi="Times New Roman" w:cs="Times New Roman" w:eastAsia="Times New Roman"/>
          <w:sz w:val="21"/>
          <w:szCs w:val="21"/>
          <w:color w:val="5D5D5D"/>
          <w:spacing w:val="9"/>
          <w:w w:val="77"/>
          <w:position w:val="1"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color w:val="444444"/>
          <w:spacing w:val="0"/>
          <w:w w:val="114"/>
          <w:position w:val="1"/>
        </w:rPr>
        <w:t>'</w:t>
      </w:r>
      <w:r>
        <w:rPr>
          <w:rFonts w:ascii="Times New Roman" w:hAnsi="Times New Roman" w:cs="Times New Roman" w:eastAsia="Times New Roman"/>
          <w:sz w:val="21"/>
          <w:szCs w:val="21"/>
          <w:color w:val="444444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44444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9"/>
          <w:szCs w:val="29"/>
          <w:color w:val="5D5D5D"/>
          <w:spacing w:val="0"/>
          <w:w w:val="25"/>
          <w:i/>
          <w:position w:val="1"/>
        </w:rPr>
        <w:t>•</w:t>
      </w:r>
      <w:r>
        <w:rPr>
          <w:rFonts w:ascii="Times New Roman" w:hAnsi="Times New Roman" w:cs="Times New Roman" w:eastAsia="Times New Roman"/>
          <w:sz w:val="29"/>
          <w:szCs w:val="29"/>
          <w:color w:val="5D5D5D"/>
          <w:spacing w:val="-4"/>
          <w:w w:val="25"/>
          <w:i/>
          <w:position w:val="1"/>
        </w:rPr>
        <w:t>·</w:t>
      </w:r>
      <w:r>
        <w:rPr>
          <w:rFonts w:ascii="Times New Roman" w:hAnsi="Times New Roman" w:cs="Times New Roman" w:eastAsia="Times New Roman"/>
          <w:sz w:val="29"/>
          <w:szCs w:val="29"/>
          <w:color w:val="444444"/>
          <w:spacing w:val="-48"/>
          <w:w w:val="62"/>
          <w:i/>
          <w:position w:val="1"/>
        </w:rPr>
        <w:t>'</w:t>
      </w:r>
      <w:r>
        <w:rPr>
          <w:rFonts w:ascii="Times New Roman" w:hAnsi="Times New Roman" w:cs="Times New Roman" w:eastAsia="Times New Roman"/>
          <w:sz w:val="29"/>
          <w:szCs w:val="29"/>
          <w:color w:val="5D5D5D"/>
          <w:spacing w:val="8"/>
          <w:w w:val="24"/>
          <w:i/>
          <w:position w:val="1"/>
        </w:rPr>
        <w:t>i</w:t>
      </w:r>
      <w:r>
        <w:rPr>
          <w:rFonts w:ascii="Times New Roman" w:hAnsi="Times New Roman" w:cs="Times New Roman" w:eastAsia="Times New Roman"/>
          <w:sz w:val="29"/>
          <w:szCs w:val="29"/>
          <w:color w:val="6B6B6B"/>
          <w:spacing w:val="0"/>
          <w:w w:val="49"/>
          <w:i/>
          <w:position w:val="1"/>
        </w:rPr>
        <w:t>{.\k</w:t>
      </w:r>
      <w:r>
        <w:rPr>
          <w:rFonts w:ascii="Times New Roman" w:hAnsi="Times New Roman" w:cs="Times New Roman" w:eastAsia="Times New Roman"/>
          <w:sz w:val="29"/>
          <w:szCs w:val="29"/>
          <w:color w:val="6B6B6B"/>
          <w:spacing w:val="-79"/>
          <w:w w:val="50"/>
          <w:i/>
          <w:position w:val="1"/>
        </w:rPr>
        <w:t>;</w:t>
      </w:r>
      <w:r>
        <w:rPr>
          <w:rFonts w:ascii="Times New Roman" w:hAnsi="Times New Roman" w:cs="Times New Roman" w:eastAsia="Times New Roman"/>
          <w:sz w:val="29"/>
          <w:szCs w:val="29"/>
          <w:color w:val="959595"/>
          <w:spacing w:val="0"/>
          <w:w w:val="39"/>
          <w:i/>
          <w:position w:val="1"/>
        </w:rPr>
        <w:t>:</w:t>
      </w:r>
      <w:r>
        <w:rPr>
          <w:rFonts w:ascii="Times New Roman" w:hAnsi="Times New Roman" w:cs="Times New Roman" w:eastAsia="Times New Roman"/>
          <w:sz w:val="29"/>
          <w:szCs w:val="29"/>
          <w:color w:val="959595"/>
          <w:spacing w:val="-4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959595"/>
          <w:spacing w:val="0"/>
          <w:w w:val="38"/>
          <w:i/>
          <w:position w:val="1"/>
        </w:rPr>
        <w:t>'</w:t>
      </w:r>
      <w:r>
        <w:rPr>
          <w:rFonts w:ascii="Times New Roman" w:hAnsi="Times New Roman" w:cs="Times New Roman" w:eastAsia="Times New Roman"/>
          <w:sz w:val="29"/>
          <w:szCs w:val="29"/>
          <w:color w:val="959595"/>
          <w:spacing w:val="16"/>
          <w:w w:val="39"/>
          <w:i/>
          <w:position w:val="1"/>
        </w:rPr>
        <w:t>:</w:t>
      </w:r>
      <w:r>
        <w:rPr>
          <w:rFonts w:ascii="Times New Roman" w:hAnsi="Times New Roman" w:cs="Times New Roman" w:eastAsia="Times New Roman"/>
          <w:sz w:val="29"/>
          <w:szCs w:val="29"/>
          <w:color w:val="444444"/>
          <w:spacing w:val="0"/>
          <w:w w:val="128"/>
          <w:i/>
          <w:position w:val="1"/>
        </w:rPr>
        <w:t>·</w:t>
      </w:r>
      <w:r>
        <w:rPr>
          <w:rFonts w:ascii="Times New Roman" w:hAnsi="Times New Roman" w:cs="Times New Roman" w:eastAsia="Times New Roman"/>
          <w:sz w:val="29"/>
          <w:szCs w:val="29"/>
          <w:color w:val="808080"/>
          <w:spacing w:val="-16"/>
          <w:w w:val="30"/>
          <w:position w:val="1"/>
        </w:rPr>
        <w:t>.</w:t>
      </w:r>
      <w:r>
        <w:rPr>
          <w:rFonts w:ascii="Times New Roman" w:hAnsi="Times New Roman" w:cs="Times New Roman" w:eastAsia="Times New Roman"/>
          <w:sz w:val="29"/>
          <w:szCs w:val="29"/>
          <w:color w:val="5D5D5D"/>
          <w:spacing w:val="0"/>
          <w:w w:val="48"/>
          <w:position w:val="1"/>
        </w:rPr>
        <w:t>·</w:t>
      </w:r>
      <w:r>
        <w:rPr>
          <w:rFonts w:ascii="Times New Roman" w:hAnsi="Times New Roman" w:cs="Times New Roman" w:eastAsia="Times New Roman"/>
          <w:sz w:val="29"/>
          <w:szCs w:val="29"/>
          <w:color w:val="5D5D5D"/>
          <w:spacing w:val="-3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2D2D2D"/>
          <w:spacing w:val="0"/>
          <w:w w:val="45"/>
          <w:position w:val="1"/>
        </w:rPr>
        <w:t>.</w:t>
      </w:r>
      <w:r>
        <w:rPr>
          <w:rFonts w:ascii="Times New Roman" w:hAnsi="Times New Roman" w:cs="Times New Roman" w:eastAsia="Times New Roman"/>
          <w:sz w:val="29"/>
          <w:szCs w:val="29"/>
          <w:color w:val="2D2D2D"/>
          <w:spacing w:val="0"/>
          <w:w w:val="45"/>
          <w:position w:val="1"/>
        </w:rPr>
        <w:t>  </w:t>
      </w:r>
      <w:r>
        <w:rPr>
          <w:rFonts w:ascii="Times New Roman" w:hAnsi="Times New Roman" w:cs="Times New Roman" w:eastAsia="Times New Roman"/>
          <w:sz w:val="29"/>
          <w:szCs w:val="29"/>
          <w:color w:val="2D2D2D"/>
          <w:spacing w:val="3"/>
          <w:w w:val="45"/>
          <w:position w:val="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808080"/>
          <w:spacing w:val="0"/>
          <w:w w:val="27"/>
          <w:position w:val="1"/>
        </w:rPr>
        <w:t>..</w:t>
      </w:r>
      <w:r>
        <w:rPr>
          <w:rFonts w:ascii="Times New Roman" w:hAnsi="Times New Roman" w:cs="Times New Roman" w:eastAsia="Times New Roman"/>
          <w:sz w:val="29"/>
          <w:szCs w:val="29"/>
          <w:color w:val="80808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808080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9"/>
          <w:szCs w:val="29"/>
          <w:color w:val="444444"/>
          <w:spacing w:val="0"/>
          <w:w w:val="56"/>
          <w:position w:val="1"/>
        </w:rPr>
        <w:t>··</w:t>
      </w:r>
      <w:r>
        <w:rPr>
          <w:rFonts w:ascii="Times New Roman" w:hAnsi="Times New Roman" w:cs="Times New Roman" w:eastAsia="Times New Roman"/>
          <w:sz w:val="29"/>
          <w:szCs w:val="29"/>
          <w:color w:val="444444"/>
          <w:spacing w:val="0"/>
          <w:w w:val="56"/>
          <w:position w:val="1"/>
        </w:rPr>
        <w:t>   </w:t>
      </w:r>
      <w:r>
        <w:rPr>
          <w:rFonts w:ascii="Times New Roman" w:hAnsi="Times New Roman" w:cs="Times New Roman" w:eastAsia="Times New Roman"/>
          <w:sz w:val="29"/>
          <w:szCs w:val="29"/>
          <w:color w:val="444444"/>
          <w:spacing w:val="5"/>
          <w:w w:val="56"/>
          <w:position w:val="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808080"/>
          <w:spacing w:val="2"/>
          <w:w w:val="16"/>
          <w:position w:val="1"/>
        </w:rPr>
        <w:t>·</w:t>
      </w:r>
      <w:r>
        <w:rPr>
          <w:rFonts w:ascii="Times New Roman" w:hAnsi="Times New Roman" w:cs="Times New Roman" w:eastAsia="Times New Roman"/>
          <w:sz w:val="29"/>
          <w:szCs w:val="29"/>
          <w:color w:val="5D5D5D"/>
          <w:spacing w:val="-3"/>
          <w:w w:val="45"/>
          <w:position w:val="1"/>
        </w:rPr>
        <w:t>.</w:t>
      </w:r>
      <w:r>
        <w:rPr>
          <w:rFonts w:ascii="Times New Roman" w:hAnsi="Times New Roman" w:cs="Times New Roman" w:eastAsia="Times New Roman"/>
          <w:sz w:val="29"/>
          <w:szCs w:val="29"/>
          <w:color w:val="959595"/>
          <w:spacing w:val="13"/>
          <w:w w:val="16"/>
          <w:position w:val="1"/>
        </w:rPr>
        <w:t>·</w:t>
      </w:r>
      <w:r>
        <w:rPr>
          <w:rFonts w:ascii="Times New Roman" w:hAnsi="Times New Roman" w:cs="Times New Roman" w:eastAsia="Times New Roman"/>
          <w:sz w:val="29"/>
          <w:szCs w:val="29"/>
          <w:color w:val="6B6B6B"/>
          <w:spacing w:val="0"/>
          <w:w w:val="32"/>
          <w:position w:val="1"/>
        </w:rPr>
        <w:t>·</w:t>
      </w:r>
      <w:r>
        <w:rPr>
          <w:rFonts w:ascii="Times New Roman" w:hAnsi="Times New Roman" w:cs="Times New Roman" w:eastAsia="Times New Roman"/>
          <w:sz w:val="29"/>
          <w:szCs w:val="29"/>
          <w:color w:val="6B6B6B"/>
          <w:spacing w:val="-5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444444"/>
          <w:spacing w:val="0"/>
          <w:w w:val="32"/>
          <w:position w:val="1"/>
        </w:rPr>
        <w:t>·</w:t>
      </w:r>
      <w:r>
        <w:rPr>
          <w:rFonts w:ascii="Times New Roman" w:hAnsi="Times New Roman" w:cs="Times New Roman" w:eastAsia="Times New Roman"/>
          <w:sz w:val="29"/>
          <w:szCs w:val="29"/>
          <w:color w:val="444444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444444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30"/>
          <w:szCs w:val="30"/>
          <w:color w:val="2D2D2D"/>
          <w:spacing w:val="0"/>
          <w:w w:val="50"/>
          <w:position w:val="1"/>
        </w:rPr>
        <w:t>'</w:t>
      </w:r>
      <w:r>
        <w:rPr>
          <w:rFonts w:ascii="Times New Roman" w:hAnsi="Times New Roman" w:cs="Times New Roman" w:eastAsia="Times New Roman"/>
          <w:sz w:val="30"/>
          <w:szCs w:val="30"/>
          <w:color w:val="2D2D2D"/>
          <w:spacing w:val="-10"/>
          <w:w w:val="50"/>
          <w:position w:val="1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color w:val="6B6B6B"/>
          <w:spacing w:val="-1"/>
          <w:w w:val="58"/>
          <w:position w:val="1"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color w:val="959595"/>
          <w:spacing w:val="-62"/>
          <w:w w:val="59"/>
          <w:position w:val="1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6B6B6B"/>
          <w:spacing w:val="0"/>
          <w:w w:val="57"/>
          <w:position w:val="1"/>
        </w:rPr>
        <w:t>: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174" w:lineRule="exact"/>
        <w:ind w:left="4009" w:right="-20"/>
        <w:jc w:val="left"/>
        <w:tabs>
          <w:tab w:pos="7840" w:val="left"/>
          <w:tab w:pos="81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00"/>
          <w:i/>
        </w:rPr>
        <w:t>X.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Dicta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medidas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ACACAC"/>
          <w:spacing w:val="3"/>
          <w:w w:val="66"/>
          <w:i/>
        </w:rPr>
        <w:t>'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22"/>
          <w:i/>
        </w:rPr>
        <w:t>seli</w:t>
      </w:r>
      <w:r>
        <w:rPr>
          <w:rFonts w:ascii="Arial" w:hAnsi="Arial" w:cs="Arial" w:eastAsia="Arial"/>
          <w:sz w:val="16"/>
          <w:szCs w:val="16"/>
          <w:color w:val="1C1C1C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21"/>
          <w:i/>
        </w:rPr>
        <w:t>[fJ{</w:t>
      </w:r>
      <w:r>
        <w:rPr>
          <w:rFonts w:ascii="Arial" w:hAnsi="Arial" w:cs="Arial" w:eastAsia="Arial"/>
          <w:sz w:val="16"/>
          <w:szCs w:val="16"/>
          <w:color w:val="444444"/>
          <w:spacing w:val="-2"/>
          <w:w w:val="173"/>
          <w:i/>
        </w:rPr>
        <w:t>¡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5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ab/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58"/>
        </w:rPr>
        <w:t>.</w:t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808080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ervenC/o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instancia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bajo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85" w:lineRule="auto"/>
        <w:ind w:left="4018" w:right="818" w:firstLine="-5"/>
        <w:jc w:val="left"/>
        <w:tabs>
          <w:tab w:pos="76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responsabílídad,</w:t>
      </w:r>
      <w:r>
        <w:rPr>
          <w:rFonts w:ascii="Arial" w:hAnsi="Arial" w:cs="Arial" w:eastAsia="Arial"/>
          <w:sz w:val="16"/>
          <w:szCs w:val="16"/>
          <w:color w:val="070707"/>
          <w:spacing w:val="-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-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fi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sdNag</w:t>
      </w:r>
      <w:r>
        <w:rPr>
          <w:rFonts w:ascii="Arial" w:hAnsi="Arial" w:cs="Arial" w:eastAsia="Arial"/>
          <w:sz w:val="16"/>
          <w:szCs w:val="16"/>
          <w:color w:val="070707"/>
          <w:spacing w:val="-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ab/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rklad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físic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1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-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caso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-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8"/>
          <w:i/>
        </w:rPr>
        <w:t>patrimoni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8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-8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víctima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  <w:i/>
        </w:rPr>
        <w:t>delito;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7" w:lineRule="auto"/>
        <w:ind w:left="4018" w:right="1381" w:firstLine="-9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488.640015pt;margin-top:7.809215pt;width:81.599998pt;height:123.839996pt;mso-position-horizontal-relative:page;mso-position-vertical-relative:paragraph;z-index:-4986" type="#_x0000_t75">
            <v:imagedata r:id="rId143" o:title=""/>
          </v:shape>
        </w:pic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XI</w:t>
      </w:r>
      <w:r>
        <w:rPr>
          <w:rFonts w:ascii="Arial" w:hAnsi="Arial" w:cs="Arial" w:eastAsia="Arial"/>
          <w:sz w:val="16"/>
          <w:szCs w:val="16"/>
          <w:color w:val="444444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444444"/>
          <w:spacing w:val="-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Provee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personas</w:t>
      </w:r>
      <w:r>
        <w:rPr>
          <w:rFonts w:ascii="Arial" w:hAnsi="Arial" w:cs="Arial" w:eastAsia="Arial"/>
          <w:sz w:val="16"/>
          <w:szCs w:val="16"/>
          <w:color w:val="070707"/>
          <w:spacing w:val="-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respect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cuales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exist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riesgo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  <w:i/>
        </w:rPr>
        <w:t>objetivo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vida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integrida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  <w:i/>
        </w:rPr>
        <w:t>corporal</w:t>
      </w:r>
      <w:r>
        <w:rPr>
          <w:rFonts w:ascii="Arial" w:hAnsi="Arial" w:cs="Arial" w:eastAsia="Arial"/>
          <w:sz w:val="16"/>
          <w:szCs w:val="16"/>
          <w:color w:val="1C1C1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intervenció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procedimiento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penales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orden</w:t>
      </w:r>
      <w:r>
        <w:rPr>
          <w:rFonts w:ascii="Arial" w:hAnsi="Arial" w:cs="Arial" w:eastAsia="Arial"/>
          <w:sz w:val="16"/>
          <w:szCs w:val="16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acuerdos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efect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emit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delegue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Fiscal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1"/>
          <w:i/>
        </w:rPr>
        <w:t>correspondiente;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976" w:right="736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w w:val="78"/>
          <w:i/>
        </w:rPr>
        <w:t>XI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79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41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5"/>
          <w:i/>
        </w:rPr>
        <w:t>....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645" w:right="4906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7.280001pt;margin-top:-3.058538pt;width:110.400002pt;height:61.439999pt;mso-position-horizontal-relative:page;mso-position-vertical-relative:paragraph;z-index:-4995" type="#_x0000_t75">
            <v:imagedata r:id="rId144" o:title=""/>
          </v:shape>
        </w:pict>
      </w:r>
      <w:r>
        <w:rPr/>
        <w:pict>
          <v:shape style="position:absolute;margin-left:586.559998pt;margin-top:1.741463pt;width:12.48pt;height:34.560001pt;mso-position-horizontal-relative:page;mso-position-vertical-relative:paragraph;z-index:-4985" type="#_x0000_t75">
            <v:imagedata r:id="rId145" o:title=""/>
          </v:shape>
        </w:pict>
      </w:r>
      <w:r>
        <w:rPr/>
        <w:pict>
          <v:shape style="position:absolute;margin-left:362.880005pt;margin-top:33.421463pt;width:77.760002pt;height:12.48pt;mso-position-horizontal-relative:page;mso-position-vertical-relative:paragraph;z-index:-4984" type="#_x0000_t75">
            <v:imagedata r:id="rId146" o:title=""/>
          </v:shape>
        </w:pict>
      </w:r>
      <w:r>
        <w:rPr/>
        <w:pict>
          <v:group style="position:absolute;margin-left:141.076172pt;margin-top:31.732252pt;width:80.140749pt;height:.1pt;mso-position-horizontal-relative:page;mso-position-vertical-relative:paragraph;z-index:-4977" coordorigin="2822,635" coordsize="1603,2">
            <v:shape style="position:absolute;left:2822;top:635;width:1603;height:2" coordorigin="2822,635" coordsize="1603,0" path="m2822,635l4424,635e" filled="f" stroked="t" strokeweight="1.65972pt" strokecolor="#080808">
              <v:path arrowok="t"/>
            </v:shape>
          </v:group>
          <w10:wrap type="none"/>
        </w:pict>
      </w:r>
      <w:r>
        <w:rPr/>
        <w:pict>
          <v:group style="position:absolute;margin-left:433.898132pt;margin-top:30.06583pt;width:50.265795pt;height:.1pt;mso-position-horizontal-relative:page;mso-position-vertical-relative:paragraph;z-index:-4976" coordorigin="8678,601" coordsize="1005,2">
            <v:shape style="position:absolute;left:8678;top:601;width:1005;height:2" coordorigin="8678,601" coordsize="1005,0" path="m8678,601l9683,601e" filled="f" stroked="t" strokeweight="1.422617pt" strokecolor="#131313">
              <v:path arrowok="t"/>
            </v:shape>
          </v:group>
          <w10:wrap type="none"/>
        </w:pict>
      </w:r>
      <w:r>
        <w:rPr/>
        <w:pict>
          <v:group style="position:absolute;margin-left:272.194031pt;margin-top:31.018072pt;width:66.862991pt;height:.1pt;mso-position-horizontal-relative:page;mso-position-vertical-relative:paragraph;z-index:-4975" coordorigin="5444,620" coordsize="1337,2">
            <v:shape style="position:absolute;left:5444;top:620;width:1337;height:2" coordorigin="5444,620" coordsize="1337,0" path="m5444,620l6781,620e" filled="f" stroked="t" strokeweight="1.422617pt" strokecolor="#0F0F0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22"/>
        </w:rPr>
        <w:t>13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19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0.32pt;height:12.48pt;mso-position-horizontal-relative:char;mso-position-vertical-relative:line" type="#_x0000_t75">
            <v:imagedata r:id="rId14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2180" w:h="15320"/>
          <w:pgMar w:top="140" w:bottom="280" w:left="240" w:right="80"/>
        </w:sectPr>
      </w:pPr>
      <w:rPr/>
    </w:p>
    <w:p>
      <w:pPr>
        <w:spacing w:before="79" w:after="0" w:line="307" w:lineRule="exact"/>
        <w:ind w:left="2604" w:right="-20"/>
        <w:jc w:val="left"/>
        <w:rPr>
          <w:rFonts w:ascii="Courier New" w:hAnsi="Courier New" w:cs="Courier New" w:eastAsia="Courier New"/>
          <w:sz w:val="28"/>
          <w:szCs w:val="28"/>
        </w:rPr>
      </w:pPr>
      <w:rPr/>
      <w:r>
        <w:rPr/>
        <w:pict>
          <v:group style="position:absolute;margin-left:126.720001pt;margin-top:9.385872pt;width:13.44pt;height:224.922893pt;mso-position-horizontal-relative:page;mso-position-vertical-relative:paragraph;z-index:-4969" coordorigin="2534,188" coordsize="269,4498">
            <v:shape style="position:absolute;left:2534;top:1729;width:269;height:2957" type="#_x0000_t75">
              <v:imagedata r:id="rId149" o:title=""/>
            </v:shape>
            <v:group style="position:absolute;left:2725;top:202;width:2;height:1785" coordorigin="2725,202" coordsize="2,1785">
              <v:shape style="position:absolute;left:2725;top:202;width:2;height:1785" coordorigin="2725,202" coordsize="0,1785" path="m2725,1987l2725,202e" filled="f" stroked="t" strokeweight="1.433205pt" strokecolor="#0C0C0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61.730835pt;margin-top:8.188449pt;width:39.413135pt;height:.1pt;mso-position-horizontal-relative:page;mso-position-vertical-relative:paragraph;z-index:-4964" coordorigin="9235,164" coordsize="788,2">
            <v:shape style="position:absolute;left:9235;top:164;width:788;height:2" coordorigin="9235,164" coordsize="788,0" path="m9235,164l10023,164e" filled="f" stroked="t" strokeweight="1.433205pt" strokecolor="#0C0C0C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8"/>
          <w:szCs w:val="28"/>
          <w:color w:val="070707"/>
          <w:w w:val="53"/>
          <w:position w:val="1"/>
        </w:rPr>
        <w:t>r--------------------------------------------------------</w:t>
      </w:r>
      <w:r>
        <w:rPr>
          <w:rFonts w:ascii="Courier New" w:hAnsi="Courier New" w:cs="Courier New" w:eastAsia="Courier New"/>
          <w:sz w:val="28"/>
          <w:szCs w:val="28"/>
          <w:color w:val="070707"/>
          <w:spacing w:val="-14"/>
          <w:w w:val="53"/>
          <w:position w:val="1"/>
        </w:rPr>
        <w:t>-</w:t>
      </w:r>
      <w:r>
        <w:rPr>
          <w:rFonts w:ascii="Courier New" w:hAnsi="Courier New" w:cs="Courier New" w:eastAsia="Courier New"/>
          <w:sz w:val="28"/>
          <w:szCs w:val="28"/>
          <w:color w:val="5B5B5B"/>
          <w:spacing w:val="-15"/>
          <w:w w:val="17"/>
          <w:position w:val="1"/>
        </w:rPr>
        <w:t>·</w:t>
      </w:r>
      <w:r>
        <w:rPr>
          <w:rFonts w:ascii="Courier New" w:hAnsi="Courier New" w:cs="Courier New" w:eastAsia="Courier New"/>
          <w:sz w:val="28"/>
          <w:szCs w:val="28"/>
          <w:color w:val="070707"/>
          <w:spacing w:val="-84"/>
          <w:w w:val="53"/>
          <w:position w:val="1"/>
        </w:rPr>
        <w:t>-</w:t>
      </w:r>
      <w:r>
        <w:rPr>
          <w:rFonts w:ascii="Courier New" w:hAnsi="Courier New" w:cs="Courier New" w:eastAsia="Courier New"/>
          <w:sz w:val="28"/>
          <w:szCs w:val="28"/>
          <w:color w:val="070707"/>
          <w:spacing w:val="-14"/>
          <w:w w:val="25"/>
          <w:position w:val="1"/>
        </w:rPr>
        <w:t>.</w:t>
      </w:r>
      <w:r>
        <w:rPr>
          <w:rFonts w:ascii="Courier New" w:hAnsi="Courier New" w:cs="Courier New" w:eastAsia="Courier New"/>
          <w:sz w:val="28"/>
          <w:szCs w:val="28"/>
          <w:color w:val="070707"/>
          <w:spacing w:val="-146"/>
          <w:w w:val="73"/>
          <w:position w:val="1"/>
        </w:rPr>
        <w:t>-</w:t>
      </w:r>
      <w:r>
        <w:rPr>
          <w:rFonts w:ascii="Courier New" w:hAnsi="Courier New" w:cs="Courier New" w:eastAsia="Courier New"/>
          <w:sz w:val="28"/>
          <w:szCs w:val="28"/>
          <w:color w:val="070707"/>
          <w:spacing w:val="11"/>
          <w:w w:val="25"/>
          <w:position w:val="1"/>
        </w:rPr>
        <w:t>.</w:t>
      </w:r>
      <w:r>
        <w:rPr>
          <w:rFonts w:ascii="Courier New" w:hAnsi="Courier New" w:cs="Courier New" w:eastAsia="Courier New"/>
          <w:sz w:val="28"/>
          <w:szCs w:val="28"/>
          <w:color w:val="070707"/>
          <w:spacing w:val="0"/>
          <w:w w:val="67"/>
          <w:position w:val="1"/>
        </w:rPr>
        <w:t>-----</w:t>
      </w:r>
      <w:r>
        <w:rPr>
          <w:rFonts w:ascii="Courier New" w:hAnsi="Courier New" w:cs="Courier New" w:eastAsia="Courier New"/>
          <w:sz w:val="28"/>
          <w:szCs w:val="28"/>
          <w:color w:val="070707"/>
          <w:spacing w:val="57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8"/>
          <w:szCs w:val="28"/>
          <w:color w:val="070707"/>
          <w:spacing w:val="0"/>
          <w:w w:val="67"/>
          <w:position w:val="1"/>
        </w:rPr>
        <w:t>-</w:t>
      </w:r>
      <w:r>
        <w:rPr>
          <w:rFonts w:ascii="Courier New" w:hAnsi="Courier New" w:cs="Courier New" w:eastAsia="Courier New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pgMar w:footer="0" w:header="0" w:top="80" w:bottom="0" w:left="100" w:right="720"/>
          <w:footerReference w:type="default" r:id="rId148"/>
          <w:pgSz w:w="12160" w:h="153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66" w:right="-20"/>
        <w:jc w:val="left"/>
        <w:rPr>
          <w:rFonts w:ascii="Times New Roman" w:hAnsi="Times New Roman" w:cs="Times New Roman" w:eastAsia="Times New Roman"/>
          <w:sz w:val="106"/>
          <w:szCs w:val="106"/>
        </w:rPr>
      </w:pPr>
      <w:rPr/>
      <w:r>
        <w:rPr/>
        <w:pict>
          <v:shape style="position:absolute;margin-left:35.520pt;margin-top:-28.184158pt;width:49.919998pt;height:49.919998pt;mso-position-horizontal-relative:page;mso-position-vertical-relative:paragraph;z-index:-4971" type="#_x0000_t75">
            <v:imagedata r:id="rId150" o:title=""/>
          </v:shape>
        </w:pict>
      </w:r>
      <w:r>
        <w:rPr>
          <w:rFonts w:ascii="Times New Roman" w:hAnsi="Times New Roman" w:cs="Times New Roman" w:eastAsia="Times New Roman"/>
          <w:sz w:val="106"/>
          <w:szCs w:val="106"/>
          <w:color w:val="070707"/>
          <w:spacing w:val="0"/>
          <w:w w:val="53"/>
        </w:rPr>
        <w:t>..</w:t>
      </w:r>
      <w:r>
        <w:rPr>
          <w:rFonts w:ascii="Times New Roman" w:hAnsi="Times New Roman" w:cs="Times New Roman" w:eastAsia="Times New Roman"/>
          <w:sz w:val="106"/>
          <w:szCs w:val="106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16" w:right="-85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70707"/>
          <w:w w:val="113"/>
        </w:rPr>
        <w:t>J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3"/>
          <w:w w:val="113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15"/>
          <w:w w:val="112"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0"/>
          <w:w w:val="112"/>
        </w:rPr>
        <w:t>ISCO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23" w:after="0" w:line="240" w:lineRule="auto"/>
        <w:ind w:left="426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212121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70707"/>
          <w:spacing w:val="0"/>
          <w:w w:val="129"/>
        </w:rPr>
        <w:t>UIUI.NO</w:t>
      </w:r>
      <w:r>
        <w:rPr>
          <w:rFonts w:ascii="Times New Roman" w:hAnsi="Times New Roman" w:cs="Times New Roman" w:eastAsia="Times New Roman"/>
          <w:sz w:val="9"/>
          <w:szCs w:val="9"/>
          <w:color w:val="070707"/>
          <w:spacing w:val="-5"/>
          <w:w w:val="129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70707"/>
          <w:spacing w:val="0"/>
          <w:w w:val="129"/>
        </w:rPr>
        <w:t>Dl!l</w:t>
      </w:r>
      <w:r>
        <w:rPr>
          <w:rFonts w:ascii="Times New Roman" w:hAnsi="Times New Roman" w:cs="Times New Roman" w:eastAsia="Times New Roman"/>
          <w:sz w:val="9"/>
          <w:szCs w:val="9"/>
          <w:color w:val="070707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70707"/>
          <w:spacing w:val="7"/>
          <w:w w:val="129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70707"/>
          <w:spacing w:val="0"/>
          <w:w w:val="100"/>
        </w:rPr>
        <w:t>l:</w:t>
      </w:r>
      <w:r>
        <w:rPr>
          <w:rFonts w:ascii="Times New Roman" w:hAnsi="Times New Roman" w:cs="Times New Roman" w:eastAsia="Times New Roman"/>
          <w:sz w:val="9"/>
          <w:szCs w:val="9"/>
          <w:color w:val="070707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43434"/>
          <w:spacing w:val="0"/>
          <w:w w:val="122"/>
        </w:rPr>
        <w:t>STAOO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36" w:after="0" w:line="246" w:lineRule="auto"/>
        <w:ind w:left="19" w:right="98" w:firstLine="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XV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212121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Emiti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lineamientos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criterio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política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3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prevenció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social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violenci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delincuenci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45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4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93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procuració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justicia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reinserció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social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prote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civil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participació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ciudadana;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4" w:lineRule="auto"/>
        <w:ind w:left="14" w:right="136" w:firstLine="-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XVI</w:t>
      </w:r>
      <w:r>
        <w:rPr>
          <w:rFonts w:ascii="Arial" w:hAnsi="Arial" w:cs="Arial" w:eastAsia="Arial"/>
          <w:sz w:val="16"/>
          <w:szCs w:val="16"/>
          <w:color w:val="343434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343434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Establecer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opera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evalua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programas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prevenció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delit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1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3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pública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procuració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justicia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reinserció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social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protecció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civil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participació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  <w:t>ciudadana;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6" w:lineRule="auto"/>
        <w:ind w:right="116" w:firstLine="14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XVII.</w:t>
      </w:r>
      <w:r>
        <w:rPr>
          <w:rFonts w:ascii="Arial" w:hAnsi="Arial" w:cs="Arial" w:eastAsia="Arial"/>
          <w:sz w:val="16"/>
          <w:szCs w:val="16"/>
          <w:color w:val="070707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Diseñar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coordinar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supervisar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organiza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administra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programas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atenció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integral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aquéllo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seguimiento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requerido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ejecució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medida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6"/>
          <w:i/>
        </w:rPr>
        <w:t>adolescente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  <w:t>adultos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jóvene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conflict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término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legislació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  <w:t>materia;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0" w:lineRule="exact"/>
        <w:ind w:left="14" w:right="6642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80.567383pt;margin-top:17.313293pt;width:.1pt;height:154.078949pt;mso-position-horizontal-relative:page;mso-position-vertical-relative:paragraph;z-index:-4962" coordorigin="11611,346" coordsize="2,3082">
            <v:shape style="position:absolute;left:11611;top:346;width:2;height:3082" coordorigin="11611,346" coordsize="0,3082" path="m11611,3428l11611,346e" filled="f" stroked="t" strokeweight="1.194337pt" strokecolor="#13131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70707"/>
          <w:w w:val="93"/>
          <w:i/>
          <w:position w:val="-1"/>
        </w:rPr>
        <w:t>XVIII</w:t>
      </w:r>
      <w:r>
        <w:rPr>
          <w:rFonts w:ascii="Arial" w:hAnsi="Arial" w:cs="Arial" w:eastAsia="Arial"/>
          <w:sz w:val="16"/>
          <w:szCs w:val="16"/>
          <w:color w:val="343434"/>
          <w:w w:val="164"/>
          <w:i/>
          <w:position w:val="-1"/>
        </w:rPr>
        <w:t>.</w:t>
      </w:r>
      <w:r>
        <w:rPr>
          <w:rFonts w:ascii="Arial" w:hAnsi="Arial" w:cs="Arial" w:eastAsia="Arial"/>
          <w:sz w:val="16"/>
          <w:szCs w:val="16"/>
          <w:color w:val="343434"/>
          <w:spacing w:val="-6"/>
          <w:w w:val="164"/>
          <w:i/>
          <w:position w:val="-1"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-16"/>
          <w:w w:val="122"/>
          <w:i/>
          <w:position w:val="-1"/>
        </w:rPr>
        <w:t>.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22"/>
          <w:i/>
          <w:position w:val="-1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160" w:h="15380"/>
          <w:pgMar w:top="140" w:bottom="280" w:left="100" w:right="720"/>
          <w:cols w:num="2" w:equalWidth="0">
            <w:col w:w="1772" w:space="2299"/>
            <w:col w:w="7269"/>
          </w:cols>
        </w:sectPr>
      </w:pPr>
      <w:rPr/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44" w:after="0" w:line="135" w:lineRule="exact"/>
        <w:ind w:left="7047" w:right="-20"/>
        <w:jc w:val="left"/>
        <w:tabs>
          <w:tab w:pos="754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v:group style="position:absolute;margin-left:36.068989pt;margin-top:3.25578pt;width:52.07311pt;height:.1pt;mso-position-horizontal-relative:page;mso-position-vertical-relative:paragraph;z-index:-4965" coordorigin="721,65" coordsize="1041,2">
            <v:shape style="position:absolute;left:721;top:65;width:1041;height:2" coordorigin="721,65" coordsize="1041,0" path="m721,65l1763,65e" filled="f" stroked="t" strokeweight=".716602pt" strokecolor="#13131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2"/>
          <w:szCs w:val="12"/>
          <w:color w:val="444444"/>
          <w:spacing w:val="0"/>
          <w:w w:val="74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4444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444444"/>
          <w:spacing w:val="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747474"/>
          <w:spacing w:val="-4"/>
          <w:w w:val="30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444444"/>
          <w:spacing w:val="1"/>
          <w:w w:val="30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747474"/>
          <w:spacing w:val="-1"/>
          <w:w w:val="30"/>
        </w:rPr>
        <w:t>;</w:t>
      </w:r>
      <w:r>
        <w:rPr>
          <w:rFonts w:ascii="Times New Roman" w:hAnsi="Times New Roman" w:cs="Times New Roman" w:eastAsia="Times New Roman"/>
          <w:sz w:val="12"/>
          <w:szCs w:val="12"/>
          <w:color w:val="343434"/>
          <w:spacing w:val="0"/>
          <w:w w:val="30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5B5B5B"/>
          <w:spacing w:val="0"/>
          <w:w w:val="30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color w:val="858585"/>
          <w:spacing w:val="0"/>
          <w:w w:val="30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858585"/>
          <w:spacing w:val="0"/>
          <w:w w:val="30"/>
        </w:rPr>
        <w:t>   </w:t>
      </w:r>
      <w:r>
        <w:rPr>
          <w:rFonts w:ascii="Times New Roman" w:hAnsi="Times New Roman" w:cs="Times New Roman" w:eastAsia="Times New Roman"/>
          <w:sz w:val="12"/>
          <w:szCs w:val="12"/>
          <w:color w:val="858585"/>
          <w:spacing w:val="0"/>
          <w:w w:val="3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58585"/>
          <w:spacing w:val="4"/>
          <w:w w:val="16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444444"/>
          <w:spacing w:val="0"/>
          <w:w w:val="43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44444"/>
          <w:spacing w:val="-8"/>
          <w:w w:val="42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color w:val="212121"/>
          <w:spacing w:val="0"/>
          <w:w w:val="37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212121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B5B5B"/>
          <w:spacing w:val="0"/>
          <w:w w:val="51"/>
        </w:rPr>
        <w:t>_:;.</w:t>
      </w:r>
      <w:r>
        <w:rPr>
          <w:rFonts w:ascii="Times New Roman" w:hAnsi="Times New Roman" w:cs="Times New Roman" w:eastAsia="Times New Roman"/>
          <w:sz w:val="12"/>
          <w:szCs w:val="12"/>
          <w:color w:val="5B5B5B"/>
          <w:spacing w:val="-6"/>
          <w:w w:val="51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color w:val="343434"/>
          <w:spacing w:val="0"/>
          <w:w w:val="145"/>
        </w:rPr>
        <w:t>¡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60" w:h="15380"/>
          <w:pgMar w:top="140" w:bottom="280" w:left="100" w:right="720"/>
        </w:sectPr>
      </w:pPr>
      <w:rPr/>
    </w:p>
    <w:p>
      <w:pPr>
        <w:spacing w:before="85" w:after="0" w:line="157" w:lineRule="exact"/>
        <w:ind w:left="828" w:right="364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5"/>
          <w:position w:val="-1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38" w:lineRule="exact"/>
        <w:ind w:left="467" w:right="-51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13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14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" w:after="0" w:line="348" w:lineRule="exact"/>
        <w:ind w:left="2948" w:right="-20"/>
        <w:jc w:val="left"/>
        <w:tabs>
          <w:tab w:pos="4800" w:val="left"/>
        </w:tabs>
        <w:rPr>
          <w:rFonts w:ascii="Arial" w:hAnsi="Arial" w:cs="Arial" w:eastAsia="Arial"/>
          <w:sz w:val="30"/>
          <w:szCs w:val="3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343434"/>
          <w:w w:val="52"/>
          <w:position w:val="11"/>
        </w:rPr>
        <w:t>"·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-28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89"/>
          <w:position w:val="11"/>
        </w:rPr>
        <w:t>·</w:t>
      </w:r>
      <w:r>
        <w:rPr>
          <w:rFonts w:ascii="Arial" w:hAnsi="Arial" w:cs="Arial" w:eastAsia="Arial"/>
          <w:sz w:val="30"/>
          <w:szCs w:val="30"/>
          <w:color w:val="444444"/>
          <w:spacing w:val="0"/>
          <w:w w:val="89"/>
          <w:position w:val="-4"/>
        </w:rPr>
        <w:t>.</w:t>
      </w:r>
      <w:r>
        <w:rPr>
          <w:rFonts w:ascii="Arial" w:hAnsi="Arial" w:cs="Arial" w:eastAsia="Arial"/>
          <w:sz w:val="30"/>
          <w:szCs w:val="30"/>
          <w:color w:val="444444"/>
          <w:spacing w:val="35"/>
          <w:w w:val="89"/>
          <w:position w:val="-4"/>
        </w:rPr>
        <w:t> </w:t>
      </w:r>
      <w:r>
        <w:rPr>
          <w:rFonts w:ascii="Arial" w:hAnsi="Arial" w:cs="Arial" w:eastAsia="Arial"/>
          <w:sz w:val="30"/>
          <w:szCs w:val="30"/>
          <w:color w:val="343434"/>
          <w:spacing w:val="0"/>
          <w:w w:val="15"/>
          <w:position w:val="-4"/>
        </w:rPr>
        <w:t>'</w:t>
      </w:r>
      <w:r>
        <w:rPr>
          <w:rFonts w:ascii="Arial" w:hAnsi="Arial" w:cs="Arial" w:eastAsia="Arial"/>
          <w:sz w:val="30"/>
          <w:szCs w:val="30"/>
          <w:color w:val="343434"/>
          <w:spacing w:val="0"/>
          <w:w w:val="15"/>
          <w:position w:val="-4"/>
        </w:rPr>
        <w:t>             </w:t>
      </w:r>
      <w:r>
        <w:rPr>
          <w:rFonts w:ascii="Arial" w:hAnsi="Arial" w:cs="Arial" w:eastAsia="Arial"/>
          <w:sz w:val="30"/>
          <w:szCs w:val="30"/>
          <w:color w:val="343434"/>
          <w:spacing w:val="12"/>
          <w:w w:val="15"/>
          <w:position w:val="-4"/>
        </w:rPr>
        <w:t> </w:t>
      </w:r>
      <w:r>
        <w:rPr>
          <w:rFonts w:ascii="Arial" w:hAnsi="Arial" w:cs="Arial" w:eastAsia="Arial"/>
          <w:sz w:val="30"/>
          <w:szCs w:val="30"/>
          <w:color w:val="444444"/>
          <w:spacing w:val="0"/>
          <w:w w:val="31"/>
          <w:position w:val="-4"/>
        </w:rPr>
        <w:t>.</w:t>
      </w:r>
      <w:r>
        <w:rPr>
          <w:rFonts w:ascii="Arial" w:hAnsi="Arial" w:cs="Arial" w:eastAsia="Arial"/>
          <w:sz w:val="30"/>
          <w:szCs w:val="30"/>
          <w:color w:val="444444"/>
          <w:spacing w:val="-34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31"/>
          <w:w w:val="80"/>
          <w:position w:val="11"/>
        </w:rPr>
        <w:t>'</w:t>
      </w:r>
      <w:r>
        <w:rPr>
          <w:rFonts w:ascii="Arial" w:hAnsi="Arial" w:cs="Arial" w:eastAsia="Arial"/>
          <w:sz w:val="30"/>
          <w:szCs w:val="30"/>
          <w:color w:val="747474"/>
          <w:spacing w:val="0"/>
          <w:w w:val="31"/>
          <w:position w:val="-4"/>
        </w:rPr>
        <w:t>.</w:t>
      </w:r>
      <w:r>
        <w:rPr>
          <w:rFonts w:ascii="Arial" w:hAnsi="Arial" w:cs="Arial" w:eastAsia="Arial"/>
          <w:sz w:val="30"/>
          <w:szCs w:val="30"/>
          <w:color w:val="747474"/>
          <w:spacing w:val="-61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52"/>
          <w:w w:val="65"/>
          <w:position w:val="11"/>
        </w:rPr>
        <w:t>·</w:t>
      </w:r>
      <w:r>
        <w:rPr>
          <w:rFonts w:ascii="Arial" w:hAnsi="Arial" w:cs="Arial" w:eastAsia="Arial"/>
          <w:sz w:val="30"/>
          <w:szCs w:val="30"/>
          <w:color w:val="444444"/>
          <w:spacing w:val="-93"/>
          <w:w w:val="53"/>
          <w:position w:val="-4"/>
        </w:rPr>
        <w:t>&lt;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65"/>
          <w:position w:val="1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53"/>
          <w:w w:val="64"/>
          <w:position w:val="11"/>
        </w:rPr>
        <w:t>&lt;</w:t>
      </w:r>
      <w:r>
        <w:rPr>
          <w:rFonts w:ascii="Arial" w:hAnsi="Arial" w:cs="Arial" w:eastAsia="Arial"/>
          <w:sz w:val="30"/>
          <w:szCs w:val="30"/>
          <w:color w:val="444444"/>
          <w:spacing w:val="-8"/>
          <w:w w:val="53"/>
          <w:position w:val="-4"/>
        </w:rPr>
        <w:t>\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8"/>
          <w:w w:val="64"/>
          <w:position w:val="11"/>
        </w:rPr>
        <w:t>}</w:t>
      </w:r>
      <w:r>
        <w:rPr>
          <w:rFonts w:ascii="Arial" w:hAnsi="Arial" w:cs="Arial" w:eastAsia="Arial"/>
          <w:sz w:val="30"/>
          <w:szCs w:val="30"/>
          <w:color w:val="444444"/>
          <w:spacing w:val="-57"/>
          <w:w w:val="53"/>
          <w:position w:val="-4"/>
        </w:rPr>
        <w:t>/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10"/>
          <w:w w:val="65"/>
          <w:position w:val="11"/>
        </w:rPr>
        <w:t>.</w:t>
      </w:r>
      <w:r>
        <w:rPr>
          <w:rFonts w:ascii="Arial" w:hAnsi="Arial" w:cs="Arial" w:eastAsia="Arial"/>
          <w:sz w:val="30"/>
          <w:szCs w:val="30"/>
          <w:color w:val="444444"/>
          <w:spacing w:val="-37"/>
          <w:w w:val="53"/>
          <w:position w:val="-4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64"/>
          <w:position w:val="11"/>
        </w:rPr>
        <w:t>;l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36"/>
          <w:w w:val="64"/>
          <w:position w:val="11"/>
        </w:rPr>
        <w:t>t</w:t>
      </w:r>
      <w:r>
        <w:rPr>
          <w:rFonts w:ascii="Arial" w:hAnsi="Arial" w:cs="Arial" w:eastAsia="Arial"/>
          <w:sz w:val="30"/>
          <w:szCs w:val="30"/>
          <w:color w:val="444444"/>
          <w:spacing w:val="-26"/>
          <w:w w:val="53"/>
          <w:position w:val="-4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20"/>
          <w:w w:val="64"/>
          <w:position w:val="11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26"/>
          <w:position w:val="11"/>
        </w:rPr>
        <w:t>·</w:t>
      </w:r>
      <w:r>
        <w:rPr>
          <w:rFonts w:ascii="Arial" w:hAnsi="Arial" w:cs="Arial" w:eastAsia="Arial"/>
          <w:sz w:val="30"/>
          <w:szCs w:val="30"/>
          <w:color w:val="444444"/>
          <w:spacing w:val="-9"/>
          <w:w w:val="53"/>
          <w:position w:val="-4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-52"/>
          <w:w w:val="76"/>
          <w:position w:val="11"/>
        </w:rPr>
        <w:t>•</w:t>
      </w:r>
      <w:r>
        <w:rPr>
          <w:rFonts w:ascii="Arial" w:hAnsi="Arial" w:cs="Arial" w:eastAsia="Arial"/>
          <w:sz w:val="30"/>
          <w:szCs w:val="30"/>
          <w:color w:val="444444"/>
          <w:spacing w:val="0"/>
          <w:w w:val="53"/>
          <w:position w:val="-4"/>
        </w:rPr>
        <w:t>.,</w:t>
      </w:r>
      <w:r>
        <w:rPr>
          <w:rFonts w:ascii="Arial" w:hAnsi="Arial" w:cs="Arial" w:eastAsia="Arial"/>
          <w:sz w:val="30"/>
          <w:szCs w:val="30"/>
          <w:color w:val="444444"/>
          <w:spacing w:val="-61"/>
          <w:w w:val="54"/>
          <w:position w:val="-4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54"/>
          <w:position w:val="1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100"/>
          <w:position w:val="1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100"/>
          <w:position w:val="11"/>
        </w:rPr>
      </w:r>
      <w:r>
        <w:rPr>
          <w:rFonts w:ascii="Arial" w:hAnsi="Arial" w:cs="Arial" w:eastAsia="Arial"/>
          <w:sz w:val="30"/>
          <w:szCs w:val="30"/>
          <w:color w:val="858585"/>
          <w:spacing w:val="0"/>
          <w:w w:val="63"/>
          <w:position w:val="-4"/>
        </w:rPr>
        <w:t>.</w:t>
      </w:r>
      <w:r>
        <w:rPr>
          <w:rFonts w:ascii="Arial" w:hAnsi="Arial" w:cs="Arial" w:eastAsia="Arial"/>
          <w:sz w:val="30"/>
          <w:szCs w:val="30"/>
          <w:color w:val="858585"/>
          <w:spacing w:val="0"/>
          <w:w w:val="63"/>
          <w:position w:val="-4"/>
        </w:rPr>
        <w:t> </w:t>
      </w:r>
      <w:r>
        <w:rPr>
          <w:rFonts w:ascii="Arial" w:hAnsi="Arial" w:cs="Arial" w:eastAsia="Arial"/>
          <w:sz w:val="30"/>
          <w:szCs w:val="30"/>
          <w:color w:val="5B5B5B"/>
          <w:spacing w:val="-9"/>
          <w:w w:val="47"/>
          <w:position w:val="-4"/>
        </w:rPr>
        <w:t>.</w:t>
      </w:r>
      <w:r>
        <w:rPr>
          <w:rFonts w:ascii="Arial" w:hAnsi="Arial" w:cs="Arial" w:eastAsia="Arial"/>
          <w:sz w:val="30"/>
          <w:szCs w:val="30"/>
          <w:color w:val="9E9E9E"/>
          <w:spacing w:val="17"/>
          <w:w w:val="16"/>
          <w:position w:val="-4"/>
        </w:rPr>
        <w:t>·</w:t>
      </w:r>
      <w:r>
        <w:rPr>
          <w:rFonts w:ascii="Arial" w:hAnsi="Arial" w:cs="Arial" w:eastAsia="Arial"/>
          <w:sz w:val="30"/>
          <w:szCs w:val="30"/>
          <w:color w:val="212121"/>
          <w:spacing w:val="0"/>
          <w:w w:val="32"/>
          <w:position w:val="-4"/>
        </w:rPr>
        <w:t>•</w:t>
      </w:r>
      <w:r>
        <w:rPr>
          <w:rFonts w:ascii="Arial" w:hAnsi="Arial" w:cs="Arial" w:eastAsia="Arial"/>
          <w:sz w:val="30"/>
          <w:szCs w:val="30"/>
          <w:color w:val="212121"/>
          <w:spacing w:val="-62"/>
          <w:w w:val="100"/>
          <w:position w:val="-4"/>
        </w:rPr>
        <w:t> </w:t>
      </w:r>
      <w:r>
        <w:rPr>
          <w:rFonts w:ascii="Arial" w:hAnsi="Arial" w:cs="Arial" w:eastAsia="Arial"/>
          <w:sz w:val="30"/>
          <w:szCs w:val="30"/>
          <w:color w:val="212121"/>
          <w:spacing w:val="0"/>
          <w:w w:val="79"/>
          <w:position w:val="-4"/>
        </w:rPr>
        <w:t>.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201" w:lineRule="exact"/>
        <w:ind w:left="76" w:right="23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9.342163pt;margin-top:-6.370177pt;width:11.854324pt;height:6pt;mso-position-horizontal-relative:page;mso-position-vertical-relative:paragraph;z-index:-4960" type="#_x0000_t202" filled="f" stroked="f">
            <v:textbox inset="0,0,0,0">
              <w:txbxContent>
                <w:p>
                  <w:pPr>
                    <w:spacing w:before="0" w:after="0" w:line="120" w:lineRule="exact"/>
                    <w:ind w:right="-58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Pr/>
                  <w:r>
                    <w:rPr>
                      <w:rFonts w:ascii="Arial" w:hAnsi="Arial" w:cs="Arial" w:eastAsia="Arial"/>
                      <w:sz w:val="12"/>
                      <w:szCs w:val="12"/>
                      <w:color w:val="747474"/>
                      <w:spacing w:val="7"/>
                      <w:w w:val="66"/>
                      <w:i/>
                    </w:rPr>
                    <w:t>;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5B5B5B"/>
                      <w:spacing w:val="0"/>
                      <w:w w:val="62"/>
                      <w:i/>
                    </w:rPr>
                    <w:t>_!.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5B5B5B"/>
                      <w:spacing w:val="-21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343434"/>
                      <w:spacing w:val="-20"/>
                      <w:w w:val="118"/>
                    </w:rPr>
                    <w:t>: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5B5B5B"/>
                      <w:spacing w:val="-13"/>
                      <w:w w:val="149"/>
                    </w:rPr>
                    <w:t>,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212121"/>
                      <w:spacing w:val="7"/>
                      <w:w w:val="224"/>
                    </w:rPr>
                    <w:t>;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343434"/>
                      <w:spacing w:val="-18"/>
                      <w:w w:val="62"/>
                    </w:rPr>
                    <w:t>-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5B5B5B"/>
                      <w:spacing w:val="0"/>
                      <w:w w:val="29"/>
                    </w:rPr>
                    <w:t>-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4"/>
          <w:i/>
          <w:position w:val="1"/>
        </w:rPr>
        <w:t>XXVI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94"/>
          <w:i/>
          <w:position w:val="1"/>
        </w:rPr>
        <w:t>I</w:t>
      </w:r>
      <w:r>
        <w:rPr>
          <w:rFonts w:ascii="Arial" w:hAnsi="Arial" w:cs="Arial" w:eastAsia="Arial"/>
          <w:sz w:val="16"/>
          <w:szCs w:val="16"/>
          <w:color w:val="343434"/>
          <w:spacing w:val="0"/>
          <w:w w:val="94"/>
          <w:i/>
          <w:position w:val="1"/>
        </w:rPr>
        <w:t>.</w:t>
      </w:r>
      <w:r>
        <w:rPr>
          <w:rFonts w:ascii="Arial" w:hAnsi="Arial" w:cs="Arial" w:eastAsia="Arial"/>
          <w:sz w:val="16"/>
          <w:szCs w:val="16"/>
          <w:color w:val="343434"/>
          <w:spacing w:val="8"/>
          <w:w w:val="94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position w:val="1"/>
        </w:rPr>
        <w:t>Determina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position w:val="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94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nivele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4"/>
          <w:i/>
          <w:position w:val="1"/>
        </w:rPr>
        <w:t>segurid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  <w:position w:val="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  <w:position w:val="1"/>
        </w:rPr>
        <w:t>acce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46"/>
          <w:i/>
          <w:position w:val="1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  <w:position w:val="1"/>
        </w:rPr>
        <w:t>/Jersonal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15"/>
          <w:i/>
          <w:position w:val="1"/>
        </w:rPr>
        <w:t>_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15"/>
          <w:i/>
          <w:position w:val="1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4"/>
          <w:w w:val="15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61"/>
          <w:i/>
          <w:position w:val="1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62"/>
          <w:i/>
          <w:position w:val="1"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6"/>
          <w:w w:val="107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  <w:position w:val="1"/>
        </w:rPr>
        <w:t>lq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         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70707"/>
          <w:spacing w:val="0"/>
          <w:w w:val="79"/>
          <w:i/>
          <w:position w:val="1"/>
        </w:rPr>
        <w:t>i'!</w:t>
      </w:r>
      <w:r>
        <w:rPr>
          <w:rFonts w:ascii="Times New Roman" w:hAnsi="Times New Roman" w:cs="Times New Roman" w:eastAsia="Times New Roman"/>
          <w:sz w:val="23"/>
          <w:szCs w:val="23"/>
          <w:color w:val="070707"/>
          <w:spacing w:val="13"/>
          <w:w w:val="79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inteligencia;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0" w:lineRule="atLeast"/>
        <w:ind w:left="81" w:right="116" w:firstLine="-5"/>
        <w:jc w:val="left"/>
        <w:tabs>
          <w:tab w:pos="50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XXVIII.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Emiti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acuerdo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órdene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3"/>
          <w:i/>
        </w:rPr>
        <w:t>ejec!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83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-24"/>
          <w:w w:val="10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tiv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0"/>
          <w:w w:val="99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574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0"/>
          <w:w w:val="171"/>
          <w:i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0"/>
          <w:w w:val="17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0"/>
          <w:w w:val="170"/>
          <w:i/>
        </w:rPr>
        <w:t>tl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8"/>
          <w:w w:val="170"/>
          <w:i/>
        </w:rPr>
        <w:t>{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66"/>
          <w:i/>
        </w:rPr>
        <w:t>t'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-33"/>
          <w:w w:val="67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0"/>
          <w:w w:val="81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0"/>
          <w:w w:val="6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gu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3"/>
          <w:w w:val="100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argo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Fiscalí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General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cuy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cl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92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4"/>
          <w:w w:val="85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iftéacióh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3"/>
          <w:w w:val="92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6"/>
          <w:w w:val="11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'gl;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8"/>
          <w:w w:val="95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6"/>
          <w:w w:val="127"/>
          <w:i/>
        </w:rPr>
        <w:t>&amp;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7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7"/>
          <w:w w:val="142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2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iJ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arm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  <w:t>materia;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00" w:lineRule="exact"/>
        <w:ind w:left="3497" w:right="3446"/>
        <w:jc w:val="center"/>
        <w:rPr>
          <w:rFonts w:ascii="Arial" w:hAnsi="Arial" w:cs="Arial" w:eastAsia="Arial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212121"/>
          <w:spacing w:val="3"/>
          <w:w w:val="124"/>
          <w:position w:val="2"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444444"/>
          <w:spacing w:val="0"/>
          <w:w w:val="81"/>
          <w:position w:val="2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444444"/>
          <w:spacing w:val="-6"/>
          <w:w w:val="80"/>
          <w:position w:val="2"/>
        </w:rPr>
        <w:t>;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33"/>
          <w:position w:val="2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-6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-12"/>
          <w:w w:val="79"/>
          <w:position w:val="2"/>
        </w:rPr>
        <w:t>'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52"/>
          <w:position w:val="2"/>
        </w:rPr>
        <w:t>:</w:t>
      </w:r>
      <w:r>
        <w:rPr>
          <w:rFonts w:ascii="Arial" w:hAnsi="Arial" w:cs="Arial" w:eastAsia="Arial"/>
          <w:sz w:val="18"/>
          <w:szCs w:val="18"/>
          <w:color w:val="5B5B5B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5B5B5B"/>
          <w:spacing w:val="-4"/>
          <w:w w:val="100"/>
          <w:position w:val="2"/>
        </w:rPr>
        <w:t> </w:t>
      </w:r>
      <w:r>
        <w:rPr>
          <w:rFonts w:ascii="Arial" w:hAnsi="Arial" w:cs="Arial" w:eastAsia="Arial"/>
          <w:sz w:val="7"/>
          <w:szCs w:val="7"/>
          <w:color w:val="5B5B5B"/>
          <w:spacing w:val="0"/>
          <w:w w:val="143"/>
          <w:position w:val="2"/>
        </w:rPr>
        <w:t>.'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  <w:position w:val="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38" w:lineRule="auto"/>
        <w:ind w:left="81" w:right="150" w:firstLine="-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91"/>
          <w:i/>
        </w:rPr>
        <w:t>XXIX.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Establece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mecanismo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eficiente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involucra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ciudadaní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distinta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7"/>
          <w:i/>
        </w:rPr>
        <w:t>etapas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6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proces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procuració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justicia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desde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prevenció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social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violenci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5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delincuencia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1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64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11"/>
          <w:w w:val="64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uncia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proces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penal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cumplimient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sentenci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reinserció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socia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0"/>
          <w:w w:val="100"/>
          <w:i/>
        </w:rPr>
        <w:t>                      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E9E9E"/>
          <w:spacing w:val="-18"/>
          <w:w w:val="145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-9"/>
          <w:w w:val="3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17"/>
          <w:w w:val="123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-17"/>
          <w:w w:val="74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77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2" w:right="672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w w:val="83"/>
          <w:i/>
        </w:rPr>
        <w:t>XX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83"/>
          <w:i/>
        </w:rPr>
        <w:t>X</w:t>
      </w:r>
      <w:r>
        <w:rPr>
          <w:rFonts w:ascii="Arial" w:hAnsi="Arial" w:cs="Arial" w:eastAsia="Arial"/>
          <w:sz w:val="16"/>
          <w:szCs w:val="16"/>
          <w:color w:val="343434"/>
          <w:spacing w:val="0"/>
          <w:w w:val="136"/>
          <w:i/>
        </w:rPr>
        <w:t>..</w:t>
      </w:r>
      <w:r>
        <w:rPr>
          <w:rFonts w:ascii="Arial" w:hAnsi="Arial" w:cs="Arial" w:eastAsia="Arial"/>
          <w:sz w:val="16"/>
          <w:szCs w:val="16"/>
          <w:color w:val="343434"/>
          <w:spacing w:val="-12"/>
          <w:w w:val="136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8"/>
          <w:i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6" w:right="34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w w:val="72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71"/>
          <w:i/>
        </w:rPr>
        <w:t>X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Eje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facu/tqd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2"/>
          <w:w w:val="98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42"/>
          <w:i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-16"/>
          <w:w w:val="42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7"/>
          <w:i/>
        </w:rPr>
        <w:t>qi,Je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93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15"/>
          <w:w w:val="74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desprenda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2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0"/>
          <w:w w:val="71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-4"/>
          <w:w w:val="71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9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3"/>
          <w:w w:val="98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86"/>
          <w:i/>
        </w:rPr>
        <w:t>l:P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1"/>
          <w:w w:val="8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trd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ordenamiento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legales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6"/>
          <w:i/>
        </w:rPr>
        <w:t>que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5" w:after="0" w:line="196" w:lineRule="exact"/>
        <w:ind w:left="76" w:right="164" w:firstLine="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580.806274pt;margin-top:27.251724pt;width:.1pt;height:372.51696pt;mso-position-horizontal-relative:page;mso-position-vertical-relative:paragraph;z-index:-4961" coordorigin="11616,545" coordsize="2,7450">
            <v:shape style="position:absolute;left:11616;top:545;width:2;height:7450" coordorigin="11616,545" coordsize="0,7450" path="m11616,7995l11616,545e" filled="f" stroked="t" strokeweight="1.194337pt" strokecolor="#0F0F0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atribucione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asunt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2"/>
          <w:i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9"/>
          <w:w w:val="107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11"/>
          <w:w w:val="65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9"/>
          <w:i/>
        </w:rPr>
        <w:t>quf?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3"/>
          <w:w w:val="8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7"/>
          <w:w w:val="98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ei"'Gobernado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9"/>
          <w:i/>
        </w:rPr>
        <w:t>delhtt;id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9"/>
          <w:i/>
        </w:rPr>
        <w:t>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deíalisc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delegue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término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normativida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aplicable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9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0"/>
          <w:w w:val="76"/>
          <w:i/>
        </w:rPr>
        <w:t>..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9"/>
          <w:w w:val="180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77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0"/>
          <w:w w:val="103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-15"/>
          <w:w w:val="72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74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4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-9"/>
          <w:w w:val="77"/>
          <w:i/>
        </w:rPr>
        <w:t>¡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77"/>
          <w:i/>
        </w:rPr>
        <w:t>i"c'·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77"/>
          <w:i/>
        </w:rPr>
        <w:t>                                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32"/>
          <w:w w:val="7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77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81" w:lineRule="exact"/>
        <w:ind w:right="305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-7"/>
          <w:w w:val="83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747474"/>
          <w:spacing w:val="0"/>
          <w:w w:val="148"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color w:val="74747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4747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2"/>
          <w:i/>
        </w:rPr>
        <w:t>LE'i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"/>
          <w:w w:val="9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2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2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1"/>
          <w:w w:val="9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9"/>
          <w:i/>
        </w:rPr>
        <w:t>TRANSPARENCI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3"/>
          <w:w w:val="99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747474"/>
          <w:spacing w:val="-3"/>
          <w:w w:val="73"/>
          <w:i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8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79"/>
          <w:i/>
        </w:rPr>
        <w:t>AC.C:ES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79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79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INFORMA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(;IÓ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II/!ÍBLICA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86"/>
          <w:i/>
        </w:rPr>
        <w:t>DE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86"/>
          <w:i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7"/>
          <w:w w:val="8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2"/>
          <w:i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2"/>
          <w:i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3"/>
          <w:w w:val="9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2"/>
          <w:i/>
        </w:rPr>
        <w:t>JÁLJSC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2"/>
          <w:i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5"/>
          <w:w w:val="92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2"/>
          <w:i/>
        </w:rPr>
        <w:t>SUS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160" w:h="15380"/>
          <w:pgMar w:top="140" w:bottom="280" w:left="100" w:right="720"/>
          <w:cols w:num="2" w:equalWidth="0">
            <w:col w:w="1738" w:space="2261"/>
            <w:col w:w="7341"/>
          </w:cols>
        </w:sectPr>
      </w:pPr>
      <w:rPr/>
    </w:p>
    <w:p>
      <w:pPr>
        <w:spacing w:before="1" w:after="0" w:line="203" w:lineRule="exact"/>
        <w:ind w:right="-20"/>
        <w:jc w:val="right"/>
        <w:tabs>
          <w:tab w:pos="960" w:val="left"/>
          <w:tab w:pos="160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747474"/>
          <w:w w:val="105"/>
          <w:position w:val="-1"/>
        </w:rPr>
        <w:t>'</w:t>
      </w:r>
      <w:r>
        <w:rPr>
          <w:rFonts w:ascii="Arial" w:hAnsi="Arial" w:cs="Arial" w:eastAsia="Arial"/>
          <w:sz w:val="18"/>
          <w:szCs w:val="18"/>
          <w:color w:val="747474"/>
          <w:w w:val="100"/>
          <w:position w:val="-1"/>
        </w:rPr>
        <w:tab/>
      </w:r>
      <w:r>
        <w:rPr>
          <w:rFonts w:ascii="Arial" w:hAnsi="Arial" w:cs="Arial" w:eastAsia="Arial"/>
          <w:sz w:val="18"/>
          <w:szCs w:val="18"/>
          <w:color w:val="747474"/>
          <w:w w:val="79"/>
          <w:position w:val="-1"/>
        </w:rPr>
        <w:t>.</w:t>
      </w:r>
      <w:r>
        <w:rPr>
          <w:rFonts w:ascii="Arial" w:hAnsi="Arial" w:cs="Arial" w:eastAsia="Arial"/>
          <w:sz w:val="18"/>
          <w:szCs w:val="18"/>
          <w:color w:val="747474"/>
          <w:w w:val="100"/>
          <w:position w:val="-1"/>
        </w:rPr>
        <w:tab/>
      </w:r>
      <w:r>
        <w:rPr>
          <w:rFonts w:ascii="Arial" w:hAnsi="Arial" w:cs="Arial" w:eastAsia="Arial"/>
          <w:sz w:val="18"/>
          <w:szCs w:val="18"/>
          <w:color w:val="747474"/>
          <w:w w:val="100"/>
          <w:position w:val="-1"/>
        </w:rPr>
      </w:r>
      <w:r>
        <w:rPr>
          <w:rFonts w:ascii="Arial" w:hAnsi="Arial" w:cs="Arial" w:eastAsia="Arial"/>
          <w:sz w:val="18"/>
          <w:szCs w:val="18"/>
          <w:color w:val="858585"/>
          <w:w w:val="105"/>
          <w:position w:val="-1"/>
        </w:rPr>
        <w:t>'</w:t>
      </w:r>
      <w:r>
        <w:rPr>
          <w:rFonts w:ascii="Arial" w:hAnsi="Arial" w:cs="Arial" w:eastAsia="Arial"/>
          <w:sz w:val="18"/>
          <w:szCs w:val="18"/>
          <w:color w:val="858585"/>
          <w:spacing w:val="-3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444444"/>
          <w:spacing w:val="-12"/>
          <w:w w:val="79"/>
          <w:position w:val="-1"/>
        </w:rPr>
        <w:t>.</w:t>
      </w:r>
      <w:r>
        <w:rPr>
          <w:rFonts w:ascii="Arial" w:hAnsi="Arial" w:cs="Arial" w:eastAsia="Arial"/>
          <w:sz w:val="18"/>
          <w:szCs w:val="18"/>
          <w:color w:val="858585"/>
          <w:spacing w:val="-5"/>
          <w:w w:val="141"/>
          <w:position w:val="-1"/>
        </w:rPr>
        <w:t>t</w:t>
      </w:r>
      <w:r>
        <w:rPr>
          <w:rFonts w:ascii="Arial" w:hAnsi="Arial" w:cs="Arial" w:eastAsia="Arial"/>
          <w:sz w:val="18"/>
          <w:szCs w:val="18"/>
          <w:color w:val="747474"/>
          <w:spacing w:val="-52"/>
          <w:w w:val="81"/>
          <w:position w:val="-1"/>
        </w:rPr>
        <w:t>)</w:t>
      </w:r>
      <w:r>
        <w:rPr>
          <w:rFonts w:ascii="Arial" w:hAnsi="Arial" w:cs="Arial" w:eastAsia="Arial"/>
          <w:sz w:val="18"/>
          <w:szCs w:val="18"/>
          <w:color w:val="858585"/>
          <w:spacing w:val="-16"/>
          <w:w w:val="141"/>
          <w:position w:val="-1"/>
        </w:rPr>
        <w:t>;</w:t>
      </w:r>
      <w:r>
        <w:rPr>
          <w:rFonts w:ascii="Arial" w:hAnsi="Arial" w:cs="Arial" w:eastAsia="Arial"/>
          <w:sz w:val="18"/>
          <w:szCs w:val="18"/>
          <w:color w:val="747474"/>
          <w:spacing w:val="-59"/>
          <w:w w:val="80"/>
          <w:position w:val="-1"/>
        </w:rPr>
        <w:t>&gt;</w:t>
      </w:r>
      <w:r>
        <w:rPr>
          <w:rFonts w:ascii="Arial" w:hAnsi="Arial" w:cs="Arial" w:eastAsia="Arial"/>
          <w:sz w:val="18"/>
          <w:szCs w:val="18"/>
          <w:color w:val="9E9E9E"/>
          <w:spacing w:val="-13"/>
          <w:w w:val="126"/>
          <w:position w:val="-1"/>
        </w:rPr>
        <w:t>'</w:t>
      </w:r>
      <w:r>
        <w:rPr>
          <w:rFonts w:ascii="Arial" w:hAnsi="Arial" w:cs="Arial" w:eastAsia="Arial"/>
          <w:sz w:val="18"/>
          <w:szCs w:val="18"/>
          <w:color w:val="747474"/>
          <w:spacing w:val="-94"/>
          <w:w w:val="111"/>
          <w:position w:val="-1"/>
        </w:rPr>
        <w:t>&lt;</w:t>
      </w:r>
      <w:r>
        <w:rPr>
          <w:rFonts w:ascii="Arial" w:hAnsi="Arial" w:cs="Arial" w:eastAsia="Arial"/>
          <w:sz w:val="18"/>
          <w:szCs w:val="18"/>
          <w:color w:val="9E9E9E"/>
          <w:spacing w:val="0"/>
          <w:w w:val="126"/>
          <w:position w:val="-1"/>
        </w:rPr>
        <w:t>;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0" w:after="0" w:line="184" w:lineRule="exact"/>
        <w:ind w:right="-64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070707"/>
          <w:w w:val="106"/>
          <w:i/>
        </w:rPr>
        <w:t>MUNii:JPio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8"/>
          <w:w w:val="107"/>
          <w:i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212121"/>
          <w:spacing w:val="-26"/>
          <w:w w:val="97"/>
          <w:i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-6"/>
          <w:w w:val="119"/>
          <w:i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-61"/>
          <w:w w:val="118"/>
          <w:i/>
        </w:rPr>
        <w:t>}</w:t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-69"/>
          <w:w w:val="201"/>
          <w:i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41"/>
          <w:i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20" w:after="0" w:line="184" w:lineRule="exact"/>
        <w:ind w:right="-20"/>
        <w:jc w:val="left"/>
        <w:tabs>
          <w:tab w:pos="380" w:val="left"/>
          <w:tab w:pos="740" w:val="left"/>
          <w:tab w:pos="1700" w:val="left"/>
          <w:tab w:pos="2240" w:val="left"/>
        </w:tabs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0"/>
          <w:w w:val="201"/>
          <w:i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6"/>
          <w:szCs w:val="16"/>
          <w:color w:val="747474"/>
          <w:spacing w:val="0"/>
          <w:w w:val="55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74747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-19"/>
          <w:w w:val="100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color w:val="BDBDB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BDBDBD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BDBDB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BDBDBD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747474"/>
          <w:spacing w:val="0"/>
          <w:w w:val="236"/>
        </w:rPr>
        <w:t>¡</w:t>
      </w:r>
      <w:r>
        <w:rPr>
          <w:rFonts w:ascii="Arial" w:hAnsi="Arial" w:cs="Arial" w:eastAsia="Arial"/>
          <w:sz w:val="13"/>
          <w:szCs w:val="13"/>
          <w:color w:val="747474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747474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343434"/>
          <w:spacing w:val="0"/>
          <w:w w:val="109"/>
        </w:rPr>
        <w:t>.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60" w:h="15380"/>
          <w:pgMar w:top="140" w:bottom="280" w:left="100" w:right="720"/>
          <w:cols w:num="3" w:equalWidth="0">
            <w:col w:w="6034" w:space="1066"/>
            <w:col w:w="1092" w:space="141"/>
            <w:col w:w="3007"/>
          </w:cols>
        </w:sectPr>
      </w:pPr>
      <w:rPr/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0" w:lineRule="auto"/>
        <w:ind w:left="4028" w:right="3998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98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42"/>
          <w:i/>
        </w:rPr>
        <w:t>l."</w:t>
      </w:r>
      <w:r>
        <w:rPr>
          <w:rFonts w:ascii="Arial" w:hAnsi="Arial" w:cs="Arial" w:eastAsia="Arial"/>
          <w:sz w:val="16"/>
          <w:szCs w:val="16"/>
          <w:color w:val="070707"/>
          <w:spacing w:val="-9"/>
          <w:w w:val="14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Naturalez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e}nterpretación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9" w:lineRule="auto"/>
        <w:ind w:left="4066" w:right="73" w:firstLine="10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Est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orde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interé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</w:rPr>
        <w:t>público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reglamentari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artículo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6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16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párraf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  <w:t>segundo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Constitució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Polític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Estado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Unit!a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Mexicanos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relativ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data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personale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5"/>
          <w:i/>
        </w:rPr>
        <w:t>en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posesió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públicos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8"/>
          <w:w w:val="100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omo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pprraf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tercer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1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3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15</w:t>
      </w:r>
      <w:r>
        <w:rPr>
          <w:rFonts w:ascii="Arial" w:hAnsi="Arial" w:cs="Arial" w:eastAsia="Arial"/>
          <w:sz w:val="16"/>
          <w:szCs w:val="16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fracció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94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IX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Constitució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Politica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Jalisc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9" w:lineRule="auto"/>
        <w:ind w:left="4075" w:right="63" w:firstLine="-5"/>
        <w:jc w:val="both"/>
        <w:rPr>
          <w:rFonts w:ascii="Arial" w:hAnsi="Arial" w:cs="Arial" w:eastAsia="Arial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0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materi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ordenamient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-2"/>
          <w:w w:val="10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bie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domini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pode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Estado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cuy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titu/arida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97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142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slcle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en/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saciedad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1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6"/>
          <w:i/>
        </w:rPr>
        <w:t>mism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7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6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tendr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tod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0"/>
          <w:i/>
        </w:rPr>
        <w:t>moment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1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8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8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0"/>
          <w:w w:val="7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faculta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dispone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>Af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9"/>
          <w:i/>
        </w:rPr>
        <w:t>qi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0"/>
          <w:w w:val="79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3"/>
          <w:w w:val="96"/>
          <w:i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65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nsidere.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                       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CACAC"/>
          <w:spacing w:val="0"/>
          <w:w w:val="4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ACACAC"/>
          <w:spacing w:val="0"/>
          <w:w w:val="49"/>
        </w:rPr>
        <w:t>                                                              </w:t>
      </w:r>
      <w:r>
        <w:rPr>
          <w:rFonts w:ascii="Times New Roman" w:hAnsi="Times New Roman" w:cs="Times New Roman" w:eastAsia="Times New Roman"/>
          <w:sz w:val="18"/>
          <w:szCs w:val="18"/>
          <w:color w:val="ACACAC"/>
          <w:spacing w:val="17"/>
          <w:w w:val="4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0"/>
          <w:w w:val="74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0"/>
          <w:w w:val="74"/>
        </w:rPr>
        <w:t>                               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19"/>
          <w:w w:val="74"/>
        </w:rPr>
        <w:t> </w:t>
      </w:r>
      <w:r>
        <w:rPr>
          <w:rFonts w:ascii="Arial" w:hAnsi="Arial" w:cs="Arial" w:eastAsia="Arial"/>
          <w:sz w:val="10"/>
          <w:szCs w:val="10"/>
          <w:color w:val="5B5B5B"/>
          <w:spacing w:val="0"/>
          <w:w w:val="115"/>
          <w:i/>
        </w:rPr>
        <w:t>!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29" w:after="0" w:line="201" w:lineRule="exact"/>
        <w:ind w:left="3397" w:right="-20"/>
        <w:jc w:val="left"/>
        <w:tabs>
          <w:tab w:pos="5440" w:val="left"/>
          <w:tab w:pos="6120" w:val="left"/>
          <w:tab w:pos="104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5B5B5B"/>
          <w:w w:val="50"/>
          <w:position w:val="-2"/>
        </w:rPr>
        <w:t>::</w:t>
      </w:r>
      <w:r>
        <w:rPr>
          <w:rFonts w:ascii="Times New Roman" w:hAnsi="Times New Roman" w:cs="Times New Roman" w:eastAsia="Times New Roman"/>
          <w:sz w:val="19"/>
          <w:szCs w:val="19"/>
          <w:color w:val="5B5B5B"/>
          <w:w w:val="51"/>
          <w:position w:val="-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5B5B5B"/>
          <w:spacing w:val="-31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12121"/>
          <w:spacing w:val="9"/>
          <w:w w:val="10"/>
          <w:position w:val="-2"/>
        </w:rPr>
        <w:t>_</w:t>
      </w:r>
      <w:r>
        <w:rPr>
          <w:rFonts w:ascii="Times New Roman" w:hAnsi="Times New Roman" w:cs="Times New Roman" w:eastAsia="Times New Roman"/>
          <w:sz w:val="19"/>
          <w:szCs w:val="19"/>
          <w:color w:val="444444"/>
          <w:spacing w:val="0"/>
          <w:w w:val="67"/>
          <w:position w:val="-2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color w:val="444444"/>
          <w:spacing w:val="-16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44444"/>
          <w:spacing w:val="0"/>
          <w:w w:val="66"/>
          <w:position w:val="-2"/>
        </w:rPr>
        <w:t>\</w:t>
      </w:r>
      <w:r>
        <w:rPr>
          <w:rFonts w:ascii="Times New Roman" w:hAnsi="Times New Roman" w:cs="Times New Roman" w:eastAsia="Times New Roman"/>
          <w:sz w:val="19"/>
          <w:szCs w:val="19"/>
          <w:color w:val="444444"/>
          <w:spacing w:val="0"/>
          <w:w w:val="66"/>
          <w:position w:val="-2"/>
        </w:rPr>
        <w:t>_,.</w:t>
      </w:r>
      <w:r>
        <w:rPr>
          <w:rFonts w:ascii="Times New Roman" w:hAnsi="Times New Roman" w:cs="Times New Roman" w:eastAsia="Times New Roman"/>
          <w:sz w:val="19"/>
          <w:szCs w:val="19"/>
          <w:color w:val="444444"/>
          <w:spacing w:val="-29"/>
          <w:w w:val="66"/>
          <w:position w:val="-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44444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444444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9"/>
          <w:szCs w:val="19"/>
          <w:color w:val="858585"/>
          <w:spacing w:val="0"/>
          <w:w w:val="30"/>
          <w:position w:val="-2"/>
        </w:rPr>
        <w:t>--</w:t>
      </w:r>
      <w:r>
        <w:rPr>
          <w:rFonts w:ascii="Times New Roman" w:hAnsi="Times New Roman" w:cs="Times New Roman" w:eastAsia="Times New Roman"/>
          <w:sz w:val="19"/>
          <w:szCs w:val="19"/>
          <w:color w:val="858585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858585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9"/>
          <w:szCs w:val="19"/>
          <w:color w:val="343434"/>
          <w:spacing w:val="0"/>
          <w:w w:val="53"/>
          <w:position w:val="-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343434"/>
          <w:spacing w:val="3"/>
          <w:w w:val="53"/>
          <w:position w:val="-2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color w:val="5B5B5B"/>
          <w:spacing w:val="-30"/>
          <w:w w:val="102"/>
          <w:position w:val="-2"/>
        </w:rPr>
        <w:t>;</w:t>
      </w:r>
      <w:r>
        <w:rPr>
          <w:rFonts w:ascii="Times New Roman" w:hAnsi="Times New Roman" w:cs="Times New Roman" w:eastAsia="Times New Roman"/>
          <w:sz w:val="19"/>
          <w:szCs w:val="19"/>
          <w:color w:val="5B5B5B"/>
          <w:spacing w:val="-61"/>
          <w:w w:val="160"/>
          <w:position w:val="-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858585"/>
          <w:spacing w:val="0"/>
          <w:w w:val="20"/>
          <w:position w:val="-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858585"/>
          <w:spacing w:val="-34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58585"/>
          <w:spacing w:val="-7"/>
          <w:w w:val="49"/>
          <w:position w:val="-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5B5B5B"/>
          <w:spacing w:val="-7"/>
          <w:w w:val="70"/>
          <w:position w:val="-2"/>
        </w:rPr>
      </w:r>
      <w:r>
        <w:rPr>
          <w:rFonts w:ascii="Times New Roman" w:hAnsi="Times New Roman" w:cs="Times New Roman" w:eastAsia="Times New Roman"/>
          <w:sz w:val="19"/>
          <w:szCs w:val="19"/>
          <w:color w:val="5B5B5B"/>
          <w:spacing w:val="-34"/>
          <w:w w:val="70"/>
          <w:shadow/>
          <w:position w:val="-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5B5B5B"/>
          <w:spacing w:val="-34"/>
          <w:w w:val="70"/>
          <w:shadow/>
          <w:position w:val="-2"/>
        </w:rPr>
      </w:r>
      <w:r>
        <w:rPr>
          <w:rFonts w:ascii="Times New Roman" w:hAnsi="Times New Roman" w:cs="Times New Roman" w:eastAsia="Times New Roman"/>
          <w:sz w:val="19"/>
          <w:szCs w:val="19"/>
          <w:color w:val="5B5B5B"/>
          <w:spacing w:val="-34"/>
          <w:w w:val="70"/>
          <w:position w:val="-2"/>
        </w:rPr>
      </w:r>
      <w:r>
        <w:rPr>
          <w:rFonts w:ascii="Times New Roman" w:hAnsi="Times New Roman" w:cs="Times New Roman" w:eastAsia="Times New Roman"/>
          <w:sz w:val="19"/>
          <w:szCs w:val="19"/>
          <w:color w:val="5B5B5B"/>
          <w:spacing w:val="-34"/>
          <w:w w:val="70"/>
          <w:position w:val="-2"/>
        </w:rPr>
      </w:r>
      <w:r>
        <w:rPr>
          <w:rFonts w:ascii="Times New Roman" w:hAnsi="Times New Roman" w:cs="Times New Roman" w:eastAsia="Times New Roman"/>
          <w:sz w:val="19"/>
          <w:szCs w:val="19"/>
          <w:color w:val="858585"/>
          <w:spacing w:val="-3"/>
          <w:w w:val="49"/>
          <w:position w:val="-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747474"/>
          <w:spacing w:val="-36"/>
          <w:w w:val="51"/>
          <w:position w:val="-2"/>
        </w:rPr>
        <w:t>;</w:t>
      </w:r>
      <w:r>
        <w:rPr>
          <w:rFonts w:ascii="Times New Roman" w:hAnsi="Times New Roman" w:cs="Times New Roman" w:eastAsia="Times New Roman"/>
          <w:sz w:val="19"/>
          <w:szCs w:val="19"/>
          <w:color w:val="858585"/>
          <w:spacing w:val="0"/>
          <w:w w:val="20"/>
          <w:position w:val="-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858585"/>
          <w:spacing w:val="17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58585"/>
          <w:spacing w:val="1"/>
          <w:w w:val="48"/>
          <w:position w:val="-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343434"/>
          <w:spacing w:val="0"/>
          <w:w w:val="48"/>
          <w:position w:val="-2"/>
        </w:rPr>
        <w:t>;</w:t>
      </w:r>
      <w:r>
        <w:rPr>
          <w:rFonts w:ascii="Times New Roman" w:hAnsi="Times New Roman" w:cs="Times New Roman" w:eastAsia="Times New Roman"/>
          <w:sz w:val="19"/>
          <w:szCs w:val="19"/>
          <w:color w:val="343434"/>
          <w:spacing w:val="-21"/>
          <w:w w:val="48"/>
          <w:position w:val="-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43434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343434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9"/>
          <w:szCs w:val="19"/>
          <w:color w:val="5B5B5B"/>
          <w:spacing w:val="0"/>
          <w:w w:val="48"/>
          <w:position w:val="-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5B5B5B"/>
          <w:spacing w:val="10"/>
          <w:w w:val="48"/>
          <w:position w:val="-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B5B5B"/>
          <w:spacing w:val="0"/>
          <w:w w:val="71"/>
          <w:position w:val="-2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5B5B5B"/>
          <w:spacing w:val="-14"/>
          <w:w w:val="70"/>
          <w:position w:val="-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858585"/>
          <w:spacing w:val="7"/>
          <w:w w:val="47"/>
          <w:position w:val="-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444444"/>
          <w:spacing w:val="0"/>
          <w:w w:val="48"/>
          <w:position w:val="-2"/>
        </w:rPr>
        <w:t>_J_;·&lt;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66" w:lineRule="exact"/>
        <w:ind w:left="3376" w:right="146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0"/>
          <w:w w:val="100"/>
          <w:position w:val="-1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0"/>
          <w:w w:val="29"/>
          <w:position w:val="-1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0"/>
          <w:w w:val="29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2"/>
          <w:w w:val="29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91"/>
          <w:position w:val="-1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-19"/>
          <w:w w:val="92"/>
          <w:position w:val="-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-19"/>
          <w:w w:val="147"/>
          <w:position w:val="-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343434"/>
          <w:spacing w:val="-28"/>
          <w:w w:val="65"/>
          <w:position w:val="-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-32"/>
          <w:w w:val="70"/>
          <w:position w:val="-1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-10"/>
          <w:w w:val="115"/>
          <w:position w:val="-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0"/>
          <w:w w:val="63"/>
          <w:position w:val="-1"/>
        </w:rPr>
        <w:t>,,,,,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0"/>
          <w:w w:val="82"/>
          <w:position w:val="-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-3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444"/>
          <w:spacing w:val="0"/>
          <w:w w:val="48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44444"/>
          <w:spacing w:val="-3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69"/>
          <w:i/>
          <w:position w:val="-1"/>
        </w:rPr>
        <w:t>;J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69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0"/>
          <w:w w:val="69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12121"/>
          <w:spacing w:val="15"/>
          <w:w w:val="69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69"/>
          <w:i/>
          <w:position w:val="-1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69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69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derech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34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-10"/>
          <w:w w:val="37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-8"/>
          <w:w w:val="104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9"/>
          <w:i/>
          <w:position w:val="-1"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·a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  <w:position w:val="-1"/>
        </w:rPr>
        <w:t>irlfóringci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  <w:position w:val="-1"/>
        </w:rPr>
        <w:t>(Sn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8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  <w:position w:val="-1"/>
        </w:rPr>
        <w:t>interpretpr{l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9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25"/>
          <w:i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25"/>
          <w:i/>
          <w:position w:val="-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7"/>
          <w:w w:val="2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conforme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position w:val="-1"/>
        </w:rPr>
        <w:t>,/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95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11"/>
          <w:w w:val="85"/>
          <w:i/>
          <w:position w:val="-1"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  <w:position w:val="-1"/>
        </w:rPr>
        <w:t>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position w:val="-1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  <w:position w:val="-1"/>
        </w:rPr>
        <w:t>rístítución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91" w:lineRule="exact"/>
        <w:ind w:left="3507" w:right="702"/>
        <w:jc w:val="center"/>
        <w:tabs>
          <w:tab w:pos="4980" w:val="left"/>
          <w:tab w:pos="5700" w:val="left"/>
          <w:tab w:pos="6940" w:val="left"/>
          <w:tab w:pos="8560" w:val="left"/>
          <w:tab w:pos="9080" w:val="left"/>
          <w:tab w:pos="998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070707"/>
          <w:w w:val="118"/>
          <w:position w:val="1"/>
        </w:rPr>
        <w:t>'"t</w:t>
      </w:r>
      <w:r>
        <w:rPr>
          <w:rFonts w:ascii="Times New Roman" w:hAnsi="Times New Roman" w:cs="Times New Roman" w:eastAsia="Times New Roman"/>
          <w:sz w:val="11"/>
          <w:szCs w:val="11"/>
          <w:color w:val="070707"/>
          <w:spacing w:val="3"/>
          <w:w w:val="119"/>
          <w:position w:val="1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0"/>
          <w:w w:val="64"/>
          <w:position w:val="1"/>
        </w:rPr>
        <w:t>i''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0"/>
          <w:w w:val="65"/>
          <w:position w:val="1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-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44444"/>
          <w:spacing w:val="-10"/>
          <w:w w:val="132"/>
          <w:position w:val="1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070707"/>
          <w:spacing w:val="0"/>
          <w:w w:val="29"/>
          <w:position w:val="1"/>
        </w:rPr>
        <w:t>;</w:t>
      </w:r>
      <w:r>
        <w:rPr>
          <w:rFonts w:ascii="Times New Roman" w:hAnsi="Times New Roman" w:cs="Times New Roman" w:eastAsia="Times New Roman"/>
          <w:sz w:val="11"/>
          <w:szCs w:val="11"/>
          <w:color w:val="070707"/>
          <w:spacing w:val="-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43434"/>
          <w:spacing w:val="0"/>
          <w:w w:val="83"/>
          <w:position w:val="1"/>
        </w:rPr>
        <w:t>.'_t·.</w:t>
      </w:r>
      <w:r>
        <w:rPr>
          <w:rFonts w:ascii="Times New Roman" w:hAnsi="Times New Roman" w:cs="Times New Roman" w:eastAsia="Times New Roman"/>
          <w:sz w:val="11"/>
          <w:szCs w:val="11"/>
          <w:color w:val="343434"/>
          <w:spacing w:val="-12"/>
          <w:w w:val="84"/>
          <w:position w:val="1"/>
        </w:rPr>
        <w:t>¡</w:t>
      </w:r>
      <w:r>
        <w:rPr>
          <w:rFonts w:ascii="Times New Roman" w:hAnsi="Times New Roman" w:cs="Times New Roman" w:eastAsia="Times New Roman"/>
          <w:sz w:val="11"/>
          <w:szCs w:val="11"/>
          <w:color w:val="5B5B5B"/>
          <w:spacing w:val="-19"/>
          <w:w w:val="158"/>
          <w:position w:val="1"/>
        </w:rPr>
        <w:t>:</w:t>
      </w:r>
      <w:r>
        <w:rPr>
          <w:rFonts w:ascii="Times New Roman" w:hAnsi="Times New Roman" w:cs="Times New Roman" w:eastAsia="Times New Roman"/>
          <w:sz w:val="11"/>
          <w:szCs w:val="11"/>
          <w:color w:val="747474"/>
          <w:spacing w:val="1"/>
          <w:w w:val="8"/>
          <w:position w:val="1"/>
        </w:rPr>
        <w:t>_</w:t>
      </w:r>
      <w:r>
        <w:rPr>
          <w:rFonts w:ascii="Times New Roman" w:hAnsi="Times New Roman" w:cs="Times New Roman" w:eastAsia="Times New Roman"/>
          <w:sz w:val="11"/>
          <w:szCs w:val="11"/>
          <w:color w:val="444444"/>
          <w:spacing w:val="0"/>
          <w:w w:val="72"/>
          <w:position w:val="1"/>
        </w:rPr>
        <w:t>·_;,''.</w:t>
      </w:r>
      <w:r>
        <w:rPr>
          <w:rFonts w:ascii="Times New Roman" w:hAnsi="Times New Roman" w:cs="Times New Roman" w:eastAsia="Times New Roman"/>
          <w:sz w:val="11"/>
          <w:szCs w:val="11"/>
          <w:color w:val="444444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444444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1"/>
          <w:szCs w:val="11"/>
          <w:color w:val="343434"/>
          <w:spacing w:val="0"/>
          <w:w w:val="44"/>
          <w:position w:val="1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343434"/>
          <w:spacing w:val="0"/>
          <w:w w:val="44"/>
          <w:position w:val="1"/>
        </w:rPr>
        <w:t>        </w:t>
      </w:r>
      <w:r>
        <w:rPr>
          <w:rFonts w:ascii="Times New Roman" w:hAnsi="Times New Roman" w:cs="Times New Roman" w:eastAsia="Times New Roman"/>
          <w:sz w:val="11"/>
          <w:szCs w:val="11"/>
          <w:color w:val="343434"/>
          <w:spacing w:val="11"/>
          <w:w w:val="44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B5B5B"/>
          <w:spacing w:val="0"/>
          <w:w w:val="117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5B5B5B"/>
          <w:spacing w:val="-2"/>
          <w:w w:val="117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5B5B5B"/>
          <w:spacing w:val="-34"/>
          <w:w w:val="117"/>
          <w:i/>
          <w:position w:val="1"/>
        </w:rPr>
        <w:t>.</w:t>
      </w:r>
      <w:r>
        <w:rPr>
          <w:rFonts w:ascii="Arial" w:hAnsi="Arial" w:cs="Arial" w:eastAsia="Arial"/>
          <w:sz w:val="9"/>
          <w:szCs w:val="9"/>
          <w:color w:val="444444"/>
          <w:spacing w:val="0"/>
          <w:w w:val="117"/>
          <w:i/>
          <w:position w:val="1"/>
        </w:rPr>
        <w:t>·</w:t>
      </w:r>
      <w:r>
        <w:rPr>
          <w:rFonts w:ascii="Arial" w:hAnsi="Arial" w:cs="Arial" w:eastAsia="Arial"/>
          <w:sz w:val="9"/>
          <w:szCs w:val="9"/>
          <w:color w:val="858585"/>
          <w:spacing w:val="0"/>
          <w:w w:val="117"/>
          <w:i/>
          <w:position w:val="1"/>
        </w:rPr>
        <w:t>···</w:t>
      </w:r>
      <w:r>
        <w:rPr>
          <w:rFonts w:ascii="Arial" w:hAnsi="Arial" w:cs="Arial" w:eastAsia="Arial"/>
          <w:sz w:val="9"/>
          <w:szCs w:val="9"/>
          <w:color w:val="858585"/>
          <w:spacing w:val="-13"/>
          <w:w w:val="117"/>
          <w:i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5B5B5B"/>
          <w:spacing w:val="0"/>
          <w:w w:val="117"/>
          <w:i/>
          <w:position w:val="1"/>
        </w:rPr>
        <w:t>d</w:t>
      </w:r>
      <w:r>
        <w:rPr>
          <w:rFonts w:ascii="Arial" w:hAnsi="Arial" w:cs="Arial" w:eastAsia="Arial"/>
          <w:sz w:val="9"/>
          <w:szCs w:val="9"/>
          <w:color w:val="5B5B5B"/>
          <w:spacing w:val="0"/>
          <w:w w:val="117"/>
          <w:i/>
          <w:position w:val="1"/>
        </w:rPr>
        <w:t>:</w:t>
      </w:r>
      <w:r>
        <w:rPr>
          <w:rFonts w:ascii="Arial" w:hAnsi="Arial" w:cs="Arial" w:eastAsia="Arial"/>
          <w:sz w:val="9"/>
          <w:szCs w:val="9"/>
          <w:color w:val="5B5B5B"/>
          <w:spacing w:val="22"/>
          <w:w w:val="117"/>
          <w:i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343434"/>
          <w:spacing w:val="0"/>
          <w:w w:val="43"/>
          <w:i/>
          <w:position w:val="1"/>
        </w:rPr>
        <w:t>.</w:t>
      </w:r>
      <w:r>
        <w:rPr>
          <w:rFonts w:ascii="Arial" w:hAnsi="Arial" w:cs="Arial" w:eastAsia="Arial"/>
          <w:sz w:val="9"/>
          <w:szCs w:val="9"/>
          <w:color w:val="343434"/>
          <w:spacing w:val="0"/>
          <w:w w:val="100"/>
          <w:i/>
          <w:position w:val="1"/>
        </w:rPr>
        <w:tab/>
      </w:r>
      <w:r>
        <w:rPr>
          <w:rFonts w:ascii="Arial" w:hAnsi="Arial" w:cs="Arial" w:eastAsia="Arial"/>
          <w:sz w:val="9"/>
          <w:szCs w:val="9"/>
          <w:color w:val="343434"/>
          <w:spacing w:val="0"/>
          <w:w w:val="100"/>
          <w:i/>
          <w:position w:val="1"/>
        </w:rPr>
      </w:r>
      <w:r>
        <w:rPr>
          <w:rFonts w:ascii="Arial" w:hAnsi="Arial" w:cs="Arial" w:eastAsia="Arial"/>
          <w:sz w:val="9"/>
          <w:szCs w:val="9"/>
          <w:color w:val="5B5B5B"/>
          <w:spacing w:val="-15"/>
          <w:w w:val="106"/>
          <w:position w:val="1"/>
        </w:rPr>
        <w:t>·</w:t>
      </w:r>
      <w:r>
        <w:rPr>
          <w:rFonts w:ascii="Arial" w:hAnsi="Arial" w:cs="Arial" w:eastAsia="Arial"/>
          <w:sz w:val="9"/>
          <w:szCs w:val="9"/>
          <w:color w:val="212121"/>
          <w:spacing w:val="0"/>
          <w:w w:val="162"/>
          <w:position w:val="1"/>
        </w:rPr>
        <w:t>.-</w:t>
      </w:r>
      <w:r>
        <w:rPr>
          <w:rFonts w:ascii="Arial" w:hAnsi="Arial" w:cs="Arial" w:eastAsia="Arial"/>
          <w:sz w:val="9"/>
          <w:szCs w:val="9"/>
          <w:color w:val="212121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9"/>
          <w:szCs w:val="9"/>
          <w:color w:val="212121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070707"/>
          <w:spacing w:val="0"/>
          <w:w w:val="127"/>
          <w:i/>
          <w:position w:val="1"/>
        </w:rPr>
        <w:t>:</w:t>
      </w:r>
      <w:r>
        <w:rPr>
          <w:rFonts w:ascii="Arial" w:hAnsi="Arial" w:cs="Arial" w:eastAsia="Arial"/>
          <w:sz w:val="9"/>
          <w:szCs w:val="9"/>
          <w:color w:val="070707"/>
          <w:spacing w:val="0"/>
          <w:w w:val="100"/>
          <w:i/>
          <w:position w:val="1"/>
        </w:rPr>
        <w:tab/>
      </w:r>
      <w:r>
        <w:rPr>
          <w:rFonts w:ascii="Arial" w:hAnsi="Arial" w:cs="Arial" w:eastAsia="Arial"/>
          <w:sz w:val="9"/>
          <w:szCs w:val="9"/>
          <w:color w:val="070707"/>
          <w:spacing w:val="0"/>
          <w:w w:val="100"/>
          <w:i/>
          <w:position w:val="1"/>
        </w:rPr>
      </w:r>
      <w:r>
        <w:rPr>
          <w:rFonts w:ascii="Arial" w:hAnsi="Arial" w:cs="Arial" w:eastAsia="Arial"/>
          <w:sz w:val="9"/>
          <w:szCs w:val="9"/>
          <w:color w:val="5B5B5B"/>
          <w:spacing w:val="0"/>
          <w:w w:val="100"/>
          <w:position w:val="1"/>
        </w:rPr>
        <w:t>.</w:t>
      </w:r>
      <w:r>
        <w:rPr>
          <w:rFonts w:ascii="Arial" w:hAnsi="Arial" w:cs="Arial" w:eastAsia="Arial"/>
          <w:sz w:val="9"/>
          <w:szCs w:val="9"/>
          <w:color w:val="5B5B5B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212121"/>
          <w:spacing w:val="0"/>
          <w:w w:val="52"/>
          <w:position w:val="1"/>
        </w:rPr>
        <w:t>'</w:t>
      </w:r>
      <w:r>
        <w:rPr>
          <w:rFonts w:ascii="Arial" w:hAnsi="Arial" w:cs="Arial" w:eastAsia="Arial"/>
          <w:sz w:val="9"/>
          <w:szCs w:val="9"/>
          <w:color w:val="212121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9"/>
          <w:szCs w:val="9"/>
          <w:color w:val="212121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1"/>
          <w:szCs w:val="11"/>
          <w:color w:val="070707"/>
          <w:spacing w:val="0"/>
          <w:w w:val="137"/>
          <w:position w:val="1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070707"/>
          <w:spacing w:val="-3"/>
          <w:w w:val="136"/>
          <w:position w:val="1"/>
        </w:rPr>
        <w:t>:</w:t>
      </w:r>
      <w:r>
        <w:rPr>
          <w:rFonts w:ascii="Times New Roman" w:hAnsi="Times New Roman" w:cs="Times New Roman" w:eastAsia="Times New Roman"/>
          <w:sz w:val="11"/>
          <w:szCs w:val="11"/>
          <w:color w:val="343434"/>
          <w:spacing w:val="0"/>
          <w:w w:val="86"/>
          <w:position w:val="1"/>
        </w:rPr>
        <w:t>'!:</w:t>
      </w:r>
      <w:r>
        <w:rPr>
          <w:rFonts w:ascii="Times New Roman" w:hAnsi="Times New Roman" w:cs="Times New Roman" w:eastAsia="Times New Roman"/>
          <w:sz w:val="11"/>
          <w:szCs w:val="11"/>
          <w:color w:val="343434"/>
          <w:spacing w:val="-12"/>
          <w:w w:val="87"/>
          <w:position w:val="1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444444"/>
          <w:spacing w:val="0"/>
          <w:w w:val="88"/>
          <w:position w:val="1"/>
        </w:rPr>
        <w:t>-,!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0"/>
          <w:w w:val="35"/>
          <w:position w:val="1"/>
        </w:rPr>
        <w:t>:-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0"/>
          <w:w w:val="80"/>
          <w:position w:val="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0"/>
          <w:w w:val="100"/>
          <w:position w:val="1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-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-12"/>
          <w:w w:val="92"/>
          <w:position w:val="1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5B5B5B"/>
          <w:spacing w:val="-29"/>
          <w:w w:val="132"/>
          <w:position w:val="1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3"/>
          <w:w w:val="92"/>
          <w:position w:val="1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0"/>
          <w:w w:val="60"/>
          <w:position w:val="1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2"/>
          <w:w w:val="60"/>
          <w:position w:val="1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5B5B5B"/>
          <w:spacing w:val="0"/>
          <w:w w:val="155"/>
          <w:position w:val="1"/>
        </w:rPr>
        <w:t>/</w:t>
      </w:r>
      <w:r>
        <w:rPr>
          <w:rFonts w:ascii="Times New Roman" w:hAnsi="Times New Roman" w:cs="Times New Roman" w:eastAsia="Times New Roman"/>
          <w:sz w:val="11"/>
          <w:szCs w:val="11"/>
          <w:color w:val="5B5B5B"/>
          <w:spacing w:val="-1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0"/>
          <w:w w:val="40"/>
          <w:position w:val="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5"/>
          <w:w w:val="4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44444"/>
          <w:spacing w:val="0"/>
          <w:w w:val="52"/>
          <w:position w:val="1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444444"/>
          <w:spacing w:val="-2"/>
          <w:w w:val="52"/>
          <w:position w:val="1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3"/>
          <w:w w:val="40"/>
          <w:position w:val="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343434"/>
          <w:spacing w:val="0"/>
          <w:w w:val="85"/>
          <w:position w:val="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343434"/>
          <w:spacing w:val="-4"/>
          <w:w w:val="85"/>
          <w:position w:val="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5B5B5B"/>
          <w:spacing w:val="0"/>
          <w:w w:val="61"/>
          <w:position w:val="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5B5B5B"/>
          <w:spacing w:val="-10"/>
          <w:w w:val="61"/>
          <w:position w:val="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0"/>
          <w:w w:val="40"/>
          <w:position w:val="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-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B5B5B"/>
          <w:spacing w:val="-25"/>
          <w:w w:val="121"/>
          <w:position w:val="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0"/>
          <w:w w:val="8"/>
          <w:position w:val="1"/>
        </w:rPr>
        <w:t>_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44444"/>
          <w:spacing w:val="-37"/>
          <w:w w:val="127"/>
          <w:position w:val="1"/>
        </w:rPr>
        <w:t>: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0"/>
          <w:w w:val="8"/>
          <w:position w:val="1"/>
        </w:rPr>
        <w:t>_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44444"/>
          <w:spacing w:val="0"/>
          <w:w w:val="127"/>
          <w:position w:val="1"/>
        </w:rPr>
        <w:t>;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82" w:lineRule="exact"/>
        <w:ind w:left="3602" w:right="243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67"/>
          <w:i/>
        </w:rPr>
        <w:t>"i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6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6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67"/>
          <w:i/>
        </w:rPr>
        <w:t>'-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68"/>
          <w:i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55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35"/>
          <w:w w:val="55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45"/>
          <w:i/>
        </w:rPr>
        <w:t>:?1: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J'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1ític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5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4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31"/>
          <w:i/>
        </w:rPr>
        <w:t>_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29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4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7"/>
          <w:w w:val="5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0"/>
          <w:w w:val="74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9"/>
          <w:w w:val="5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tPq?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91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32"/>
          <w:i/>
        </w:rPr>
        <w:t>f!i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33"/>
          <w:i/>
        </w:rPr>
        <w:t>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19"/>
          <w:i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Mexicanos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laració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82"/>
          <w:i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7"/>
          <w:w w:val="107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6"/>
          <w:w w:val="107"/>
          <w:emboss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6"/>
          <w:w w:val="107"/>
          <w:emboss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6"/>
          <w:w w:val="107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6"/>
          <w:w w:val="107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21"/>
          <w:i/>
        </w:rPr>
        <w:t>{X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21"/>
          <w:i/>
        </w:rPr>
        <w:t>fif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4"/>
          <w:w w:val="84"/>
          <w:i/>
        </w:rPr>
        <w:t>{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77"/>
          <w:i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73"/>
          <w:i/>
        </w:rPr>
        <w:t>f./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Der.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f!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9"/>
          <w:w w:val="100"/>
          <w:i/>
        </w:rPr>
        <w:t>}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-15"/>
          <w:w w:val="65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JH'ámanos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9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3" w:lineRule="exact"/>
        <w:ind w:left="4071" w:right="11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w w:val="96"/>
          <w:i/>
        </w:rPr>
        <w:t>Paet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97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1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    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lona/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CACAC"/>
          <w:spacing w:val="4"/>
          <w:w w:val="5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-8"/>
          <w:w w:val="54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88"/>
          <w:i/>
        </w:rPr>
        <w:t>¡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-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perecho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2"/>
          <w:i/>
        </w:rPr>
        <w:t>CIVIle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2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3"/>
          <w:w w:val="8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Polit1co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9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9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8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4"/>
          <w:w w:val="78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8"/>
          <w:i/>
        </w:rPr>
        <w:t>J?.f!TJVencw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8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78"/>
          <w:i/>
        </w:rPr>
        <w:t> 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64"/>
          <w:i/>
        </w:rPr>
        <w:t>o/.</w:t>
      </w:r>
      <w:r>
        <w:rPr>
          <w:rFonts w:ascii="Arial" w:hAnsi="Arial" w:cs="Arial" w:eastAsia="Arial"/>
          <w:sz w:val="17"/>
          <w:szCs w:val="17"/>
          <w:color w:val="212121"/>
          <w:spacing w:val="7"/>
          <w:w w:val="64"/>
          <w:i/>
        </w:rPr>
        <w:t>\</w:t>
      </w:r>
      <w:r>
        <w:rPr>
          <w:rFonts w:ascii="Arial" w:hAnsi="Arial" w:cs="Arial" w:eastAsia="Arial"/>
          <w:sz w:val="17"/>
          <w:szCs w:val="17"/>
          <w:color w:val="070707"/>
          <w:spacing w:val="0"/>
          <w:w w:val="85"/>
          <w:i/>
        </w:rPr>
        <w:t>roerlt:;flíU!f</w:t>
      </w:r>
      <w:r>
        <w:rPr>
          <w:rFonts w:ascii="Arial" w:hAnsi="Arial" w:cs="Arial" w:eastAsia="Arial"/>
          <w:sz w:val="17"/>
          <w:szCs w:val="17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sobr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Derechos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68" w:lineRule="exact"/>
        <w:ind w:left="4071" w:right="654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26.720001pt;margin-top:3.428787pt;width:12.48pt;height:41.279999pt;mso-position-horizontal-relative:page;mso-position-vertical-relative:paragraph;z-index:-4968" type="#_x0000_t75">
            <v:imagedata r:id="rId151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position w:val="-3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92"/>
          <w:i/>
          <w:position w:val="-3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92"/>
          <w:i/>
          <w:position w:val="-3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5"/>
          <w:w w:val="92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  <w:position w:val="-3"/>
        </w:rPr>
        <w:t>'Af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1"/>
          <w:w w:val="100"/>
          <w:i/>
          <w:position w:val="-3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8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0"/>
          <w:w w:val="47"/>
          <w:i/>
          <w:position w:val="-3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-56"/>
          <w:w w:val="47"/>
          <w:i/>
          <w:position w:val="-3"/>
        </w:rPr>
        <w:t>&lt;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-42"/>
          <w:w w:val="46"/>
          <w:i/>
          <w:position w:val="-3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0"/>
          <w:w w:val="98"/>
          <w:i/>
          <w:position w:val="-3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-18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-31"/>
          <w:w w:val="79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0"/>
          <w:w w:val="187"/>
          <w:i/>
          <w:position w:val="-3"/>
        </w:rPr>
        <w:t>{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-23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Conve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1"/>
          <w:w w:val="100"/>
          <w:i/>
          <w:position w:val="-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iá/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  <w:position w:val="-3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-44"/>
          <w:w w:val="100"/>
          <w:i/>
          <w:position w:val="-3"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opr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  <w:position w:val="-3"/>
        </w:rPr>
        <w:t>Eliminació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  <w:position w:val="-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93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68"/>
          <w:i/>
          <w:position w:val="-3"/>
        </w:rPr>
        <w:t>tQcJ.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69"/>
          <w:i/>
          <w:position w:val="-3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7"/>
          <w:w w:val="68"/>
          <w:i/>
          <w:position w:val="-3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53"/>
          <w:w w:val="102"/>
          <w:i/>
          <w:position w:val="-3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-73"/>
          <w:w w:val="168"/>
          <w:i/>
          <w:position w:val="-3"/>
        </w:rPr>
        <w:t>\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6"/>
          <w:w w:val="102"/>
          <w:i/>
          <w:position w:val="-3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57"/>
          <w:i/>
          <w:position w:val="-3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position w:val="-3"/>
        </w:rPr>
        <w:t>Form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93"/>
          <w:i/>
          <w:position w:val="-3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10"/>
          <w:w w:val="100"/>
          <w:i/>
          <w:position w:val="-3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0"/>
          <w:w w:val="105"/>
          <w:i/>
          <w:position w:val="-3"/>
        </w:rPr>
        <w:t>'a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10"/>
          <w:w w:val="105"/>
          <w:i/>
          <w:position w:val="-3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-17"/>
          <w:w w:val="65"/>
          <w:i/>
          <w:position w:val="-3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34"/>
          <w:w w:val="54"/>
          <w:i/>
          <w:position w:val="-3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59"/>
          <w:i/>
          <w:position w:val="-3"/>
        </w:rPr>
        <w:t>'iJ.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7"/>
          <w:w w:val="59"/>
          <w:i/>
          <w:position w:val="-3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83"/>
          <w:i/>
          <w:position w:val="-3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98"/>
          <w:i/>
          <w:position w:val="-3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97"/>
          <w:i/>
          <w:position w:val="-3"/>
        </w:rPr>
        <w:t>Nif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10"/>
          <w:w w:val="97"/>
          <w:i/>
          <w:position w:val="-3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9"/>
          <w:i/>
          <w:position w:val="-3"/>
        </w:rPr>
        <w:t>inació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Contr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74" w:lineRule="exact"/>
        <w:ind w:left="4075" w:right="80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w w:val="98"/>
          <w:i/>
          <w:position w:val="1"/>
        </w:rPr>
        <w:t>Mujer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99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54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1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0"/>
          <w:w w:val="51"/>
          <w:i/>
          <w:position w:val="1"/>
        </w:rPr>
        <w:t>y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31"/>
          <w:w w:val="51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demá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instrumenÍi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1"/>
          <w:i/>
          <w:position w:val="1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44"/>
          <w:i/>
          <w:position w:val="1"/>
        </w:rPr>
        <w:t>/J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61"/>
          <w:i/>
          <w:position w:val="1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E9E9E"/>
          <w:spacing w:val="0"/>
          <w:w w:val="52"/>
          <w:position w:val="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9E9E9E"/>
          <w:spacing w:val="0"/>
          <w:w w:val="52"/>
          <w:position w:val="1"/>
        </w:rPr>
        <w:t>                        </w:t>
      </w:r>
      <w:r>
        <w:rPr>
          <w:rFonts w:ascii="Times New Roman" w:hAnsi="Times New Roman" w:cs="Times New Roman" w:eastAsia="Times New Roman"/>
          <w:sz w:val="18"/>
          <w:szCs w:val="18"/>
          <w:color w:val="9E9E9E"/>
          <w:spacing w:val="18"/>
          <w:w w:val="52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2"/>
          <w:w w:val="49"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0"/>
          <w:w w:val="10"/>
          <w:position w:val="1"/>
        </w:rPr>
        <w:t>_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-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3"/>
          <w:i/>
          <w:position w:val="1"/>
        </w:rPr>
        <w:t>fl/t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3"/>
          <w:w w:val="83"/>
          <w:i/>
          <w:position w:val="1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83"/>
          <w:i/>
          <w:position w:val="1"/>
        </w:rPr>
        <w:t>J/iMW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10"/>
          <w:w w:val="83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95"/>
          <w:i/>
          <w:position w:val="1"/>
        </w:rPr>
        <w:t>{ítf?'Jd/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  <w:position w:val="1"/>
        </w:rPr>
        <w:t>atificado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8"/>
          <w:w w:val="95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Mexican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85" w:lineRule="exact"/>
        <w:ind w:left="4071" w:right="57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interpretació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3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>'frlbs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>        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0"/>
          <w:w w:val="100"/>
          <w:i/>
        </w:rPr>
        <w:t>'f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0"/>
          <w:w w:val="107"/>
          <w:i/>
        </w:rPr>
        <w:t>'t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-13"/>
          <w:w w:val="107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8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0"/>
          <w:w w:val="118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6"/>
          <w:w w:val="113"/>
          <w:i/>
        </w:rPr>
        <w:t>/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49"/>
          <w:w w:val="11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17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4"/>
          <w:w w:val="116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6"/>
          <w:w w:val="179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57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>ih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6"/>
          <w:w w:val="10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órganos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internacionale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especializados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así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44" w:lineRule="auto"/>
        <w:ind w:left="4071" w:right="64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dispuest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Constitució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Polític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Jalisc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93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3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favoreciend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tod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6"/>
          <w:i/>
        </w:rPr>
        <w:t>tiempo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principio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person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máxim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publicida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95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160" w:h="15380"/>
          <w:pgMar w:top="140" w:bottom="280" w:left="100" w:right="720"/>
        </w:sectPr>
      </w:pPr>
      <w:rPr/>
    </w:p>
    <w:p>
      <w:pPr>
        <w:spacing w:before="36" w:after="0" w:line="244" w:lineRule="auto"/>
        <w:ind w:left="4075" w:right="-51" w:firstLine="-1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520.320007pt;margin-top:-8.192028pt;width:24pt;height:116.160004pt;mso-position-horizontal-relative:page;mso-position-vertical-relative:paragraph;z-index:-4966" type="#_x0000_t75">
            <v:imagedata r:id="rId152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7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ejercici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derech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estar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condicionad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acredite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interé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algun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justifique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4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utilizació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9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podrá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condicionarse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5"/>
          <w:i/>
        </w:rPr>
        <w:t>mism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6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1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70707"/>
          <w:i/>
        </w:rPr>
        <w:t>cita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1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1"/>
          <w:i/>
        </w:rPr>
        <w:t>te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60" w:h="15380"/>
          <w:pgMar w:top="140" w:bottom="280" w:left="100" w:right="720"/>
          <w:cols w:num="2" w:equalWidth="0">
            <w:col w:w="10386" w:space="301"/>
            <w:col w:w="653"/>
          </w:cols>
        </w:sectPr>
      </w:pPr>
      <w:rPr/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/>
        <w:pict>
          <v:shape style="position:absolute;margin-left:520.320007pt;margin-top:8.640002pt;width:69.120003pt;height:42.240002pt;mso-position-horizontal-relative:page;mso-position-vertical-relative:page;z-index:-4970" type="#_x0000_t75">
            <v:imagedata r:id="rId153" o:title=""/>
          </v:shape>
        </w:pict>
      </w:r>
      <w:r>
        <w:rPr/>
        <w:pict>
          <v:group style="position:absolute;margin-left:581.522888pt;margin-top:60.052509pt;width:.1pt;height:90.437644pt;mso-position-horizontal-relative:page;mso-position-vertical-relative:page;z-index:-4963" coordorigin="11630,1201" coordsize="2,1809">
            <v:shape style="position:absolute;left:11630;top:1201;width:2;height:1809" coordorigin="11630,1201" coordsize="0,1809" path="m11630,3010l11630,1201e" filled="f" stroked="t" strokeweight="1.194337pt" strokecolor="#131313">
              <v:path arrowok="t"/>
            </v:shape>
          </v:group>
          <w10:wrap type="none"/>
        </w:pict>
      </w:r>
      <w:r>
        <w:rPr>
          <w:sz w:val="16"/>
          <w:szCs w:val="16"/>
        </w:rPr>
      </w:r>
    </w:p>
    <w:p>
      <w:pPr>
        <w:spacing w:before="36" w:after="0" w:line="240" w:lineRule="auto"/>
        <w:ind w:left="4028" w:right="5337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64"/>
          <w:i/>
        </w:rPr>
        <w:t>21il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6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6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304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Objeto.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40" w:lineRule="auto"/>
        <w:ind w:left="4047" w:right="5217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5"/>
          <w:w w:val="100"/>
          <w:i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343434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343434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Est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tiene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objeto: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40" w:lineRule="auto"/>
        <w:ind w:left="407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0.56pt;margin-top:4.722307pt;width:129.600006pt;height:72pt;mso-position-horizontal-relative:page;mso-position-vertical-relative:paragraph;z-index:-4967" type="#_x0000_t75">
            <v:imagedata r:id="rId154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75"/>
        </w:rPr>
        <w:t>/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0"/>
          <w:w w:val="123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Reconoce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derech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derech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humano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  <w:t>fundamental;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720" w:right="4300"/>
        <w:jc w:val="center"/>
        <w:rPr>
          <w:rFonts w:ascii="Courier New" w:hAnsi="Courier New" w:cs="Courier New" w:eastAsia="Courier New"/>
          <w:sz w:val="20"/>
          <w:szCs w:val="20"/>
        </w:rPr>
      </w:pPr>
      <w:rPr/>
      <w:r>
        <w:rPr>
          <w:rFonts w:ascii="Courier New" w:hAnsi="Courier New" w:cs="Courier New" w:eastAsia="Courier New"/>
          <w:sz w:val="20"/>
          <w:szCs w:val="20"/>
          <w:color w:val="070707"/>
          <w:spacing w:val="0"/>
          <w:w w:val="91"/>
        </w:rPr>
        <w:t>14</w:t>
      </w:r>
      <w:r>
        <w:rPr>
          <w:rFonts w:ascii="Courier New" w:hAnsi="Courier New" w:cs="Courier New" w:eastAsia="Courier New"/>
          <w:sz w:val="20"/>
          <w:szCs w:val="20"/>
          <w:color w:val="000000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2689" w:right="90"/>
        <w:jc w:val="center"/>
        <w:rPr>
          <w:rFonts w:ascii="Courier New" w:hAnsi="Courier New" w:cs="Courier New" w:eastAsia="Courier New"/>
          <w:sz w:val="45"/>
          <w:szCs w:val="45"/>
        </w:rPr>
      </w:pPr>
      <w:rPr/>
      <w:r>
        <w:rPr>
          <w:rFonts w:ascii="Courier New" w:hAnsi="Courier New" w:cs="Courier New" w:eastAsia="Courier New"/>
          <w:sz w:val="45"/>
          <w:szCs w:val="45"/>
          <w:color w:val="070707"/>
          <w:w w:val="48"/>
        </w:rPr>
        <w:t>------------</w:t>
      </w:r>
      <w:r>
        <w:rPr>
          <w:rFonts w:ascii="Courier New" w:hAnsi="Courier New" w:cs="Courier New" w:eastAsia="Courier New"/>
          <w:sz w:val="45"/>
          <w:szCs w:val="45"/>
          <w:color w:val="070707"/>
          <w:spacing w:val="-140"/>
          <w:w w:val="100"/>
        </w:rPr>
        <w:t> </w:t>
      </w:r>
      <w:r>
        <w:rPr>
          <w:rFonts w:ascii="Courier New" w:hAnsi="Courier New" w:cs="Courier New" w:eastAsia="Courier New"/>
          <w:sz w:val="45"/>
          <w:szCs w:val="45"/>
          <w:color w:val="070707"/>
          <w:spacing w:val="0"/>
          <w:w w:val="48"/>
        </w:rPr>
        <w:t>--------------------------------</w:t>
      </w:r>
      <w:r>
        <w:rPr>
          <w:rFonts w:ascii="Courier New" w:hAnsi="Courier New" w:cs="Courier New" w:eastAsia="Courier New"/>
          <w:sz w:val="45"/>
          <w:szCs w:val="45"/>
          <w:color w:val="070707"/>
          <w:spacing w:val="-140"/>
          <w:w w:val="100"/>
        </w:rPr>
        <w:t> </w:t>
      </w:r>
      <w:r>
        <w:rPr>
          <w:rFonts w:ascii="Courier New" w:hAnsi="Courier New" w:cs="Courier New" w:eastAsia="Courier New"/>
          <w:sz w:val="45"/>
          <w:szCs w:val="45"/>
          <w:color w:val="070707"/>
          <w:spacing w:val="0"/>
          <w:w w:val="48"/>
        </w:rPr>
        <w:t>------·--</w:t>
      </w:r>
      <w:r>
        <w:rPr>
          <w:rFonts w:ascii="Courier New" w:hAnsi="Courier New" w:cs="Courier New" w:eastAsia="Courier New"/>
          <w:sz w:val="45"/>
          <w:szCs w:val="45"/>
          <w:color w:val="070707"/>
          <w:spacing w:val="-140"/>
          <w:w w:val="100"/>
        </w:rPr>
        <w:t> </w:t>
      </w:r>
      <w:r>
        <w:rPr>
          <w:rFonts w:ascii="Courier New" w:hAnsi="Courier New" w:cs="Courier New" w:eastAsia="Courier New"/>
          <w:sz w:val="45"/>
          <w:szCs w:val="45"/>
          <w:color w:val="070707"/>
          <w:spacing w:val="0"/>
          <w:w w:val="48"/>
        </w:rPr>
        <w:t>-</w:t>
      </w:r>
      <w:r>
        <w:rPr>
          <w:rFonts w:ascii="Courier New" w:hAnsi="Courier New" w:cs="Courier New" w:eastAsia="Courier New"/>
          <w:sz w:val="45"/>
          <w:szCs w:val="45"/>
          <w:color w:val="070707"/>
          <w:spacing w:val="-68"/>
          <w:w w:val="48"/>
        </w:rPr>
        <w:t>-</w:t>
      </w:r>
      <w:r>
        <w:rPr>
          <w:rFonts w:ascii="Courier New" w:hAnsi="Courier New" w:cs="Courier New" w:eastAsia="Courier New"/>
          <w:sz w:val="45"/>
          <w:szCs w:val="45"/>
          <w:color w:val="070707"/>
          <w:spacing w:val="-68"/>
          <w:w w:val="58"/>
        </w:rPr>
      </w:r>
      <w:r>
        <w:rPr>
          <w:rFonts w:ascii="Courier New" w:hAnsi="Courier New" w:cs="Courier New" w:eastAsia="Courier New"/>
          <w:sz w:val="45"/>
          <w:szCs w:val="45"/>
          <w:color w:val="070707"/>
          <w:spacing w:val="-79"/>
          <w:w w:val="58"/>
          <w:emboss/>
        </w:rPr>
        <w:t>-</w:t>
      </w:r>
      <w:r>
        <w:rPr>
          <w:rFonts w:ascii="Courier New" w:hAnsi="Courier New" w:cs="Courier New" w:eastAsia="Courier New"/>
          <w:sz w:val="45"/>
          <w:szCs w:val="45"/>
          <w:color w:val="070707"/>
          <w:spacing w:val="-79"/>
          <w:w w:val="58"/>
          <w:emboss/>
        </w:rPr>
      </w:r>
      <w:r>
        <w:rPr>
          <w:rFonts w:ascii="Courier New" w:hAnsi="Courier New" w:cs="Courier New" w:eastAsia="Courier New"/>
          <w:sz w:val="45"/>
          <w:szCs w:val="45"/>
          <w:color w:val="070707"/>
          <w:spacing w:val="-79"/>
          <w:w w:val="58"/>
        </w:rPr>
      </w:r>
      <w:r>
        <w:rPr>
          <w:rFonts w:ascii="Courier New" w:hAnsi="Courier New" w:cs="Courier New" w:eastAsia="Courier New"/>
          <w:sz w:val="45"/>
          <w:szCs w:val="45"/>
          <w:color w:val="070707"/>
          <w:spacing w:val="-79"/>
          <w:w w:val="58"/>
        </w:rPr>
      </w:r>
      <w:r>
        <w:rPr>
          <w:rFonts w:ascii="Courier New" w:hAnsi="Courier New" w:cs="Courier New" w:eastAsia="Courier New"/>
          <w:sz w:val="45"/>
          <w:szCs w:val="45"/>
          <w:color w:val="212121"/>
          <w:spacing w:val="-138"/>
          <w:w w:val="43"/>
        </w:rPr>
        <w:t>-</w:t>
      </w:r>
      <w:r>
        <w:rPr>
          <w:rFonts w:ascii="Courier New" w:hAnsi="Courier New" w:cs="Courier New" w:eastAsia="Courier New"/>
          <w:sz w:val="45"/>
          <w:szCs w:val="45"/>
          <w:color w:val="070707"/>
          <w:spacing w:val="0"/>
          <w:w w:val="58"/>
        </w:rPr>
        <w:t>-----</w:t>
      </w:r>
      <w:r>
        <w:rPr>
          <w:rFonts w:ascii="Courier New" w:hAnsi="Courier New" w:cs="Courier New" w:eastAsia="Courier New"/>
          <w:sz w:val="45"/>
          <w:szCs w:val="45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160" w:h="15380"/>
          <w:pgMar w:top="140" w:bottom="280" w:left="100" w:right="720"/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pgMar w:footer="0" w:header="0" w:top="460" w:bottom="0" w:left="480" w:right="340"/>
          <w:footerReference w:type="default" r:id="rId155"/>
          <w:pgSz w:w="12160" w:h="15360"/>
        </w:sectPr>
      </w:pPr>
      <w:rPr/>
    </w:p>
    <w:p>
      <w:pPr>
        <w:spacing w:before="35" w:after="0" w:line="240" w:lineRule="auto"/>
        <w:ind w:left="3780" w:right="-7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shape style="position:absolute;margin-left:39.360001pt;margin-top:-3.518265pt;width:49.919998pt;height:49.919998pt;mso-position-horizontal-relative:page;mso-position-vertical-relative:paragraph;z-index:-4958" type="#_x0000_t75">
            <v:imagedata r:id="rId156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w w:val="69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8"/>
          <w:w w:val="69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47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i/>
        </w:rPr>
        <w:t>Tro"'parenta'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i/>
        </w:rPr>
        <w:t>ej.,cki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90"/>
          <w:i/>
        </w:rPr>
        <w:t>funció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90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21"/>
          <w:w w:val="9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90"/>
          <w:i/>
        </w:rPr>
        <w:t>pública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91"/>
          <w:i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92"/>
          <w:i/>
        </w:rPr>
        <w:t>rendició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92"/>
          <w:i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14"/>
          <w:w w:val="92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21"/>
          <w:i/>
        </w:rPr>
        <w:t>went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11"/>
          <w:w w:val="121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-11"/>
          <w:w w:val="121"/>
          <w:i/>
        </w:rPr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0"/>
          <w:w w:val="121"/>
          <w:emboss/>
          <w:i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-15"/>
          <w:w w:val="121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i/>
        </w:rPr>
        <w:t>o'l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321"/>
          <w:i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117"/>
          <w:w w:val="322"/>
          <w:i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185" w:lineRule="exact"/>
        <w:ind w:left="378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deci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"/>
          <w:w w:val="96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asunto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interé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5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0"/>
          <w:szCs w:val="10"/>
          <w:color w:val="050505"/>
          <w:spacing w:val="0"/>
          <w:w w:val="73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color w:val="050505"/>
          <w:spacing w:val="0"/>
          <w:w w:val="73"/>
        </w:rPr>
        <w:t>   </w:t>
      </w:r>
      <w:r>
        <w:rPr>
          <w:rFonts w:ascii="Times New Roman" w:hAnsi="Times New Roman" w:cs="Times New Roman" w:eastAsia="Times New Roman"/>
          <w:sz w:val="10"/>
          <w:szCs w:val="10"/>
          <w:color w:val="050505"/>
          <w:spacing w:val="8"/>
          <w:w w:val="7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322"/>
          <w:i/>
          <w:position w:val="1"/>
        </w:rPr>
        <w:t>mo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322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322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85" w:lineRule="exact"/>
        <w:ind w:left="86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88"/>
          <w:i/>
        </w:rPr>
        <w:t>proce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60" w:h="15360"/>
          <w:pgMar w:top="140" w:bottom="280" w:left="480" w:right="340"/>
          <w:cols w:num="2" w:equalWidth="0">
            <w:col w:w="9788" w:space="188"/>
            <w:col w:w="1364"/>
          </w:cols>
        </w:sectPr>
      </w:pPr>
      <w:rPr/>
    </w:p>
    <w:p>
      <w:pPr>
        <w:spacing w:before="40" w:after="0" w:line="240" w:lineRule="auto"/>
        <w:ind w:left="3780" w:right="-20"/>
        <w:jc w:val="left"/>
        <w:tabs>
          <w:tab w:pos="111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581.050232pt;margin-top:2.294577pt;width:1.783092pt;height:312.322711pt;mso-position-horizontal-relative:page;mso-position-vertical-relative:paragraph;z-index:-4952" coordorigin="11621,46" coordsize="36,6246">
            <v:group style="position:absolute;left:11647;top:55;width:2;height:2223" coordorigin="11647,55" coordsize="2,2223">
              <v:shape style="position:absolute;left:11647;top:55;width:2;height:2223" coordorigin="11647,55" coordsize="0,2223" path="m11647,2278l11647,55e" filled="f" stroked="t" strokeweight=".950982pt" strokecolor="#0F0F0F">
                <v:path arrowok="t"/>
              </v:shape>
            </v:group>
            <v:group style="position:absolute;left:11633;top:2245;width:2;height:4036" coordorigin="11633,2245" coordsize="2,4036">
              <v:shape style="position:absolute;left:11633;top:2245;width:2;height:4036" coordorigin="11633,2245" coordsize="0,4036" path="m11633,6280l11633,2245e" filled="f" stroked="t" strokeweight="1.188728pt" strokecolor="#0F0F0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73"/>
          <w:i/>
        </w:rPr>
        <w:t>11/.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7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Garantiza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hace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efectiv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derech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tod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person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solicitar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acceder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4"/>
          <w:w w:val="105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onsulta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6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recibir,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1"/>
        </w:rPr>
        <w:t>'·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5" w:lineRule="exact"/>
        <w:ind w:left="378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difundir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reproduci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publica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93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29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conformida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presen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  <w:i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12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18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1" w:after="0" w:line="206" w:lineRule="exact"/>
        <w:ind w:left="3776" w:right="468" w:firstLine="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975594pt;margin-top:18.12023pt;width:28.852321pt;height:46.5pt;mso-position-horizontal-relative:page;mso-position-vertical-relative:paragraph;z-index:-4946" type="#_x0000_t202" filled="f" stroked="f">
            <v:textbox inset="0,0,0,0">
              <w:txbxContent>
                <w:p>
                  <w:pPr>
                    <w:spacing w:before="0" w:after="0" w:line="930" w:lineRule="exact"/>
                    <w:ind w:right="-179"/>
                    <w:jc w:val="left"/>
                    <w:rPr>
                      <w:rFonts w:ascii="Times New Roman" w:hAnsi="Times New Roman" w:cs="Times New Roman" w:eastAsia="Times New Roman"/>
                      <w:sz w:val="93"/>
                      <w:szCs w:val="9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3"/>
                      <w:szCs w:val="93"/>
                      <w:color w:val="050505"/>
                      <w:spacing w:val="0"/>
                      <w:w w:val="111"/>
                    </w:rPr>
                    <w:t>ti</w:t>
                  </w:r>
                  <w:r>
                    <w:rPr>
                      <w:rFonts w:ascii="Times New Roman" w:hAnsi="Times New Roman" w:cs="Times New Roman" w:eastAsia="Times New Roman"/>
                      <w:sz w:val="93"/>
                      <w:szCs w:val="9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w w:val="75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74"/>
          <w:i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383838"/>
          <w:spacing w:val="0"/>
          <w:w w:val="16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8383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83838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Clasifica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posesió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obligado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mejora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organizació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archivos;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3" w:lineRule="auto"/>
        <w:ind w:left="3776" w:right="475" w:firstLine="1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92"/>
          <w:i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33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Protege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personale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posesió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obligado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1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como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confidencia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97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97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11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60" w:h="15360"/>
          <w:pgMar w:top="140" w:bottom="280" w:left="480" w:right="340"/>
        </w:sectPr>
      </w:pPr>
      <w:rPr/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39" w:lineRule="exact"/>
        <w:ind w:left="119" w:right="-85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0"/>
          <w:w w:val="102"/>
          <w:b/>
          <w:bCs/>
          <w:position w:val="-1"/>
        </w:rPr>
        <w:t>JALISCQ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9" w:after="0" w:line="240" w:lineRule="auto"/>
        <w:ind w:left="14" w:right="-71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50505"/>
          <w:w w:val="82"/>
          <w:i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83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6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Regula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organizaCJo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5" w:lineRule="exact"/>
        <w:ind w:right="-59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Jalisc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funcionamient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Institut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Transparenci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60" w:h="15360"/>
          <w:pgMar w:top="140" w:bottom="280" w:left="480" w:right="340"/>
          <w:cols w:num="3" w:equalWidth="0">
            <w:col w:w="1458" w:space="2313"/>
            <w:col w:w="2079" w:space="111"/>
            <w:col w:w="5379"/>
          </w:cols>
        </w:sectPr>
      </w:pPr>
      <w:rPr/>
    </w:p>
    <w:p>
      <w:pPr>
        <w:spacing w:before="24" w:after="0" w:line="240" w:lineRule="auto"/>
        <w:ind w:left="107" w:right="-47"/>
        <w:jc w:val="center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16"/>
        </w:rPr>
        <w:t>GOIJ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16"/>
        </w:rPr>
        <w:t>i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2"/>
          <w:w w:val="116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83838"/>
          <w:spacing w:val="0"/>
          <w:w w:val="100"/>
        </w:rPr>
        <w:t>t;</w:t>
      </w:r>
      <w:r>
        <w:rPr>
          <w:rFonts w:ascii="Times New Roman" w:hAnsi="Times New Roman" w:cs="Times New Roman" w:eastAsia="Times New Roman"/>
          <w:sz w:val="9"/>
          <w:szCs w:val="9"/>
          <w:color w:val="38383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77"/>
        </w:rPr>
        <w:t>K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11"/>
          <w:w w:val="77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F1F1F"/>
          <w:spacing w:val="0"/>
          <w:w w:val="77"/>
        </w:rPr>
        <w:t>N</w:t>
      </w:r>
      <w:r>
        <w:rPr>
          <w:rFonts w:ascii="Times New Roman" w:hAnsi="Times New Roman" w:cs="Times New Roman" w:eastAsia="Times New Roman"/>
          <w:sz w:val="9"/>
          <w:szCs w:val="9"/>
          <w:color w:val="1F1F1F"/>
          <w:spacing w:val="4"/>
          <w:w w:val="77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21"/>
        </w:rPr>
        <w:t>DEl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2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24"/>
          <w:w w:val="12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F1F1F"/>
          <w:spacing w:val="4"/>
          <w:w w:val="82"/>
        </w:rPr>
        <w:t>l</w:t>
      </w:r>
      <w:r>
        <w:rPr>
          <w:rFonts w:ascii="Times New Roman" w:hAnsi="Times New Roman" w:cs="Times New Roman" w:eastAsia="Times New Roman"/>
          <w:sz w:val="9"/>
          <w:szCs w:val="9"/>
          <w:color w:val="4B4B4B"/>
          <w:spacing w:val="0"/>
          <w:w w:val="82"/>
        </w:rPr>
        <w:t>i</w:t>
      </w:r>
      <w:r>
        <w:rPr>
          <w:rFonts w:ascii="Times New Roman" w:hAnsi="Times New Roman" w:cs="Times New Roman" w:eastAsia="Times New Roman"/>
          <w:sz w:val="9"/>
          <w:szCs w:val="9"/>
          <w:color w:val="4B4B4B"/>
          <w:spacing w:val="-1"/>
          <w:w w:val="82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9"/>
          <w:szCs w:val="9"/>
          <w:color w:val="1F1F1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9"/>
          <w:szCs w:val="9"/>
          <w:color w:val="1F1F1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17"/>
        </w:rPr>
        <w:t>ADO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48" w:lineRule="exact"/>
        <w:ind w:left="535" w:right="377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v:group style="position:absolute;margin-left:41.367733pt;margin-top:-10.388709pt;width:52.304032pt;height:.1pt;mso-position-horizontal-relative:page;mso-position-vertical-relative:paragraph;z-index:-4954" coordorigin="827,-208" coordsize="1046,2">
            <v:shape style="position:absolute;left:827;top:-208;width:1046;height:2" coordorigin="827,-208" coordsize="1046,0" path="m827,-208l1873,-208e" filled="f" stroked="t" strokeweight=".713237pt" strokecolor="#1C1C1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color w:val="050505"/>
          <w:spacing w:val="0"/>
          <w:w w:val="112"/>
        </w:rPr>
        <w:t>Fiscalía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31" w:lineRule="exact"/>
        <w:ind w:left="170" w:right="-33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050505"/>
          <w:spacing w:val="8"/>
          <w:w w:val="117"/>
        </w:rPr>
        <w:t>G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8"/>
          <w:w w:val="117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050505"/>
          <w:spacing w:val="0"/>
          <w:w w:val="117"/>
        </w:rPr>
        <w:t>neral</w:t>
      </w:r>
      <w:r>
        <w:rPr>
          <w:rFonts w:ascii="Times New Roman" w:hAnsi="Times New Roman" w:cs="Times New Roman" w:eastAsia="Times New Roman"/>
          <w:sz w:val="13"/>
          <w:szCs w:val="13"/>
          <w:color w:val="050505"/>
          <w:spacing w:val="8"/>
          <w:w w:val="11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3"/>
          <w:szCs w:val="13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50505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50505"/>
          <w:spacing w:val="6"/>
          <w:w w:val="89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5"/>
          <w:w w:val="132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050505"/>
          <w:spacing w:val="0"/>
          <w:w w:val="132"/>
        </w:rPr>
        <w:t>tado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40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9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57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12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93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96"/>
          <w:i/>
        </w:rPr>
        <w:t>ce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Fundamentales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6" w:lineRule="auto"/>
        <w:ind w:left="5" w:right="416" w:firstLine="10"/>
        <w:jc w:val="left"/>
        <w:tabs>
          <w:tab w:pos="39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8"/>
          <w:i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8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42"/>
          <w:w w:val="10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7"/>
          <w:w w:val="100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tod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79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20"/>
          <w:w w:val="79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7"/>
          <w:i/>
        </w:rPr>
        <w:t>aeión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8"/>
          <w:w w:val="118"/>
          <w:i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9r;{leren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  <w:i/>
        </w:rPr>
        <w:t>posea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13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78"/>
          <w:i/>
        </w:rPr>
        <w:t>Q</w:t>
      </w:r>
      <w:r>
        <w:rPr>
          <w:rFonts w:ascii="Arial" w:hAnsi="Arial" w:cs="Arial" w:eastAsia="Arial"/>
          <w:sz w:val="15"/>
          <w:szCs w:val="15"/>
          <w:color w:val="898989"/>
          <w:spacing w:val="3"/>
          <w:w w:val="95"/>
          <w:i/>
        </w:rPr>
        <w:t>'</w:t>
      </w:r>
      <w:r>
        <w:rPr>
          <w:rFonts w:ascii="Arial" w:hAnsi="Arial" w:cs="Arial" w:eastAsia="Arial"/>
          <w:sz w:val="15"/>
          <w:szCs w:val="15"/>
          <w:color w:val="4B4B4B"/>
          <w:spacing w:val="0"/>
          <w:w w:val="117"/>
          <w:i/>
        </w:rPr>
        <w:t>\</w:t>
      </w:r>
      <w:r>
        <w:rPr>
          <w:rFonts w:ascii="Arial" w:hAnsi="Arial" w:cs="Arial" w:eastAsia="Arial"/>
          <w:sz w:val="15"/>
          <w:szCs w:val="15"/>
          <w:color w:val="4B4B4B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administre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sujetos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obligados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5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ecuenci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ejercic;i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8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50505"/>
          <w:spacing w:val="0"/>
          <w:w w:val="100"/>
          <w:i/>
        </w:rPr>
        <w:t>!</w:t>
      </w:r>
      <w:r>
        <w:rPr>
          <w:rFonts w:ascii="Times New Roman" w:hAnsi="Times New Roman" w:cs="Times New Roman" w:eastAsia="Times New Roman"/>
          <w:sz w:val="21"/>
          <w:szCs w:val="21"/>
          <w:color w:val="050505"/>
          <w:spacing w:val="8"/>
          <w:w w:val="100"/>
          <w:i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1F1F1F"/>
          <w:spacing w:val="0"/>
          <w:w w:val="156"/>
          <w:i/>
        </w:rPr>
        <w:t>'</w:t>
      </w:r>
      <w:r>
        <w:rPr>
          <w:rFonts w:ascii="Times New Roman" w:hAnsi="Times New Roman" w:cs="Times New Roman" w:eastAsia="Times New Roman"/>
          <w:sz w:val="21"/>
          <w:szCs w:val="21"/>
          <w:color w:val="1F1F1F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color w:val="1F1F1F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36"/>
        </w:rPr>
        <w:t>''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0"/>
          <w:w w:val="90"/>
        </w:rPr>
        <w:t>"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-14"/>
          <w:w w:val="90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-10"/>
          <w:w w:val="154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5D5D5D"/>
          <w:spacing w:val="0"/>
          <w:w w:val="102"/>
        </w:rPr>
        <w:t>"</w:t>
      </w:r>
      <w:r>
        <w:rPr>
          <w:rFonts w:ascii="Times New Roman" w:hAnsi="Times New Roman" w:cs="Times New Roman" w:eastAsia="Times New Roman"/>
          <w:sz w:val="15"/>
          <w:szCs w:val="15"/>
          <w:color w:val="5D5D5D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tqqe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atri.P:vffP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cumplimient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obligaciones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importa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orige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98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-18"/>
          <w:w w:val="129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0"/>
          <w:w w:val="82"/>
          <w:i/>
        </w:rPr>
        <w:t>/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4"/>
          <w:w w:val="100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tiliz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26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27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-23"/>
          <w:w w:val="9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0"/>
          <w:w w:val="9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-40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383838"/>
          <w:spacing w:val="-1"/>
          <w:w w:val="173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Tiedi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ef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95"/>
          <w:i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-3"/>
          <w:w w:val="73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66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66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-8"/>
          <w:w w:val="111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5"/>
          <w:i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42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34"/>
          <w:w w:val="42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-29"/>
          <w:w w:val="106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43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conteng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almacen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2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29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4" w:after="0" w:line="155" w:lineRule="exact"/>
        <w:ind w:left="1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cual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est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contenid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documentos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-4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98"/>
          <w:i/>
          <w:position w:val="-4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6"/>
          <w:w w:val="37"/>
          <w:i/>
          <w:position w:val="-4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1"/>
          <w:w w:val="112"/>
          <w:i/>
          <w:position w:val="-4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5"/>
          <w:w w:val="83"/>
          <w:i/>
          <w:position w:val="-4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53"/>
          <w:i/>
          <w:position w:val="-4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-22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2"/>
          <w:i/>
          <w:position w:val="-4"/>
        </w:rPr>
        <w:t>réí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82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333"/>
          <w:i/>
          <w:position w:val="-4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00"/>
          <w:w w:val="333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5"/>
          <w:w w:val="120"/>
          <w:i/>
          <w:position w:val="-4"/>
        </w:rPr>
        <w:t>¡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-8"/>
          <w:w w:val="242"/>
          <w:i/>
          <w:position w:val="-4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-4"/>
        </w:rPr>
        <w:t>g(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  <w:position w:val="-4"/>
        </w:rPr>
        <w:t>9k9fi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2"/>
          <w:w w:val="97"/>
          <w:i/>
          <w:position w:val="-4"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66"/>
          <w:i/>
          <w:position w:val="-4"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3"/>
          <w:w w:val="65"/>
          <w:i/>
          <w:position w:val="-4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96"/>
          <w:i/>
          <w:position w:val="-4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47"/>
          <w:i/>
          <w:position w:val="-4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  <w:position w:val="-4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  <w:position w:val="-4"/>
        </w:rPr>
        <w:t>jporte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  <w:i/>
          <w:position w:val="-4"/>
        </w:rPr>
        <w:t>magnétic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7"/>
          <w:i/>
          <w:position w:val="-4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48"/>
          <w:i/>
          <w:position w:val="-4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5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digital,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60" w:h="15360"/>
          <w:pgMar w:top="140" w:bottom="280" w:left="480" w:right="340"/>
          <w:cols w:num="2" w:equalWidth="0">
            <w:col w:w="1451" w:space="2310"/>
            <w:col w:w="7579"/>
          </w:cols>
        </w:sectPr>
      </w:pPr>
      <w:rPr/>
    </w:p>
    <w:p>
      <w:pPr>
        <w:spacing w:before="0" w:after="0" w:line="297" w:lineRule="exact"/>
        <w:ind w:left="3766" w:right="-86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oro,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  <w:position w:val="-1"/>
        </w:rPr>
        <w:t>visua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93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29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1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ctrónico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áti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7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17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53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-1"/>
          <w:w w:val="100"/>
          <w:i/>
          <w:position w:val="-1"/>
        </w:rPr>
        <w:t> </w:t>
      </w:r>
      <w:r>
        <w:rPr>
          <w:rFonts w:ascii="Arial" w:hAnsi="Arial" w:cs="Arial" w:eastAsia="Arial"/>
          <w:sz w:val="31"/>
          <w:szCs w:val="31"/>
          <w:color w:val="1F1F1F"/>
          <w:spacing w:val="-52"/>
          <w:w w:val="102"/>
          <w:i/>
          <w:position w:val="-1"/>
        </w:rPr>
        <w:t>1</w:t>
      </w:r>
      <w:r>
        <w:rPr>
          <w:rFonts w:ascii="Arial" w:hAnsi="Arial" w:cs="Arial" w:eastAsia="Arial"/>
          <w:sz w:val="31"/>
          <w:szCs w:val="31"/>
          <w:color w:val="383838"/>
          <w:spacing w:val="4"/>
          <w:w w:val="75"/>
          <w:i/>
          <w:position w:val="-1"/>
        </w:rPr>
        <w:t>f</w:t>
      </w:r>
      <w:r>
        <w:rPr>
          <w:rFonts w:ascii="Arial" w:hAnsi="Arial" w:cs="Arial" w:eastAsia="Arial"/>
          <w:sz w:val="31"/>
          <w:szCs w:val="31"/>
          <w:color w:val="1F1F1F"/>
          <w:spacing w:val="0"/>
          <w:w w:val="47"/>
          <w:i/>
          <w:position w:val="-1"/>
        </w:rPr>
        <w:t>JR</w:t>
      </w:r>
      <w:r>
        <w:rPr>
          <w:rFonts w:ascii="Arial" w:hAnsi="Arial" w:cs="Arial" w:eastAsia="Arial"/>
          <w:sz w:val="31"/>
          <w:szCs w:val="31"/>
          <w:color w:val="1F1F1F"/>
          <w:spacing w:val="-46"/>
          <w:w w:val="100"/>
          <w:i/>
          <w:position w:val="-1"/>
        </w:rPr>
        <w:t> </w:t>
      </w:r>
      <w:r>
        <w:rPr>
          <w:rFonts w:ascii="Arial" w:hAnsi="Arial" w:cs="Arial" w:eastAsia="Arial"/>
          <w:sz w:val="31"/>
          <w:szCs w:val="31"/>
          <w:color w:val="1F1F1F"/>
          <w:spacing w:val="0"/>
          <w:w w:val="46"/>
          <w:i/>
          <w:position w:val="-1"/>
        </w:rPr>
        <w:t>EB</w:t>
      </w:r>
      <w:r>
        <w:rPr>
          <w:rFonts w:ascii="Arial" w:hAnsi="Arial" w:cs="Arial" w:eastAsia="Arial"/>
          <w:sz w:val="31"/>
          <w:szCs w:val="31"/>
          <w:color w:val="1F1F1F"/>
          <w:spacing w:val="-46"/>
          <w:w w:val="46"/>
          <w:i/>
          <w:position w:val="-1"/>
        </w:rPr>
        <w:t>/</w:t>
      </w:r>
      <w:r>
        <w:rPr>
          <w:rFonts w:ascii="Arial" w:hAnsi="Arial" w:cs="Arial" w:eastAsia="Arial"/>
          <w:sz w:val="31"/>
          <w:szCs w:val="31"/>
          <w:color w:val="050505"/>
          <w:spacing w:val="-18"/>
          <w:w w:val="47"/>
          <w:i/>
          <w:position w:val="-1"/>
        </w:rPr>
        <w:t>(</w:t>
      </w:r>
      <w:r>
        <w:rPr>
          <w:rFonts w:ascii="Arial" w:hAnsi="Arial" w:cs="Arial" w:eastAsia="Arial"/>
          <w:sz w:val="31"/>
          <w:szCs w:val="31"/>
          <w:color w:val="1F1F1F"/>
          <w:spacing w:val="-15"/>
          <w:w w:val="46"/>
          <w:i/>
          <w:position w:val="-1"/>
        </w:rPr>
        <w:t>.</w:t>
      </w:r>
      <w:r>
        <w:rPr>
          <w:rFonts w:ascii="Arial" w:hAnsi="Arial" w:cs="Arial" w:eastAsia="Arial"/>
          <w:sz w:val="31"/>
          <w:szCs w:val="31"/>
          <w:color w:val="1F1F1F"/>
          <w:spacing w:val="0"/>
          <w:w w:val="48"/>
          <w:i/>
          <w:position w:val="-1"/>
        </w:rPr>
        <w:t>f}</w:t>
      </w:r>
      <w:r>
        <w:rPr>
          <w:rFonts w:ascii="Arial" w:hAnsi="Arial" w:cs="Arial" w:eastAsia="Arial"/>
          <w:sz w:val="31"/>
          <w:szCs w:val="31"/>
          <w:color w:val="1F1F1F"/>
          <w:spacing w:val="-16"/>
          <w:w w:val="49"/>
          <w:i/>
          <w:position w:val="-1"/>
        </w:rPr>
        <w:t>J</w:t>
      </w:r>
      <w:r>
        <w:rPr>
          <w:rFonts w:ascii="Arial" w:hAnsi="Arial" w:cs="Arial" w:eastAsia="Arial"/>
          <w:sz w:val="31"/>
          <w:szCs w:val="31"/>
          <w:color w:val="747474"/>
          <w:spacing w:val="-20"/>
          <w:w w:val="39"/>
          <w:i/>
          <w:position w:val="-1"/>
        </w:rPr>
        <w:t>f</w:t>
      </w:r>
      <w:r>
        <w:rPr>
          <w:rFonts w:ascii="Arial" w:hAnsi="Arial" w:cs="Arial" w:eastAsia="Arial"/>
          <w:sz w:val="31"/>
          <w:szCs w:val="31"/>
          <w:color w:val="4B4B4B"/>
          <w:spacing w:val="-55"/>
          <w:w w:val="46"/>
          <w:i/>
          <w:position w:val="-1"/>
        </w:rPr>
        <w:t>{</w:t>
      </w:r>
      <w:r>
        <w:rPr>
          <w:rFonts w:ascii="Arial" w:hAnsi="Arial" w:cs="Arial" w:eastAsia="Arial"/>
          <w:sz w:val="31"/>
          <w:szCs w:val="31"/>
          <w:color w:val="747474"/>
          <w:spacing w:val="0"/>
          <w:w w:val="39"/>
          <w:i/>
          <w:position w:val="-1"/>
        </w:rPr>
        <w:t>:</w:t>
      </w:r>
      <w:r>
        <w:rPr>
          <w:rFonts w:ascii="Arial" w:hAnsi="Arial" w:cs="Arial" w:eastAsia="Arial"/>
          <w:sz w:val="31"/>
          <w:szCs w:val="31"/>
          <w:color w:val="747474"/>
          <w:spacing w:val="-48"/>
          <w:w w:val="39"/>
          <w:i/>
          <w:position w:val="-1"/>
        </w:rPr>
        <w:t>,</w:t>
      </w:r>
      <w:r>
        <w:rPr>
          <w:rFonts w:ascii="Arial" w:hAnsi="Arial" w:cs="Arial" w:eastAsia="Arial"/>
          <w:sz w:val="31"/>
          <w:szCs w:val="31"/>
          <w:color w:val="1F1F1F"/>
          <w:spacing w:val="0"/>
          <w:w w:val="73"/>
          <w:i/>
          <w:position w:val="-1"/>
        </w:rPr>
        <w:t>t</w:t>
      </w:r>
      <w:r>
        <w:rPr>
          <w:rFonts w:ascii="Arial" w:hAnsi="Arial" w:cs="Arial" w:eastAsia="Arial"/>
          <w:sz w:val="31"/>
          <w:szCs w:val="31"/>
          <w:color w:val="1F1F1F"/>
          <w:spacing w:val="-37"/>
          <w:w w:val="74"/>
          <w:i/>
          <w:position w:val="-1"/>
        </w:rPr>
        <w:t>q</w:t>
      </w:r>
      <w:r>
        <w:rPr>
          <w:rFonts w:ascii="Arial" w:hAnsi="Arial" w:cs="Arial" w:eastAsia="Arial"/>
          <w:sz w:val="31"/>
          <w:szCs w:val="31"/>
          <w:color w:val="5D5D5D"/>
          <w:spacing w:val="0"/>
          <w:w w:val="70"/>
          <w:i/>
          <w:position w:val="-1"/>
        </w:rPr>
        <w:t>j</w:t>
      </w:r>
      <w:r>
        <w:rPr>
          <w:rFonts w:ascii="Arial" w:hAnsi="Arial" w:cs="Arial" w:eastAsia="Arial"/>
          <w:sz w:val="31"/>
          <w:szCs w:val="31"/>
          <w:color w:val="1F1F1F"/>
          <w:spacing w:val="0"/>
          <w:w w:val="82"/>
          <w:i/>
          <w:position w:val="-1"/>
        </w:rPr>
        <w:t>q</w:t>
      </w:r>
      <w:r>
        <w:rPr>
          <w:rFonts w:ascii="Arial" w:hAnsi="Arial" w:cs="Arial" w:eastAsia="Arial"/>
          <w:sz w:val="31"/>
          <w:szCs w:val="31"/>
          <w:color w:val="050505"/>
          <w:spacing w:val="0"/>
          <w:w w:val="54"/>
          <w:i/>
          <w:position w:val="-1"/>
        </w:rPr>
        <w:t>Íi{</w:t>
      </w:r>
      <w:r>
        <w:rPr>
          <w:rFonts w:ascii="Arial" w:hAnsi="Arial" w:cs="Arial" w:eastAsia="Arial"/>
          <w:sz w:val="31"/>
          <w:szCs w:val="31"/>
          <w:color w:val="050505"/>
          <w:spacing w:val="-4"/>
          <w:w w:val="54"/>
          <w:i/>
          <w:position w:val="-1"/>
        </w:rPr>
        <w:t>J</w:t>
      </w:r>
      <w:r>
        <w:rPr>
          <w:rFonts w:ascii="Arial" w:hAnsi="Arial" w:cs="Arial" w:eastAsia="Arial"/>
          <w:sz w:val="31"/>
          <w:szCs w:val="31"/>
          <w:color w:val="050505"/>
          <w:spacing w:val="-88"/>
          <w:w w:val="56"/>
          <w:i/>
          <w:position w:val="-1"/>
        </w:rPr>
        <w:t>r</w:t>
      </w:r>
      <w:r>
        <w:rPr>
          <w:rFonts w:ascii="Arial" w:hAnsi="Arial" w:cs="Arial" w:eastAsia="Arial"/>
          <w:sz w:val="31"/>
          <w:szCs w:val="31"/>
          <w:color w:val="050505"/>
          <w:spacing w:val="0"/>
          <w:w w:val="54"/>
          <w:i/>
          <w:position w:val="-1"/>
        </w:rPr>
        <w:t>í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151" w:lineRule="exact"/>
        <w:ind w:left="3766" w:right="-20"/>
        <w:jc w:val="left"/>
        <w:tabs>
          <w:tab w:pos="69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existente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  <w:position w:val="-1"/>
        </w:rPr>
        <w:t>surJ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8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postenonda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33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0"/>
          <w:w w:val="80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-2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0"/>
          <w:w w:val="73"/>
          <w:i/>
          <w:position w:val="-1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0"/>
          <w:w w:val="100"/>
          <w:i/>
          <w:position w:val="-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0"/>
          <w:w w:val="100"/>
          <w:i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A3A3A3"/>
          <w:spacing w:val="7"/>
          <w:w w:val="73"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73"/>
          <w:position w:val="-1"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73"/>
          <w:position w:val="-1"/>
        </w:rPr>
        <w:t>    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2"/>
          <w:w w:val="73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75"/>
          <w:i/>
          <w:position w:val="-1"/>
        </w:rPr>
        <w:t>·r:it:k.J</w:t>
      </w:r>
      <w:r>
        <w:rPr>
          <w:rFonts w:ascii="Arial" w:hAnsi="Arial" w:cs="Arial" w:eastAsia="Arial"/>
          <w:sz w:val="18"/>
          <w:szCs w:val="18"/>
          <w:color w:val="747474"/>
          <w:spacing w:val="-1"/>
          <w:w w:val="75"/>
          <w:i/>
          <w:position w:val="-1"/>
        </w:rPr>
        <w:t>w</w:t>
      </w:r>
      <w:r>
        <w:rPr>
          <w:rFonts w:ascii="Arial" w:hAnsi="Arial" w:cs="Arial" w:eastAsia="Arial"/>
          <w:sz w:val="18"/>
          <w:szCs w:val="18"/>
          <w:color w:val="A3A3A3"/>
          <w:spacing w:val="-39"/>
          <w:w w:val="43"/>
          <w:i/>
          <w:position w:val="-1"/>
        </w:rPr>
        <w:t>·</w:t>
      </w:r>
      <w:r>
        <w:rPr>
          <w:rFonts w:ascii="Arial" w:hAnsi="Arial" w:cs="Arial" w:eastAsia="Arial"/>
          <w:sz w:val="18"/>
          <w:szCs w:val="18"/>
          <w:color w:val="747474"/>
          <w:spacing w:val="-31"/>
          <w:w w:val="75"/>
          <w:i/>
          <w:position w:val="-1"/>
        </w:rPr>
        <w:t>: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72"/>
          <w:i/>
          <w:position w:val="-1"/>
        </w:rPr>
        <w:t>?-</w:t>
      </w:r>
      <w:r>
        <w:rPr>
          <w:rFonts w:ascii="Arial" w:hAnsi="Arial" w:cs="Arial" w:eastAsia="Arial"/>
          <w:sz w:val="18"/>
          <w:szCs w:val="18"/>
          <w:color w:val="747474"/>
          <w:spacing w:val="0"/>
          <w:w w:val="71"/>
          <w:i/>
          <w:position w:val="-1"/>
        </w:rPr>
        <w:t>\,,,.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57" w:lineRule="exact"/>
        <w:ind w:right="817"/>
        <w:jc w:val="right"/>
        <w:tabs>
          <w:tab w:pos="500" w:val="left"/>
        </w:tabs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898989"/>
          <w:w w:val="92"/>
        </w:rPr>
        <w:t>;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w w:val="100"/>
        </w:rPr>
        <w:tab/>
      </w:r>
      <w:r>
        <w:rPr>
          <w:rFonts w:ascii="Times New Roman" w:hAnsi="Times New Roman" w:cs="Times New Roman" w:eastAsia="Times New Roman"/>
          <w:sz w:val="7"/>
          <w:szCs w:val="7"/>
          <w:color w:val="898989"/>
          <w:w w:val="100"/>
        </w:rPr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0"/>
          <w:w w:val="273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747474"/>
          <w:spacing w:val="-36"/>
          <w:w w:val="273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5D5D5D"/>
          <w:spacing w:val="0"/>
          <w:w w:val="92"/>
          <w:i/>
        </w:rPr>
        <w:t>¡;·</w:t>
      </w:r>
      <w:r>
        <w:rPr>
          <w:rFonts w:ascii="Times New Roman" w:hAnsi="Times New Roman" w:cs="Times New Roman" w:eastAsia="Times New Roman"/>
          <w:sz w:val="7"/>
          <w:szCs w:val="7"/>
          <w:color w:val="5D5D5D"/>
          <w:spacing w:val="-7"/>
          <w:w w:val="92"/>
          <w:i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5D5D5D"/>
          <w:spacing w:val="2"/>
          <w:w w:val="181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5D5D5D"/>
          <w:spacing w:val="-2"/>
          <w:w w:val="18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0"/>
          <w:w w:val="26"/>
        </w:rPr>
        <w:t>_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4B4B4B"/>
          <w:spacing w:val="0"/>
          <w:w w:val="152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4B4B4B"/>
          <w:spacing w:val="-4"/>
          <w:w w:val="152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0"/>
          <w:w w:val="54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0"/>
          <w:w w:val="108"/>
        </w:rPr>
        <w:t>.,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3" w:lineRule="exact"/>
        <w:ind w:left="3766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10"/>
          <w:i/>
          <w:position w:val="-1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10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1"/>
          <w:w w:val="11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0"/>
          <w:i/>
          <w:position w:val="-1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8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  <w:position w:val="-1"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9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  <w:position w:val="-1"/>
        </w:rPr>
        <w:t>clasific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9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2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83838"/>
          <w:spacing w:val="0"/>
          <w:w w:val="104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83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otr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element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técnico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60" w:h="15360"/>
          <w:pgMar w:top="140" w:bottom="280" w:left="480" w:right="340"/>
          <w:cols w:num="2" w:equalWidth="0">
            <w:col w:w="8431" w:space="670"/>
            <w:col w:w="2239"/>
          </w:cols>
        </w:sectPr>
      </w:pPr>
      <w:rPr/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40" w:after="0" w:line="206" w:lineRule="exact"/>
        <w:ind w:left="3757" w:right="429" w:firstLine="1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libre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ac;reso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92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8"/>
          <w:w w:val="92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considerad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protegid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1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cuy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permanente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libre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fócii;grptuit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expedito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divide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en: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4" w:lineRule="auto"/>
        <w:ind w:left="3757" w:right="468" w:firstLine="1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a)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fundamenta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in[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libre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  <w:i/>
        </w:rPr>
        <w:t>debe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publicqrse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difundirse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-17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898989"/>
          <w:spacing w:val="0"/>
          <w:w w:val="100"/>
        </w:rPr>
        <w:t>·</w:t>
      </w:r>
      <w:r>
        <w:rPr>
          <w:rFonts w:ascii="Arial" w:hAnsi="Arial" w:cs="Arial" w:eastAsia="Arial"/>
          <w:sz w:val="15"/>
          <w:szCs w:val="15"/>
          <w:color w:val="898989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ner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(1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universa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96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6"/>
          <w:w w:val="16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53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pe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66"/>
          <w:i/>
        </w:rPr>
        <w:t>ffi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37"/>
          <w:w w:val="6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anente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actualizad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;y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80" w:after="0" w:line="133" w:lineRule="auto"/>
        <w:ind w:left="3761" w:right="467"/>
        <w:jc w:val="left"/>
        <w:tabs>
          <w:tab w:pos="626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electró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4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25"/>
          <w:i/>
        </w:rPr>
        <w:t>{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62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7"/>
          <w:w w:val="62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55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83838"/>
          <w:spacing w:val="0"/>
          <w:w w:val="67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383838"/>
          <w:spacing w:val="-3"/>
          <w:w w:val="68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77"/>
          <w:i/>
        </w:rPr>
        <w:t>,.,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4"/>
          <w:w w:val="76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272"/>
          <w:i/>
        </w:rPr>
        <w:t>\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format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8"/>
          <w:w w:val="91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91"/>
          <w:i/>
        </w:rPr>
        <w:t>tf,f¡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21"/>
          <w:w w:val="91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91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91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rt,Q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accesible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ciudadano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ministeri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sin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27"/>
          <w:szCs w:val="27"/>
          <w:color w:val="050505"/>
          <w:spacing w:val="3"/>
          <w:w w:val="65"/>
          <w:i/>
        </w:rPr>
        <w:t>q</w:t>
      </w:r>
      <w:r>
        <w:rPr>
          <w:rFonts w:ascii="Arial" w:hAnsi="Arial" w:cs="Arial" w:eastAsia="Arial"/>
          <w:sz w:val="27"/>
          <w:szCs w:val="27"/>
          <w:color w:val="1F1F1F"/>
          <w:spacing w:val="0"/>
          <w:w w:val="65"/>
          <w:i/>
        </w:rPr>
        <w:t>i</w:t>
      </w:r>
      <w:r>
        <w:rPr>
          <w:rFonts w:ascii="Arial" w:hAnsi="Arial" w:cs="Arial" w:eastAsia="Arial"/>
          <w:sz w:val="27"/>
          <w:szCs w:val="27"/>
          <w:color w:val="1F1F1F"/>
          <w:spacing w:val="1"/>
          <w:w w:val="65"/>
          <w:i/>
        </w:rPr>
        <w:t>j</w:t>
      </w:r>
      <w:r>
        <w:rPr>
          <w:rFonts w:ascii="Arial" w:hAnsi="Arial" w:cs="Arial" w:eastAsia="Arial"/>
          <w:sz w:val="27"/>
          <w:szCs w:val="27"/>
          <w:color w:val="050505"/>
          <w:spacing w:val="0"/>
          <w:w w:val="65"/>
          <w:i/>
        </w:rPr>
        <w:t>e5</w:t>
      </w:r>
      <w:r>
        <w:rPr>
          <w:rFonts w:ascii="Arial" w:hAnsi="Arial" w:cs="Arial" w:eastAsia="Arial"/>
          <w:sz w:val="27"/>
          <w:szCs w:val="27"/>
          <w:color w:val="050505"/>
          <w:spacing w:val="6"/>
          <w:w w:val="65"/>
          <w:i/>
        </w:rPr>
        <w:t>e</w:t>
      </w:r>
      <w:r>
        <w:rPr>
          <w:rFonts w:ascii="Arial" w:hAnsi="Arial" w:cs="Arial" w:eastAsia="Arial"/>
          <w:sz w:val="27"/>
          <w:szCs w:val="27"/>
          <w:color w:val="1F1F1F"/>
          <w:spacing w:val="-2"/>
          <w:w w:val="65"/>
          <w:i/>
        </w:rPr>
        <w:t>r</w:t>
      </w:r>
      <w:r>
        <w:rPr>
          <w:rFonts w:ascii="Arial" w:hAnsi="Arial" w:cs="Arial" w:eastAsia="Arial"/>
          <w:sz w:val="27"/>
          <w:szCs w:val="27"/>
          <w:color w:val="050505"/>
          <w:spacing w:val="0"/>
          <w:w w:val="65"/>
          <w:i/>
        </w:rPr>
        <w:t>eq</w:t>
      </w:r>
      <w:r>
        <w:rPr>
          <w:rFonts w:ascii="Arial" w:hAnsi="Arial" w:cs="Arial" w:eastAsia="Arial"/>
          <w:sz w:val="27"/>
          <w:szCs w:val="27"/>
          <w:color w:val="050505"/>
          <w:spacing w:val="-47"/>
          <w:w w:val="65"/>
          <w:i/>
        </w:rPr>
        <w:t> </w:t>
      </w:r>
      <w:r>
        <w:rPr>
          <w:rFonts w:ascii="Arial" w:hAnsi="Arial" w:cs="Arial" w:eastAsia="Arial"/>
          <w:sz w:val="27"/>
          <w:szCs w:val="27"/>
          <w:color w:val="050505"/>
          <w:spacing w:val="0"/>
          <w:w w:val="100"/>
          <w:i/>
        </w:rPr>
        <w:tab/>
      </w:r>
      <w:r>
        <w:rPr>
          <w:rFonts w:ascii="Arial" w:hAnsi="Arial" w:cs="Arial" w:eastAsia="Arial"/>
          <w:sz w:val="27"/>
          <w:szCs w:val="27"/>
          <w:color w:val="050505"/>
          <w:spacing w:val="0"/>
          <w:w w:val="106"/>
          <w:i/>
        </w:rPr>
        <w:t> </w:t>
      </w:r>
      <w:r>
        <w:rPr>
          <w:rFonts w:ascii="Arial" w:hAnsi="Arial" w:cs="Arial" w:eastAsia="Arial"/>
          <w:sz w:val="27"/>
          <w:szCs w:val="27"/>
          <w:color w:val="050505"/>
          <w:spacing w:val="0"/>
          <w:w w:val="100"/>
          <w:i/>
        </w:rPr>
      </w:r>
      <w:r>
        <w:rPr>
          <w:rFonts w:ascii="Arial" w:hAnsi="Arial" w:cs="Arial" w:eastAsia="Arial"/>
          <w:sz w:val="27"/>
          <w:szCs w:val="27"/>
          <w:color w:val="5D5D5D"/>
          <w:spacing w:val="9"/>
          <w:w w:val="53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s()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licitu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part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98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383838"/>
          <w:spacing w:val="0"/>
          <w:w w:val="49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383838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interesada.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60" w:h="15360"/>
          <w:pgMar w:top="140" w:bottom="280" w:left="480" w:right="340"/>
        </w:sectPr>
      </w:pPr>
      <w:rPr/>
    </w:p>
    <w:p>
      <w:pPr>
        <w:spacing w:before="0" w:after="0" w:line="234" w:lineRule="exact"/>
        <w:ind w:left="4080" w:right="-76"/>
        <w:jc w:val="left"/>
        <w:tabs>
          <w:tab w:pos="5180" w:val="left"/>
          <w:tab w:pos="68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367.932953pt;margin-top:11.732748pt;width:2.280pt;height:.1pt;mso-position-horizontal-relative:page;mso-position-vertical-relative:paragraph;z-index:-4950" coordorigin="7359,235" coordsize="46,2">
            <v:shape style="position:absolute;left:7359;top:235;width:46;height:2" coordorigin="7359,235" coordsize="46,0" path="m7359,235l7404,235e" filled="f" stroked="t" strokeweight=".48pt" strokecolor="#88888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383838"/>
          <w:spacing w:val="0"/>
          <w:w w:val="19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38383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383838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898989"/>
          <w:spacing w:val="0"/>
          <w:w w:val="38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898989"/>
          <w:spacing w:val="14"/>
          <w:w w:val="3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A3A3A3"/>
          <w:spacing w:val="0"/>
          <w:w w:val="55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A3A3A3"/>
          <w:spacing w:val="0"/>
          <w:w w:val="55"/>
        </w:rPr>
        <w:t>   </w:t>
      </w:r>
      <w:r>
        <w:rPr>
          <w:rFonts w:ascii="Times New Roman" w:hAnsi="Times New Roman" w:cs="Times New Roman" w:eastAsia="Times New Roman"/>
          <w:sz w:val="24"/>
          <w:szCs w:val="24"/>
          <w:color w:val="A3A3A3"/>
          <w:spacing w:val="1"/>
          <w:w w:val="5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747474"/>
          <w:spacing w:val="-3"/>
          <w:w w:val="7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5D5D5D"/>
          <w:spacing w:val="0"/>
          <w:w w:val="27"/>
        </w:rPr>
        <w:t>--</w:t>
      </w:r>
      <w:r>
        <w:rPr>
          <w:rFonts w:ascii="Times New Roman" w:hAnsi="Times New Roman" w:cs="Times New Roman" w:eastAsia="Times New Roman"/>
          <w:sz w:val="24"/>
          <w:szCs w:val="24"/>
          <w:color w:val="5D5D5D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98989"/>
          <w:spacing w:val="0"/>
          <w:w w:val="8"/>
        </w:rPr>
        <w:t>_</w:t>
      </w:r>
      <w:r>
        <w:rPr>
          <w:rFonts w:ascii="Times New Roman" w:hAnsi="Times New Roman" w:cs="Times New Roman" w:eastAsia="Times New Roman"/>
          <w:sz w:val="24"/>
          <w:szCs w:val="24"/>
          <w:color w:val="898989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98989"/>
          <w:spacing w:val="0"/>
          <w:w w:val="49"/>
        </w:rPr>
        <w:t>-:'--d;:</w:t>
      </w:r>
      <w:r>
        <w:rPr>
          <w:rFonts w:ascii="Times New Roman" w:hAnsi="Times New Roman" w:cs="Times New Roman" w:eastAsia="Times New Roman"/>
          <w:sz w:val="24"/>
          <w:szCs w:val="24"/>
          <w:color w:val="898989"/>
          <w:spacing w:val="-42"/>
          <w:w w:val="5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color w:val="A3A3A3"/>
          <w:spacing w:val="-39"/>
          <w:w w:val="72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898989"/>
          <w:spacing w:val="0"/>
          <w:w w:val="5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898989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98989"/>
          <w:spacing w:val="0"/>
          <w:w w:val="5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4B4B4B"/>
          <w:spacing w:val="-2"/>
          <w:w w:val="28"/>
        </w:rPr>
        <w:t>\</w:t>
      </w:r>
      <w:r>
        <w:rPr>
          <w:rFonts w:ascii="Times New Roman" w:hAnsi="Times New Roman" w:cs="Times New Roman" w:eastAsia="Times New Roman"/>
          <w:sz w:val="24"/>
          <w:szCs w:val="24"/>
          <w:color w:val="747474"/>
          <w:spacing w:val="0"/>
          <w:w w:val="36"/>
        </w:rPr>
        <w:t>;:-f</w:t>
      </w:r>
      <w:r>
        <w:rPr>
          <w:rFonts w:ascii="Times New Roman" w:hAnsi="Times New Roman" w:cs="Times New Roman" w:eastAsia="Times New Roman"/>
          <w:sz w:val="24"/>
          <w:szCs w:val="24"/>
          <w:color w:val="747474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747474"/>
          <w:spacing w:val="0"/>
          <w:w w:val="36"/>
        </w:rPr>
        <w:t>;--</w:t>
      </w:r>
      <w:r>
        <w:rPr>
          <w:rFonts w:ascii="Times New Roman" w:hAnsi="Times New Roman" w:cs="Times New Roman" w:eastAsia="Times New Roman"/>
          <w:sz w:val="24"/>
          <w:szCs w:val="24"/>
          <w:color w:val="74747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74747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898989"/>
          <w:spacing w:val="0"/>
          <w:w w:val="19"/>
        </w:rPr>
        <w:t>-.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34" w:lineRule="exact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color w:val="5D5D5D"/>
          <w:w w:val="16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5D5D5D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98989"/>
          <w:spacing w:val="0"/>
          <w:w w:val="54"/>
        </w:rPr>
        <w:t>--.</w:t>
      </w:r>
      <w:r>
        <w:rPr>
          <w:rFonts w:ascii="Times New Roman" w:hAnsi="Times New Roman" w:cs="Times New Roman" w:eastAsia="Times New Roman"/>
          <w:sz w:val="24"/>
          <w:szCs w:val="24"/>
          <w:color w:val="898989"/>
          <w:spacing w:val="0"/>
          <w:w w:val="5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98989"/>
          <w:spacing w:val="0"/>
          <w:w w:val="5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98989"/>
          <w:spacing w:val="0"/>
          <w:w w:val="54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898989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898989"/>
          <w:spacing w:val="0"/>
          <w:w w:val="54"/>
        </w:rPr>
        <w:t>_,(</w:t>
      </w:r>
      <w:r>
        <w:rPr>
          <w:rFonts w:ascii="Times New Roman" w:hAnsi="Times New Roman" w:cs="Times New Roman" w:eastAsia="Times New Roman"/>
          <w:sz w:val="24"/>
          <w:szCs w:val="24"/>
          <w:color w:val="898989"/>
          <w:spacing w:val="0"/>
          <w:w w:val="53"/>
        </w:rPr>
        <w:t>\</w:t>
      </w:r>
      <w:r>
        <w:rPr>
          <w:rFonts w:ascii="Times New Roman" w:hAnsi="Times New Roman" w:cs="Times New Roman" w:eastAsia="Times New Roman"/>
          <w:sz w:val="24"/>
          <w:szCs w:val="24"/>
          <w:color w:val="898989"/>
          <w:spacing w:val="0"/>
          <w:w w:val="54"/>
        </w:rPr>
        <w:t>.-</w:t>
      </w:r>
      <w:r>
        <w:rPr>
          <w:rFonts w:ascii="Times New Roman" w:hAnsi="Times New Roman" w:cs="Times New Roman" w:eastAsia="Times New Roman"/>
          <w:sz w:val="24"/>
          <w:szCs w:val="24"/>
          <w:color w:val="898989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98989"/>
          <w:spacing w:val="0"/>
          <w:w w:val="51"/>
        </w:rPr>
        <w:t>.-&gt;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60" w:h="15360"/>
          <w:pgMar w:top="140" w:bottom="280" w:left="480" w:right="340"/>
          <w:cols w:num="2" w:equalWidth="0">
            <w:col w:w="6879" w:space="425"/>
            <w:col w:w="4036"/>
          </w:cols>
        </w:sectPr>
      </w:pPr>
      <w:rPr/>
    </w:p>
    <w:p>
      <w:pPr>
        <w:spacing w:before="0" w:after="0" w:line="202" w:lineRule="exact"/>
        <w:ind w:left="3766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obligad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bl}scarán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tod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0"/>
          <w:i/>
        </w:rPr>
        <w:t>rryvme11t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5"/>
          <w:w w:val="81"/>
          <w:i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0"/>
          <w:w w:val="76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-1"/>
          <w:w w:val="7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8"/>
          <w:w w:val="55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7"/>
          <w:i/>
        </w:rPr>
        <w:t>qye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generad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teng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un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12" w:lineRule="exact"/>
        <w:ind w:left="3671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lenguaje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sencill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cualquie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pers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()na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84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84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11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procÚrdr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90"/>
          <w:i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5"/>
          <w:w w:val="73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-2"/>
          <w:w w:val="8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eii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050505"/>
          <w:spacing w:val="0"/>
          <w:w w:val="85"/>
          <w:i/>
        </w:rPr>
        <w:t>{</w:t>
      </w:r>
      <w:r>
        <w:rPr>
          <w:rFonts w:ascii="Arial" w:hAnsi="Arial" w:cs="Arial" w:eastAsia="Arial"/>
          <w:sz w:val="13"/>
          <w:szCs w:val="13"/>
          <w:color w:val="050505"/>
          <w:spacing w:val="0"/>
          <w:w w:val="85"/>
          <w:i/>
        </w:rPr>
        <w:t>(J</w:t>
      </w:r>
      <w:r>
        <w:rPr>
          <w:rFonts w:ascii="Arial" w:hAnsi="Arial" w:cs="Arial" w:eastAsia="Arial"/>
          <w:sz w:val="13"/>
          <w:szCs w:val="13"/>
          <w:color w:val="050505"/>
          <w:spacing w:val="6"/>
          <w:w w:val="8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medid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posible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2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acuerd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3709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581.882324pt;margin-top:5.77877pt;width:.1pt;height:326.994379pt;mso-position-horizontal-relative:page;mso-position-vertical-relative:paragraph;z-index:-4951" coordorigin="11638,116" coordsize="2,6540">
            <v:shape style="position:absolute;left:11638;top:116;width:2;height:6540" coordorigin="11638,116" coordsize="0,6540" path="m11638,6655l11638,116e" filled="f" stroked="t" strokeweight="1.188728pt" strokecolor="#13131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0"/>
          <w:w w:val="75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3"/>
          <w:w w:val="7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5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5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7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disponibilida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presvpuestal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accesibilida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traducció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lengua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indígenas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12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0"/>
          <w:w w:val="162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4" w:after="0" w:line="90" w:lineRule="exact"/>
        <w:ind w:left="3719" w:right="-20"/>
        <w:jc w:val="left"/>
        <w:tabs>
          <w:tab w:pos="5400" w:val="left"/>
          <w:tab w:pos="7320" w:val="left"/>
          <w:tab w:pos="7980" w:val="left"/>
          <w:tab w:pos="9700" w:val="left"/>
        </w:tabs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898989"/>
          <w:spacing w:val="0"/>
          <w:w w:val="126"/>
        </w:rPr>
        <w:t>.;:</w:t>
      </w:r>
      <w:r>
        <w:rPr>
          <w:rFonts w:ascii="Arial" w:hAnsi="Arial" w:cs="Arial" w:eastAsia="Arial"/>
          <w:sz w:val="8"/>
          <w:szCs w:val="8"/>
          <w:color w:val="898989"/>
          <w:spacing w:val="0"/>
          <w:w w:val="100"/>
        </w:rPr>
        <w:tab/>
      </w:r>
      <w:r>
        <w:rPr>
          <w:rFonts w:ascii="Arial" w:hAnsi="Arial" w:cs="Arial" w:eastAsia="Arial"/>
          <w:sz w:val="8"/>
          <w:szCs w:val="8"/>
          <w:color w:val="898989"/>
          <w:spacing w:val="0"/>
          <w:w w:val="178"/>
        </w:rPr>
        <w:t>·</w:t>
      </w:r>
      <w:r>
        <w:rPr>
          <w:rFonts w:ascii="Arial" w:hAnsi="Arial" w:cs="Arial" w:eastAsia="Arial"/>
          <w:sz w:val="8"/>
          <w:szCs w:val="8"/>
          <w:color w:val="898989"/>
          <w:spacing w:val="-15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A3A3A3"/>
          <w:spacing w:val="0"/>
          <w:w w:val="71"/>
        </w:rPr>
        <w:t>.'</w:t>
      </w:r>
      <w:r>
        <w:rPr>
          <w:rFonts w:ascii="Arial" w:hAnsi="Arial" w:cs="Arial" w:eastAsia="Arial"/>
          <w:sz w:val="8"/>
          <w:szCs w:val="8"/>
          <w:color w:val="A3A3A3"/>
          <w:spacing w:val="0"/>
          <w:w w:val="71"/>
        </w:rPr>
        <w:t>  </w:t>
      </w:r>
      <w:r>
        <w:rPr>
          <w:rFonts w:ascii="Arial" w:hAnsi="Arial" w:cs="Arial" w:eastAsia="Arial"/>
          <w:sz w:val="8"/>
          <w:szCs w:val="8"/>
          <w:color w:val="A3A3A3"/>
          <w:spacing w:val="9"/>
          <w:w w:val="71"/>
        </w:rPr>
        <w:t> </w:t>
      </w:r>
      <w:r>
        <w:rPr>
          <w:rFonts w:ascii="Arial" w:hAnsi="Arial" w:cs="Arial" w:eastAsia="Arial"/>
          <w:sz w:val="8"/>
          <w:szCs w:val="8"/>
          <w:color w:val="747474"/>
          <w:spacing w:val="0"/>
          <w:w w:val="144"/>
          <w:i/>
        </w:rPr>
        <w:t>J:·i·"</w:t>
      </w:r>
      <w:r>
        <w:rPr>
          <w:rFonts w:ascii="Arial" w:hAnsi="Arial" w:cs="Arial" w:eastAsia="Arial"/>
          <w:sz w:val="8"/>
          <w:szCs w:val="8"/>
          <w:color w:val="747474"/>
          <w:spacing w:val="2"/>
          <w:w w:val="144"/>
          <w:i/>
        </w:rPr>
        <w:t>:</w:t>
      </w:r>
      <w:r>
        <w:rPr>
          <w:rFonts w:ascii="Arial" w:hAnsi="Arial" w:cs="Arial" w:eastAsia="Arial"/>
          <w:sz w:val="8"/>
          <w:szCs w:val="8"/>
          <w:color w:val="A3A3A3"/>
          <w:spacing w:val="0"/>
          <w:w w:val="293"/>
          <w:i/>
        </w:rPr>
        <w:t>''</w:t>
      </w:r>
      <w:r>
        <w:rPr>
          <w:rFonts w:ascii="Arial" w:hAnsi="Arial" w:cs="Arial" w:eastAsia="Arial"/>
          <w:sz w:val="8"/>
          <w:szCs w:val="8"/>
          <w:color w:val="A3A3A3"/>
          <w:spacing w:val="0"/>
          <w:w w:val="100"/>
          <w:i/>
        </w:rPr>
        <w:tab/>
      </w:r>
      <w:r>
        <w:rPr>
          <w:rFonts w:ascii="Arial" w:hAnsi="Arial" w:cs="Arial" w:eastAsia="Arial"/>
          <w:sz w:val="8"/>
          <w:szCs w:val="8"/>
          <w:color w:val="A3A3A3"/>
          <w:spacing w:val="-2"/>
          <w:w w:val="161"/>
          <w:i/>
        </w:rPr>
        <w:t>·</w:t>
      </w:r>
      <w:r>
        <w:rPr>
          <w:rFonts w:ascii="Arial" w:hAnsi="Arial" w:cs="Arial" w:eastAsia="Arial"/>
          <w:sz w:val="8"/>
          <w:szCs w:val="8"/>
          <w:color w:val="747474"/>
          <w:spacing w:val="0"/>
          <w:w w:val="161"/>
          <w:i/>
        </w:rPr>
        <w:t>:</w:t>
      </w:r>
      <w:r>
        <w:rPr>
          <w:rFonts w:ascii="Arial" w:hAnsi="Arial" w:cs="Arial" w:eastAsia="Arial"/>
          <w:sz w:val="8"/>
          <w:szCs w:val="8"/>
          <w:color w:val="747474"/>
          <w:spacing w:val="4"/>
          <w:w w:val="161"/>
          <w:i/>
        </w:rPr>
        <w:t> </w:t>
      </w:r>
      <w:r>
        <w:rPr>
          <w:rFonts w:ascii="Arial" w:hAnsi="Arial" w:cs="Arial" w:eastAsia="Arial"/>
          <w:sz w:val="8"/>
          <w:szCs w:val="8"/>
          <w:color w:val="747474"/>
          <w:spacing w:val="0"/>
          <w:w w:val="161"/>
          <w:i/>
        </w:rPr>
        <w:t>-.-.-;-</w:t>
      </w:r>
      <w:r>
        <w:rPr>
          <w:rFonts w:ascii="Arial" w:hAnsi="Arial" w:cs="Arial" w:eastAsia="Arial"/>
          <w:sz w:val="8"/>
          <w:szCs w:val="8"/>
          <w:color w:val="747474"/>
          <w:spacing w:val="0"/>
          <w:w w:val="100"/>
          <w:i/>
        </w:rPr>
        <w:tab/>
      </w:r>
      <w:r>
        <w:rPr>
          <w:rFonts w:ascii="Arial" w:hAnsi="Arial" w:cs="Arial" w:eastAsia="Arial"/>
          <w:sz w:val="8"/>
          <w:szCs w:val="8"/>
          <w:color w:val="747474"/>
          <w:spacing w:val="0"/>
          <w:w w:val="100"/>
          <w:i/>
        </w:rPr>
        <w:t>'."</w:t>
      </w:r>
      <w:r>
        <w:rPr>
          <w:rFonts w:ascii="Arial" w:hAnsi="Arial" w:cs="Arial" w:eastAsia="Arial"/>
          <w:sz w:val="8"/>
          <w:szCs w:val="8"/>
          <w:color w:val="747474"/>
          <w:spacing w:val="0"/>
          <w:w w:val="100"/>
          <w:i/>
        </w:rPr>
        <w:t>(</w:t>
      </w:r>
      <w:r>
        <w:rPr>
          <w:rFonts w:ascii="Arial" w:hAnsi="Arial" w:cs="Arial" w:eastAsia="Arial"/>
          <w:sz w:val="8"/>
          <w:szCs w:val="8"/>
          <w:color w:val="747474"/>
          <w:spacing w:val="-21"/>
          <w:w w:val="100"/>
          <w:i/>
        </w:rPr>
        <w:t> </w:t>
      </w:r>
      <w:r>
        <w:rPr>
          <w:rFonts w:ascii="Arial" w:hAnsi="Arial" w:cs="Arial" w:eastAsia="Arial"/>
          <w:sz w:val="8"/>
          <w:szCs w:val="8"/>
          <w:color w:val="747474"/>
          <w:spacing w:val="0"/>
          <w:w w:val="100"/>
          <w:i/>
        </w:rPr>
        <w:tab/>
      </w:r>
      <w:r>
        <w:rPr>
          <w:rFonts w:ascii="Arial" w:hAnsi="Arial" w:cs="Arial" w:eastAsia="Arial"/>
          <w:sz w:val="8"/>
          <w:szCs w:val="8"/>
          <w:color w:val="747474"/>
          <w:spacing w:val="0"/>
          <w:w w:val="100"/>
          <w:i/>
        </w:rPr>
      </w:r>
      <w:r>
        <w:rPr>
          <w:rFonts w:ascii="Arial" w:hAnsi="Arial" w:cs="Arial" w:eastAsia="Arial"/>
          <w:sz w:val="8"/>
          <w:szCs w:val="8"/>
          <w:color w:val="4B4B4B"/>
          <w:spacing w:val="-11"/>
          <w:w w:val="146"/>
          <w:i/>
        </w:rPr>
        <w:t>.</w:t>
      </w:r>
      <w:r>
        <w:rPr>
          <w:rFonts w:ascii="Arial" w:hAnsi="Arial" w:cs="Arial" w:eastAsia="Arial"/>
          <w:sz w:val="8"/>
          <w:szCs w:val="8"/>
          <w:color w:val="747474"/>
          <w:spacing w:val="0"/>
          <w:w w:val="161"/>
          <w:i/>
        </w:rPr>
        <w:t>;{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60" w:h="15360"/>
          <w:pgMar w:top="140" w:bottom="280" w:left="480" w:right="340"/>
        </w:sectPr>
      </w:pPr>
      <w:rPr/>
    </w:p>
    <w:p>
      <w:pPr>
        <w:spacing w:before="0" w:after="0" w:line="126" w:lineRule="exact"/>
        <w:ind w:right="-20"/>
        <w:jc w:val="right"/>
        <w:tabs>
          <w:tab w:pos="98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290.490112pt;margin-top:7.652752pt;width:2.340909pt;height:.1pt;mso-position-horizontal-relative:page;mso-position-vertical-relative:paragraph;z-index:-4949" coordorigin="5810,153" coordsize="47,2">
            <v:shape style="position:absolute;left:5810;top:153;width:47;height:2" coordorigin="5810,153" coordsize="47,0" path="m5857,153l5810,153e" filled="f" stroked="t" strokeweight=".4725pt" strokecolor="#88888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383838"/>
          <w:spacing w:val="-6"/>
          <w:w w:val="32"/>
          <w:position w:val="-3"/>
        </w:rPr>
        <w:t>·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49"/>
          <w:position w:val="-3"/>
        </w:rPr>
        <w:t>;,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position w:val="-3"/>
        </w:rPr>
        <w:t>  </w:t>
      </w:r>
      <w:r>
        <w:rPr>
          <w:rFonts w:ascii="Arial" w:hAnsi="Arial" w:cs="Arial" w:eastAsia="Arial"/>
          <w:sz w:val="15"/>
          <w:szCs w:val="15"/>
          <w:color w:val="1F1F1F"/>
          <w:spacing w:val="14"/>
          <w:w w:val="100"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-17"/>
          <w:w w:val="62"/>
          <w:position w:val="-3"/>
        </w:rPr>
        <w:t>:</w:t>
      </w:r>
      <w:r>
        <w:rPr>
          <w:rFonts w:ascii="Arial" w:hAnsi="Arial" w:cs="Arial" w:eastAsia="Arial"/>
          <w:sz w:val="15"/>
          <w:szCs w:val="15"/>
          <w:color w:val="898989"/>
          <w:spacing w:val="0"/>
          <w:w w:val="126"/>
          <w:position w:val="-3"/>
        </w:rPr>
        <w:t>:</w:t>
      </w:r>
      <w:r>
        <w:rPr>
          <w:rFonts w:ascii="Arial" w:hAnsi="Arial" w:cs="Arial" w:eastAsia="Arial"/>
          <w:sz w:val="15"/>
          <w:szCs w:val="15"/>
          <w:color w:val="898989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898989"/>
          <w:spacing w:val="-17"/>
          <w:w w:val="100"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62"/>
          <w:position w:val="-3"/>
        </w:rPr>
        <w:t>.</w:t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62"/>
          <w:position w:val="-3"/>
        </w:rPr>
        <w:t>  </w:t>
      </w:r>
      <w:r>
        <w:rPr>
          <w:rFonts w:ascii="Arial" w:hAnsi="Arial" w:cs="Arial" w:eastAsia="Arial"/>
          <w:sz w:val="15"/>
          <w:szCs w:val="15"/>
          <w:color w:val="747474"/>
          <w:spacing w:val="25"/>
          <w:w w:val="62"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898989"/>
          <w:spacing w:val="0"/>
          <w:w w:val="31"/>
          <w:position w:val="-3"/>
        </w:rPr>
        <w:t>.</w:t>
      </w:r>
      <w:r>
        <w:rPr>
          <w:rFonts w:ascii="Arial" w:hAnsi="Arial" w:cs="Arial" w:eastAsia="Arial"/>
          <w:sz w:val="15"/>
          <w:szCs w:val="15"/>
          <w:color w:val="898989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5"/>
          <w:szCs w:val="15"/>
          <w:color w:val="898989"/>
          <w:spacing w:val="0"/>
          <w:w w:val="31"/>
          <w:position w:val="-3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26" w:lineRule="exac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4B4B4B"/>
          <w:w w:val="37"/>
          <w:position w:val="-3"/>
        </w:rPr>
        <w:t>:</w:t>
      </w:r>
      <w:r>
        <w:rPr>
          <w:rFonts w:ascii="Arial" w:hAnsi="Arial" w:cs="Arial" w:eastAsia="Arial"/>
          <w:sz w:val="15"/>
          <w:szCs w:val="15"/>
          <w:color w:val="4B4B4B"/>
          <w:spacing w:val="-19"/>
          <w:w w:val="37"/>
          <w:position w:val="-3"/>
        </w:rPr>
        <w:t>·</w:t>
      </w:r>
      <w:r>
        <w:rPr>
          <w:rFonts w:ascii="Arial" w:hAnsi="Arial" w:cs="Arial" w:eastAsia="Arial"/>
          <w:sz w:val="15"/>
          <w:szCs w:val="15"/>
          <w:color w:val="898989"/>
          <w:spacing w:val="0"/>
          <w:w w:val="7"/>
          <w:position w:val="-3"/>
        </w:rPr>
        <w:t>.</w:t>
      </w:r>
      <w:r>
        <w:rPr>
          <w:rFonts w:ascii="Arial" w:hAnsi="Arial" w:cs="Arial" w:eastAsia="Arial"/>
          <w:sz w:val="15"/>
          <w:szCs w:val="15"/>
          <w:color w:val="898989"/>
          <w:spacing w:val="-29"/>
          <w:w w:val="100"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-39"/>
          <w:w w:val="63"/>
          <w:position w:val="-3"/>
        </w:rPr>
        <w:t>·</w:t>
      </w:r>
      <w:r>
        <w:rPr>
          <w:rFonts w:ascii="Arial" w:hAnsi="Arial" w:cs="Arial" w:eastAsia="Arial"/>
          <w:sz w:val="15"/>
          <w:szCs w:val="15"/>
          <w:color w:val="4B4B4B"/>
          <w:spacing w:val="-3"/>
          <w:w w:val="37"/>
          <w:position w:val="-3"/>
        </w:rPr>
        <w:t>'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1"/>
          <w:position w:val="-3"/>
        </w:rPr>
        <w:t>_</w:t>
      </w:r>
      <w:r>
        <w:rPr>
          <w:rFonts w:ascii="Arial" w:hAnsi="Arial" w:cs="Arial" w:eastAsia="Arial"/>
          <w:sz w:val="15"/>
          <w:szCs w:val="15"/>
          <w:color w:val="1F1F1F"/>
          <w:spacing w:val="-24"/>
          <w:w w:val="100"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-51"/>
          <w:w w:val="96"/>
          <w:position w:val="-3"/>
        </w:rPr>
        <w:t>"</w:t>
      </w:r>
      <w:r>
        <w:rPr>
          <w:rFonts w:ascii="Arial" w:hAnsi="Arial" w:cs="Arial" w:eastAsia="Arial"/>
          <w:sz w:val="15"/>
          <w:szCs w:val="15"/>
          <w:color w:val="383838"/>
          <w:spacing w:val="0"/>
          <w:w w:val="40"/>
          <w:position w:val="-3"/>
        </w:rPr>
        <w:t>'-</w:t>
      </w:r>
      <w:r>
        <w:rPr>
          <w:rFonts w:ascii="Arial" w:hAnsi="Arial" w:cs="Arial" w:eastAsia="Arial"/>
          <w:sz w:val="15"/>
          <w:szCs w:val="15"/>
          <w:color w:val="383838"/>
          <w:spacing w:val="9"/>
          <w:w w:val="40"/>
          <w:position w:val="-3"/>
        </w:rPr>
        <w:t>'</w:t>
      </w:r>
      <w:r>
        <w:rPr>
          <w:rFonts w:ascii="Arial" w:hAnsi="Arial" w:cs="Arial" w:eastAsia="Arial"/>
          <w:sz w:val="15"/>
          <w:szCs w:val="15"/>
          <w:color w:val="383838"/>
          <w:spacing w:val="0"/>
          <w:w w:val="36"/>
          <w:position w:val="-3"/>
        </w:rPr>
        <w:t>-</w:t>
      </w:r>
      <w:r>
        <w:rPr>
          <w:rFonts w:ascii="Arial" w:hAnsi="Arial" w:cs="Arial" w:eastAsia="Arial"/>
          <w:sz w:val="15"/>
          <w:szCs w:val="15"/>
          <w:color w:val="383838"/>
          <w:spacing w:val="-14"/>
          <w:w w:val="35"/>
          <w:position w:val="-3"/>
        </w:rPr>
        <w:t>"</w:t>
      </w:r>
      <w:r>
        <w:rPr>
          <w:rFonts w:ascii="Arial" w:hAnsi="Arial" w:cs="Arial" w:eastAsia="Arial"/>
          <w:sz w:val="15"/>
          <w:szCs w:val="15"/>
          <w:color w:val="898989"/>
          <w:spacing w:val="-25"/>
          <w:w w:val="51"/>
          <w:position w:val="-3"/>
        </w:rPr>
        <w:t>-</w:t>
      </w:r>
      <w:r>
        <w:rPr>
          <w:rFonts w:ascii="Arial" w:hAnsi="Arial" w:cs="Arial" w:eastAsia="Arial"/>
          <w:sz w:val="15"/>
          <w:szCs w:val="15"/>
          <w:color w:val="383838"/>
          <w:spacing w:val="0"/>
          <w:w w:val="35"/>
          <w:position w:val="-3"/>
        </w:rPr>
        <w:t>:</w:t>
      </w:r>
      <w:r>
        <w:rPr>
          <w:rFonts w:ascii="Arial" w:hAnsi="Arial" w:cs="Arial" w:eastAsia="Arial"/>
          <w:sz w:val="15"/>
          <w:szCs w:val="15"/>
          <w:color w:val="898989"/>
          <w:spacing w:val="-11"/>
          <w:w w:val="31"/>
          <w:position w:val="-3"/>
        </w:rPr>
        <w:t>.</w:t>
      </w:r>
      <w:r>
        <w:rPr>
          <w:rFonts w:ascii="Arial" w:hAnsi="Arial" w:cs="Arial" w:eastAsia="Arial"/>
          <w:sz w:val="15"/>
          <w:szCs w:val="15"/>
          <w:color w:val="898989"/>
          <w:spacing w:val="0"/>
          <w:w w:val="51"/>
          <w:position w:val="-3"/>
        </w:rPr>
        <w:t>·</w:t>
      </w:r>
      <w:r>
        <w:rPr>
          <w:rFonts w:ascii="Arial" w:hAnsi="Arial" w:cs="Arial" w:eastAsia="Arial"/>
          <w:sz w:val="15"/>
          <w:szCs w:val="15"/>
          <w:color w:val="898989"/>
          <w:spacing w:val="-5"/>
          <w:w w:val="51"/>
          <w:position w:val="-3"/>
        </w:rPr>
        <w:t>-</w:t>
      </w:r>
      <w:r>
        <w:rPr>
          <w:rFonts w:ascii="Arial" w:hAnsi="Arial" w:cs="Arial" w:eastAsia="Arial"/>
          <w:sz w:val="15"/>
          <w:szCs w:val="15"/>
          <w:color w:val="383838"/>
          <w:spacing w:val="0"/>
          <w:w w:val="31"/>
          <w:position w:val="-3"/>
        </w:rPr>
        <w:t>.</w:t>
      </w:r>
      <w:r>
        <w:rPr>
          <w:rFonts w:ascii="Arial" w:hAnsi="Arial" w:cs="Arial" w:eastAsia="Arial"/>
          <w:sz w:val="15"/>
          <w:szCs w:val="15"/>
          <w:color w:val="383838"/>
          <w:spacing w:val="-17"/>
          <w:w w:val="100"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747474"/>
          <w:spacing w:val="-7"/>
          <w:w w:val="62"/>
          <w:position w:val="-3"/>
        </w:rPr>
        <w:t>:</w:t>
      </w:r>
      <w:r>
        <w:rPr>
          <w:rFonts w:ascii="Arial" w:hAnsi="Arial" w:cs="Arial" w:eastAsia="Arial"/>
          <w:sz w:val="15"/>
          <w:szCs w:val="15"/>
          <w:color w:val="898989"/>
          <w:spacing w:val="0"/>
          <w:w w:val="33"/>
          <w:position w:val="-3"/>
        </w:rPr>
        <w:t>..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26" w:lineRule="exact"/>
        <w:ind w:right="-20"/>
        <w:jc w:val="left"/>
        <w:tabs>
          <w:tab w:pos="280" w:val="left"/>
          <w:tab w:pos="740" w:val="left"/>
          <w:tab w:pos="1820" w:val="left"/>
          <w:tab w:pos="2180" w:val="left"/>
          <w:tab w:pos="34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62"/>
          <w:position w:val="-3"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position w:val="-3"/>
        </w:rPr>
      </w:r>
      <w:r>
        <w:rPr>
          <w:rFonts w:ascii="Arial" w:hAnsi="Arial" w:cs="Arial" w:eastAsia="Arial"/>
          <w:sz w:val="15"/>
          <w:szCs w:val="15"/>
          <w:color w:val="898989"/>
          <w:spacing w:val="0"/>
          <w:w w:val="31"/>
          <w:position w:val="-3"/>
        </w:rPr>
        <w:t>.</w:t>
      </w:r>
      <w:r>
        <w:rPr>
          <w:rFonts w:ascii="Arial" w:hAnsi="Arial" w:cs="Arial" w:eastAsia="Arial"/>
          <w:sz w:val="15"/>
          <w:szCs w:val="15"/>
          <w:color w:val="898989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5"/>
          <w:szCs w:val="15"/>
          <w:color w:val="898989"/>
          <w:spacing w:val="0"/>
          <w:w w:val="100"/>
          <w:position w:val="-3"/>
        </w:rPr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62"/>
          <w:position w:val="-3"/>
        </w:rPr>
        <w:t>:</w:t>
      </w:r>
      <w:r>
        <w:rPr>
          <w:rFonts w:ascii="Arial" w:hAnsi="Arial" w:cs="Arial" w:eastAsia="Arial"/>
          <w:sz w:val="15"/>
          <w:szCs w:val="15"/>
          <w:color w:val="5D5D5D"/>
          <w:spacing w:val="-20"/>
          <w:w w:val="100"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33"/>
          <w:position w:val="-3"/>
        </w:rPr>
        <w:t>..</w:t>
      </w:r>
      <w:r>
        <w:rPr>
          <w:rFonts w:ascii="Arial" w:hAnsi="Arial" w:cs="Arial" w:eastAsia="Arial"/>
          <w:sz w:val="15"/>
          <w:szCs w:val="15"/>
          <w:color w:val="5D5D5D"/>
          <w:spacing w:val="-17"/>
          <w:w w:val="100"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898989"/>
          <w:spacing w:val="0"/>
          <w:w w:val="46"/>
          <w:position w:val="-3"/>
        </w:rPr>
        <w:t>·</w:t>
      </w:r>
      <w:r>
        <w:rPr>
          <w:rFonts w:ascii="Arial" w:hAnsi="Arial" w:cs="Arial" w:eastAsia="Arial"/>
          <w:sz w:val="15"/>
          <w:szCs w:val="15"/>
          <w:color w:val="898989"/>
          <w:spacing w:val="-14"/>
          <w:w w:val="33"/>
          <w:position w:val="-3"/>
        </w:rPr>
        <w:t>.</w:t>
      </w:r>
      <w:r>
        <w:rPr>
          <w:rFonts w:ascii="Arial" w:hAnsi="Arial" w:cs="Arial" w:eastAsia="Arial"/>
          <w:sz w:val="15"/>
          <w:szCs w:val="15"/>
          <w:color w:val="5D5D5D"/>
          <w:spacing w:val="-7"/>
          <w:w w:val="32"/>
          <w:position w:val="-3"/>
        </w:rPr>
        <w:t>:</w:t>
      </w:r>
      <w:r>
        <w:rPr>
          <w:rFonts w:ascii="Arial" w:hAnsi="Arial" w:cs="Arial" w:eastAsia="Arial"/>
          <w:sz w:val="15"/>
          <w:szCs w:val="15"/>
          <w:color w:val="383838"/>
          <w:spacing w:val="3"/>
          <w:w w:val="5"/>
          <w:position w:val="-3"/>
        </w:rPr>
        <w:t>_</w:t>
      </w:r>
      <w:r>
        <w:rPr>
          <w:rFonts w:ascii="Arial" w:hAnsi="Arial" w:cs="Arial" w:eastAsia="Arial"/>
          <w:sz w:val="15"/>
          <w:szCs w:val="15"/>
          <w:color w:val="898989"/>
          <w:spacing w:val="-14"/>
          <w:w w:val="33"/>
          <w:position w:val="-3"/>
        </w:rPr>
        <w:t>.</w:t>
      </w:r>
      <w:r>
        <w:rPr>
          <w:rFonts w:ascii="Arial" w:hAnsi="Arial" w:cs="Arial" w:eastAsia="Arial"/>
          <w:sz w:val="15"/>
          <w:szCs w:val="15"/>
          <w:color w:val="5D5D5D"/>
          <w:spacing w:val="-7"/>
          <w:w w:val="33"/>
          <w:position w:val="-3"/>
        </w:rPr>
        <w:t>·</w:t>
      </w:r>
      <w:r>
        <w:rPr>
          <w:rFonts w:ascii="Arial" w:hAnsi="Arial" w:cs="Arial" w:eastAsia="Arial"/>
          <w:sz w:val="15"/>
          <w:szCs w:val="15"/>
          <w:color w:val="898989"/>
          <w:spacing w:val="-31"/>
          <w:w w:val="78"/>
          <w:position w:val="-3"/>
        </w:rPr>
        <w:t>.</w:t>
      </w:r>
      <w:r>
        <w:rPr>
          <w:rFonts w:ascii="Arial" w:hAnsi="Arial" w:cs="Arial" w:eastAsia="Arial"/>
          <w:sz w:val="15"/>
          <w:szCs w:val="15"/>
          <w:color w:val="898989"/>
          <w:spacing w:val="7"/>
          <w:w w:val="62"/>
          <w:position w:val="-3"/>
        </w:rPr>
        <w:t>'</w:t>
      </w:r>
      <w:r>
        <w:rPr>
          <w:rFonts w:ascii="Arial" w:hAnsi="Arial" w:cs="Arial" w:eastAsia="Arial"/>
          <w:sz w:val="15"/>
          <w:szCs w:val="15"/>
          <w:color w:val="898989"/>
          <w:spacing w:val="-14"/>
          <w:w w:val="79"/>
          <w:position w:val="-3"/>
        </w:rPr>
        <w:t>·</w:t>
      </w:r>
      <w:r>
        <w:rPr>
          <w:rFonts w:ascii="Arial" w:hAnsi="Arial" w:cs="Arial" w:eastAsia="Arial"/>
          <w:sz w:val="15"/>
          <w:szCs w:val="15"/>
          <w:color w:val="1F1F1F"/>
          <w:spacing w:val="5"/>
          <w:w w:val="5"/>
          <w:position w:val="-3"/>
        </w:rPr>
        <w:t>_</w:t>
      </w:r>
      <w:r>
        <w:rPr>
          <w:rFonts w:ascii="Arial" w:hAnsi="Arial" w:cs="Arial" w:eastAsia="Arial"/>
          <w:sz w:val="15"/>
          <w:szCs w:val="15"/>
          <w:color w:val="5D5D5D"/>
          <w:spacing w:val="-29"/>
          <w:w w:val="59"/>
          <w:position w:val="-3"/>
        </w:rPr>
        <w:t>,</w:t>
      </w:r>
      <w:r>
        <w:rPr>
          <w:rFonts w:ascii="Arial" w:hAnsi="Arial" w:cs="Arial" w:eastAsia="Arial"/>
          <w:sz w:val="15"/>
          <w:szCs w:val="15"/>
          <w:color w:val="898989"/>
          <w:spacing w:val="-33"/>
          <w:w w:val="127"/>
          <w:position w:val="-3"/>
        </w:rPr>
        <w:t>·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62"/>
          <w:position w:val="-3"/>
        </w:rPr>
        <w:t>.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49"/>
          <w:position w:val="-3"/>
        </w:rPr>
        <w:t>.</w:t>
      </w:r>
      <w:r>
        <w:rPr>
          <w:rFonts w:ascii="Arial" w:hAnsi="Arial" w:cs="Arial" w:eastAsia="Arial"/>
          <w:sz w:val="15"/>
          <w:szCs w:val="15"/>
          <w:color w:val="1F1F1F"/>
          <w:spacing w:val="-35"/>
          <w:w w:val="62"/>
          <w:position w:val="-3"/>
        </w:rPr>
        <w:t>:</w:t>
      </w:r>
      <w:r>
        <w:rPr>
          <w:rFonts w:ascii="Arial" w:hAnsi="Arial" w:cs="Arial" w:eastAsia="Arial"/>
          <w:sz w:val="15"/>
          <w:szCs w:val="15"/>
          <w:color w:val="1F1F1F"/>
          <w:spacing w:val="-84"/>
          <w:w w:val="80"/>
          <w:position w:val="-3"/>
        </w:rPr>
        <w:t>&lt;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49"/>
          <w:position w:val="-3"/>
        </w:rPr>
        <w:t>.</w:t>
      </w:r>
      <w:r>
        <w:rPr>
          <w:rFonts w:ascii="Arial" w:hAnsi="Arial" w:cs="Arial" w:eastAsia="Arial"/>
          <w:sz w:val="15"/>
          <w:szCs w:val="15"/>
          <w:color w:val="1F1F1F"/>
          <w:spacing w:val="-14"/>
          <w:w w:val="100"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5"/>
          <w:position w:val="-3"/>
        </w:rPr>
        <w:t>_</w:t>
      </w:r>
      <w:r>
        <w:rPr>
          <w:rFonts w:ascii="Arial" w:hAnsi="Arial" w:cs="Arial" w:eastAsia="Arial"/>
          <w:sz w:val="15"/>
          <w:szCs w:val="15"/>
          <w:color w:val="4B4B4B"/>
          <w:spacing w:val="0"/>
          <w:w w:val="61"/>
          <w:position w:val="-3"/>
        </w:rPr>
        <w:t>:;:</w:t>
      </w:r>
      <w:r>
        <w:rPr>
          <w:rFonts w:ascii="Arial" w:hAnsi="Arial" w:cs="Arial" w:eastAsia="Arial"/>
          <w:sz w:val="15"/>
          <w:szCs w:val="15"/>
          <w:color w:val="4B4B4B"/>
          <w:spacing w:val="0"/>
          <w:w w:val="62"/>
          <w:position w:val="-3"/>
        </w:rPr>
        <w:t>)M</w:t>
      </w:r>
      <w:r>
        <w:rPr>
          <w:rFonts w:ascii="Arial" w:hAnsi="Arial" w:cs="Arial" w:eastAsia="Arial"/>
          <w:sz w:val="15"/>
          <w:szCs w:val="15"/>
          <w:color w:val="4B4B4B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4B4B4B"/>
          <w:spacing w:val="-5"/>
          <w:w w:val="100"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324"/>
          <w:position w:val="-3"/>
        </w:rPr>
        <w:t>·</w:t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50"/>
          <w:i/>
          <w:position w:val="-3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100"/>
          <w:i/>
          <w:position w:val="-3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100"/>
          <w:i/>
          <w:position w:val="-3"/>
        </w:rPr>
      </w:r>
      <w:r>
        <w:rPr>
          <w:rFonts w:ascii="Arial" w:hAnsi="Arial" w:cs="Arial" w:eastAsia="Arial"/>
          <w:sz w:val="7"/>
          <w:szCs w:val="7"/>
          <w:color w:val="5D5D5D"/>
          <w:spacing w:val="3"/>
          <w:w w:val="168"/>
          <w:position w:val="-3"/>
        </w:rPr>
        <w:t>!</w:t>
      </w:r>
      <w:r>
        <w:rPr>
          <w:rFonts w:ascii="Arial" w:hAnsi="Arial" w:cs="Arial" w:eastAsia="Arial"/>
          <w:sz w:val="7"/>
          <w:szCs w:val="7"/>
          <w:color w:val="898989"/>
          <w:spacing w:val="0"/>
          <w:w w:val="168"/>
          <w:position w:val="-3"/>
        </w:rPr>
        <w:t>:'</w:t>
      </w:r>
      <w:r>
        <w:rPr>
          <w:rFonts w:ascii="Arial" w:hAnsi="Arial" w:cs="Arial" w:eastAsia="Arial"/>
          <w:sz w:val="7"/>
          <w:szCs w:val="7"/>
          <w:color w:val="898989"/>
          <w:spacing w:val="-32"/>
          <w:w w:val="168"/>
          <w:position w:val="-3"/>
        </w:rPr>
        <w:t> </w:t>
      </w:r>
      <w:r>
        <w:rPr>
          <w:rFonts w:ascii="Arial" w:hAnsi="Arial" w:cs="Arial" w:eastAsia="Arial"/>
          <w:sz w:val="7"/>
          <w:szCs w:val="7"/>
          <w:color w:val="898989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7"/>
          <w:szCs w:val="7"/>
          <w:color w:val="898989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3"/>
          <w:szCs w:val="13"/>
          <w:color w:val="4B4B4B"/>
          <w:spacing w:val="0"/>
          <w:w w:val="100"/>
          <w:i/>
          <w:position w:val="-3"/>
        </w:rPr>
        <w:t>!'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60" w:h="15360"/>
          <w:pgMar w:top="140" w:bottom="280" w:left="480" w:right="340"/>
          <w:cols w:num="3" w:equalWidth="0">
            <w:col w:w="4759" w:space="598"/>
            <w:col w:w="310" w:space="548"/>
            <w:col w:w="5125"/>
          </w:cols>
        </w:sectPr>
      </w:pPr>
      <w:rPr/>
    </w:p>
    <w:p>
      <w:pPr>
        <w:spacing w:before="32" w:after="0" w:line="160" w:lineRule="auto"/>
        <w:ind w:left="3761" w:right="423"/>
        <w:jc w:val="left"/>
        <w:tabs>
          <w:tab w:pos="5380" w:val="left"/>
          <w:tab w:pos="7280" w:val="left"/>
          <w:tab w:pos="786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310.307709pt;margin-top:1.322175pt;width:.9174pt;height:.1pt;mso-position-horizontal-relative:page;mso-position-vertical-relative:paragraph;z-index:-4948" coordorigin="6206,26" coordsize="18,2">
            <v:shape style="position:absolute;left:6206;top:26;width:18;height:2" coordorigin="6206,26" coordsize="18,0" path="m6206,26l6225,26e" filled="f" stroked="t" strokeweight=".4725pt" strokecolor="#373737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2.741028pt;margin-top:2.918187pt;width:13.361544pt;height:17.5pt;mso-position-horizontal-relative:page;mso-position-vertical-relative:paragraph;z-index:-4947" type="#_x0000_t202" filled="f" stroked="f">
            <v:textbox inset="0,0,0,0">
              <w:txbxContent>
                <w:p>
                  <w:pPr>
                    <w:spacing w:before="0" w:after="0" w:line="350" w:lineRule="exact"/>
                    <w:ind w:right="-93"/>
                    <w:jc w:val="left"/>
                    <w:rPr>
                      <w:rFonts w:ascii="Times New Roman" w:hAnsi="Times New Roman" w:cs="Times New Roman" w:eastAsia="Times New Roman"/>
                      <w:sz w:val="35"/>
                      <w:szCs w:val="3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5"/>
                      <w:szCs w:val="35"/>
                      <w:color w:val="5D5D5D"/>
                      <w:w w:val="38"/>
                      <w:i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35"/>
                      <w:szCs w:val="35"/>
                      <w:color w:val="5D5D5D"/>
                      <w:spacing w:val="-54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5"/>
                      <w:szCs w:val="35"/>
                      <w:color w:val="898989"/>
                      <w:spacing w:val="1"/>
                      <w:w w:val="53"/>
                      <w:i/>
                    </w:rPr>
                    <w:t>&lt;</w:t>
                  </w:r>
                  <w:r>
                    <w:rPr>
                      <w:rFonts w:ascii="Times New Roman" w:hAnsi="Times New Roman" w:cs="Times New Roman" w:eastAsia="Times New Roman"/>
                      <w:sz w:val="35"/>
                      <w:szCs w:val="35"/>
                      <w:color w:val="A3A3A3"/>
                      <w:spacing w:val="-11"/>
                      <w:w w:val="33"/>
                      <w:i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35"/>
                      <w:szCs w:val="35"/>
                      <w:color w:val="5D5D5D"/>
                      <w:spacing w:val="0"/>
                      <w:w w:val="50"/>
                      <w:i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35"/>
                      <w:szCs w:val="3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b)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7"/>
          <w:w w:val="92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qrdjn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iq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inf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iiriujf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0"/>
          <w:w w:val="170"/>
        </w:rPr>
        <w:t>..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-9"/>
          <w:w w:val="17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0"/>
          <w:w w:val="54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0"/>
          <w:w w:val="54"/>
        </w:rPr>
        <w:t>      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19"/>
          <w:w w:val="5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94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0"/>
          <w:w w:val="94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-12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libre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ha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considerada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fundamental.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133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-9"/>
          <w:w w:val="133"/>
        </w:rPr>
        <w:t> </w:t>
      </w:r>
      <w:r>
        <w:rPr>
          <w:rFonts w:ascii="Arial" w:hAnsi="Arial" w:cs="Arial" w:eastAsia="Arial"/>
          <w:sz w:val="20"/>
          <w:szCs w:val="20"/>
          <w:color w:val="A3A3A3"/>
          <w:spacing w:val="5"/>
          <w:w w:val="94"/>
        </w:rPr>
        <w:t>.</w:t>
      </w:r>
      <w:r>
        <w:rPr>
          <w:rFonts w:ascii="Arial" w:hAnsi="Arial" w:cs="Arial" w:eastAsia="Arial"/>
          <w:sz w:val="20"/>
          <w:szCs w:val="20"/>
          <w:color w:val="747474"/>
          <w:spacing w:val="0"/>
          <w:w w:val="84"/>
        </w:rPr>
        <w:t>c;</w:t>
      </w:r>
      <w:r>
        <w:rPr>
          <w:rFonts w:ascii="Arial" w:hAnsi="Arial" w:cs="Arial" w:eastAsia="Arial"/>
          <w:sz w:val="20"/>
          <w:szCs w:val="20"/>
          <w:color w:val="747474"/>
          <w:spacing w:val="-16"/>
          <w:w w:val="84"/>
        </w:rPr>
        <w:t>.</w:t>
      </w:r>
      <w:r>
        <w:rPr>
          <w:rFonts w:ascii="Arial" w:hAnsi="Arial" w:cs="Arial" w:eastAsia="Arial"/>
          <w:sz w:val="20"/>
          <w:szCs w:val="20"/>
          <w:color w:val="A3A3A3"/>
          <w:spacing w:val="-33"/>
          <w:w w:val="142"/>
        </w:rPr>
        <w:t>:</w:t>
      </w:r>
      <w:r>
        <w:rPr>
          <w:rFonts w:ascii="Arial" w:hAnsi="Arial" w:cs="Arial" w:eastAsia="Arial"/>
          <w:sz w:val="20"/>
          <w:szCs w:val="20"/>
          <w:color w:val="898989"/>
          <w:spacing w:val="-42"/>
          <w:w w:val="71"/>
        </w:rPr>
        <w:t>·</w:t>
      </w:r>
      <w:r>
        <w:rPr>
          <w:rFonts w:ascii="Arial" w:hAnsi="Arial" w:cs="Arial" w:eastAsia="Arial"/>
          <w:sz w:val="20"/>
          <w:szCs w:val="20"/>
          <w:color w:val="A3A3A3"/>
          <w:spacing w:val="-34"/>
          <w:w w:val="118"/>
        </w:rPr>
        <w:t>:</w:t>
      </w:r>
      <w:r>
        <w:rPr>
          <w:rFonts w:ascii="Arial" w:hAnsi="Arial" w:cs="Arial" w:eastAsia="Arial"/>
          <w:sz w:val="20"/>
          <w:szCs w:val="20"/>
          <w:color w:val="898989"/>
          <w:spacing w:val="0"/>
          <w:w w:val="93"/>
        </w:rPr>
        <w:t>r</w:t>
      </w:r>
      <w:r>
        <w:rPr>
          <w:rFonts w:ascii="Arial" w:hAnsi="Arial" w:cs="Arial" w:eastAsia="Arial"/>
          <w:sz w:val="20"/>
          <w:szCs w:val="20"/>
          <w:color w:val="898989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A3A3A3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color w:val="A3A3A3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A3A3A3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color w:val="A3A3A3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83838"/>
          <w:spacing w:val="0"/>
          <w:w w:val="64"/>
        </w:rPr>
        <w:t>.</w:t>
      </w:r>
      <w:r>
        <w:rPr>
          <w:rFonts w:ascii="Arial" w:hAnsi="Arial" w:cs="Arial" w:eastAsia="Arial"/>
          <w:sz w:val="20"/>
          <w:szCs w:val="20"/>
          <w:color w:val="383838"/>
          <w:spacing w:val="-32"/>
          <w:w w:val="64"/>
        </w:rPr>
        <w:t> </w:t>
      </w:r>
      <w:r>
        <w:rPr>
          <w:rFonts w:ascii="Arial" w:hAnsi="Arial" w:cs="Arial" w:eastAsia="Arial"/>
          <w:sz w:val="20"/>
          <w:szCs w:val="20"/>
          <w:color w:val="383838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383838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898989"/>
          <w:spacing w:val="0"/>
          <w:w w:val="64"/>
        </w:rPr>
        <w:t>·</w:t>
      </w:r>
      <w:r>
        <w:rPr>
          <w:rFonts w:ascii="Arial" w:hAnsi="Arial" w:cs="Arial" w:eastAsia="Arial"/>
          <w:sz w:val="20"/>
          <w:szCs w:val="20"/>
          <w:color w:val="898989"/>
          <w:spacing w:val="0"/>
          <w:w w:val="64"/>
        </w:rPr>
        <w:t> </w:t>
      </w:r>
      <w:r>
        <w:rPr>
          <w:rFonts w:ascii="Arial" w:hAnsi="Arial" w:cs="Arial" w:eastAsia="Arial"/>
          <w:sz w:val="20"/>
          <w:szCs w:val="20"/>
          <w:color w:val="898989"/>
          <w:spacing w:val="14"/>
          <w:w w:val="64"/>
        </w:rPr>
        <w:t> </w:t>
      </w:r>
      <w:r>
        <w:rPr>
          <w:rFonts w:ascii="Arial" w:hAnsi="Arial" w:cs="Arial" w:eastAsia="Arial"/>
          <w:sz w:val="20"/>
          <w:szCs w:val="20"/>
          <w:color w:val="747474"/>
          <w:spacing w:val="0"/>
          <w:w w:val="64"/>
        </w:rPr>
        <w:t>'</w:t>
      </w:r>
      <w:r>
        <w:rPr>
          <w:rFonts w:ascii="Arial" w:hAnsi="Arial" w:cs="Arial" w:eastAsia="Arial"/>
          <w:sz w:val="20"/>
          <w:szCs w:val="20"/>
          <w:color w:val="747474"/>
          <w:spacing w:val="-33"/>
          <w:w w:val="64"/>
        </w:rPr>
        <w:t> </w:t>
      </w:r>
      <w:r>
        <w:rPr>
          <w:rFonts w:ascii="Arial" w:hAnsi="Arial" w:cs="Arial" w:eastAsia="Arial"/>
          <w:sz w:val="20"/>
          <w:szCs w:val="20"/>
          <w:color w:val="747474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color w:val="747474"/>
          <w:spacing w:val="0"/>
          <w:w w:val="100"/>
        </w:rPr>
      </w:r>
      <w:r>
        <w:rPr>
          <w:rFonts w:ascii="Arial" w:hAnsi="Arial" w:cs="Arial" w:eastAsia="Arial"/>
          <w:sz w:val="24"/>
          <w:szCs w:val="24"/>
          <w:color w:val="747474"/>
          <w:spacing w:val="0"/>
          <w:w w:val="64"/>
          <w:i/>
        </w:rPr>
        <w:t>'!t</w:t>
      </w:r>
      <w:r>
        <w:rPr>
          <w:rFonts w:ascii="Arial" w:hAnsi="Arial" w:cs="Arial" w:eastAsia="Arial"/>
          <w:sz w:val="24"/>
          <w:szCs w:val="24"/>
          <w:color w:val="747474"/>
          <w:spacing w:val="-2"/>
          <w:w w:val="64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747474"/>
          <w:spacing w:val="0"/>
          <w:w w:val="103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116" w:lineRule="exact"/>
        <w:ind w:left="5587" w:right="-20"/>
        <w:jc w:val="left"/>
        <w:tabs>
          <w:tab w:pos="5960" w:val="left"/>
          <w:tab w:pos="788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50"/>
          <w:i/>
          <w:position w:val="1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13"/>
          <w:w w:val="5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1B1B1"/>
          <w:spacing w:val="0"/>
          <w:w w:val="71"/>
          <w:i/>
          <w:position w:val="1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B1B1B1"/>
          <w:spacing w:val="-1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69"/>
          <w:i/>
          <w:position w:val="1"/>
        </w:rPr>
        <w:t>,.</w:t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100"/>
          <w:i/>
          <w:position w:val="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D5D5D"/>
          <w:spacing w:val="0"/>
          <w:w w:val="100"/>
          <w:i/>
          <w:position w:val="1"/>
        </w:rPr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103"/>
          <w:position w:val="1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-2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46"/>
          <w:position w:val="1"/>
        </w:rPr>
        <w:t>;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4"/>
          <w:szCs w:val="14"/>
          <w:color w:val="747474"/>
          <w:spacing w:val="0"/>
          <w:w w:val="51"/>
          <w:position w:val="1"/>
        </w:rPr>
        <w:t>&gt;;-</w:t>
      </w:r>
      <w:r>
        <w:rPr>
          <w:rFonts w:ascii="Times New Roman" w:hAnsi="Times New Roman" w:cs="Times New Roman" w:eastAsia="Times New Roman"/>
          <w:sz w:val="14"/>
          <w:szCs w:val="14"/>
          <w:color w:val="747474"/>
          <w:spacing w:val="0"/>
          <w:w w:val="52"/>
          <w:position w:val="1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747474"/>
          <w:spacing w:val="-2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98989"/>
          <w:spacing w:val="0"/>
          <w:w w:val="76"/>
          <w:position w:val="1"/>
        </w:rPr>
        <w:t>,.;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4" w:lineRule="auto"/>
        <w:ind w:left="3752" w:right="437" w:firstLine="10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16.32pt;margin-top:15.452831pt;width:555.839989pt;height:318.720001pt;mso-position-horizontal-relative:page;mso-position-vertical-relative:paragraph;z-index:-4959" coordorigin="326,309" coordsize="11117,6374">
            <v:shape style="position:absolute;left:326;top:309;width:4512;height:6374" type="#_x0000_t75">
              <v:imagedata r:id="rId157" o:title=""/>
            </v:shape>
            <v:shape style="position:absolute;left:3610;top:808;width:7834;height:2669" type="#_x0000_t75">
              <v:imagedata r:id="rId158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abra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documento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histórico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considerad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ordinari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casO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solicitante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deberá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acata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8"/>
          <w:w w:val="101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0"/>
          <w:w w:val="73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disposicione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establezcan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obligado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cp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relació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rnilnej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cuidad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ésta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{/Cuerd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disposicione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Regul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Administració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de[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ocurnlmto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Público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Histórico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9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()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lisco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1" w:lineRule="auto"/>
        <w:ind w:left="3757" w:right="436" w:firstLine="5"/>
        <w:jc w:val="left"/>
        <w:tabs>
          <w:tab w:pos="6500" w:val="left"/>
          <w:tab w:pos="70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a)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5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-8"/>
          <w:w w:val="100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protegida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intransferible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indelegable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relativ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</w:rPr>
        <w:t>/o</w:t>
      </w:r>
      <w:r>
        <w:rPr>
          <w:rFonts w:ascii="Arial" w:hAnsi="Arial" w:cs="Arial" w:eastAsia="Arial"/>
          <w:sz w:val="15"/>
          <w:szCs w:val="15"/>
          <w:color w:val="050505"/>
          <w:spacing w:val="-22"/>
          <w:w w:val="98"/>
        </w:rPr>
        <w:t>s</w:t>
      </w:r>
      <w:r>
        <w:rPr>
          <w:rFonts w:ascii="Arial" w:hAnsi="Arial" w:cs="Arial" w:eastAsia="Arial"/>
          <w:sz w:val="15"/>
          <w:szCs w:val="15"/>
          <w:color w:val="383838"/>
          <w:spacing w:val="-37"/>
          <w:w w:val="72"/>
        </w:rPr>
        <w:t>1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76"/>
        </w:rPr>
        <w:t>{</w:t>
      </w:r>
      <w:r>
        <w:rPr>
          <w:rFonts w:ascii="Arial" w:hAnsi="Arial" w:cs="Arial" w:eastAsia="Arial"/>
          <w:sz w:val="15"/>
          <w:szCs w:val="15"/>
          <w:color w:val="1F1F1F"/>
          <w:spacing w:val="-11"/>
          <w:w w:val="76"/>
        </w:rPr>
        <w:t>: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8"/>
        </w:rPr>
        <w:t>{:1,q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</w:rPr>
        <w:t>(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8"/>
        </w:rPr>
        <w:t>t/q.il/</w:t>
      </w:r>
      <w:r>
        <w:rPr>
          <w:rFonts w:ascii="Arial" w:hAnsi="Arial" w:cs="Arial" w:eastAsia="Arial"/>
          <w:sz w:val="15"/>
          <w:szCs w:val="15"/>
          <w:color w:val="050505"/>
          <w:spacing w:val="-54"/>
          <w:w w:val="89"/>
        </w:rPr>
        <w:t>o</w:t>
      </w:r>
      <w:r>
        <w:rPr>
          <w:rFonts w:ascii="Arial" w:hAnsi="Arial" w:cs="Arial" w:eastAsia="Arial"/>
          <w:sz w:val="15"/>
          <w:szCs w:val="15"/>
          <w:color w:val="1F1F1F"/>
          <w:spacing w:val="-29"/>
          <w:w w:val="189"/>
        </w:rPr>
        <w:t>:</w:t>
      </w:r>
      <w:r>
        <w:rPr>
          <w:rFonts w:ascii="Arial" w:hAnsi="Arial" w:cs="Arial" w:eastAsia="Arial"/>
          <w:sz w:val="15"/>
          <w:szCs w:val="15"/>
          <w:color w:val="050505"/>
          <w:spacing w:val="-18"/>
          <w:w w:val="89"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</w:rPr>
        <w:t>es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disposició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legal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qued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prohibid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distribución,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ab/>
        <w:tab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difusió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generale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forma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03" w:lineRule="exact"/>
        <w:ind w:left="368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4B4B4B"/>
          <w:w w:val="87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4B4B4B"/>
          <w:spacing w:val="-29"/>
          <w:w w:val="87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69"/>
          <w:i/>
          <w:position w:val="-1"/>
        </w:rPr>
        <w:t>(!)(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68"/>
          <w:i/>
          <w:position w:val="-1"/>
        </w:rPr>
        <w:t>ICePI'.:ió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69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  <w:position w:val="-1"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160" w:h="15360"/>
          <w:pgMar w:top="140" w:bottom="280" w:left="480" w:right="340"/>
        </w:sectPr>
      </w:pPr>
      <w:rPr/>
    </w:p>
    <w:p>
      <w:pPr>
        <w:spacing w:before="46" w:after="0" w:line="240" w:lineRule="auto"/>
        <w:ind w:left="375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pública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disp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83838"/>
          <w:spacing w:val="-7"/>
          <w:w w:val="53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3"/>
          <w:i/>
        </w:rPr>
        <w:t>sícJfóÍ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74"/>
          <w:i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383838"/>
          <w:spacing w:val="0"/>
          <w:w w:val="64"/>
          <w:i/>
        </w:rPr>
        <w:t>íJ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40" w:lineRule="auto"/>
        <w:ind w:left="375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publicació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difusión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3" w:lineRule="exact"/>
        <w:ind w:left="3761"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conformida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tenga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  <w:position w:val="-1"/>
        </w:rPr>
        <w:t>ella.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6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prohibid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  <w:i/>
        </w:rPr>
        <w:t>manejo,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autoridade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  <w:i/>
        </w:rPr>
        <w:t>competente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8"/>
          <w:w w:val="10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60" w:h="15360"/>
          <w:pgMar w:top="140" w:bottom="280" w:left="480" w:right="340"/>
          <w:cols w:num="2" w:equalWidth="0">
            <w:col w:w="7053" w:space="1126"/>
            <w:col w:w="3161"/>
          </w:cols>
        </w:sectPr>
      </w:pPr>
      <w:rPr/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131.520004pt;margin-top:10.01962pt;width:294.63898pt;height:218.46036pt;mso-position-horizontal-relative:page;mso-position-vertical-relative:page;z-index:-4957" coordorigin="2630,200" coordsize="5893,4369">
            <v:shape style="position:absolute;left:2630;top:3475;width:250;height:1094" type="#_x0000_t75">
              <v:imagedata r:id="rId159" o:title=""/>
            </v:shape>
            <v:group style="position:absolute;left:2794;top:215;width:2;height:3797" coordorigin="2794,215" coordsize="2,3797">
              <v:shape style="position:absolute;left:2794;top:215;width:2;height:3797" coordorigin="2794,215" coordsize="0,3797" path="m2794,4012l2794,215e" filled="f" stroked="t" strokeweight="1.426474pt" strokecolor="#0C0C0C">
                <v:path arrowok="t"/>
              </v:shape>
            </v:group>
            <v:group style="position:absolute;left:2782;top:222;width:5730;height:2" coordorigin="2782,222" coordsize="5730,2">
              <v:shape style="position:absolute;left:2782;top:222;width:5730;height:2" coordorigin="2782,222" coordsize="5730,0" path="m2782,222l8511,222e" filled="f" stroked="t" strokeweight="1.188728pt" strokecolor="#131313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0.080017pt;margin-top:7.679981pt;width:43.200001pt;height:42.240002pt;mso-position-horizontal-relative:page;mso-position-vertical-relative:page;z-index:-4956" type="#_x0000_t75">
            <v:imagedata r:id="rId160" o:title=""/>
          </v:shape>
        </w:pict>
      </w:r>
      <w:r>
        <w:rPr/>
        <w:pict>
          <v:group style="position:absolute;margin-left:440.067108pt;margin-top:11.567636pt;width:73.463389pt;height:.1pt;mso-position-horizontal-relative:page;mso-position-vertical-relative:page;z-index:-4953" coordorigin="8801,231" coordsize="1469,2">
            <v:shape style="position:absolute;left:8801;top:231;width:1469;height:2" coordorigin="8801,231" coordsize="1469,0" path="m8801,231l10271,231e" filled="f" stroked="t" strokeweight="1.188728pt" strokecolor="#181818">
              <v:path arrowok="t"/>
            </v:shape>
          </v:group>
          <w10:wrap type="none"/>
        </w:pict>
      </w:r>
      <w:r>
        <w:rPr>
          <w:sz w:val="17"/>
          <w:szCs w:val="17"/>
        </w:rPr>
      </w:r>
    </w:p>
    <w:p>
      <w:pPr>
        <w:spacing w:before="36" w:after="0" w:line="243" w:lineRule="auto"/>
        <w:ind w:left="3752" w:right="1010" w:firstLine="1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532.799988pt;margin-top:-6.507564pt;width:39.360001pt;height:66.239998pt;mso-position-horizontal-relative:page;mso-position-vertical-relative:paragraph;z-index:-4955" type="#_x0000_t75">
            <v:imagedata r:id="rId161" o:title=""/>
          </v:shape>
        </w:pict>
      </w:r>
      <w:r>
        <w:rPr>
          <w:rFonts w:ascii="Arial" w:hAnsi="Arial" w:cs="Arial" w:eastAsia="Arial"/>
          <w:sz w:val="16"/>
          <w:szCs w:val="16"/>
          <w:color w:val="050505"/>
          <w:w w:val="56"/>
          <w:i/>
        </w:rPr>
        <w:t>11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56"/>
          <w:i/>
        </w:rPr>
        <w:t>1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22"/>
          <w:i/>
        </w:rPr>
        <w:t>.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proactiva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específic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relativ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caso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especi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públi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3"/>
          <w:w w:val="95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o,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término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lineamiento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generale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definido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Sistema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diseñada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incentiva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obligado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publica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6"/>
          <w:w w:val="100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cional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establece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mínim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62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5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86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86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8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9" w:lineRule="auto"/>
        <w:ind w:left="3757" w:right="420" w:firstLine="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w w:val="78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77"/>
          <w:i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33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foca/izada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2"/>
          <w:w w:val="100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interé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sobr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tema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specífic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susceptible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cuantificad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98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analizad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comparad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apoye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sujetos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bligados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decisione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criterio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55"/>
          <w:i/>
        </w:rPr>
        <w:t>::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55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5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permita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evalua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impact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políticas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9"/>
          <w:w w:val="92"/>
          <w:i/>
        </w:rPr>
        <w:t>_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6"/>
          <w:i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jú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6"/>
          <w:w w:val="92"/>
          <w:i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8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líca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86" w:after="0" w:line="240" w:lineRule="auto"/>
        <w:ind w:left="2311" w:right="-20"/>
        <w:jc w:val="left"/>
        <w:tabs>
          <w:tab w:pos="10720" w:val="left"/>
        </w:tabs>
        <w:rPr>
          <w:rFonts w:ascii="Arial" w:hAnsi="Arial" w:cs="Arial" w:eastAsia="Arial"/>
          <w:sz w:val="78"/>
          <w:szCs w:val="78"/>
        </w:rPr>
      </w:pPr>
      <w:rPr/>
      <w:r>
        <w:rPr>
          <w:rFonts w:ascii="Arial" w:hAnsi="Arial" w:cs="Arial" w:eastAsia="Arial"/>
          <w:sz w:val="78"/>
          <w:szCs w:val="78"/>
          <w:color w:val="050505"/>
          <w:spacing w:val="0"/>
          <w:w w:val="187"/>
        </w:rPr>
        <w:t>'------------+!-</w:t>
      </w:r>
      <w:r>
        <w:rPr>
          <w:rFonts w:ascii="Arial" w:hAnsi="Arial" w:cs="Arial" w:eastAsia="Arial"/>
          <w:sz w:val="78"/>
          <w:szCs w:val="78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78"/>
          <w:szCs w:val="78"/>
          <w:color w:val="050505"/>
          <w:spacing w:val="0"/>
          <w:w w:val="100"/>
        </w:rPr>
      </w:r>
      <w:r>
        <w:rPr>
          <w:rFonts w:ascii="Arial" w:hAnsi="Arial" w:cs="Arial" w:eastAsia="Arial"/>
          <w:sz w:val="78"/>
          <w:szCs w:val="78"/>
          <w:color w:val="B1B1B1"/>
          <w:spacing w:val="0"/>
          <w:w w:val="23"/>
        </w:rPr>
        <w:t>.</w:t>
      </w:r>
      <w:r>
        <w:rPr>
          <w:rFonts w:ascii="Arial" w:hAnsi="Arial" w:cs="Arial" w:eastAsia="Arial"/>
          <w:sz w:val="78"/>
          <w:szCs w:val="7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60" w:h="15360"/>
          <w:pgMar w:top="140" w:bottom="280" w:left="480" w:right="340"/>
        </w:sectPr>
      </w:pPr>
      <w:rPr/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6" w:after="0" w:line="243" w:lineRule="auto"/>
        <w:ind w:left="4053" w:right="231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36.480pt;margin-top:-4.406112pt;width:50.880001pt;height:50.880001pt;mso-position-horizontal-relative:page;mso-position-vertical-relative:paragraph;z-index:-4945" type="#_x0000_t75">
            <v:imagedata r:id="rId163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9"/>
          <w:i/>
        </w:rPr>
        <w:t>asimism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facilite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sistematizació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publicida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sus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aspecto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1"/>
          <w:i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relevantes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conformida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lineamiento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5"/>
          <w:i/>
        </w:rPr>
        <w:t>de/Institut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6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33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40" w:after="0" w:line="206" w:lineRule="exact"/>
        <w:ind w:left="4048" w:right="52" w:firstLine="-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8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7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derech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humano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comprende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liberta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solicitar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investiga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1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29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2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difundir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busca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recibi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653" w:lineRule="exact"/>
        <w:ind w:left="1029" w:right="-20"/>
        <w:jc w:val="left"/>
        <w:tabs>
          <w:tab w:pos="40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.070583pt;margin-top:4.232963pt;width:.7653pt;height:72pt;mso-position-horizontal-relative:page;mso-position-vertical-relative:paragraph;z-index:-4928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Pr/>
                  <w:r>
                    <w:rPr>
                      <w:rFonts w:ascii="Arial" w:hAnsi="Arial" w:cs="Arial" w:eastAsia="Arial"/>
                      <w:sz w:val="144"/>
                      <w:szCs w:val="144"/>
                      <w:color w:val="070707"/>
                      <w:spacing w:val="-514"/>
                      <w:w w:val="152"/>
                      <w:position w:val="-1"/>
                    </w:rPr>
                    <w:t>•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62"/>
          <w:szCs w:val="62"/>
          <w:color w:val="070707"/>
          <w:spacing w:val="0"/>
          <w:w w:val="138"/>
        </w:rPr>
        <w:t>•</w:t>
      </w:r>
      <w:r>
        <w:rPr>
          <w:rFonts w:ascii="Times New Roman" w:hAnsi="Times New Roman" w:cs="Times New Roman" w:eastAsia="Times New Roman"/>
          <w:sz w:val="62"/>
          <w:szCs w:val="62"/>
          <w:color w:val="07070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62"/>
          <w:szCs w:val="62"/>
          <w:color w:val="070707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b/>
          <w:bCs/>
          <w:i/>
          <w:position w:val="14"/>
        </w:rPr>
        <w:t>Artícul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b/>
          <w:bCs/>
          <w:i/>
          <w:position w:val="14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5"/>
          <w:w w:val="100"/>
          <w:b/>
          <w:bCs/>
          <w:i/>
          <w:position w:val="1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b/>
          <w:bCs/>
          <w:position w:val="14"/>
        </w:rPr>
        <w:t>4•.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6"/>
          <w:w w:val="100"/>
          <w:b/>
          <w:bCs/>
          <w:position w:val="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4"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  <w:position w:val="14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3"/>
          <w:w w:val="100"/>
          <w:i/>
          <w:position w:val="14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4"/>
        </w:rPr>
        <w:t>Glosario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99" w:lineRule="exact"/>
        <w:ind w:left="4015" w:right="4061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95"/>
          <w:i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95"/>
          <w:i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-25"/>
          <w:w w:val="1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</w:rPr>
        <w:t>Par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efecto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entiende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por: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480" w:bottom="0" w:left="160" w:right="740"/>
          <w:footerReference w:type="default" r:id="rId162"/>
          <w:pgSz w:w="12160" w:h="15360"/>
        </w:sectPr>
      </w:pPr>
      <w:rPr/>
    </w:p>
    <w:p>
      <w:pPr>
        <w:spacing w:before="58" w:after="0" w:line="240" w:lineRule="auto"/>
        <w:ind w:left="349" w:right="876"/>
        <w:jc w:val="center"/>
        <w:rPr>
          <w:rFonts w:ascii="Times New Roman" w:hAnsi="Times New Roman" w:cs="Times New Roman" w:eastAsia="Times New Roman"/>
          <w:sz w:val="30"/>
          <w:szCs w:val="30"/>
        </w:rPr>
      </w:pPr>
      <w:rPr/>
      <w:r>
        <w:rPr/>
        <w:pict>
          <v:group style="position:absolute;margin-left:128.382629pt;margin-top:14.518817pt;width:.1pt;height:56.049365pt;mso-position-horizontal-relative:page;mso-position-vertical-relative:paragraph;z-index:-4933" coordorigin="2568,290" coordsize="2,1121">
            <v:shape style="position:absolute;left:2568;top:290;width:2;height:1121" coordorigin="2568,290" coordsize="0,1121" path="m2568,1411l2568,290e" filled="f" stroked="t" strokeweight=".237746pt" strokecolor="#38383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0"/>
          <w:w w:val="103"/>
          <w:b/>
          <w:bCs/>
        </w:rPr>
        <w:t>JALISCO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31" w:after="0" w:line="240" w:lineRule="auto"/>
        <w:ind w:left="375" w:right="916"/>
        <w:jc w:val="center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070707"/>
          <w:w w:val="128"/>
          <w:b/>
          <w:bCs/>
        </w:rPr>
        <w:t>GOf</w:t>
      </w:r>
      <w:r>
        <w:rPr>
          <w:rFonts w:ascii="Arial" w:hAnsi="Arial" w:cs="Arial" w:eastAsia="Arial"/>
          <w:sz w:val="8"/>
          <w:szCs w:val="8"/>
          <w:color w:val="070707"/>
          <w:w w:val="129"/>
          <w:b/>
          <w:bCs/>
        </w:rPr>
        <w:t>U</w:t>
      </w:r>
      <w:r>
        <w:rPr>
          <w:rFonts w:ascii="Arial" w:hAnsi="Arial" w:cs="Arial" w:eastAsia="Arial"/>
          <w:sz w:val="8"/>
          <w:szCs w:val="8"/>
          <w:color w:val="070707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33333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8"/>
          <w:szCs w:val="8"/>
          <w:color w:val="333333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070707"/>
          <w:spacing w:val="0"/>
          <w:w w:val="125"/>
          <w:b/>
          <w:bCs/>
        </w:rPr>
        <w:t>RNO</w:t>
      </w:r>
      <w:r>
        <w:rPr>
          <w:rFonts w:ascii="Arial" w:hAnsi="Arial" w:cs="Arial" w:eastAsia="Arial"/>
          <w:sz w:val="8"/>
          <w:szCs w:val="8"/>
          <w:color w:val="070707"/>
          <w:spacing w:val="0"/>
          <w:w w:val="125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070707"/>
          <w:spacing w:val="3"/>
          <w:w w:val="125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070707"/>
          <w:spacing w:val="0"/>
          <w:w w:val="125"/>
          <w:b/>
          <w:bCs/>
        </w:rPr>
        <w:t>DEL</w:t>
      </w:r>
      <w:r>
        <w:rPr>
          <w:rFonts w:ascii="Arial" w:hAnsi="Arial" w:cs="Arial" w:eastAsia="Arial"/>
          <w:sz w:val="8"/>
          <w:szCs w:val="8"/>
          <w:color w:val="070707"/>
          <w:spacing w:val="27"/>
          <w:w w:val="125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070707"/>
          <w:spacing w:val="-13"/>
          <w:w w:val="125"/>
          <w:b/>
          <w:bCs/>
        </w:rPr>
        <w:t>t</w:t>
      </w:r>
      <w:r>
        <w:rPr>
          <w:rFonts w:ascii="Arial" w:hAnsi="Arial" w:cs="Arial" w:eastAsia="Arial"/>
          <w:sz w:val="8"/>
          <w:szCs w:val="8"/>
          <w:color w:val="565656"/>
          <w:spacing w:val="5"/>
          <w:w w:val="125"/>
          <w:b/>
          <w:bCs/>
        </w:rPr>
        <w:t>:</w:t>
      </w:r>
      <w:r>
        <w:rPr>
          <w:rFonts w:ascii="Arial" w:hAnsi="Arial" w:cs="Arial" w:eastAsia="Arial"/>
          <w:sz w:val="8"/>
          <w:szCs w:val="8"/>
          <w:color w:val="333333"/>
          <w:spacing w:val="0"/>
          <w:w w:val="125"/>
          <w:b/>
          <w:bCs/>
        </w:rPr>
        <w:t>ST</w:t>
      </w:r>
      <w:r>
        <w:rPr>
          <w:rFonts w:ascii="Arial" w:hAnsi="Arial" w:cs="Arial" w:eastAsia="Arial"/>
          <w:sz w:val="8"/>
          <w:szCs w:val="8"/>
          <w:color w:val="333333"/>
          <w:spacing w:val="-14"/>
          <w:w w:val="125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070707"/>
          <w:spacing w:val="0"/>
          <w:w w:val="127"/>
          <w:b/>
          <w:bCs/>
        </w:rPr>
        <w:t>AUO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9" w:lineRule="exact"/>
        <w:ind w:left="802" w:right="1335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34.710857pt;margin-top:-9.683388pt;width:58.723163pt;height:.1pt;mso-position-horizontal-relative:page;mso-position-vertical-relative:paragraph;z-index:-4935" coordorigin="694,-194" coordsize="1174,2">
            <v:shape style="position:absolute;left:694;top:-194;width:1174;height:2" coordorigin="694,-194" coordsize="1174,0" path="m694,-194l1869,-194e" filled="f" stroked="t" strokeweight=".713237pt" strokecolor="#1C1C1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5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1" w:lineRule="exact"/>
        <w:ind w:left="442" w:right="918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13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15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0" w:lineRule="auto"/>
        <w:ind w:left="19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w w:val="99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Comisionad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96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96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1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uno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integrante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Plen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de/Institut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Estatal;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353.279999pt;margin-top:2.512153pt;width:216.960007pt;height:64.320000pt;mso-position-horizontal-relative:page;mso-position-vertical-relative:paragraph;z-index:-4940" type="#_x0000_t75">
            <v:imagedata r:id="rId164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w w:val="56"/>
          <w:i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56"/>
          <w:i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33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Comité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Transparencia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Comité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5"/>
          <w:szCs w:val="15"/>
          <w:color w:val="070707"/>
          <w:w w:val="73"/>
          <w:i/>
        </w:rPr>
        <w:t>1/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74"/>
          <w:i/>
        </w:rPr>
        <w:t>1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30"/>
          <w:i/>
        </w:rPr>
        <w:t>.</w:t>
      </w:r>
      <w:r>
        <w:rPr>
          <w:rFonts w:ascii="Arial" w:hAnsi="Arial" w:cs="Arial" w:eastAsia="Arial"/>
          <w:sz w:val="15"/>
          <w:szCs w:val="15"/>
          <w:color w:val="1F1F1F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Consej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Consultivo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órgano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co/egiad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70707"/>
          <w:spacing w:val="0"/>
          <w:w w:val="76"/>
          <w:i/>
        </w:rPr>
        <w:t>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2" w:lineRule="exact"/>
        <w:ind w:left="1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</w:rPr>
        <w:t>civil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tiene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propósit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proponé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96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54"/>
          <w:w w:val="75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9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16"/>
          <w:w w:val="37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9"/>
          <w:w w:val="102"/>
          <w:i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333333"/>
          <w:spacing w:val="-41"/>
          <w:w w:val="81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3"/>
          <w:w w:val="38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14"/>
          <w:w w:val="37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3"/>
          <w:w w:val="38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23"/>
          <w:w w:val="40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333333"/>
          <w:spacing w:val="-26"/>
          <w:w w:val="81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2"/>
          <w:w w:val="39"/>
          <w:i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7"/>
          <w:w w:val="102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2"/>
          <w:w w:val="40"/>
          <w:i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666666"/>
          <w:spacing w:val="-25"/>
          <w:w w:val="8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777777"/>
          <w:spacing w:val="-29"/>
          <w:w w:val="98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8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1"/>
          <w:w w:val="111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50"/>
        </w:rPr>
        <w:t>"""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40" w:lineRule="auto"/>
        <w:ind w:left="1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materi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transparenci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3" w:lineRule="auto"/>
        <w:ind w:left="5" w:right="66" w:firstLine="10"/>
        <w:jc w:val="left"/>
        <w:tabs>
          <w:tab w:pos="45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</w:rPr>
        <w:t>IV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</w:rPr>
        <w:t>Dato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6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abierto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99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78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4"/>
          <w:i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digitale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son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accesible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líne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pueden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usados,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1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utílízado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redistribui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2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tl1l'lf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9"/>
          <w:w w:val="82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24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uíl•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interesad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tiene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</w:rPr>
        <w:t>siguientes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característica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right="67" w:firstLine="10"/>
        <w:jc w:val="left"/>
        <w:tabs>
          <w:tab w:pos="23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a)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95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4"/>
          <w:w w:val="95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esible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95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95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14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diskonible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gama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más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ampli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usuarios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cualquier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propósito;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</w:r>
      <w:r>
        <w:rPr>
          <w:rFonts w:ascii="Arial" w:hAnsi="Arial" w:cs="Arial" w:eastAsia="Arial"/>
          <w:sz w:val="16"/>
          <w:szCs w:val="16"/>
          <w:color w:val="444444"/>
          <w:spacing w:val="0"/>
          <w:w w:val="107"/>
        </w:rPr>
        <w:t>h''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b)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Integrale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96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contiene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tem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describe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detql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9"/>
          <w:i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75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75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2"/>
          <w:w w:val="7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5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7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</w:rPr>
        <w:t>Jo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metadato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necesarios;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40" w:lineRule="auto"/>
        <w:ind w:left="2207" w:right="3180"/>
        <w:jc w:val="center"/>
        <w:tabs>
          <w:tab w:pos="37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-5"/>
          <w:w w:val="46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666666"/>
          <w:spacing w:val="0"/>
          <w:w w:val="46"/>
        </w:rPr>
        <w:t>,,</w:t>
      </w:r>
      <w:r>
        <w:rPr>
          <w:rFonts w:ascii="Times New Roman" w:hAnsi="Times New Roman" w:cs="Times New Roman" w:eastAsia="Times New Roman"/>
          <w:sz w:val="17"/>
          <w:szCs w:val="17"/>
          <w:color w:val="666666"/>
          <w:spacing w:val="0"/>
          <w:w w:val="46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666666"/>
          <w:spacing w:val="1"/>
          <w:w w:val="4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28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28"/>
        </w:rPr>
        <w:t>      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5"/>
          <w:w w:val="2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69"/>
        </w:rPr>
        <w:t>.-·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565656"/>
          <w:spacing w:val="0"/>
          <w:w w:val="109"/>
        </w:rPr>
        <w:t>1{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73" w:lineRule="exact"/>
        <w:ind w:left="1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w w:val="97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w w:val="98"/>
          <w:i/>
          <w:position w:val="-3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9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Gratuito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  <w:position w:val="-3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  <w:i/>
          <w:position w:val="-3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3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  <w:position w:val="-3"/>
        </w:rPr>
        <w:t>obtiene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  <w:position w:val="-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9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5"/>
          <w:i/>
          <w:position w:val="-3"/>
        </w:rPr>
        <w:t>.si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5"/>
          <w:i/>
          <w:position w:val="-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85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en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2"/>
          <w:w w:val="100"/>
          <w:i/>
          <w:position w:val="-3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  <w:i/>
          <w:position w:val="-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6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28"/>
          <w:i/>
          <w:position w:val="-3"/>
        </w:rPr>
        <w:t>gar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6"/>
          <w:w w:val="128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cambi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0"/>
          <w:i/>
          <w:position w:val="-3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  <w:i/>
          <w:position w:val="-3"/>
        </w:rPr>
        <w:t>éY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30"/>
          <w:w w:val="100"/>
          <w:i/>
          <w:position w:val="-3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ttáprestació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alguna;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52" w:lineRule="exact"/>
        <w:ind w:left="919" w:right="2788"/>
        <w:jc w:val="center"/>
        <w:tabs>
          <w:tab w:pos="1500" w:val="left"/>
          <w:tab w:pos="3200" w:val="left"/>
        </w:tabs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777777"/>
          <w:spacing w:val="0"/>
          <w:w w:val="49"/>
          <w:position w:val="1"/>
        </w:rPr>
        <w:t>·</w:t>
      </w:r>
      <w:r>
        <w:rPr>
          <w:rFonts w:ascii="Times New Roman" w:hAnsi="Times New Roman" w:cs="Times New Roman" w:eastAsia="Times New Roman"/>
          <w:sz w:val="28"/>
          <w:szCs w:val="28"/>
          <w:color w:val="777777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777777"/>
          <w:spacing w:val="0"/>
          <w:w w:val="62"/>
          <w:position w:val="1"/>
        </w:rPr>
        <w:t>,i</w:t>
      </w:r>
      <w:r>
        <w:rPr>
          <w:rFonts w:ascii="Times New Roman" w:hAnsi="Times New Roman" w:cs="Times New Roman" w:eastAsia="Times New Roman"/>
          <w:sz w:val="28"/>
          <w:szCs w:val="28"/>
          <w:color w:val="777777"/>
          <w:spacing w:val="-29"/>
          <w:w w:val="62"/>
          <w:position w:val="1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color w:val="565656"/>
          <w:spacing w:val="0"/>
          <w:w w:val="56"/>
          <w:position w:val="1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565656"/>
          <w:spacing w:val="-14"/>
          <w:w w:val="56"/>
          <w:position w:val="1"/>
        </w:rPr>
        <w:t>'</w:t>
      </w:r>
      <w:r>
        <w:rPr>
          <w:rFonts w:ascii="Times New Roman" w:hAnsi="Times New Roman" w:cs="Times New Roman" w:eastAsia="Times New Roman"/>
          <w:sz w:val="28"/>
          <w:szCs w:val="28"/>
          <w:color w:val="1F1F1F"/>
          <w:spacing w:val="-35"/>
          <w:w w:val="52"/>
          <w:position w:val="1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070707"/>
          <w:spacing w:val="-8"/>
          <w:w w:val="61"/>
          <w:position w:val="1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color w:val="1F1F1F"/>
          <w:spacing w:val="0"/>
          <w:w w:val="66"/>
          <w:position w:val="1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1F1F1F"/>
          <w:spacing w:val="-1"/>
          <w:w w:val="67"/>
          <w:position w:val="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444444"/>
          <w:spacing w:val="-11"/>
          <w:w w:val="81"/>
          <w:position w:val="1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878787"/>
          <w:spacing w:val="-38"/>
          <w:w w:val="16"/>
          <w:position w:val="1"/>
        </w:rPr>
        <w:t>_</w:t>
      </w:r>
      <w:r>
        <w:rPr>
          <w:rFonts w:ascii="Times New Roman" w:hAnsi="Times New Roman" w:cs="Times New Roman" w:eastAsia="Times New Roman"/>
          <w:sz w:val="28"/>
          <w:szCs w:val="28"/>
          <w:color w:val="565656"/>
          <w:spacing w:val="0"/>
          <w:w w:val="39"/>
          <w:position w:val="1"/>
        </w:rPr>
        <w:t>.;::</w:t>
      </w:r>
      <w:r>
        <w:rPr>
          <w:rFonts w:ascii="Times New Roman" w:hAnsi="Times New Roman" w:cs="Times New Roman" w:eastAsia="Times New Roman"/>
          <w:sz w:val="28"/>
          <w:szCs w:val="28"/>
          <w:color w:val="565656"/>
          <w:spacing w:val="-13"/>
          <w:w w:val="40"/>
          <w:position w:val="1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878787"/>
          <w:spacing w:val="-5"/>
          <w:w w:val="25"/>
          <w:position w:val="1"/>
        </w:rPr>
        <w:t>·</w:t>
      </w:r>
      <w:r>
        <w:rPr>
          <w:rFonts w:ascii="Times New Roman" w:hAnsi="Times New Roman" w:cs="Times New Roman" w:eastAsia="Times New Roman"/>
          <w:sz w:val="28"/>
          <w:szCs w:val="28"/>
          <w:color w:val="666666"/>
          <w:spacing w:val="-5"/>
          <w:w w:val="54"/>
          <w:position w:val="1"/>
        </w:rPr>
      </w:r>
      <w:r>
        <w:rPr>
          <w:rFonts w:ascii="Times New Roman" w:hAnsi="Times New Roman" w:cs="Times New Roman" w:eastAsia="Times New Roman"/>
          <w:sz w:val="28"/>
          <w:szCs w:val="28"/>
          <w:color w:val="666666"/>
          <w:spacing w:val="-49"/>
          <w:w w:val="54"/>
          <w:emboss/>
          <w:position w:val="1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color w:val="666666"/>
          <w:spacing w:val="-49"/>
          <w:w w:val="54"/>
          <w:emboss/>
          <w:position w:val="1"/>
        </w:rPr>
      </w:r>
      <w:r>
        <w:rPr>
          <w:rFonts w:ascii="Times New Roman" w:hAnsi="Times New Roman" w:cs="Times New Roman" w:eastAsia="Times New Roman"/>
          <w:sz w:val="28"/>
          <w:szCs w:val="28"/>
          <w:color w:val="666666"/>
          <w:spacing w:val="-49"/>
          <w:w w:val="54"/>
          <w:position w:val="1"/>
        </w:rPr>
      </w:r>
      <w:r>
        <w:rPr>
          <w:rFonts w:ascii="Times New Roman" w:hAnsi="Times New Roman" w:cs="Times New Roman" w:eastAsia="Times New Roman"/>
          <w:sz w:val="28"/>
          <w:szCs w:val="28"/>
          <w:color w:val="666666"/>
          <w:spacing w:val="-49"/>
          <w:w w:val="54"/>
          <w:position w:val="1"/>
        </w:rPr>
      </w:r>
      <w:r>
        <w:rPr>
          <w:rFonts w:ascii="Times New Roman" w:hAnsi="Times New Roman" w:cs="Times New Roman" w:eastAsia="Times New Roman"/>
          <w:sz w:val="28"/>
          <w:szCs w:val="28"/>
          <w:color w:val="333333"/>
          <w:spacing w:val="-33"/>
          <w:w w:val="62"/>
          <w:position w:val="1"/>
        </w:rPr>
        <w:t>·</w:t>
      </w:r>
      <w:r>
        <w:rPr>
          <w:rFonts w:ascii="Times New Roman" w:hAnsi="Times New Roman" w:cs="Times New Roman" w:eastAsia="Times New Roman"/>
          <w:sz w:val="28"/>
          <w:szCs w:val="28"/>
          <w:color w:val="666666"/>
          <w:spacing w:val="-14"/>
          <w:w w:val="55"/>
          <w:position w:val="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333333"/>
          <w:spacing w:val="-104"/>
          <w:w w:val="62"/>
          <w:position w:val="1"/>
        </w:rPr>
        <w:t>q</w:t>
      </w:r>
      <w:r>
        <w:rPr>
          <w:rFonts w:ascii="Times New Roman" w:hAnsi="Times New Roman" w:cs="Times New Roman" w:eastAsia="Times New Roman"/>
          <w:sz w:val="28"/>
          <w:szCs w:val="28"/>
          <w:color w:val="777777"/>
          <w:spacing w:val="0"/>
          <w:w w:val="36"/>
          <w:position w:val="1"/>
        </w:rPr>
        <w:t>...</w:t>
      </w:r>
      <w:r>
        <w:rPr>
          <w:rFonts w:ascii="Times New Roman" w:hAnsi="Times New Roman" w:cs="Times New Roman" w:eastAsia="Times New Roman"/>
          <w:sz w:val="28"/>
          <w:szCs w:val="28"/>
          <w:color w:val="777777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777777"/>
          <w:spacing w:val="0"/>
          <w:w w:val="66"/>
          <w:position w:val="1"/>
        </w:rPr>
        <w:t>·</w:t>
      </w:r>
      <w:r>
        <w:rPr>
          <w:rFonts w:ascii="Times New Roman" w:hAnsi="Times New Roman" w:cs="Times New Roman" w:eastAsia="Times New Roman"/>
          <w:sz w:val="28"/>
          <w:szCs w:val="28"/>
          <w:color w:val="777777"/>
          <w:spacing w:val="0"/>
          <w:w w:val="66"/>
          <w:position w:val="1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color w:val="777777"/>
          <w:spacing w:val="11"/>
          <w:w w:val="66"/>
          <w:position w:val="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666666"/>
          <w:spacing w:val="-40"/>
          <w:w w:val="47"/>
          <w:position w:val="1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444444"/>
          <w:spacing w:val="0"/>
          <w:w w:val="204"/>
          <w:position w:val="1"/>
        </w:rPr>
        <w:t>.,f</w:t>
      </w:r>
      <w:r>
        <w:rPr>
          <w:rFonts w:ascii="Times New Roman" w:hAnsi="Times New Roman" w:cs="Times New Roman" w:eastAsia="Times New Roman"/>
          <w:sz w:val="10"/>
          <w:szCs w:val="10"/>
          <w:color w:val="444444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10"/>
          <w:szCs w:val="10"/>
          <w:color w:val="444444"/>
          <w:spacing w:val="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65656"/>
          <w:spacing w:val="0"/>
          <w:w w:val="58"/>
          <w:position w:val="1"/>
        </w:rPr>
        <w:t>•</w:t>
      </w:r>
      <w:r>
        <w:rPr>
          <w:rFonts w:ascii="Times New Roman" w:hAnsi="Times New Roman" w:cs="Times New Roman" w:eastAsia="Times New Roman"/>
          <w:sz w:val="10"/>
          <w:szCs w:val="10"/>
          <w:color w:val="565656"/>
          <w:spacing w:val="0"/>
          <w:w w:val="58"/>
          <w:position w:val="1"/>
        </w:rPr>
        <w:t>   </w:t>
      </w:r>
      <w:r>
        <w:rPr>
          <w:rFonts w:ascii="Times New Roman" w:hAnsi="Times New Roman" w:cs="Times New Roman" w:eastAsia="Times New Roman"/>
          <w:sz w:val="10"/>
          <w:szCs w:val="10"/>
          <w:color w:val="565656"/>
          <w:spacing w:val="11"/>
          <w:w w:val="58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44444"/>
          <w:spacing w:val="0"/>
          <w:w w:val="326"/>
          <w:position w:val="1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444444"/>
          <w:spacing w:val="-1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66666"/>
          <w:spacing w:val="0"/>
          <w:w w:val="554"/>
          <w:position w:val="1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666666"/>
          <w:spacing w:val="-115"/>
          <w:w w:val="554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777777"/>
          <w:spacing w:val="0"/>
          <w:w w:val="100"/>
          <w:position w:val="1"/>
        </w:rPr>
        <w:t>••</w:t>
      </w:r>
      <w:r>
        <w:rPr>
          <w:rFonts w:ascii="Times New Roman" w:hAnsi="Times New Roman" w:cs="Times New Roman" w:eastAsia="Times New Roman"/>
          <w:sz w:val="10"/>
          <w:szCs w:val="10"/>
          <w:color w:val="777777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777777"/>
          <w:spacing w:val="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66666"/>
          <w:spacing w:val="0"/>
          <w:w w:val="100"/>
          <w:position w:val="1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666666"/>
          <w:spacing w:val="2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777777"/>
          <w:spacing w:val="0"/>
          <w:w w:val="100"/>
          <w:position w:val="1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777777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777777"/>
          <w:spacing w:val="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0"/>
          <w:w w:val="58"/>
          <w:position w:val="1"/>
        </w:rPr>
        <w:t>•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14" w:after="0" w:line="240" w:lineRule="auto"/>
        <w:ind w:left="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d)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discriminatorio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97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33333"/>
          <w:spacing w:val="-3"/>
          <w:w w:val="104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565656"/>
          <w:spacing w:val="0"/>
          <w:w w:val="88"/>
          <w:i/>
        </w:rPr>
        <w:t>/</w:t>
      </w:r>
      <w:r>
        <w:rPr>
          <w:rFonts w:ascii="Times New Roman" w:hAnsi="Times New Roman" w:cs="Times New Roman" w:eastAsia="Times New Roman"/>
          <w:sz w:val="18"/>
          <w:szCs w:val="18"/>
          <w:color w:val="565656"/>
          <w:spacing w:val="-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5"/>
          <w:i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75"/>
          <w:i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75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3"/>
          <w:w w:val="75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777777"/>
          <w:spacing w:val="0"/>
          <w:w w:val="75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777777"/>
          <w:spacing w:val="14"/>
          <w:w w:val="7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39"/>
          <w:i/>
        </w:rPr>
        <w:t>qt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3"/>
          <w:w w:val="140"/>
          <w:i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777777"/>
          <w:spacing w:val="-1"/>
          <w:w w:val="56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está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5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7"/>
          <w:i/>
        </w:rPr>
        <w:t>disponibl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9"/>
          <w:w w:val="108"/>
          <w:i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4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cualquie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persona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necesida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75" w:lineRule="exact"/>
        <w:ind w:left="10" w:right="-20"/>
        <w:jc w:val="left"/>
        <w:tabs>
          <w:tab w:pos="1660" w:val="left"/>
          <w:tab w:pos="3280" w:val="left"/>
        </w:tabs>
        <w:rPr>
          <w:rFonts w:ascii="Arial" w:hAnsi="Arial" w:cs="Arial" w:eastAsia="Arial"/>
          <w:sz w:val="28"/>
          <w:szCs w:val="28"/>
        </w:rPr>
      </w:pPr>
      <w:rPr/>
      <w:r>
        <w:rPr/>
        <w:pict>
          <v:shape style="position:absolute;margin-left:128.639999pt;margin-top:-50.380013pt;width:13.44pt;height:48.959999pt;mso-position-horizontal-relative:page;mso-position-vertical-relative:paragraph;z-index:-4943" type="#_x0000_t75">
            <v:imagedata r:id="rId165" o:title=""/>
          </v:shape>
        </w:pict>
      </w:r>
      <w:r>
        <w:rPr/>
        <w:pict>
          <v:group style="position:absolute;margin-left:128.382629pt;margin-top:-89.9562pt;width:.1pt;height:35.537682pt;mso-position-horizontal-relative:page;mso-position-vertical-relative:paragraph;z-index:-4932" coordorigin="2568,-1799" coordsize="2,711">
            <v:shape style="position:absolute;left:2568;top:-1799;width:2;height:711" coordorigin="2568,-1799" coordsize="0,711" path="m2568,-1088l2568,-1799e" filled="f" stroked="t" strokeweight=".237746pt" strokecolor="#4B4B4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registro;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</w:r>
      <w:r>
        <w:rPr>
          <w:rFonts w:ascii="Times New Roman" w:hAnsi="Times New Roman" w:cs="Times New Roman" w:eastAsia="Times New Roman"/>
          <w:sz w:val="18"/>
          <w:szCs w:val="18"/>
          <w:color w:val="9A9A9A"/>
          <w:spacing w:val="0"/>
          <w:w w:val="55"/>
          <w:position w:val="-2"/>
        </w:rPr>
        <w:t>"'</w:t>
      </w:r>
      <w:r>
        <w:rPr>
          <w:rFonts w:ascii="Times New Roman" w:hAnsi="Times New Roman" w:cs="Times New Roman" w:eastAsia="Times New Roman"/>
          <w:sz w:val="18"/>
          <w:szCs w:val="18"/>
          <w:color w:val="9A9A9A"/>
          <w:spacing w:val="0"/>
          <w:w w:val="55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A9A9A"/>
          <w:spacing w:val="15"/>
          <w:w w:val="55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03"/>
          <w:position w:val="-2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31"/>
          <w:w w:val="103"/>
          <w:position w:val="-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333333"/>
          <w:spacing w:val="-30"/>
          <w:w w:val="90"/>
          <w:position w:val="-2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777777"/>
          <w:spacing w:val="0"/>
          <w:w w:val="51"/>
          <w:position w:val="-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777777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777777"/>
          <w:spacing w:val="0"/>
          <w:w w:val="100"/>
          <w:position w:val="-2"/>
        </w:rPr>
      </w:r>
      <w:r>
        <w:rPr>
          <w:rFonts w:ascii="Arial" w:hAnsi="Arial" w:cs="Arial" w:eastAsia="Arial"/>
          <w:sz w:val="28"/>
          <w:szCs w:val="28"/>
          <w:color w:val="565656"/>
          <w:spacing w:val="-47"/>
          <w:w w:val="29"/>
          <w:position w:val="-9"/>
        </w:rPr>
        <w:t>&lt;</w:t>
      </w:r>
      <w:r>
        <w:rPr>
          <w:rFonts w:ascii="Arial" w:hAnsi="Arial" w:cs="Arial" w:eastAsia="Arial"/>
          <w:sz w:val="28"/>
          <w:szCs w:val="28"/>
          <w:color w:val="444444"/>
          <w:spacing w:val="-48"/>
          <w:w w:val="140"/>
          <w:position w:val="-9"/>
        </w:rPr>
        <w:t>r</w:t>
      </w:r>
      <w:r>
        <w:rPr>
          <w:rFonts w:ascii="Arial" w:hAnsi="Arial" w:cs="Arial" w:eastAsia="Arial"/>
          <w:sz w:val="28"/>
          <w:szCs w:val="28"/>
          <w:color w:val="565656"/>
          <w:spacing w:val="-44"/>
          <w:w w:val="30"/>
          <w:position w:val="-9"/>
        </w:rPr>
        <w:t>-</w:t>
      </w:r>
      <w:r>
        <w:rPr>
          <w:rFonts w:ascii="Arial" w:hAnsi="Arial" w:cs="Arial" w:eastAsia="Arial"/>
          <w:sz w:val="28"/>
          <w:szCs w:val="28"/>
          <w:color w:val="565656"/>
          <w:spacing w:val="-11"/>
          <w:w w:val="41"/>
          <w:position w:val="-9"/>
        </w:rPr>
        <w:t>;</w:t>
      </w:r>
      <w:r>
        <w:rPr>
          <w:rFonts w:ascii="Arial" w:hAnsi="Arial" w:cs="Arial" w:eastAsia="Arial"/>
          <w:sz w:val="28"/>
          <w:szCs w:val="28"/>
          <w:color w:val="878787"/>
          <w:spacing w:val="-32"/>
          <w:w w:val="33"/>
          <w:position w:val="-9"/>
        </w:rPr>
        <w:t>:</w:t>
      </w:r>
      <w:r>
        <w:rPr>
          <w:rFonts w:ascii="Arial" w:hAnsi="Arial" w:cs="Arial" w:eastAsia="Arial"/>
          <w:sz w:val="28"/>
          <w:szCs w:val="28"/>
          <w:color w:val="565656"/>
          <w:spacing w:val="0"/>
          <w:w w:val="41"/>
          <w:position w:val="-9"/>
        </w:rPr>
        <w:t>:j:</w:t>
      </w:r>
      <w:r>
        <w:rPr>
          <w:rFonts w:ascii="Arial" w:hAnsi="Arial" w:cs="Arial" w:eastAsia="Arial"/>
          <w:sz w:val="28"/>
          <w:szCs w:val="28"/>
          <w:color w:val="333333"/>
          <w:spacing w:val="-14"/>
          <w:w w:val="132"/>
          <w:position w:val="-9"/>
        </w:rPr>
        <w:t>r</w:t>
      </w:r>
      <w:r>
        <w:rPr>
          <w:rFonts w:ascii="Arial" w:hAnsi="Arial" w:cs="Arial" w:eastAsia="Arial"/>
          <w:sz w:val="28"/>
          <w:szCs w:val="28"/>
          <w:color w:val="666666"/>
          <w:spacing w:val="11"/>
          <w:w w:val="34"/>
          <w:position w:val="-9"/>
        </w:rPr>
        <w:t>·</w:t>
      </w:r>
      <w:r>
        <w:rPr>
          <w:rFonts w:ascii="Arial" w:hAnsi="Arial" w:cs="Arial" w:eastAsia="Arial"/>
          <w:sz w:val="28"/>
          <w:szCs w:val="28"/>
          <w:color w:val="666666"/>
          <w:spacing w:val="0"/>
          <w:w w:val="48"/>
          <w:position w:val="-9"/>
        </w:rPr>
        <w:t>,</w:t>
      </w:r>
      <w:r>
        <w:rPr>
          <w:rFonts w:ascii="Arial" w:hAnsi="Arial" w:cs="Arial" w:eastAsia="Arial"/>
          <w:sz w:val="28"/>
          <w:szCs w:val="28"/>
          <w:color w:val="666666"/>
          <w:spacing w:val="-7"/>
          <w:w w:val="48"/>
          <w:position w:val="-9"/>
        </w:rPr>
        <w:t>.</w:t>
      </w:r>
      <w:r>
        <w:rPr>
          <w:rFonts w:ascii="Arial" w:hAnsi="Arial" w:cs="Arial" w:eastAsia="Arial"/>
          <w:sz w:val="28"/>
          <w:szCs w:val="28"/>
          <w:color w:val="878787"/>
          <w:spacing w:val="-64"/>
          <w:w w:val="94"/>
          <w:position w:val="-9"/>
        </w:rPr>
        <w:t>(</w:t>
      </w:r>
      <w:r>
        <w:rPr>
          <w:rFonts w:ascii="Arial" w:hAnsi="Arial" w:cs="Arial" w:eastAsia="Arial"/>
          <w:sz w:val="28"/>
          <w:szCs w:val="28"/>
          <w:color w:val="666666"/>
          <w:spacing w:val="0"/>
          <w:w w:val="27"/>
          <w:position w:val="-9"/>
        </w:rPr>
        <w:t>::·</w:t>
      </w:r>
      <w:r>
        <w:rPr>
          <w:rFonts w:ascii="Arial" w:hAnsi="Arial" w:cs="Arial" w:eastAsia="Arial"/>
          <w:sz w:val="28"/>
          <w:szCs w:val="28"/>
          <w:color w:val="666666"/>
          <w:spacing w:val="-35"/>
          <w:w w:val="28"/>
          <w:position w:val="-9"/>
        </w:rPr>
        <w:t>·</w:t>
      </w:r>
      <w:r>
        <w:rPr>
          <w:rFonts w:ascii="Arial" w:hAnsi="Arial" w:cs="Arial" w:eastAsia="Arial"/>
          <w:sz w:val="28"/>
          <w:szCs w:val="28"/>
          <w:color w:val="333333"/>
          <w:spacing w:val="4"/>
          <w:w w:val="17"/>
          <w:position w:val="-9"/>
        </w:rPr>
        <w:t>-</w:t>
      </w:r>
      <w:r>
        <w:rPr>
          <w:rFonts w:ascii="Arial" w:hAnsi="Arial" w:cs="Arial" w:eastAsia="Arial"/>
          <w:sz w:val="28"/>
          <w:szCs w:val="28"/>
          <w:color w:val="444444"/>
          <w:spacing w:val="0"/>
          <w:w w:val="59"/>
          <w:position w:val="-9"/>
        </w:rPr>
        <w:t>'\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60" w:h="15360"/>
          <w:pgMar w:top="140" w:bottom="280" w:left="160" w:right="740"/>
          <w:cols w:num="2" w:equalWidth="0">
            <w:col w:w="2682" w:space="1347"/>
            <w:col w:w="7231"/>
          </w:cols>
        </w:sectPr>
      </w:pPr>
      <w:rPr/>
    </w:p>
    <w:p>
      <w:pPr>
        <w:spacing w:before="0" w:after="0" w:line="225" w:lineRule="exact"/>
        <w:ind w:right="2325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8"/>
          <w:szCs w:val="8"/>
          <w:color w:val="878787"/>
          <w:spacing w:val="0"/>
          <w:w w:val="96"/>
          <w:i/>
        </w:rPr>
        <w:t>:_:</w:t>
      </w:r>
      <w:r>
        <w:rPr>
          <w:rFonts w:ascii="Arial" w:hAnsi="Arial" w:cs="Arial" w:eastAsia="Arial"/>
          <w:sz w:val="8"/>
          <w:szCs w:val="8"/>
          <w:color w:val="878787"/>
          <w:spacing w:val="-5"/>
          <w:w w:val="96"/>
          <w:i/>
        </w:rPr>
        <w:t> </w:t>
      </w:r>
      <w:r>
        <w:rPr>
          <w:rFonts w:ascii="Arial" w:hAnsi="Arial" w:cs="Arial" w:eastAsia="Arial"/>
          <w:sz w:val="8"/>
          <w:szCs w:val="8"/>
          <w:color w:val="666666"/>
          <w:spacing w:val="0"/>
          <w:w w:val="100"/>
          <w:i/>
        </w:rPr>
        <w:t>:</w:t>
      </w:r>
      <w:r>
        <w:rPr>
          <w:rFonts w:ascii="Arial" w:hAnsi="Arial" w:cs="Arial" w:eastAsia="Arial"/>
          <w:sz w:val="8"/>
          <w:szCs w:val="8"/>
          <w:color w:val="666666"/>
          <w:spacing w:val="0"/>
          <w:w w:val="100"/>
          <w:i/>
        </w:rPr>
        <w:t> </w:t>
      </w:r>
      <w:r>
        <w:rPr>
          <w:rFonts w:ascii="Arial" w:hAnsi="Arial" w:cs="Arial" w:eastAsia="Arial"/>
          <w:sz w:val="8"/>
          <w:szCs w:val="8"/>
          <w:color w:val="666666"/>
          <w:spacing w:val="7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444444"/>
          <w:spacing w:val="0"/>
          <w:w w:val="67"/>
        </w:rPr>
        <w:t>.</w:t>
      </w:r>
      <w:r>
        <w:rPr>
          <w:rFonts w:ascii="Arial" w:hAnsi="Arial" w:cs="Arial" w:eastAsia="Arial"/>
          <w:sz w:val="14"/>
          <w:szCs w:val="14"/>
          <w:color w:val="444444"/>
          <w:spacing w:val="0"/>
          <w:w w:val="67"/>
        </w:rPr>
        <w:t>  </w:t>
      </w:r>
      <w:r>
        <w:rPr>
          <w:rFonts w:ascii="Arial" w:hAnsi="Arial" w:cs="Arial" w:eastAsia="Arial"/>
          <w:sz w:val="14"/>
          <w:szCs w:val="14"/>
          <w:color w:val="444444"/>
          <w:spacing w:val="19"/>
          <w:w w:val="67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70707"/>
          <w:spacing w:val="0"/>
          <w:w w:val="100"/>
        </w:rPr>
        <w:t>)'</w:t>
      </w:r>
      <w:r>
        <w:rPr>
          <w:rFonts w:ascii="Times New Roman" w:hAnsi="Times New Roman" w:cs="Times New Roman" w:eastAsia="Times New Roman"/>
          <w:sz w:val="8"/>
          <w:szCs w:val="8"/>
          <w:color w:val="070707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8"/>
          <w:szCs w:val="8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565656"/>
          <w:spacing w:val="0"/>
          <w:w w:val="67"/>
        </w:rPr>
        <w:t>.</w:t>
      </w:r>
      <w:r>
        <w:rPr>
          <w:rFonts w:ascii="Arial" w:hAnsi="Arial" w:cs="Arial" w:eastAsia="Arial"/>
          <w:sz w:val="14"/>
          <w:szCs w:val="14"/>
          <w:color w:val="565656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565656"/>
          <w:spacing w:val="0"/>
          <w:w w:val="98"/>
        </w:rPr>
        <w:t>;':</w:t>
      </w:r>
      <w:r>
        <w:rPr>
          <w:rFonts w:ascii="Times New Roman" w:hAnsi="Times New Roman" w:cs="Times New Roman" w:eastAsia="Times New Roman"/>
          <w:sz w:val="7"/>
          <w:szCs w:val="7"/>
          <w:color w:val="565656"/>
          <w:spacing w:val="0"/>
          <w:w w:val="99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565656"/>
          <w:spacing w:val="-11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444444"/>
          <w:spacing w:val="-6"/>
          <w:w w:val="53"/>
        </w:rPr>
        <w:t>·</w:t>
      </w:r>
      <w:r>
        <w:rPr>
          <w:rFonts w:ascii="Arial" w:hAnsi="Arial" w:cs="Arial" w:eastAsia="Arial"/>
          <w:sz w:val="9"/>
          <w:szCs w:val="9"/>
          <w:color w:val="777777"/>
          <w:spacing w:val="-21"/>
          <w:w w:val="103"/>
        </w:rPr>
        <w:t>)</w:t>
      </w:r>
      <w:r>
        <w:rPr>
          <w:rFonts w:ascii="Arial" w:hAnsi="Arial" w:cs="Arial" w:eastAsia="Arial"/>
          <w:sz w:val="9"/>
          <w:szCs w:val="9"/>
          <w:color w:val="565656"/>
          <w:spacing w:val="0"/>
          <w:w w:val="43"/>
        </w:rPr>
        <w:t>•</w:t>
      </w:r>
      <w:r>
        <w:rPr>
          <w:rFonts w:ascii="Arial" w:hAnsi="Arial" w:cs="Arial" w:eastAsia="Arial"/>
          <w:sz w:val="9"/>
          <w:szCs w:val="9"/>
          <w:color w:val="565656"/>
          <w:spacing w:val="-17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777777"/>
          <w:spacing w:val="0"/>
          <w:w w:val="100"/>
        </w:rPr>
        <w:t>:</w:t>
      </w:r>
      <w:r>
        <w:rPr>
          <w:rFonts w:ascii="Arial" w:hAnsi="Arial" w:cs="Arial" w:eastAsia="Arial"/>
          <w:sz w:val="9"/>
          <w:szCs w:val="9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77777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777777"/>
          <w:spacing w:val="0"/>
          <w:w w:val="44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777777"/>
          <w:spacing w:val="-7"/>
          <w:w w:val="44"/>
        </w:rPr>
        <w:t>-</w:t>
      </w:r>
      <w:r>
        <w:rPr>
          <w:rFonts w:ascii="Arial" w:hAnsi="Arial" w:cs="Arial" w:eastAsia="Arial"/>
          <w:sz w:val="7"/>
          <w:szCs w:val="7"/>
          <w:color w:val="777777"/>
          <w:spacing w:val="0"/>
          <w:w w:val="44"/>
        </w:rPr>
        <w:t>..</w:t>
      </w:r>
      <w:r>
        <w:rPr>
          <w:rFonts w:ascii="Arial" w:hAnsi="Arial" w:cs="Arial" w:eastAsia="Arial"/>
          <w:sz w:val="7"/>
          <w:szCs w:val="7"/>
          <w:color w:val="777777"/>
          <w:spacing w:val="0"/>
          <w:w w:val="44"/>
        </w:rPr>
        <w:t>        </w:t>
      </w:r>
      <w:r>
        <w:rPr>
          <w:rFonts w:ascii="Arial" w:hAnsi="Arial" w:cs="Arial" w:eastAsia="Arial"/>
          <w:sz w:val="7"/>
          <w:szCs w:val="7"/>
          <w:color w:val="777777"/>
          <w:spacing w:val="2"/>
          <w:w w:val="44"/>
        </w:rPr>
        <w:t> </w:t>
      </w:r>
      <w:r>
        <w:rPr>
          <w:rFonts w:ascii="Arial" w:hAnsi="Arial" w:cs="Arial" w:eastAsia="Arial"/>
          <w:sz w:val="9"/>
          <w:szCs w:val="9"/>
          <w:color w:val="565656"/>
          <w:spacing w:val="0"/>
          <w:w w:val="157"/>
        </w:rPr>
        <w:t>.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234" w:lineRule="exact"/>
        <w:ind w:left="3972" w:right="-20"/>
        <w:jc w:val="left"/>
        <w:tabs>
          <w:tab w:pos="99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64"/>
          <w:i/>
        </w:rPr>
        <w:t>!: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2"/>
          <w:w w:val="6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64"/>
          <w:i/>
        </w:rPr>
        <w:t>f!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64"/>
          <w:i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2"/>
          <w:w w:val="6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Oportunos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son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actualizados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periódicament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98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29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conforme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2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ten;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22"/>
          <w:szCs w:val="22"/>
          <w:color w:val="777777"/>
          <w:spacing w:val="0"/>
          <w:w w:val="51"/>
          <w:i/>
        </w:rPr>
        <w:t>¡i¡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60" w:h="15360"/>
          <w:pgMar w:top="140" w:bottom="280" w:left="160" w:right="740"/>
        </w:sectPr>
      </w:pPr>
      <w:rPr/>
    </w:p>
    <w:p>
      <w:pPr>
        <w:spacing w:before="0" w:after="0" w:line="172" w:lineRule="exact"/>
        <w:ind w:left="3911" w:right="-70"/>
        <w:jc w:val="left"/>
        <w:tabs>
          <w:tab w:pos="5660" w:val="left"/>
          <w:tab w:pos="71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565656"/>
          <w:spacing w:val="-10"/>
          <w:w w:val="263"/>
          <w:i/>
          <w:position w:val="-5"/>
        </w:rPr>
        <w:t>\</w:t>
      </w:r>
      <w:r>
        <w:rPr>
          <w:rFonts w:ascii="Times New Roman" w:hAnsi="Times New Roman" w:cs="Times New Roman" w:eastAsia="Times New Roman"/>
          <w:sz w:val="20"/>
          <w:szCs w:val="20"/>
          <w:color w:val="333333"/>
          <w:spacing w:val="0"/>
          <w:w w:val="74"/>
          <w:i/>
          <w:position w:val="-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333333"/>
          <w:spacing w:val="0"/>
          <w:w w:val="100"/>
          <w:i/>
          <w:position w:val="-5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33333"/>
          <w:spacing w:val="0"/>
          <w:w w:val="100"/>
          <w:i/>
          <w:position w:val="-5"/>
        </w:rPr>
      </w:r>
      <w:r>
        <w:rPr>
          <w:rFonts w:ascii="Times New Roman" w:hAnsi="Times New Roman" w:cs="Times New Roman" w:eastAsia="Times New Roman"/>
          <w:sz w:val="20"/>
          <w:szCs w:val="20"/>
          <w:color w:val="565656"/>
          <w:spacing w:val="0"/>
          <w:w w:val="63"/>
          <w:position w:val="-5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565656"/>
          <w:spacing w:val="-34"/>
          <w:w w:val="63"/>
          <w:position w:val="-5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878787"/>
          <w:spacing w:val="0"/>
          <w:w w:val="23"/>
          <w:position w:val="-5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878787"/>
          <w:spacing w:val="-19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66666"/>
          <w:spacing w:val="0"/>
          <w:w w:val="113"/>
          <w:position w:val="-5"/>
        </w:rPr>
        <w:t>\</w:t>
      </w:r>
      <w:r>
        <w:rPr>
          <w:rFonts w:ascii="Times New Roman" w:hAnsi="Times New Roman" w:cs="Times New Roman" w:eastAsia="Times New Roman"/>
          <w:sz w:val="20"/>
          <w:szCs w:val="20"/>
          <w:color w:val="444444"/>
          <w:spacing w:val="0"/>
          <w:w w:val="25"/>
          <w:position w:val="-5"/>
        </w:rPr>
        <w:t>--</w:t>
      </w:r>
      <w:r>
        <w:rPr>
          <w:rFonts w:ascii="Times New Roman" w:hAnsi="Times New Roman" w:cs="Times New Roman" w:eastAsia="Times New Roman"/>
          <w:sz w:val="20"/>
          <w:szCs w:val="20"/>
          <w:color w:val="444444"/>
          <w:spacing w:val="9"/>
          <w:w w:val="25"/>
          <w:position w:val="-5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565656"/>
          <w:spacing w:val="0"/>
          <w:w w:val="42"/>
          <w:position w:val="-5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565656"/>
          <w:spacing w:val="-2"/>
          <w:w w:val="42"/>
          <w:position w:val="-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0"/>
          <w:w w:val="57"/>
          <w:position w:val="-5"/>
        </w:rPr>
        <w:t>;Y;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7"/>
          <w:w w:val="57"/>
          <w:position w:val="-5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9A9A9A"/>
          <w:spacing w:val="0"/>
          <w:w w:val="33"/>
          <w:position w:val="-5"/>
        </w:rPr>
        <w:t>\</w:t>
      </w:r>
      <w:r>
        <w:rPr>
          <w:rFonts w:ascii="Times New Roman" w:hAnsi="Times New Roman" w:cs="Times New Roman" w:eastAsia="Times New Roman"/>
          <w:sz w:val="20"/>
          <w:szCs w:val="20"/>
          <w:color w:val="9A9A9A"/>
          <w:spacing w:val="-31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78787"/>
          <w:spacing w:val="-3"/>
          <w:w w:val="44"/>
          <w:position w:val="-5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565656"/>
          <w:spacing w:val="0"/>
          <w:w w:val="53"/>
          <w:position w:val="-5"/>
        </w:rPr>
        <w:t>..</w:t>
      </w:r>
      <w:r>
        <w:rPr>
          <w:rFonts w:ascii="Times New Roman" w:hAnsi="Times New Roman" w:cs="Times New Roman" w:eastAsia="Times New Roman"/>
          <w:sz w:val="20"/>
          <w:szCs w:val="20"/>
          <w:color w:val="565656"/>
          <w:spacing w:val="-26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9A9A9A"/>
          <w:spacing w:val="0"/>
          <w:w w:val="19"/>
          <w:position w:val="-5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9A9A9A"/>
          <w:spacing w:val="0"/>
          <w:w w:val="19"/>
          <w:position w:val="-5"/>
        </w:rPr>
        <w:t>         </w:t>
      </w:r>
      <w:r>
        <w:rPr>
          <w:rFonts w:ascii="Times New Roman" w:hAnsi="Times New Roman" w:cs="Times New Roman" w:eastAsia="Times New Roman"/>
          <w:sz w:val="20"/>
          <w:szCs w:val="20"/>
          <w:color w:val="9A9A9A"/>
          <w:spacing w:val="2"/>
          <w:w w:val="19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70707"/>
          <w:spacing w:val="0"/>
          <w:w w:val="5"/>
          <w:position w:val="-5"/>
        </w:rPr>
        <w:t>_</w:t>
      </w:r>
      <w:r>
        <w:rPr>
          <w:rFonts w:ascii="Times New Roman" w:hAnsi="Times New Roman" w:cs="Times New Roman" w:eastAsia="Times New Roman"/>
          <w:sz w:val="20"/>
          <w:szCs w:val="20"/>
          <w:color w:val="070707"/>
          <w:spacing w:val="-26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70707"/>
          <w:spacing w:val="0"/>
          <w:w w:val="5"/>
          <w:position w:val="-5"/>
        </w:rPr>
        <w:t>_</w:t>
      </w:r>
      <w:r>
        <w:rPr>
          <w:rFonts w:ascii="Times New Roman" w:hAnsi="Times New Roman" w:cs="Times New Roman" w:eastAsia="Times New Roman"/>
          <w:sz w:val="20"/>
          <w:szCs w:val="20"/>
          <w:color w:val="070707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70707"/>
          <w:spacing w:val="0"/>
          <w:w w:val="5"/>
          <w:position w:val="-5"/>
        </w:rPr>
        <w:t>_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72" w:lineRule="exact"/>
        <w:ind w:right="-76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666666"/>
          <w:spacing w:val="-39"/>
          <w:w w:val="86"/>
          <w:position w:val="-5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1F1F1F"/>
          <w:spacing w:val="3"/>
          <w:w w:val="5"/>
          <w:position w:val="-5"/>
        </w:rPr>
        <w:t>_</w:t>
      </w:r>
      <w:r>
        <w:rPr>
          <w:rFonts w:ascii="Times New Roman" w:hAnsi="Times New Roman" w:cs="Times New Roman" w:eastAsia="Times New Roman"/>
          <w:sz w:val="20"/>
          <w:szCs w:val="20"/>
          <w:color w:val="666666"/>
          <w:spacing w:val="0"/>
          <w:w w:val="20"/>
          <w:position w:val="-5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666666"/>
          <w:spacing w:val="-4"/>
          <w:w w:val="20"/>
          <w:position w:val="-5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878787"/>
          <w:spacing w:val="0"/>
          <w:w w:val="27"/>
          <w:position w:val="-5"/>
        </w:rPr>
        <w:t>::</w:t>
      </w:r>
      <w:r>
        <w:rPr>
          <w:rFonts w:ascii="Times New Roman" w:hAnsi="Times New Roman" w:cs="Times New Roman" w:eastAsia="Times New Roman"/>
          <w:sz w:val="20"/>
          <w:szCs w:val="20"/>
          <w:color w:val="878787"/>
          <w:spacing w:val="-8"/>
          <w:w w:val="27"/>
          <w:position w:val="-5"/>
        </w:rPr>
        <w:t>;</w:t>
      </w:r>
      <w:r>
        <w:rPr>
          <w:rFonts w:ascii="Times New Roman" w:hAnsi="Times New Roman" w:cs="Times New Roman" w:eastAsia="Times New Roman"/>
          <w:sz w:val="20"/>
          <w:szCs w:val="20"/>
          <w:color w:val="ACACAC"/>
          <w:spacing w:val="-6"/>
          <w:w w:val="120"/>
          <w:position w:val="-5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-8"/>
          <w:w w:val="176"/>
          <w:position w:val="-5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9A9A9A"/>
          <w:spacing w:val="-4"/>
          <w:w w:val="13"/>
          <w:position w:val="-5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878787"/>
          <w:spacing w:val="-16"/>
          <w:w w:val="30"/>
          <w:position w:val="-5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878787"/>
          <w:spacing w:val="-56"/>
          <w:w w:val="78"/>
          <w:position w:val="-5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9A9A9A"/>
          <w:spacing w:val="4"/>
          <w:w w:val="13"/>
          <w:position w:val="-5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444444"/>
          <w:spacing w:val="-8"/>
          <w:w w:val="17"/>
          <w:position w:val="-5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878787"/>
          <w:spacing w:val="-18"/>
          <w:w w:val="31"/>
          <w:position w:val="-5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666666"/>
          <w:spacing w:val="-35"/>
          <w:w w:val="39"/>
          <w:position w:val="-5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878787"/>
          <w:spacing w:val="-52"/>
          <w:w w:val="105"/>
          <w:position w:val="-5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666666"/>
          <w:spacing w:val="-36"/>
          <w:w w:val="40"/>
          <w:position w:val="-5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444444"/>
          <w:spacing w:val="-36"/>
          <w:w w:val="125"/>
          <w:position w:val="-5"/>
        </w:rPr>
      </w:r>
      <w:r>
        <w:rPr>
          <w:rFonts w:ascii="Times New Roman" w:hAnsi="Times New Roman" w:cs="Times New Roman" w:eastAsia="Times New Roman"/>
          <w:sz w:val="22"/>
          <w:szCs w:val="22"/>
          <w:color w:val="444444"/>
          <w:spacing w:val="-59"/>
          <w:w w:val="125"/>
          <w:emboss/>
          <w:position w:val="-5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444444"/>
          <w:spacing w:val="-59"/>
          <w:w w:val="125"/>
          <w:emboss/>
          <w:position w:val="-5"/>
        </w:rPr>
      </w:r>
      <w:r>
        <w:rPr>
          <w:rFonts w:ascii="Times New Roman" w:hAnsi="Times New Roman" w:cs="Times New Roman" w:eastAsia="Times New Roman"/>
          <w:sz w:val="22"/>
          <w:szCs w:val="22"/>
          <w:color w:val="444444"/>
          <w:spacing w:val="-59"/>
          <w:w w:val="125"/>
          <w:position w:val="-5"/>
        </w:rPr>
      </w:r>
      <w:r>
        <w:rPr>
          <w:rFonts w:ascii="Times New Roman" w:hAnsi="Times New Roman" w:cs="Times New Roman" w:eastAsia="Times New Roman"/>
          <w:sz w:val="22"/>
          <w:szCs w:val="22"/>
          <w:color w:val="444444"/>
          <w:spacing w:val="-59"/>
          <w:w w:val="125"/>
          <w:position w:val="-5"/>
        </w:rPr>
      </w:r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0"/>
          <w:w w:val="8"/>
          <w:position w:val="-5"/>
        </w:rPr>
        <w:t>_</w:t>
      </w:r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-40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F1F1F"/>
          <w:spacing w:val="6"/>
          <w:w w:val="4"/>
          <w:position w:val="-5"/>
        </w:rPr>
        <w:t>_</w:t>
      </w:r>
      <w:r>
        <w:rPr>
          <w:rFonts w:ascii="Times New Roman" w:hAnsi="Times New Roman" w:cs="Times New Roman" w:eastAsia="Times New Roman"/>
          <w:sz w:val="22"/>
          <w:szCs w:val="22"/>
          <w:color w:val="666666"/>
          <w:spacing w:val="3"/>
          <w:w w:val="58"/>
          <w:position w:val="-5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444444"/>
          <w:spacing w:val="-4"/>
          <w:w w:val="44"/>
          <w:position w:val="-5"/>
        </w:rPr>
        <w:t>'</w:t>
      </w:r>
      <w:r>
        <w:rPr>
          <w:rFonts w:ascii="Times New Roman" w:hAnsi="Times New Roman" w:cs="Times New Roman" w:eastAsia="Times New Roman"/>
          <w:sz w:val="22"/>
          <w:szCs w:val="22"/>
          <w:color w:val="666666"/>
          <w:spacing w:val="0"/>
          <w:w w:val="71"/>
          <w:position w:val="-5"/>
        </w:rPr>
        <w:t>?};:</w:t>
      </w:r>
      <w:r>
        <w:rPr>
          <w:rFonts w:ascii="Times New Roman" w:hAnsi="Times New Roman" w:cs="Times New Roman" w:eastAsia="Times New Roman"/>
          <w:sz w:val="22"/>
          <w:szCs w:val="22"/>
          <w:color w:val="666666"/>
          <w:spacing w:val="-9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444444"/>
          <w:spacing w:val="0"/>
          <w:w w:val="83"/>
          <w:position w:val="-5"/>
        </w:rPr>
        <w:t>\</w:t>
      </w:r>
      <w:r>
        <w:rPr>
          <w:rFonts w:ascii="Times New Roman" w:hAnsi="Times New Roman" w:cs="Times New Roman" w:eastAsia="Times New Roman"/>
          <w:sz w:val="22"/>
          <w:szCs w:val="22"/>
          <w:color w:val="444444"/>
          <w:spacing w:val="0"/>
          <w:w w:val="83"/>
          <w:position w:val="-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444444"/>
          <w:spacing w:val="0"/>
          <w:w w:val="83"/>
          <w:position w:val="-5"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444444"/>
          <w:spacing w:val="-15"/>
          <w:w w:val="84"/>
          <w:position w:val="-5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-56"/>
          <w:w w:val="86"/>
          <w:position w:val="-5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70707"/>
          <w:spacing w:val="0"/>
          <w:w w:val="8"/>
          <w:position w:val="-5"/>
        </w:rPr>
        <w:t>_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72" w:lineRule="exact"/>
        <w:ind w:right="-73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color w:val="878787"/>
          <w:w w:val="32"/>
          <w:position w:val="-5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878787"/>
          <w:spacing w:val="-37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78787"/>
          <w:spacing w:val="0"/>
          <w:w w:val="32"/>
          <w:position w:val="-5"/>
        </w:rPr>
        <w:t>-·.:</w:t>
      </w:r>
      <w:r>
        <w:rPr>
          <w:rFonts w:ascii="Times New Roman" w:hAnsi="Times New Roman" w:cs="Times New Roman" w:eastAsia="Times New Roman"/>
          <w:sz w:val="22"/>
          <w:szCs w:val="22"/>
          <w:color w:val="878787"/>
          <w:spacing w:val="-10"/>
          <w:w w:val="33"/>
          <w:position w:val="-5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444444"/>
          <w:spacing w:val="-42"/>
          <w:w w:val="58"/>
          <w:position w:val="-5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878787"/>
          <w:spacing w:val="0"/>
          <w:w w:val="33"/>
          <w:position w:val="-5"/>
        </w:rPr>
        <w:t>·.-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72" w:lineRule="exact"/>
        <w:ind w:right="-20"/>
        <w:jc w:val="left"/>
        <w:tabs>
          <w:tab w:pos="520" w:val="left"/>
          <w:tab w:pos="82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0"/>
          <w:w w:val="4"/>
          <w:position w:val="-5"/>
        </w:rPr>
        <w:t>_</w:t>
      </w:r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22"/>
          <w:szCs w:val="22"/>
          <w:color w:val="1F1F1F"/>
          <w:spacing w:val="0"/>
          <w:w w:val="8"/>
          <w:position w:val="-5"/>
        </w:rPr>
        <w:t>_</w:t>
      </w:r>
      <w:r>
        <w:rPr>
          <w:rFonts w:ascii="Times New Roman" w:hAnsi="Times New Roman" w:cs="Times New Roman" w:eastAsia="Times New Roman"/>
          <w:sz w:val="22"/>
          <w:szCs w:val="22"/>
          <w:color w:val="1F1F1F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1F1F1F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0"/>
          <w:w w:val="43"/>
          <w:position w:val="-5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333333"/>
          <w:spacing w:val="0"/>
          <w:w w:val="42"/>
          <w:position w:val="-5"/>
        </w:rPr>
        <w:t>\: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60" w:h="15360"/>
          <w:pgMar w:top="140" w:bottom="280" w:left="160" w:right="740"/>
          <w:cols w:num="4" w:equalWidth="0">
            <w:col w:w="7111" w:space="161"/>
            <w:col w:w="833" w:space="560"/>
            <w:col w:w="216" w:space="259"/>
            <w:col w:w="2120"/>
          </w:cols>
        </w:sectPr>
      </w:pPr>
      <w:rPr/>
    </w:p>
    <w:p>
      <w:pPr>
        <w:spacing w:before="0" w:after="0" w:line="265" w:lineRule="exact"/>
        <w:ind w:left="401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364.939484pt;margin-top:2.641919pt;width:.5pt;height:.1pt;mso-position-horizontal-relative:page;mso-position-vertical-relative:paragraph;z-index:-4930" coordorigin="7299,53" coordsize="10,2">
            <v:shape style="position:absolute;left:7299;top:53;width:10;height:2" coordorigin="7299,53" coordsize="10,0" path="m7299,53l7309,53e" filled="f" stroked="t" strokeweight=".4pt" strokecolor="#060606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3"/>
          <w:szCs w:val="23"/>
          <w:color w:val="070707"/>
          <w:spacing w:val="0"/>
          <w:w w:val="74"/>
          <w:i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070707"/>
          <w:spacing w:val="0"/>
          <w:w w:val="74"/>
          <w:i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color w:val="070707"/>
          <w:spacing w:val="39"/>
          <w:w w:val="7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Permanentes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6"/>
          <w:i/>
        </w:rPr>
        <w:t>con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</w:rPr>
        <w:t>ryq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86"/>
          <w:i/>
        </w:rPr>
        <w:t>{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7"/>
          <w:w w:val="175"/>
          <w:i/>
        </w:rPr>
        <w:t>ú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1"/>
          <w:i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eiJiempo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párá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3"/>
          <w:i/>
        </w:rPr>
        <w:t>IQ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3"/>
          <w:i/>
        </w:rPr>
        <w:t>   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73"/>
          <w:i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70707"/>
          <w:spacing w:val="-28"/>
          <w:w w:val="91"/>
        </w:rPr>
        <w:t>¿</w:t>
      </w:r>
      <w:r>
        <w:rPr>
          <w:rFonts w:ascii="Times New Roman" w:hAnsi="Times New Roman" w:cs="Times New Roman" w:eastAsia="Times New Roman"/>
          <w:sz w:val="26"/>
          <w:szCs w:val="26"/>
          <w:color w:val="1F1F1F"/>
          <w:spacing w:val="0"/>
          <w:w w:val="52"/>
        </w:rPr>
        <w:t>i.l</w:t>
      </w:r>
      <w:r>
        <w:rPr>
          <w:rFonts w:ascii="Times New Roman" w:hAnsi="Times New Roman" w:cs="Times New Roman" w:eastAsia="Times New Roman"/>
          <w:sz w:val="26"/>
          <w:szCs w:val="26"/>
          <w:color w:val="1F1F1F"/>
          <w:spacing w:val="-42"/>
          <w:w w:val="52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070707"/>
          <w:spacing w:val="-42"/>
          <w:w w:val="83"/>
        </w:rPr>
        <w:t>#</w:t>
      </w:r>
      <w:r>
        <w:rPr>
          <w:rFonts w:ascii="Times New Roman" w:hAnsi="Times New Roman" w:cs="Times New Roman" w:eastAsia="Times New Roman"/>
          <w:sz w:val="26"/>
          <w:szCs w:val="26"/>
          <w:color w:val="1F1F1F"/>
          <w:spacing w:val="-42"/>
          <w:w w:val="112"/>
        </w:rPr>
        <w:t>;</w:t>
      </w:r>
      <w:r>
        <w:rPr>
          <w:rFonts w:ascii="Times New Roman" w:hAnsi="Times New Roman" w:cs="Times New Roman" w:eastAsia="Times New Roman"/>
          <w:sz w:val="26"/>
          <w:szCs w:val="26"/>
          <w:color w:val="444444"/>
          <w:spacing w:val="-42"/>
          <w:w w:val="86"/>
        </w:rPr>
        <w:t>}</w:t>
      </w:r>
      <w:r>
        <w:rPr>
          <w:rFonts w:ascii="Times New Roman" w:hAnsi="Times New Roman" w:cs="Times New Roman" w:eastAsia="Times New Roman"/>
          <w:sz w:val="26"/>
          <w:szCs w:val="26"/>
          <w:color w:val="070707"/>
          <w:spacing w:val="0"/>
          <w:w w:val="68"/>
        </w:rPr>
        <w:t>Z</w:t>
      </w:r>
      <w:r>
        <w:rPr>
          <w:rFonts w:ascii="Times New Roman" w:hAnsi="Times New Roman" w:cs="Times New Roman" w:eastAsia="Times New Roman"/>
          <w:sz w:val="26"/>
          <w:szCs w:val="26"/>
          <w:color w:val="070707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70707"/>
          <w:spacing w:val="0"/>
          <w:w w:val="69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070707"/>
          <w:spacing w:val="5"/>
          <w:w w:val="6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ver!;íone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histórica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i-eleva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95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2"/>
          <w:w w:val="6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5"/>
          <w:i/>
        </w:rPr>
        <w:t>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1" w:lineRule="exact"/>
        <w:ind w:left="403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uso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  <w:position w:val="-1"/>
        </w:rPr>
        <w:t>púb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96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6"/>
          <w:w w:val="96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  <w:position w:val="-1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9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  <w:position w:val="-1"/>
        </w:rPr>
        <w:t>manten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3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"/>
          <w:w w:val="129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  <w:position w:val="-1"/>
        </w:rPr>
        <w:t>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1"/>
          <w:w w:val="96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30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2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5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4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5"/>
          <w:w w:val="142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91"/>
          <w:i/>
          <w:position w:val="-1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4"/>
          <w:w w:val="111"/>
          <w:i/>
          <w:position w:val="-1"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1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3"/>
          <w:w w:val="79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  <w:position w:val="-1"/>
        </w:rPr>
        <w:t>ble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position w:val="-1"/>
        </w:rPr>
        <w:t>identiftciiiJcj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9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0"/>
          <w:w w:val="60"/>
          <w:i/>
          <w:position w:val="-1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2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32"/>
          <w:i/>
          <w:position w:val="-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3"/>
          <w:w w:val="131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decuado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7"/>
          <w:i/>
          <w:position w:val="-1"/>
        </w:rPr>
        <w:t>efect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8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18"/>
          <w:i/>
          <w:position w:val="-1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01" w:lineRule="exact"/>
        <w:ind w:left="5822" w:right="-20"/>
        <w:jc w:val="left"/>
        <w:tabs>
          <w:tab w:pos="788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v:group style="position:absolute;margin-left:127.68pt;margin-top:2.178043pt;width:14.4pt;height:326.890204pt;mso-position-horizontal-relative:page;mso-position-vertical-relative:paragraph;z-index:-4942" coordorigin="2554,44" coordsize="288,6538">
            <v:shape style="position:absolute;left:2554;top:44;width:288;height:5875" type="#_x0000_t75">
              <v:imagedata r:id="rId166" o:title=""/>
            </v:shape>
            <v:group style="position:absolute;left:2580;top:5801;width:2;height:778" coordorigin="2580,5801" coordsize="2,778">
              <v:shape style="position:absolute;left:2580;top:5801;width:2;height:778" coordorigin="2580,5801" coordsize="0,778" path="m2580,6579l2580,5801e" filled="f" stroked="t" strokeweight=".237746pt" strokecolor="#3B3B3B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1"/>
          <w:szCs w:val="11"/>
          <w:color w:val="666666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66666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77777"/>
          <w:spacing w:val="0"/>
          <w:w w:val="77"/>
          <w:i/>
        </w:rPr>
        <w:t>;</w:t>
      </w:r>
      <w:r>
        <w:rPr>
          <w:rFonts w:ascii="Times New Roman" w:hAnsi="Times New Roman" w:cs="Times New Roman" w:eastAsia="Times New Roman"/>
          <w:sz w:val="11"/>
          <w:szCs w:val="11"/>
          <w:color w:val="777777"/>
          <w:spacing w:val="0"/>
          <w:w w:val="77"/>
          <w:i/>
        </w:rPr>
        <w:t>t</w:t>
      </w:r>
      <w:r>
        <w:rPr>
          <w:rFonts w:ascii="Times New Roman" w:hAnsi="Times New Roman" w:cs="Times New Roman" w:eastAsia="Times New Roman"/>
          <w:sz w:val="11"/>
          <w:szCs w:val="11"/>
          <w:color w:val="777777"/>
          <w:spacing w:val="18"/>
          <w:w w:val="77"/>
          <w:i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65656"/>
          <w:spacing w:val="0"/>
          <w:w w:val="88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565656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78787"/>
          <w:spacing w:val="0"/>
          <w:w w:val="55"/>
        </w:rPr>
        <w:t>-;</w:t>
      </w:r>
      <w:r>
        <w:rPr>
          <w:rFonts w:ascii="Times New Roman" w:hAnsi="Times New Roman" w:cs="Times New Roman" w:eastAsia="Times New Roman"/>
          <w:sz w:val="11"/>
          <w:szCs w:val="11"/>
          <w:color w:val="878787"/>
          <w:spacing w:val="0"/>
          <w:w w:val="11"/>
        </w:rPr>
        <w:t>_-</w:t>
      </w:r>
      <w:r>
        <w:rPr>
          <w:rFonts w:ascii="Times New Roman" w:hAnsi="Times New Roman" w:cs="Times New Roman" w:eastAsia="Times New Roman"/>
          <w:sz w:val="11"/>
          <w:szCs w:val="11"/>
          <w:color w:val="878787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77777"/>
          <w:spacing w:val="0"/>
          <w:w w:val="176"/>
        </w:rPr>
        <w:t>;</w:t>
      </w:r>
      <w:r>
        <w:rPr>
          <w:rFonts w:ascii="Times New Roman" w:hAnsi="Times New Roman" w:cs="Times New Roman" w:eastAsia="Times New Roman"/>
          <w:sz w:val="11"/>
          <w:szCs w:val="11"/>
          <w:color w:val="77777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777777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9A9A9A"/>
          <w:spacing w:val="0"/>
          <w:w w:val="176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9A9A9A"/>
          <w:spacing w:val="0"/>
          <w:w w:val="176"/>
        </w:rPr>
        <w:t>  </w:t>
      </w:r>
      <w:r>
        <w:rPr>
          <w:rFonts w:ascii="Times New Roman" w:hAnsi="Times New Roman" w:cs="Times New Roman" w:eastAsia="Times New Roman"/>
          <w:sz w:val="11"/>
          <w:szCs w:val="11"/>
          <w:color w:val="9A9A9A"/>
          <w:spacing w:val="11"/>
          <w:w w:val="176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78787"/>
          <w:spacing w:val="-12"/>
          <w:w w:val="177"/>
        </w:rPr>
        <w:t>;</w:t>
      </w:r>
      <w:r>
        <w:rPr>
          <w:rFonts w:ascii="Times New Roman" w:hAnsi="Times New Roman" w:cs="Times New Roman" w:eastAsia="Times New Roman"/>
          <w:sz w:val="11"/>
          <w:szCs w:val="11"/>
          <w:color w:val="878787"/>
          <w:spacing w:val="0"/>
          <w:w w:val="8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878787"/>
          <w:spacing w:val="0"/>
          <w:w w:val="52"/>
        </w:rPr>
        <w:t>:·;</w:t>
      </w:r>
      <w:r>
        <w:rPr>
          <w:rFonts w:ascii="Times New Roman" w:hAnsi="Times New Roman" w:cs="Times New Roman" w:eastAsia="Times New Roman"/>
          <w:sz w:val="11"/>
          <w:szCs w:val="11"/>
          <w:color w:val="878787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78787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878787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77777"/>
          <w:spacing w:val="0"/>
          <w:w w:val="48"/>
        </w:rPr>
        <w:t>(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30" w:after="0" w:line="240" w:lineRule="auto"/>
        <w:ind w:left="6056" w:right="2519"/>
        <w:jc w:val="center"/>
        <w:tabs>
          <w:tab w:pos="7660" w:val="left"/>
          <w:tab w:pos="7920" w:val="left"/>
          <w:tab w:pos="8620" w:val="left"/>
        </w:tabs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pict>
          <v:group style="position:absolute;margin-left:316.957245pt;margin-top:7.147969pt;width:1.875pt;height:.1pt;mso-position-horizontal-relative:page;mso-position-vertical-relative:paragraph;z-index:-4929" coordorigin="6339,143" coordsize="38,2">
            <v:shape style="position:absolute;left:6339;top:143;width:38;height:2" coordorigin="6339,143" coordsize="38,0" path="m6339,143l6377,143e" filled="f" stroked="t" strokeweight=".2pt" strokecolor="#868686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0"/>
          <w:szCs w:val="10"/>
          <w:color w:val="565656"/>
          <w:spacing w:val="-10"/>
          <w:w w:val="86"/>
        </w:rPr>
        <w:t>:</w:t>
      </w:r>
      <w:r>
        <w:rPr>
          <w:rFonts w:ascii="Times New Roman" w:hAnsi="Times New Roman" w:cs="Times New Roman" w:eastAsia="Times New Roman"/>
          <w:sz w:val="10"/>
          <w:szCs w:val="10"/>
          <w:color w:val="333333"/>
          <w:spacing w:val="-1"/>
          <w:w w:val="19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666666"/>
          <w:spacing w:val="0"/>
          <w:w w:val="64"/>
        </w:rPr>
        <w:t>:&lt;:</w:t>
      </w:r>
      <w:r>
        <w:rPr>
          <w:rFonts w:ascii="Times New Roman" w:hAnsi="Times New Roman" w:cs="Times New Roman" w:eastAsia="Times New Roman"/>
          <w:sz w:val="10"/>
          <w:szCs w:val="10"/>
          <w:color w:val="66666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6666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78787"/>
          <w:spacing w:val="0"/>
          <w:w w:val="64"/>
        </w:rPr>
        <w:t>1·;,</w:t>
      </w:r>
      <w:r>
        <w:rPr>
          <w:rFonts w:ascii="Times New Roman" w:hAnsi="Times New Roman" w:cs="Times New Roman" w:eastAsia="Times New Roman"/>
          <w:sz w:val="8"/>
          <w:szCs w:val="8"/>
          <w:color w:val="878787"/>
          <w:spacing w:val="-2"/>
          <w:w w:val="64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7878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878787"/>
          <w:spacing w:val="0"/>
          <w:w w:val="100"/>
        </w:rPr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64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100"/>
        </w:rPr>
      </w:r>
      <w:r>
        <w:rPr>
          <w:rFonts w:ascii="Times New Roman" w:hAnsi="Times New Roman" w:cs="Times New Roman" w:eastAsia="Times New Roman"/>
          <w:sz w:val="8"/>
          <w:szCs w:val="8"/>
          <w:color w:val="878787"/>
          <w:spacing w:val="0"/>
          <w:w w:val="64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878787"/>
          <w:spacing w:val="0"/>
          <w:w w:val="64"/>
        </w:rPr>
        <w:t>       </w:t>
      </w:r>
      <w:r>
        <w:rPr>
          <w:rFonts w:ascii="Times New Roman" w:hAnsi="Times New Roman" w:cs="Times New Roman" w:eastAsia="Times New Roman"/>
          <w:sz w:val="8"/>
          <w:szCs w:val="8"/>
          <w:color w:val="878787"/>
          <w:spacing w:val="7"/>
          <w:w w:val="64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78787"/>
          <w:spacing w:val="0"/>
          <w:w w:val="100"/>
        </w:rPr>
        <w:t>··.':</w:t>
      </w:r>
      <w:r>
        <w:rPr>
          <w:rFonts w:ascii="Times New Roman" w:hAnsi="Times New Roman" w:cs="Times New Roman" w:eastAsia="Times New Roman"/>
          <w:sz w:val="8"/>
          <w:szCs w:val="8"/>
          <w:color w:val="878787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8"/>
          <w:szCs w:val="8"/>
          <w:color w:val="87878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66666"/>
          <w:spacing w:val="-9"/>
          <w:w w:val="115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444444"/>
          <w:spacing w:val="-17"/>
          <w:w w:val="108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070707"/>
          <w:spacing w:val="0"/>
          <w:w w:val="58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07070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070707"/>
          <w:spacing w:val="0"/>
          <w:w w:val="100"/>
        </w:rPr>
      </w:r>
      <w:r>
        <w:rPr>
          <w:rFonts w:ascii="Times New Roman" w:hAnsi="Times New Roman" w:cs="Times New Roman" w:eastAsia="Times New Roman"/>
          <w:sz w:val="8"/>
          <w:szCs w:val="8"/>
          <w:color w:val="878787"/>
          <w:spacing w:val="0"/>
          <w:w w:val="120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0" w:after="0" w:line="178" w:lineRule="exact"/>
        <w:ind w:left="403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g)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position w:val="-1"/>
        </w:rPr>
        <w:t>Primarios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9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proviene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le/fuente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  <w:position w:val="-1"/>
        </w:rPr>
        <w:t>orige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9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máxim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nivel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des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Jgregació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posible;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82" w:lineRule="exact"/>
        <w:ind w:left="5086" w:right="2490"/>
        <w:jc w:val="center"/>
        <w:tabs>
          <w:tab w:pos="6040" w:val="left"/>
          <w:tab w:pos="6280" w:val="left"/>
          <w:tab w:pos="8220" w:val="left"/>
          <w:tab w:pos="8640" w:val="left"/>
        </w:tabs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9A9A9A"/>
          <w:spacing w:val="0"/>
          <w:w w:val="53"/>
        </w:rPr>
        <w:t>-:·</w:t>
      </w:r>
      <w:r>
        <w:rPr>
          <w:rFonts w:ascii="Times New Roman" w:hAnsi="Times New Roman" w:cs="Times New Roman" w:eastAsia="Times New Roman"/>
          <w:sz w:val="9"/>
          <w:szCs w:val="9"/>
          <w:color w:val="9A9A9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9"/>
          <w:szCs w:val="9"/>
          <w:color w:val="9A9A9A"/>
          <w:spacing w:val="0"/>
          <w:w w:val="100"/>
        </w:rPr>
      </w:r>
      <w:r>
        <w:rPr>
          <w:rFonts w:ascii="Arial" w:hAnsi="Arial" w:cs="Arial" w:eastAsia="Arial"/>
          <w:sz w:val="9"/>
          <w:szCs w:val="9"/>
          <w:color w:val="878787"/>
          <w:spacing w:val="0"/>
          <w:w w:val="100"/>
        </w:rPr>
        <w:t>.</w:t>
      </w:r>
      <w:r>
        <w:rPr>
          <w:rFonts w:ascii="Arial" w:hAnsi="Arial" w:cs="Arial" w:eastAsia="Arial"/>
          <w:sz w:val="9"/>
          <w:szCs w:val="9"/>
          <w:color w:val="878787"/>
          <w:spacing w:val="-24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878787"/>
          <w:spacing w:val="0"/>
          <w:w w:val="100"/>
        </w:rPr>
        <w:tab/>
      </w:r>
      <w:r>
        <w:rPr>
          <w:rFonts w:ascii="Arial" w:hAnsi="Arial" w:cs="Arial" w:eastAsia="Arial"/>
          <w:sz w:val="9"/>
          <w:szCs w:val="9"/>
          <w:color w:val="878787"/>
          <w:spacing w:val="0"/>
          <w:w w:val="100"/>
        </w:rPr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0"/>
          <w:w w:val="59"/>
        </w:rPr>
        <w:t>,_,-</w:t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0"/>
          <w:w w:val="100"/>
        </w:rPr>
      </w:r>
      <w:r>
        <w:rPr>
          <w:rFonts w:ascii="Times New Roman" w:hAnsi="Times New Roman" w:cs="Times New Roman" w:eastAsia="Times New Roman"/>
          <w:sz w:val="6"/>
          <w:szCs w:val="6"/>
          <w:color w:val="9A9A9A"/>
          <w:spacing w:val="0"/>
          <w:w w:val="59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9A9A9A"/>
          <w:spacing w:val="-8"/>
          <w:w w:val="59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9A9A9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6"/>
          <w:szCs w:val="6"/>
          <w:color w:val="9A9A9A"/>
          <w:spacing w:val="0"/>
          <w:w w:val="100"/>
        </w:rPr>
      </w:r>
      <w:r>
        <w:rPr>
          <w:rFonts w:ascii="Times New Roman" w:hAnsi="Times New Roman" w:cs="Times New Roman" w:eastAsia="Times New Roman"/>
          <w:sz w:val="7"/>
          <w:szCs w:val="7"/>
          <w:color w:val="9A9A9A"/>
          <w:spacing w:val="0"/>
          <w:w w:val="107"/>
        </w:rPr>
        <w:t>.'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8" w:lineRule="auto"/>
        <w:ind w:left="4034" w:right="20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}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Legible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máq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4"/>
          <w:i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2"/>
          <w:w w:val="79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9"/>
          <w:i/>
        </w:rPr>
        <w:t>nas: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debertÍ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26"/>
          <w:i/>
        </w:rPr>
        <w:t>sta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26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12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estrt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3"/>
          <w:w w:val="102"/>
          <w:i/>
        </w:rPr>
        <w:t>ú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5"/>
          <w:w w:val="97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turado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2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total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7"/>
          <w:i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9"/>
          <w:w w:val="107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7"/>
          <w:i/>
        </w:rPr>
        <w:t>ialmente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procesados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interpretado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eq'!ipo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electrón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98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9"/>
          <w:w w:val="98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7"/>
          <w:i/>
        </w:rPr>
        <w:t>rricú1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7"/>
          <w:i/>
        </w:rPr>
        <w:t>r(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7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7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7"/>
          <w:i/>
        </w:rPr>
        <w:t>automátic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1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7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24" w:lineRule="exact"/>
        <w:ind w:right="771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5"/>
          <w:szCs w:val="5"/>
          <w:color w:val="878787"/>
          <w:spacing w:val="0"/>
          <w:w w:val="189"/>
          <w:position w:val="1"/>
        </w:rPr>
        <w:t>:</w:t>
      </w:r>
      <w:r>
        <w:rPr>
          <w:rFonts w:ascii="Arial" w:hAnsi="Arial" w:cs="Arial" w:eastAsia="Arial"/>
          <w:sz w:val="5"/>
          <w:szCs w:val="5"/>
          <w:color w:val="878787"/>
          <w:spacing w:val="23"/>
          <w:w w:val="189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9A9A9A"/>
          <w:spacing w:val="-12"/>
          <w:w w:val="62"/>
          <w:position w:val="1"/>
        </w:rPr>
        <w:t>.</w:t>
      </w:r>
      <w:r>
        <w:rPr>
          <w:rFonts w:ascii="Arial" w:hAnsi="Arial" w:cs="Arial" w:eastAsia="Arial"/>
          <w:sz w:val="15"/>
          <w:szCs w:val="15"/>
          <w:color w:val="777777"/>
          <w:spacing w:val="-18"/>
          <w:w w:val="94"/>
          <w:position w:val="1"/>
        </w:rPr>
        <w:t>.</w:t>
      </w:r>
      <w:r>
        <w:rPr>
          <w:rFonts w:ascii="Arial" w:hAnsi="Arial" w:cs="Arial" w:eastAsia="Arial"/>
          <w:sz w:val="14"/>
          <w:szCs w:val="14"/>
          <w:color w:val="9A9A9A"/>
          <w:spacing w:val="0"/>
          <w:w w:val="66"/>
          <w:position w:val="1"/>
        </w:rPr>
        <w:t>·.·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86" w:after="0" w:line="248" w:lineRule="auto"/>
        <w:ind w:left="4034" w:right="67" w:firstLine="-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3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3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formato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abiertos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7"/>
          <w:w w:val="94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666666"/>
          <w:spacing w:val="0"/>
          <w:w w:val="94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666666"/>
          <w:spacing w:val="28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fa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elato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estar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(m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disponible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$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conjunt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característic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7"/>
          <w:w w:val="101"/>
          <w:i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63"/>
          <w:i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técnica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presentació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51"/>
          <w:i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jr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.e$ponde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6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estru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tur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3"/>
          <w:i/>
        </w:rPr>
        <w:t>IÓgic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3"/>
          <w:i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7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usada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</w:rPr>
        <w:t>almacena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3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565656"/>
          <w:spacing w:val="-5"/>
          <w:w w:val="154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5"/>
          <w:i/>
        </w:rPr>
        <w:t>dato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un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8" w:after="0" w:line="185" w:lineRule="auto"/>
        <w:ind w:left="4029" w:right="63" w:firstLine="-133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shape style="position:absolute;margin-left:177.600006pt;margin-top:30.06167pt;width:392.640015pt;height:69.120003pt;mso-position-horizontal-relative:page;mso-position-vertical-relative:paragraph;z-index:-4939" type="#_x0000_t75">
            <v:imagedata r:id="rId167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12"/>
          <w:w w:val="56"/>
        </w:rPr>
        <w:t>\</w:t>
      </w:r>
      <w:r>
        <w:rPr>
          <w:rFonts w:ascii="Times New Roman" w:hAnsi="Times New Roman" w:cs="Times New Roman" w:eastAsia="Times New Roman"/>
          <w:sz w:val="18"/>
          <w:szCs w:val="18"/>
          <w:color w:val="ACACAC"/>
          <w:spacing w:val="0"/>
          <w:w w:val="107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ACACA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CACAC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archiv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digital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cuy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97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99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A9A9A"/>
          <w:spacing w:val="0"/>
          <w:w w:val="4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9A9A9A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  <w:i/>
        </w:rPr>
        <w:t>5p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1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8"/>
          <w:w w:val="102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if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8"/>
          <w:w w:val="91"/>
          <w:i/>
        </w:rPr>
        <w:t>¡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68"/>
          <w:i/>
        </w:rPr>
        <w:t>¡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4"/>
          <w:w w:val="68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áciqne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técnic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stár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disponible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</w:rPr>
        <w:t>públicament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2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qu'e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  <w:t>suponen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una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dificulta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13"/>
          <w:w w:val="8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</w:rPr>
        <w:t>acces"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86"/>
          <w:i/>
        </w:rPr>
        <w:t>&amp;</w:t>
      </w:r>
      <w:r>
        <w:rPr>
          <w:rFonts w:ascii="Times New Roman" w:hAnsi="Times New Roman" w:cs="Times New Roman" w:eastAsia="Times New Roman"/>
          <w:sz w:val="18"/>
          <w:szCs w:val="18"/>
          <w:color w:val="333333"/>
          <w:spacing w:val="0"/>
          <w:w w:val="86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333333"/>
          <w:spacing w:val="-3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33333"/>
          <w:spacing w:val="0"/>
          <w:w w:val="72"/>
          <w:i/>
        </w:rPr>
        <w:t>;J</w:t>
      </w:r>
      <w:r>
        <w:rPr>
          <w:rFonts w:ascii="Times New Roman" w:hAnsi="Times New Roman" w:cs="Times New Roman" w:eastAsia="Times New Roman"/>
          <w:sz w:val="18"/>
          <w:szCs w:val="18"/>
          <w:color w:val="333333"/>
          <w:spacing w:val="-4"/>
          <w:w w:val="73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565656"/>
          <w:spacing w:val="-9"/>
          <w:w w:val="52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777777"/>
          <w:spacing w:val="0"/>
          <w:w w:val="49"/>
          <w:i/>
        </w:rPr>
        <w:t>,,</w:t>
      </w:r>
      <w:r>
        <w:rPr>
          <w:rFonts w:ascii="Times New Roman" w:hAnsi="Times New Roman" w:cs="Times New Roman" w:eastAsia="Times New Roman"/>
          <w:sz w:val="18"/>
          <w:szCs w:val="18"/>
          <w:color w:val="777777"/>
          <w:spacing w:val="7"/>
          <w:w w:val="49"/>
          <w:i/>
        </w:rPr>
        <w:t>,</w:t>
      </w:r>
      <w:r>
        <w:rPr>
          <w:rFonts w:ascii="Arial" w:hAnsi="Arial" w:cs="Arial" w:eastAsia="Arial"/>
          <w:sz w:val="23"/>
          <w:szCs w:val="23"/>
          <w:color w:val="070707"/>
          <w:spacing w:val="0"/>
          <w:w w:val="66"/>
          <w:i/>
        </w:rPr>
        <w:t>quT</w:t>
      </w:r>
      <w:r>
        <w:rPr>
          <w:rFonts w:ascii="Arial" w:hAnsi="Arial" w:cs="Arial" w:eastAsia="Arial"/>
          <w:sz w:val="23"/>
          <w:szCs w:val="23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070707"/>
          <w:spacing w:val="-18"/>
          <w:w w:val="100"/>
          <w:i/>
        </w:rPr>
        <w:t> </w:t>
      </w:r>
      <w:r>
        <w:rPr>
          <w:rFonts w:ascii="Arial" w:hAnsi="Arial" w:cs="Arial" w:eastAsia="Arial"/>
          <w:sz w:val="11"/>
          <w:szCs w:val="11"/>
          <w:color w:val="070707"/>
          <w:spacing w:val="0"/>
          <w:w w:val="100"/>
          <w:i/>
        </w:rPr>
        <w:t>SL/</w:t>
      </w:r>
      <w:r>
        <w:rPr>
          <w:rFonts w:ascii="Arial" w:hAnsi="Arial" w:cs="Arial" w:eastAsia="Arial"/>
          <w:sz w:val="11"/>
          <w:szCs w:val="11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1"/>
          <w:szCs w:val="11"/>
          <w:color w:val="666666"/>
          <w:spacing w:val="0"/>
          <w:w w:val="71"/>
          <w:i/>
        </w:rPr>
        <w:t>;</w:t>
      </w:r>
      <w:r>
        <w:rPr>
          <w:rFonts w:ascii="Arial" w:hAnsi="Arial" w:cs="Arial" w:eastAsia="Arial"/>
          <w:sz w:val="11"/>
          <w:szCs w:val="11"/>
          <w:color w:val="666666"/>
          <w:spacing w:val="0"/>
          <w:w w:val="71"/>
          <w:i/>
        </w:rPr>
        <w:t> </w:t>
      </w:r>
      <w:r>
        <w:rPr>
          <w:rFonts w:ascii="Arial" w:hAnsi="Arial" w:cs="Arial" w:eastAsia="Arial"/>
          <w:sz w:val="11"/>
          <w:szCs w:val="11"/>
          <w:color w:val="666666"/>
          <w:spacing w:val="18"/>
          <w:w w:val="7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aplicació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reprodu¡;ció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esté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condicionada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contraprestació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alg!}n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9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18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8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8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7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66666"/>
          <w:spacing w:val="-24"/>
          <w:w w:val="80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89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7"/>
          <w:w w:val="89"/>
        </w:rPr>
        <w:t>'</w:t>
      </w:r>
      <w:r>
        <w:rPr>
          <w:rFonts w:ascii="Times New Roman" w:hAnsi="Times New Roman" w:cs="Times New Roman" w:eastAsia="Times New Roman"/>
          <w:sz w:val="21"/>
          <w:szCs w:val="21"/>
          <w:color w:val="878787"/>
          <w:spacing w:val="-17"/>
          <w:w w:val="52"/>
          <w:position w:val="4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878787"/>
          <w:spacing w:val="0"/>
          <w:w w:val="63"/>
          <w:position w:val="0"/>
        </w:rPr>
        <w:t>'1</w:t>
      </w:r>
      <w:r>
        <w:rPr>
          <w:rFonts w:ascii="Times New Roman" w:hAnsi="Times New Roman" w:cs="Times New Roman" w:eastAsia="Times New Roman"/>
          <w:sz w:val="21"/>
          <w:szCs w:val="21"/>
          <w:color w:val="878787"/>
          <w:spacing w:val="-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78787"/>
          <w:spacing w:val="0"/>
          <w:w w:val="62"/>
          <w:position w:val="0"/>
        </w:rPr>
        <w:t>&gt;\</w:t>
      </w:r>
      <w:r>
        <w:rPr>
          <w:rFonts w:ascii="Times New Roman" w:hAnsi="Times New Roman" w:cs="Times New Roman" w:eastAsia="Times New Roman"/>
          <w:sz w:val="21"/>
          <w:szCs w:val="21"/>
          <w:color w:val="878787"/>
          <w:spacing w:val="0"/>
          <w:w w:val="63"/>
          <w:position w:val="0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color w:val="878787"/>
          <w:spacing w:val="-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66666"/>
          <w:spacing w:val="0"/>
          <w:w w:val="87"/>
          <w:position w:val="0"/>
        </w:rPr>
        <w:t>ii</w:t>
      </w:r>
      <w:r>
        <w:rPr>
          <w:rFonts w:ascii="Times New Roman" w:hAnsi="Times New Roman" w:cs="Times New Roman" w:eastAsia="Times New Roman"/>
          <w:sz w:val="21"/>
          <w:szCs w:val="21"/>
          <w:color w:val="666666"/>
          <w:spacing w:val="-42"/>
          <w:w w:val="87"/>
          <w:position w:val="0"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color w:val="878787"/>
          <w:spacing w:val="0"/>
          <w:w w:val="42"/>
          <w:position w:val="0"/>
        </w:rPr>
        <w:t>,,,</w:t>
      </w:r>
      <w:r>
        <w:rPr>
          <w:rFonts w:ascii="Times New Roman" w:hAnsi="Times New Roman" w:cs="Times New Roman" w:eastAsia="Times New Roman"/>
          <w:sz w:val="21"/>
          <w:szCs w:val="21"/>
          <w:color w:val="878787"/>
          <w:spacing w:val="0"/>
          <w:w w:val="100"/>
          <w:position w:val="0"/>
        </w:rPr>
        <w:t>                                                                          </w:t>
      </w:r>
      <w:r>
        <w:rPr>
          <w:rFonts w:ascii="Times New Roman" w:hAnsi="Times New Roman" w:cs="Times New Roman" w:eastAsia="Times New Roman"/>
          <w:sz w:val="21"/>
          <w:szCs w:val="21"/>
          <w:color w:val="878787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9A9A9A"/>
          <w:spacing w:val="0"/>
          <w:w w:val="97"/>
          <w:position w:val="0"/>
        </w:rPr>
        <w:t>''</w:t>
      </w:r>
      <w:r>
        <w:rPr>
          <w:rFonts w:ascii="Times New Roman" w:hAnsi="Times New Roman" w:cs="Times New Roman" w:eastAsia="Times New Roman"/>
          <w:sz w:val="21"/>
          <w:szCs w:val="21"/>
          <w:color w:val="666666"/>
          <w:spacing w:val="0"/>
          <w:w w:val="63"/>
          <w:position w:val="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77" w:lineRule="exact"/>
        <w:ind w:left="4189" w:right="4655"/>
        <w:jc w:val="center"/>
        <w:tabs>
          <w:tab w:pos="6240" w:val="left"/>
        </w:tabs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5"/>
          <w:szCs w:val="5"/>
          <w:color w:val="9A9A9A"/>
          <w:spacing w:val="0"/>
          <w:w w:val="378"/>
          <w:position w:val="2"/>
        </w:rPr>
        <w:t>'</w:t>
      </w:r>
      <w:r>
        <w:rPr>
          <w:rFonts w:ascii="Arial" w:hAnsi="Arial" w:cs="Arial" w:eastAsia="Arial"/>
          <w:sz w:val="5"/>
          <w:szCs w:val="5"/>
          <w:color w:val="9A9A9A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5"/>
          <w:szCs w:val="5"/>
          <w:color w:val="9A9A9A"/>
          <w:spacing w:val="0"/>
          <w:w w:val="100"/>
          <w:position w:val="2"/>
        </w:rPr>
      </w:r>
      <w:r>
        <w:rPr>
          <w:rFonts w:ascii="Arial" w:hAnsi="Arial" w:cs="Arial" w:eastAsia="Arial"/>
          <w:sz w:val="26"/>
          <w:szCs w:val="26"/>
          <w:color w:val="777777"/>
          <w:spacing w:val="0"/>
          <w:w w:val="73"/>
          <w:i/>
          <w:position w:val="2"/>
        </w:rPr>
        <w:t>·-</w:t>
      </w:r>
      <w:r>
        <w:rPr>
          <w:rFonts w:ascii="Arial" w:hAnsi="Arial" w:cs="Arial" w:eastAsia="Arial"/>
          <w:sz w:val="26"/>
          <w:szCs w:val="26"/>
          <w:color w:val="777777"/>
          <w:spacing w:val="2"/>
          <w:w w:val="75"/>
          <w:i/>
          <w:position w:val="2"/>
        </w:rPr>
        <w:t>:</w:t>
      </w:r>
      <w:r>
        <w:rPr>
          <w:rFonts w:ascii="Arial" w:hAnsi="Arial" w:cs="Arial" w:eastAsia="Arial"/>
          <w:sz w:val="26"/>
          <w:szCs w:val="26"/>
          <w:color w:val="565656"/>
          <w:spacing w:val="0"/>
          <w:w w:val="94"/>
          <w:i/>
          <w:position w:val="2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3" w:lineRule="auto"/>
        <w:ind w:left="4024" w:right="56" w:firstLine="19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531.840027pt;margin-top:27.081135pt;width:37.439999pt;height:42.240002pt;mso-position-horizontal-relative:page;mso-position-vertical-relative:paragraph;z-index:-4938" type="#_x0000_t75">
            <v:imagedata r:id="rId168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VI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persono/e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sensible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97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97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2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aquello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personale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afecte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esfer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más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íntim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titular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cuy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utilizació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indebid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pued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dar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orige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discriminació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conlleve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riesg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grave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éste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</w:rPr>
        <w:t>particular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considera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sensible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aquello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pueda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revela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ospect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8" w:lineRule="auto"/>
        <w:ind w:left="4029" w:right="751" w:firstLine="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orige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racial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étnic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1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salu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presente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2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futuro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  <w:t>genética,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reli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92"/>
          <w:i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"/>
          <w:w w:val="92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osas,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5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filosófica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morales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0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afiliació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sindica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93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opinione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políticas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preferenci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1"/>
          <w:i/>
        </w:rPr>
        <w:t>sexua;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160" w:h="15360"/>
          <w:pgMar w:top="140" w:bottom="280" w:left="160" w:right="740"/>
        </w:sectPr>
      </w:pPr>
      <w:rPr/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/>
        <w:pict>
          <v:group style="position:absolute;margin-left:128.639999pt;margin-top:11.450668pt;width:403.91014pt;height:110.469315pt;mso-position-horizontal-relative:page;mso-position-vertical-relative:page;z-index:-4944" coordorigin="2573,229" coordsize="8078,2209">
            <v:shape style="position:absolute;left:2573;top:1747;width:250;height:691" type="#_x0000_t75">
              <v:imagedata r:id="rId169" o:title=""/>
            </v:shape>
            <v:group style="position:absolute;left:2741;top:243;width:2;height:1980" coordorigin="2741,243" coordsize="2,1980">
              <v:shape style="position:absolute;left:2741;top:243;width:2;height:1980" coordorigin="2741,243" coordsize="0,1980" path="m2741,2223l2741,243e" filled="f" stroked="t" strokeweight="1.426474pt" strokecolor="#0C0C0C">
                <v:path arrowok="t"/>
              </v:shape>
            </v:group>
            <v:group style="position:absolute;left:2725;top:250;width:7912;height:2" coordorigin="2725,250" coordsize="7912,2">
              <v:shape style="position:absolute;left:2725;top:250;width:7912;height:2" coordorigin="2725,250" coordsize="7912,0" path="m2725,250l10637,250e" filled="f" stroked="t" strokeweight="1.426474pt" strokecolor="#131313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6.23999pt;margin-top:8.640003pt;width:43.200001pt;height:42.240002pt;mso-position-horizontal-relative:page;mso-position-vertical-relative:page;z-index:-4941" type="#_x0000_t75">
            <v:imagedata r:id="rId170" o:title=""/>
          </v:shape>
        </w:pict>
      </w:r>
      <w:r>
        <w:rPr/>
        <w:pict>
          <v:group style="position:absolute;margin-left:128.263748pt;margin-top:7.870762pt;width:.1pt;height:63.681619pt;mso-position-horizontal-relative:page;mso-position-vertical-relative:page;z-index:-4934" coordorigin="2565,157" coordsize="2,1274">
            <v:shape style="position:absolute;left:2565;top:157;width:2;height:1274" coordorigin="2565,157" coordsize="0,1274" path="m2565,1431l2565,157e" filled="f" stroked="t" strokeweight=".237746pt" strokecolor="#3B3B3B">
              <v:path arrowok="t"/>
            </v:shape>
          </v:group>
          <w10:wrap type="none"/>
        </w:pict>
      </w:r>
      <w:r>
        <w:rPr/>
        <w:pict>
          <v:group style="position:absolute;margin-left:579.267151pt;margin-top:58.434444pt;width:.1pt;height:680.224633pt;mso-position-horizontal-relative:page;mso-position-vertical-relative:page;z-index:-4931" coordorigin="11585,1169" coordsize="2,13604">
            <v:shape style="position:absolute;left:11585;top:1169;width:2;height:13604" coordorigin="11585,1169" coordsize="0,13604" path="m11585,14773l11585,1169e" filled="f" stroked="t" strokeweight="1.188728pt" strokecolor="#0C0C0C">
              <v:path arrowok="t"/>
            </v:shape>
          </v:group>
          <w10:wrap type="none"/>
        </w:pict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04" w:right="765"/>
        <w:jc w:val="center"/>
        <w:rPr>
          <w:rFonts w:ascii="Arial" w:hAnsi="Arial" w:cs="Arial" w:eastAsia="Arial"/>
          <w:sz w:val="59"/>
          <w:szCs w:val="59"/>
        </w:rPr>
      </w:pPr>
      <w:rPr/>
      <w:r>
        <w:rPr>
          <w:rFonts w:ascii="Arial" w:hAnsi="Arial" w:cs="Arial" w:eastAsia="Arial"/>
          <w:sz w:val="59"/>
          <w:szCs w:val="59"/>
          <w:color w:val="070707"/>
          <w:spacing w:val="-163"/>
          <w:w w:val="121"/>
        </w:rPr>
        <w:t>\</w:t>
      </w:r>
      <w:r>
        <w:rPr>
          <w:rFonts w:ascii="Arial" w:hAnsi="Arial" w:cs="Arial" w:eastAsia="Arial"/>
          <w:sz w:val="59"/>
          <w:szCs w:val="59"/>
          <w:color w:val="444444"/>
          <w:spacing w:val="0"/>
          <w:w w:val="46"/>
        </w:rPr>
        <w:t>'</w:t>
      </w:r>
      <w:r>
        <w:rPr>
          <w:rFonts w:ascii="Arial" w:hAnsi="Arial" w:cs="Arial" w:eastAsia="Arial"/>
          <w:sz w:val="59"/>
          <w:szCs w:val="59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6" w:right="-72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136.347107pt;margin-top:12.309736pt;width:172.772909pt;height:14.097508pt;mso-position-horizontal-relative:page;mso-position-vertical-relative:paragraph;z-index:-4936" coordorigin="2727,246" coordsize="3455,282">
            <v:shape style="position:absolute;left:3590;top:279;width:2592;height:250" type="#_x0000_t75">
              <v:imagedata r:id="rId171" o:title=""/>
            </v:shape>
            <v:group style="position:absolute;left:2744;top:263;width:1022;height:2" coordorigin="2744,263" coordsize="1022,2">
              <v:shape style="position:absolute;left:2744;top:263;width:1022;height:2" coordorigin="2744,263" coordsize="1022,0" path="m2744,263l3766,263e" filled="f" stroked="t" strokeweight="1.664219pt" strokecolor="#08080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1"/>
          <w:szCs w:val="21"/>
          <w:color w:val="070707"/>
          <w:spacing w:val="0"/>
          <w:w w:val="186"/>
        </w:rPr>
        <w:t>www.jali&gt;</w:t>
      </w:r>
      <w:r>
        <w:rPr>
          <w:rFonts w:ascii="Times New Roman" w:hAnsi="Times New Roman" w:cs="Times New Roman" w:eastAsia="Times New Roman"/>
          <w:sz w:val="21"/>
          <w:szCs w:val="21"/>
          <w:color w:val="070707"/>
          <w:spacing w:val="0"/>
          <w:w w:val="18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70707"/>
          <w:spacing w:val="0"/>
          <w:w w:val="186"/>
        </w:rPr>
        <w:t>lx</w:t>
      </w:r>
      <w:r>
        <w:rPr>
          <w:rFonts w:ascii="Times New Roman" w:hAnsi="Times New Roman" w:cs="Times New Roman" w:eastAsia="Times New Roman"/>
          <w:sz w:val="21"/>
          <w:szCs w:val="21"/>
          <w:color w:val="070707"/>
          <w:spacing w:val="0"/>
          <w:w w:val="187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78" w:lineRule="exact"/>
        <w:ind w:right="496"/>
        <w:jc w:val="righ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777777"/>
          <w:spacing w:val="0"/>
          <w:w w:val="106"/>
          <w:position w:val="-1"/>
        </w:rPr>
        <w:t>\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right="449"/>
        <w:jc w:val="righ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666666"/>
          <w:spacing w:val="0"/>
          <w:w w:val="85"/>
          <w:position w:val="1"/>
        </w:rPr>
        <w:t>\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36" w:after="0" w:line="243" w:lineRule="auto"/>
        <w:ind w:right="116" w:firstLine="14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70707"/>
          <w:w w:val="80"/>
          <w:i/>
        </w:rPr>
        <w:t>VI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80"/>
          <w:i/>
        </w:rPr>
        <w:t>/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33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Documentos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exped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2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ntes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reportes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estudios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actas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dictámenes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resolucione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27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28"/>
          <w:w w:val="12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oficios,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correspondencia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acuerdos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3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ctivas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directrices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circulares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contratos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convenios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tructivos,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</w:rPr>
        <w:t>dato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3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nota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2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memorandos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9"/>
          <w:i/>
        </w:rPr>
        <w:t>estadísticas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9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7"/>
          <w:w w:val="9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instrumento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medició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bien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cualquie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40" w:lineRule="auto"/>
        <w:ind w:left="5" w:right="942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456pt;margin-top:-5.910545pt;width:114.239998pt;height:72pt;mso-position-horizontal-relative:page;mso-position-vertical-relative:paragraph;z-index:-4937" type="#_x0000_t75">
            <v:imagedata r:id="rId172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documente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ejercici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facultades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funciones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activida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competencia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6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76" w:after="0" w:line="240" w:lineRule="auto"/>
        <w:ind w:left="2628" w:right="4286"/>
        <w:jc w:val="center"/>
        <w:rPr>
          <w:rFonts w:ascii="Courier New" w:hAnsi="Courier New" w:cs="Courier New" w:eastAsia="Courier New"/>
          <w:sz w:val="20"/>
          <w:szCs w:val="20"/>
        </w:rPr>
      </w:pPr>
      <w:rPr/>
      <w:r>
        <w:rPr>
          <w:rFonts w:ascii="Courier New" w:hAnsi="Courier New" w:cs="Courier New" w:eastAsia="Courier New"/>
          <w:sz w:val="20"/>
          <w:szCs w:val="20"/>
          <w:color w:val="070707"/>
          <w:spacing w:val="0"/>
          <w:w w:val="90"/>
        </w:rPr>
        <w:t>16</w:t>
      </w:r>
      <w:r>
        <w:rPr>
          <w:rFonts w:ascii="Courier New" w:hAnsi="Courier New" w:cs="Courier New" w:eastAsia="Courier New"/>
          <w:sz w:val="20"/>
          <w:szCs w:val="20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160" w:h="15360"/>
          <w:pgMar w:top="140" w:bottom="280" w:left="160" w:right="740"/>
          <w:cols w:num="2" w:equalWidth="0">
            <w:col w:w="2311" w:space="1718"/>
            <w:col w:w="723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1" w:lineRule="atLeast"/>
        <w:ind w:left="394" w:right="-101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70707"/>
          <w:w w:val="104"/>
          <w:b/>
          <w:bCs/>
        </w:rPr>
        <w:t>J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-205"/>
          <w:w w:val="104"/>
          <w:b/>
          <w:bCs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878787"/>
          <w:spacing w:val="14"/>
          <w:w w:val="23"/>
          <w:position w:val="-12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070707"/>
          <w:spacing w:val="0"/>
          <w:w w:val="275"/>
          <w:position w:val="-12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070707"/>
          <w:spacing w:val="-26"/>
          <w:w w:val="100"/>
          <w:position w:val="-12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-152"/>
          <w:w w:val="103"/>
          <w:b/>
          <w:bCs/>
          <w:position w:val="0"/>
        </w:rPr>
        <w:t>L</w:t>
      </w:r>
      <w:r>
        <w:rPr>
          <w:rFonts w:ascii="Times New Roman" w:hAnsi="Times New Roman" w:cs="Times New Roman" w:eastAsia="Times New Roman"/>
          <w:sz w:val="25"/>
          <w:szCs w:val="25"/>
          <w:color w:val="070707"/>
          <w:spacing w:val="-69"/>
          <w:w w:val="275"/>
          <w:position w:val="-12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6" w:right="-20"/>
        <w:jc w:val="left"/>
        <w:rPr>
          <w:rFonts w:ascii="Times New Roman" w:hAnsi="Times New Roman" w:cs="Times New Roman" w:eastAsia="Times New Roman"/>
          <w:sz w:val="110"/>
          <w:szCs w:val="110"/>
        </w:rPr>
      </w:pPr>
      <w:rPr/>
      <w:r>
        <w:rPr/>
        <w:pict>
          <v:shape style="position:absolute;margin-left:36.480pt;margin-top:-25.594498pt;width:50.880001pt;height:49.919998pt;mso-position-horizontal-relative:page;mso-position-vertical-relative:paragraph;z-index:-4927" type="#_x0000_t75">
            <v:imagedata r:id="rId174" o:title=""/>
          </v:shape>
        </w:pict>
      </w:r>
      <w:r>
        <w:rPr>
          <w:rFonts w:ascii="Times New Roman" w:hAnsi="Times New Roman" w:cs="Times New Roman" w:eastAsia="Times New Roman"/>
          <w:sz w:val="110"/>
          <w:szCs w:val="110"/>
          <w:color w:val="070707"/>
          <w:spacing w:val="0"/>
          <w:w w:val="52"/>
        </w:rPr>
        <w:t>..</w:t>
      </w:r>
      <w:r>
        <w:rPr>
          <w:rFonts w:ascii="Times New Roman" w:hAnsi="Times New Roman" w:cs="Times New Roman" w:eastAsia="Times New Roman"/>
          <w:sz w:val="110"/>
          <w:szCs w:val="110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tLeast"/>
        <w:ind w:right="-101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2"/>
          <w:w w:val="104"/>
          <w:b/>
          <w:bCs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-5"/>
          <w:w w:val="104"/>
          <w:b/>
          <w:bCs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-218"/>
          <w:w w:val="104"/>
          <w:b/>
          <w:bCs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color w:val="070707"/>
          <w:spacing w:val="5"/>
          <w:w w:val="275"/>
          <w:position w:val="-12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444444"/>
          <w:spacing w:val="-40"/>
          <w:w w:val="176"/>
          <w:position w:val="-12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-143"/>
          <w:w w:val="103"/>
          <w:b/>
          <w:bCs/>
          <w:position w:val="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444444"/>
          <w:spacing w:val="0"/>
          <w:w w:val="176"/>
          <w:position w:val="-12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71" w:after="0" w:line="247" w:lineRule="auto"/>
        <w:ind w:right="488" w:firstLine="14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9"/>
          <w:i/>
        </w:rPr>
        <w:t>obligados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9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9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sus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servidore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público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integrantes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si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importa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fuente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fech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elaboración,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aquello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señalado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regul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Administració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Documento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Público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5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Histórico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Jalisc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92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cuale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podrán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cualquie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medio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escrit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102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</w:rPr>
        <w:t>impreso,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sonoro,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visual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electrónico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9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informátic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holográfico;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9" w:lineRule="auto"/>
        <w:ind w:left="5" w:right="483" w:firstLine="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w w:val="79"/>
          <w:i/>
        </w:rPr>
        <w:t>VII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80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0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Expedient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97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78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unida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documental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constituid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uno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vario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documento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archiv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ordenado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relacionado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mism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asunto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activida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trámite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obligados;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footer="0" w:header="0" w:top="620" w:bottom="0" w:left="160" w:right="260"/>
          <w:footerReference w:type="default" r:id="rId173"/>
          <w:pgSz w:w="12160" w:h="15440"/>
          <w:cols w:num="3" w:equalWidth="0">
            <w:col w:w="862" w:space="121"/>
            <w:col w:w="761" w:space="2305"/>
            <w:col w:w="7691"/>
          </w:cols>
        </w:sectPr>
      </w:pPr>
      <w:rPr/>
    </w:p>
    <w:p>
      <w:pPr>
        <w:spacing w:before="0" w:after="0" w:line="20" w:lineRule="exact"/>
        <w:ind w:left="404" w:right="-52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212121"/>
          <w:spacing w:val="0"/>
          <w:w w:val="137"/>
          <w:b/>
          <w:bCs/>
          <w:position w:val="1"/>
        </w:rPr>
        <w:t>(</w:t>
      </w:r>
      <w:r>
        <w:rPr>
          <w:rFonts w:ascii="Arial" w:hAnsi="Arial" w:cs="Arial" w:eastAsia="Arial"/>
          <w:sz w:val="8"/>
          <w:szCs w:val="8"/>
          <w:color w:val="212121"/>
          <w:spacing w:val="0"/>
          <w:w w:val="137"/>
          <w:b/>
          <w:bCs/>
          <w:position w:val="1"/>
        </w:rPr>
        <w:t>iO</w:t>
      </w:r>
      <w:r>
        <w:rPr>
          <w:rFonts w:ascii="Arial" w:hAnsi="Arial" w:cs="Arial" w:eastAsia="Arial"/>
          <w:sz w:val="8"/>
          <w:szCs w:val="8"/>
          <w:color w:val="212121"/>
          <w:spacing w:val="-16"/>
          <w:w w:val="137"/>
          <w:b/>
          <w:bCs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070707"/>
          <w:spacing w:val="0"/>
          <w:w w:val="139"/>
          <w:b/>
          <w:bCs/>
          <w:position w:val="1"/>
        </w:rPr>
        <w:t>U</w:t>
      </w:r>
      <w:r>
        <w:rPr>
          <w:rFonts w:ascii="Arial" w:hAnsi="Arial" w:cs="Arial" w:eastAsia="Arial"/>
          <w:sz w:val="8"/>
          <w:szCs w:val="8"/>
          <w:color w:val="070707"/>
          <w:spacing w:val="0"/>
          <w:w w:val="138"/>
          <w:b/>
          <w:bCs/>
          <w:position w:val="1"/>
        </w:rPr>
        <w:t>I</w:t>
      </w:r>
      <w:r>
        <w:rPr>
          <w:rFonts w:ascii="Arial" w:hAnsi="Arial" w:cs="Arial" w:eastAsia="Arial"/>
          <w:sz w:val="8"/>
          <w:szCs w:val="8"/>
          <w:color w:val="070707"/>
          <w:spacing w:val="-11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313131"/>
          <w:spacing w:val="0"/>
          <w:w w:val="100"/>
          <w:b/>
          <w:bCs/>
          <w:position w:val="1"/>
        </w:rPr>
        <w:t>E</w:t>
      </w:r>
      <w:r>
        <w:rPr>
          <w:rFonts w:ascii="Arial" w:hAnsi="Arial" w:cs="Arial" w:eastAsia="Arial"/>
          <w:sz w:val="8"/>
          <w:szCs w:val="8"/>
          <w:color w:val="313131"/>
          <w:spacing w:val="-4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070707"/>
          <w:spacing w:val="0"/>
          <w:w w:val="143"/>
          <w:b/>
          <w:bCs/>
          <w:position w:val="1"/>
        </w:rPr>
        <w:t>kN</w:t>
      </w:r>
      <w:r>
        <w:rPr>
          <w:rFonts w:ascii="Arial" w:hAnsi="Arial" w:cs="Arial" w:eastAsia="Arial"/>
          <w:sz w:val="8"/>
          <w:szCs w:val="8"/>
          <w:color w:val="070707"/>
          <w:spacing w:val="-16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313131"/>
          <w:spacing w:val="0"/>
          <w:w w:val="100"/>
          <w:b/>
          <w:bCs/>
          <w:position w:val="1"/>
        </w:rPr>
        <w:t>O</w:t>
      </w:r>
      <w:r>
        <w:rPr>
          <w:rFonts w:ascii="Arial" w:hAnsi="Arial" w:cs="Arial" w:eastAsia="Arial"/>
          <w:sz w:val="8"/>
          <w:szCs w:val="8"/>
          <w:color w:val="313131"/>
          <w:spacing w:val="0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313131"/>
          <w:spacing w:val="17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070707"/>
          <w:spacing w:val="0"/>
          <w:w w:val="121"/>
          <w:b/>
          <w:bCs/>
          <w:position w:val="1"/>
        </w:rPr>
        <w:t>Ot::</w:t>
      </w:r>
      <w:r>
        <w:rPr>
          <w:rFonts w:ascii="Arial" w:hAnsi="Arial" w:cs="Arial" w:eastAsia="Arial"/>
          <w:sz w:val="8"/>
          <w:szCs w:val="8"/>
          <w:color w:val="070707"/>
          <w:spacing w:val="0"/>
          <w:w w:val="121"/>
          <w:b/>
          <w:bCs/>
          <w:position w:val="1"/>
        </w:rPr>
        <w:t>t</w:t>
      </w:r>
      <w:r>
        <w:rPr>
          <w:rFonts w:ascii="Arial" w:hAnsi="Arial" w:cs="Arial" w:eastAsia="Arial"/>
          <w:sz w:val="8"/>
          <w:szCs w:val="8"/>
          <w:color w:val="070707"/>
          <w:spacing w:val="21"/>
          <w:w w:val="121"/>
          <w:b/>
          <w:bCs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313131"/>
          <w:spacing w:val="0"/>
          <w:w w:val="159"/>
          <w:position w:val="1"/>
        </w:rPr>
        <w:t>ET</w:t>
      </w:r>
      <w:r>
        <w:rPr>
          <w:rFonts w:ascii="Arial" w:hAnsi="Arial" w:cs="Arial" w:eastAsia="Arial"/>
          <w:sz w:val="8"/>
          <w:szCs w:val="8"/>
          <w:color w:val="313131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070707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8"/>
          <w:szCs w:val="8"/>
          <w:color w:val="070707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313131"/>
          <w:spacing w:val="0"/>
          <w:w w:val="100"/>
          <w:position w:val="1"/>
        </w:rPr>
        <w:t>I.&gt;O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0" w:after="0" w:line="551" w:lineRule="atLeast"/>
        <w:ind w:left="14" w:right="51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8"/>
          <w:i/>
        </w:rPr>
        <w:t>IX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8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7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Formato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Abierto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conjunt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característica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técnica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presentació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información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55" w:lineRule="auto"/>
        <w:ind w:left="5" w:right="499" w:firstLine="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corresponde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estructur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lógic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usada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almacena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form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integral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facilitan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pro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93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99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samient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digital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cuya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especificacione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disponible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públicamente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permite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restricció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uso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parte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usua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7"/>
          <w:w w:val="107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2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19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8" w:lineRule="exact"/>
        <w:ind w:right="63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X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  <w:position w:val="-2"/>
        </w:rPr>
        <w:t>Formato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95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  <w:position w:val="-2"/>
        </w:rPr>
        <w:t>Accesibles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  <w:position w:val="-2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95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  <w:position w:val="-2"/>
        </w:rPr>
        <w:t>cualquie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  <w:position w:val="-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95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maner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  <w:position w:val="-2"/>
        </w:rPr>
        <w:t>form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position w:val="-2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3"/>
          <w:w w:val="93"/>
          <w:i/>
          <w:position w:val="-2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42"/>
          <w:i/>
          <w:position w:val="-2"/>
        </w:rPr>
        <w:t>'!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7"/>
          <w:w w:val="42"/>
          <w:i/>
          <w:position w:val="-2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4"/>
          <w:w w:val="104"/>
          <w:i/>
          <w:position w:val="-2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43"/>
          <w:i/>
          <w:position w:val="-2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9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Jft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mativ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8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38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  <w:position w:val="-2"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solicitante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  <w:position w:val="-2"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51" w:lineRule="exact"/>
        <w:ind w:left="2909" w:right="-20"/>
        <w:jc w:val="left"/>
        <w:tabs>
          <w:tab w:pos="4860" w:val="left"/>
        </w:tabs>
        <w:rPr>
          <w:rFonts w:ascii="Times New Roman" w:hAnsi="Times New Roman" w:cs="Times New Roman" w:eastAsia="Times New Roman"/>
          <w:sz w:val="10"/>
          <w:szCs w:val="10"/>
        </w:rPr>
      </w:pPr>
      <w:rPr/>
      <w:r>
        <w:rPr/>
        <w:pict>
          <v:group style="position:absolute;margin-left:39.652pt;margin-top:-7.933795pt;width:51.356508pt;height:.1pt;mso-position-horizontal-relative:page;mso-position-vertical-relative:paragraph;z-index:-4922" coordorigin="793,-159" coordsize="1027,2">
            <v:shape style="position:absolute;left:793;top:-159;width:1027;height:2" coordorigin="793,-159" coordsize="1027,0" path="m793,-159l1820,-159e" filled="f" stroked="t" strokeweight=".716602pt" strokecolor="#13131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0"/>
          <w:w w:val="89"/>
          <w:position w:val="-2"/>
        </w:rPr>
        <w:t>;_1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-1"/>
          <w:w w:val="89"/>
          <w:position w:val="-2"/>
        </w:rPr>
        <w:t>_</w:t>
      </w:r>
      <w:r>
        <w:rPr>
          <w:rFonts w:ascii="Times New Roman" w:hAnsi="Times New Roman" w:cs="Times New Roman" w:eastAsia="Times New Roman"/>
          <w:sz w:val="6"/>
          <w:szCs w:val="6"/>
          <w:color w:val="070707"/>
          <w:spacing w:val="0"/>
          <w:w w:val="89"/>
          <w:position w:val="-2"/>
        </w:rPr>
        <w:t>.-..l,_'</w:t>
      </w:r>
      <w:r>
        <w:rPr>
          <w:rFonts w:ascii="Times New Roman" w:hAnsi="Times New Roman" w:cs="Times New Roman" w:eastAsia="Times New Roman"/>
          <w:sz w:val="6"/>
          <w:szCs w:val="6"/>
          <w:color w:val="070707"/>
          <w:spacing w:val="0"/>
          <w:w w:val="89"/>
          <w:position w:val="-2"/>
        </w:rPr>
        <w:t>             </w:t>
      </w:r>
      <w:r>
        <w:rPr>
          <w:rFonts w:ascii="Times New Roman" w:hAnsi="Times New Roman" w:cs="Times New Roman" w:eastAsia="Times New Roman"/>
          <w:sz w:val="6"/>
          <w:szCs w:val="6"/>
          <w:color w:val="070707"/>
          <w:spacing w:val="5"/>
          <w:w w:val="89"/>
          <w:position w:val="-2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070707"/>
          <w:spacing w:val="-1"/>
          <w:w w:val="80"/>
          <w:position w:val="-2"/>
        </w:rPr>
        <w:t>'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0"/>
          <w:w w:val="15"/>
          <w:position w:val="-2"/>
        </w:rPr>
        <w:t>_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0"/>
          <w:w w:val="100"/>
          <w:position w:val="-2"/>
        </w:rPr>
        <w:t>       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2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313131"/>
          <w:spacing w:val="0"/>
          <w:w w:val="133"/>
          <w:position w:val="-2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313131"/>
          <w:spacing w:val="-4"/>
          <w:w w:val="133"/>
          <w:position w:val="-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75757"/>
          <w:spacing w:val="0"/>
          <w:w w:val="93"/>
          <w:position w:val="-2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575757"/>
          <w:spacing w:val="-13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313131"/>
          <w:spacing w:val="0"/>
          <w:w w:val="46"/>
          <w:position w:val="-2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313131"/>
          <w:spacing w:val="-14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78787"/>
          <w:spacing w:val="-8"/>
          <w:w w:val="130"/>
          <w:position w:val="-2"/>
        </w:rPr>
        <w:t>:</w:t>
      </w:r>
      <w:r>
        <w:rPr>
          <w:rFonts w:ascii="Times New Roman" w:hAnsi="Times New Roman" w:cs="Times New Roman" w:eastAsia="Times New Roman"/>
          <w:sz w:val="10"/>
          <w:szCs w:val="10"/>
          <w:color w:val="212121"/>
          <w:spacing w:val="-5"/>
          <w:w w:val="66"/>
          <w:position w:val="-2"/>
        </w:rPr>
        <w:t>?</w:t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0"/>
          <w:w w:val="41"/>
          <w:position w:val="-2"/>
        </w:rPr>
        <w:t>:_</w:t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-2"/>
          <w:w w:val="42"/>
          <w:position w:val="-2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313131"/>
          <w:spacing w:val="0"/>
          <w:w w:val="93"/>
          <w:position w:val="-2"/>
        </w:rPr>
        <w:t>!(</w:t>
      </w:r>
      <w:r>
        <w:rPr>
          <w:rFonts w:ascii="Times New Roman" w:hAnsi="Times New Roman" w:cs="Times New Roman" w:eastAsia="Times New Roman"/>
          <w:sz w:val="10"/>
          <w:szCs w:val="10"/>
          <w:color w:val="313131"/>
          <w:spacing w:val="-1"/>
          <w:w w:val="93"/>
          <w:position w:val="-2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878787"/>
          <w:spacing w:val="0"/>
          <w:w w:val="60"/>
          <w:position w:val="-2"/>
        </w:rPr>
        <w:t>.'</w:t>
      </w:r>
      <w:r>
        <w:rPr>
          <w:rFonts w:ascii="Times New Roman" w:hAnsi="Times New Roman" w:cs="Times New Roman" w:eastAsia="Times New Roman"/>
          <w:sz w:val="10"/>
          <w:szCs w:val="10"/>
          <w:color w:val="878787"/>
          <w:spacing w:val="-7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212121"/>
          <w:spacing w:val="0"/>
          <w:w w:val="46"/>
          <w:position w:val="-2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212121"/>
          <w:spacing w:val="7"/>
          <w:w w:val="46"/>
          <w:position w:val="-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44444"/>
          <w:spacing w:val="0"/>
          <w:w w:val="64"/>
          <w:position w:val="-2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444444"/>
          <w:spacing w:val="-9"/>
          <w:w w:val="63"/>
          <w:position w:val="-2"/>
        </w:rPr>
        <w:t>:</w:t>
      </w:r>
      <w:r>
        <w:rPr>
          <w:rFonts w:ascii="Times New Roman" w:hAnsi="Times New Roman" w:cs="Times New Roman" w:eastAsia="Times New Roman"/>
          <w:sz w:val="10"/>
          <w:szCs w:val="10"/>
          <w:color w:val="878787"/>
          <w:spacing w:val="-13"/>
          <w:w w:val="139"/>
          <w:position w:val="-2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313131"/>
          <w:spacing w:val="0"/>
          <w:w w:val="56"/>
          <w:position w:val="-2"/>
        </w:rPr>
        <w:t>;:t.¡:·.-</w:t>
      </w:r>
      <w:r>
        <w:rPr>
          <w:rFonts w:ascii="Times New Roman" w:hAnsi="Times New Roman" w:cs="Times New Roman" w:eastAsia="Times New Roman"/>
          <w:sz w:val="10"/>
          <w:szCs w:val="10"/>
          <w:color w:val="313131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313131"/>
          <w:spacing w:val="0"/>
          <w:w w:val="34"/>
          <w:position w:val="-2"/>
        </w:rPr>
        <w:t>,_</w:t>
      </w:r>
      <w:r>
        <w:rPr>
          <w:rFonts w:ascii="Times New Roman" w:hAnsi="Times New Roman" w:cs="Times New Roman" w:eastAsia="Times New Roman"/>
          <w:sz w:val="10"/>
          <w:szCs w:val="10"/>
          <w:color w:val="313131"/>
          <w:spacing w:val="0"/>
          <w:w w:val="34"/>
          <w:position w:val="-2"/>
        </w:rPr>
        <w:t>   </w:t>
      </w:r>
      <w:r>
        <w:rPr>
          <w:rFonts w:ascii="Times New Roman" w:hAnsi="Times New Roman" w:cs="Times New Roman" w:eastAsia="Times New Roman"/>
          <w:sz w:val="10"/>
          <w:szCs w:val="10"/>
          <w:color w:val="313131"/>
          <w:spacing w:val="1"/>
          <w:w w:val="34"/>
          <w:position w:val="-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78787"/>
          <w:spacing w:val="0"/>
          <w:w w:val="100"/>
          <w:position w:val="-2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878787"/>
          <w:spacing w:val="-5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44444"/>
          <w:spacing w:val="-3"/>
          <w:w w:val="78"/>
          <w:position w:val="-2"/>
        </w:rPr>
        <w:t>•</w:t>
      </w:r>
      <w:r>
        <w:rPr>
          <w:rFonts w:ascii="Times New Roman" w:hAnsi="Times New Roman" w:cs="Times New Roman" w:eastAsia="Times New Roman"/>
          <w:sz w:val="10"/>
          <w:szCs w:val="10"/>
          <w:color w:val="444444"/>
          <w:spacing w:val="-6"/>
          <w:w w:val="164"/>
          <w:position w:val="-2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878787"/>
          <w:spacing w:val="0"/>
          <w:w w:val="38"/>
          <w:position w:val="-2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878787"/>
          <w:spacing w:val="0"/>
          <w:w w:val="100"/>
          <w:position w:val="-2"/>
        </w:rPr>
        <w:t>    </w:t>
      </w:r>
      <w:r>
        <w:rPr>
          <w:rFonts w:ascii="Times New Roman" w:hAnsi="Times New Roman" w:cs="Times New Roman" w:eastAsia="Times New Roman"/>
          <w:sz w:val="10"/>
          <w:szCs w:val="10"/>
          <w:color w:val="878787"/>
          <w:spacing w:val="9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78787"/>
          <w:spacing w:val="0"/>
          <w:w w:val="77"/>
          <w:position w:val="-2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878787"/>
          <w:spacing w:val="-1"/>
          <w:w w:val="77"/>
          <w:position w:val="-2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575757"/>
          <w:spacing w:val="0"/>
          <w:w w:val="44"/>
          <w:position w:val="-2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575757"/>
          <w:spacing w:val="-1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313131"/>
          <w:spacing w:val="0"/>
          <w:w w:val="92"/>
          <w:position w:val="-2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313131"/>
          <w:spacing w:val="-1"/>
          <w:w w:val="92"/>
          <w:position w:val="-2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070707"/>
          <w:spacing w:val="-9"/>
          <w:w w:val="133"/>
          <w:position w:val="-2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212121"/>
          <w:spacing w:val="-25"/>
          <w:w w:val="97"/>
          <w:position w:val="-2"/>
        </w:rPr>
        <w:t>;</w:t>
      </w:r>
      <w:r>
        <w:rPr>
          <w:rFonts w:ascii="Times New Roman" w:hAnsi="Times New Roman" w:cs="Times New Roman" w:eastAsia="Times New Roman"/>
          <w:sz w:val="10"/>
          <w:szCs w:val="10"/>
          <w:color w:val="444444"/>
          <w:spacing w:val="0"/>
          <w:w w:val="9"/>
          <w:position w:val="-2"/>
        </w:rPr>
        <w:t>_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60" w:h="15440"/>
          <w:pgMar w:top="140" w:bottom="280" w:left="160" w:right="260"/>
          <w:cols w:num="2" w:equalWidth="0">
            <w:col w:w="1704" w:space="2335"/>
            <w:col w:w="7701"/>
          </w:cols>
        </w:sectPr>
      </w:pPr>
      <w:rPr/>
    </w:p>
    <w:p>
      <w:pPr>
        <w:spacing w:before="0" w:after="0" w:line="142" w:lineRule="exact"/>
        <w:ind w:left="848" w:right="-61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4"/>
          <w:position w:val="-1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42" w:lineRule="exact"/>
        <w:ind w:right="-79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información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1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form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5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viable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  <w:position w:val="-3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81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  <w:position w:val="-3"/>
        </w:rPr>
        <w:t>có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3"/>
          <w:w w:val="101"/>
          <w:i/>
          <w:position w:val="-3"/>
        </w:rPr>
        <w:t>m</w:t>
      </w:r>
      <w:r>
        <w:rPr>
          <w:rFonts w:ascii="Arial" w:hAnsi="Arial" w:cs="Arial" w:eastAsia="Arial"/>
          <w:sz w:val="17"/>
          <w:szCs w:val="17"/>
          <w:color w:val="575757"/>
          <w:spacing w:val="0"/>
          <w:w w:val="83"/>
          <w:position w:val="-12"/>
        </w:rPr>
        <w:t>.</w:t>
      </w:r>
      <w:r>
        <w:rPr>
          <w:rFonts w:ascii="Arial" w:hAnsi="Arial" w:cs="Arial" w:eastAsia="Arial"/>
          <w:sz w:val="17"/>
          <w:szCs w:val="17"/>
          <w:color w:val="575757"/>
          <w:spacing w:val="-24"/>
          <w:w w:val="100"/>
          <w:position w:val="-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  <w:position w:val="-3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8"/>
          <w:w w:val="101"/>
          <w:i/>
          <w:position w:val="-3"/>
        </w:rPr>
        <w:t>d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55"/>
          <w:position w:val="-12"/>
        </w:rPr>
        <w:t>.</w:t>
      </w:r>
      <w:r>
        <w:rPr>
          <w:rFonts w:ascii="Arial" w:hAnsi="Arial" w:cs="Arial" w:eastAsia="Arial"/>
          <w:sz w:val="17"/>
          <w:szCs w:val="17"/>
          <w:color w:val="212121"/>
          <w:spacing w:val="-15"/>
          <w:w w:val="100"/>
          <w:position w:val="-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75"/>
          <w:i/>
          <w:position w:val="-3"/>
        </w:rPr>
        <w:t>C</w:t>
      </w:r>
      <w:r>
        <w:rPr>
          <w:rFonts w:ascii="Arial" w:hAnsi="Arial" w:cs="Arial" w:eastAsia="Arial"/>
          <w:sz w:val="17"/>
          <w:szCs w:val="17"/>
          <w:color w:val="575757"/>
          <w:spacing w:val="-1"/>
          <w:w w:val="27"/>
          <w:position w:val="-1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3"/>
          <w:w w:val="76"/>
          <w:i/>
          <w:position w:val="-3"/>
        </w:rPr>
        <w:t>O</w:t>
      </w:r>
      <w:r>
        <w:rPr>
          <w:rFonts w:ascii="Arial" w:hAnsi="Arial" w:cs="Arial" w:eastAsia="Arial"/>
          <w:sz w:val="17"/>
          <w:szCs w:val="17"/>
          <w:color w:val="878787"/>
          <w:spacing w:val="9"/>
          <w:w w:val="55"/>
          <w:position w:val="-1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9"/>
          <w:w w:val="75"/>
          <w:i/>
          <w:position w:val="-3"/>
        </w:rPr>
        <w:t>f</w:t>
      </w:r>
      <w:r>
        <w:rPr>
          <w:rFonts w:ascii="Arial" w:hAnsi="Arial" w:cs="Arial" w:eastAsia="Arial"/>
          <w:sz w:val="17"/>
          <w:szCs w:val="17"/>
          <w:color w:val="575757"/>
          <w:spacing w:val="-13"/>
          <w:w w:val="51"/>
          <w:position w:val="-1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3"/>
          <w:w w:val="76"/>
          <w:i/>
          <w:position w:val="-3"/>
        </w:rPr>
        <w:t>T</w:t>
      </w:r>
      <w:r>
        <w:rPr>
          <w:rFonts w:ascii="Arial" w:hAnsi="Arial" w:cs="Arial" w:eastAsia="Arial"/>
          <w:sz w:val="17"/>
          <w:szCs w:val="17"/>
          <w:color w:val="575757"/>
          <w:spacing w:val="8"/>
          <w:w w:val="51"/>
          <w:position w:val="-12"/>
        </w:rPr>
        <w:t>.</w:t>
      </w:r>
      <w:r>
        <w:rPr>
          <w:rFonts w:ascii="Arial" w:hAnsi="Arial" w:cs="Arial" w:eastAsia="Arial"/>
          <w:sz w:val="17"/>
          <w:szCs w:val="17"/>
          <w:color w:val="878787"/>
          <w:spacing w:val="8"/>
          <w:w w:val="55"/>
          <w:position w:val="-1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4"/>
          <w:w w:val="75"/>
          <w:i/>
          <w:position w:val="-3"/>
        </w:rPr>
        <w:t>i</w:t>
      </w:r>
      <w:r>
        <w:rPr>
          <w:rFonts w:ascii="Arial" w:hAnsi="Arial" w:cs="Arial" w:eastAsia="Arial"/>
          <w:sz w:val="17"/>
          <w:szCs w:val="17"/>
          <w:color w:val="070707"/>
          <w:spacing w:val="-23"/>
          <w:w w:val="132"/>
          <w:position w:val="-12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3"/>
          <w:w w:val="76"/>
          <w:i/>
          <w:position w:val="-3"/>
        </w:rPr>
        <w:t>d</w:t>
      </w:r>
      <w:r>
        <w:rPr>
          <w:rFonts w:ascii="Arial" w:hAnsi="Arial" w:cs="Arial" w:eastAsia="Arial"/>
          <w:sz w:val="17"/>
          <w:szCs w:val="17"/>
          <w:color w:val="313131"/>
          <w:spacing w:val="-53"/>
          <w:w w:val="127"/>
          <w:position w:val="-12"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50"/>
          <w:i/>
          <w:position w:val="-3"/>
        </w:rPr>
        <w:t>,;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7"/>
          <w:w w:val="50"/>
          <w:i/>
          <w:position w:val="-3"/>
        </w:rPr>
        <w:t>.</w:t>
      </w:r>
      <w:r>
        <w:rPr>
          <w:rFonts w:ascii="Arial" w:hAnsi="Arial" w:cs="Arial" w:eastAsia="Arial"/>
          <w:sz w:val="17"/>
          <w:szCs w:val="17"/>
          <w:color w:val="313131"/>
          <w:spacing w:val="-55"/>
          <w:w w:val="126"/>
          <w:position w:val="-12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8"/>
          <w:w w:val="49"/>
          <w:i/>
          <w:position w:val="-3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4"/>
          <w:w w:val="79"/>
          <w:i/>
          <w:position w:val="-3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57"/>
          <w:i/>
          <w:position w:val="-3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6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8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  <w:position w:val="-3"/>
        </w:rPr>
        <w:t>pers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7"/>
          <w:w w:val="94"/>
          <w:i/>
          <w:position w:val="-3"/>
        </w:rPr>
        <w:t>o</w:t>
      </w:r>
      <w:r>
        <w:rPr>
          <w:rFonts w:ascii="Arial" w:hAnsi="Arial" w:cs="Arial" w:eastAsia="Arial"/>
          <w:sz w:val="17"/>
          <w:szCs w:val="17"/>
          <w:color w:val="575757"/>
          <w:spacing w:val="0"/>
          <w:w w:val="58"/>
          <w:position w:val="-12"/>
        </w:rPr>
        <w:t>..</w:t>
      </w:r>
      <w:r>
        <w:rPr>
          <w:rFonts w:ascii="Arial" w:hAnsi="Arial" w:cs="Arial" w:eastAsia="Arial"/>
          <w:sz w:val="17"/>
          <w:szCs w:val="17"/>
          <w:color w:val="575757"/>
          <w:spacing w:val="-2"/>
          <w:w w:val="58"/>
          <w:position w:val="-1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7"/>
          <w:w w:val="93"/>
          <w:i/>
          <w:position w:val="-3"/>
        </w:rPr>
        <w:t>'</w:t>
      </w:r>
      <w:r>
        <w:rPr>
          <w:rFonts w:ascii="Arial" w:hAnsi="Arial" w:cs="Arial" w:eastAsia="Arial"/>
          <w:sz w:val="17"/>
          <w:szCs w:val="17"/>
          <w:color w:val="575757"/>
          <w:spacing w:val="0"/>
          <w:w w:val="58"/>
          <w:position w:val="-12"/>
        </w:rPr>
        <w:t>.</w:t>
      </w:r>
      <w:r>
        <w:rPr>
          <w:rFonts w:ascii="Arial" w:hAnsi="Arial" w:cs="Arial" w:eastAsia="Arial"/>
          <w:sz w:val="17"/>
          <w:szCs w:val="17"/>
          <w:color w:val="575757"/>
          <w:spacing w:val="-29"/>
          <w:w w:val="58"/>
          <w:position w:val="-1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8"/>
          <w:w w:val="94"/>
          <w:i/>
          <w:position w:val="-3"/>
        </w:rPr>
        <w:t>n</w:t>
      </w:r>
      <w:r>
        <w:rPr>
          <w:rFonts w:ascii="Arial" w:hAnsi="Arial" w:cs="Arial" w:eastAsia="Arial"/>
          <w:sz w:val="17"/>
          <w:szCs w:val="17"/>
          <w:color w:val="575757"/>
          <w:spacing w:val="-7"/>
          <w:w w:val="58"/>
          <w:position w:val="-12"/>
        </w:rPr>
        <w:t>.</w:t>
      </w:r>
      <w:r>
        <w:rPr>
          <w:rFonts w:ascii="Arial" w:hAnsi="Arial" w:cs="Arial" w:eastAsia="Arial"/>
          <w:sz w:val="17"/>
          <w:szCs w:val="17"/>
          <w:color w:val="313131"/>
          <w:spacing w:val="-7"/>
          <w:w w:val="55"/>
          <w:position w:val="-12"/>
        </w:rPr>
        <w:t>.</w:t>
      </w:r>
      <w:r>
        <w:rPr>
          <w:rFonts w:ascii="Arial" w:hAnsi="Arial" w:cs="Arial" w:eastAsia="Arial"/>
          <w:sz w:val="17"/>
          <w:szCs w:val="17"/>
          <w:color w:val="6E6E6E"/>
          <w:spacing w:val="-7"/>
          <w:w w:val="66"/>
          <w:position w:val="-1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2"/>
          <w:w w:val="94"/>
          <w:i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66"/>
          <w:position w:val="-12"/>
        </w:rPr>
        <w:t>.</w:t>
      </w:r>
      <w:r>
        <w:rPr>
          <w:rFonts w:ascii="Arial" w:hAnsi="Arial" w:cs="Arial" w:eastAsia="Arial"/>
          <w:sz w:val="17"/>
          <w:szCs w:val="17"/>
          <w:color w:val="6E6E6E"/>
          <w:spacing w:val="-23"/>
          <w:w w:val="100"/>
          <w:position w:val="-12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-40"/>
          <w:w w:val="140"/>
          <w:position w:val="-1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3"/>
          <w:w w:val="94"/>
          <w:i/>
          <w:position w:val="-3"/>
        </w:rPr>
        <w:t>s</w:t>
      </w:r>
      <w:r>
        <w:rPr>
          <w:rFonts w:ascii="Arial" w:hAnsi="Arial" w:cs="Arial" w:eastAsia="Arial"/>
          <w:sz w:val="17"/>
          <w:szCs w:val="17"/>
          <w:color w:val="444444"/>
          <w:spacing w:val="-6"/>
          <w:w w:val="84"/>
          <w:position w:val="-1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31"/>
          <w:w w:val="146"/>
          <w:i/>
          <w:position w:val="-3"/>
        </w:rPr>
        <w:t>\</w:t>
      </w:r>
      <w:r>
        <w:rPr>
          <w:rFonts w:ascii="Arial" w:hAnsi="Arial" w:cs="Arial" w:eastAsia="Arial"/>
          <w:sz w:val="17"/>
          <w:szCs w:val="17"/>
          <w:color w:val="575757"/>
          <w:spacing w:val="0"/>
          <w:w w:val="68"/>
          <w:position w:val="-12"/>
        </w:rPr>
        <w:t>..</w:t>
      </w:r>
      <w:r>
        <w:rPr>
          <w:rFonts w:ascii="Arial" w:hAnsi="Arial" w:cs="Arial" w:eastAsia="Arial"/>
          <w:sz w:val="17"/>
          <w:szCs w:val="17"/>
          <w:color w:val="575757"/>
          <w:spacing w:val="-28"/>
          <w:w w:val="68"/>
          <w:position w:val="-1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6"/>
          <w:w w:val="146"/>
          <w:i/>
          <w:position w:val="-3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2"/>
          <w:w w:val="147"/>
          <w:i/>
          <w:position w:val="-3"/>
        </w:rPr>
        <w:t>n</w:t>
      </w:r>
      <w:r>
        <w:rPr>
          <w:rFonts w:ascii="Arial" w:hAnsi="Arial" w:cs="Arial" w:eastAsia="Arial"/>
          <w:sz w:val="17"/>
          <w:szCs w:val="17"/>
          <w:color w:val="575757"/>
          <w:spacing w:val="0"/>
          <w:w w:val="55"/>
          <w:position w:val="-12"/>
        </w:rPr>
        <w:t>'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42" w:lineRule="exact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discapacida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  <w:position w:val="-3"/>
        </w:rPr>
        <w:t>otras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60" w:h="15440"/>
          <w:pgMar w:top="140" w:bottom="280" w:left="160" w:right="260"/>
          <w:cols w:num="3" w:equalWidth="0">
            <w:col w:w="1305" w:space="2744"/>
            <w:col w:w="5360" w:space="179"/>
            <w:col w:w="2152"/>
          </w:cols>
        </w:sectPr>
      </w:pPr>
      <w:rPr/>
    </w:p>
    <w:p>
      <w:pPr>
        <w:spacing w:before="0" w:after="0" w:line="143" w:lineRule="exact"/>
        <w:ind w:left="480" w:right="-61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13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14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58" w:after="0" w:line="200" w:lineRule="exact"/>
        <w:ind w:right="495"/>
        <w:jc w:val="left"/>
        <w:tabs>
          <w:tab w:pos="3000" w:val="left"/>
          <w:tab w:pos="3260" w:val="left"/>
          <w:tab w:pos="3560" w:val="left"/>
          <w:tab w:pos="4900" w:val="left"/>
        </w:tabs>
        <w:rPr>
          <w:rFonts w:ascii="Arial" w:hAnsi="Arial" w:cs="Arial" w:eastAsia="Arial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dif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4"/>
          <w:w w:val="100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ultade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accede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cualquie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text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impr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1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30"/>
          <w:w w:val="74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14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2"/>
          <w:w w:val="100"/>
          <w:i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76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73"/>
          <w:i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101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-8"/>
          <w:w w:val="101"/>
          <w:i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ualquie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0"/>
          <w:i/>
        </w:rPr>
        <w:t>rPf?rmat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convencional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pued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encontrars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57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57"/>
        </w:rPr>
        <w:t>.·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0"/>
          <w:w w:val="57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14"/>
          <w:w w:val="5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0"/>
          <w:w w:val="70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9"/>
          <w:w w:val="70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35"/>
          <w:w w:val="129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5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0"/>
          <w:w w:val="100"/>
          <w:i/>
        </w:rPr>
        <w:t>!(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0"/>
          <w:w w:val="100"/>
          <w:i/>
        </w:rPr>
        <w:t>&gt;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0"/>
          <w:w w:val="100"/>
          <w:i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4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49"/>
        </w:rPr>
        <w:t>    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16"/>
          <w:w w:val="4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0"/>
          <w:w w:val="74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0"/>
          <w:w w:val="58"/>
        </w:rPr>
        <w:t>,.,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-10"/>
          <w:w w:val="5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0"/>
          <w:w w:val="100"/>
        </w:rPr>
      </w:r>
      <w:r>
        <w:rPr>
          <w:rFonts w:ascii="Arial" w:hAnsi="Arial" w:cs="Arial" w:eastAsia="Arial"/>
          <w:sz w:val="19"/>
          <w:szCs w:val="19"/>
          <w:color w:val="575757"/>
          <w:spacing w:val="0"/>
          <w:w w:val="58"/>
        </w:rPr>
        <w:t>-</w:t>
      </w:r>
      <w:r>
        <w:rPr>
          <w:rFonts w:ascii="Arial" w:hAnsi="Arial" w:cs="Arial" w:eastAsia="Arial"/>
          <w:sz w:val="19"/>
          <w:szCs w:val="19"/>
          <w:color w:val="575757"/>
          <w:spacing w:val="-9"/>
          <w:w w:val="58"/>
        </w:rPr>
        <w:t>¡</w:t>
      </w:r>
      <w:r>
        <w:rPr>
          <w:rFonts w:ascii="Arial" w:hAnsi="Arial" w:cs="Arial" w:eastAsia="Arial"/>
          <w:sz w:val="19"/>
          <w:szCs w:val="19"/>
          <w:color w:val="575757"/>
          <w:spacing w:val="0"/>
          <w:w w:val="58"/>
        </w:rPr>
        <w:t>;:</w:t>
      </w:r>
      <w:r>
        <w:rPr>
          <w:rFonts w:ascii="Arial" w:hAnsi="Arial" w:cs="Arial" w:eastAsia="Arial"/>
          <w:sz w:val="19"/>
          <w:szCs w:val="19"/>
          <w:color w:val="575757"/>
          <w:spacing w:val="0"/>
          <w:w w:val="58"/>
        </w:rPr>
        <w:t>  </w:t>
      </w:r>
      <w:r>
        <w:rPr>
          <w:rFonts w:ascii="Arial" w:hAnsi="Arial" w:cs="Arial" w:eastAsia="Arial"/>
          <w:sz w:val="19"/>
          <w:szCs w:val="19"/>
          <w:color w:val="575757"/>
          <w:spacing w:val="1"/>
          <w:w w:val="58"/>
        </w:rPr>
        <w:t> </w:t>
      </w:r>
      <w:r>
        <w:rPr>
          <w:rFonts w:ascii="Arial" w:hAnsi="Arial" w:cs="Arial" w:eastAsia="Arial"/>
          <w:sz w:val="19"/>
          <w:szCs w:val="19"/>
          <w:color w:val="6E6E6E"/>
          <w:spacing w:val="0"/>
          <w:w w:val="58"/>
        </w:rPr>
        <w:t>-;;:;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60" w:h="15440"/>
          <w:pgMar w:top="140" w:bottom="280" w:left="160" w:right="260"/>
          <w:cols w:num="2" w:equalWidth="0">
            <w:col w:w="1716" w:space="2333"/>
            <w:col w:w="7691"/>
          </w:cols>
        </w:sectPr>
      </w:pPr>
      <w:rPr/>
    </w:p>
    <w:p>
      <w:pPr>
        <w:spacing w:before="0" w:after="0" w:line="209" w:lineRule="exact"/>
        <w:ind w:right="-20"/>
        <w:jc w:val="right"/>
        <w:tabs>
          <w:tab w:pos="320" w:val="left"/>
        </w:tabs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A0A0A0"/>
          <w:w w:val="45"/>
          <w:position w:val="-3"/>
        </w:rPr>
        <w:t>.</w:t>
      </w:r>
      <w:r>
        <w:rPr>
          <w:rFonts w:ascii="Arial" w:hAnsi="Arial" w:cs="Arial" w:eastAsia="Arial"/>
          <w:sz w:val="31"/>
          <w:szCs w:val="31"/>
          <w:color w:val="A0A0A0"/>
          <w:spacing w:val="-35"/>
          <w:w w:val="100"/>
          <w:position w:val="-3"/>
        </w:rPr>
        <w:t> </w:t>
      </w:r>
      <w:r>
        <w:rPr>
          <w:rFonts w:ascii="Arial" w:hAnsi="Arial" w:cs="Arial" w:eastAsia="Arial"/>
          <w:sz w:val="31"/>
          <w:szCs w:val="31"/>
          <w:color w:val="878787"/>
          <w:spacing w:val="0"/>
          <w:w w:val="5"/>
          <w:position w:val="-3"/>
        </w:rPr>
        <w:t>_</w:t>
      </w:r>
      <w:r>
        <w:rPr>
          <w:rFonts w:ascii="Arial" w:hAnsi="Arial" w:cs="Arial" w:eastAsia="Arial"/>
          <w:sz w:val="31"/>
          <w:szCs w:val="31"/>
          <w:color w:val="878787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31"/>
          <w:szCs w:val="31"/>
          <w:color w:val="878787"/>
          <w:spacing w:val="0"/>
          <w:w w:val="100"/>
          <w:position w:val="-3"/>
        </w:rPr>
      </w:r>
      <w:r>
        <w:rPr>
          <w:rFonts w:ascii="Arial" w:hAnsi="Arial" w:cs="Arial" w:eastAsia="Arial"/>
          <w:sz w:val="31"/>
          <w:szCs w:val="31"/>
          <w:color w:val="6E6E6E"/>
          <w:spacing w:val="-17"/>
          <w:w w:val="61"/>
          <w:position w:val="-3"/>
        </w:rPr>
        <w:t>I</w:t>
      </w:r>
      <w:r>
        <w:rPr>
          <w:rFonts w:ascii="Arial" w:hAnsi="Arial" w:cs="Arial" w:eastAsia="Arial"/>
          <w:sz w:val="31"/>
          <w:szCs w:val="31"/>
          <w:color w:val="6E6E6E"/>
          <w:spacing w:val="0"/>
          <w:w w:val="61"/>
          <w:position w:val="-3"/>
        </w:rPr>
        <w:t>f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209" w:lineRule="exact"/>
        <w:ind w:right="-20"/>
        <w:jc w:val="left"/>
        <w:tabs>
          <w:tab w:pos="600" w:val="left"/>
          <w:tab w:pos="1300" w:val="left"/>
        </w:tabs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31"/>
          <w:szCs w:val="31"/>
          <w:color w:val="575757"/>
          <w:spacing w:val="-16"/>
          <w:w w:val="123"/>
          <w:position w:val="-3"/>
        </w:rPr>
        <w:t>-</w:t>
      </w:r>
      <w:r>
        <w:rPr>
          <w:rFonts w:ascii="Arial" w:hAnsi="Arial" w:cs="Arial" w:eastAsia="Arial"/>
          <w:sz w:val="31"/>
          <w:szCs w:val="31"/>
          <w:color w:val="878787"/>
          <w:spacing w:val="0"/>
          <w:w w:val="6"/>
          <w:position w:val="-3"/>
        </w:rPr>
        <w:t>-</w:t>
      </w:r>
      <w:r>
        <w:rPr>
          <w:rFonts w:ascii="Arial" w:hAnsi="Arial" w:cs="Arial" w:eastAsia="Arial"/>
          <w:sz w:val="31"/>
          <w:szCs w:val="31"/>
          <w:color w:val="878787"/>
          <w:spacing w:val="-53"/>
          <w:w w:val="100"/>
          <w:position w:val="-3"/>
        </w:rPr>
        <w:t> </w:t>
      </w:r>
      <w:r>
        <w:rPr>
          <w:rFonts w:ascii="Arial" w:hAnsi="Arial" w:cs="Arial" w:eastAsia="Arial"/>
          <w:sz w:val="31"/>
          <w:szCs w:val="31"/>
          <w:color w:val="6E6E6E"/>
          <w:spacing w:val="-11"/>
          <w:w w:val="11"/>
          <w:position w:val="-3"/>
        </w:rPr>
        <w:t>-</w:t>
      </w:r>
      <w:r>
        <w:rPr>
          <w:rFonts w:ascii="Arial" w:hAnsi="Arial" w:cs="Arial" w:eastAsia="Arial"/>
          <w:sz w:val="31"/>
          <w:szCs w:val="31"/>
          <w:color w:val="444444"/>
          <w:spacing w:val="-56"/>
          <w:w w:val="44"/>
          <w:position w:val="-3"/>
        </w:rPr>
        <w:t>.</w:t>
      </w:r>
      <w:r>
        <w:rPr>
          <w:rFonts w:ascii="Arial" w:hAnsi="Arial" w:cs="Arial" w:eastAsia="Arial"/>
          <w:sz w:val="31"/>
          <w:szCs w:val="31"/>
          <w:color w:val="6E6E6E"/>
          <w:spacing w:val="-113"/>
          <w:w w:val="66"/>
          <w:position w:val="-3"/>
        </w:rPr>
        <w:t>_</w:t>
      </w:r>
      <w:r>
        <w:rPr>
          <w:rFonts w:ascii="Arial" w:hAnsi="Arial" w:cs="Arial" w:eastAsia="Arial"/>
          <w:sz w:val="31"/>
          <w:szCs w:val="31"/>
          <w:color w:val="444444"/>
          <w:spacing w:val="0"/>
          <w:w w:val="44"/>
          <w:position w:val="-3"/>
        </w:rPr>
        <w:t>:</w:t>
      </w:r>
      <w:r>
        <w:rPr>
          <w:rFonts w:ascii="Arial" w:hAnsi="Arial" w:cs="Arial" w:eastAsia="Arial"/>
          <w:sz w:val="31"/>
          <w:szCs w:val="31"/>
          <w:color w:val="444444"/>
          <w:spacing w:val="-47"/>
          <w:w w:val="100"/>
          <w:position w:val="-3"/>
        </w:rPr>
        <w:t> </w:t>
      </w:r>
      <w:r>
        <w:rPr>
          <w:rFonts w:ascii="Arial" w:hAnsi="Arial" w:cs="Arial" w:eastAsia="Arial"/>
          <w:sz w:val="31"/>
          <w:szCs w:val="31"/>
          <w:color w:val="6E6E6E"/>
          <w:spacing w:val="0"/>
          <w:w w:val="65"/>
          <w:position w:val="-3"/>
        </w:rPr>
        <w:t>:,</w:t>
      </w:r>
      <w:r>
        <w:rPr>
          <w:rFonts w:ascii="Arial" w:hAnsi="Arial" w:cs="Arial" w:eastAsia="Arial"/>
          <w:sz w:val="31"/>
          <w:szCs w:val="31"/>
          <w:color w:val="6E6E6E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31"/>
          <w:szCs w:val="31"/>
          <w:color w:val="6E6E6E"/>
          <w:spacing w:val="0"/>
          <w:w w:val="100"/>
          <w:position w:val="-3"/>
        </w:rPr>
      </w:r>
      <w:r>
        <w:rPr>
          <w:rFonts w:ascii="Arial" w:hAnsi="Arial" w:cs="Arial" w:eastAsia="Arial"/>
          <w:sz w:val="31"/>
          <w:szCs w:val="31"/>
          <w:color w:val="575757"/>
          <w:spacing w:val="0"/>
          <w:w w:val="3"/>
          <w:position w:val="-3"/>
        </w:rPr>
        <w:t>_</w:t>
      </w:r>
      <w:r>
        <w:rPr>
          <w:rFonts w:ascii="Arial" w:hAnsi="Arial" w:cs="Arial" w:eastAsia="Arial"/>
          <w:sz w:val="31"/>
          <w:szCs w:val="31"/>
          <w:color w:val="575757"/>
          <w:spacing w:val="0"/>
          <w:w w:val="3"/>
          <w:position w:val="-3"/>
        </w:rPr>
        <w:t>                           </w:t>
      </w:r>
      <w:r>
        <w:rPr>
          <w:rFonts w:ascii="Arial" w:hAnsi="Arial" w:cs="Arial" w:eastAsia="Arial"/>
          <w:sz w:val="31"/>
          <w:szCs w:val="31"/>
          <w:color w:val="575757"/>
          <w:spacing w:val="2"/>
          <w:w w:val="3"/>
          <w:position w:val="-3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575757"/>
          <w:spacing w:val="0"/>
          <w:w w:val="83"/>
          <w:i/>
          <w:position w:val="-3"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color w:val="878787"/>
          <w:spacing w:val="7"/>
          <w:w w:val="31"/>
          <w:i/>
          <w:position w:val="-3"/>
        </w:rPr>
        <w:t>:</w:t>
      </w:r>
      <w:r>
        <w:rPr>
          <w:rFonts w:ascii="Times New Roman" w:hAnsi="Times New Roman" w:cs="Times New Roman" w:eastAsia="Times New Roman"/>
          <w:sz w:val="30"/>
          <w:szCs w:val="30"/>
          <w:color w:val="575757"/>
          <w:spacing w:val="0"/>
          <w:w w:val="27"/>
          <w:i/>
          <w:position w:val="-3"/>
        </w:rPr>
        <w:t>J;</w:t>
      </w:r>
      <w:r>
        <w:rPr>
          <w:rFonts w:ascii="Times New Roman" w:hAnsi="Times New Roman" w:cs="Times New Roman" w:eastAsia="Times New Roman"/>
          <w:sz w:val="30"/>
          <w:szCs w:val="30"/>
          <w:color w:val="575757"/>
          <w:spacing w:val="-54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575757"/>
          <w:spacing w:val="0"/>
          <w:w w:val="28"/>
          <w:i/>
          <w:position w:val="-3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575757"/>
          <w:spacing w:val="0"/>
          <w:w w:val="100"/>
          <w:i/>
          <w:position w:val="-3"/>
        </w:rPr>
        <w:tab/>
      </w:r>
      <w:r>
        <w:rPr>
          <w:rFonts w:ascii="Times New Roman" w:hAnsi="Times New Roman" w:cs="Times New Roman" w:eastAsia="Times New Roman"/>
          <w:sz w:val="30"/>
          <w:szCs w:val="30"/>
          <w:color w:val="575757"/>
          <w:spacing w:val="0"/>
          <w:w w:val="100"/>
          <w:i/>
          <w:position w:val="-3"/>
        </w:rPr>
      </w:r>
      <w:r>
        <w:rPr>
          <w:rFonts w:ascii="Times New Roman" w:hAnsi="Times New Roman" w:cs="Times New Roman" w:eastAsia="Times New Roman"/>
          <w:sz w:val="30"/>
          <w:szCs w:val="30"/>
          <w:color w:val="575757"/>
          <w:spacing w:val="0"/>
          <w:w w:val="44"/>
          <w:position w:val="-3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575757"/>
          <w:spacing w:val="15"/>
          <w:w w:val="44"/>
          <w:position w:val="-3"/>
        </w:rPr>
        <w:t> </w:t>
      </w:r>
      <w:r>
        <w:rPr>
          <w:rFonts w:ascii="Arial" w:hAnsi="Arial" w:cs="Arial" w:eastAsia="Arial"/>
          <w:sz w:val="21"/>
          <w:szCs w:val="21"/>
          <w:color w:val="575757"/>
          <w:spacing w:val="-8"/>
          <w:w w:val="43"/>
          <w:i/>
          <w:position w:val="-3"/>
        </w:rPr>
        <w:t>: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42"/>
          <w:i/>
          <w:position w:val="-3"/>
        </w:rPr>
        <w:t>f.</w:t>
      </w:r>
      <w:r>
        <w:rPr>
          <w:rFonts w:ascii="Arial" w:hAnsi="Arial" w:cs="Arial" w:eastAsia="Arial"/>
          <w:sz w:val="21"/>
          <w:szCs w:val="21"/>
          <w:color w:val="313131"/>
          <w:spacing w:val="-13"/>
          <w:w w:val="42"/>
          <w:i/>
          <w:position w:val="-3"/>
        </w:rPr>
        <w:t>.</w:t>
      </w:r>
      <w:r>
        <w:rPr>
          <w:rFonts w:ascii="Arial" w:hAnsi="Arial" w:cs="Arial" w:eastAsia="Arial"/>
          <w:sz w:val="21"/>
          <w:szCs w:val="21"/>
          <w:color w:val="575757"/>
          <w:spacing w:val="0"/>
          <w:w w:val="43"/>
          <w:i/>
          <w:position w:val="-3"/>
        </w:rPr>
        <w:t>f</w:t>
      </w:r>
      <w:r>
        <w:rPr>
          <w:rFonts w:ascii="Arial" w:hAnsi="Arial" w:cs="Arial" w:eastAsia="Arial"/>
          <w:sz w:val="21"/>
          <w:szCs w:val="21"/>
          <w:color w:val="313131"/>
          <w:spacing w:val="0"/>
          <w:w w:val="51"/>
          <w:i/>
          <w:position w:val="-3"/>
        </w:rPr>
        <w:t>:</w:t>
      </w:r>
      <w:r>
        <w:rPr>
          <w:rFonts w:ascii="Arial" w:hAnsi="Arial" w:cs="Arial" w:eastAsia="Arial"/>
          <w:sz w:val="21"/>
          <w:szCs w:val="21"/>
          <w:color w:val="313131"/>
          <w:spacing w:val="-17"/>
          <w:w w:val="51"/>
          <w:i/>
          <w:position w:val="-3"/>
        </w:rPr>
        <w:t>:</w:t>
      </w:r>
      <w:r>
        <w:rPr>
          <w:rFonts w:ascii="Arial" w:hAnsi="Arial" w:cs="Arial" w:eastAsia="Arial"/>
          <w:sz w:val="21"/>
          <w:szCs w:val="21"/>
          <w:color w:val="6E6E6E"/>
          <w:spacing w:val="0"/>
          <w:w w:val="122"/>
          <w:i/>
          <w:position w:val="-3"/>
        </w:rPr>
        <w:t>t</w:t>
      </w:r>
      <w:r>
        <w:rPr>
          <w:rFonts w:ascii="Arial" w:hAnsi="Arial" w:cs="Arial" w:eastAsia="Arial"/>
          <w:sz w:val="21"/>
          <w:szCs w:val="21"/>
          <w:color w:val="A0A0A0"/>
          <w:spacing w:val="0"/>
          <w:w w:val="16"/>
          <w:i/>
          <w:position w:val="-3"/>
        </w:rPr>
        <w:t>-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60" w:h="15440"/>
          <w:pgMar w:top="140" w:bottom="280" w:left="160" w:right="260"/>
          <w:cols w:num="2" w:equalWidth="0">
            <w:col w:w="7357" w:space="259"/>
            <w:col w:w="4124"/>
          </w:cols>
        </w:sectPr>
      </w:pPr>
      <w:rPr/>
    </w:p>
    <w:p>
      <w:pPr>
        <w:spacing w:before="0" w:after="0" w:line="235" w:lineRule="exact"/>
        <w:ind w:left="4039" w:right="529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w w:val="72"/>
          <w:i/>
        </w:rPr>
        <w:t>X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73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Fuente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público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9"/>
          <w:i/>
        </w:rPr>
        <w:t>aquella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7"/>
          <w:w w:val="162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3"/>
          <w:i/>
        </w:rPr>
        <w:t>base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2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81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127"/>
          <w:i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7"/>
          <w:w w:val="4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25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0"/>
          <w:w w:val="23"/>
        </w:rPr>
        <w:t>..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0"/>
          <w:w w:val="23"/>
        </w:rPr>
        <w:t>     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6"/>
          <w:w w:val="2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23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23"/>
        </w:rPr>
        <w:t>                  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1"/>
          <w:w w:val="2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70707"/>
          <w:spacing w:val="0"/>
          <w:w w:val="100"/>
          <w:i/>
        </w:rPr>
        <w:t>5'</w:t>
      </w:r>
      <w:r>
        <w:rPr>
          <w:rFonts w:ascii="Times New Roman" w:hAnsi="Times New Roman" w:cs="Times New Roman" w:eastAsia="Times New Roman"/>
          <w:sz w:val="13"/>
          <w:szCs w:val="13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070707"/>
          <w:spacing w:val="0"/>
          <w:w w:val="68"/>
          <w:i/>
        </w:rPr>
        <w:t>cúyd</w:t>
      </w:r>
      <w:r>
        <w:rPr>
          <w:rFonts w:ascii="Arial" w:hAnsi="Arial" w:cs="Arial" w:eastAsia="Arial"/>
          <w:sz w:val="23"/>
          <w:szCs w:val="23"/>
          <w:color w:val="070707"/>
          <w:spacing w:val="-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consult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puede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realizad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1" w:lineRule="exact"/>
        <w:ind w:left="4049" w:right="553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cualquie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person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97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3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más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requisit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1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12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44"/>
          <w:i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44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45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-7"/>
          <w:w w:val="131"/>
          <w:i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4"/>
          <w:i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so,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pago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una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contraprestació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40" w:lineRule="auto"/>
        <w:ind w:left="4049" w:right="357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conformida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leye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ingreso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correspondientes;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9" w:lineRule="auto"/>
        <w:ind w:left="4049" w:right="488" w:firstLine="-10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8.442245pt;margin-top:42.459812pt;width:281.711036pt;height:23.803604pt;mso-position-horizontal-relative:page;mso-position-vertical-relative:paragraph;z-index:-4920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203" w:hRule="exact"/>
                    </w:trPr>
                    <w:tc>
                      <w:tcPr>
                        <w:tcW w:w="134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7" w:after="0" w:line="186" w:lineRule="exact"/>
                          <w:ind w:left="4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70707"/>
                            <w:w w:val="101"/>
                            <w:i/>
                            <w:position w:val="-2"/>
                          </w:rPr>
                          <w:t>gubernamenta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70707"/>
                            <w:spacing w:val="-7"/>
                            <w:w w:val="101"/>
                            <w:i/>
                            <w:position w:val="-2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12121"/>
                            <w:spacing w:val="0"/>
                            <w:w w:val="119"/>
                            <w:i/>
                            <w:position w:val="-2"/>
                          </w:rPr>
                          <w:t>;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08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7" w:after="0" w:line="186" w:lineRule="exact"/>
                          <w:ind w:left="12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E6E6E"/>
                            <w:spacing w:val="0"/>
                            <w:w w:val="109"/>
                            <w:position w:val="-2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7" w:after="0" w:line="186" w:lineRule="exact"/>
                          <w:ind w:left="761" w:right="88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E6E6E"/>
                            <w:w w:val="77"/>
                            <w:position w:val="-2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E6E6E"/>
                            <w:spacing w:val="-24"/>
                            <w:w w:val="100"/>
                            <w:position w:val="-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13131"/>
                            <w:spacing w:val="0"/>
                            <w:w w:val="33"/>
                            <w:position w:val="-2"/>
                          </w:rPr>
                          <w:t>::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75757"/>
                            <w:spacing w:val="0"/>
                            <w:w w:val="85"/>
                            <w:position w:val="-2"/>
                          </w:rPr>
                          <w:t>,..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7" w:after="0" w:line="186" w:lineRule="exact"/>
                          <w:ind w:right="20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878787"/>
                            <w:spacing w:val="0"/>
                            <w:w w:val="49"/>
                            <w:position w:val="-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273" w:hRule="exact"/>
                    </w:trPr>
                    <w:tc>
                      <w:tcPr>
                        <w:tcW w:w="134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3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3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B8B8B8"/>
                            <w:w w:val="121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B8B8B8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6E6E6E"/>
                            <w:spacing w:val="0"/>
                            <w:w w:val="67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6E6E6E"/>
                            <w:spacing w:val="0"/>
                            <w:w w:val="67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6E6E6E"/>
                            <w:spacing w:val="0"/>
                            <w:w w:val="6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6E6E6E"/>
                            <w:spacing w:val="6"/>
                            <w:w w:val="6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878787"/>
                            <w:spacing w:val="0"/>
                            <w:w w:val="67"/>
                          </w:rPr>
                          <w:t>&lt;;;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878787"/>
                            <w:spacing w:val="10"/>
                            <w:w w:val="6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878787"/>
                            <w:spacing w:val="0"/>
                            <w:w w:val="74"/>
                          </w:rPr>
                          <w:t>---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878787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75757"/>
                            <w:spacing w:val="0"/>
                            <w:w w:val="73"/>
                          </w:rPr>
                          <w:t>:::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75757"/>
                            <w:spacing w:val="0"/>
                            <w:w w:val="7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75757"/>
                            <w:spacing w:val="0"/>
                            <w:w w:val="73"/>
                          </w:rPr>
                          <w:t>:.-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575757"/>
                            <w:spacing w:val="6"/>
                            <w:w w:val="73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878787"/>
                            <w:spacing w:val="0"/>
                            <w:w w:val="15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7" w:after="0" w:line="240" w:lineRule="auto"/>
                          <w:ind w:left="131" w:right="-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75757"/>
                            <w:w w:val="46"/>
                            <w:i/>
                          </w:rPr>
                          <w:t>::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75757"/>
                            <w:spacing w:val="-27"/>
                            <w:w w:val="100"/>
                            <w:i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75757"/>
                            <w:spacing w:val="0"/>
                            <w:w w:val="46"/>
                            <w:i/>
                          </w:rPr>
                          <w:t>:.!-.;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75757"/>
                            <w:spacing w:val="0"/>
                            <w:w w:val="46"/>
                            <w:i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575757"/>
                            <w:spacing w:val="3"/>
                            <w:w w:val="46"/>
                            <w:i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878787"/>
                            <w:spacing w:val="0"/>
                            <w:w w:val="79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4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73" w:lineRule="exact"/>
                          <w:ind w:left="42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878787"/>
                            <w:w w:val="45"/>
                          </w:rPr>
                          <w:t>;g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878787"/>
                            <w:spacing w:val="-55"/>
                            <w:w w:val="45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444444"/>
                            <w:spacing w:val="-20"/>
                            <w:w w:val="180"/>
                          </w:rPr>
                          <w:t>¡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6E6E6E"/>
                            <w:spacing w:val="0"/>
                            <w:w w:val="51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6E6E6E"/>
                            <w:spacing w:val="1"/>
                            <w:w w:val="51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B8B8B8"/>
                            <w:spacing w:val="1"/>
                            <w:w w:val="64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B8B8B8"/>
                            <w:spacing w:val="-19"/>
                            <w:w w:val="64"/>
                            <w:emboss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B8B8B8"/>
                            <w:spacing w:val="-19"/>
                            <w:w w:val="64"/>
                            <w:emboss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B8B8B8"/>
                            <w:spacing w:val="-19"/>
                            <w:w w:val="64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B8B8B8"/>
                            <w:spacing w:val="-19"/>
                            <w:w w:val="64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313131"/>
                            <w:spacing w:val="0"/>
                            <w:w w:val="48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313131"/>
                            <w:spacing w:val="-2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444444"/>
                            <w:spacing w:val="0"/>
                            <w:w w:val="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444444"/>
                            <w:spacing w:val="19"/>
                            <w:w w:val="4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878787"/>
                            <w:spacing w:val="0"/>
                            <w:w w:val="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878787"/>
                            <w:spacing w:val="0"/>
                            <w:w w:val="46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878787"/>
                            <w:spacing w:val="33"/>
                            <w:w w:val="4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878787"/>
                            <w:spacing w:val="0"/>
                            <w:w w:val="26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878787"/>
                            <w:spacing w:val="10"/>
                            <w:w w:val="25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A0A0A0"/>
                            <w:spacing w:val="0"/>
                            <w:w w:val="17"/>
                          </w:rPr>
                          <w:t>_.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A0A0A0"/>
                            <w:spacing w:val="-3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878787"/>
                            <w:spacing w:val="0"/>
                            <w:w w:val="29"/>
                          </w:rPr>
                          <w:t>::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878787"/>
                            <w:spacing w:val="0"/>
                            <w:w w:val="29"/>
                          </w:rPr>
                          <w:t>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878787"/>
                            <w:spacing w:val="10"/>
                            <w:w w:val="2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878787"/>
                            <w:spacing w:val="0"/>
                            <w:w w:val="13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160" w:lineRule="exact"/>
                          <w:jc w:val="left"/>
                          <w:rPr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28"/>
                          <w:jc w:val="right"/>
                          <w:rPr>
                            <w:rFonts w:ascii="Arial" w:hAnsi="Arial" w:cs="Arial" w:eastAsia="Arial"/>
                            <w:sz w:val="6"/>
                            <w:szCs w:val="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6"/>
                            <w:szCs w:val="6"/>
                            <w:color w:val="6E6E6E"/>
                            <w:spacing w:val="0"/>
                            <w:w w:val="79"/>
                            <w:i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sz w:val="6"/>
                            <w:szCs w:val="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</w:rPr>
        <w:t>XII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Gobiern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abiert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1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65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Institut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1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A0A0A0"/>
          <w:spacing w:val="0"/>
          <w:w w:val="49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A0A0A0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Transparenci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98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3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Protecció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Datos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Personale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Jalisc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91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5"/>
          <w:w w:val="176"/>
          <w:i/>
        </w:rPr>
        <w:t>}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5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ámbit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sus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atribucione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99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coadyuvar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  <w:t>sujetos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obligado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representante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socieda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civil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implementació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mecanismo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colaboració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promoció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implementació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8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7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política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mecanismo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</w:rPr>
        <w:t>apertura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9" w:lineRule="auto"/>
        <w:ind w:left="4039" w:right="510" w:firstLine="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583.851868pt;margin-top:23.600655pt;width:.1pt;height:379.220453pt;mso-position-horizontal-relative:page;mso-position-vertical-relative:paragraph;z-index:-4921" coordorigin="11677,472" coordsize="2,7584">
            <v:shape style="position:absolute;left:11677;top:472;width:2;height:7584" coordorigin="11677,472" coordsize="0,7584" path="m11677,8056l11677,472e" filled="f" stroked="t" strokeweight="1.552638pt" strokecolor="#13131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w w:val="72"/>
          <w:i/>
        </w:rPr>
        <w:t>XII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73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interé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públi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8"/>
          <w:w w:val="100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1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72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"/>
          <w:w w:val="72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3"/>
          <w:i/>
        </w:rPr>
        <w:t>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4"/>
          <w:w w:val="113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A0A0A0"/>
          <w:spacing w:val="0"/>
          <w:w w:val="98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A0A0A0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9"/>
          <w:w w:val="100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esult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relevante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beneficios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socieda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simplemente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>Ú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27"/>
          <w:i/>
        </w:rPr>
        <w:t>teré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27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8"/>
          <w:w w:val="12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individual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5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16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5"/>
          <w:w w:val="8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divulgació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result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útil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público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5" w:lineRule="exact"/>
        <w:ind w:left="404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comprend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actividade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1/e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cab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  <w:position w:val="-2"/>
        </w:rPr>
        <w:t>los.svjetospbligados;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74" w:lineRule="exact"/>
        <w:ind w:left="7479" w:right="-20"/>
        <w:jc w:val="left"/>
        <w:tabs>
          <w:tab w:pos="8060" w:val="left"/>
        </w:tabs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575757"/>
          <w:spacing w:val="0"/>
          <w:w w:val="100"/>
        </w:rPr>
        <w:t>.</w:t>
      </w:r>
      <w:r>
        <w:rPr>
          <w:rFonts w:ascii="Arial" w:hAnsi="Arial" w:cs="Arial" w:eastAsia="Arial"/>
          <w:sz w:val="9"/>
          <w:szCs w:val="9"/>
          <w:color w:val="575757"/>
          <w:spacing w:val="0"/>
          <w:w w:val="100"/>
        </w:rPr>
        <w:t>   </w:t>
      </w:r>
      <w:r>
        <w:rPr>
          <w:rFonts w:ascii="Arial" w:hAnsi="Arial" w:cs="Arial" w:eastAsia="Arial"/>
          <w:sz w:val="9"/>
          <w:szCs w:val="9"/>
          <w:color w:val="575757"/>
          <w:spacing w:val="8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444444"/>
          <w:spacing w:val="0"/>
          <w:w w:val="100"/>
        </w:rPr>
        <w:t>.</w:t>
      </w:r>
      <w:r>
        <w:rPr>
          <w:rFonts w:ascii="Arial" w:hAnsi="Arial" w:cs="Arial" w:eastAsia="Arial"/>
          <w:sz w:val="9"/>
          <w:szCs w:val="9"/>
          <w:color w:val="444444"/>
          <w:spacing w:val="-24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444444"/>
          <w:spacing w:val="0"/>
          <w:w w:val="100"/>
        </w:rPr>
        <w:tab/>
      </w:r>
      <w:r>
        <w:rPr>
          <w:rFonts w:ascii="Arial" w:hAnsi="Arial" w:cs="Arial" w:eastAsia="Arial"/>
          <w:sz w:val="9"/>
          <w:szCs w:val="9"/>
          <w:color w:val="444444"/>
          <w:spacing w:val="0"/>
          <w:w w:val="52"/>
        </w:rPr>
        <w:t>.</w:t>
      </w:r>
      <w:r>
        <w:rPr>
          <w:rFonts w:ascii="Arial" w:hAnsi="Arial" w:cs="Arial" w:eastAsia="Arial"/>
          <w:sz w:val="9"/>
          <w:szCs w:val="9"/>
          <w:color w:val="444444"/>
          <w:spacing w:val="-14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575757"/>
          <w:spacing w:val="0"/>
          <w:w w:val="100"/>
        </w:rPr>
        <w:t>.</w:t>
      </w:r>
      <w:r>
        <w:rPr>
          <w:rFonts w:ascii="Arial" w:hAnsi="Arial" w:cs="Arial" w:eastAsia="Arial"/>
          <w:sz w:val="9"/>
          <w:szCs w:val="9"/>
          <w:color w:val="575757"/>
          <w:spacing w:val="21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070707"/>
          <w:spacing w:val="-8"/>
          <w:w w:val="52"/>
        </w:rPr>
        <w:t>.</w:t>
      </w:r>
      <w:r>
        <w:rPr>
          <w:rFonts w:ascii="Arial" w:hAnsi="Arial" w:cs="Arial" w:eastAsia="Arial"/>
          <w:sz w:val="9"/>
          <w:szCs w:val="9"/>
          <w:color w:val="313131"/>
          <w:spacing w:val="0"/>
          <w:w w:val="98"/>
        </w:rPr>
        <w:t>.</w:t>
      </w:r>
      <w:r>
        <w:rPr>
          <w:rFonts w:ascii="Arial" w:hAnsi="Arial" w:cs="Arial" w:eastAsia="Arial"/>
          <w:sz w:val="9"/>
          <w:szCs w:val="9"/>
          <w:color w:val="313131"/>
          <w:spacing w:val="2"/>
          <w:w w:val="98"/>
        </w:rPr>
        <w:t>.</w:t>
      </w:r>
      <w:r>
        <w:rPr>
          <w:rFonts w:ascii="Arial" w:hAnsi="Arial" w:cs="Arial" w:eastAsia="Arial"/>
          <w:sz w:val="9"/>
          <w:szCs w:val="9"/>
          <w:color w:val="070707"/>
          <w:spacing w:val="0"/>
          <w:w w:val="117"/>
        </w:rPr>
        <w:t>&lt;.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185" w:lineRule="exact"/>
        <w:ind w:left="4001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6E6E6E"/>
          <w:w w:val="101"/>
          <w:i/>
          <w:position w:val="-2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29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position w:val="-2"/>
        </w:rPr>
        <w:t>XIV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9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Instituto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Institut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position w:val="-2"/>
        </w:rPr>
        <w:t>Transparencia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position w:val="-2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1"/>
          <w:w w:val="92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position w:val="-2"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92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position w:val="-2"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92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position w:val="-2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92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position w:val="-2"/>
        </w:rPr>
        <w:t>Protecció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92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92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3"/>
          <w:w w:val="133"/>
          <w:i/>
          <w:position w:val="-2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8"/>
          <w:i/>
          <w:position w:val="-2"/>
        </w:rPr>
        <w:t>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Personales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94" w:lineRule="exact"/>
        <w:ind w:left="4006" w:right="-20"/>
        <w:jc w:val="left"/>
        <w:tabs>
          <w:tab w:pos="6040" w:val="left"/>
          <w:tab w:pos="7560" w:val="left"/>
          <w:tab w:pos="8900" w:val="left"/>
          <w:tab w:pos="1004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A0A0A0"/>
          <w:spacing w:val="0"/>
          <w:w w:val="60"/>
          <w:i/>
          <w:position w:val="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A0A0A0"/>
          <w:spacing w:val="8"/>
          <w:w w:val="6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  <w:position w:val="1"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96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Jalisc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100"/>
          <w:i/>
          <w:position w:val="1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2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55"/>
          <w:position w:val="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00"/>
          <w:position w:val="1"/>
        </w:rPr>
        <w:t>;}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2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8"/>
          <w:szCs w:val="18"/>
          <w:color w:val="B8B8B8"/>
          <w:spacing w:val="-27"/>
          <w:w w:val="77"/>
          <w:position w:val="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61"/>
          <w:position w:val="1"/>
        </w:rPr>
        <w:t>··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-39"/>
          <w:w w:val="77"/>
          <w:position w:val="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A0A0A0"/>
          <w:spacing w:val="0"/>
          <w:w w:val="61"/>
          <w:position w:val="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A0A0A0"/>
          <w:spacing w:val="7"/>
          <w:w w:val="61"/>
          <w:position w:val="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A0A0A0"/>
          <w:spacing w:val="3"/>
          <w:w w:val="74"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45"/>
          <w:position w:val="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878787"/>
          <w:spacing w:val="-1"/>
          <w:w w:val="60"/>
          <w:position w:val="1"/>
        </w:rPr>
        <w:t>·</w:t>
      </w:r>
      <w:r>
        <w:rPr>
          <w:rFonts w:ascii="Times New Roman" w:hAnsi="Times New Roman" w:cs="Times New Roman" w:eastAsia="Times New Roman"/>
          <w:sz w:val="31"/>
          <w:szCs w:val="31"/>
          <w:color w:val="575757"/>
          <w:spacing w:val="0"/>
          <w:w w:val="45"/>
          <w:position w:val="1"/>
        </w:rPr>
        <w:t>-:;·</w:t>
      </w:r>
      <w:r>
        <w:rPr>
          <w:rFonts w:ascii="Times New Roman" w:hAnsi="Times New Roman" w:cs="Times New Roman" w:eastAsia="Times New Roman"/>
          <w:sz w:val="31"/>
          <w:szCs w:val="31"/>
          <w:color w:val="575757"/>
          <w:spacing w:val="-4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575757"/>
          <w:spacing w:val="0"/>
          <w:w w:val="45"/>
          <w:position w:val="1"/>
        </w:rPr>
        <w:t>t!</w:t>
      </w:r>
      <w:r>
        <w:rPr>
          <w:rFonts w:ascii="Times New Roman" w:hAnsi="Times New Roman" w:cs="Times New Roman" w:eastAsia="Times New Roman"/>
          <w:sz w:val="31"/>
          <w:szCs w:val="31"/>
          <w:color w:val="575757"/>
          <w:spacing w:val="-51"/>
          <w:w w:val="46"/>
          <w:position w:val="1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313131"/>
          <w:spacing w:val="0"/>
          <w:w w:val="65"/>
          <w:position w:val="1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color w:val="313131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313131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31"/>
          <w:szCs w:val="31"/>
          <w:color w:val="878787"/>
          <w:spacing w:val="0"/>
          <w:w w:val="29"/>
          <w:position w:val="1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878787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878787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31"/>
          <w:szCs w:val="31"/>
          <w:color w:val="A0A0A0"/>
          <w:spacing w:val="17"/>
          <w:w w:val="47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6E6E6E"/>
          <w:spacing w:val="0"/>
          <w:w w:val="70"/>
          <w:i/>
          <w:position w:val="1"/>
        </w:rPr>
        <w:t>)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4039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</w:rPr>
        <w:t>X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86"/>
          <w:i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86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36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</w:rPr>
        <w:t>Institut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1"/>
          <w:w w:val="101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6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Nacional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070707"/>
          <w:spacing w:val="0"/>
          <w:w w:val="95"/>
          <w:i/>
        </w:rPr>
        <w:t>el</w:t>
      </w:r>
      <w:r>
        <w:rPr>
          <w:rFonts w:ascii="Arial" w:hAnsi="Arial" w:cs="Arial" w:eastAsia="Arial"/>
          <w:sz w:val="19"/>
          <w:szCs w:val="19"/>
          <w:color w:val="070707"/>
          <w:spacing w:val="-16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0"/>
          <w:w w:val="43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15"/>
          <w:w w:val="4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2"/>
          <w:i/>
        </w:rPr>
        <w:t>}r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72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7"/>
          <w:w w:val="5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stitut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5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Nacional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TranS'pqrencla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7" w:after="0" w:line="240" w:lineRule="auto"/>
        <w:ind w:left="4015" w:right="5329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Protecció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Dato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Personales;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03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5"/>
          <w:i/>
        </w:rPr>
        <w:t>XVI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5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8"/>
          <w:w w:val="8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5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5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8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Transparenci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2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Públ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8"/>
          <w:w w:val="100"/>
          <w:i/>
        </w:rPr>
        <w:t>ü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8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Jalisc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sus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40" w:lineRule="auto"/>
        <w:ind w:left="4011" w:right="6798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w w:val="95"/>
          <w:i/>
        </w:rPr>
        <w:t>Municipio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97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03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29.600006pt;margin-top:.305618pt;width:12.48pt;height:211.199997pt;mso-position-horizontal-relative:page;mso-position-vertical-relative:paragraph;z-index:-4924" type="#_x0000_t75">
            <v:imagedata r:id="rId175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w w:val="86"/>
          <w:i/>
        </w:rPr>
        <w:t>XV/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86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Genera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89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89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32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General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Transparenci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8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Pública;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111" w:lineRule="exact"/>
        <w:ind w:left="5693" w:right="5924"/>
        <w:jc w:val="center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070707"/>
          <w:spacing w:val="0"/>
          <w:w w:val="73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0" w:after="0" w:line="179" w:lineRule="exact"/>
        <w:ind w:left="3901" w:right="503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27"/>
        </w:rPr>
        <w:t>·.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27"/>
        </w:rPr>
        <w:t>      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2"/>
          <w:w w:val="2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3"/>
          <w:i/>
        </w:rPr>
        <w:t>XVI/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83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Reglament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glament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Transparenci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Pública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3905" w:right="4928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56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56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5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5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3"/>
          <w:i/>
        </w:rPr>
        <w:t>Jalisc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3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3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9"/>
          <w:i/>
        </w:rPr>
        <w:t>sü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0"/>
          <w:w w:val="52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7"/>
          <w:i/>
        </w:rPr>
        <w:t>/'y1!;J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7"/>
          <w:i/>
        </w:rPr>
        <w:t>icipio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78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8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3" w:lineRule="exact"/>
        <w:ind w:left="3385" w:right="-20"/>
        <w:jc w:val="left"/>
        <w:tabs>
          <w:tab w:pos="40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0"/>
          <w:w w:val="77"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29"/>
          <w:w w:val="77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0"/>
          <w:w w:val="65"/>
          <w:position w:val="-1"/>
        </w:rPr>
        <w:t>:-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-4"/>
          <w:w w:val="66"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23"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5"/>
          <w:i/>
          <w:position w:val="-1"/>
        </w:rPr>
        <w:t>XI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75"/>
          <w:i/>
          <w:position w:val="-1"/>
        </w:rPr>
        <w:t>X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107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Sistem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position w:val="-1"/>
        </w:rPr>
        <w:t>Naciona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94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94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1"/>
          <w:w w:val="9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  <w:position w:val="-1"/>
        </w:rPr>
        <w:t>Si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5"/>
          <w:w w:val="94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19"/>
          <w:w w:val="98"/>
          <w:i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2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205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1"/>
          <w:w w:val="204"/>
          <w:i/>
          <w:position w:val="-1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-12"/>
          <w:w w:val="151"/>
          <w:i/>
          <w:position w:val="-1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3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91"/>
          <w:i/>
          <w:position w:val="-1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91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"/>
          <w:w w:val="9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  <w:position w:val="-1"/>
        </w:rPr>
        <w:t>fonal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9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Transparencia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Prot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cción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60" w:h="15440"/>
          <w:pgMar w:top="140" w:bottom="280" w:left="160" w:right="260"/>
        </w:sectPr>
      </w:pPr>
      <w:rPr/>
    </w:p>
    <w:p>
      <w:pPr>
        <w:spacing w:before="33" w:after="0" w:line="240" w:lineRule="auto"/>
        <w:ind w:left="3471" w:right="-90"/>
        <w:jc w:val="left"/>
        <w:tabs>
          <w:tab w:pos="6060" w:val="left"/>
          <w:tab w:pos="6960" w:val="left"/>
          <w:tab w:pos="7600" w:val="left"/>
          <w:tab w:pos="8360" w:val="left"/>
          <w:tab w:pos="9740" w:val="left"/>
        </w:tabs>
        <w:rPr>
          <w:rFonts w:ascii="Arial" w:hAnsi="Arial" w:cs="Arial" w:eastAsia="Arial"/>
          <w:sz w:val="33"/>
          <w:szCs w:val="33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575757"/>
          <w:w w:val="71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-11"/>
          <w:w w:val="71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5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-38"/>
          <w:w w:val="5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98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102"/>
          <w:i/>
        </w:rPr>
        <w:t>:{\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103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102"/>
          <w:i/>
        </w:rPr>
        <w:t>Bf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0"/>
          <w:w w:val="6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37"/>
          <w:i/>
        </w:rPr>
        <w:t>ato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37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3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Per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98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60"/>
          <w:i/>
        </w:rPr>
        <w:t>}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1"/>
          <w:w w:val="160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83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54"/>
          <w:i/>
        </w:rPr>
        <w:t>;'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55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10"/>
          <w:w w:val="5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67"/>
        </w:rPr>
        <w:t>.·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5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75757"/>
          <w:spacing w:val="0"/>
          <w:w w:val="78"/>
        </w:rPr>
        <w:t>':.</w:t>
      </w:r>
      <w:r>
        <w:rPr>
          <w:rFonts w:ascii="Times New Roman" w:hAnsi="Times New Roman" w:cs="Times New Roman" w:eastAsia="Times New Roman"/>
          <w:sz w:val="13"/>
          <w:szCs w:val="13"/>
          <w:color w:val="575757"/>
          <w:spacing w:val="-7"/>
          <w:w w:val="78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3"/>
          <w:w w:val="76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3"/>
          <w:w w:val="175"/>
        </w:rPr>
        <w:t>;</w:t>
      </w:r>
      <w:r>
        <w:rPr>
          <w:rFonts w:ascii="Times New Roman" w:hAnsi="Times New Roman" w:cs="Times New Roman" w:eastAsia="Times New Roman"/>
          <w:sz w:val="13"/>
          <w:szCs w:val="13"/>
          <w:color w:val="6E6E6E"/>
          <w:spacing w:val="0"/>
          <w:w w:val="197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6E6E6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E6E6E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E6E6E"/>
          <w:spacing w:val="0"/>
          <w:w w:val="151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6E6E6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6E6E6E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444444"/>
          <w:spacing w:val="0"/>
          <w:w w:val="68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44444"/>
          <w:spacing w:val="8"/>
          <w:w w:val="6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44444"/>
          <w:spacing w:val="0"/>
          <w:w w:val="136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4444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44444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34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0"/>
          <w:w w:val="34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0"/>
          <w:w w:val="34"/>
        </w:rPr>
        <w:t>   </w:t>
      </w:r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2"/>
          <w:w w:val="3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70707"/>
          <w:spacing w:val="0"/>
          <w:w w:val="136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070707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12121"/>
          <w:spacing w:val="0"/>
          <w:w w:val="88"/>
        </w:rPr>
        <w:t>;</w:t>
      </w:r>
      <w:r>
        <w:rPr>
          <w:rFonts w:ascii="Times New Roman" w:hAnsi="Times New Roman" w:cs="Times New Roman" w:eastAsia="Times New Roman"/>
          <w:sz w:val="30"/>
          <w:szCs w:val="30"/>
          <w:color w:val="212121"/>
          <w:spacing w:val="-88"/>
          <w:w w:val="89"/>
        </w:rPr>
        <w:t>!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0"/>
          <w:w w:val="63"/>
        </w:rPr>
        <w:t>:</w:t>
      </w:r>
      <w:r>
        <w:rPr>
          <w:rFonts w:ascii="Times New Roman" w:hAnsi="Times New Roman" w:cs="Times New Roman" w:eastAsia="Times New Roman"/>
          <w:sz w:val="30"/>
          <w:szCs w:val="30"/>
          <w:color w:val="212121"/>
          <w:spacing w:val="-35"/>
          <w:w w:val="118"/>
        </w:rPr>
        <w:t>)</w:t>
      </w:r>
      <w:r>
        <w:rPr>
          <w:rFonts w:ascii="Times New Roman" w:hAnsi="Times New Roman" w:cs="Times New Roman" w:eastAsia="Times New Roman"/>
          <w:sz w:val="30"/>
          <w:szCs w:val="30"/>
          <w:color w:val="444444"/>
          <w:spacing w:val="0"/>
          <w:w w:val="62"/>
        </w:rPr>
        <w:t>;}{</w:t>
      </w:r>
      <w:r>
        <w:rPr>
          <w:rFonts w:ascii="Times New Roman" w:hAnsi="Times New Roman" w:cs="Times New Roman" w:eastAsia="Times New Roman"/>
          <w:sz w:val="30"/>
          <w:szCs w:val="30"/>
          <w:color w:val="444444"/>
          <w:spacing w:val="-15"/>
          <w:w w:val="62"/>
        </w:rPr>
        <w:t>:</w:t>
      </w:r>
      <w:r>
        <w:rPr>
          <w:rFonts w:ascii="Times New Roman" w:hAnsi="Times New Roman" w:cs="Times New Roman" w:eastAsia="Times New Roman"/>
          <w:sz w:val="30"/>
          <w:szCs w:val="30"/>
          <w:color w:val="212121"/>
          <w:spacing w:val="-30"/>
          <w:w w:val="33"/>
        </w:rPr>
        <w:t>·</w:t>
      </w:r>
      <w:r>
        <w:rPr>
          <w:rFonts w:ascii="Times New Roman" w:hAnsi="Times New Roman" w:cs="Times New Roman" w:eastAsia="Times New Roman"/>
          <w:sz w:val="30"/>
          <w:szCs w:val="30"/>
          <w:color w:val="444444"/>
          <w:spacing w:val="-22"/>
          <w:w w:val="63"/>
        </w:rPr>
        <w:t>'</w:t>
      </w:r>
      <w:r>
        <w:rPr>
          <w:rFonts w:ascii="Times New Roman" w:hAnsi="Times New Roman" w:cs="Times New Roman" w:eastAsia="Times New Roman"/>
          <w:sz w:val="30"/>
          <w:szCs w:val="30"/>
          <w:color w:val="212121"/>
          <w:spacing w:val="0"/>
          <w:w w:val="33"/>
        </w:rPr>
        <w:t>·</w:t>
      </w:r>
      <w:r>
        <w:rPr>
          <w:rFonts w:ascii="Times New Roman" w:hAnsi="Times New Roman" w:cs="Times New Roman" w:eastAsia="Times New Roman"/>
          <w:sz w:val="30"/>
          <w:szCs w:val="30"/>
          <w:color w:val="2121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0"/>
          <w:szCs w:val="30"/>
          <w:color w:val="212121"/>
          <w:spacing w:val="0"/>
          <w:w w:val="100"/>
        </w:rPr>
      </w:r>
      <w:r>
        <w:rPr>
          <w:rFonts w:ascii="Arial" w:hAnsi="Arial" w:cs="Arial" w:eastAsia="Arial"/>
          <w:sz w:val="33"/>
          <w:szCs w:val="33"/>
          <w:color w:val="444444"/>
          <w:spacing w:val="0"/>
          <w:w w:val="51"/>
        </w:rPr>
        <w:t>,J;,</w:t>
      </w:r>
      <w:r>
        <w:rPr>
          <w:rFonts w:ascii="Arial" w:hAnsi="Arial" w:cs="Arial" w:eastAsia="Arial"/>
          <w:sz w:val="33"/>
          <w:szCs w:val="33"/>
          <w:color w:val="444444"/>
          <w:spacing w:val="-44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444444"/>
          <w:spacing w:val="0"/>
          <w:w w:val="51"/>
        </w:rPr>
        <w:t>:</w:t>
      </w:r>
      <w:r>
        <w:rPr>
          <w:rFonts w:ascii="Arial" w:hAnsi="Arial" w:cs="Arial" w:eastAsia="Arial"/>
          <w:sz w:val="33"/>
          <w:szCs w:val="33"/>
          <w:color w:val="444444"/>
          <w:spacing w:val="0"/>
          <w:w w:val="52"/>
        </w:rPr>
        <w:t>i</w:t>
      </w:r>
      <w:r>
        <w:rPr>
          <w:rFonts w:ascii="Arial" w:hAnsi="Arial" w:cs="Arial" w:eastAsia="Arial"/>
          <w:sz w:val="33"/>
          <w:szCs w:val="33"/>
          <w:color w:val="6E6E6E"/>
          <w:spacing w:val="-15"/>
          <w:w w:val="66"/>
        </w:rPr>
        <w:t>;</w:t>
      </w:r>
      <w:r>
        <w:rPr>
          <w:rFonts w:ascii="Arial" w:hAnsi="Arial" w:cs="Arial" w:eastAsia="Arial"/>
          <w:sz w:val="33"/>
          <w:szCs w:val="33"/>
          <w:color w:val="313131"/>
          <w:spacing w:val="-65"/>
          <w:w w:val="71"/>
        </w:rPr>
        <w:t>:</w:t>
      </w:r>
      <w:r>
        <w:rPr>
          <w:rFonts w:ascii="Arial" w:hAnsi="Arial" w:cs="Arial" w:eastAsia="Arial"/>
          <w:sz w:val="33"/>
          <w:szCs w:val="33"/>
          <w:color w:val="6E6E6E"/>
          <w:spacing w:val="0"/>
          <w:w w:val="67"/>
        </w:rPr>
        <w:t>i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</w:rPr>
      </w:r>
    </w:p>
    <w:p>
      <w:pPr>
        <w:spacing w:before="0" w:after="0" w:line="227" w:lineRule="exact"/>
        <w:ind w:left="3920" w:right="154"/>
        <w:jc w:val="center"/>
        <w:tabs>
          <w:tab w:pos="98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0"/>
          <w:w w:val="100"/>
          <w:i/>
          <w:position w:val="-2"/>
        </w:rPr>
        <w:t>''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-7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2"/>
          <w:i/>
          <w:position w:val="-2"/>
        </w:rPr>
        <w:t>X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3"/>
          <w:i/>
          <w:position w:val="-2"/>
        </w:rPr>
        <w:t>)(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3"/>
          <w:w w:val="83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0"/>
          <w:w w:val="98"/>
          <w:i/>
          <w:position w:val="-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20"/>
          <w:i/>
          <w:position w:val="-2"/>
        </w:rPr>
        <w:t>$w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20"/>
          <w:i/>
          <w:position w:val="-2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7"/>
          <w:w w:val="121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1"/>
          <w:w w:val="82"/>
          <w:i/>
          <w:position w:val="-2"/>
        </w:rPr>
        <w:t>/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  <w:position w:val="-2"/>
        </w:rPr>
        <w:t>alJfig'ado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8"/>
          <w:w w:val="89"/>
          <w:i/>
          <w:position w:val="-2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49"/>
          <w:i/>
          <w:position w:val="-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2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lps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e;íálado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  <w:position w:val="-2"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9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2"/>
        </w:rPr>
        <w:t>24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9"/>
          <w:i/>
          <w:position w:val="-2"/>
        </w:rPr>
        <w:t>f?r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9"/>
          <w:i/>
          <w:position w:val="-2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9"/>
          <w:i/>
          <w:position w:val="-2"/>
        </w:rPr>
        <w:t>!.{éiite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79"/>
          <w:i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070707"/>
          <w:spacing w:val="0"/>
          <w:w w:val="74"/>
          <w:i/>
          <w:position w:val="-2"/>
        </w:rPr>
        <w:t>Jey</w:t>
      </w:r>
      <w:r>
        <w:rPr>
          <w:rFonts w:ascii="Arial" w:hAnsi="Arial" w:cs="Arial" w:eastAsia="Arial"/>
          <w:sz w:val="19"/>
          <w:szCs w:val="19"/>
          <w:color w:val="070707"/>
          <w:spacing w:val="-3"/>
          <w:w w:val="74"/>
          <w:i/>
          <w:position w:val="-2"/>
        </w:rPr>
        <w:t>j</w:t>
      </w:r>
      <w:r>
        <w:rPr>
          <w:rFonts w:ascii="Arial" w:hAnsi="Arial" w:cs="Arial" w:eastAsia="Arial"/>
          <w:sz w:val="13"/>
          <w:szCs w:val="13"/>
          <w:color w:val="575757"/>
          <w:spacing w:val="0"/>
          <w:w w:val="56"/>
          <w:i/>
          <w:position w:val="-6"/>
        </w:rPr>
        <w:t>1</w:t>
      </w:r>
      <w:r>
        <w:rPr>
          <w:rFonts w:ascii="Arial" w:hAnsi="Arial" w:cs="Arial" w:eastAsia="Arial"/>
          <w:sz w:val="13"/>
          <w:szCs w:val="13"/>
          <w:color w:val="575757"/>
          <w:spacing w:val="-4"/>
          <w:w w:val="100"/>
          <w:i/>
          <w:position w:val="-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575757"/>
          <w:spacing w:val="0"/>
          <w:w w:val="89"/>
          <w:i/>
          <w:position w:val="-2"/>
        </w:rPr>
        <w:t>$</w:t>
      </w:r>
      <w:r>
        <w:rPr>
          <w:rFonts w:ascii="Times New Roman" w:hAnsi="Times New Roman" w:cs="Times New Roman" w:eastAsia="Times New Roman"/>
          <w:sz w:val="22"/>
          <w:szCs w:val="22"/>
          <w:color w:val="575757"/>
          <w:spacing w:val="-20"/>
          <w:w w:val="88"/>
          <w:i/>
          <w:position w:val="-2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878787"/>
          <w:spacing w:val="-34"/>
          <w:w w:val="132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313131"/>
          <w:spacing w:val="0"/>
          <w:w w:val="64"/>
          <w:i/>
          <w:position w:val="-2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color w:val="313131"/>
          <w:spacing w:val="0"/>
          <w:w w:val="63"/>
          <w:i/>
          <w:position w:val="-2"/>
        </w:rPr>
        <w:t>\V·l</w:t>
      </w:r>
      <w:r>
        <w:rPr>
          <w:rFonts w:ascii="Times New Roman" w:hAnsi="Times New Roman" w:cs="Times New Roman" w:eastAsia="Times New Roman"/>
          <w:sz w:val="22"/>
          <w:szCs w:val="22"/>
          <w:color w:val="313131"/>
          <w:spacing w:val="0"/>
          <w:w w:val="100"/>
          <w:i/>
          <w:position w:val="-2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313131"/>
          <w:spacing w:val="0"/>
          <w:w w:val="100"/>
          <w:i/>
          <w:position w:val="-2"/>
        </w:rPr>
      </w:r>
      <w:r>
        <w:rPr>
          <w:rFonts w:ascii="Times New Roman" w:hAnsi="Times New Roman" w:cs="Times New Roman" w:eastAsia="Times New Roman"/>
          <w:sz w:val="22"/>
          <w:szCs w:val="22"/>
          <w:color w:val="575757"/>
          <w:spacing w:val="0"/>
          <w:w w:val="73"/>
          <w:position w:val="-2"/>
        </w:rPr>
        <w:t>·'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4192" w:right="447"/>
        <w:jc w:val="center"/>
        <w:tabs>
          <w:tab w:pos="5600" w:val="left"/>
          <w:tab w:pos="7740" w:val="left"/>
          <w:tab w:pos="9060" w:val="left"/>
          <w:tab w:pos="96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Arial" w:hAnsi="Arial" w:cs="Arial" w:eastAsia="Arial"/>
          <w:sz w:val="24"/>
          <w:szCs w:val="24"/>
          <w:color w:val="A0A0A0"/>
          <w:spacing w:val="9"/>
          <w:w w:val="74"/>
          <w:position w:val="1"/>
        </w:rPr>
        <w:t>,</w:t>
      </w:r>
      <w:r>
        <w:rPr>
          <w:rFonts w:ascii="Arial" w:hAnsi="Arial" w:cs="Arial" w:eastAsia="Arial"/>
          <w:sz w:val="24"/>
          <w:szCs w:val="24"/>
          <w:color w:val="878787"/>
          <w:spacing w:val="-43"/>
          <w:w w:val="39"/>
          <w:position w:val="1"/>
        </w:rPr>
        <w:t>&lt;</w:t>
      </w:r>
      <w:r>
        <w:rPr>
          <w:rFonts w:ascii="Arial" w:hAnsi="Arial" w:cs="Arial" w:eastAsia="Arial"/>
          <w:sz w:val="24"/>
          <w:szCs w:val="24"/>
          <w:color w:val="878787"/>
          <w:spacing w:val="-46"/>
          <w:w w:val="140"/>
          <w:position w:val="1"/>
        </w:rPr>
        <w:t>f</w:t>
      </w:r>
      <w:r>
        <w:rPr>
          <w:rFonts w:ascii="Arial" w:hAnsi="Arial" w:cs="Arial" w:eastAsia="Arial"/>
          <w:sz w:val="24"/>
          <w:szCs w:val="24"/>
          <w:color w:val="878787"/>
          <w:spacing w:val="0"/>
          <w:w w:val="39"/>
          <w:position w:val="1"/>
        </w:rPr>
        <w:t>:</w:t>
      </w:r>
      <w:r>
        <w:rPr>
          <w:rFonts w:ascii="Arial" w:hAnsi="Arial" w:cs="Arial" w:eastAsia="Arial"/>
          <w:sz w:val="24"/>
          <w:szCs w:val="24"/>
          <w:color w:val="575757"/>
          <w:spacing w:val="-106"/>
          <w:w w:val="51"/>
          <w:position w:val="1"/>
        </w:rPr>
        <w:t>v</w:t>
      </w:r>
      <w:r>
        <w:rPr>
          <w:rFonts w:ascii="Arial" w:hAnsi="Arial" w:cs="Arial" w:eastAsia="Arial"/>
          <w:sz w:val="24"/>
          <w:szCs w:val="24"/>
          <w:color w:val="575757"/>
          <w:spacing w:val="0"/>
          <w:w w:val="60"/>
          <w:position w:val="1"/>
        </w:rPr>
        <w:t>·</w:t>
      </w:r>
      <w:r>
        <w:rPr>
          <w:rFonts w:ascii="Arial" w:hAnsi="Arial" w:cs="Arial" w:eastAsia="Arial"/>
          <w:sz w:val="24"/>
          <w:szCs w:val="24"/>
          <w:color w:val="575757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24"/>
          <w:szCs w:val="24"/>
          <w:color w:val="575757"/>
          <w:spacing w:val="0"/>
          <w:w w:val="46"/>
          <w:position w:val="1"/>
        </w:rPr>
        <w:t>:</w:t>
      </w:r>
      <w:r>
        <w:rPr>
          <w:rFonts w:ascii="Arial" w:hAnsi="Arial" w:cs="Arial" w:eastAsia="Arial"/>
          <w:sz w:val="24"/>
          <w:szCs w:val="24"/>
          <w:color w:val="575757"/>
          <w:spacing w:val="-15"/>
          <w:w w:val="46"/>
          <w:position w:val="1"/>
        </w:rPr>
        <w:t>J</w:t>
      </w:r>
      <w:r>
        <w:rPr>
          <w:rFonts w:ascii="Arial" w:hAnsi="Arial" w:cs="Arial" w:eastAsia="Arial"/>
          <w:sz w:val="24"/>
          <w:szCs w:val="24"/>
          <w:color w:val="878787"/>
          <w:spacing w:val="-5"/>
          <w:w w:val="46"/>
          <w:position w:val="1"/>
        </w:rPr>
        <w:t>·</w:t>
      </w:r>
      <w:r>
        <w:rPr>
          <w:rFonts w:ascii="Arial" w:hAnsi="Arial" w:cs="Arial" w:eastAsia="Arial"/>
          <w:sz w:val="24"/>
          <w:szCs w:val="24"/>
          <w:color w:val="575757"/>
          <w:spacing w:val="0"/>
          <w:w w:val="46"/>
          <w:position w:val="1"/>
        </w:rPr>
        <w:t>:n</w:t>
      </w:r>
      <w:r>
        <w:rPr>
          <w:rFonts w:ascii="Arial" w:hAnsi="Arial" w:cs="Arial" w:eastAsia="Arial"/>
          <w:sz w:val="24"/>
          <w:szCs w:val="24"/>
          <w:color w:val="575757"/>
          <w:spacing w:val="11"/>
          <w:w w:val="46"/>
          <w:position w:val="1"/>
        </w:rPr>
        <w:t> </w:t>
      </w:r>
      <w:r>
        <w:rPr>
          <w:rFonts w:ascii="Arial" w:hAnsi="Arial" w:cs="Arial" w:eastAsia="Arial"/>
          <w:sz w:val="24"/>
          <w:szCs w:val="24"/>
          <w:color w:val="575757"/>
          <w:spacing w:val="0"/>
          <w:w w:val="57"/>
          <w:position w:val="1"/>
        </w:rPr>
        <w:t>r:</w:t>
      </w:r>
      <w:r>
        <w:rPr>
          <w:rFonts w:ascii="Arial" w:hAnsi="Arial" w:cs="Arial" w:eastAsia="Arial"/>
          <w:sz w:val="24"/>
          <w:szCs w:val="24"/>
          <w:color w:val="A0A0A0"/>
          <w:spacing w:val="-49"/>
          <w:w w:val="35"/>
          <w:position w:val="1"/>
        </w:rPr>
        <w:t>J</w:t>
      </w:r>
      <w:r>
        <w:rPr>
          <w:rFonts w:ascii="Arial" w:hAnsi="Arial" w:cs="Arial" w:eastAsia="Arial"/>
          <w:sz w:val="24"/>
          <w:szCs w:val="24"/>
          <w:color w:val="575757"/>
          <w:spacing w:val="0"/>
          <w:w w:val="41"/>
          <w:position w:val="1"/>
        </w:rPr>
        <w:t>··</w:t>
      </w:r>
      <w:r>
        <w:rPr>
          <w:rFonts w:ascii="Arial" w:hAnsi="Arial" w:cs="Arial" w:eastAsia="Arial"/>
          <w:sz w:val="24"/>
          <w:szCs w:val="24"/>
          <w:color w:val="575757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4"/>
          <w:szCs w:val="24"/>
          <w:color w:val="575757"/>
          <w:spacing w:val="0"/>
          <w:w w:val="100"/>
          <w:position w:val="1"/>
        </w:rPr>
      </w:r>
      <w:r>
        <w:rPr>
          <w:rFonts w:ascii="Arial" w:hAnsi="Arial" w:cs="Arial" w:eastAsia="Arial"/>
          <w:sz w:val="24"/>
          <w:szCs w:val="24"/>
          <w:color w:val="B8B8B8"/>
          <w:spacing w:val="0"/>
          <w:w w:val="20"/>
          <w:position w:val="1"/>
        </w:rPr>
        <w:t>·</w:t>
      </w:r>
      <w:r>
        <w:rPr>
          <w:rFonts w:ascii="Arial" w:hAnsi="Arial" w:cs="Arial" w:eastAsia="Arial"/>
          <w:sz w:val="24"/>
          <w:szCs w:val="24"/>
          <w:color w:val="B8B8B8"/>
          <w:spacing w:val="-29"/>
          <w:w w:val="100"/>
          <w:position w:val="1"/>
        </w:rPr>
        <w:t> </w:t>
      </w:r>
      <w:r>
        <w:rPr>
          <w:rFonts w:ascii="Arial" w:hAnsi="Arial" w:cs="Arial" w:eastAsia="Arial"/>
          <w:sz w:val="24"/>
          <w:szCs w:val="24"/>
          <w:color w:val="A0A0A0"/>
          <w:spacing w:val="2"/>
          <w:w w:val="15"/>
          <w:position w:val="1"/>
        </w:rPr>
        <w:t>-</w:t>
      </w:r>
      <w:r>
        <w:rPr>
          <w:rFonts w:ascii="Arial" w:hAnsi="Arial" w:cs="Arial" w:eastAsia="Arial"/>
          <w:sz w:val="24"/>
          <w:szCs w:val="24"/>
          <w:color w:val="444444"/>
          <w:spacing w:val="0"/>
          <w:w w:val="41"/>
          <w:position w:val="1"/>
        </w:rPr>
        <w:t>.</w:t>
      </w:r>
      <w:r>
        <w:rPr>
          <w:rFonts w:ascii="Arial" w:hAnsi="Arial" w:cs="Arial" w:eastAsia="Arial"/>
          <w:sz w:val="24"/>
          <w:szCs w:val="24"/>
          <w:color w:val="444444"/>
          <w:spacing w:val="-13"/>
          <w:w w:val="41"/>
          <w:position w:val="1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878787"/>
          <w:spacing w:val="3"/>
          <w:w w:val="69"/>
          <w:position w:val="1"/>
        </w:rPr>
        <w:t>:</w:t>
      </w:r>
      <w:r>
        <w:rPr>
          <w:rFonts w:ascii="Times New Roman" w:hAnsi="Times New Roman" w:cs="Times New Roman" w:eastAsia="Times New Roman"/>
          <w:sz w:val="25"/>
          <w:szCs w:val="25"/>
          <w:color w:val="575757"/>
          <w:spacing w:val="0"/>
          <w:w w:val="77"/>
          <w:position w:val="1"/>
        </w:rPr>
        <w:t>)</w:t>
      </w:r>
      <w:r>
        <w:rPr>
          <w:rFonts w:ascii="Times New Roman" w:hAnsi="Times New Roman" w:cs="Times New Roman" w:eastAsia="Times New Roman"/>
          <w:sz w:val="25"/>
          <w:szCs w:val="25"/>
          <w:color w:val="575757"/>
          <w:spacing w:val="-50"/>
          <w:w w:val="76"/>
          <w:position w:val="1"/>
        </w:rPr>
        <w:t>;</w:t>
      </w:r>
      <w:r>
        <w:rPr>
          <w:rFonts w:ascii="Times New Roman" w:hAnsi="Times New Roman" w:cs="Times New Roman" w:eastAsia="Times New Roman"/>
          <w:sz w:val="25"/>
          <w:szCs w:val="25"/>
          <w:color w:val="878787"/>
          <w:spacing w:val="0"/>
          <w:w w:val="24"/>
          <w:position w:val="1"/>
        </w:rPr>
        <w:t>_</w:t>
      </w:r>
      <w:r>
        <w:rPr>
          <w:rFonts w:ascii="Times New Roman" w:hAnsi="Times New Roman" w:cs="Times New Roman" w:eastAsia="Times New Roman"/>
          <w:sz w:val="25"/>
          <w:szCs w:val="25"/>
          <w:color w:val="575757"/>
          <w:spacing w:val="-39"/>
          <w:w w:val="63"/>
          <w:position w:val="1"/>
        </w:rPr>
        <w:t>'</w:t>
      </w:r>
      <w:r>
        <w:rPr>
          <w:rFonts w:ascii="Times New Roman" w:hAnsi="Times New Roman" w:cs="Times New Roman" w:eastAsia="Times New Roman"/>
          <w:sz w:val="25"/>
          <w:szCs w:val="25"/>
          <w:color w:val="878787"/>
          <w:spacing w:val="8"/>
          <w:w w:val="24"/>
          <w:position w:val="1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575757"/>
          <w:spacing w:val="-2"/>
          <w:w w:val="62"/>
          <w:position w:val="1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575757"/>
          <w:spacing w:val="-66"/>
          <w:w w:val="74"/>
          <w:position w:val="1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878787"/>
          <w:spacing w:val="12"/>
          <w:w w:val="15"/>
          <w:position w:val="1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878787"/>
          <w:spacing w:val="0"/>
          <w:w w:val="74"/>
          <w:position w:val="1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878787"/>
          <w:spacing w:val="-3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575757"/>
          <w:spacing w:val="0"/>
          <w:w w:val="53"/>
          <w:position w:val="1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575757"/>
          <w:spacing w:val="0"/>
          <w:w w:val="53"/>
          <w:position w:val="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575757"/>
          <w:spacing w:val="31"/>
          <w:w w:val="53"/>
          <w:position w:val="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B8B8B8"/>
          <w:spacing w:val="0"/>
          <w:w w:val="7"/>
          <w:position w:val="1"/>
        </w:rPr>
        <w:t>_</w:t>
      </w:r>
      <w:r>
        <w:rPr>
          <w:rFonts w:ascii="Times New Roman" w:hAnsi="Times New Roman" w:cs="Times New Roman" w:eastAsia="Times New Roman"/>
          <w:sz w:val="25"/>
          <w:szCs w:val="25"/>
          <w:color w:val="B8B8B8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5"/>
          <w:szCs w:val="25"/>
          <w:color w:val="B8B8B8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5"/>
          <w:szCs w:val="25"/>
          <w:color w:val="070707"/>
          <w:spacing w:val="0"/>
          <w:w w:val="53"/>
          <w:position w:val="1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070707"/>
          <w:spacing w:val="-39"/>
          <w:w w:val="100"/>
          <w:position w:val="1"/>
        </w:rPr>
        <w:t> </w:t>
      </w:r>
      <w:r>
        <w:rPr>
          <w:rFonts w:ascii="Arial" w:hAnsi="Arial" w:cs="Arial" w:eastAsia="Arial"/>
          <w:sz w:val="23"/>
          <w:szCs w:val="23"/>
          <w:color w:val="6E6E6E"/>
          <w:spacing w:val="0"/>
          <w:w w:val="55"/>
          <w:i/>
          <w:position w:val="1"/>
        </w:rPr>
        <w:t>,</w:t>
      </w:r>
      <w:r>
        <w:rPr>
          <w:rFonts w:ascii="Arial" w:hAnsi="Arial" w:cs="Arial" w:eastAsia="Arial"/>
          <w:sz w:val="23"/>
          <w:szCs w:val="23"/>
          <w:color w:val="6E6E6E"/>
          <w:spacing w:val="-33"/>
          <w:w w:val="55"/>
          <w:i/>
          <w:position w:val="1"/>
        </w:rPr>
        <w:t>.</w:t>
      </w:r>
      <w:r>
        <w:rPr>
          <w:rFonts w:ascii="Arial" w:hAnsi="Arial" w:cs="Arial" w:eastAsia="Arial"/>
          <w:sz w:val="23"/>
          <w:szCs w:val="23"/>
          <w:color w:val="444444"/>
          <w:spacing w:val="0"/>
          <w:w w:val="80"/>
          <w:i/>
          <w:position w:val="1"/>
        </w:rPr>
        <w:t>Yt%\f-l</w:t>
      </w:r>
      <w:r>
        <w:rPr>
          <w:rFonts w:ascii="Arial" w:hAnsi="Arial" w:cs="Arial" w:eastAsia="Arial"/>
          <w:sz w:val="23"/>
          <w:szCs w:val="23"/>
          <w:color w:val="878787"/>
          <w:spacing w:val="0"/>
          <w:w w:val="14"/>
          <w:i/>
          <w:position w:val="1"/>
        </w:rPr>
        <w:t>-</w:t>
      </w:r>
      <w:r>
        <w:rPr>
          <w:rFonts w:ascii="Arial" w:hAnsi="Arial" w:cs="Arial" w:eastAsia="Arial"/>
          <w:sz w:val="23"/>
          <w:szCs w:val="23"/>
          <w:color w:val="878787"/>
          <w:spacing w:val="0"/>
          <w:w w:val="100"/>
          <w:i/>
          <w:position w:val="1"/>
        </w:rPr>
        <w:tab/>
      </w:r>
      <w:r>
        <w:rPr>
          <w:rFonts w:ascii="Arial" w:hAnsi="Arial" w:cs="Arial" w:eastAsia="Arial"/>
          <w:sz w:val="23"/>
          <w:szCs w:val="23"/>
          <w:color w:val="878787"/>
          <w:spacing w:val="0"/>
          <w:w w:val="100"/>
          <w:i/>
          <w:position w:val="1"/>
        </w:rPr>
      </w:r>
      <w:r>
        <w:rPr>
          <w:rFonts w:ascii="Arial" w:hAnsi="Arial" w:cs="Arial" w:eastAsia="Arial"/>
          <w:sz w:val="23"/>
          <w:szCs w:val="23"/>
          <w:color w:val="878787"/>
          <w:spacing w:val="0"/>
          <w:w w:val="103"/>
          <w:position w:val="1"/>
        </w:rPr>
      </w:r>
      <w:r>
        <w:rPr>
          <w:rFonts w:ascii="Arial" w:hAnsi="Arial" w:cs="Arial" w:eastAsia="Arial"/>
          <w:sz w:val="23"/>
          <w:szCs w:val="23"/>
          <w:color w:val="878787"/>
          <w:spacing w:val="-19"/>
          <w:w w:val="103"/>
          <w:emboss/>
          <w:position w:val="1"/>
        </w:rPr>
        <w:t>.</w:t>
      </w:r>
      <w:r>
        <w:rPr>
          <w:rFonts w:ascii="Arial" w:hAnsi="Arial" w:cs="Arial" w:eastAsia="Arial"/>
          <w:sz w:val="23"/>
          <w:szCs w:val="23"/>
          <w:color w:val="878787"/>
          <w:spacing w:val="-19"/>
          <w:w w:val="103"/>
          <w:emboss/>
          <w:position w:val="1"/>
        </w:rPr>
      </w:r>
      <w:r>
        <w:rPr>
          <w:rFonts w:ascii="Arial" w:hAnsi="Arial" w:cs="Arial" w:eastAsia="Arial"/>
          <w:sz w:val="23"/>
          <w:szCs w:val="23"/>
          <w:color w:val="878787"/>
          <w:spacing w:val="-19"/>
          <w:w w:val="103"/>
          <w:position w:val="1"/>
        </w:rPr>
      </w:r>
      <w:r>
        <w:rPr>
          <w:rFonts w:ascii="Arial" w:hAnsi="Arial" w:cs="Arial" w:eastAsia="Arial"/>
          <w:sz w:val="23"/>
          <w:szCs w:val="23"/>
          <w:color w:val="878787"/>
          <w:spacing w:val="-19"/>
          <w:w w:val="103"/>
          <w:position w:val="1"/>
        </w:rPr>
      </w:r>
      <w:r>
        <w:rPr>
          <w:rFonts w:ascii="Times New Roman" w:hAnsi="Times New Roman" w:cs="Times New Roman" w:eastAsia="Times New Roman"/>
          <w:sz w:val="23"/>
          <w:szCs w:val="23"/>
          <w:color w:val="6E6E6E"/>
          <w:spacing w:val="0"/>
          <w:w w:val="53"/>
          <w:position w:val="1"/>
        </w:rPr>
        <w:t>t:fk_.</w:t>
      </w:r>
      <w:r>
        <w:rPr>
          <w:rFonts w:ascii="Times New Roman" w:hAnsi="Times New Roman" w:cs="Times New Roman" w:eastAsia="Times New Roman"/>
          <w:sz w:val="23"/>
          <w:szCs w:val="23"/>
          <w:color w:val="6E6E6E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6E6E6E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3"/>
          <w:szCs w:val="23"/>
          <w:color w:val="878787"/>
          <w:spacing w:val="0"/>
          <w:w w:val="30"/>
          <w:position w:val="1"/>
        </w:rPr>
        <w:t>_.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33" w:after="0" w:line="240" w:lineRule="auto"/>
        <w:ind w:right="-20"/>
        <w:jc w:val="left"/>
        <w:rPr>
          <w:rFonts w:ascii="Arial" w:hAnsi="Arial" w:cs="Arial" w:eastAsia="Arial"/>
          <w:sz w:val="33"/>
          <w:szCs w:val="33"/>
        </w:rPr>
      </w:pPr>
      <w:rPr/>
      <w:r>
        <w:rPr/>
        <w:br w:type="column"/>
      </w:r>
      <w:r>
        <w:rPr>
          <w:rFonts w:ascii="Arial" w:hAnsi="Arial" w:cs="Arial" w:eastAsia="Arial"/>
          <w:sz w:val="33"/>
          <w:szCs w:val="33"/>
          <w:color w:val="313131"/>
          <w:w w:val="73"/>
        </w:rPr>
        <w:t>)</w:t>
      </w:r>
      <w:r>
        <w:rPr>
          <w:rFonts w:ascii="Arial" w:hAnsi="Arial" w:cs="Arial" w:eastAsia="Arial"/>
          <w:sz w:val="33"/>
          <w:szCs w:val="33"/>
          <w:color w:val="313131"/>
          <w:w w:val="72"/>
        </w:rPr>
        <w:t>'o•</w:t>
      </w:r>
      <w:r>
        <w:rPr>
          <w:rFonts w:ascii="Arial" w:hAnsi="Arial" w:cs="Arial" w:eastAsia="Arial"/>
          <w:sz w:val="33"/>
          <w:szCs w:val="33"/>
          <w:color w:val="000000"/>
          <w:w w:val="100"/>
        </w:rPr>
      </w:r>
    </w:p>
    <w:p>
      <w:pPr>
        <w:jc w:val="left"/>
        <w:spacing w:after="0"/>
        <w:sectPr>
          <w:type w:val="continuous"/>
          <w:pgSz w:w="12160" w:h="15440"/>
          <w:pgMar w:top="140" w:bottom="280" w:left="160" w:right="260"/>
          <w:cols w:num="2" w:equalWidth="0">
            <w:col w:w="10225" w:space="228"/>
            <w:col w:w="1287"/>
          </w:cols>
        </w:sectPr>
      </w:pPr>
      <w:rPr/>
    </w:p>
    <w:p>
      <w:pPr>
        <w:spacing w:before="28" w:after="0" w:line="238" w:lineRule="auto"/>
        <w:ind w:left="4039" w:right="523" w:firstLine="-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129.600006pt;margin-top:4.800025pt;width:460.799988pt;height:337.932946pt;mso-position-horizontal-relative:page;mso-position-vertical-relative:page;z-index:-4925" coordorigin="2592,96" coordsize="9216,6759">
            <v:shape style="position:absolute;left:2726;top:96;width:9082;height:941" type="#_x0000_t75">
              <v:imagedata r:id="rId176" o:title=""/>
            </v:shape>
            <v:shape style="position:absolute;left:2592;top:2419;width:250;height:2438" type="#_x0000_t75">
              <v:imagedata r:id="rId177" o:title=""/>
            </v:shape>
            <v:group style="position:absolute;left:2761;top:292;width:2;height:2416" coordorigin="2761,292" coordsize="2,2416">
              <v:shape style="position:absolute;left:2761;top:292;width:2;height:2416" coordorigin="2761,292" coordsize="0,2416" path="m2761,2708l2761,292e" filled="f" stroked="t" strokeweight="1.672072pt" strokecolor="#080808">
                <v:path arrowok="t"/>
              </v:shape>
            </v:group>
            <v:group style="position:absolute;left:11662;top:1359;width:2;height:1541" coordorigin="11662,1359" coordsize="2,1541">
              <v:shape style="position:absolute;left:11662;top:1359;width:2;height:1541" coordorigin="11662,1359" coordsize="0,1541" path="m11662,2900l11662,1359e" filled="f" stroked="t" strokeweight="1.194337pt" strokecolor="#131313">
                <v:path arrowok="t"/>
              </v:shape>
            </v:group>
            <v:group style="position:absolute;left:11666;top:3551;width:2;height:3292" coordorigin="11666,3551" coordsize="2,3292">
              <v:shape style="position:absolute;left:11666;top:3551;width:2;height:3292" coordorigin="11666,3551" coordsize="0,3292" path="m11666,6843l11666,3551e" filled="f" stroked="t" strokeweight="1.194337pt" strokecolor="#131313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w w:val="76"/>
          <w:i/>
        </w:rPr>
        <w:t>XX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77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'nsparenci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con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98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79"/>
          <w:i/>
        </w:rPr>
        <w:t>íi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2"/>
          <w:w w:val="80"/>
          <w:i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5"/>
          <w:i/>
        </w:rPr>
        <w:t>;t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9"/>
          <w:w w:val="106"/>
          <w:i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-53"/>
          <w:w w:val="13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74"/>
          <w:i/>
        </w:rPr>
        <w:t>f!.!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5"/>
          <w:w w:val="74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54"/>
          <w:i/>
        </w:rPr>
        <w:t>PCJ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55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95"/>
          <w:i/>
        </w:rPr>
        <w:t>f,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96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95"/>
          <w:i/>
        </w:rPr>
        <w:t>f!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4"/>
          <w:w w:val="95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26"/>
          <w:w w:val="150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7"/>
          <w:w w:val="96"/>
          <w:i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0"/>
          <w:w w:val="10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0"/>
          <w:w w:val="91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-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100"/>
          <w:i/>
        </w:rPr>
        <w:t>ff]{/i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100"/>
          <w:i/>
        </w:rPr>
        <w:t>'}n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-4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diante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cuale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obligados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tiene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debe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dis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2"/>
          <w:w w:val="97"/>
          <w:i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51"/>
          <w:i/>
        </w:rPr>
        <w:t>'Í: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8"/>
          <w:w w:val="51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8"/>
          <w:i/>
        </w:rPr>
        <w:t>slé!l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79"/>
          <w:i/>
        </w:rPr>
        <w:t>ó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61"/>
          <w:i/>
        </w:rPr>
        <w:t>tJ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7"/>
          <w:w w:val="62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0"/>
          <w:w w:val="102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57575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f!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64"/>
          <w:i/>
        </w:rPr>
        <w:t>¡'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65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33"/>
          <w:w w:val="65"/>
          <w:i/>
        </w:rPr>
        <w:t>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qf¡JqiJi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11"/>
          <w:i/>
        </w:rPr>
        <w:t>J}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person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posee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dan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conocer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caso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proces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tom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decisione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acuerd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competencia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así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accione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ejercici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sus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funciones;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03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w w:val="75"/>
          <w:i/>
        </w:rPr>
        <w:t>XXI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76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-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Unida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95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95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-4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Unida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Transparenci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obligados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06" w:lineRule="exact"/>
        <w:ind w:left="4039" w:right="527" w:firstLine="-1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w w:val="81"/>
          <w:i/>
        </w:rPr>
        <w:t>XXIII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w w:val="82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Versió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92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92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document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expediente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eliminond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omitiend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parte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seccione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clasificadas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conformida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General.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996" w:right="5726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3.44pt;margin-top:12.967945pt;width:111.360001pt;height:62.400002pt;mso-position-horizontal-relative:page;mso-position-vertical-relative:paragraph;z-index:-4926" type="#_x0000_t75">
            <v:imagedata r:id="rId178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Principios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686" w:right="4731"/>
        <w:jc w:val="center"/>
        <w:rPr>
          <w:rFonts w:ascii="Courier New" w:hAnsi="Courier New" w:cs="Courier New" w:eastAsia="Courier New"/>
          <w:sz w:val="18"/>
          <w:szCs w:val="18"/>
        </w:rPr>
      </w:pPr>
      <w:rPr/>
      <w:r>
        <w:rPr>
          <w:rFonts w:ascii="Courier New" w:hAnsi="Courier New" w:cs="Courier New" w:eastAsia="Courier New"/>
          <w:sz w:val="18"/>
          <w:szCs w:val="18"/>
          <w:color w:val="070707"/>
          <w:spacing w:val="0"/>
          <w:w w:val="104"/>
        </w:rPr>
        <w:t>17</w:t>
      </w:r>
      <w:r>
        <w:rPr>
          <w:rFonts w:ascii="Courier New" w:hAnsi="Courier New" w:cs="Courier New" w:eastAsia="Courier New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99"/>
        <w:jc w:val="right"/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position:absolute;margin-left:137.279999pt;margin-top:7.333277pt;width:391.679993pt;height:13.44pt;mso-position-horizontal-relative:page;mso-position-vertical-relative:paragraph;z-index:-4923" type="#_x0000_t75">
            <v:imagedata r:id="rId179" o:title=""/>
          </v:shape>
        </w:pict>
      </w:r>
      <w:r>
        <w:rPr>
          <w:rFonts w:ascii="Arial" w:hAnsi="Arial" w:cs="Arial" w:eastAsia="Arial"/>
          <w:sz w:val="24"/>
          <w:szCs w:val="24"/>
          <w:color w:val="070707"/>
          <w:spacing w:val="0"/>
          <w:w w:val="223"/>
        </w:rPr>
        <w:t>-</w:t>
      </w:r>
      <w:r>
        <w:rPr>
          <w:rFonts w:ascii="Arial" w:hAnsi="Arial" w:cs="Arial" w:eastAsia="Arial"/>
          <w:sz w:val="24"/>
          <w:szCs w:val="24"/>
          <w:color w:val="070707"/>
          <w:spacing w:val="0"/>
          <w:w w:val="223"/>
        </w:rPr>
        <w:t> </w:t>
      </w:r>
      <w:r>
        <w:rPr>
          <w:rFonts w:ascii="Arial" w:hAnsi="Arial" w:cs="Arial" w:eastAsia="Arial"/>
          <w:sz w:val="24"/>
          <w:szCs w:val="24"/>
          <w:color w:val="070707"/>
          <w:spacing w:val="0"/>
          <w:w w:val="223"/>
        </w:rPr>
        <w:t>--.l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2160" w:h="15440"/>
          <w:pgMar w:top="140" w:bottom="280" w:left="160" w:right="2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6" w:after="0" w:line="203" w:lineRule="exact"/>
        <w:ind w:left="4039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37.439999pt;margin-top:-.287562pt;width:49.919998pt;height:48.959999pt;mso-position-horizontal-relative:page;mso-position-vertical-relative:paragraph;z-index:-4919" type="#_x0000_t75">
            <v:imagedata r:id="rId181" o:title=""/>
          </v:shape>
        </w:pict>
      </w:r>
      <w:r>
        <w:rPr/>
        <w:pict>
          <v:shape style="position:absolute;margin-left:485.76001pt;margin-top:-27.167614pt;width:105.599998pt;height:47.040001pt;mso-position-horizontal-relative:page;mso-position-vertical-relative:paragraph;z-index:-4916" type="#_x0000_t75">
            <v:imagedata r:id="rId182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97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97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-44"/>
          <w:w w:val="19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Son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position w:val="-1"/>
        </w:rPr>
        <w:t>principio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9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rectore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interpretació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9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position w:val="-1"/>
        </w:rPr>
        <w:t>aplicació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0"/>
          <w:w w:val="9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est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ley: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36" w:after="0" w:line="244" w:lineRule="auto"/>
        <w:ind w:left="4024" w:right="520" w:firstLine="10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584.936646pt;margin-top:6.128677pt;width:.1pt;height:61.823849pt;mso-position-horizontal-relative:page;mso-position-vertical-relative:paragraph;z-index:-4912" coordorigin="11699,123" coordsize="2,1236">
            <v:shape style="position:absolute;left:11699;top:123;width:2;height:1236" coordorigin="11699,123" coordsize="0,1236" path="m11699,1359l11699,123e" filled="f" stroked="t" strokeweight="1.197169pt" strokecolor="#13131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w w:val="69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Certeza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principi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otorg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6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7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certidumbre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jurídic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particulares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virtu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7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permite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conoce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accione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Institut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son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apegada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derech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garantiz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</w:rPr>
        <w:t>Jos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procedimiento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completamente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verificables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fidedigno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confiables: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pgMar w:footer="0" w:header="0" w:top="40" w:bottom="0" w:left="180" w:right="240"/>
          <w:footerReference w:type="default" r:id="rId180"/>
          <w:pgSz w:w="12180" w:h="15440"/>
        </w:sectPr>
      </w:pPr>
      <w:rPr/>
    </w:p>
    <w:p>
      <w:pPr>
        <w:spacing w:before="0" w:after="0" w:line="1215" w:lineRule="exact"/>
        <w:ind w:left="267" w:right="-78"/>
        <w:jc w:val="center"/>
        <w:rPr>
          <w:rFonts w:ascii="Times New Roman" w:hAnsi="Times New Roman" w:cs="Times New Roman" w:eastAsia="Times New Roman"/>
          <w:sz w:val="30"/>
          <w:szCs w:val="30"/>
        </w:rPr>
      </w:pPr>
      <w:rPr/>
      <w:r>
        <w:rPr/>
        <w:pict>
          <v:group style="position:absolute;margin-left:129.600006pt;margin-top:-92.308022pt;width:338.880005pt;height:370.560003pt;mso-position-horizontal-relative:page;mso-position-vertical-relative:paragraph;z-index:-4918" coordorigin="2592,-1846" coordsize="6778,7411">
            <v:shape style="position:absolute;left:2592;top:-1673;width:269;height:7238" type="#_x0000_t75">
              <v:imagedata r:id="rId183" o:title=""/>
            </v:shape>
            <v:shape style="position:absolute;left:4051;top:-1846;width:5318;height:288" type="#_x0000_t75">
              <v:imagedata r:id="rId184" o:title=""/>
            </v:shape>
            <v:group style="position:absolute;left:2763;top:-1619;width:1547;height:2" coordorigin="2763,-1619" coordsize="1547,2">
              <v:shape style="position:absolute;left:2763;top:-1619;width:1547;height:2" coordorigin="2763,-1619" coordsize="1547,0" path="m2763,-1619l4310,-1619e" filled="f" stroked="t" strokeweight="1.436602pt" strokecolor="#0C0C0C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0"/>
          <w:szCs w:val="30"/>
          <w:color w:val="070707"/>
          <w:w w:val="105"/>
          <w:b/>
          <w:bCs/>
          <w:position w:val="-10"/>
        </w:rPr>
        <w:t>J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-116"/>
          <w:w w:val="105"/>
          <w:b/>
          <w:bCs/>
          <w:position w:val="-10"/>
        </w:rPr>
        <w:t>A</w:t>
      </w:r>
      <w:r>
        <w:rPr>
          <w:rFonts w:ascii="Times New Roman" w:hAnsi="Times New Roman" w:cs="Times New Roman" w:eastAsia="Times New Roman"/>
          <w:sz w:val="144"/>
          <w:szCs w:val="144"/>
          <w:color w:val="070707"/>
          <w:spacing w:val="-116"/>
          <w:w w:val="108"/>
          <w:position w:val="-26"/>
        </w:rPr>
      </w:r>
      <w:r>
        <w:rPr>
          <w:rFonts w:ascii="Times New Roman" w:hAnsi="Times New Roman" w:cs="Times New Roman" w:eastAsia="Times New Roman"/>
          <w:sz w:val="144"/>
          <w:szCs w:val="144"/>
          <w:color w:val="070707"/>
          <w:spacing w:val="-714"/>
          <w:w w:val="108"/>
          <w:u w:val="single" w:color="282828"/>
          <w:position w:val="-26"/>
        </w:rPr>
        <w:t>*</w:t>
      </w:r>
      <w:r>
        <w:rPr>
          <w:rFonts w:ascii="Times New Roman" w:hAnsi="Times New Roman" w:cs="Times New Roman" w:eastAsia="Times New Roman"/>
          <w:sz w:val="144"/>
          <w:szCs w:val="144"/>
          <w:color w:val="070707"/>
          <w:spacing w:val="-714"/>
          <w:w w:val="108"/>
          <w:u w:val="single" w:color="282828"/>
          <w:position w:val="-26"/>
        </w:rPr>
      </w:r>
      <w:r>
        <w:rPr>
          <w:rFonts w:ascii="Times New Roman" w:hAnsi="Times New Roman" w:cs="Times New Roman" w:eastAsia="Times New Roman"/>
          <w:sz w:val="144"/>
          <w:szCs w:val="144"/>
          <w:color w:val="070707"/>
          <w:spacing w:val="-714"/>
          <w:w w:val="108"/>
          <w:position w:val="-26"/>
        </w:rPr>
      </w:r>
      <w:r>
        <w:rPr>
          <w:rFonts w:ascii="Times New Roman" w:hAnsi="Times New Roman" w:cs="Times New Roman" w:eastAsia="Times New Roman"/>
          <w:sz w:val="144"/>
          <w:szCs w:val="144"/>
          <w:color w:val="070707"/>
          <w:spacing w:val="-714"/>
          <w:w w:val="108"/>
          <w:position w:val="-26"/>
        </w:rPr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0"/>
          <w:w w:val="104"/>
          <w:b/>
          <w:bCs/>
          <w:position w:val="-10"/>
        </w:rPr>
        <w:t>LISCO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42" w:lineRule="exact"/>
        <w:ind w:left="383" w:right="-46"/>
        <w:jc w:val="center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232323"/>
          <w:spacing w:val="0"/>
          <w:w w:val="80"/>
          <w:b/>
          <w:bCs/>
          <w:position w:val="1"/>
        </w:rPr>
        <w:t>C</w:t>
      </w:r>
      <w:r>
        <w:rPr>
          <w:rFonts w:ascii="Arial" w:hAnsi="Arial" w:cs="Arial" w:eastAsia="Arial"/>
          <w:sz w:val="8"/>
          <w:szCs w:val="8"/>
          <w:color w:val="232323"/>
          <w:spacing w:val="0"/>
          <w:w w:val="80"/>
          <w:b/>
          <w:bCs/>
          <w:position w:val="1"/>
        </w:rPr>
        <w:t>.</w:t>
      </w:r>
      <w:r>
        <w:rPr>
          <w:rFonts w:ascii="Arial" w:hAnsi="Arial" w:cs="Arial" w:eastAsia="Arial"/>
          <w:sz w:val="8"/>
          <w:szCs w:val="8"/>
          <w:color w:val="232323"/>
          <w:spacing w:val="0"/>
          <w:w w:val="80"/>
          <w:b/>
          <w:bCs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070707"/>
          <w:spacing w:val="0"/>
          <w:w w:val="130"/>
          <w:b/>
          <w:bCs/>
          <w:position w:val="1"/>
        </w:rPr>
        <w:t>OU</w:t>
      </w:r>
      <w:r>
        <w:rPr>
          <w:rFonts w:ascii="Arial" w:hAnsi="Arial" w:cs="Arial" w:eastAsia="Arial"/>
          <w:sz w:val="8"/>
          <w:szCs w:val="8"/>
          <w:color w:val="070707"/>
          <w:spacing w:val="-18"/>
          <w:w w:val="130"/>
          <w:b/>
          <w:bCs/>
          <w:position w:val="1"/>
        </w:rPr>
        <w:t>I</w:t>
      </w:r>
      <w:r>
        <w:rPr>
          <w:rFonts w:ascii="Arial" w:hAnsi="Arial" w:cs="Arial" w:eastAsia="Arial"/>
          <w:sz w:val="8"/>
          <w:szCs w:val="8"/>
          <w:color w:val="070707"/>
          <w:spacing w:val="0"/>
          <w:w w:val="130"/>
          <w:b/>
          <w:bCs/>
          <w:position w:val="1"/>
        </w:rPr>
        <w:t>RN</w:t>
      </w:r>
      <w:r>
        <w:rPr>
          <w:rFonts w:ascii="Arial" w:hAnsi="Arial" w:cs="Arial" w:eastAsia="Arial"/>
          <w:sz w:val="8"/>
          <w:szCs w:val="8"/>
          <w:color w:val="070707"/>
          <w:spacing w:val="-15"/>
          <w:w w:val="130"/>
          <w:b/>
          <w:bCs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232323"/>
          <w:spacing w:val="0"/>
          <w:w w:val="100"/>
          <w:b/>
          <w:bCs/>
          <w:position w:val="1"/>
        </w:rPr>
        <w:t>O</w:t>
      </w:r>
      <w:r>
        <w:rPr>
          <w:rFonts w:ascii="Arial" w:hAnsi="Arial" w:cs="Arial" w:eastAsia="Arial"/>
          <w:sz w:val="8"/>
          <w:szCs w:val="8"/>
          <w:color w:val="232323"/>
          <w:spacing w:val="0"/>
          <w:w w:val="100"/>
          <w:b/>
          <w:bCs/>
          <w:position w:val="1"/>
        </w:rPr>
        <w:t>      </w:t>
      </w:r>
      <w:r>
        <w:rPr>
          <w:rFonts w:ascii="Arial" w:hAnsi="Arial" w:cs="Arial" w:eastAsia="Arial"/>
          <w:sz w:val="8"/>
          <w:szCs w:val="8"/>
          <w:color w:val="232323"/>
          <w:spacing w:val="13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232323"/>
          <w:spacing w:val="0"/>
          <w:w w:val="148"/>
          <w:b/>
          <w:bCs/>
          <w:position w:val="1"/>
        </w:rPr>
        <w:t>Ulil.</w:t>
      </w:r>
      <w:r>
        <w:rPr>
          <w:rFonts w:ascii="Arial" w:hAnsi="Arial" w:cs="Arial" w:eastAsia="Arial"/>
          <w:sz w:val="8"/>
          <w:szCs w:val="8"/>
          <w:color w:val="232323"/>
          <w:spacing w:val="13"/>
          <w:w w:val="148"/>
          <w:b/>
          <w:bCs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232323"/>
          <w:spacing w:val="0"/>
          <w:w w:val="378"/>
          <w:b/>
          <w:bCs/>
          <w:position w:val="1"/>
        </w:rPr>
        <w:t>S</w:t>
      </w:r>
      <w:r>
        <w:rPr>
          <w:rFonts w:ascii="Arial" w:hAnsi="Arial" w:cs="Arial" w:eastAsia="Arial"/>
          <w:sz w:val="8"/>
          <w:szCs w:val="8"/>
          <w:color w:val="232323"/>
          <w:spacing w:val="-66"/>
          <w:w w:val="378"/>
          <w:b/>
          <w:bCs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070707"/>
          <w:spacing w:val="0"/>
          <w:w w:val="100"/>
          <w:b/>
          <w:bCs/>
          <w:position w:val="1"/>
        </w:rPr>
        <w:t>T</w:t>
      </w:r>
      <w:r>
        <w:rPr>
          <w:rFonts w:ascii="Arial" w:hAnsi="Arial" w:cs="Arial" w:eastAsia="Arial"/>
          <w:sz w:val="8"/>
          <w:szCs w:val="8"/>
          <w:color w:val="070707"/>
          <w:spacing w:val="0"/>
          <w:w w:val="100"/>
          <w:b/>
          <w:bCs/>
          <w:position w:val="1"/>
        </w:rPr>
        <w:t>A</w:t>
      </w:r>
      <w:r>
        <w:rPr>
          <w:rFonts w:ascii="Arial" w:hAnsi="Arial" w:cs="Arial" w:eastAsia="Arial"/>
          <w:sz w:val="8"/>
          <w:szCs w:val="8"/>
          <w:color w:val="070707"/>
          <w:spacing w:val="15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232323"/>
          <w:spacing w:val="0"/>
          <w:w w:val="128"/>
          <w:b/>
          <w:bCs/>
          <w:position w:val="1"/>
        </w:rPr>
        <w:t>DO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9" w:lineRule="exact"/>
        <w:ind w:left="827" w:right="457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5"/>
        </w:rPr>
        <w:t>Fiscalia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1" w:lineRule="exact"/>
        <w:ind w:left="465" w:right="42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8"/>
          <w:w w:val="110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232323"/>
          <w:spacing w:val="8"/>
          <w:w w:val="11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10"/>
        </w:rPr>
        <w:t>neral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14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6" w:after="0" w:line="250" w:lineRule="auto"/>
        <w:ind w:left="5" w:right="567" w:firstLine="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60"/>
          <w:i/>
        </w:rPr>
        <w:t>11.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6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6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Eficacia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obligació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Institut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tutelar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maner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efectiva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derech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información;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" w:right="2450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w w:val="58"/>
          <w:i/>
        </w:rPr>
        <w:t>111.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Gratuidad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búsqued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6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7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gratuita;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4" w:lineRule="auto"/>
        <w:ind w:right="486" w:firstLine="5"/>
        <w:jc w:val="both"/>
        <w:rPr>
          <w:rFonts w:ascii="Times New Roman" w:hAnsi="Times New Roman" w:cs="Times New Roman" w:eastAsia="Times New Roman"/>
          <w:sz w:val="25"/>
          <w:szCs w:val="25"/>
        </w:rPr>
      </w:pPr>
      <w:rPr/>
      <w:r>
        <w:rPr/>
        <w:pict>
          <v:group style="position:absolute;margin-left:584.816895pt;margin-top:28.951782pt;width:.1pt;height:155.757759pt;mso-position-horizontal-relative:page;mso-position-vertical-relative:paragraph;z-index:-4911" coordorigin="11696,579" coordsize="2,3115">
            <v:shape style="position:absolute;left:11696;top:579;width:2;height:3115" coordorigin="11696,579" coordsize="0,3115" path="m11696,3694l11696,579e" filled="f" stroked="t" strokeweight=".957735pt" strokecolor="#1C1C1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w w:val="78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77"/>
          <w:i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Imparcialida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93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93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6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cualida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debe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tene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Institut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respect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sus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actuacione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7"/>
          <w:i/>
        </w:rPr>
        <w:t>éstas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ajena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8"/>
          <w:i/>
        </w:rPr>
        <w:t>Jo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8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7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interese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partes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70707"/>
          <w:spacing w:val="0"/>
          <w:w w:val="100"/>
          <w:i/>
        </w:rPr>
        <w:t>(m</w:t>
      </w:r>
      <w:r>
        <w:rPr>
          <w:rFonts w:ascii="Arial" w:hAnsi="Arial" w:cs="Arial" w:eastAsia="Arial"/>
          <w:sz w:val="14"/>
          <w:szCs w:val="14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controversi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resolve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favorece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indebidamente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ningun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00"/>
          <w:i/>
        </w:rPr>
        <w:t>                                   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36"/>
          <w:w w:val="100"/>
          <w:i/>
        </w:rPr>
        <w:t> </w:t>
      </w:r>
      <w:r>
        <w:rPr>
          <w:rFonts w:ascii="Arial" w:hAnsi="Arial" w:cs="Arial" w:eastAsia="Arial"/>
          <w:sz w:val="41"/>
          <w:szCs w:val="41"/>
          <w:color w:val="7C7C7C"/>
          <w:spacing w:val="-13"/>
          <w:w w:val="62"/>
        </w:rPr>
        <w:t>p</w:t>
      </w:r>
      <w:r>
        <w:rPr>
          <w:rFonts w:ascii="Arial" w:hAnsi="Arial" w:cs="Arial" w:eastAsia="Arial"/>
          <w:sz w:val="41"/>
          <w:szCs w:val="41"/>
          <w:color w:val="626262"/>
          <w:spacing w:val="0"/>
          <w:w w:val="35"/>
        </w:rPr>
        <w:t>·</w:t>
      </w:r>
      <w:r>
        <w:rPr>
          <w:rFonts w:ascii="Arial" w:hAnsi="Arial" w:cs="Arial" w:eastAsia="Arial"/>
          <w:sz w:val="41"/>
          <w:szCs w:val="41"/>
          <w:color w:val="626262"/>
          <w:spacing w:val="40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626262"/>
          <w:spacing w:val="0"/>
          <w:w w:val="34"/>
        </w:rPr>
        <w:t>.</w:t>
      </w:r>
      <w:r>
        <w:rPr>
          <w:rFonts w:ascii="Arial" w:hAnsi="Arial" w:cs="Arial" w:eastAsia="Arial"/>
          <w:sz w:val="41"/>
          <w:szCs w:val="41"/>
          <w:color w:val="626262"/>
          <w:spacing w:val="0"/>
          <w:w w:val="34"/>
        </w:rPr>
        <w:t> </w:t>
      </w:r>
      <w:r>
        <w:rPr>
          <w:rFonts w:ascii="Arial" w:hAnsi="Arial" w:cs="Arial" w:eastAsia="Arial"/>
          <w:sz w:val="41"/>
          <w:szCs w:val="41"/>
          <w:color w:val="626262"/>
          <w:spacing w:val="31"/>
          <w:w w:val="34"/>
        </w:rPr>
        <w:t> </w:t>
      </w:r>
      <w:r>
        <w:rPr>
          <w:rFonts w:ascii="Arial" w:hAnsi="Arial" w:cs="Arial" w:eastAsia="Arial"/>
          <w:sz w:val="41"/>
          <w:szCs w:val="41"/>
          <w:color w:val="909090"/>
          <w:spacing w:val="0"/>
          <w:w w:val="22"/>
        </w:rPr>
        <w:t>.</w:t>
      </w:r>
      <w:r>
        <w:rPr>
          <w:rFonts w:ascii="Arial" w:hAnsi="Arial" w:cs="Arial" w:eastAsia="Arial"/>
          <w:sz w:val="41"/>
          <w:szCs w:val="41"/>
          <w:color w:val="909090"/>
          <w:spacing w:val="0"/>
          <w:w w:val="22"/>
        </w:rPr>
        <w:t>  </w:t>
      </w:r>
      <w:r>
        <w:rPr>
          <w:rFonts w:ascii="Arial" w:hAnsi="Arial" w:cs="Arial" w:eastAsia="Arial"/>
          <w:sz w:val="41"/>
          <w:szCs w:val="41"/>
          <w:color w:val="909090"/>
          <w:spacing w:val="24"/>
          <w:w w:val="22"/>
        </w:rPr>
        <w:t> </w:t>
      </w:r>
      <w:r>
        <w:rPr>
          <w:rFonts w:ascii="Arial" w:hAnsi="Arial" w:cs="Arial" w:eastAsia="Arial"/>
          <w:sz w:val="36"/>
          <w:szCs w:val="36"/>
          <w:color w:val="7C7C7C"/>
          <w:spacing w:val="0"/>
          <w:w w:val="45"/>
        </w:rPr>
        <w:t>,,</w:t>
      </w:r>
      <w:r>
        <w:rPr>
          <w:rFonts w:ascii="Arial" w:hAnsi="Arial" w:cs="Arial" w:eastAsia="Arial"/>
          <w:sz w:val="36"/>
          <w:szCs w:val="36"/>
          <w:color w:val="7C7C7C"/>
          <w:spacing w:val="-18"/>
          <w:w w:val="45"/>
        </w:rPr>
        <w:t>;</w:t>
      </w:r>
      <w:r>
        <w:rPr>
          <w:rFonts w:ascii="Arial" w:hAnsi="Arial" w:cs="Arial" w:eastAsia="Arial"/>
          <w:sz w:val="36"/>
          <w:szCs w:val="36"/>
          <w:color w:val="626262"/>
          <w:spacing w:val="-81"/>
          <w:w w:val="94"/>
        </w:rPr>
        <w:t>t</w:t>
      </w:r>
      <w:r>
        <w:rPr>
          <w:rFonts w:ascii="Arial" w:hAnsi="Arial" w:cs="Arial" w:eastAsia="Arial"/>
          <w:sz w:val="36"/>
          <w:szCs w:val="36"/>
          <w:color w:val="7C7C7C"/>
          <w:spacing w:val="0"/>
          <w:w w:val="46"/>
        </w:rPr>
        <w:t>i</w:t>
      </w:r>
      <w:r>
        <w:rPr>
          <w:rFonts w:ascii="Arial" w:hAnsi="Arial" w:cs="Arial" w:eastAsia="Arial"/>
          <w:sz w:val="36"/>
          <w:szCs w:val="36"/>
          <w:color w:val="7C7C7C"/>
          <w:spacing w:val="-6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626262"/>
          <w:spacing w:val="0"/>
          <w:w w:val="94"/>
        </w:rPr>
        <w:t>}</w:t>
      </w:r>
      <w:r>
        <w:rPr>
          <w:rFonts w:ascii="Arial" w:hAnsi="Arial" w:cs="Arial" w:eastAsia="Arial"/>
          <w:sz w:val="36"/>
          <w:szCs w:val="36"/>
          <w:color w:val="626262"/>
          <w:spacing w:val="-53"/>
          <w:w w:val="95"/>
        </w:rPr>
        <w:t>U</w:t>
      </w:r>
      <w:r>
        <w:rPr>
          <w:rFonts w:ascii="Arial" w:hAnsi="Arial" w:cs="Arial" w:eastAsia="Arial"/>
          <w:sz w:val="36"/>
          <w:szCs w:val="36"/>
          <w:color w:val="909090"/>
          <w:spacing w:val="0"/>
          <w:w w:val="28"/>
        </w:rPr>
        <w:t>:</w:t>
      </w:r>
      <w:r>
        <w:rPr>
          <w:rFonts w:ascii="Arial" w:hAnsi="Arial" w:cs="Arial" w:eastAsia="Arial"/>
          <w:sz w:val="36"/>
          <w:szCs w:val="36"/>
          <w:color w:val="909090"/>
          <w:spacing w:val="-12"/>
          <w:w w:val="28"/>
        </w:rPr>
        <w:t>,</w:t>
      </w:r>
      <w:r>
        <w:rPr>
          <w:rFonts w:ascii="Arial" w:hAnsi="Arial" w:cs="Arial" w:eastAsia="Arial"/>
          <w:sz w:val="36"/>
          <w:szCs w:val="36"/>
          <w:color w:val="B1B1B1"/>
          <w:spacing w:val="-51"/>
          <w:w w:val="45"/>
        </w:rPr>
        <w:t>:</w:t>
      </w:r>
      <w:r>
        <w:rPr>
          <w:rFonts w:ascii="Arial" w:hAnsi="Arial" w:cs="Arial" w:eastAsia="Arial"/>
          <w:sz w:val="36"/>
          <w:szCs w:val="36"/>
          <w:color w:val="909090"/>
          <w:spacing w:val="4"/>
          <w:w w:val="28"/>
        </w:rPr>
        <w:t>,</w:t>
      </w:r>
      <w:r>
        <w:rPr>
          <w:rFonts w:ascii="Arial" w:hAnsi="Arial" w:cs="Arial" w:eastAsia="Arial"/>
          <w:sz w:val="36"/>
          <w:szCs w:val="36"/>
          <w:color w:val="B1B1B1"/>
          <w:spacing w:val="0"/>
          <w:w w:val="45"/>
        </w:rPr>
        <w:t>:</w:t>
      </w:r>
      <w:r>
        <w:rPr>
          <w:rFonts w:ascii="Arial" w:hAnsi="Arial" w:cs="Arial" w:eastAsia="Arial"/>
          <w:sz w:val="36"/>
          <w:szCs w:val="36"/>
          <w:color w:val="B1B1B1"/>
          <w:spacing w:val="0"/>
          <w:w w:val="100"/>
        </w:rPr>
        <w:t>     </w:t>
      </w:r>
      <w:r>
        <w:rPr>
          <w:rFonts w:ascii="Arial" w:hAnsi="Arial" w:cs="Arial" w:eastAsia="Arial"/>
          <w:sz w:val="36"/>
          <w:szCs w:val="36"/>
          <w:color w:val="B1B1B1"/>
          <w:spacing w:val="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909090"/>
          <w:spacing w:val="-12"/>
          <w:w w:val="26"/>
        </w:rPr>
        <w:t>.</w:t>
      </w:r>
      <w:r>
        <w:rPr>
          <w:rFonts w:ascii="Arial" w:hAnsi="Arial" w:cs="Arial" w:eastAsia="Arial"/>
          <w:sz w:val="36"/>
          <w:szCs w:val="36"/>
          <w:color w:val="4D4D4D"/>
          <w:spacing w:val="14"/>
          <w:w w:val="40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7C7C7C"/>
          <w:spacing w:val="-34"/>
          <w:w w:val="106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9E9E9E"/>
          <w:spacing w:val="-12"/>
          <w:w w:val="69"/>
        </w:rPr>
        <w:t>:</w:t>
      </w:r>
      <w:r>
        <w:rPr>
          <w:rFonts w:ascii="Times New Roman" w:hAnsi="Times New Roman" w:cs="Times New Roman" w:eastAsia="Times New Roman"/>
          <w:sz w:val="25"/>
          <w:szCs w:val="25"/>
          <w:color w:val="7C7C7C"/>
          <w:spacing w:val="-20"/>
          <w:w w:val="79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color w:val="626262"/>
          <w:spacing w:val="-18"/>
          <w:w w:val="170"/>
        </w:rPr>
        <w:t>;</w:t>
      </w:r>
      <w:r>
        <w:rPr>
          <w:rFonts w:ascii="Times New Roman" w:hAnsi="Times New Roman" w:cs="Times New Roman" w:eastAsia="Times New Roman"/>
          <w:sz w:val="25"/>
          <w:szCs w:val="25"/>
          <w:color w:val="7C7C7C"/>
          <w:spacing w:val="-22"/>
          <w:w w:val="143"/>
        </w:rPr>
        <w:t>;</w:t>
      </w:r>
      <w:r>
        <w:rPr>
          <w:rFonts w:ascii="Times New Roman" w:hAnsi="Times New Roman" w:cs="Times New Roman" w:eastAsia="Times New Roman"/>
          <w:sz w:val="25"/>
          <w:szCs w:val="25"/>
          <w:color w:val="626262"/>
          <w:spacing w:val="0"/>
          <w:w w:val="41"/>
        </w:rPr>
        <w:t>J.</w:t>
      </w:r>
      <w:r>
        <w:rPr>
          <w:rFonts w:ascii="Times New Roman" w:hAnsi="Times New Roman" w:cs="Times New Roman" w:eastAsia="Times New Roman"/>
          <w:sz w:val="25"/>
          <w:szCs w:val="25"/>
          <w:color w:val="626262"/>
          <w:spacing w:val="0"/>
          <w:w w:val="40"/>
        </w:rPr>
        <w:t>\</w:t>
      </w:r>
      <w:r>
        <w:rPr>
          <w:rFonts w:ascii="Times New Roman" w:hAnsi="Times New Roman" w:cs="Times New Roman" w:eastAsia="Times New Roman"/>
          <w:sz w:val="25"/>
          <w:szCs w:val="25"/>
          <w:color w:val="626262"/>
          <w:spacing w:val="-16"/>
          <w:w w:val="40"/>
        </w:rPr>
        <w:t>W</w:t>
      </w:r>
      <w:r>
        <w:rPr>
          <w:rFonts w:ascii="Times New Roman" w:hAnsi="Times New Roman" w:cs="Times New Roman" w:eastAsia="Times New Roman"/>
          <w:sz w:val="25"/>
          <w:szCs w:val="25"/>
          <w:color w:val="7C7C7C"/>
          <w:spacing w:val="-38"/>
          <w:w w:val="59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626262"/>
          <w:spacing w:val="0"/>
          <w:w w:val="119"/>
        </w:rPr>
        <w:t>}</w:t>
      </w:r>
      <w:r>
        <w:rPr>
          <w:rFonts w:ascii="Times New Roman" w:hAnsi="Times New Roman" w:cs="Times New Roman" w:eastAsia="Times New Roman"/>
          <w:sz w:val="25"/>
          <w:szCs w:val="25"/>
          <w:color w:val="626262"/>
          <w:spacing w:val="0"/>
          <w:w w:val="100"/>
        </w:rPr>
        <w:t>        </w:t>
      </w:r>
      <w:r>
        <w:rPr>
          <w:rFonts w:ascii="Times New Roman" w:hAnsi="Times New Roman" w:cs="Times New Roman" w:eastAsia="Times New Roman"/>
          <w:sz w:val="25"/>
          <w:szCs w:val="25"/>
          <w:color w:val="626262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070707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14" w:after="0" w:line="203" w:lineRule="exact"/>
        <w:ind w:left="19" w:right="597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w w:val="88"/>
          <w:i/>
          <w:position w:val="-1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100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4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  <w:position w:val="-1"/>
        </w:rPr>
        <w:t>Independenci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99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78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1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cualida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debe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tene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01"/>
          <w:i/>
          <w:position w:val="-1"/>
        </w:rPr>
        <w:t>/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2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IJ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2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75"/>
          <w:i/>
          <w:position w:val="-1"/>
        </w:rPr>
        <w:t>[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3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7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909090"/>
          <w:spacing w:val="0"/>
          <w:w w:val="54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909090"/>
          <w:spacing w:val="1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actua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10"/>
          <w:w w:val="58"/>
          <w:i/>
          <w:position w:val="-1"/>
        </w:rPr>
        <w:t>{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7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supeditarse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  <w:position w:val="-1"/>
        </w:rPr>
        <w:t>interé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5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30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180" w:h="15440"/>
          <w:pgMar w:top="140" w:bottom="280" w:left="180" w:right="240"/>
          <w:cols w:num="2" w:equalWidth="0">
            <w:col w:w="1830" w:space="2195"/>
            <w:col w:w="7735"/>
          </w:cols>
        </w:sectPr>
      </w:pPr>
      <w:rPr/>
    </w:p>
    <w:p>
      <w:pPr>
        <w:spacing w:before="66" w:after="0" w:line="240" w:lineRule="auto"/>
        <w:ind w:left="4034" w:right="-80"/>
        <w:jc w:val="left"/>
        <w:tabs>
          <w:tab w:pos="704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autorida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person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algun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0"/>
          <w:w w:val="77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-5"/>
          <w:w w:val="7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0"/>
          <w:w w:val="47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0"/>
          <w:w w:val="47"/>
        </w:rPr>
        <w:t>    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5"/>
          <w:w w:val="47"/>
        </w:rPr>
        <w:t> </w:t>
      </w:r>
      <w:r>
        <w:rPr>
          <w:rFonts w:ascii="Arial" w:hAnsi="Arial" w:cs="Arial" w:eastAsia="Arial"/>
          <w:sz w:val="27"/>
          <w:szCs w:val="27"/>
          <w:color w:val="4D4D4D"/>
          <w:spacing w:val="0"/>
          <w:w w:val="47"/>
        </w:rPr>
        <w:t>Tf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62" w:after="0" w:line="23" w:lineRule="exact"/>
        <w:ind w:left="404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5"/>
        </w:rPr>
        <w:t>VI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5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  <w:position w:val="-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5"/>
        </w:rPr>
        <w:t>Interé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5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  <w:position w:val="-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5"/>
        </w:rPr>
        <w:t>genera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  <w:position w:val="-15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00"/>
          <w:i/>
          <w:position w:val="-15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6"/>
          <w:w w:val="100"/>
          <w:i/>
          <w:position w:val="-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5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  <w:position w:val="-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5"/>
        </w:rPr>
        <w:t>derech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  <w:position w:val="-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5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  <w:position w:val="-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5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5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85" w:after="0" w:line="277" w:lineRule="exact"/>
        <w:ind w:left="96"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/>
        <w:br w:type="column"/>
      </w:r>
      <w:r>
        <w:rPr>
          <w:rFonts w:ascii="Arial" w:hAnsi="Arial" w:cs="Arial" w:eastAsia="Arial"/>
          <w:sz w:val="25"/>
          <w:szCs w:val="25"/>
          <w:color w:val="7C7C7C"/>
          <w:spacing w:val="-25"/>
          <w:w w:val="95"/>
          <w:position w:val="-1"/>
        </w:rPr>
        <w:t>:</w:t>
      </w:r>
      <w:r>
        <w:rPr>
          <w:rFonts w:ascii="Arial" w:hAnsi="Arial" w:cs="Arial" w:eastAsia="Arial"/>
          <w:sz w:val="25"/>
          <w:szCs w:val="25"/>
          <w:color w:val="9E9E9E"/>
          <w:spacing w:val="-18"/>
          <w:w w:val="76"/>
          <w:position w:val="-1"/>
        </w:rPr>
        <w:t>.</w:t>
      </w:r>
      <w:r>
        <w:rPr>
          <w:rFonts w:ascii="Arial" w:hAnsi="Arial" w:cs="Arial" w:eastAsia="Arial"/>
          <w:sz w:val="25"/>
          <w:szCs w:val="25"/>
          <w:color w:val="7C7C7C"/>
          <w:spacing w:val="-15"/>
          <w:w w:val="76"/>
          <w:position w:val="-1"/>
        </w:rPr>
        <w:t>'</w:t>
      </w:r>
      <w:r>
        <w:rPr>
          <w:rFonts w:ascii="Arial" w:hAnsi="Arial" w:cs="Arial" w:eastAsia="Arial"/>
          <w:sz w:val="25"/>
          <w:szCs w:val="25"/>
          <w:color w:val="4D4D4D"/>
          <w:spacing w:val="0"/>
          <w:w w:val="112"/>
          <w:position w:val="-1"/>
        </w:rPr>
        <w:t>.:</w:t>
      </w:r>
      <w:r>
        <w:rPr>
          <w:rFonts w:ascii="Arial" w:hAnsi="Arial" w:cs="Arial" w:eastAsia="Arial"/>
          <w:sz w:val="25"/>
          <w:szCs w:val="25"/>
          <w:color w:val="4D4D4D"/>
          <w:spacing w:val="-3"/>
          <w:w w:val="112"/>
          <w:position w:val="-1"/>
        </w:rPr>
        <w:t>:</w:t>
      </w:r>
      <w:r>
        <w:rPr>
          <w:rFonts w:ascii="Arial" w:hAnsi="Arial" w:cs="Arial" w:eastAsia="Arial"/>
          <w:sz w:val="25"/>
          <w:szCs w:val="25"/>
          <w:color w:val="7C7C7C"/>
          <w:spacing w:val="-3"/>
          <w:w w:val="44"/>
          <w:position w:val="-1"/>
        </w:rPr>
      </w:r>
      <w:r>
        <w:rPr>
          <w:rFonts w:ascii="Arial" w:hAnsi="Arial" w:cs="Arial" w:eastAsia="Arial"/>
          <w:sz w:val="25"/>
          <w:szCs w:val="25"/>
          <w:color w:val="7C7C7C"/>
          <w:spacing w:val="0"/>
          <w:w w:val="44"/>
          <w:emboss/>
          <w:position w:val="-1"/>
        </w:rPr>
        <w:t>;</w:t>
      </w:r>
      <w:r>
        <w:rPr>
          <w:rFonts w:ascii="Arial" w:hAnsi="Arial" w:cs="Arial" w:eastAsia="Arial"/>
          <w:sz w:val="25"/>
          <w:szCs w:val="25"/>
          <w:color w:val="7C7C7C"/>
          <w:spacing w:val="0"/>
          <w:w w:val="44"/>
          <w:emboss/>
          <w:position w:val="-1"/>
        </w:rPr>
      </w:r>
      <w:r>
        <w:rPr>
          <w:rFonts w:ascii="Arial" w:hAnsi="Arial" w:cs="Arial" w:eastAsia="Arial"/>
          <w:sz w:val="25"/>
          <w:szCs w:val="25"/>
          <w:color w:val="7C7C7C"/>
          <w:spacing w:val="0"/>
          <w:w w:val="44"/>
          <w:position w:val="-1"/>
        </w:rPr>
      </w:r>
      <w:r>
        <w:rPr>
          <w:rFonts w:ascii="Arial" w:hAnsi="Arial" w:cs="Arial" w:eastAsia="Arial"/>
          <w:sz w:val="25"/>
          <w:szCs w:val="25"/>
          <w:color w:val="7C7C7C"/>
          <w:spacing w:val="0"/>
          <w:w w:val="44"/>
          <w:position w:val="-1"/>
        </w:rPr>
        <w:t>;.</w:t>
      </w:r>
      <w:r>
        <w:rPr>
          <w:rFonts w:ascii="Arial" w:hAnsi="Arial" w:cs="Arial" w:eastAsia="Arial"/>
          <w:sz w:val="25"/>
          <w:szCs w:val="25"/>
          <w:color w:val="626262"/>
          <w:spacing w:val="-141"/>
          <w:w w:val="37"/>
          <w:position w:val="-1"/>
        </w:rPr>
        <w:t>&amp;</w:t>
      </w:r>
      <w:r>
        <w:rPr>
          <w:rFonts w:ascii="Arial" w:hAnsi="Arial" w:cs="Arial" w:eastAsia="Arial"/>
          <w:sz w:val="25"/>
          <w:szCs w:val="25"/>
          <w:color w:val="7C7C7C"/>
          <w:spacing w:val="0"/>
          <w:w w:val="44"/>
          <w:position w:val="-1"/>
        </w:rPr>
        <w:t>'</w:t>
      </w:r>
      <w:r>
        <w:rPr>
          <w:rFonts w:ascii="Arial" w:hAnsi="Arial" w:cs="Arial" w:eastAsia="Arial"/>
          <w:sz w:val="25"/>
          <w:szCs w:val="25"/>
          <w:color w:val="7C7C7C"/>
          <w:spacing w:val="-28"/>
          <w:w w:val="100"/>
          <w:position w:val="-1"/>
        </w:rPr>
        <w:t> </w:t>
      </w:r>
      <w:r>
        <w:rPr>
          <w:rFonts w:ascii="Arial" w:hAnsi="Arial" w:cs="Arial" w:eastAsia="Arial"/>
          <w:sz w:val="25"/>
          <w:szCs w:val="25"/>
          <w:color w:val="626262"/>
          <w:spacing w:val="0"/>
          <w:w w:val="37"/>
          <w:position w:val="-1"/>
        </w:rPr>
        <w:t>\</w:t>
      </w:r>
      <w:r>
        <w:rPr>
          <w:rFonts w:ascii="Arial" w:hAnsi="Arial" w:cs="Arial" w:eastAsia="Arial"/>
          <w:sz w:val="25"/>
          <w:szCs w:val="25"/>
          <w:color w:val="626262"/>
          <w:spacing w:val="-5"/>
          <w:w w:val="37"/>
          <w:position w:val="-1"/>
        </w:rPr>
        <w:t>t</w:t>
      </w:r>
      <w:r>
        <w:rPr>
          <w:rFonts w:ascii="Arial" w:hAnsi="Arial" w:cs="Arial" w:eastAsia="Arial"/>
          <w:sz w:val="25"/>
          <w:szCs w:val="25"/>
          <w:color w:val="7C7C7C"/>
          <w:spacing w:val="-13"/>
          <w:w w:val="81"/>
          <w:position w:val="-1"/>
        </w:rPr>
        <w:t>f</w:t>
      </w:r>
      <w:r>
        <w:rPr>
          <w:rFonts w:ascii="Arial" w:hAnsi="Arial" w:cs="Arial" w:eastAsia="Arial"/>
          <w:sz w:val="25"/>
          <w:szCs w:val="25"/>
          <w:color w:val="626262"/>
          <w:spacing w:val="0"/>
          <w:w w:val="24"/>
          <w:position w:val="-1"/>
        </w:rPr>
        <w:t>,¡'</w:t>
      </w:r>
      <w:r>
        <w:rPr>
          <w:rFonts w:ascii="Arial" w:hAnsi="Arial" w:cs="Arial" w:eastAsia="Arial"/>
          <w:sz w:val="25"/>
          <w:szCs w:val="25"/>
          <w:color w:val="626262"/>
          <w:spacing w:val="-13"/>
          <w:w w:val="24"/>
          <w:position w:val="-1"/>
        </w:rPr>
        <w:t>,</w:t>
      </w:r>
      <w:r>
        <w:rPr>
          <w:rFonts w:ascii="Arial" w:hAnsi="Arial" w:cs="Arial" w:eastAsia="Arial"/>
          <w:sz w:val="25"/>
          <w:szCs w:val="25"/>
          <w:color w:val="7C7C7C"/>
          <w:spacing w:val="-74"/>
          <w:w w:val="152"/>
          <w:position w:val="-1"/>
        </w:rPr>
        <w:t>l</w:t>
      </w:r>
      <w:r>
        <w:rPr>
          <w:rFonts w:ascii="Arial" w:hAnsi="Arial" w:cs="Arial" w:eastAsia="Arial"/>
          <w:sz w:val="25"/>
          <w:szCs w:val="25"/>
          <w:color w:val="626262"/>
          <w:spacing w:val="2"/>
          <w:w w:val="25"/>
          <w:position w:val="-1"/>
        </w:rPr>
        <w:t>)</w:t>
      </w:r>
      <w:r>
        <w:rPr>
          <w:rFonts w:ascii="Arial" w:hAnsi="Arial" w:cs="Arial" w:eastAsia="Arial"/>
          <w:sz w:val="25"/>
          <w:szCs w:val="25"/>
          <w:color w:val="626262"/>
          <w:spacing w:val="0"/>
          <w:w w:val="55"/>
          <w:position w:val="-1"/>
        </w:rPr>
        <w:t>¡(</w:t>
      </w:r>
      <w:r>
        <w:rPr>
          <w:rFonts w:ascii="Arial" w:hAnsi="Arial" w:cs="Arial" w:eastAsia="Arial"/>
          <w:sz w:val="25"/>
          <w:szCs w:val="25"/>
          <w:color w:val="626262"/>
          <w:spacing w:val="0"/>
          <w:w w:val="54"/>
          <w:position w:val="-1"/>
        </w:rPr>
        <w:t>;f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100" w:lineRule="exact"/>
        <w:ind w:right="-84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0"/>
          <w:w w:val="100"/>
          <w:position w:val="-6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-4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37"/>
          <w:i/>
          <w:position w:val="-16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31"/>
          <w:w w:val="100"/>
          <w:i/>
          <w:position w:val="-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6"/>
        </w:rPr>
        <w:t>pq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  <w:position w:val="-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  <w:position w:val="-16"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7"/>
          <w:w w:val="103"/>
          <w:i/>
          <w:position w:val="-16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0"/>
          <w:i/>
          <w:position w:val="-16"/>
        </w:rPr>
        <w:t>i'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70"/>
          <w:i/>
          <w:position w:val="-16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19"/>
          <w:w w:val="175"/>
          <w:i/>
          <w:position w:val="-16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12"/>
          <w:i/>
          <w:position w:val="-16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6"/>
          <w:w w:val="143"/>
          <w:i/>
          <w:position w:val="-16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210"/>
          <w:i/>
          <w:position w:val="-16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0"/>
          <w:w w:val="59"/>
          <w:i/>
          <w:position w:val="-16"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2"/>
          <w:w w:val="100"/>
          <w:i/>
          <w:position w:val="-1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0"/>
          <w:w w:val="100"/>
          <w:position w:val="-3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400" w:lineRule="exact"/>
        <w:ind w:right="-20"/>
        <w:jc w:val="left"/>
        <w:rPr>
          <w:rFonts w:ascii="Arial" w:hAnsi="Arial" w:cs="Arial" w:eastAsia="Arial"/>
          <w:sz w:val="38"/>
          <w:szCs w:val="38"/>
        </w:rPr>
      </w:pPr>
      <w:rPr/>
      <w:r>
        <w:rPr/>
        <w:br w:type="column"/>
      </w:r>
      <w:r>
        <w:rPr>
          <w:rFonts w:ascii="Arial" w:hAnsi="Arial" w:cs="Arial" w:eastAsia="Arial"/>
          <w:sz w:val="38"/>
          <w:szCs w:val="38"/>
          <w:color w:val="626262"/>
          <w:w w:val="47"/>
        </w:rPr>
        <w:t>i,}</w:t>
      </w:r>
      <w:r>
        <w:rPr>
          <w:rFonts w:ascii="Arial" w:hAnsi="Arial" w:cs="Arial" w:eastAsia="Arial"/>
          <w:sz w:val="38"/>
          <w:szCs w:val="38"/>
          <w:color w:val="626262"/>
          <w:spacing w:val="-55"/>
          <w:w w:val="100"/>
        </w:rPr>
        <w:t> </w:t>
      </w:r>
      <w:r>
        <w:rPr>
          <w:rFonts w:ascii="Arial" w:hAnsi="Arial" w:cs="Arial" w:eastAsia="Arial"/>
          <w:sz w:val="38"/>
          <w:szCs w:val="38"/>
          <w:color w:val="626262"/>
          <w:spacing w:val="0"/>
          <w:w w:val="48"/>
        </w:rPr>
        <w:t>zr</w:t>
      </w:r>
      <w:r>
        <w:rPr>
          <w:rFonts w:ascii="Arial" w:hAnsi="Arial" w:cs="Arial" w:eastAsia="Arial"/>
          <w:sz w:val="38"/>
          <w:szCs w:val="38"/>
          <w:color w:val="626262"/>
          <w:spacing w:val="-36"/>
          <w:w w:val="47"/>
        </w:rPr>
        <w:t>!</w:t>
      </w:r>
      <w:r>
        <w:rPr>
          <w:rFonts w:ascii="Arial" w:hAnsi="Arial" w:cs="Arial" w:eastAsia="Arial"/>
          <w:sz w:val="38"/>
          <w:szCs w:val="38"/>
          <w:color w:val="626262"/>
          <w:spacing w:val="-14"/>
          <w:w w:val="39"/>
        </w:rPr>
        <w:t>l</w:t>
      </w:r>
      <w:r>
        <w:rPr>
          <w:rFonts w:ascii="Arial" w:hAnsi="Arial" w:cs="Arial" w:eastAsia="Arial"/>
          <w:sz w:val="38"/>
          <w:szCs w:val="38"/>
          <w:color w:val="626262"/>
          <w:spacing w:val="0"/>
          <w:w w:val="47"/>
        </w:rPr>
        <w:t>f</w:t>
      </w:r>
      <w:r>
        <w:rPr>
          <w:rFonts w:ascii="Arial" w:hAnsi="Arial" w:cs="Arial" w:eastAsia="Arial"/>
          <w:sz w:val="38"/>
          <w:szCs w:val="38"/>
          <w:color w:val="7C7C7C"/>
          <w:spacing w:val="-55"/>
          <w:w w:val="82"/>
        </w:rPr>
        <w:t>;</w:t>
      </w:r>
      <w:r>
        <w:rPr>
          <w:rFonts w:ascii="Arial" w:hAnsi="Arial" w:cs="Arial" w:eastAsia="Arial"/>
          <w:sz w:val="38"/>
          <w:szCs w:val="38"/>
          <w:color w:val="626262"/>
          <w:spacing w:val="0"/>
          <w:w w:val="38"/>
        </w:rPr>
        <w:t>i1;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</w:rPr>
      </w:r>
    </w:p>
    <w:p>
      <w:pPr>
        <w:spacing w:before="39" w:after="0" w:line="23" w:lineRule="exact"/>
        <w:ind w:left="343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5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0"/>
          <w:w w:val="100"/>
          <w:i/>
          <w:position w:val="-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5"/>
        </w:rPr>
        <w:t>general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5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0"/>
          <w:w w:val="100"/>
          <w:i/>
          <w:position w:val="-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5"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  <w:position w:val="-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5"/>
          <w:i/>
          <w:position w:val="-15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5"/>
          <w:i/>
          <w:position w:val="-1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75"/>
          <w:i/>
          <w:position w:val="-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5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5"/>
          <w:w w:val="100"/>
          <w:i/>
          <w:position w:val="-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5"/>
        </w:rPr>
        <w:t>no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100"/>
          <w:i/>
          <w:position w:val="-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  <w:position w:val="-15"/>
        </w:rPr>
        <w:t>es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80" w:h="15440"/>
          <w:pgMar w:top="140" w:bottom="280" w:left="180" w:right="240"/>
          <w:cols w:num="3" w:equalWidth="0">
            <w:col w:w="7370" w:space="126"/>
            <w:col w:w="1099" w:space="15"/>
            <w:col w:w="3150"/>
          </w:cols>
        </w:sectPr>
      </w:pPr>
      <w:rPr/>
    </w:p>
    <w:p>
      <w:pPr>
        <w:spacing w:before="0" w:after="0" w:line="180" w:lineRule="exact"/>
        <w:ind w:right="-20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w w:val="88"/>
          <w:i/>
        </w:rPr>
        <w:t>informaéiO't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89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37"/>
          <w:i/>
        </w:rPr>
        <w:t>¡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  <w:t>interé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440"/>
          <w:pgMar w:top="140" w:bottom="280" w:left="180" w:right="240"/>
          <w:cols w:num="2" w:equalWidth="0">
            <w:col w:w="7604" w:space="913"/>
            <w:col w:w="3243"/>
          </w:cols>
        </w:sectPr>
      </w:pPr>
      <w:rPr/>
    </w:p>
    <w:p>
      <w:pPr>
        <w:spacing w:before="7" w:after="0" w:line="250" w:lineRule="auto"/>
        <w:ind w:left="4029" w:right="55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necesari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acredita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ningú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interé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jurídic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partléiífilf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pública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3"/>
          <w:w w:val="100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excepció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clasificad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confidencial;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4029" w:right="527" w:firstLine="1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w w:val="87"/>
          <w:i/>
        </w:rPr>
        <w:t>VIl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Legalida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obligació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Institut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ajusta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96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6"/>
          <w:w w:val="99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tuació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99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49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funde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motive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sus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resolucione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acto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</w:rPr>
        <w:t>norma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3"/>
          <w:w w:val="102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68"/>
          <w:i/>
        </w:rPr>
        <w:t>""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69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plicab/es;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4" w:lineRule="auto"/>
        <w:ind w:left="4029" w:right="533" w:firstLine="1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w w:val="79"/>
          <w:i/>
        </w:rPr>
        <w:t>VII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80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0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</w:rPr>
        <w:t>Libre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9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78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principi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tod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considerad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libre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3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49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salv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clasificqd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expresamente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3"/>
          <w:w w:val="100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omo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3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eservad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5"/>
          <w:i/>
        </w:rPr>
        <w:t>oconfide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59"/>
          <w:i/>
        </w:rPr>
        <w:t>CiC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10"/>
          <w:w w:val="6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60"/>
          <w:i/>
        </w:rPr>
        <w:t>J;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73" w:after="0" w:line="240" w:lineRule="auto"/>
        <w:ind w:left="4517" w:right="2106"/>
        <w:jc w:val="center"/>
        <w:tabs>
          <w:tab w:pos="5640" w:val="left"/>
          <w:tab w:pos="6300" w:val="left"/>
          <w:tab w:pos="6680" w:val="left"/>
          <w:tab w:pos="7540" w:val="left"/>
          <w:tab w:pos="9540" w:val="left"/>
        </w:tabs>
        <w:rPr>
          <w:rFonts w:ascii="Times New Roman" w:hAnsi="Times New Roman" w:cs="Times New Roman" w:eastAsia="Times New Roman"/>
          <w:sz w:val="6"/>
          <w:szCs w:val="6"/>
        </w:rPr>
      </w:pPr>
      <w:rPr/>
      <w:r>
        <w:rPr>
          <w:rFonts w:ascii="Times New Roman" w:hAnsi="Times New Roman" w:cs="Times New Roman" w:eastAsia="Times New Roman"/>
          <w:sz w:val="6"/>
          <w:szCs w:val="6"/>
          <w:color w:val="626262"/>
          <w:spacing w:val="0"/>
          <w:w w:val="56"/>
        </w:rPr>
        <w:t>:_</w:t>
      </w:r>
      <w:r>
        <w:rPr>
          <w:rFonts w:ascii="Times New Roman" w:hAnsi="Times New Roman" w:cs="Times New Roman" w:eastAsia="Times New Roman"/>
          <w:sz w:val="6"/>
          <w:szCs w:val="6"/>
          <w:color w:val="62626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6"/>
          <w:szCs w:val="6"/>
          <w:color w:val="626262"/>
          <w:spacing w:val="0"/>
          <w:w w:val="100"/>
        </w:rPr>
      </w:r>
      <w:r>
        <w:rPr>
          <w:rFonts w:ascii="Times New Roman" w:hAnsi="Times New Roman" w:cs="Times New Roman" w:eastAsia="Times New Roman"/>
          <w:sz w:val="6"/>
          <w:szCs w:val="6"/>
          <w:color w:val="909090"/>
          <w:spacing w:val="0"/>
          <w:w w:val="232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909090"/>
          <w:spacing w:val="0"/>
          <w:w w:val="232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909090"/>
          <w:spacing w:val="1"/>
          <w:w w:val="232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909090"/>
          <w:spacing w:val="0"/>
          <w:w w:val="232"/>
        </w:rPr>
        <w:t>'</w:t>
      </w:r>
      <w:r>
        <w:rPr>
          <w:rFonts w:ascii="Times New Roman" w:hAnsi="Times New Roman" w:cs="Times New Roman" w:eastAsia="Times New Roman"/>
          <w:sz w:val="6"/>
          <w:szCs w:val="6"/>
          <w:color w:val="909090"/>
          <w:spacing w:val="21"/>
          <w:w w:val="232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9E9E9E"/>
          <w:spacing w:val="0"/>
          <w:w w:val="58"/>
        </w:rPr>
        <w:t>--</w:t>
      </w:r>
      <w:r>
        <w:rPr>
          <w:rFonts w:ascii="Times New Roman" w:hAnsi="Times New Roman" w:cs="Times New Roman" w:eastAsia="Times New Roman"/>
          <w:sz w:val="6"/>
          <w:szCs w:val="6"/>
          <w:color w:val="9E9E9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6"/>
          <w:szCs w:val="6"/>
          <w:color w:val="9E9E9E"/>
          <w:spacing w:val="0"/>
          <w:w w:val="58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9E9E9E"/>
          <w:spacing w:val="-8"/>
          <w:w w:val="58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9E9E9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6"/>
          <w:szCs w:val="6"/>
          <w:color w:val="9E9E9E"/>
          <w:spacing w:val="0"/>
          <w:w w:val="100"/>
        </w:rPr>
      </w:r>
      <w:r>
        <w:rPr>
          <w:rFonts w:ascii="Times New Roman" w:hAnsi="Times New Roman" w:cs="Times New Roman" w:eastAsia="Times New Roman"/>
          <w:sz w:val="6"/>
          <w:szCs w:val="6"/>
          <w:color w:val="626262"/>
          <w:spacing w:val="0"/>
          <w:w w:val="156"/>
        </w:rPr>
        <w:t>'</w:t>
      </w:r>
      <w:r>
        <w:rPr>
          <w:rFonts w:ascii="Times New Roman" w:hAnsi="Times New Roman" w:cs="Times New Roman" w:eastAsia="Times New Roman"/>
          <w:sz w:val="6"/>
          <w:szCs w:val="6"/>
          <w:color w:val="626262"/>
          <w:spacing w:val="0"/>
          <w:w w:val="156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626262"/>
          <w:spacing w:val="23"/>
          <w:w w:val="156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4D4D4D"/>
          <w:spacing w:val="0"/>
          <w:w w:val="156"/>
        </w:rPr>
        <w:t>,-</w:t>
      </w:r>
      <w:r>
        <w:rPr>
          <w:rFonts w:ascii="Times New Roman" w:hAnsi="Times New Roman" w:cs="Times New Roman" w:eastAsia="Times New Roman"/>
          <w:sz w:val="6"/>
          <w:szCs w:val="6"/>
          <w:color w:val="4D4D4D"/>
          <w:spacing w:val="-3"/>
          <w:w w:val="156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7C7C7C"/>
          <w:spacing w:val="0"/>
          <w:w w:val="156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7C7C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6"/>
          <w:szCs w:val="6"/>
          <w:color w:val="7C7C7C"/>
          <w:spacing w:val="0"/>
          <w:w w:val="100"/>
        </w:rPr>
      </w:r>
      <w:r>
        <w:rPr>
          <w:rFonts w:ascii="Times New Roman" w:hAnsi="Times New Roman" w:cs="Times New Roman" w:eastAsia="Times New Roman"/>
          <w:sz w:val="6"/>
          <w:szCs w:val="6"/>
          <w:color w:val="626262"/>
          <w:spacing w:val="0"/>
          <w:w w:val="156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626262"/>
          <w:spacing w:val="7"/>
          <w:w w:val="156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626262"/>
          <w:spacing w:val="0"/>
          <w:w w:val="156"/>
        </w:rPr>
        <w:t>.-</w:t>
      </w:r>
      <w:r>
        <w:rPr>
          <w:rFonts w:ascii="Times New Roman" w:hAnsi="Times New Roman" w:cs="Times New Roman" w:eastAsia="Times New Roman"/>
          <w:sz w:val="6"/>
          <w:szCs w:val="6"/>
          <w:color w:val="626262"/>
          <w:spacing w:val="12"/>
          <w:w w:val="156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626262"/>
          <w:spacing w:val="0"/>
          <w:w w:val="156"/>
        </w:rPr>
        <w:t>"-</w:t>
      </w:r>
      <w:r>
        <w:rPr>
          <w:rFonts w:ascii="Times New Roman" w:hAnsi="Times New Roman" w:cs="Times New Roman" w:eastAsia="Times New Roman"/>
          <w:sz w:val="6"/>
          <w:szCs w:val="6"/>
          <w:color w:val="626262"/>
          <w:spacing w:val="-5"/>
          <w:w w:val="156"/>
        </w:rPr>
        <w:t>"</w:t>
      </w:r>
      <w:r>
        <w:rPr>
          <w:rFonts w:ascii="Times New Roman" w:hAnsi="Times New Roman" w:cs="Times New Roman" w:eastAsia="Times New Roman"/>
          <w:sz w:val="6"/>
          <w:szCs w:val="6"/>
          <w:color w:val="7C7C7C"/>
          <w:spacing w:val="0"/>
          <w:w w:val="156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7C7C7C"/>
          <w:spacing w:val="0"/>
          <w:w w:val="156"/>
        </w:rPr>
        <w:t>  </w:t>
      </w:r>
      <w:r>
        <w:rPr>
          <w:rFonts w:ascii="Times New Roman" w:hAnsi="Times New Roman" w:cs="Times New Roman" w:eastAsia="Times New Roman"/>
          <w:sz w:val="6"/>
          <w:szCs w:val="6"/>
          <w:color w:val="7C7C7C"/>
          <w:spacing w:val="9"/>
          <w:w w:val="156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626262"/>
          <w:spacing w:val="-11"/>
          <w:w w:val="242"/>
        </w:rPr>
        <w:t>'</w:t>
      </w:r>
      <w:r>
        <w:rPr>
          <w:rFonts w:ascii="Times New Roman" w:hAnsi="Times New Roman" w:cs="Times New Roman" w:eastAsia="Times New Roman"/>
          <w:sz w:val="6"/>
          <w:szCs w:val="6"/>
          <w:color w:val="7C7C7C"/>
          <w:spacing w:val="0"/>
          <w:w w:val="155"/>
        </w:rPr>
        <w:t>·</w:t>
      </w:r>
      <w:r>
        <w:rPr>
          <w:rFonts w:ascii="Times New Roman" w:hAnsi="Times New Roman" w:cs="Times New Roman" w:eastAsia="Times New Roman"/>
          <w:sz w:val="6"/>
          <w:szCs w:val="6"/>
          <w:color w:val="7C7C7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7C7C7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3B3B3B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6"/>
          <w:szCs w:val="6"/>
          <w:color w:val="3B3B3B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3B3B3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6"/>
          <w:szCs w:val="6"/>
          <w:color w:val="3B3B3B"/>
          <w:spacing w:val="0"/>
          <w:w w:val="100"/>
        </w:rPr>
      </w:r>
      <w:r>
        <w:rPr>
          <w:rFonts w:ascii="Times New Roman" w:hAnsi="Times New Roman" w:cs="Times New Roman" w:eastAsia="Times New Roman"/>
          <w:sz w:val="6"/>
          <w:szCs w:val="6"/>
          <w:color w:val="4D4D4D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00"/>
        </w:rPr>
      </w:r>
    </w:p>
    <w:p>
      <w:pPr>
        <w:spacing w:before="63" w:after="0" w:line="245" w:lineRule="auto"/>
        <w:ind w:left="4029" w:right="568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IX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Máxim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pub/icid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9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D4D4D"/>
          <w:spacing w:val="2"/>
          <w:w w:val="41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909090"/>
          <w:spacing w:val="-52"/>
          <w:w w:val="78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8"/>
          <w:w w:val="95"/>
          <w:i/>
        </w:rPr>
        <w:t>$</w:t>
      </w:r>
      <w:r>
        <w:rPr>
          <w:rFonts w:ascii="Times New Roman" w:hAnsi="Times New Roman" w:cs="Times New Roman" w:eastAsia="Times New Roman"/>
          <w:sz w:val="18"/>
          <w:szCs w:val="18"/>
          <w:color w:val="7C7C7C"/>
          <w:spacing w:val="0"/>
          <w:w w:val="65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7C7C7C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0"/>
          <w:w w:val="135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color w:val="7C7C7C"/>
          <w:spacing w:val="0"/>
          <w:w w:val="135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0"/>
          <w:w w:val="135"/>
        </w:rPr>
        <w:t>ijda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-16"/>
          <w:w w:val="13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sobr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74"/>
          <w:i/>
        </w:rPr>
        <w:t>}f/s':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3"/>
          <w:w w:val="75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23"/>
          <w:i/>
        </w:rPr>
        <w:t>cací6nde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razone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interé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5"/>
          <w:i/>
        </w:rPr>
        <w:t>que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motive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reserv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71"/>
          <w:i/>
        </w:rPr>
        <w:t>fii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9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11"/>
          <w:w w:val="97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9E9E9E"/>
          <w:spacing w:val="-14"/>
          <w:w w:val="74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7C7C7C"/>
          <w:spacing w:val="-17"/>
          <w:w w:val="148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5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2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22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9"/>
          <w:w w:val="2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9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09090"/>
          <w:spacing w:val="0"/>
          <w:w w:val="10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909090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96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223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prevalecer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interpretació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  <w:t>que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garantice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máxim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publicida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3"/>
          <w:i/>
        </w:rPr>
        <w:t>dr!"dich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3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3"/>
          <w:i/>
        </w:rPr>
        <w:t>inform,gfJc?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3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3"/>
          <w:i/>
        </w:rPr>
        <w:t>Jj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C7C7C"/>
          <w:spacing w:val="0"/>
          <w:w w:val="30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7C7C7C"/>
          <w:spacing w:val="-2"/>
          <w:w w:val="30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0"/>
          <w:w w:val="5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0" w:lineRule="atLeast"/>
        <w:ind w:left="4001" w:right="512" w:firstLine="-1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7C7C7C"/>
          <w:w w:val="83"/>
          <w:i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Mínim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formalidad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sobr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formalidade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debe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revésti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actos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jurídico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accione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realizada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motiv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5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4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7C7C7C"/>
          <w:spacing w:val="0"/>
          <w:w w:val="65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69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12"/>
          <w:w w:val="169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96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7C7C7C"/>
          <w:spacing w:val="0"/>
          <w:w w:val="68"/>
          <w:i/>
        </w:rPr>
        <w:t>;;,</w:t>
      </w:r>
      <w:r>
        <w:rPr>
          <w:rFonts w:ascii="Times New Roman" w:hAnsi="Times New Roman" w:cs="Times New Roman" w:eastAsia="Times New Roman"/>
          <w:sz w:val="18"/>
          <w:szCs w:val="18"/>
          <w:color w:val="7C7C7C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59"/>
          <w:i/>
        </w:rPr>
        <w:t>p¡;¡J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59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2"/>
          <w:w w:val="83"/>
          <w:i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</w:rPr>
        <w:t>aciÓri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ikeva/ecer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8" w:lineRule="exact"/>
        <w:ind w:left="4024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lhterpretaciónque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  <w:position w:val="-1"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5"/>
          <w:w w:val="98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  <w:position w:val="-1"/>
        </w:rPr>
        <w:t>idi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98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8"/>
          <w:w w:val="98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9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  <w:position w:val="-1"/>
        </w:rPr>
        <w:t>mt:_no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8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  <w:position w:val="-1"/>
        </w:rPr>
        <w:t>formalida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9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42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4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7"/>
          <w:w w:val="14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-5"/>
          <w:w w:val="61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232323"/>
          <w:spacing w:val="0"/>
          <w:w w:val="82"/>
          <w:i/>
          <w:position w:val="-1"/>
        </w:rPr>
        <w:t>l/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0"/>
          <w:w w:val="67"/>
          <w:i/>
          <w:position w:val="-1"/>
        </w:rPr>
        <w:t>at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-17"/>
          <w:w w:val="68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232323"/>
          <w:spacing w:val="-1"/>
          <w:w w:val="50"/>
          <w:i/>
          <w:position w:val="-1"/>
        </w:rPr>
        <w:t>$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0"/>
          <w:w w:val="65"/>
          <w:i/>
          <w:position w:val="-1"/>
        </w:rPr>
        <w:t>;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177" w:lineRule="exact"/>
        <w:ind w:left="5668" w:right="2904"/>
        <w:jc w:val="center"/>
        <w:tabs>
          <w:tab w:pos="7200" w:val="left"/>
          <w:tab w:pos="7740" w:val="left"/>
          <w:tab w:pos="87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7C7C7C"/>
          <w:w w:val="140"/>
          <w:position w:val="-1"/>
        </w:rPr>
        <w:t>/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-2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09090"/>
          <w:spacing w:val="0"/>
          <w:w w:val="67"/>
          <w:position w:val="-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909090"/>
          <w:spacing w:val="-1"/>
          <w:w w:val="67"/>
          <w:position w:val="-1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B1B1B1"/>
          <w:spacing w:val="0"/>
          <w:w w:val="78"/>
          <w:position w:val="-1"/>
        </w:rPr>
        <w:t>,.</w:t>
      </w:r>
      <w:r>
        <w:rPr>
          <w:rFonts w:ascii="Times New Roman" w:hAnsi="Times New Roman" w:cs="Times New Roman" w:eastAsia="Times New Roman"/>
          <w:sz w:val="17"/>
          <w:szCs w:val="17"/>
          <w:color w:val="909090"/>
          <w:spacing w:val="0"/>
          <w:w w:val="53"/>
          <w:position w:val="-1"/>
        </w:rPr>
        <w:t>_&gt;</w:t>
      </w:r>
      <w:r>
        <w:rPr>
          <w:rFonts w:ascii="Times New Roman" w:hAnsi="Times New Roman" w:cs="Times New Roman" w:eastAsia="Times New Roman"/>
          <w:sz w:val="17"/>
          <w:szCs w:val="17"/>
          <w:color w:val="909090"/>
          <w:spacing w:val="-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09090"/>
          <w:spacing w:val="0"/>
          <w:w w:val="53"/>
          <w:position w:val="-1"/>
        </w:rPr>
        <w:t>::·</w:t>
      </w:r>
      <w:r>
        <w:rPr>
          <w:rFonts w:ascii="Times New Roman" w:hAnsi="Times New Roman" w:cs="Times New Roman" w:eastAsia="Times New Roman"/>
          <w:sz w:val="17"/>
          <w:szCs w:val="17"/>
          <w:color w:val="909090"/>
          <w:spacing w:val="-10"/>
          <w:w w:val="53"/>
          <w:position w:val="-1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B1B1B1"/>
          <w:spacing w:val="0"/>
          <w:w w:val="45"/>
          <w:position w:val="-1"/>
        </w:rPr>
        <w:t>'(</w:t>
      </w:r>
      <w:r>
        <w:rPr>
          <w:rFonts w:ascii="Times New Roman" w:hAnsi="Times New Roman" w:cs="Times New Roman" w:eastAsia="Times New Roman"/>
          <w:sz w:val="17"/>
          <w:szCs w:val="17"/>
          <w:color w:val="B1B1B1"/>
          <w:spacing w:val="0"/>
          <w:w w:val="44"/>
          <w:position w:val="-1"/>
        </w:rPr>
        <w:t>-;</w:t>
      </w:r>
      <w:r>
        <w:rPr>
          <w:rFonts w:ascii="Times New Roman" w:hAnsi="Times New Roman" w:cs="Times New Roman" w:eastAsia="Times New Roman"/>
          <w:sz w:val="17"/>
          <w:szCs w:val="17"/>
          <w:color w:val="B1B1B1"/>
          <w:spacing w:val="0"/>
          <w:w w:val="45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B1B1B1"/>
          <w:spacing w:val="-2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09090"/>
          <w:spacing w:val="0"/>
          <w:w w:val="65"/>
          <w:i/>
          <w:position w:val="-1"/>
        </w:rPr>
        <w:t>,:</w:t>
      </w:r>
      <w:r>
        <w:rPr>
          <w:rFonts w:ascii="Times New Roman" w:hAnsi="Times New Roman" w:cs="Times New Roman" w:eastAsia="Times New Roman"/>
          <w:sz w:val="17"/>
          <w:szCs w:val="17"/>
          <w:color w:val="909090"/>
          <w:spacing w:val="10"/>
          <w:w w:val="6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54"/>
          <w:position w:val="-1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55"/>
          <w:position w:val="-1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-2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E9E9E"/>
          <w:spacing w:val="0"/>
          <w:w w:val="25"/>
          <w:position w:val="-1"/>
        </w:rPr>
        <w:t>_:_</w:t>
      </w:r>
      <w:r>
        <w:rPr>
          <w:rFonts w:ascii="Times New Roman" w:hAnsi="Times New Roman" w:cs="Times New Roman" w:eastAsia="Times New Roman"/>
          <w:sz w:val="17"/>
          <w:szCs w:val="17"/>
          <w:color w:val="9E9E9E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9E9E9E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7"/>
          <w:szCs w:val="17"/>
          <w:color w:val="3B3B3B"/>
          <w:spacing w:val="0"/>
          <w:w w:val="52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B3B3B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B3B3B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-43"/>
          <w:w w:val="109"/>
          <w:position w:val="-1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B1B1B1"/>
          <w:spacing w:val="-29"/>
          <w:w w:val="82"/>
          <w:position w:val="-1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909090"/>
          <w:spacing w:val="-9"/>
          <w:w w:val="38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B1B1B1"/>
          <w:spacing w:val="-48"/>
          <w:w w:val="109"/>
          <w:position w:val="-1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909090"/>
          <w:spacing w:val="0"/>
          <w:w w:val="37"/>
          <w:position w:val="-1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90909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09090"/>
          <w:spacing w:val="-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909090"/>
          <w:spacing w:val="0"/>
          <w:w w:val="49"/>
          <w:position w:val="-1"/>
        </w:rPr>
        <w:t>&gt;:</w:t>
      </w:r>
      <w:r>
        <w:rPr>
          <w:rFonts w:ascii="Times New Roman" w:hAnsi="Times New Roman" w:cs="Times New Roman" w:eastAsia="Times New Roman"/>
          <w:sz w:val="23"/>
          <w:szCs w:val="23"/>
          <w:color w:val="909090"/>
          <w:spacing w:val="0"/>
          <w:w w:val="50"/>
          <w:position w:val="-1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909090"/>
          <w:spacing w:val="-4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7C7C7C"/>
          <w:spacing w:val="0"/>
          <w:w w:val="33"/>
          <w:position w:val="-1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7C7C7C"/>
          <w:spacing w:val="-14"/>
          <w:w w:val="33"/>
          <w:position w:val="-1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B1B1B1"/>
          <w:spacing w:val="0"/>
          <w:w w:val="19"/>
          <w:position w:val="-1"/>
        </w:rPr>
        <w:t>:_</w:t>
      </w:r>
      <w:r>
        <w:rPr>
          <w:rFonts w:ascii="Times New Roman" w:hAnsi="Times New Roman" w:cs="Times New Roman" w:eastAsia="Times New Roman"/>
          <w:sz w:val="23"/>
          <w:szCs w:val="23"/>
          <w:color w:val="B1B1B1"/>
          <w:spacing w:val="12"/>
          <w:w w:val="19"/>
          <w:position w:val="-1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color w:val="B1B1B1"/>
          <w:spacing w:val="0"/>
          <w:w w:val="20"/>
          <w:position w:val="-1"/>
        </w:rPr>
        <w:t>..·</w:t>
      </w:r>
      <w:r>
        <w:rPr>
          <w:rFonts w:ascii="Times New Roman" w:hAnsi="Times New Roman" w:cs="Times New Roman" w:eastAsia="Times New Roman"/>
          <w:sz w:val="23"/>
          <w:szCs w:val="23"/>
          <w:color w:val="B1B1B1"/>
          <w:spacing w:val="1"/>
          <w:w w:val="20"/>
          <w:position w:val="-1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7C7C7C"/>
          <w:spacing w:val="-85"/>
          <w:w w:val="58"/>
          <w:position w:val="-1"/>
        </w:rPr>
        <w:t>{</w:t>
      </w:r>
      <w:r>
        <w:rPr>
          <w:rFonts w:ascii="Times New Roman" w:hAnsi="Times New Roman" w:cs="Times New Roman" w:eastAsia="Times New Roman"/>
          <w:sz w:val="23"/>
          <w:szCs w:val="23"/>
          <w:color w:val="9E9E9E"/>
          <w:spacing w:val="-19"/>
          <w:w w:val="31"/>
          <w:position w:val="-1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color w:val="626262"/>
          <w:spacing w:val="-7"/>
          <w:w w:val="63"/>
          <w:position w:val="-1"/>
        </w:rPr>
        <w:t>'</w:t>
      </w:r>
      <w:r>
        <w:rPr>
          <w:rFonts w:ascii="Times New Roman" w:hAnsi="Times New Roman" w:cs="Times New Roman" w:eastAsia="Times New Roman"/>
          <w:sz w:val="23"/>
          <w:szCs w:val="23"/>
          <w:color w:val="9E9E9E"/>
          <w:spacing w:val="0"/>
          <w:w w:val="32"/>
          <w:position w:val="-1"/>
        </w:rPr>
        <w:t>'</w:t>
      </w:r>
      <w:r>
        <w:rPr>
          <w:rFonts w:ascii="Times New Roman" w:hAnsi="Times New Roman" w:cs="Times New Roman" w:eastAsia="Times New Roman"/>
          <w:sz w:val="23"/>
          <w:szCs w:val="23"/>
          <w:color w:val="9E9E9E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7C7C7C"/>
          <w:spacing w:val="0"/>
          <w:w w:val="100"/>
          <w:position w:val="-1"/>
        </w:rPr>
        <w:t>;</w:t>
      </w:r>
      <w:r>
        <w:rPr>
          <w:rFonts w:ascii="Times New Roman" w:hAnsi="Times New Roman" w:cs="Times New Roman" w:eastAsia="Times New Roman"/>
          <w:sz w:val="23"/>
          <w:szCs w:val="23"/>
          <w:color w:val="7C7C7C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7C7C7C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color w:val="B1B1B1"/>
          <w:spacing w:val="0"/>
          <w:w w:val="63"/>
          <w:position w:val="-1"/>
        </w:rPr>
        <w:t>'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89" w:lineRule="exact"/>
        <w:ind w:left="402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  <w:position w:val="1"/>
        </w:rPr>
        <w:t>XI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8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  <w:position w:val="1"/>
        </w:rPr>
        <w:t>Objetivida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00"/>
          <w:i/>
          <w:position w:val="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1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  <w:position w:val="1"/>
        </w:rPr>
        <w:t>obligacil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position w:val="1"/>
        </w:rPr>
        <w:t>)n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B1B1B1"/>
          <w:spacing w:val="8"/>
          <w:w w:val="93"/>
          <w:i/>
          <w:position w:val="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8"/>
          <w:w w:val="93"/>
          <w:i/>
          <w:position w:val="1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93"/>
          <w:i/>
          <w:position w:val="1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2"/>
          <w:w w:val="93"/>
          <w:i/>
          <w:position w:val="1"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  <w:position w:val="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93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12"/>
          <w:w w:val="157"/>
          <w:i/>
          <w:position w:val="1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  <w:position w:val="1"/>
        </w:rPr>
        <w:t>nstitut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ajusta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act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/bción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  <w:position w:val="1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-16"/>
          <w:w w:val="63"/>
          <w:i/>
          <w:position w:val="1"/>
        </w:rPr>
        <w:t>o</w:t>
      </w:r>
      <w:r>
        <w:rPr>
          <w:rFonts w:ascii="Arial" w:hAnsi="Arial" w:cs="Arial" w:eastAsia="Arial"/>
          <w:sz w:val="31"/>
          <w:szCs w:val="31"/>
          <w:color w:val="B1B1B1"/>
          <w:spacing w:val="0"/>
          <w:w w:val="51"/>
          <w:i/>
          <w:position w:val="1"/>
        </w:rPr>
        <w:t>·</w:t>
      </w:r>
      <w:r>
        <w:rPr>
          <w:rFonts w:ascii="Arial" w:hAnsi="Arial" w:cs="Arial" w:eastAsia="Arial"/>
          <w:sz w:val="31"/>
          <w:szCs w:val="31"/>
          <w:color w:val="B1B1B1"/>
          <w:spacing w:val="-5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presupuesto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7"/>
          <w:i/>
          <w:position w:val="1"/>
        </w:rPr>
        <w:t>que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89" w:lineRule="exact"/>
        <w:ind w:left="4029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debe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aplicado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án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Úz'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91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91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8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concret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r'eso/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todd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hechos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prescindiend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40" w:lineRule="auto"/>
        <w:ind w:left="402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4.4pt;margin-top:11.425961pt;width:129.600006pt;height:310.079987pt;mso-position-horizontal-relative:page;mso-position-vertical-relative:paragraph;z-index:-4917" type="#_x0000_t75">
            <v:imagedata r:id="rId185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consideracione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criterio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personale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7" w:lineRule="auto"/>
        <w:ind w:left="4001" w:right="568" w:firstLine="14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584.577454pt;margin-top:23.139896pt;width:1.676037pt;height:258.556913pt;mso-position-horizontal-relative:page;mso-position-vertical-relative:paragraph;z-index:-4910" coordorigin="11692,463" coordsize="34,5171">
            <v:group style="position:absolute;left:11704;top:475;width:2;height:1059" coordorigin="11704,475" coordsize="2,1059">
              <v:shape style="position:absolute;left:11704;top:475;width:2;height:1059" coordorigin="11704,475" coordsize="0,1059" path="m11704,1534l11704,475e" filled="f" stroked="t" strokeweight="1.197169pt" strokecolor="#181818">
                <v:path arrowok="t"/>
              </v:shape>
            </v:group>
            <v:group style="position:absolute;left:11713;top:1577;width:2;height:4045" coordorigin="11713,1577" coordsize="2,4045">
              <v:shape style="position:absolute;left:11713;top:1577;width:2;height:4045" coordorigin="11713,1577" coordsize="0,4045" path="m11713,5622l11713,1577e" filled="f" stroked="t" strokeweight="1.197169pt" strokecolor="#131313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</w:rPr>
        <w:t>XII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Presunció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0"/>
          <w:w w:val="4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0"/>
          <w:w w:val="4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3"/>
          <w:w w:val="4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existenci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presum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3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0"/>
          <w:w w:val="100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debe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existi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refi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facultades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competencia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funcione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ordenamiento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jurídico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aplicable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otorga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</w:rPr>
        <w:t>Jos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obligados;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     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D4D4D"/>
          <w:spacing w:val="0"/>
          <w:w w:val="79"/>
        </w:rPr>
        <w:t>'"':·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8" w:after="0" w:line="240" w:lineRule="auto"/>
        <w:ind w:left="5721" w:right="5871"/>
        <w:jc w:val="center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626262"/>
          <w:w w:val="68"/>
        </w:rPr>
        <w:t>';</w:t>
      </w:r>
      <w:r>
        <w:rPr>
          <w:rFonts w:ascii="Times New Roman" w:hAnsi="Times New Roman" w:cs="Times New Roman" w:eastAsia="Times New Roman"/>
          <w:sz w:val="10"/>
          <w:szCs w:val="10"/>
          <w:color w:val="626262"/>
          <w:spacing w:val="1"/>
          <w:w w:val="69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B1B1B1"/>
          <w:spacing w:val="0"/>
          <w:w w:val="139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64" w:after="0" w:line="240" w:lineRule="auto"/>
        <w:ind w:left="3933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7C7C7C"/>
          <w:spacing w:val="-12"/>
          <w:w w:val="161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0"/>
          <w:w w:val="5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XII/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Profesionalismo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B1B1B1"/>
          <w:spacing w:val="0"/>
          <w:w w:val="5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B1B1B1"/>
          <w:spacing w:val="0"/>
          <w:w w:val="54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B1B1B1"/>
          <w:spacing w:val="6"/>
          <w:w w:val="5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35"/>
          <w:i/>
        </w:rPr>
        <w:t>$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ryidqre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público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labore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Institut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deberá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sujeta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3957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0"/>
          <w:w w:val="55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23"/>
          <w:w w:val="5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actuació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conocipien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4"/>
          <w:w w:val="104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-33"/>
          <w:w w:val="73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16"/>
          <w:w w:val="111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-17"/>
          <w:w w:val="7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29"/>
          <w:w w:val="112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55"/>
          <w:i/>
        </w:rPr>
        <w:t>F,r.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12"/>
          <w:w w:val="55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1"/>
          <w:w w:val="107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64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19"/>
          <w:w w:val="16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315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teórico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metodo/ógic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garantice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6"/>
          <w:i/>
        </w:rPr>
        <w:t>desempeño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40" w:lineRule="auto"/>
        <w:ind w:left="3526" w:right="962"/>
        <w:jc w:val="center"/>
        <w:tabs>
          <w:tab w:pos="3980" w:val="left"/>
          <w:tab w:pos="105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7C7C7C"/>
          <w:spacing w:val="0"/>
          <w:w w:val="46"/>
        </w:rPr>
        <w:t>_</w:t>
      </w:r>
      <w:r>
        <w:rPr>
          <w:rFonts w:ascii="Times New Roman" w:hAnsi="Times New Roman" w:cs="Times New Roman" w:eastAsia="Times New Roman"/>
          <w:sz w:val="18"/>
          <w:szCs w:val="18"/>
          <w:color w:val="7C7C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7C7C7C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eficiente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efica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ejerc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94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36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14"/>
          <w:w w:val="136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8"/>
          <w:w w:val="117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3"/>
          <w:w w:val="54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4"/>
          <w:i/>
        </w:rPr>
        <w:t>.(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7"/>
          <w:w w:val="73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21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/á;Junció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tiene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encomendada;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9E9E9E"/>
          <w:spacing w:val="0"/>
          <w:w w:val="36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9E9E9E"/>
          <w:spacing w:val="0"/>
          <w:w w:val="36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9E9E9E"/>
          <w:spacing w:val="5"/>
          <w:w w:val="3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E9E9E"/>
          <w:spacing w:val="0"/>
          <w:w w:val="67"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7" w:lineRule="exact"/>
        <w:ind w:left="3397" w:right="-20"/>
        <w:jc w:val="left"/>
        <w:tabs>
          <w:tab w:pos="5140" w:val="left"/>
          <w:tab w:pos="6260" w:val="left"/>
          <w:tab w:pos="100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626262"/>
          <w:spacing w:val="0"/>
          <w:w w:val="59"/>
          <w:position w:val="-2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626262"/>
          <w:spacing w:val="13"/>
          <w:w w:val="59"/>
          <w:position w:val="-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9E9E9E"/>
          <w:spacing w:val="0"/>
          <w:w w:val="59"/>
          <w:position w:val="-2"/>
        </w:rPr>
        <w:t>/</w:t>
      </w:r>
      <w:r>
        <w:rPr>
          <w:rFonts w:ascii="Times New Roman" w:hAnsi="Times New Roman" w:cs="Times New Roman" w:eastAsia="Times New Roman"/>
          <w:sz w:val="22"/>
          <w:szCs w:val="22"/>
          <w:color w:val="7C7C7C"/>
          <w:spacing w:val="-39"/>
          <w:w w:val="73"/>
          <w:position w:val="-2"/>
        </w:rPr>
        <w:t>7</w:t>
      </w:r>
      <w:r>
        <w:rPr>
          <w:rFonts w:ascii="Times New Roman" w:hAnsi="Times New Roman" w:cs="Times New Roman" w:eastAsia="Times New Roman"/>
          <w:sz w:val="22"/>
          <w:szCs w:val="22"/>
          <w:color w:val="626262"/>
          <w:spacing w:val="-18"/>
          <w:w w:val="119"/>
          <w:position w:val="-2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7C7C7C"/>
          <w:spacing w:val="0"/>
          <w:w w:val="64"/>
          <w:position w:val="-2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9E9E9E"/>
          <w:spacing w:val="0"/>
          <w:w w:val="31"/>
          <w:position w:val="-2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626262"/>
          <w:spacing w:val="-17"/>
          <w:w w:val="167"/>
          <w:position w:val="-2"/>
        </w:rPr>
        <w:t>}</w:t>
      </w:r>
      <w:r>
        <w:rPr>
          <w:rFonts w:ascii="Times New Roman" w:hAnsi="Times New Roman" w:cs="Times New Roman" w:eastAsia="Times New Roman"/>
          <w:sz w:val="22"/>
          <w:szCs w:val="22"/>
          <w:color w:val="B1B1B1"/>
          <w:spacing w:val="-11"/>
          <w:w w:val="54"/>
          <w:position w:val="-2"/>
        </w:rPr>
        <w:t>\</w:t>
      </w:r>
      <w:r>
        <w:rPr>
          <w:rFonts w:ascii="Times New Roman" w:hAnsi="Times New Roman" w:cs="Times New Roman" w:eastAsia="Times New Roman"/>
          <w:sz w:val="22"/>
          <w:szCs w:val="22"/>
          <w:color w:val="909090"/>
          <w:spacing w:val="0"/>
          <w:w w:val="56"/>
          <w:position w:val="-2"/>
        </w:rPr>
        <w:t>v·-</w:t>
      </w:r>
      <w:r>
        <w:rPr>
          <w:rFonts w:ascii="Times New Roman" w:hAnsi="Times New Roman" w:cs="Times New Roman" w:eastAsia="Times New Roman"/>
          <w:sz w:val="22"/>
          <w:szCs w:val="22"/>
          <w:color w:val="909090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909090"/>
          <w:spacing w:val="0"/>
          <w:w w:val="30"/>
          <w:position w:val="-2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909090"/>
          <w:spacing w:val="-23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7C7C7C"/>
          <w:spacing w:val="0"/>
          <w:w w:val="55"/>
          <w:position w:val="-2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7C7C7C"/>
          <w:spacing w:val="5"/>
          <w:w w:val="55"/>
          <w:position w:val="-2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909090"/>
          <w:spacing w:val="0"/>
          <w:w w:val="16"/>
          <w:position w:val="-2"/>
        </w:rPr>
        <w:t>-_</w:t>
      </w:r>
      <w:r>
        <w:rPr>
          <w:rFonts w:ascii="Times New Roman" w:hAnsi="Times New Roman" w:cs="Times New Roman" w:eastAsia="Times New Roman"/>
          <w:sz w:val="22"/>
          <w:szCs w:val="22"/>
          <w:color w:val="909090"/>
          <w:spacing w:val="10"/>
          <w:w w:val="16"/>
          <w:position w:val="-2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626262"/>
          <w:spacing w:val="0"/>
          <w:w w:val="41"/>
          <w:position w:val="-2"/>
        </w:rPr>
        <w:t>·.</w:t>
      </w:r>
      <w:r>
        <w:rPr>
          <w:rFonts w:ascii="Times New Roman" w:hAnsi="Times New Roman" w:cs="Times New Roman" w:eastAsia="Times New Roman"/>
          <w:sz w:val="22"/>
          <w:szCs w:val="22"/>
          <w:color w:val="626262"/>
          <w:spacing w:val="0"/>
          <w:w w:val="40"/>
          <w:position w:val="-2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color w:val="626262"/>
          <w:spacing w:val="-15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26262"/>
          <w:spacing w:val="9"/>
          <w:w w:val="40"/>
          <w:position w:val="-2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7C7C7C"/>
          <w:spacing w:val="-37"/>
          <w:w w:val="101"/>
          <w:i/>
          <w:position w:val="-2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9E9E9E"/>
          <w:spacing w:val="0"/>
          <w:w w:val="65"/>
          <w:i/>
          <w:position w:val="-2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9E9E9E"/>
          <w:spacing w:val="-3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B1B1B1"/>
          <w:spacing w:val="-32"/>
          <w:w w:val="52"/>
          <w:position w:val="-2"/>
        </w:rPr>
      </w:r>
      <w:r>
        <w:rPr>
          <w:rFonts w:ascii="Times New Roman" w:hAnsi="Times New Roman" w:cs="Times New Roman" w:eastAsia="Times New Roman"/>
          <w:sz w:val="21"/>
          <w:szCs w:val="21"/>
          <w:color w:val="B1B1B1"/>
          <w:spacing w:val="0"/>
          <w:w w:val="52"/>
          <w:emboss/>
          <w:position w:val="-2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B1B1B1"/>
          <w:spacing w:val="0"/>
          <w:w w:val="52"/>
          <w:emboss/>
          <w:position w:val="-2"/>
        </w:rPr>
      </w:r>
      <w:r>
        <w:rPr>
          <w:rFonts w:ascii="Times New Roman" w:hAnsi="Times New Roman" w:cs="Times New Roman" w:eastAsia="Times New Roman"/>
          <w:sz w:val="21"/>
          <w:szCs w:val="21"/>
          <w:color w:val="B1B1B1"/>
          <w:spacing w:val="0"/>
          <w:w w:val="52"/>
          <w:position w:val="-2"/>
        </w:rPr>
      </w:r>
      <w:r>
        <w:rPr>
          <w:rFonts w:ascii="Times New Roman" w:hAnsi="Times New Roman" w:cs="Times New Roman" w:eastAsia="Times New Roman"/>
          <w:sz w:val="21"/>
          <w:szCs w:val="21"/>
          <w:color w:val="B1B1B1"/>
          <w:spacing w:val="-25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B1B1B1"/>
          <w:spacing w:val="0"/>
          <w:w w:val="47"/>
          <w:position w:val="-2"/>
        </w:rPr>
        <w:t>&lt;</w:t>
      </w:r>
      <w:r>
        <w:rPr>
          <w:rFonts w:ascii="Times New Roman" w:hAnsi="Times New Roman" w:cs="Times New Roman" w:eastAsia="Times New Roman"/>
          <w:sz w:val="21"/>
          <w:szCs w:val="21"/>
          <w:color w:val="B1B1B1"/>
          <w:spacing w:val="-4"/>
          <w:w w:val="47"/>
          <w:position w:val="-2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909090"/>
          <w:spacing w:val="0"/>
          <w:w w:val="47"/>
          <w:position w:val="-2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909090"/>
          <w:spacing w:val="12"/>
          <w:w w:val="47"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B1B1B1"/>
          <w:spacing w:val="0"/>
          <w:w w:val="63"/>
          <w:position w:val="-2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B1B1B1"/>
          <w:spacing w:val="26"/>
          <w:w w:val="63"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9E9E9E"/>
          <w:spacing w:val="-13"/>
          <w:w w:val="62"/>
          <w:position w:val="-2"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color w:val="7C7C7C"/>
          <w:spacing w:val="0"/>
          <w:w w:val="27"/>
          <w:position w:val="-2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7C7C7C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7C7C7C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9"/>
          <w:szCs w:val="19"/>
          <w:color w:val="909090"/>
          <w:spacing w:val="0"/>
          <w:w w:val="47"/>
          <w:position w:val="-2"/>
        </w:rPr>
        <w:t>·-</w:t>
      </w:r>
      <w:r>
        <w:rPr>
          <w:rFonts w:ascii="Times New Roman" w:hAnsi="Times New Roman" w:cs="Times New Roman" w:eastAsia="Times New Roman"/>
          <w:sz w:val="19"/>
          <w:szCs w:val="19"/>
          <w:color w:val="909090"/>
          <w:spacing w:val="-13"/>
          <w:w w:val="47"/>
          <w:position w:val="-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7C7C7C"/>
          <w:spacing w:val="-38"/>
          <w:w w:val="89"/>
          <w:position w:val="-2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color w:val="909090"/>
          <w:spacing w:val="5"/>
          <w:w w:val="47"/>
          <w:position w:val="-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7C7C7C"/>
          <w:spacing w:val="0"/>
          <w:w w:val="89"/>
          <w:position w:val="-2"/>
        </w:rPr>
        <w:t>t¿</w:t>
      </w:r>
      <w:r>
        <w:rPr>
          <w:rFonts w:ascii="Times New Roman" w:hAnsi="Times New Roman" w:cs="Times New Roman" w:eastAsia="Times New Roman"/>
          <w:sz w:val="19"/>
          <w:szCs w:val="19"/>
          <w:color w:val="7C7C7C"/>
          <w:spacing w:val="-51"/>
          <w:w w:val="89"/>
          <w:position w:val="-2"/>
        </w:rPr>
        <w:t>{</w:t>
      </w:r>
      <w:r>
        <w:rPr>
          <w:rFonts w:ascii="Times New Roman" w:hAnsi="Times New Roman" w:cs="Times New Roman" w:eastAsia="Times New Roman"/>
          <w:sz w:val="19"/>
          <w:szCs w:val="19"/>
          <w:color w:val="7C7C7C"/>
          <w:spacing w:val="0"/>
          <w:w w:val="51"/>
          <w:position w:val="-2"/>
        </w:rPr>
        <w:t>:LL&gt;::-</w:t>
      </w:r>
      <w:r>
        <w:rPr>
          <w:rFonts w:ascii="Times New Roman" w:hAnsi="Times New Roman" w:cs="Times New Roman" w:eastAsia="Times New Roman"/>
          <w:sz w:val="19"/>
          <w:szCs w:val="19"/>
          <w:color w:val="7C7C7C"/>
          <w:spacing w:val="-5"/>
          <w:w w:val="52"/>
          <w:position w:val="-2"/>
        </w:rPr>
        <w:t>_</w:t>
      </w:r>
      <w:r>
        <w:rPr>
          <w:rFonts w:ascii="Times New Roman" w:hAnsi="Times New Roman" w:cs="Times New Roman" w:eastAsia="Times New Roman"/>
          <w:sz w:val="19"/>
          <w:szCs w:val="19"/>
          <w:color w:val="B1B1B1"/>
          <w:spacing w:val="0"/>
          <w:w w:val="47"/>
          <w:position w:val="-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B1B1B1"/>
          <w:spacing w:val="-27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70"/>
          <w:position w:val="-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23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0"/>
          <w:w w:val="15"/>
          <w:position w:val="-2"/>
        </w:rPr>
        <w:t>_</w:t>
      </w:r>
      <w:r>
        <w:rPr>
          <w:rFonts w:ascii="Times New Roman" w:hAnsi="Times New Roman" w:cs="Times New Roman" w:eastAsia="Times New Roman"/>
          <w:sz w:val="19"/>
          <w:szCs w:val="19"/>
          <w:color w:val="626262"/>
          <w:spacing w:val="-23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C7C7C"/>
          <w:spacing w:val="0"/>
          <w:w w:val="39"/>
          <w:position w:val="-2"/>
        </w:rPr>
        <w:t>--</w:t>
      </w:r>
      <w:r>
        <w:rPr>
          <w:rFonts w:ascii="Times New Roman" w:hAnsi="Times New Roman" w:cs="Times New Roman" w:eastAsia="Times New Roman"/>
          <w:sz w:val="19"/>
          <w:szCs w:val="19"/>
          <w:color w:val="7C7C7C"/>
          <w:spacing w:val="17"/>
          <w:w w:val="39"/>
          <w:position w:val="-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909090"/>
          <w:spacing w:val="0"/>
          <w:w w:val="100"/>
          <w:position w:val="-2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909090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909090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9"/>
          <w:szCs w:val="19"/>
          <w:color w:val="7C7C7C"/>
          <w:spacing w:val="0"/>
          <w:w w:val="40"/>
          <w:position w:val="-2"/>
        </w:rPr>
        <w:t>-.,·;</w:t>
      </w:r>
      <w:r>
        <w:rPr>
          <w:rFonts w:ascii="Times New Roman" w:hAnsi="Times New Roman" w:cs="Times New Roman" w:eastAsia="Times New Roman"/>
          <w:sz w:val="19"/>
          <w:szCs w:val="19"/>
          <w:color w:val="7C7C7C"/>
          <w:spacing w:val="-28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C7C7C"/>
          <w:spacing w:val="0"/>
          <w:w w:val="40"/>
          <w:position w:val="-2"/>
        </w:rPr>
        <w:t>_</w:t>
      </w:r>
      <w:r>
        <w:rPr>
          <w:rFonts w:ascii="Times New Roman" w:hAnsi="Times New Roman" w:cs="Times New Roman" w:eastAsia="Times New Roman"/>
          <w:sz w:val="19"/>
          <w:szCs w:val="19"/>
          <w:color w:val="7C7C7C"/>
          <w:spacing w:val="-13"/>
          <w:w w:val="40"/>
          <w:position w:val="-2"/>
        </w:rPr>
        <w:t>;</w:t>
      </w:r>
      <w:r>
        <w:rPr>
          <w:rFonts w:ascii="Times New Roman" w:hAnsi="Times New Roman" w:cs="Times New Roman" w:eastAsia="Times New Roman"/>
          <w:sz w:val="19"/>
          <w:szCs w:val="19"/>
          <w:color w:val="B1B1B1"/>
          <w:spacing w:val="-43"/>
          <w:w w:val="73"/>
          <w:position w:val="-2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7C7C7C"/>
          <w:spacing w:val="-10"/>
          <w:w w:val="41"/>
          <w:position w:val="-2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909090"/>
          <w:spacing w:val="-25"/>
          <w:w w:val="44"/>
          <w:position w:val="-2"/>
        </w:rPr>
        <w:t>-</w:t>
      </w:r>
      <w:r>
        <w:rPr>
          <w:rFonts w:ascii="Arial" w:hAnsi="Arial" w:cs="Arial" w:eastAsia="Arial"/>
          <w:sz w:val="22"/>
          <w:szCs w:val="22"/>
          <w:color w:val="7C7C7C"/>
          <w:spacing w:val="-23"/>
          <w:w w:val="51"/>
          <w:position w:val="-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909090"/>
          <w:spacing w:val="-5"/>
          <w:w w:val="44"/>
          <w:position w:val="-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909090"/>
          <w:spacing w:val="-118"/>
          <w:w w:val="71"/>
          <w:i/>
          <w:position w:val="-2"/>
        </w:rPr>
        <w:t>&gt;</w:t>
      </w:r>
      <w:r>
        <w:rPr>
          <w:rFonts w:ascii="Times New Roman" w:hAnsi="Times New Roman" w:cs="Times New Roman" w:eastAsia="Times New Roman"/>
          <w:sz w:val="19"/>
          <w:szCs w:val="19"/>
          <w:color w:val="909090"/>
          <w:spacing w:val="0"/>
          <w:w w:val="43"/>
          <w:position w:val="-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909090"/>
          <w:spacing w:val="-26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909090"/>
          <w:spacing w:val="0"/>
          <w:w w:val="61"/>
          <w:i/>
          <w:position w:val="-2"/>
        </w:rPr>
        <w:t>;</w:t>
      </w:r>
      <w:r>
        <w:rPr>
          <w:rFonts w:ascii="Times New Roman" w:hAnsi="Times New Roman" w:cs="Times New Roman" w:eastAsia="Times New Roman"/>
          <w:sz w:val="19"/>
          <w:szCs w:val="19"/>
          <w:color w:val="909090"/>
          <w:spacing w:val="0"/>
          <w:w w:val="61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909090"/>
          <w:spacing w:val="0"/>
          <w:w w:val="61"/>
          <w:i/>
          <w:position w:val="-2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89" w:lineRule="exact"/>
        <w:ind w:left="3545" w:right="554"/>
        <w:jc w:val="center"/>
        <w:tabs>
          <w:tab w:pos="91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7C7C7C"/>
          <w:spacing w:val="-16"/>
          <w:w w:val="58"/>
          <w:i/>
          <w:position w:val="-2"/>
        </w:rPr>
        <w:t>'</w:t>
      </w:r>
      <w:r>
        <w:rPr>
          <w:rFonts w:ascii="Times New Roman" w:hAnsi="Times New Roman" w:cs="Times New Roman" w:eastAsia="Times New Roman"/>
          <w:sz w:val="25"/>
          <w:szCs w:val="25"/>
          <w:color w:val="626262"/>
          <w:spacing w:val="-82"/>
          <w:w w:val="43"/>
          <w:i/>
          <w:position w:val="-2"/>
        </w:rPr>
        <w:t>"</w:t>
      </w:r>
      <w:r>
        <w:rPr>
          <w:rFonts w:ascii="Times New Roman" w:hAnsi="Times New Roman" w:cs="Times New Roman" w:eastAsia="Times New Roman"/>
          <w:sz w:val="25"/>
          <w:szCs w:val="25"/>
          <w:color w:val="7C7C7C"/>
          <w:spacing w:val="-3"/>
          <w:w w:val="257"/>
          <w:i/>
          <w:position w:val="-2"/>
        </w:rPr>
        <w:t>\</w:t>
      </w:r>
      <w:r>
        <w:rPr>
          <w:rFonts w:ascii="Times New Roman" w:hAnsi="Times New Roman" w:cs="Times New Roman" w:eastAsia="Times New Roman"/>
          <w:sz w:val="25"/>
          <w:szCs w:val="25"/>
          <w:color w:val="7C7C7C"/>
          <w:spacing w:val="-89"/>
          <w:w w:val="148"/>
          <w:i/>
          <w:position w:val="-2"/>
        </w:rPr>
        <w:t>t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-15"/>
          <w:w w:val="28"/>
          <w:i/>
          <w:position w:val="-2"/>
        </w:rPr>
        <w:t>:</w:t>
      </w:r>
      <w:r>
        <w:rPr>
          <w:rFonts w:ascii="Times New Roman" w:hAnsi="Times New Roman" w:cs="Times New Roman" w:eastAsia="Times New Roman"/>
          <w:sz w:val="25"/>
          <w:szCs w:val="25"/>
          <w:color w:val="909090"/>
          <w:spacing w:val="-14"/>
          <w:w w:val="46"/>
          <w:i/>
          <w:position w:val="-2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909090"/>
          <w:spacing w:val="13"/>
          <w:w w:val="45"/>
          <w:i/>
          <w:position w:val="-2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626262"/>
          <w:spacing w:val="0"/>
          <w:w w:val="59"/>
          <w:i/>
          <w:position w:val="-2"/>
        </w:rPr>
        <w:t>*</w:t>
      </w:r>
      <w:r>
        <w:rPr>
          <w:rFonts w:ascii="Times New Roman" w:hAnsi="Times New Roman" w:cs="Times New Roman" w:eastAsia="Times New Roman"/>
          <w:sz w:val="25"/>
          <w:szCs w:val="25"/>
          <w:color w:val="232323"/>
          <w:spacing w:val="-32"/>
          <w:w w:val="98"/>
          <w:i/>
          <w:position w:val="-2"/>
        </w:rPr>
        <w:t>8</w:t>
      </w:r>
      <w:r>
        <w:rPr>
          <w:rFonts w:ascii="Times New Roman" w:hAnsi="Times New Roman" w:cs="Times New Roman" w:eastAsia="Times New Roman"/>
          <w:sz w:val="25"/>
          <w:szCs w:val="25"/>
          <w:color w:val="070707"/>
          <w:spacing w:val="0"/>
          <w:w w:val="44"/>
          <w:i/>
          <w:position w:val="-2"/>
        </w:rPr>
        <w:t>!Vo·</w:t>
      </w:r>
      <w:r>
        <w:rPr>
          <w:rFonts w:ascii="Times New Roman" w:hAnsi="Times New Roman" w:cs="Times New Roman" w:eastAsia="Times New Roman"/>
          <w:sz w:val="25"/>
          <w:szCs w:val="25"/>
          <w:color w:val="070707"/>
          <w:spacing w:val="0"/>
          <w:w w:val="100"/>
          <w:i/>
          <w:position w:val="-2"/>
        </w:rPr>
        <w:t>  </w:t>
      </w:r>
      <w:r>
        <w:rPr>
          <w:rFonts w:ascii="Times New Roman" w:hAnsi="Times New Roman" w:cs="Times New Roman" w:eastAsia="Times New Roman"/>
          <w:sz w:val="25"/>
          <w:szCs w:val="25"/>
          <w:color w:val="070707"/>
          <w:spacing w:val="-6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  <w:position w:val="-2"/>
        </w:rPr>
        <w:t>Sencíllez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2"/>
          <w:i/>
          <w:position w:val="-2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2"/>
          <w:w w:val="113"/>
          <w:i/>
          <w:position w:val="-2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23"/>
          <w:w w:val="93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12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73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19"/>
          <w:w w:val="73"/>
          <w:i/>
          <w:position w:val="-2"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  <w:position w:val="-2"/>
        </w:rPr>
        <w:t>rida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96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59"/>
          <w:i/>
          <w:position w:val="-2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1"/>
          <w:w w:val="59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9E9E9E"/>
          <w:spacing w:val="-32"/>
          <w:w w:val="59"/>
          <w:i/>
          <w:position w:val="-2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91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6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B1B1B1"/>
          <w:spacing w:val="-4"/>
          <w:w w:val="100"/>
          <w:i/>
          <w:position w:val="-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procedimiento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  <w:position w:val="-2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81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trámites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2"/>
          <w:w w:val="100"/>
          <w:i/>
          <w:position w:val="-2"/>
        </w:rPr>
        <w:t> </w:t>
      </w:r>
      <w:r>
        <w:rPr>
          <w:rFonts w:ascii="Arial" w:hAnsi="Arial" w:cs="Arial" w:eastAsia="Arial"/>
          <w:sz w:val="22"/>
          <w:szCs w:val="22"/>
          <w:color w:val="070707"/>
          <w:spacing w:val="0"/>
          <w:w w:val="59"/>
          <w:i/>
          <w:position w:val="-2"/>
        </w:rPr>
        <w:t>r</w:t>
      </w:r>
      <w:r>
        <w:rPr>
          <w:rFonts w:ascii="Arial" w:hAnsi="Arial" w:cs="Arial" w:eastAsia="Arial"/>
          <w:sz w:val="22"/>
          <w:szCs w:val="22"/>
          <w:color w:val="070707"/>
          <w:spacing w:val="0"/>
          <w:w w:val="59"/>
          <w:i/>
          <w:position w:val="-2"/>
        </w:rPr>
        <w:t>,</w:t>
      </w:r>
      <w:r>
        <w:rPr>
          <w:rFonts w:ascii="Arial" w:hAnsi="Arial" w:cs="Arial" w:eastAsia="Arial"/>
          <w:sz w:val="22"/>
          <w:szCs w:val="22"/>
          <w:color w:val="070707"/>
          <w:spacing w:val="-35"/>
          <w:w w:val="59"/>
          <w:i/>
          <w:position w:val="-2"/>
        </w:rPr>
        <w:t> </w:t>
      </w:r>
      <w:r>
        <w:rPr>
          <w:rFonts w:ascii="Arial" w:hAnsi="Arial" w:cs="Arial" w:eastAsia="Arial"/>
          <w:sz w:val="22"/>
          <w:szCs w:val="22"/>
          <w:color w:val="070707"/>
          <w:spacing w:val="0"/>
          <w:w w:val="100"/>
          <w:i/>
          <w:position w:val="-2"/>
        </w:rPr>
        <w:tab/>
      </w:r>
      <w:r>
        <w:rPr>
          <w:rFonts w:ascii="Arial" w:hAnsi="Arial" w:cs="Arial" w:eastAsia="Arial"/>
          <w:sz w:val="22"/>
          <w:szCs w:val="22"/>
          <w:color w:val="070707"/>
          <w:spacing w:val="0"/>
          <w:w w:val="100"/>
          <w:i/>
          <w:position w:val="-2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  <w:position w:val="-2"/>
        </w:rPr>
        <w:t>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2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  <w:position w:val="-2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Jcces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8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98"/>
          <w:i/>
          <w:position w:val="-2"/>
        </w:rPr>
        <w:t>ti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10"/>
          <w:w w:val="99"/>
          <w:i/>
          <w:position w:val="-2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4"/>
          <w:w w:val="86"/>
          <w:i/>
          <w:position w:val="-2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98"/>
          <w:i/>
          <w:position w:val="-2"/>
        </w:rPr>
        <w:t>{-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-18"/>
          <w:w w:val="98"/>
          <w:i/>
          <w:position w:val="-2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  <w:position w:val="-2"/>
        </w:rPr>
        <w:t>nformación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29" w:lineRule="exact"/>
        <w:ind w:left="3754" w:right="1359"/>
        <w:jc w:val="center"/>
        <w:tabs>
          <w:tab w:pos="4760" w:val="left"/>
          <w:tab w:pos="9180" w:val="left"/>
          <w:tab w:pos="9740" w:val="left"/>
        </w:tabs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9E9E9E"/>
          <w:spacing w:val="7"/>
          <w:w w:val="37"/>
          <w:i/>
          <w:position w:val="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9E9E9E"/>
          <w:spacing w:val="-15"/>
          <w:w w:val="101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7C7C7C"/>
          <w:spacing w:val="7"/>
          <w:w w:val="41"/>
          <w:i/>
          <w:position w:val="1"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color w:val="909090"/>
          <w:spacing w:val="0"/>
          <w:w w:val="59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909090"/>
          <w:spacing w:val="-13"/>
          <w:w w:val="59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2323"/>
          <w:spacing w:val="-31"/>
          <w:w w:val="71"/>
          <w:i/>
          <w:position w:val="1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color w:val="909090"/>
          <w:spacing w:val="-16"/>
          <w:w w:val="59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2323"/>
          <w:spacing w:val="0"/>
          <w:w w:val="71"/>
          <w:i/>
          <w:position w:val="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2323"/>
          <w:spacing w:val="-47"/>
          <w:w w:val="71"/>
          <w:i/>
          <w:position w:val="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70707"/>
          <w:spacing w:val="0"/>
          <w:w w:val="53"/>
          <w:i/>
          <w:position w:val="1"/>
        </w:rPr>
        <w:t>íi11í</w:t>
      </w:r>
      <w:r>
        <w:rPr>
          <w:rFonts w:ascii="Times New Roman" w:hAnsi="Times New Roman" w:cs="Times New Roman" w:eastAsia="Times New Roman"/>
          <w:sz w:val="24"/>
          <w:szCs w:val="24"/>
          <w:color w:val="070707"/>
          <w:spacing w:val="-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2323"/>
          <w:spacing w:val="0"/>
          <w:w w:val="75"/>
          <w:i/>
          <w:position w:val="1"/>
        </w:rPr>
        <w:t>f1</w:t>
      </w:r>
      <w:r>
        <w:rPr>
          <w:rFonts w:ascii="Times New Roman" w:hAnsi="Times New Roman" w:cs="Times New Roman" w:eastAsia="Times New Roman"/>
          <w:sz w:val="24"/>
          <w:szCs w:val="24"/>
          <w:color w:val="232323"/>
          <w:spacing w:val="0"/>
          <w:w w:val="100"/>
          <w:i/>
          <w:position w:val="1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232323"/>
          <w:spacing w:val="0"/>
          <w:w w:val="100"/>
          <w:i/>
          <w:position w:val="1"/>
        </w:rPr>
      </w:r>
      <w:r>
        <w:rPr>
          <w:rFonts w:ascii="Times New Roman" w:hAnsi="Times New Roman" w:cs="Times New Roman" w:eastAsia="Times New Roman"/>
          <w:sz w:val="24"/>
          <w:szCs w:val="24"/>
          <w:color w:val="232323"/>
          <w:spacing w:val="0"/>
          <w:w w:val="100"/>
          <w:position w:val="1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232323"/>
          <w:spacing w:val="-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-13"/>
          <w:w w:val="163"/>
          <w:i/>
          <w:position w:val="1"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98"/>
          <w:i/>
          <w:position w:val="1"/>
        </w:rPr>
        <w:t>'ff/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99"/>
          <w:i/>
          <w:position w:val="1"/>
        </w:rPr>
        <w:t>ó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2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53"/>
          <w:i/>
          <w:position w:val="1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0"/>
          <w:w w:val="122"/>
          <w:i/>
          <w:position w:val="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-2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00"/>
          <w:i/>
          <w:position w:val="1"/>
        </w:rPr>
        <w:t>díff.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00"/>
          <w:i/>
          <w:position w:val="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  <w:position w:val="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8"/>
          <w:w w:val="100"/>
          <w:i/>
          <w:position w:val="1"/>
        </w:rPr>
        <w:t>/</w:t>
      </w:r>
      <w:r>
        <w:rPr>
          <w:rFonts w:ascii="Times New Roman" w:hAnsi="Times New Roman" w:cs="Times New Roman" w:eastAsia="Times New Roman"/>
          <w:sz w:val="18"/>
          <w:szCs w:val="18"/>
          <w:color w:val="909090"/>
          <w:spacing w:val="4"/>
          <w:w w:val="100"/>
          <w:i/>
          <w:position w:val="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B1B1B1"/>
          <w:spacing w:val="10"/>
          <w:w w:val="26"/>
          <w:i/>
          <w:position w:val="1"/>
        </w:rPr>
        <w:t>_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8"/>
          <w:i/>
          <w:position w:val="1"/>
        </w:rPr>
        <w:t>Jo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9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mismos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optar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por(.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B1B1B1"/>
          <w:spacing w:val="0"/>
          <w:w w:val="74"/>
          <w:i/>
          <w:position w:val="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B1B1B1"/>
          <w:spacing w:val="-4"/>
          <w:w w:val="74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09090"/>
          <w:spacing w:val="-7"/>
          <w:w w:val="60"/>
          <w:i/>
          <w:position w:val="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4D4D4D"/>
          <w:spacing w:val="0"/>
          <w:w w:val="44"/>
          <w:i/>
          <w:position w:val="1"/>
        </w:rPr>
        <w:t>"'</w:t>
      </w:r>
      <w:r>
        <w:rPr>
          <w:rFonts w:ascii="Times New Roman" w:hAnsi="Times New Roman" w:cs="Times New Roman" w:eastAsia="Times New Roman"/>
          <w:sz w:val="18"/>
          <w:szCs w:val="18"/>
          <w:color w:val="4D4D4D"/>
          <w:spacing w:val="1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69"/>
          <w:i/>
          <w:position w:val="1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8"/>
          <w:w w:val="70"/>
          <w:i/>
          <w:position w:val="1"/>
        </w:rPr>
        <w:t>?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</w:r>
      <w:r>
        <w:rPr>
          <w:rFonts w:ascii="Times New Roman" w:hAnsi="Times New Roman" w:cs="Times New Roman" w:eastAsia="Times New Roman"/>
          <w:sz w:val="18"/>
          <w:szCs w:val="18"/>
          <w:color w:val="4D4D4D"/>
          <w:spacing w:val="0"/>
          <w:w w:val="134"/>
          <w:position w:val="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4D4D4D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4D4D4D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7"/>
          <w:szCs w:val="27"/>
          <w:color w:val="7C7C7C"/>
          <w:spacing w:val="-14"/>
          <w:w w:val="81"/>
          <w:i/>
          <w:position w:val="1"/>
        </w:rPr>
        <w:t>'</w:t>
      </w:r>
      <w:r>
        <w:rPr>
          <w:rFonts w:ascii="Times New Roman" w:hAnsi="Times New Roman" w:cs="Times New Roman" w:eastAsia="Times New Roman"/>
          <w:sz w:val="27"/>
          <w:szCs w:val="27"/>
          <w:color w:val="232323"/>
          <w:spacing w:val="0"/>
          <w:w w:val="81"/>
          <w:i/>
          <w:position w:val="1"/>
        </w:rPr>
        <w:t>7l6</w:t>
      </w:r>
      <w:r>
        <w:rPr>
          <w:rFonts w:ascii="Times New Roman" w:hAnsi="Times New Roman" w:cs="Times New Roman" w:eastAsia="Times New Roman"/>
          <w:sz w:val="27"/>
          <w:szCs w:val="27"/>
          <w:color w:val="7C7C7C"/>
          <w:spacing w:val="0"/>
          <w:w w:val="47"/>
          <w:i/>
          <w:position w:val="1"/>
        </w:rPr>
        <w:t>;,;:,,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180" w:h="15440"/>
          <w:pgMar w:top="140" w:bottom="280" w:left="180" w:right="240"/>
        </w:sectPr>
      </w:pPr>
      <w:rPr/>
    </w:p>
    <w:p>
      <w:pPr>
        <w:spacing w:before="0" w:after="0" w:line="210" w:lineRule="exact"/>
        <w:ind w:right="-20"/>
        <w:jc w:val="righ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7C7C7C"/>
          <w:w w:val="91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7C7C7C"/>
          <w:spacing w:val="-36"/>
          <w:w w:val="90"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color w:val="626262"/>
          <w:spacing w:val="0"/>
          <w:w w:val="51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626262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26262"/>
          <w:spacing w:val="-11"/>
          <w:w w:val="50"/>
        </w:rPr>
        <w:t>?</w:t>
      </w:r>
      <w:r>
        <w:rPr>
          <w:rFonts w:ascii="Times New Roman" w:hAnsi="Times New Roman" w:cs="Times New Roman" w:eastAsia="Times New Roman"/>
          <w:sz w:val="21"/>
          <w:szCs w:val="21"/>
          <w:color w:val="3B3B3B"/>
          <w:spacing w:val="-47"/>
          <w:w w:val="66"/>
        </w:rPr>
        <w:t>·</w:t>
      </w:r>
      <w:r>
        <w:rPr>
          <w:rFonts w:ascii="Times New Roman" w:hAnsi="Times New Roman" w:cs="Times New Roman" w:eastAsia="Times New Roman"/>
          <w:sz w:val="21"/>
          <w:szCs w:val="21"/>
          <w:color w:val="626262"/>
          <w:spacing w:val="0"/>
          <w:w w:val="50"/>
        </w:rPr>
        <w:t>;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10" w:lineRule="exact"/>
        <w:ind w:right="-20"/>
        <w:jc w:val="left"/>
        <w:tabs>
          <w:tab w:pos="660" w:val="left"/>
          <w:tab w:pos="1380" w:val="left"/>
          <w:tab w:pos="2760" w:val="left"/>
          <w:tab w:pos="3540" w:val="left"/>
          <w:tab w:pos="434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color w:val="626262"/>
          <w:spacing w:val="0"/>
          <w:w w:val="33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color w:val="62626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626262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7C7C7C"/>
          <w:spacing w:val="0"/>
          <w:w w:val="51"/>
        </w:rPr>
        <w:t>·:·</w:t>
      </w:r>
      <w:r>
        <w:rPr>
          <w:rFonts w:ascii="Arial" w:hAnsi="Arial" w:cs="Arial" w:eastAsia="Arial"/>
          <w:sz w:val="14"/>
          <w:szCs w:val="14"/>
          <w:color w:val="7C7C7C"/>
          <w:spacing w:val="-15"/>
          <w:w w:val="52"/>
        </w:rPr>
        <w:t>r</w:t>
      </w:r>
      <w:r>
        <w:rPr>
          <w:rFonts w:ascii="Arial" w:hAnsi="Arial" w:cs="Arial" w:eastAsia="Arial"/>
          <w:sz w:val="14"/>
          <w:szCs w:val="14"/>
          <w:color w:val="7C7C7C"/>
          <w:spacing w:val="-34"/>
          <w:w w:val="75"/>
        </w:rPr>
        <w:t>;</w:t>
      </w:r>
      <w:r>
        <w:rPr>
          <w:rFonts w:ascii="Arial" w:hAnsi="Arial" w:cs="Arial" w:eastAsia="Arial"/>
          <w:sz w:val="14"/>
          <w:szCs w:val="14"/>
          <w:color w:val="9E9E9E"/>
          <w:spacing w:val="0"/>
          <w:w w:val="60"/>
        </w:rPr>
        <w:t>,'</w:t>
      </w:r>
      <w:r>
        <w:rPr>
          <w:rFonts w:ascii="Arial" w:hAnsi="Arial" w:cs="Arial" w:eastAsia="Arial"/>
          <w:sz w:val="14"/>
          <w:szCs w:val="14"/>
          <w:color w:val="9E9E9E"/>
          <w:spacing w:val="-2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C7C7C"/>
          <w:spacing w:val="-17"/>
          <w:w w:val="64"/>
        </w:rPr>
        <w:t>;</w:t>
      </w:r>
      <w:r>
        <w:rPr>
          <w:rFonts w:ascii="Arial" w:hAnsi="Arial" w:cs="Arial" w:eastAsia="Arial"/>
          <w:sz w:val="14"/>
          <w:szCs w:val="14"/>
          <w:color w:val="626262"/>
          <w:spacing w:val="0"/>
          <w:w w:val="64"/>
        </w:rPr>
        <w:t>'</w:t>
      </w:r>
      <w:r>
        <w:rPr>
          <w:rFonts w:ascii="Arial" w:hAnsi="Arial" w:cs="Arial" w:eastAsia="Arial"/>
          <w:sz w:val="14"/>
          <w:szCs w:val="14"/>
          <w:color w:val="626262"/>
          <w:spacing w:val="0"/>
          <w:w w:val="64"/>
          <w:emboss/>
        </w:rPr>
        <w:t>:</w:t>
      </w:r>
      <w:r>
        <w:rPr>
          <w:rFonts w:ascii="Arial" w:hAnsi="Arial" w:cs="Arial" w:eastAsia="Arial"/>
          <w:sz w:val="14"/>
          <w:szCs w:val="14"/>
          <w:color w:val="626262"/>
          <w:spacing w:val="2"/>
          <w:w w:val="64"/>
        </w:rPr>
        <w:t> </w:t>
      </w:r>
      <w:r>
        <w:rPr>
          <w:rFonts w:ascii="Arial" w:hAnsi="Arial" w:cs="Arial" w:eastAsia="Arial"/>
          <w:sz w:val="14"/>
          <w:szCs w:val="14"/>
          <w:color w:val="909090"/>
          <w:spacing w:val="0"/>
          <w:w w:val="100"/>
        </w:rPr>
        <w:t>&lt;.</w:t>
      </w:r>
      <w:r>
        <w:rPr>
          <w:rFonts w:ascii="Arial" w:hAnsi="Arial" w:cs="Arial" w:eastAsia="Arial"/>
          <w:sz w:val="14"/>
          <w:szCs w:val="14"/>
          <w:color w:val="909090"/>
          <w:spacing w:val="-1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909090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909090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B1B1B1"/>
          <w:spacing w:val="0"/>
          <w:w w:val="34"/>
        </w:rPr>
        <w:t>•-</w:t>
      </w:r>
      <w:r>
        <w:rPr>
          <w:rFonts w:ascii="Arial" w:hAnsi="Arial" w:cs="Arial" w:eastAsia="Arial"/>
          <w:sz w:val="14"/>
          <w:szCs w:val="14"/>
          <w:color w:val="B1B1B1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B1B1B1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9E9E9E"/>
          <w:spacing w:val="0"/>
          <w:w w:val="75"/>
        </w:rPr>
        <w:t>-.</w:t>
      </w:r>
      <w:r>
        <w:rPr>
          <w:rFonts w:ascii="Arial" w:hAnsi="Arial" w:cs="Arial" w:eastAsia="Arial"/>
          <w:sz w:val="14"/>
          <w:szCs w:val="14"/>
          <w:color w:val="9E9E9E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9E9E9E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45"/>
        </w:rPr>
        <w:t>.</w:t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4D4D4D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7C7C7C"/>
          <w:spacing w:val="0"/>
          <w:w w:val="62"/>
        </w:rPr>
        <w:t>..</w:t>
      </w:r>
      <w:r>
        <w:rPr>
          <w:rFonts w:ascii="Arial" w:hAnsi="Arial" w:cs="Arial" w:eastAsia="Arial"/>
          <w:sz w:val="14"/>
          <w:szCs w:val="14"/>
          <w:color w:val="7C7C7C"/>
          <w:spacing w:val="-32"/>
          <w:w w:val="62"/>
        </w:rPr>
        <w:t>.</w:t>
      </w:r>
      <w:r>
        <w:rPr>
          <w:rFonts w:ascii="Arial" w:hAnsi="Arial" w:cs="Arial" w:eastAsia="Arial"/>
          <w:sz w:val="14"/>
          <w:szCs w:val="14"/>
          <w:color w:val="3B3B3B"/>
          <w:spacing w:val="0"/>
          <w:w w:val="96"/>
        </w:rPr>
        <w:t>,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440"/>
          <w:pgMar w:top="140" w:bottom="280" w:left="180" w:right="240"/>
          <w:cols w:num="2" w:equalWidth="0">
            <w:col w:w="4507" w:space="442"/>
            <w:col w:w="6811"/>
          </w:cols>
        </w:sectPr>
      </w:pPr>
      <w:rPr/>
    </w:p>
    <w:p>
      <w:pPr>
        <w:spacing w:before="46" w:after="0" w:line="183" w:lineRule="auto"/>
        <w:ind w:left="4020" w:right="537" w:firstLine="-5"/>
        <w:jc w:val="left"/>
        <w:tabs>
          <w:tab w:pos="6680" w:val="left"/>
          <w:tab w:pos="7900" w:val="left"/>
          <w:tab w:pos="82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2.86911pt;margin-top:5.818702pt;width:30.033075pt;height:16pt;mso-position-horizontal-relative:page;mso-position-vertical-relative:paragraph;z-index:-4908" type="#_x0000_t202" filled="f" stroked="f">
            <v:textbox inset="0,0,0,0">
              <w:txbxContent>
                <w:p>
                  <w:pPr>
                    <w:spacing w:before="0" w:after="0" w:line="320" w:lineRule="exact"/>
                    <w:ind w:right="-88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Pr/>
                  <w:r>
                    <w:rPr>
                      <w:rFonts w:ascii="Arial" w:hAnsi="Arial" w:cs="Arial" w:eastAsia="Arial"/>
                      <w:sz w:val="32"/>
                      <w:szCs w:val="32"/>
                      <w:color w:val="3B3B3B"/>
                      <w:w w:val="49"/>
                    </w:rPr>
                    <w:t>,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3B3B3B"/>
                      <w:spacing w:val="-88"/>
                      <w:w w:val="50"/>
                    </w:rPr>
                    <w:t>¡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070707"/>
                      <w:spacing w:val="0"/>
                      <w:w w:val="59"/>
                    </w:rPr>
                    <w:t>!IJflffl:.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w w:val="81"/>
          <w:i/>
        </w:rPr>
        <w:t>XV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Sup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encí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91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06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fiCie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90"/>
          <w:i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909090"/>
          <w:spacing w:val="0"/>
          <w:w w:val="5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909090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0"/>
          <w:w w:val="74"/>
          <w:i/>
        </w:rPr>
        <w:t>,,</w:t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626262"/>
          <w:spacing w:val="0"/>
          <w:w w:val="100"/>
          <w:i/>
        </w:rPr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57"/>
          <w:i/>
          <w:position w:val="-7"/>
        </w:rPr>
        <w:t>1</w:t>
      </w:r>
      <w:r>
        <w:rPr>
          <w:rFonts w:ascii="Arial" w:hAnsi="Arial" w:cs="Arial" w:eastAsia="Arial"/>
          <w:sz w:val="12"/>
          <w:szCs w:val="12"/>
          <w:color w:val="3B3B3B"/>
          <w:spacing w:val="-12"/>
          <w:w w:val="157"/>
          <w:i/>
          <w:position w:val="-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0"/>
        </w:rPr>
        <w:t>cf.PttZ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44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4D4D4D"/>
          <w:spacing w:val="0"/>
          <w:w w:val="37"/>
          <w:position w:val="0"/>
        </w:rPr>
        <w:t>..</w:t>
      </w:r>
      <w:r>
        <w:rPr>
          <w:rFonts w:ascii="Times New Roman" w:hAnsi="Times New Roman" w:cs="Times New Roman" w:eastAsia="Times New Roman"/>
          <w:sz w:val="18"/>
          <w:szCs w:val="18"/>
          <w:color w:val="4D4D4D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4D4D4D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0"/>
        </w:rPr>
        <w:t>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0"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0"/>
        </w:rPr>
        <w:t>deficiencia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5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0"/>
        </w:rPr>
        <w:t>formale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0"/>
        </w:rPr>
        <w:t>las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0"/>
        </w:rPr>
        <w:t>solicitudes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8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  <w:position w:val="0"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88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0"/>
        </w:rPr>
        <w:t>sujeto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0"/>
        </w:rPr>
        <w:t>obliga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070707"/>
          <w:spacing w:val="0"/>
          <w:w w:val="100"/>
          <w:position w:val="0"/>
        </w:rPr>
        <w:t>iJ</w:t>
      </w:r>
      <w:r>
        <w:rPr>
          <w:rFonts w:ascii="Arial" w:hAnsi="Arial" w:cs="Arial" w:eastAsia="Arial"/>
          <w:sz w:val="14"/>
          <w:szCs w:val="14"/>
          <w:color w:val="070707"/>
          <w:spacing w:val="-32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070707"/>
          <w:spacing w:val="0"/>
          <w:w w:val="100"/>
          <w:position w:val="0"/>
        </w:rPr>
        <w:tab/>
        <w:tab/>
      </w:r>
      <w:r>
        <w:rPr>
          <w:rFonts w:ascii="Arial" w:hAnsi="Arial" w:cs="Arial" w:eastAsia="Arial"/>
          <w:sz w:val="14"/>
          <w:szCs w:val="14"/>
          <w:color w:val="070707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  <w:position w:val="0"/>
        </w:rPr>
        <w:t>supli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  <w:position w:val="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95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0"/>
        </w:rPr>
        <w:t>cualquie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0"/>
        </w:rPr>
        <w:t>deficienci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9"/>
          <w:i/>
          <w:position w:val="0"/>
        </w:rPr>
        <w:t>forma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99"/>
          <w:i/>
          <w:position w:val="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49"/>
          <w:i/>
          <w:position w:val="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1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0"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0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  <w:position w:val="0"/>
        </w:rPr>
        <w:t>como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" w:after="0" w:line="244" w:lineRule="auto"/>
        <w:ind w:left="4015" w:right="1130" w:firstLine="1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532.799988pt;margin-top:3.984541pt;width:36.480pt;height:82.559998pt;mso-position-horizontal-relative:page;mso-position-vertical-relative:paragraph;z-index:-4915" type="#_x0000_t75">
            <v:imagedata r:id="rId186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orienta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asesora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corregi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cualquie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deficienci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sustancial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solicitudes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particulare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materi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pública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4" w:lineRule="auto"/>
        <w:ind w:left="4024" w:right="1314" w:firstLine="-14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w w:val="87"/>
          <w:i/>
        </w:rPr>
        <w:t>XVI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w w:val="88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Transparenci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97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78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debe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busca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máxim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revelació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mediante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unilateral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catálog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fundamental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libre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1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0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4020" w:right="1257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529.388pt;margin-top:23.498863pt;width:.1pt;height:30.43267pt;mso-position-horizontal-relative:page;mso-position-vertical-relative:paragraph;z-index:-4909" coordorigin="10588,470" coordsize="2,609">
            <v:shape style="position:absolute;left:10588;top:470;width:2;height:609" coordorigin="10588,470" coordsize="0,609" path="m10588,1079l10588,470e" filled="f" stroked="t" strokeweight="1.436602pt" strokecolor="#0C0C0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6"/>
          <w:w w:val="120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2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20"/>
          <w:w w:val="12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interpretació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3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  <w:t>reglament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4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49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debe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orientarse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5"/>
          <w:i/>
        </w:rPr>
        <w:t>preferentemente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</w:rPr>
        <w:t>Jo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</w:rPr>
        <w:t>principio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3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máxim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publicida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disponibílída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8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posesió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2"/>
        </w:rPr>
        <w:t>1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obligado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99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61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673" w:right="4780"/>
        <w:jc w:val="center"/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070707"/>
          <w:spacing w:val="0"/>
          <w:w w:val="107"/>
        </w:rPr>
        <w:t>18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337" w:right="-20"/>
        <w:jc w:val="left"/>
        <w:rPr>
          <w:rFonts w:ascii="Courier New" w:hAnsi="Courier New" w:cs="Courier New" w:eastAsia="Courier New"/>
          <w:sz w:val="42"/>
          <w:szCs w:val="42"/>
        </w:rPr>
      </w:pPr>
      <w:rPr/>
      <w:r>
        <w:rPr/>
        <w:pict>
          <v:shape style="position:absolute;margin-left:158.399994pt;margin-top:7.615356pt;width:151.679993pt;height:12.48pt;mso-position-horizontal-relative:page;mso-position-vertical-relative:paragraph;z-index:-4914" type="#_x0000_t75">
            <v:imagedata r:id="rId187" o:title=""/>
          </v:shape>
        </w:pict>
      </w:r>
      <w:r>
        <w:rPr/>
        <w:pict>
          <v:shape style="position:absolute;margin-left:538.559998pt;margin-top:7.615357pt;width:33.599998pt;height:11.52pt;mso-position-horizontal-relative:page;mso-position-vertical-relative:paragraph;z-index:-4913" type="#_x0000_t75">
            <v:imagedata r:id="rId188" o:title=""/>
          </v:shape>
        </w:pict>
      </w:r>
      <w:r>
        <w:rPr>
          <w:rFonts w:ascii="Courier New" w:hAnsi="Courier New" w:cs="Courier New" w:eastAsia="Courier New"/>
          <w:sz w:val="42"/>
          <w:szCs w:val="42"/>
          <w:color w:val="070707"/>
          <w:w w:val="54"/>
        </w:rPr>
        <w:t>------------·</w:t>
      </w:r>
      <w:r>
        <w:rPr>
          <w:rFonts w:ascii="Courier New" w:hAnsi="Courier New" w:cs="Courier New" w:eastAsia="Courier New"/>
          <w:sz w:val="42"/>
          <w:szCs w:val="42"/>
          <w:color w:val="070707"/>
          <w:spacing w:val="-57"/>
          <w:w w:val="54"/>
        </w:rPr>
        <w:t>-</w:t>
      </w:r>
      <w:r>
        <w:rPr>
          <w:rFonts w:ascii="Courier New" w:hAnsi="Courier New" w:cs="Courier New" w:eastAsia="Courier New"/>
          <w:sz w:val="42"/>
          <w:szCs w:val="42"/>
          <w:color w:val="232323"/>
          <w:spacing w:val="0"/>
          <w:w w:val="58"/>
        </w:rPr>
        <w:t>--</w:t>
      </w:r>
      <w:r>
        <w:rPr>
          <w:rFonts w:ascii="Courier New" w:hAnsi="Courier New" w:cs="Courier New" w:eastAsia="Courier New"/>
          <w:sz w:val="42"/>
          <w:szCs w:val="42"/>
          <w:color w:val="232323"/>
          <w:spacing w:val="-61"/>
          <w:w w:val="58"/>
        </w:rPr>
        <w:t>-</w:t>
      </w:r>
      <w:r>
        <w:rPr>
          <w:rFonts w:ascii="Courier New" w:hAnsi="Courier New" w:cs="Courier New" w:eastAsia="Courier New"/>
          <w:sz w:val="42"/>
          <w:szCs w:val="42"/>
          <w:color w:val="070707"/>
          <w:spacing w:val="0"/>
          <w:w w:val="49"/>
        </w:rPr>
        <w:t>-----------</w:t>
      </w:r>
      <w:r>
        <w:rPr>
          <w:rFonts w:ascii="Courier New" w:hAnsi="Courier New" w:cs="Courier New" w:eastAsia="Courier New"/>
          <w:sz w:val="42"/>
          <w:szCs w:val="42"/>
          <w:color w:val="070707"/>
          <w:spacing w:val="-76"/>
          <w:w w:val="49"/>
        </w:rPr>
        <w:t>-</w:t>
      </w:r>
      <w:r>
        <w:rPr>
          <w:rFonts w:ascii="Courier New" w:hAnsi="Courier New" w:cs="Courier New" w:eastAsia="Courier New"/>
          <w:sz w:val="42"/>
          <w:szCs w:val="42"/>
          <w:color w:val="232323"/>
          <w:spacing w:val="0"/>
          <w:w w:val="56"/>
        </w:rPr>
        <w:t>--</w:t>
      </w:r>
      <w:r>
        <w:rPr>
          <w:rFonts w:ascii="Courier New" w:hAnsi="Courier New" w:cs="Courier New" w:eastAsia="Courier New"/>
          <w:sz w:val="42"/>
          <w:szCs w:val="4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440"/>
          <w:pgMar w:top="140" w:bottom="280" w:left="180" w:right="240"/>
        </w:sectPr>
      </w:pPr>
      <w:rPr/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65" w:right="-20"/>
        <w:jc w:val="left"/>
        <w:rPr>
          <w:rFonts w:ascii="Times New Roman" w:hAnsi="Times New Roman" w:cs="Times New Roman" w:eastAsia="Times New Roman"/>
          <w:sz w:val="107"/>
          <w:szCs w:val="107"/>
        </w:rPr>
      </w:pPr>
      <w:rPr/>
      <w:r>
        <w:rPr/>
        <w:pict>
          <v:shape style="position:absolute;margin-left:38.400002pt;margin-top:-27.404007pt;width:49.919998pt;height:49.919998pt;mso-position-horizontal-relative:page;mso-position-vertical-relative:paragraph;z-index:-4905" type="#_x0000_t75">
            <v:imagedata r:id="rId190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.617943pt;margin-top:35.695793pt;width:5.465972pt;height:72pt;mso-position-horizontal-relative:page;mso-position-vertical-relative:paragraph;z-index:-4903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Pr/>
                  <w:r>
                    <w:rPr>
                      <w:rFonts w:ascii="Arial" w:hAnsi="Arial" w:cs="Arial" w:eastAsia="Arial"/>
                      <w:sz w:val="144"/>
                      <w:szCs w:val="144"/>
                      <w:color w:val="050505"/>
                      <w:spacing w:val="-575"/>
                      <w:w w:val="154"/>
                      <w:position w:val="-1"/>
                    </w:rPr>
                    <w:t>•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07"/>
          <w:szCs w:val="107"/>
          <w:color w:val="050505"/>
          <w:spacing w:val="0"/>
          <w:w w:val="53"/>
        </w:rPr>
        <w:t>..</w:t>
      </w:r>
      <w:r>
        <w:rPr>
          <w:rFonts w:ascii="Times New Roman" w:hAnsi="Times New Roman" w:cs="Times New Roman" w:eastAsia="Times New Roman"/>
          <w:sz w:val="107"/>
          <w:szCs w:val="107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-78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50505"/>
          <w:w w:val="104"/>
          <w:b/>
          <w:bCs/>
        </w:rPr>
        <w:t>J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3"/>
          <w:w w:val="104"/>
          <w:b/>
          <w:bCs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7"/>
          <w:w w:val="103"/>
          <w:b/>
          <w:bCs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0"/>
          <w:w w:val="103"/>
          <w:b/>
          <w:bCs/>
        </w:rPr>
        <w:t>ISCQ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18" w:after="0" w:line="240" w:lineRule="auto"/>
        <w:ind w:left="123" w:right="-54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2A2A2A"/>
          <w:spacing w:val="0"/>
          <w:w w:val="100"/>
        </w:rPr>
        <w:t>GOH</w:t>
      </w:r>
      <w:r>
        <w:rPr>
          <w:rFonts w:ascii="Times New Roman" w:hAnsi="Times New Roman" w:cs="Times New Roman" w:eastAsia="Times New Roman"/>
          <w:sz w:val="9"/>
          <w:szCs w:val="9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A2A2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56"/>
        </w:rPr>
        <w:t>I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56"/>
        </w:rPr>
        <w:t> 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10"/>
          <w:w w:val="56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A2A2A"/>
          <w:spacing w:val="0"/>
          <w:w w:val="151"/>
        </w:rPr>
        <w:t>RN</w:t>
      </w:r>
      <w:r>
        <w:rPr>
          <w:rFonts w:ascii="Times New Roman" w:hAnsi="Times New Roman" w:cs="Times New Roman" w:eastAsia="Times New Roman"/>
          <w:sz w:val="9"/>
          <w:szCs w:val="9"/>
          <w:color w:val="2A2A2A"/>
          <w:spacing w:val="0"/>
          <w:w w:val="151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2A2A2A"/>
          <w:spacing w:val="9"/>
          <w:w w:val="151"/>
        </w:rPr>
        <w:t> </w:t>
      </w:r>
      <w:r>
        <w:rPr>
          <w:rFonts w:ascii="Arial" w:hAnsi="Arial" w:cs="Arial" w:eastAsia="Arial"/>
          <w:sz w:val="9"/>
          <w:szCs w:val="9"/>
          <w:color w:val="1A1A1A"/>
          <w:spacing w:val="0"/>
          <w:w w:val="151"/>
        </w:rPr>
        <w:t>IH</w:t>
      </w:r>
      <w:r>
        <w:rPr>
          <w:rFonts w:ascii="Arial" w:hAnsi="Arial" w:cs="Arial" w:eastAsia="Arial"/>
          <w:sz w:val="9"/>
          <w:szCs w:val="9"/>
          <w:color w:val="1A1A1A"/>
          <w:spacing w:val="0"/>
          <w:w w:val="151"/>
        </w:rPr>
        <w:t>L</w:t>
      </w:r>
      <w:r>
        <w:rPr>
          <w:rFonts w:ascii="Arial" w:hAnsi="Arial" w:cs="Arial" w:eastAsia="Arial"/>
          <w:sz w:val="9"/>
          <w:szCs w:val="9"/>
          <w:color w:val="1A1A1A"/>
          <w:spacing w:val="27"/>
          <w:w w:val="15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A1A1A"/>
          <w:spacing w:val="-13"/>
          <w:w w:val="137"/>
        </w:rPr>
        <w:t>t</w:t>
      </w:r>
      <w:r>
        <w:rPr>
          <w:rFonts w:ascii="Times New Roman" w:hAnsi="Times New Roman" w:cs="Times New Roman" w:eastAsia="Times New Roman"/>
          <w:sz w:val="9"/>
          <w:szCs w:val="9"/>
          <w:color w:val="7C7C7C"/>
          <w:spacing w:val="4"/>
          <w:w w:val="145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3F3F3F"/>
          <w:spacing w:val="0"/>
          <w:w w:val="128"/>
        </w:rPr>
        <w:t>STAilO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82" w:after="0" w:line="240" w:lineRule="auto"/>
        <w:ind w:left="2955" w:right="3218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Capítul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66"/>
          <w:i/>
        </w:rPr>
        <w:t>11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5" w:after="0" w:line="240" w:lineRule="auto"/>
        <w:ind w:left="2271" w:right="2551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Reservada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7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17"/>
          <w:i/>
        </w:rPr>
        <w:t>7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17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-12"/>
          <w:w w:val="11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reservada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3"/>
          <w:i/>
        </w:rPr>
        <w:t>Catálogo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40" w:lineRule="auto"/>
        <w:ind w:left="14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15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15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-8"/>
          <w:w w:val="11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4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4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8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4"/>
          <w:i/>
        </w:rPr>
        <w:t>reservado: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0" w:after="0" w:line="240" w:lineRule="auto"/>
        <w:ind w:left="10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68"/>
          <w:i/>
        </w:rPr>
        <w:t>J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68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6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Aquell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pública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cuy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2"/>
          <w:i/>
        </w:rPr>
        <w:t>difusión: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5" w:after="0" w:line="264" w:lineRule="auto"/>
        <w:ind w:left="10" w:right="150" w:firstLine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a)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Compromet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municipio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3"/>
          <w:i/>
        </w:rPr>
        <w:t>estatal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11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7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municipal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integrida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quiene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labora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hubiere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laborad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1"/>
          <w:i/>
        </w:rPr>
        <w:t>esta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1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1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1"/>
          <w:i/>
        </w:rPr>
        <w:t>áreas,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excepció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remuneracione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dicho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servidore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públicos;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1" w:lineRule="exact"/>
        <w:ind w:left="10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b)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Dañ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estabilida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financier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económic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municipios;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0" w:after="0" w:line="240" w:lineRule="auto"/>
        <w:ind w:left="10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Pong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riesg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vida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salu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cualquie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2"/>
          <w:i/>
        </w:rPr>
        <w:t>persona;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0" w:after="0" w:line="192" w:lineRule="exact"/>
        <w:ind w:left="10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d)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Cause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perjuici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grave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actividade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é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verificación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inspecció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  <w:position w:val="-1"/>
        </w:rPr>
        <w:t>auditoría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7"/>
          <w:w w:val="10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relativa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4"/>
          <w:i/>
          <w:position w:val="-1"/>
        </w:rPr>
        <w:t>al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780" w:bottom="280" w:left="480" w:right="800"/>
          <w:footerReference w:type="default" r:id="rId189"/>
          <w:pgSz w:w="12180" w:h="15380"/>
          <w:cols w:num="2" w:equalWidth="0">
            <w:col w:w="1472" w:space="2400"/>
            <w:col w:w="7028"/>
          </w:cols>
        </w:sectPr>
      </w:pPr>
      <w:rPr/>
    </w:p>
    <w:p>
      <w:pPr>
        <w:spacing w:before="23" w:after="0" w:line="192" w:lineRule="exact"/>
        <w:ind w:left="3882" w:right="-20"/>
        <w:jc w:val="left"/>
        <w:tabs>
          <w:tab w:pos="7120" w:val="left"/>
          <w:tab w:pos="90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47.407883pt;margin-top:3.813805pt;width:40.94317pt;height:.1pt;mso-position-horizontal-relative:page;mso-position-vertical-relative:paragraph;z-index:-4904" coordorigin="948,76" coordsize="819,2">
            <v:shape style="position:absolute;left:948;top:76;width:819;height:2" coordorigin="948,76" coordsize="819,0" path="m948,76l1767,76e" filled="f" stroked="t" strokeweight=".718301pt" strokecolor="#28282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  <w:position w:val="-1"/>
        </w:rPr>
        <w:t>cumplimient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leye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  <w:position w:val="-1"/>
        </w:rPr>
        <w:t>reglamentqs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  <w:position w:val="-1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57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100"/>
          <w:i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100"/>
          <w:i/>
          <w:position w:val="-1"/>
        </w:rPr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78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2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0"/>
          <w:w w:val="52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0"/>
          <w:w w:val="52"/>
          <w:position w:val="-1"/>
        </w:rPr>
        <w:t>     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8"/>
          <w:w w:val="52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0"/>
          <w:w w:val="145"/>
          <w:position w:val="-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0"/>
          <w:w w:val="145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23"/>
          <w:w w:val="145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0"/>
          <w:w w:val="145"/>
          <w:position w:val="-1"/>
        </w:rPr>
        <w:t>¡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-49"/>
          <w:w w:val="145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8E8E8E"/>
          <w:spacing w:val="0"/>
          <w:w w:val="145"/>
          <w:position w:val="-1"/>
        </w:rPr>
        <w:t>.;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80" w:h="15380"/>
          <w:pgMar w:top="140" w:bottom="280" w:left="480" w:right="800"/>
        </w:sectPr>
      </w:pPr>
      <w:rPr/>
    </w:p>
    <w:p>
      <w:pPr>
        <w:spacing w:before="56" w:after="0" w:line="157" w:lineRule="exact"/>
        <w:ind w:left="537" w:right="368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6"/>
          <w:position w:val="-1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39" w:lineRule="exact"/>
        <w:ind w:left="174" w:right="-51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5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8"/>
          <w:w w:val="11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4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59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8E8E8E"/>
          <w:spacing w:val="-20"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color w:val="BFBFBF"/>
          <w:spacing w:val="0"/>
          <w:w w:val="68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BFBFB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0"/>
          <w:w w:val="65"/>
        </w:rPr>
        <w:t>,1.-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3" w:after="0" w:line="240" w:lineRule="auto"/>
        <w:ind w:left="24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Cause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perjuici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grave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3"/>
          <w:i/>
        </w:rPr>
        <w:t>recaudaciÓndela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2"/>
          <w:w w:val="103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03"/>
          <w:i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03"/>
          <w:i/>
        </w:rPr>
        <w:t>[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35"/>
          <w:w w:val="10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03"/>
          <w:i/>
        </w:rPr>
        <w:t>i¡'f}f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-31"/>
          <w:w w:val="103"/>
          <w:i/>
        </w:rPr>
        <w:t>¡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3"/>
          <w:i/>
        </w:rPr>
        <w:t>bycione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103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03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34"/>
          <w:w w:val="10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8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82"/>
        </w:rPr>
        <w:t>    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13"/>
          <w:w w:val="8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6"/>
          <w:i/>
        </w:rPr>
        <w:t>_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6"/>
          <w:i/>
        </w:rPr>
        <w:t>    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59"/>
          <w:i/>
        </w:rPr>
        <w:t>,-:,;.(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58"/>
          <w:i/>
        </w:rPr>
        <w:t>{;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1" w:after="0" w:line="210" w:lineRule="exact"/>
        <w:ind w:left="24" w:right="696" w:firstLine="-24"/>
        <w:jc w:val="left"/>
        <w:tabs>
          <w:tab w:pos="2820" w:val="left"/>
          <w:tab w:pos="3220" w:val="left"/>
          <w:tab w:pos="4480" w:val="left"/>
          <w:tab w:pos="48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Cause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perjuici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grave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4"/>
          <w:i/>
        </w:rPr>
        <w:t>actividad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ve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233"/>
          <w:i/>
        </w:rPr>
        <w:t>!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27"/>
          <w:i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BFBFBF"/>
          <w:spacing w:val="-15"/>
          <w:w w:val="41"/>
          <w:i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1"/>
          <w:i/>
        </w:rPr>
        <w:t>.¡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persec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24"/>
          <w:i/>
        </w:rPr>
        <w:t>¡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12"/>
          <w:w w:val="12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24"/>
          <w:i/>
        </w:rPr>
        <w:t>'tf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24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24"/>
          <w:i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24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24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2"/>
          <w:w w:val="12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delitos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impartició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9"/>
          <w:i/>
        </w:rPr>
        <w:t>justicia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9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4"/>
          <w:w w:val="9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30"/>
        </w:rPr>
        <w:t>/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5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52"/>
        </w:rPr>
        <w:t>     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5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-20"/>
          <w:w w:val="102"/>
        </w:rPr>
        <w:t>:</w:t>
      </w:r>
      <w:r>
        <w:rPr>
          <w:rFonts w:ascii="Arial" w:hAnsi="Arial" w:cs="Arial" w:eastAsia="Arial"/>
          <w:sz w:val="19"/>
          <w:szCs w:val="19"/>
          <w:color w:val="676767"/>
          <w:spacing w:val="0"/>
          <w:w w:val="91"/>
        </w:rPr>
        <w:t>!i'"</w:t>
      </w:r>
      <w:r>
        <w:rPr>
          <w:rFonts w:ascii="Arial" w:hAnsi="Arial" w:cs="Arial" w:eastAsia="Arial"/>
          <w:sz w:val="19"/>
          <w:szCs w:val="19"/>
          <w:color w:val="676767"/>
          <w:spacing w:val="-53"/>
          <w:w w:val="92"/>
        </w:rPr>
        <w:t>(</w:t>
      </w:r>
      <w:r>
        <w:rPr>
          <w:rFonts w:ascii="Arial" w:hAnsi="Arial" w:cs="Arial" w:eastAsia="Arial"/>
          <w:sz w:val="19"/>
          <w:szCs w:val="19"/>
          <w:color w:val="3F3F3F"/>
          <w:spacing w:val="-11"/>
          <w:w w:val="81"/>
        </w:rPr>
        <w:t>í</w:t>
      </w:r>
      <w:r>
        <w:rPr>
          <w:rFonts w:ascii="Arial" w:hAnsi="Arial" w:cs="Arial" w:eastAsia="Arial"/>
          <w:sz w:val="19"/>
          <w:szCs w:val="19"/>
          <w:color w:val="7C7C7C"/>
          <w:spacing w:val="-20"/>
          <w:w w:val="73"/>
        </w:rPr>
        <w:t>'</w:t>
      </w:r>
      <w:r>
        <w:rPr>
          <w:rFonts w:ascii="Arial" w:hAnsi="Arial" w:cs="Arial" w:eastAsia="Arial"/>
          <w:sz w:val="19"/>
          <w:szCs w:val="19"/>
          <w:color w:val="3F3F3F"/>
          <w:spacing w:val="-32"/>
          <w:w w:val="81"/>
        </w:rPr>
        <w:t>,</w:t>
      </w:r>
      <w:r>
        <w:rPr>
          <w:rFonts w:ascii="Arial" w:hAnsi="Arial" w:cs="Arial" w:eastAsia="Arial"/>
          <w:sz w:val="19"/>
          <w:szCs w:val="19"/>
          <w:color w:val="7C7C7C"/>
          <w:spacing w:val="0"/>
          <w:w w:val="73"/>
        </w:rPr>
        <w:t>::'·</w:t>
      </w:r>
      <w:r>
        <w:rPr>
          <w:rFonts w:ascii="Arial" w:hAnsi="Arial" w:cs="Arial" w:eastAsia="Arial"/>
          <w:sz w:val="19"/>
          <w:szCs w:val="19"/>
          <w:color w:val="7C7C7C"/>
          <w:spacing w:val="0"/>
          <w:w w:val="74"/>
        </w:rPr>
        <w:t>·</w:t>
      </w:r>
      <w:r>
        <w:rPr>
          <w:rFonts w:ascii="Arial" w:hAnsi="Arial" w:cs="Arial" w:eastAsia="Arial"/>
          <w:sz w:val="19"/>
          <w:szCs w:val="19"/>
          <w:color w:val="7C7C7C"/>
          <w:spacing w:val="-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7C7C7C"/>
          <w:spacing w:val="0"/>
          <w:w w:val="28"/>
        </w:rPr>
        <w:t>··</w:t>
      </w:r>
      <w:r>
        <w:rPr>
          <w:rFonts w:ascii="Arial" w:hAnsi="Arial" w:cs="Arial" w:eastAsia="Arial"/>
          <w:sz w:val="19"/>
          <w:szCs w:val="19"/>
          <w:color w:val="7C7C7C"/>
          <w:spacing w:val="-6"/>
          <w:w w:val="28"/>
        </w:rPr>
        <w:t> </w:t>
      </w:r>
      <w:r>
        <w:rPr>
          <w:rFonts w:ascii="Arial" w:hAnsi="Arial" w:cs="Arial" w:eastAsia="Arial"/>
          <w:sz w:val="19"/>
          <w:szCs w:val="19"/>
          <w:color w:val="7C7C7C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7C7C7C"/>
          <w:spacing w:val="0"/>
          <w:w w:val="100"/>
        </w:rPr>
      </w:r>
      <w:r>
        <w:rPr>
          <w:rFonts w:ascii="Arial" w:hAnsi="Arial" w:cs="Arial" w:eastAsia="Arial"/>
          <w:sz w:val="19"/>
          <w:szCs w:val="19"/>
          <w:color w:val="676767"/>
          <w:spacing w:val="0"/>
          <w:w w:val="28"/>
        </w:rPr>
        <w:t>.</w:t>
      </w:r>
      <w:r>
        <w:rPr>
          <w:rFonts w:ascii="Arial" w:hAnsi="Arial" w:cs="Arial" w:eastAsia="Arial"/>
          <w:sz w:val="19"/>
          <w:szCs w:val="19"/>
          <w:color w:val="676767"/>
          <w:spacing w:val="0"/>
          <w:w w:val="28"/>
        </w:rPr>
        <w:t>   </w:t>
      </w:r>
      <w:r>
        <w:rPr>
          <w:rFonts w:ascii="Arial" w:hAnsi="Arial" w:cs="Arial" w:eastAsia="Arial"/>
          <w:sz w:val="19"/>
          <w:szCs w:val="19"/>
          <w:color w:val="676767"/>
          <w:spacing w:val="12"/>
          <w:w w:val="28"/>
        </w:rPr>
        <w:t> </w:t>
      </w:r>
      <w:r>
        <w:rPr>
          <w:rFonts w:ascii="Arial" w:hAnsi="Arial" w:cs="Arial" w:eastAsia="Arial"/>
          <w:sz w:val="19"/>
          <w:szCs w:val="19"/>
          <w:color w:val="7C7C7C"/>
          <w:spacing w:val="0"/>
          <w:w w:val="49"/>
        </w:rPr>
        <w:t>.</w:t>
      </w:r>
      <w:r>
        <w:rPr>
          <w:rFonts w:ascii="Arial" w:hAnsi="Arial" w:cs="Arial" w:eastAsia="Arial"/>
          <w:sz w:val="19"/>
          <w:szCs w:val="19"/>
          <w:color w:val="7C7C7C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7C7C7C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676767"/>
          <w:spacing w:val="-1"/>
          <w:w w:val="67"/>
          <w:i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2A2A2A"/>
          <w:spacing w:val="-29"/>
          <w:w w:val="108"/>
          <w:i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8E8E8E"/>
          <w:spacing w:val="-15"/>
          <w:w w:val="89"/>
          <w:i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676767"/>
          <w:spacing w:val="0"/>
          <w:w w:val="58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676767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76767"/>
          <w:spacing w:val="0"/>
          <w:w w:val="58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676767"/>
          <w:spacing w:val="0"/>
          <w:w w:val="59"/>
          <w:i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676767"/>
          <w:spacing w:val="0"/>
          <w:w w:val="58"/>
          <w:i/>
        </w:rPr>
        <w:t>\i}-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9" w:after="0" w:line="252" w:lineRule="auto"/>
        <w:ind w:left="24" w:right="266"/>
        <w:jc w:val="left"/>
        <w:tabs>
          <w:tab w:pos="39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g)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juici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grave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estrategÍq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2"/>
          <w:i/>
        </w:rPr>
        <w:t>p(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1"/>
          <w:i/>
        </w:rPr>
        <w:t>,it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6"/>
          <w:w w:val="82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31"/>
          <w:i/>
        </w:rPr>
        <w:t>'}: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42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10"/>
          <w:w w:val="142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42"/>
          <w:i/>
        </w:rPr>
        <w:t>tf:!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-2"/>
          <w:w w:val="14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42"/>
          <w:i/>
        </w:rPr>
        <w:t>Ff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42"/>
          <w:w w:val="14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42"/>
          <w:i/>
        </w:rPr>
        <w:t>{9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-15"/>
          <w:w w:val="14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12"/>
          <w:i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-21"/>
          <w:w w:val="112"/>
          <w:i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2"/>
          <w:i/>
        </w:rPr>
        <w:t>liile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2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11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procedimientos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admmtstrattvo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cuya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resoluctone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IJaya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5"/>
          <w:w w:val="96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1"/>
          <w:w w:val="107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76"/>
          <w:i/>
        </w:rPr>
        <w:t>CaJ;J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39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26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0"/>
          <w:w w:val="27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0"/>
          <w:w w:val="72"/>
        </w:rPr>
        <w:t>....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10"/>
          <w:w w:val="7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84"/>
          <w:i/>
        </w:rPr>
        <w:t>Ji'$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-5"/>
          <w:w w:val="84"/>
          <w:i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a'd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94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-17"/>
          <w:w w:val="126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A5A5A5"/>
          <w:spacing w:val="9"/>
          <w:w w:val="86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100"/>
          <w:i/>
        </w:rPr>
        <w:t>"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6" w:lineRule="exact"/>
        <w:ind w:left="24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60"/>
          <w:i/>
        </w:rPr>
        <w:t>11.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6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Las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carpeta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investigación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except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5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9"/>
          <w:i/>
        </w:rPr>
        <w:t>cuan&amp;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0"/>
          <w:w w:val="86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-7"/>
          <w:w w:val="100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t;ate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violacione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grave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derechos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5" w:after="0" w:line="252" w:lineRule="auto"/>
        <w:ind w:left="19" w:right="45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humanos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delito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humanidad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9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trate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relacionad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acto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corrupció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acuerd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leye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2"/>
          <w:i/>
        </w:rPr>
        <w:t>aplicables;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240" w:lineRule="auto"/>
        <w:ind w:left="19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59"/>
          <w:i/>
        </w:rPr>
        <w:t>111.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5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1"/>
          <w:i/>
        </w:rPr>
        <w:t>Los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expediente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judiciale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tant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cause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estado;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0" w:after="0" w:line="264" w:lineRule="auto"/>
        <w:ind w:left="19" w:right="9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w w:val="83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82"/>
          <w:i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0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9"/>
          <w:i/>
        </w:rPr>
        <w:t>Los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8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expediente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procedimiento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administrativo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seguido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form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juici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5"/>
          <w:i/>
        </w:rPr>
        <w:t>tanto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cause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estado;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1" w:lineRule="exact"/>
        <w:ind w:left="29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98"/>
          <w:i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Los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procedimiento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responsabilida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servidore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9"/>
          <w:i/>
        </w:rPr>
        <w:t>público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58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6"/>
          <w:i/>
        </w:rPr>
        <w:t>tant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6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11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dicte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40" w:lineRule="auto"/>
        <w:ind w:left="19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resolució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administrativ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jurisdiccional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9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definit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5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04"/>
          <w:i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05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87"/>
          <w:i/>
        </w:rPr>
        <w:t>},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88" w:after="0" w:line="237" w:lineRule="auto"/>
        <w:ind w:left="19" w:right="1031" w:firstLine="62"/>
        <w:jc w:val="left"/>
        <w:tabs>
          <w:tab w:pos="35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33"/>
          <w:szCs w:val="33"/>
          <w:color w:val="050505"/>
          <w:w w:val="51"/>
          <w:i/>
        </w:rPr>
        <w:t>;¡_</w:t>
      </w:r>
      <w:r>
        <w:rPr>
          <w:rFonts w:ascii="Arial" w:hAnsi="Arial" w:cs="Arial" w:eastAsia="Arial"/>
          <w:sz w:val="33"/>
          <w:szCs w:val="33"/>
          <w:color w:val="050505"/>
          <w:spacing w:val="-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71"/>
          <w:i/>
        </w:rPr>
        <w:t>:;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7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71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7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71"/>
          <w:i/>
        </w:rPr>
        <w:t>:ada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0"/>
          <w:w w:val="17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78"/>
          <w:i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-14"/>
          <w:w w:val="78"/>
          <w:i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5"/>
          <w:w w:val="223"/>
          <w:i/>
        </w:rPr>
        <w:t>}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6"/>
          <w:w w:val="111"/>
          <w:i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1"/>
          <w:i/>
        </w:rPr>
        <w:t>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112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0"/>
          <w:w w:val="98"/>
          <w:i/>
        </w:rPr>
        <w:t>,"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44"/>
          <w:w w:val="98"/>
          <w:i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2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rvqd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21"/>
          <w:i/>
        </w:rPr>
        <w:t>cbn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2"/>
          <w:w w:val="121"/>
          <w:i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21"/>
          <w:i/>
        </w:rPr>
        <w:t>i:lp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21"/>
          <w:i/>
        </w:rPr>
        <w:t>/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42"/>
          <w:w w:val="12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21"/>
          <w:i/>
        </w:rPr>
        <w:t>utoridade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21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9"/>
          <w:w w:val="12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federale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otros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estados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orgqni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m9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-8"/>
          <w:w w:val="100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ht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rnacionales;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8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39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3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4"/>
          <w:w w:val="3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-1"/>
          <w:w w:val="5"/>
        </w:rPr>
        <w:t>_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45"/>
        </w:rPr>
        <w:t>··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0"/>
          <w:w w:val="47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-7"/>
          <w:w w:val="47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-9"/>
          <w:w w:val="55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0"/>
          <w:w w:val="62"/>
        </w:rPr>
        <w:t>...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7"/>
          <w:w w:val="6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18"/>
          <w:w w:val="5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0"/>
          <w:w w:val="5"/>
        </w:rPr>
        <w:t>_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0"/>
          <w:w w:val="27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0"/>
          <w:w w:val="2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3"/>
          <w:w w:val="2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0"/>
          <w:w w:val="3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10"/>
          <w:w w:val="3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-3"/>
          <w:w w:val="5"/>
        </w:rPr>
        <w:t>_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0"/>
          <w:w w:val="23"/>
        </w:rPr>
        <w:t>...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-9"/>
          <w:w w:val="23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0"/>
          <w:w w:val="3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5"/>
          <w:w w:val="3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0"/>
          <w:w w:val="181"/>
        </w:rPr>
        <w:t>..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66" w:lineRule="auto"/>
        <w:ind w:left="5" w:right="358" w:firstLine="24"/>
        <w:jc w:val="left"/>
        <w:tabs>
          <w:tab w:pos="3140" w:val="left"/>
          <w:tab w:pos="4580" w:val="left"/>
          <w:tab w:pos="59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7"/>
          <w:i/>
        </w:rPr>
        <w:t>VIII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7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8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7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8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considerad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9"/>
          <w:w w:val="100"/>
          <w:i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5"/>
          <w:w w:val="100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32"/>
          <w:i/>
        </w:rPr>
        <w:t>seÚ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3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32"/>
          <w:i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comercial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1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72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85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24"/>
          <w:i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24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24"/>
          <w:i/>
        </w:rPr>
        <w:t>f'!f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24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12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/í$cal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9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bancario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fiduciario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bursátil,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postal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cuatquie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otro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disposició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1"/>
          <w:i/>
        </w:rPr>
        <w:t>ler¡at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9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expresa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liyaJiM9rif!a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7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correspond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3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particulares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derech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internacional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obliga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lp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1"/>
          <w:i/>
        </w:rPr>
        <w:t>cuand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1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6"/>
          <w:w w:val="11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invC,Iucre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ejercici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recursosp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ll:¡ficos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5"/>
          <w:w w:val="23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0"/>
          <w:w w:val="55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83"/>
        </w:rPr>
        <w:t>..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-15"/>
          <w:w w:val="83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31"/>
        </w:rPr>
        <w:t>..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5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52"/>
        </w:rPr>
        <w:t>   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12"/>
          <w:w w:val="5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-12"/>
          <w:w w:val="146"/>
        </w:rPr>
        <w:t>&lt;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0"/>
          <w:w w:val="57"/>
        </w:rPr>
        <w:t>,-.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E8E8E"/>
          <w:spacing w:val="0"/>
          <w:w w:val="164"/>
        </w:rPr>
        <w:t>'</w:t>
      </w:r>
      <w:r>
        <w:rPr>
          <w:rFonts w:ascii="Arial" w:hAnsi="Arial" w:cs="Arial" w:eastAsia="Arial"/>
          <w:sz w:val="17"/>
          <w:szCs w:val="17"/>
          <w:color w:val="8E8E8E"/>
          <w:spacing w:val="-17"/>
          <w:w w:val="164"/>
        </w:rPr>
        <w:t>'</w:t>
      </w:r>
      <w:r>
        <w:rPr>
          <w:rFonts w:ascii="Arial" w:hAnsi="Arial" w:cs="Arial" w:eastAsia="Arial"/>
          <w:sz w:val="17"/>
          <w:szCs w:val="17"/>
          <w:color w:val="676767"/>
          <w:spacing w:val="0"/>
          <w:w w:val="53"/>
        </w:rPr>
        <w:t>&gt;"</w:t>
      </w:r>
      <w:r>
        <w:rPr>
          <w:rFonts w:ascii="Arial" w:hAnsi="Arial" w:cs="Arial" w:eastAsia="Arial"/>
          <w:sz w:val="17"/>
          <w:szCs w:val="17"/>
          <w:color w:val="676767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0"/>
          <w:w w:val="70"/>
        </w:rPr>
        <w:t>•:i'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18"/>
          <w:w w:val="7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0"/>
          <w:w w:val="70"/>
        </w:rPr>
        <w:t>·'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2"/>
          <w:w w:val="70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8E8E8E"/>
          <w:spacing w:val="0"/>
          <w:w w:val="70"/>
        </w:rPr>
        <w:t>-i</w:t>
      </w:r>
      <w:r>
        <w:rPr>
          <w:rFonts w:ascii="Times New Roman" w:hAnsi="Times New Roman" w:cs="Times New Roman" w:eastAsia="Times New Roman"/>
          <w:sz w:val="16"/>
          <w:szCs w:val="16"/>
          <w:color w:val="8E8E8E"/>
          <w:spacing w:val="-26"/>
          <w:w w:val="7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E8E8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8E8E8E"/>
          <w:spacing w:val="0"/>
          <w:w w:val="32"/>
        </w:rPr>
        <w:t>•··</w:t>
      </w:r>
      <w:r>
        <w:rPr>
          <w:rFonts w:ascii="Times New Roman" w:hAnsi="Times New Roman" w:cs="Times New Roman" w:eastAsia="Times New Roman"/>
          <w:sz w:val="16"/>
          <w:szCs w:val="16"/>
          <w:color w:val="8E8E8E"/>
          <w:spacing w:val="0"/>
          <w:w w:val="3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E8E8E"/>
          <w:spacing w:val="9"/>
          <w:w w:val="3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-4"/>
          <w:w w:val="28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8E8E8E"/>
          <w:spacing w:val="0"/>
          <w:w w:val="44"/>
        </w:rPr>
        <w:t>·.·</w:t>
      </w:r>
      <w:r>
        <w:rPr>
          <w:rFonts w:ascii="Times New Roman" w:hAnsi="Times New Roman" w:cs="Times New Roman" w:eastAsia="Times New Roman"/>
          <w:sz w:val="16"/>
          <w:szCs w:val="16"/>
          <w:color w:val="8E8E8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E8E8E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0"/>
          <w:w w:val="24"/>
        </w:rPr>
        <w:t>•</w:t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676767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color w:val="7C7C7C"/>
          <w:spacing w:val="0"/>
          <w:w w:val="132"/>
        </w:rPr>
        <w:t>."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6" w:lineRule="exact"/>
        <w:ind w:left="14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9"/>
          <w:i/>
        </w:rPr>
        <w:t>IX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9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8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9"/>
          <w:i/>
        </w:rPr>
        <w:t>Las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8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base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datos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100"/>
          <w:i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-26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bguiJta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reactivo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piÍri/1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-12"/>
          <w:w w:val="156"/>
          <w:i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11"/>
          <w:i/>
        </w:rPr>
        <w:t>{¡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86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0"/>
          <w:w w:val="84"/>
          <w:i/>
        </w:rPr>
        <w:t>/iJlJ'ció</w:t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0"/>
          <w:w w:val="84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9"/>
          <w:w w:val="8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3"/>
          <w:i/>
        </w:rPr>
        <w:t>exámene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3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1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admisión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9" w:after="0" w:line="240" w:lineRule="auto"/>
        <w:ind w:left="14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académica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evaluació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itóiÓgJca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concurso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oposi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9"/>
          <w:w w:val="100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00"/>
          <w:i/>
        </w:rPr>
        <w:t>!Ói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equivalentes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" w:after="0" w:line="210" w:lineRule="atLeast"/>
        <w:ind w:left="10" w:right="235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8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8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considerad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2"/>
          <w:w w:val="100"/>
          <w:i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séti/'pd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disposició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legal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4"/>
          <w:i/>
        </w:rPr>
        <w:t>expres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5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0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0"/>
          <w:w w:val="14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1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7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8"/>
          <w:w w:val="100"/>
          <w:i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Bis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9"/>
          <w:i/>
        </w:rPr>
        <w:t>Jnformocíóii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7"/>
          <w:w w:val="9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6"/>
          <w:i/>
        </w:rPr>
        <w:t>reservada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6"/>
          <w:i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11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Excepciones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0"/>
          <w:w w:val="5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4" w:lineRule="exact"/>
        <w:ind w:left="19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15"/>
          <w:i/>
          <w:position w:val="2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15"/>
          <w:i/>
          <w:position w:val="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-11"/>
          <w:w w:val="115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  <w:position w:val="2"/>
        </w:rPr>
        <w:t>Los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93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  <w:position w:val="2"/>
        </w:rPr>
        <w:t>sujeto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9"/>
          <w:i/>
          <w:position w:val="2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8"/>
          <w:w w:val="64"/>
          <w:i/>
          <w:position w:val="2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  <w:position w:val="2"/>
        </w:rPr>
        <w:t>obligado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  <w:position w:val="2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2"/>
        </w:rPr>
        <w:t>que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0"/>
          <w:w w:val="61"/>
          <w:i/>
          <w:position w:val="2"/>
        </w:rPr>
        <w:t>se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-33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  <w:position w:val="2"/>
        </w:rPr>
        <w:t>constituya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  <w:position w:val="2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7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2"/>
        </w:rPr>
        <w:t>com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2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8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  <w:position w:val="2"/>
        </w:rPr>
        <w:t>fideicomitentes,fideicÓmisario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  <w:position w:val="2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106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2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6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1"/>
          <w:i/>
          <w:position w:val="2"/>
        </w:rPr>
        <w:t>fiduciarios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88" w:lineRule="exact"/>
        <w:ind w:left="14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fideicomisd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involucre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recurso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públicos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podrán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clasifit;ar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ese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sol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2"/>
          <w:i/>
        </w:rPr>
        <w:t>supuesto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2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9"/>
          <w:w w:val="11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1" w:after="0" w:line="257" w:lineRule="auto"/>
        <w:ind w:left="14" w:right="127"/>
        <w:jc w:val="left"/>
        <w:tabs>
          <w:tab w:pos="61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relativ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ejercici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46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éStos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secret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bancari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fiduciario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perjuici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las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demá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causale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clasificació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prevé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presente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Le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93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39"/>
        </w:rPr>
        <w:t>..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39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4"/>
          <w:w w:val="3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365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-105"/>
          <w:w w:val="36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0"/>
          <w:w w:val="109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4" w:lineRule="exact"/>
        <w:ind w:left="10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2.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1"/>
          <w:i/>
        </w:rPr>
        <w:t>Los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9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obligado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59"/>
          <w:i/>
        </w:rPr>
        <w:t>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59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5"/>
          <w:w w:val="15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constituya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usuqrio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institució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bancartc{en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55" w:lineRule="auto"/>
        <w:ind w:left="10" w:right="378" w:firstLine="5"/>
        <w:jc w:val="left"/>
        <w:tabs>
          <w:tab w:pos="59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operacione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5"/>
          <w:i/>
        </w:rPr>
        <w:t>invoi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51"/>
          <w:i/>
        </w:rPr>
        <w:t>'f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3"/>
          <w:i/>
        </w:rPr>
        <w:t>eri'fecurso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4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públicos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po(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lránclasificar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ese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sol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supÚesto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3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relativ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0"/>
          <w:i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2A2A2A"/>
          <w:spacing w:val="-13"/>
          <w:w w:val="78"/>
          <w:i/>
          <w:position w:val="6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4"/>
          <w:i/>
          <w:position w:val="0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0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0"/>
        </w:rPr>
        <w:t>ici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6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0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0"/>
        </w:rPr>
        <w:t>éstos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0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0"/>
        </w:rPr>
        <w:t>com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8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0"/>
        </w:rPr>
        <w:t>secret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0"/>
        </w:rPr>
        <w:t>bpncario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0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0"/>
        </w:rPr>
        <w:t>si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5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0"/>
        </w:rPr>
        <w:t>perjuici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0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8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  <w:position w:val="0"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11"/>
          <w:i/>
          <w:position w:val="0"/>
        </w:rPr>
        <w:t>?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4"/>
          <w:i/>
          <w:position w:val="0"/>
        </w:rPr>
        <w:t>demás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4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0"/>
        </w:rPr>
        <w:t>causale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8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0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0"/>
        </w:rPr>
        <w:t>clasifícació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60"/>
          <w:i/>
          <w:position w:val="0"/>
        </w:rPr>
        <w:t>'{ll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-39"/>
          <w:w w:val="16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20"/>
          <w:i/>
          <w:position w:val="0"/>
        </w:rPr>
        <w:t>pievfl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2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2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0"/>
        </w:rPr>
        <w:t>presente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  <w:position w:val="0"/>
        </w:rPr>
        <w:t>Le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95"/>
          <w:i/>
          <w:position w:val="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42"/>
          <w:i/>
          <w:position w:val="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00"/>
          <w:i/>
          <w:position w:val="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00"/>
          <w:i/>
          <w:position w:val="0"/>
        </w:rPr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0"/>
          <w:w w:val="11"/>
          <w:position w:val="0"/>
        </w:rPr>
        <w:t>_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0"/>
          <w:w w:val="11"/>
          <w:position w:val="0"/>
        </w:rPr>
        <w:t>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3"/>
          <w:w w:val="11"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0"/>
          <w:w w:val="109"/>
          <w:position w:val="0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" w:after="0" w:line="240" w:lineRule="auto"/>
        <w:ind w:left="5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28"/>
          <w:i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28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-16"/>
          <w:w w:val="12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Los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obligado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38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-5"/>
          <w:w w:val="139"/>
          <w:i/>
        </w:rPr>
        <w:t>_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57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58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-10"/>
          <w:w w:val="157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4"/>
          <w:i/>
        </w:rPr>
        <w:t>n$tituya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contribuyente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$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autoridadé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0"/>
          <w:w w:val="173"/>
        </w:rPr>
        <w:t>..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74" w:lineRule="exact"/>
        <w:ind w:left="168" w:right="476"/>
        <w:jc w:val="center"/>
        <w:tabs>
          <w:tab w:pos="1360" w:val="left"/>
          <w:tab w:pos="5320" w:val="left"/>
          <w:tab w:pos="64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3.347992pt;margin-top:4.452639pt;width:7.955638pt;height:8.5pt;mso-position-horizontal-relative:page;mso-position-vertical-relative:paragraph;z-index:-4902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5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8E8E8E"/>
                      <w:spacing w:val="0"/>
                      <w:w w:val="52"/>
                    </w:rPr>
                    <w:t>..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8E8E8E"/>
                      <w:spacing w:val="0"/>
                      <w:w w:val="52"/>
                    </w:rPr>
                    <w:t> 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8E8E8E"/>
                      <w:spacing w:val="8"/>
                      <w:w w:val="52"/>
                    </w:rPr>
                    <w:t> 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color w:val="676767"/>
                      <w:spacing w:val="0"/>
                      <w:w w:val="52"/>
                    </w:rPr>
                    <w:t>..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78"/>
          <w:position w:val="-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4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14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3"/>
          <w:w w:val="85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3"/>
          <w:i/>
          <w:position w:val="-2"/>
        </w:rPr>
        <w:t>podró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18"/>
          <w:w w:val="78"/>
          <w:i/>
          <w:position w:val="-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0"/>
          <w:w w:val="95"/>
          <w:i/>
          <w:position w:val="-2"/>
        </w:rPr>
        <w:t>ra</w:t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-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0"/>
          <w:w w:val="94"/>
          <w:i/>
          <w:position w:val="-2"/>
        </w:rPr>
        <w:t>'ihciJt'i</w:t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0"/>
          <w:w w:val="94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-2"/>
          <w:w w:val="94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relativ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A5A5A5"/>
          <w:spacing w:val="0"/>
          <w:w w:val="78"/>
          <w:position w:val="-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A5A5A5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A5A5A5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8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52"/>
          <w:position w:val="-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7"/>
          <w:szCs w:val="17"/>
          <w:color w:val="8E8E8E"/>
          <w:spacing w:val="0"/>
          <w:w w:val="52"/>
          <w:position w:val="-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71" w:lineRule="exact"/>
        <w:ind w:left="1528" w:right="-20"/>
        <w:jc w:val="left"/>
        <w:tabs>
          <w:tab w:pos="2580" w:val="left"/>
          <w:tab w:pos="3100" w:val="left"/>
        </w:tabs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8E8E8E"/>
          <w:spacing w:val="0"/>
          <w:w w:val="51"/>
          <w:position w:val="1"/>
        </w:rPr>
        <w:t>·.</w:t>
      </w:r>
      <w:r>
        <w:rPr>
          <w:rFonts w:ascii="Arial" w:hAnsi="Arial" w:cs="Arial" w:eastAsia="Arial"/>
          <w:sz w:val="9"/>
          <w:szCs w:val="9"/>
          <w:color w:val="8E8E8E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9"/>
          <w:szCs w:val="9"/>
          <w:color w:val="8E8E8E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9"/>
          <w:szCs w:val="9"/>
          <w:color w:val="8E8E8E"/>
          <w:spacing w:val="0"/>
          <w:w w:val="100"/>
          <w:position w:val="1"/>
        </w:rPr>
        <w:t>,-</w:t>
      </w:r>
      <w:r>
        <w:rPr>
          <w:rFonts w:ascii="Times New Roman" w:hAnsi="Times New Roman" w:cs="Times New Roman" w:eastAsia="Times New Roman"/>
          <w:sz w:val="9"/>
          <w:szCs w:val="9"/>
          <w:color w:val="8E8E8E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E8E8E"/>
          <w:spacing w:val="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E8E8E"/>
          <w:spacing w:val="0"/>
          <w:w w:val="157"/>
          <w:position w:val="1"/>
        </w:rPr>
        <w:t>-,-,.</w:t>
      </w:r>
      <w:r>
        <w:rPr>
          <w:rFonts w:ascii="Times New Roman" w:hAnsi="Times New Roman" w:cs="Times New Roman" w:eastAsia="Times New Roman"/>
          <w:sz w:val="7"/>
          <w:szCs w:val="7"/>
          <w:color w:val="8E8E8E"/>
          <w:spacing w:val="-5"/>
          <w:w w:val="157"/>
          <w:position w:val="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E8E8E"/>
          <w:spacing w:val="0"/>
          <w:w w:val="63"/>
          <w:position w:val="1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8E8E8E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6"/>
          <w:szCs w:val="6"/>
          <w:color w:val="8E8E8E"/>
          <w:spacing w:val="0"/>
          <w:w w:val="100"/>
          <w:position w:val="1"/>
        </w:rPr>
      </w:r>
      <w:r>
        <w:rPr>
          <w:rFonts w:ascii="Arial" w:hAnsi="Arial" w:cs="Arial" w:eastAsia="Arial"/>
          <w:sz w:val="9"/>
          <w:szCs w:val="9"/>
          <w:color w:val="7C7C7C"/>
          <w:spacing w:val="0"/>
          <w:w w:val="105"/>
          <w:position w:val="1"/>
        </w:rPr>
        <w:t>.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80" w:h="15380"/>
          <w:pgMar w:top="140" w:bottom="280" w:left="480" w:right="800"/>
          <w:cols w:num="3" w:equalWidth="0">
            <w:col w:w="1455" w:space="1657"/>
            <w:col w:w="180" w:space="572"/>
            <w:col w:w="7036"/>
          </w:cols>
        </w:sectPr>
      </w:pPr>
      <w:rPr/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129.600006pt;margin-top:4.799988pt;width:461.76001pt;height:533.998427pt;mso-position-horizontal-relative:page;mso-position-vertical-relative:page;z-index:-4907" coordorigin="2592,96" coordsize="9235,10680">
            <v:shape style="position:absolute;left:2592;top:96;width:9235;height:8294" type="#_x0000_t75">
              <v:imagedata r:id="rId191" o:title=""/>
            </v:shape>
            <v:shape style="position:absolute;left:2630;top:9523;width:250;height:768" type="#_x0000_t75">
              <v:imagedata r:id="rId192" o:title=""/>
            </v:shape>
            <v:group style="position:absolute;left:2813;top:8310;width:2;height:1414" coordorigin="2813,8310" coordsize="2,1414">
              <v:shape style="position:absolute;left:2813;top:8310;width:2;height:1414" coordorigin="2813,8310" coordsize="0,1414" path="m2813,9724l2813,8310e" filled="f" stroked="t" strokeweight="1.436602pt" strokecolor="#0C0C0C">
                <v:path arrowok="t"/>
              </v:shape>
            </v:group>
            <v:group style="position:absolute;left:11713;top:2085;width:2;height:5152" coordorigin="11713,2085" coordsize="2,5152">
              <v:shape style="position:absolute;left:11713;top:2085;width:2;height:5152" coordorigin="11713,2085" coordsize="0,5152" path="m11713,7237l11713,2085e" filled="f" stroked="t" strokeweight=".957735pt" strokecolor="#131313">
                <v:path arrowok="t"/>
              </v:shape>
            </v:group>
            <v:group style="position:absolute;left:11727;top:8488;width:2;height:1121" coordorigin="11727,8488" coordsize="2,1121">
              <v:shape style="position:absolute;left:11727;top:8488;width:2;height:1121" coordorigin="11727,8488" coordsize="0,1121" path="m11727,9609l11727,8488e" filled="f" stroked="t" strokeweight=".957735pt" strokecolor="#181818">
                <v:path arrowok="t"/>
              </v:shape>
            </v:group>
            <v:group style="position:absolute;left:11725;top:9748;width:2;height:1016" coordorigin="11725,9748" coordsize="2,1016">
              <v:shape style="position:absolute;left:11725;top:9748;width:2;height:1016" coordorigin="11725,9748" coordsize="0,1016" path="m11725,10764l11725,9748e" filled="f" stroked="t" strokeweight="1.197169pt" strokecolor="#0F0F0F">
                <v:path arrowok="t"/>
              </v:shape>
            </v:group>
            <v:group style="position:absolute;left:9458;top:3640;width:24;height:2" coordorigin="9458,3640" coordsize="24,2">
              <v:shape style="position:absolute;left:9458;top:3640;width:24;height:2" coordorigin="9458,3640" coordsize="24,0" path="m9458,3640l9482,3640e" filled="f" stroked="t" strokeweight=".32pt" strokecolor="#8D8D8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.36pt;margin-top:532.799988pt;width:575.039978pt;height:229.439991pt;mso-position-horizontal-relative:page;mso-position-vertical-relative:page;z-index:-4906" coordorigin="307,10656" coordsize="11501,4589">
            <v:shape style="position:absolute;left:307;top:12077;width:11501;height:3168" type="#_x0000_t75">
              <v:imagedata r:id="rId193" o:title=""/>
            </v:shape>
            <v:shape style="position:absolute;left:307;top:10656;width:11059;height:1402" type="#_x0000_t75">
              <v:imagedata r:id="rId194" o:title=""/>
            </v:shape>
            <v:group style="position:absolute;left:11727;top:10865;width:2;height:1836" coordorigin="11727,10865" coordsize="2,1836">
              <v:shape style="position:absolute;left:11727;top:10865;width:2;height:1836" coordorigin="11727,10865" coordsize="0,1836" path="m11727,12700l11727,10865e" filled="f" stroked="t" strokeweight="1.197169pt" strokecolor="#131313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58" w:lineRule="auto"/>
        <w:ind w:left="3586" w:right="4368" w:firstLine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74"/>
          <w:i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74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7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74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8"/>
          <w:w w:val="7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solicitad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encuentra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establece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2"/>
          <w:i/>
        </w:rPr>
        <w:t>ley;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5" w:after="0" w:line="264" w:lineRule="auto"/>
        <w:ind w:left="3581" w:right="64" w:firstLine="5"/>
        <w:jc w:val="left"/>
        <w:tabs>
          <w:tab w:pos="105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1/.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6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8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divulgació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dich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1"/>
          <w:i/>
        </w:rPr>
        <w:t>atente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1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1"/>
          <w:i/>
        </w:rPr>
        <w:t>efectivamente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7"/>
          <w:w w:val="11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interé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protegid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ley,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representand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riesg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real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demostrable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identificable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perjuici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significativ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interé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0" w:lineRule="auto"/>
        <w:ind w:left="3586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estatal;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55" w:lineRule="auto"/>
        <w:ind w:left="3581" w:right="752" w:firstLine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color w:val="050505"/>
          <w:w w:val="56"/>
          <w:i/>
        </w:rPr>
        <w:t>11</w:t>
      </w:r>
      <w:r>
        <w:rPr>
          <w:rFonts w:ascii="Arial" w:hAnsi="Arial" w:cs="Arial" w:eastAsia="Arial"/>
          <w:sz w:val="16"/>
          <w:szCs w:val="16"/>
          <w:color w:val="050505"/>
          <w:spacing w:val="-7"/>
          <w:w w:val="56"/>
          <w:i/>
        </w:rPr>
        <w:t>1</w:t>
      </w:r>
      <w:r>
        <w:rPr>
          <w:rFonts w:ascii="Arial" w:hAnsi="Arial" w:cs="Arial" w:eastAsia="Arial"/>
          <w:sz w:val="16"/>
          <w:szCs w:val="16"/>
          <w:color w:val="3F3F3F"/>
          <w:spacing w:val="0"/>
          <w:w w:val="98"/>
          <w:i/>
        </w:rPr>
        <w:t>.</w:t>
      </w:r>
      <w:r>
        <w:rPr>
          <w:rFonts w:ascii="Arial" w:hAnsi="Arial" w:cs="Arial" w:eastAsia="Arial"/>
          <w:sz w:val="16"/>
          <w:szCs w:val="16"/>
          <w:color w:val="3F3F3F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8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daño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riesg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perjuici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9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producirí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revelació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2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interé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general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conoce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referenci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64" w:lineRule="auto"/>
        <w:ind w:left="3590" w:right="748" w:firstLine="-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w w:val="83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82"/>
          <w:i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14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6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8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limitació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adecu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principi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proporcionalida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represent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medi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meno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disponible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evita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perjuici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99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0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377" w:right="4220"/>
        <w:jc w:val="center"/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050505"/>
          <w:spacing w:val="0"/>
          <w:w w:val="93"/>
        </w:rPr>
        <w:t>19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180" w:h="15380"/>
          <w:pgMar w:top="140" w:bottom="280" w:left="480" w:right="800"/>
        </w:sectPr>
      </w:pPr>
      <w:rPr/>
    </w:p>
    <w:p>
      <w:pPr>
        <w:spacing w:before="0" w:after="0" w:line="409" w:lineRule="exact"/>
        <w:ind w:left="2312" w:right="-20"/>
        <w:jc w:val="left"/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41"/>
          <w:szCs w:val="41"/>
          <w:spacing w:val="0"/>
          <w:w w:val="104"/>
        </w:rPr>
        <w:t>.----------------------,,--·----··----------------·---....</w:t>
      </w:r>
      <w:r>
        <w:rPr>
          <w:rFonts w:ascii="Arial" w:hAnsi="Arial" w:cs="Arial" w:eastAsia="Arial"/>
          <w:sz w:val="41"/>
          <w:szCs w:val="41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footer="0" w:header="0" w:top="-20" w:bottom="280" w:left="520" w:right="720"/>
          <w:footerReference w:type="default" r:id="rId195"/>
          <w:pgSz w:w="12180" w:h="153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6.32pt;margin-top:5.759995pt;width:569.280006pt;height:753.600002pt;mso-position-horizontal-relative:page;mso-position-vertical-relative:page;z-index:-4900" coordorigin="326,115" coordsize="11386,15072">
            <v:shape style="position:absolute;left:2650;top:115;width:269;height:4205" type="#_x0000_t75">
              <v:imagedata r:id="rId196" o:title=""/>
            </v:shape>
            <v:shape style="position:absolute;left:2669;top:5664;width:250;height:5741" type="#_x0000_t75">
              <v:imagedata r:id="rId197" o:title=""/>
            </v:shape>
            <v:group style="position:absolute;left:2861;top:1517;width:2;height:4248" coordorigin="2861,1517" coordsize="2,4248">
              <v:shape style="position:absolute;left:2861;top:1517;width:2;height:4248" coordorigin="2861,1517" coordsize="0,4248" path="m2861,5765l2861,1517e" filled="f" stroked="t" strokeweight="1.68pt" strokecolor="#000000">
                <v:path arrowok="t"/>
              </v:shape>
              <v:shape style="position:absolute;left:326;top:12576;width:3245;height:2611" type="#_x0000_t75">
                <v:imagedata r:id="rId198" o:title=""/>
              </v:shape>
            </v:group>
            <v:group style="position:absolute;left:2669;top:11414;width:2;height:1181" coordorigin="2669,11414" coordsize="2,1181">
              <v:shape style="position:absolute;left:2669;top:11414;width:2;height:1181" coordorigin="2669,11414" coordsize="0,1181" path="m2669,12595l2669,11414e" filled="f" stroked="t" strokeweight=".24pt" strokecolor="#000000">
                <v:path arrowok="t"/>
              </v:shape>
              <v:shape style="position:absolute;left:3648;top:10598;width:8064;height:4397" type="#_x0000_t75">
                <v:imagedata r:id="rId199" o:title=""/>
              </v:shape>
            </v:group>
            <v:group style="position:absolute;left:3278;top:14820;width:1982;height:2" coordorigin="3278,14820" coordsize="1982,2">
              <v:shape style="position:absolute;left:3278;top:14820;width:1982;height:2" coordorigin="3278,14820" coordsize="1982,0" path="m3278,14820l5261,14820e" filled="f" stroked="t" strokeweight="1.44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1.039978pt;margin-top:6.72002pt;width:43.200001pt;height:42.240002pt;mso-position-horizontal-relative:page;mso-position-vertical-relative:page;z-index:-4899" type="#_x0000_t75">
            <v:imagedata r:id="rId200" o:title=""/>
          </v:shape>
        </w:pict>
      </w:r>
      <w:r>
        <w:rPr/>
        <w:pict>
          <v:group style="position:absolute;margin-left:588.960022pt;margin-top:56.400002pt;width:.1pt;height:360.240014pt;mso-position-horizontal-relative:page;mso-position-vertical-relative:page;z-index:-4896" coordorigin="11779,1128" coordsize="2,7205">
            <v:shape style="position:absolute;left:11779;top:1128;width:2;height:7205" coordorigin="11779,1128" coordsize="0,7205" path="m11779,8333l11779,1128e" filled="f" stroked="t" strokeweight=".96pt" strokecolor="#000000">
              <v:path arrowok="t"/>
            </v:shape>
          </v:group>
          <w10:wrap type="none"/>
        </w:pict>
      </w:r>
      <w:r>
        <w:rPr/>
        <w:pict>
          <v:group style="position:absolute;margin-left:589.320007pt;margin-top:470.160004pt;width:.1pt;height:271.92001pt;mso-position-horizontal-relative:page;mso-position-vertical-relative:page;z-index:-4895" coordorigin="11786,9403" coordsize="2,5438">
            <v:shape style="position:absolute;left:11786;top:9403;width:2;height:5438" coordorigin="11786,9403" coordsize="0,5438" path="m11786,14842l11786,9403e" filled="f" stroked="t" strokeweight="1.2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994" w:lineRule="exact"/>
        <w:ind w:left="665" w:right="306"/>
        <w:jc w:val="center"/>
        <w:rPr>
          <w:rFonts w:ascii="Times New Roman" w:hAnsi="Times New Roman" w:cs="Times New Roman" w:eastAsia="Times New Roman"/>
          <w:sz w:val="109"/>
          <w:szCs w:val="109"/>
        </w:rPr>
      </w:pPr>
      <w:rPr/>
      <w:r>
        <w:rPr/>
        <w:pict>
          <v:shape style="position:absolute;margin-left:41.279999pt;margin-top:-26.879105pt;width:49.919998pt;height:49.919998pt;mso-position-horizontal-relative:page;mso-position-vertical-relative:paragraph;z-index:-4901" type="#_x0000_t75">
            <v:imagedata r:id="rId201" o:title=""/>
          </v:shape>
        </w:pict>
      </w:r>
      <w:r>
        <w:rPr>
          <w:rFonts w:ascii="Times New Roman" w:hAnsi="Times New Roman" w:cs="Times New Roman" w:eastAsia="Times New Roman"/>
          <w:sz w:val="109"/>
          <w:szCs w:val="109"/>
          <w:spacing w:val="0"/>
          <w:w w:val="53"/>
          <w:position w:val="-22"/>
        </w:rPr>
        <w:t>..</w:t>
      </w:r>
      <w:r>
        <w:rPr>
          <w:rFonts w:ascii="Times New Roman" w:hAnsi="Times New Roman" w:cs="Times New Roman" w:eastAsia="Times New Roman"/>
          <w:sz w:val="109"/>
          <w:szCs w:val="109"/>
          <w:spacing w:val="0"/>
          <w:w w:val="100"/>
          <w:position w:val="0"/>
        </w:rPr>
      </w:r>
    </w:p>
    <w:p>
      <w:pPr>
        <w:spacing w:before="0" w:after="0" w:line="1002" w:lineRule="exact"/>
        <w:ind w:left="-10" w:right="-148"/>
        <w:jc w:val="center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w w:val="105"/>
          <w:b/>
          <w:bCs/>
          <w:position w:val="-5"/>
        </w:rPr>
        <w:t>J</w:t>
      </w:r>
      <w:r>
        <w:rPr>
          <w:rFonts w:ascii="Times New Roman" w:hAnsi="Times New Roman" w:cs="Times New Roman" w:eastAsia="Times New Roman"/>
          <w:sz w:val="30"/>
          <w:szCs w:val="30"/>
          <w:spacing w:val="-101"/>
          <w:w w:val="105"/>
          <w:b/>
          <w:bCs/>
          <w:position w:val="-5"/>
        </w:rPr>
        <w:t>A</w:t>
      </w:r>
      <w:r>
        <w:rPr>
          <w:rFonts w:ascii="Arial" w:hAnsi="Arial" w:cs="Arial" w:eastAsia="Arial"/>
          <w:sz w:val="144"/>
          <w:szCs w:val="144"/>
          <w:spacing w:val="-586"/>
          <w:w w:val="155"/>
          <w:position w:val="-11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spacing w:val="4"/>
          <w:w w:val="104"/>
          <w:b/>
          <w:bCs/>
          <w:position w:val="-5"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4"/>
          <w:b/>
          <w:bCs/>
          <w:position w:val="-5"/>
        </w:rPr>
        <w:t>ISCQ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  <w:position w:val="0"/>
        </w:rPr>
      </w:r>
    </w:p>
    <w:p>
      <w:pPr>
        <w:spacing w:before="0" w:after="0" w:line="42" w:lineRule="exact"/>
        <w:ind w:left="107" w:right="-34"/>
        <w:jc w:val="center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spacing w:val="0"/>
          <w:w w:val="133"/>
          <w:position w:val="1"/>
        </w:rPr>
        <w:t>OOBIERNO</w:t>
      </w:r>
      <w:r>
        <w:rPr>
          <w:rFonts w:ascii="Arial" w:hAnsi="Arial" w:cs="Arial" w:eastAsia="Arial"/>
          <w:sz w:val="8"/>
          <w:szCs w:val="8"/>
          <w:spacing w:val="0"/>
          <w:w w:val="133"/>
          <w:position w:val="1"/>
        </w:rPr>
        <w:t> </w:t>
      </w:r>
      <w:r>
        <w:rPr>
          <w:rFonts w:ascii="Arial" w:hAnsi="Arial" w:cs="Arial" w:eastAsia="Arial"/>
          <w:sz w:val="8"/>
          <w:szCs w:val="8"/>
          <w:spacing w:val="2"/>
          <w:w w:val="133"/>
          <w:position w:val="1"/>
        </w:rPr>
        <w:t> </w:t>
      </w:r>
      <w:r>
        <w:rPr>
          <w:rFonts w:ascii="Arial" w:hAnsi="Arial" w:cs="Arial" w:eastAsia="Arial"/>
          <w:sz w:val="8"/>
          <w:szCs w:val="8"/>
          <w:spacing w:val="0"/>
          <w:w w:val="133"/>
          <w:position w:val="1"/>
        </w:rPr>
        <w:t>DEL</w:t>
      </w:r>
      <w:r>
        <w:rPr>
          <w:rFonts w:ascii="Arial" w:hAnsi="Arial" w:cs="Arial" w:eastAsia="Arial"/>
          <w:sz w:val="8"/>
          <w:szCs w:val="8"/>
          <w:spacing w:val="21"/>
          <w:w w:val="133"/>
          <w:position w:val="1"/>
        </w:rPr>
        <w:t> </w:t>
      </w:r>
      <w:r>
        <w:rPr>
          <w:rFonts w:ascii="Arial" w:hAnsi="Arial" w:cs="Arial" w:eastAsia="Arial"/>
          <w:sz w:val="8"/>
          <w:szCs w:val="8"/>
          <w:spacing w:val="0"/>
          <w:w w:val="133"/>
          <w:position w:val="1"/>
        </w:rPr>
        <w:t>ESTADO</w:t>
      </w:r>
      <w:r>
        <w:rPr>
          <w:rFonts w:ascii="Arial" w:hAnsi="Arial" w:cs="Arial" w:eastAsia="Arial"/>
          <w:sz w:val="8"/>
          <w:szCs w:val="8"/>
          <w:spacing w:val="0"/>
          <w:w w:val="100"/>
          <w:position w:val="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38" w:right="394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v:group style="position:absolute;margin-left:42pt;margin-top:-10.251670pt;width:50.160001pt;height:.1pt;mso-position-horizontal-relative:page;mso-position-vertical-relative:paragraph;z-index:-4898" coordorigin="840,-205" coordsize="1003,2">
            <v:shape style="position:absolute;left:840;top:-205;width:1003;height:2" coordorigin="840,-205" coordsize="1003,0" path="m840,-205l1843,-205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15"/>
        </w:rPr>
        <w:t>Fiscalía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</w:r>
    </w:p>
    <w:p>
      <w:pPr>
        <w:spacing w:before="0" w:after="0" w:line="134" w:lineRule="exact"/>
        <w:ind w:left="175" w:right="-23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v:group style="position:absolute;margin-left:133.919998pt;margin-top:33.393967pt;width:.1pt;height:47.520001pt;mso-position-horizontal-relative:page;mso-position-vertical-relative:paragraph;z-index:-4897" coordorigin="2678,668" coordsize="2,950">
            <v:shape style="position:absolute;left:2678;top:668;width:2;height:950" coordorigin="2678,668" coordsize="0,950" path="m2678,1618l2678,668e" filled="f" stroked="t" strokeweight=".2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25"/>
        </w:rPr>
        <w:t>General</w:t>
      </w:r>
      <w:r>
        <w:rPr>
          <w:rFonts w:ascii="Times New Roman" w:hAnsi="Times New Roman" w:cs="Times New Roman" w:eastAsia="Times New Roman"/>
          <w:sz w:val="13"/>
          <w:szCs w:val="13"/>
          <w:spacing w:val="-2"/>
          <w:w w:val="12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25"/>
        </w:rPr>
        <w:t>del</w:t>
      </w:r>
      <w:r>
        <w:rPr>
          <w:rFonts w:ascii="Times New Roman" w:hAnsi="Times New Roman" w:cs="Times New Roman" w:eastAsia="Times New Roman"/>
          <w:sz w:val="13"/>
          <w:szCs w:val="13"/>
          <w:spacing w:val="9"/>
          <w:w w:val="12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25"/>
        </w:rPr>
        <w:t>Estado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</w:r>
    </w:p>
    <w:p>
      <w:pPr>
        <w:spacing w:before="38" w:after="0" w:line="265" w:lineRule="auto"/>
        <w:ind w:left="197" w:right="81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2.</w:t>
      </w:r>
      <w:r>
        <w:rPr>
          <w:rFonts w:ascii="Times New Roman" w:hAnsi="Times New Roman" w:cs="Times New Roman" w:eastAsia="Times New Roman"/>
          <w:sz w:val="17"/>
          <w:szCs w:val="1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justificació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llevar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cab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travé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prueb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daño,</w:t>
      </w:r>
      <w:r>
        <w:rPr>
          <w:rFonts w:ascii="Times New Roman" w:hAnsi="Times New Roman" w:cs="Times New Roman" w:eastAsia="Times New Roman"/>
          <w:sz w:val="17"/>
          <w:szCs w:val="1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13"/>
          <w:i/>
        </w:rPr>
        <w:t>mediante</w:t>
      </w:r>
      <w:r>
        <w:rPr>
          <w:rFonts w:ascii="Times New Roman" w:hAnsi="Times New Roman" w:cs="Times New Roman" w:eastAsia="Times New Roman"/>
          <w:sz w:val="17"/>
          <w:szCs w:val="17"/>
          <w:spacing w:val="-8"/>
          <w:w w:val="11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cual</w:t>
      </w:r>
      <w:r>
        <w:rPr>
          <w:rFonts w:ascii="Times New Roman" w:hAnsi="Times New Roman" w:cs="Times New Roman" w:eastAsia="Times New Roman"/>
          <w:sz w:val="17"/>
          <w:szCs w:val="1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Comité</w:t>
      </w:r>
      <w:r>
        <w:rPr>
          <w:rFonts w:ascii="Times New Roman" w:hAnsi="Times New Roman" w:cs="Times New Roman" w:eastAsia="Times New Roman"/>
          <w:sz w:val="17"/>
          <w:szCs w:val="1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14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1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Transparenci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sujet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obligad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someter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caso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concreto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7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7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-2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solicitad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17"/>
          <w:i/>
        </w:rPr>
        <w:t>este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1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ejercicio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7"/>
          <w:i/>
        </w:rPr>
        <w:t>debiéndose</w:t>
      </w:r>
      <w:r>
        <w:rPr>
          <w:rFonts w:ascii="Times New Roman" w:hAnsi="Times New Roman" w:cs="Times New Roman" w:eastAsia="Times New Roman"/>
          <w:sz w:val="17"/>
          <w:szCs w:val="17"/>
          <w:spacing w:val="-4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acredita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cuatr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10"/>
          <w:i/>
        </w:rPr>
        <w:t>elemento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1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-7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ante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indicados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cuy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9"/>
          <w:i/>
        </w:rPr>
        <w:t>resultad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9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-4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9"/>
          <w:i/>
        </w:rPr>
        <w:t>asentará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9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7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9"/>
          <w:i/>
        </w:rPr>
        <w:t>en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7"/>
          <w:szCs w:val="1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9"/>
          <w:i/>
        </w:rPr>
        <w:t>acta.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0" w:after="0" w:line="191" w:lineRule="exact"/>
        <w:ind w:left="187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3.</w:t>
      </w:r>
      <w:r>
        <w:rPr>
          <w:rFonts w:ascii="Times New Roman" w:hAnsi="Times New Roman" w:cs="Times New Roman" w:eastAsia="Times New Roman"/>
          <w:sz w:val="16"/>
          <w:szCs w:val="16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6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spacing w:val="6"/>
          <w:w w:val="8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deje</w:t>
      </w:r>
      <w:r>
        <w:rPr>
          <w:rFonts w:ascii="Times New Roman" w:hAnsi="Times New Roman" w:cs="Times New Roman" w:eastAsia="Times New Roman"/>
          <w:sz w:val="17"/>
          <w:szCs w:val="1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considerarse</w:t>
      </w:r>
      <w:r>
        <w:rPr>
          <w:rFonts w:ascii="Times New Roman" w:hAnsi="Times New Roman" w:cs="Times New Roman" w:eastAsia="Times New Roman"/>
          <w:sz w:val="17"/>
          <w:szCs w:val="1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reservad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pasará</w:t>
      </w:r>
      <w:r>
        <w:rPr>
          <w:rFonts w:ascii="Times New Roman" w:hAnsi="Times New Roman" w:cs="Times New Roman" w:eastAsia="Times New Roman"/>
          <w:sz w:val="17"/>
          <w:szCs w:val="1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11"/>
          <w:i/>
        </w:rPr>
        <w:t>categorí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11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-18"/>
          <w:w w:val="11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11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11" w:after="0" w:line="240" w:lineRule="auto"/>
        <w:ind w:left="192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libre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acceso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si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necesida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acuerd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previo.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20" w:after="0" w:line="265" w:lineRule="auto"/>
        <w:ind w:left="192" w:right="528" w:firstLine="-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4.</w:t>
      </w:r>
      <w:r>
        <w:rPr>
          <w:rFonts w:ascii="Times New Roman" w:hAnsi="Times New Roman" w:cs="Times New Roman" w:eastAsia="Times New Roman"/>
          <w:sz w:val="17"/>
          <w:szCs w:val="1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tod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12"/>
          <w:i/>
        </w:rPr>
        <w:t>moment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12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-12"/>
          <w:w w:val="11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Institut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tendr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reservad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4"/>
          <w:i/>
        </w:rPr>
        <w:t>confidencial</w:t>
      </w:r>
      <w:r>
        <w:rPr>
          <w:rFonts w:ascii="Times New Roman" w:hAnsi="Times New Roman" w:cs="Times New Roman" w:eastAsia="Times New Roman"/>
          <w:sz w:val="17"/>
          <w:szCs w:val="17"/>
          <w:spacing w:val="37"/>
          <w:w w:val="10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4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7"/>
          <w:i/>
        </w:rPr>
        <w:t>determina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7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-2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debid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clasificación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desclasificació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permiti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5"/>
          <w:i/>
        </w:rPr>
        <w:t>acceso.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5" w:after="0" w:line="265" w:lineRule="auto"/>
        <w:ind w:left="182" w:right="99" w:firstLine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5.</w:t>
      </w:r>
      <w:r>
        <w:rPr>
          <w:rFonts w:ascii="Times New Roman" w:hAnsi="Times New Roman" w:cs="Times New Roman" w:eastAsia="Times New Roman"/>
          <w:sz w:val="17"/>
          <w:szCs w:val="1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Siempre</w:t>
      </w:r>
      <w:r>
        <w:rPr>
          <w:rFonts w:ascii="Times New Roman" w:hAnsi="Times New Roman" w:cs="Times New Roman" w:eastAsia="Times New Roman"/>
          <w:sz w:val="17"/>
          <w:szCs w:val="1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deniegue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una</w:t>
      </w:r>
      <w:r>
        <w:rPr>
          <w:rFonts w:ascii="Times New Roman" w:hAnsi="Times New Roman" w:cs="Times New Roman" w:eastAsia="Times New Roman"/>
          <w:sz w:val="17"/>
          <w:szCs w:val="1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clasificad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reservad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10"/>
          <w:i/>
        </w:rPr>
        <w:t>sujeto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1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10"/>
          <w:i/>
        </w:rPr>
        <w:t>obligados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deberá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expedi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una</w:t>
      </w:r>
      <w:r>
        <w:rPr>
          <w:rFonts w:ascii="Times New Roman" w:hAnsi="Times New Roman" w:cs="Times New Roman" w:eastAsia="Times New Roman"/>
          <w:sz w:val="17"/>
          <w:szCs w:val="1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versió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pública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suprima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8"/>
          <w:i/>
        </w:rPr>
        <w:t>reservado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8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-7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8"/>
          <w:i/>
        </w:rPr>
        <w:t>confidenciales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8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señale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8"/>
          <w:i/>
        </w:rPr>
        <w:t>fundamento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8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12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6"/>
          <w:i/>
        </w:rPr>
        <w:t>motivacione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6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-9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restricció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8"/>
          <w:i/>
        </w:rPr>
        <w:t>informativa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8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-8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justificad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9"/>
          <w:i/>
        </w:rPr>
        <w:t>los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término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este</w:t>
      </w:r>
      <w:r>
        <w:rPr>
          <w:rFonts w:ascii="Times New Roman" w:hAnsi="Times New Roman" w:cs="Times New Roman" w:eastAsia="Times New Roman"/>
          <w:sz w:val="17"/>
          <w:szCs w:val="1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3"/>
          <w:i/>
        </w:rPr>
        <w:t>artículo.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91" w:after="0" w:line="387" w:lineRule="exact"/>
        <w:ind w:left="178" w:right="-20"/>
        <w:jc w:val="left"/>
        <w:tabs>
          <w:tab w:pos="3700" w:val="left"/>
          <w:tab w:pos="3940" w:val="left"/>
          <w:tab w:pos="5260" w:val="left"/>
        </w:tabs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  <w:position w:val="-1"/>
        </w:rPr>
        <w:t>Artícul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2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  <w:position w:val="-1"/>
        </w:rPr>
        <w:t>19.</w:t>
      </w:r>
      <w:r>
        <w:rPr>
          <w:rFonts w:ascii="Times New Roman" w:hAnsi="Times New Roman" w:cs="Times New Roman" w:eastAsia="Times New Roman"/>
          <w:sz w:val="17"/>
          <w:szCs w:val="17"/>
          <w:spacing w:val="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  <w:position w:val="-1"/>
        </w:rPr>
        <w:t>Reserva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  <w:position w:val="-1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spacing w:val="3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  <w:position w:val="-1"/>
        </w:rPr>
        <w:t>Periodo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2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-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  <w:position w:val="-1"/>
        </w:rPr>
        <w:t>Extinción</w:t>
      </w:r>
      <w:r>
        <w:rPr>
          <w:rFonts w:ascii="Times New Roman" w:hAnsi="Times New Roman" w:cs="Times New Roman" w:eastAsia="Times New Roman"/>
          <w:sz w:val="17"/>
          <w:szCs w:val="17"/>
          <w:spacing w:val="19"/>
          <w:w w:val="100"/>
          <w:i/>
          <w:position w:val="-1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65"/>
          <w:position w:val="-1"/>
        </w:rPr>
        <w:t>y</w:t>
      </w:r>
      <w:r>
        <w:rPr>
          <w:rFonts w:ascii="Arial" w:hAnsi="Arial" w:cs="Arial" w:eastAsia="Arial"/>
          <w:sz w:val="25"/>
          <w:szCs w:val="25"/>
          <w:spacing w:val="-30"/>
          <w:w w:val="100"/>
          <w:position w:val="-1"/>
        </w:rPr>
        <w:t> </w:t>
      </w:r>
      <w:r>
        <w:rPr>
          <w:rFonts w:ascii="Arial" w:hAnsi="Arial" w:cs="Arial" w:eastAsia="Arial"/>
          <w:sz w:val="25"/>
          <w:szCs w:val="25"/>
          <w:color w:val="1A1A1A"/>
          <w:spacing w:val="0"/>
          <w:w w:val="57"/>
          <w:position w:val="-1"/>
        </w:rPr>
        <w:t>.</w:t>
      </w:r>
      <w:r>
        <w:rPr>
          <w:rFonts w:ascii="Arial" w:hAnsi="Arial" w:cs="Arial" w:eastAsia="Arial"/>
          <w:sz w:val="25"/>
          <w:szCs w:val="25"/>
          <w:color w:val="1A1A1A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5"/>
          <w:szCs w:val="25"/>
          <w:color w:val="1A1A1A"/>
          <w:spacing w:val="0"/>
          <w:w w:val="100"/>
          <w:position w:val="-1"/>
        </w:rPr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40"/>
          <w:position w:val="-1"/>
        </w:rPr>
        <w:t>.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40"/>
          <w:position w:val="-1"/>
        </w:rPr>
        <w:t>J;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40"/>
          <w:position w:val="-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18"/>
          <w:w w:val="40"/>
          <w:position w:val="-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45"/>
          <w:position w:val="-1"/>
        </w:rPr>
        <w:t>·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-4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45"/>
          <w:position w:val="-1"/>
        </w:rPr>
        <w:t>··•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-5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67"/>
          <w:position w:val="-1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4"/>
          <w:w w:val="67"/>
          <w:position w:val="-1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6"/>
          <w:position w:val="-1"/>
        </w:rPr>
        <w:t>•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3"/>
          <w:position w:val="-1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-5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3"/>
          <w:position w:val="-1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3"/>
          <w:position w:val="-1"/>
        </w:rPr>
        <w:t>    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11"/>
          <w:w w:val="13"/>
          <w:position w:val="-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2"/>
          <w:w w:val="26"/>
          <w:position w:val="-1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52"/>
          <w:position w:val="-1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32"/>
          <w:w w:val="97"/>
          <w:position w:val="-1"/>
        </w:rPr>
        <w:t>,</w:t>
      </w:r>
      <w:r>
        <w:rPr>
          <w:rFonts w:ascii="Times New Roman" w:hAnsi="Times New Roman" w:cs="Times New Roman" w:eastAsia="Times New Roman"/>
          <w:sz w:val="34"/>
          <w:szCs w:val="34"/>
          <w:color w:val="343434"/>
          <w:spacing w:val="0"/>
          <w:w w:val="55"/>
          <w:position w:val="-1"/>
        </w:rPr>
        <w:t>·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0" w:after="0" w:line="169" w:lineRule="exact"/>
        <w:ind w:left="192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1.</w:t>
      </w:r>
      <w:r>
        <w:rPr>
          <w:rFonts w:ascii="Times New Roman" w:hAnsi="Times New Roman" w:cs="Times New Roman" w:eastAsia="Times New Roman"/>
          <w:sz w:val="17"/>
          <w:szCs w:val="1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6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spacing w:val="7"/>
          <w:w w:val="8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reserv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ser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25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2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2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25"/>
          <w:i/>
        </w:rPr>
        <w:t>ermlna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2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2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25"/>
          <w:i/>
        </w:rPr>
        <w:t>g';flsujet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25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-22"/>
          <w:w w:val="12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7"/>
          <w:i/>
        </w:rPr>
        <w:t>ob!!!fJ!R</w:t>
      </w:r>
      <w:r>
        <w:rPr>
          <w:rFonts w:ascii="Times New Roman" w:hAnsi="Times New Roman" w:cs="Times New Roman" w:eastAsia="Times New Roman"/>
          <w:sz w:val="17"/>
          <w:szCs w:val="17"/>
          <w:spacing w:val="-2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travé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Comité</w:t>
      </w:r>
      <w:r>
        <w:rPr>
          <w:rFonts w:ascii="Times New Roman" w:hAnsi="Times New Roman" w:cs="Times New Roman" w:eastAsia="Times New Roman"/>
          <w:sz w:val="17"/>
          <w:szCs w:val="1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11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1" w:after="0" w:line="240" w:lineRule="auto"/>
        <w:ind w:left="197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Transparenci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nunc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podrá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excede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cinc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20"/>
          <w:i/>
        </w:rPr>
        <w:t>año,</w:t>
      </w:r>
      <w:r>
        <w:rPr>
          <w:rFonts w:ascii="Times New Roman" w:hAnsi="Times New Roman" w:cs="Times New Roman" w:eastAsia="Times New Roman"/>
          <w:sz w:val="17"/>
          <w:szCs w:val="17"/>
          <w:spacing w:val="-17"/>
          <w:w w:val="12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{</w:t>
      </w:r>
      <w:r>
        <w:rPr>
          <w:rFonts w:ascii="Times New Roman" w:hAnsi="Times New Roman" w:cs="Times New Roman" w:eastAsia="Times New Roman"/>
          <w:sz w:val="17"/>
          <w:szCs w:val="1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9"/>
          <w:i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9"/>
          <w:i/>
        </w:rPr>
        <w:t>ff.epció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9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-7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cas9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5</w:t>
      </w:r>
      <w:r>
        <w:rPr>
          <w:rFonts w:ascii="Times New Roman" w:hAnsi="Times New Roman" w:cs="Times New Roman" w:eastAsia="Times New Roman"/>
          <w:sz w:val="17"/>
          <w:szCs w:val="1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ponga</w:t>
      </w:r>
      <w:r>
        <w:rPr>
          <w:rFonts w:ascii="Times New Roman" w:hAnsi="Times New Roman" w:cs="Times New Roman" w:eastAsia="Times New Roman"/>
          <w:sz w:val="17"/>
          <w:szCs w:val="1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15"/>
          <w:i/>
        </w:rPr>
        <w:t>en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08" w:lineRule="auto"/>
        <w:ind w:left="187" w:right="451"/>
        <w:jc w:val="left"/>
        <w:tabs>
          <w:tab w:pos="3300" w:val="left"/>
          <w:tab w:pos="3620" w:val="left"/>
        </w:tabs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riesg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tant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subsist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tal</w:t>
      </w:r>
      <w:r>
        <w:rPr>
          <w:rFonts w:ascii="Times New Roman" w:hAnsi="Times New Roman" w:cs="Times New Roman" w:eastAsia="Times New Roman"/>
          <w:sz w:val="17"/>
          <w:szCs w:val="1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4"/>
          <w:i/>
        </w:rPr>
        <w:t>cireÚnstanc;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4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4"/>
          <w:i/>
        </w:rPr>
        <w:t>i,t'p'ai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4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6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cual</w:t>
      </w:r>
      <w:r>
        <w:rPr>
          <w:rFonts w:ascii="Times New Roman" w:hAnsi="Times New Roman" w:cs="Times New Roman" w:eastAsia="Times New Roman"/>
          <w:sz w:val="17"/>
          <w:szCs w:val="1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9"/>
          <w:i/>
        </w:rPr>
        <w:t>deber</w:t>
      </w:r>
      <w:r>
        <w:rPr>
          <w:rFonts w:ascii="Times New Roman" w:hAnsi="Times New Roman" w:cs="Times New Roman" w:eastAsia="Times New Roman"/>
          <w:sz w:val="17"/>
          <w:szCs w:val="17"/>
          <w:spacing w:val="-7"/>
          <w:w w:val="99"/>
          <w:i/>
        </w:rPr>
        <w:t>&amp;</w:t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-1"/>
          <w:w w:val="194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10"/>
          <w:i/>
        </w:rPr>
        <w:t>émitirse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9"/>
          <w:i/>
        </w:rPr>
        <w:t>acuerdo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7"/>
          <w:i/>
        </w:rPr>
        <w:t>correspondiente.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26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54"/>
        </w:rPr>
        <w:t>'V'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-11"/>
          <w:w w:val="53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1A1A1A"/>
          <w:spacing w:val="-40"/>
          <w:w w:val="11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64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64"/>
        </w:rPr>
        <w:t>....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-11"/>
          <w:w w:val="64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1A1A1A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98"/>
        </w:rPr>
        <w:t>,·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A1A1A"/>
          <w:spacing w:val="0"/>
          <w:w w:val="153"/>
        </w:rPr>
        <w:t>·</w:t>
      </w:r>
      <w:r>
        <w:rPr>
          <w:rFonts w:ascii="Times New Roman" w:hAnsi="Times New Roman" w:cs="Times New Roman" w:eastAsia="Times New Roman"/>
          <w:sz w:val="21"/>
          <w:szCs w:val="21"/>
          <w:color w:val="1A1A1A"/>
          <w:spacing w:val="-14"/>
          <w:w w:val="153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10"/>
        </w:rPr>
        <w:t>:,\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A1A1A"/>
          <w:spacing w:val="-2"/>
          <w:w w:val="59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21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9"/>
          <w:w w:val="100"/>
        </w:rPr>
        <w:t> </w:t>
      </w:r>
      <w:r>
        <w:rPr>
          <w:rFonts w:ascii="Arial" w:hAnsi="Arial" w:cs="Arial" w:eastAsia="Arial"/>
          <w:sz w:val="29"/>
          <w:szCs w:val="29"/>
          <w:color w:val="000000"/>
          <w:spacing w:val="-18"/>
          <w:w w:val="120"/>
        </w:rPr>
        <w:t>!</w:t>
      </w:r>
      <w:r>
        <w:rPr>
          <w:rFonts w:ascii="Arial" w:hAnsi="Arial" w:cs="Arial" w:eastAsia="Arial"/>
          <w:sz w:val="29"/>
          <w:szCs w:val="29"/>
          <w:color w:val="1A1A1A"/>
          <w:spacing w:val="0"/>
          <w:w w:val="65"/>
        </w:rPr>
        <w:t>'</w:t>
      </w:r>
      <w:r>
        <w:rPr>
          <w:rFonts w:ascii="Arial" w:hAnsi="Arial" w:cs="Arial" w:eastAsia="Arial"/>
          <w:sz w:val="29"/>
          <w:szCs w:val="29"/>
          <w:color w:val="1A1A1A"/>
          <w:spacing w:val="-55"/>
          <w:w w:val="100"/>
        </w:rPr>
        <w:t> </w:t>
      </w:r>
      <w:r>
        <w:rPr>
          <w:rFonts w:ascii="Arial" w:hAnsi="Arial" w:cs="Arial" w:eastAsia="Arial"/>
          <w:sz w:val="29"/>
          <w:szCs w:val="29"/>
          <w:color w:val="343434"/>
          <w:spacing w:val="-27"/>
          <w:w w:val="82"/>
        </w:rPr>
        <w:t>'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54"/>
        </w:rPr>
        <w:t>d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53"/>
        </w:rPr>
        <w:t>\&gt;i</w:t>
      </w:r>
      <w:r>
        <w:rPr>
          <w:rFonts w:ascii="Arial" w:hAnsi="Arial" w:cs="Arial" w:eastAsia="Arial"/>
          <w:sz w:val="29"/>
          <w:szCs w:val="29"/>
          <w:color w:val="000000"/>
          <w:spacing w:val="-3"/>
          <w:w w:val="53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45"/>
          <w:w w:val="117"/>
          <w:position w:val="10"/>
        </w:rPr>
        <w:t>1</w:t>
      </w:r>
      <w:r>
        <w:rPr>
          <w:rFonts w:ascii="Arial" w:hAnsi="Arial" w:cs="Arial" w:eastAsia="Arial"/>
          <w:sz w:val="29"/>
          <w:szCs w:val="29"/>
          <w:color w:val="1A1A1A"/>
          <w:spacing w:val="15"/>
          <w:w w:val="49"/>
          <w:position w:val="0"/>
        </w:rPr>
        <w:t>'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52"/>
          <w:position w:val="0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-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52"/>
          <w:position w:val="0"/>
        </w:rPr>
        <w:t>,·:.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53"/>
          <w:position w:val="0"/>
        </w:rPr>
        <w:t>)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52"/>
          <w:position w:val="0"/>
        </w:rPr>
        <w:t>:&gt;i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44" w:after="0" w:line="259" w:lineRule="auto"/>
        <w:ind w:left="187" w:right="81" w:firstLine="-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2.</w:t>
      </w:r>
      <w:r>
        <w:rPr>
          <w:rFonts w:ascii="Times New Roman" w:hAnsi="Times New Roman" w:cs="Times New Roman" w:eastAsia="Times New Roman"/>
          <w:sz w:val="17"/>
          <w:szCs w:val="1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3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spacing w:val="7"/>
          <w:w w:val="8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podrá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clasificarse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i&amp;'ÍíJP;\</w:t>
      </w:r>
      <w:r>
        <w:rPr>
          <w:rFonts w:ascii="Times New Roman" w:hAnsi="Times New Roman" w:cs="Times New Roman" w:eastAsia="Times New Roman"/>
          <w:sz w:val="17"/>
          <w:szCs w:val="1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fY63Jib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J;{d</w:t>
      </w:r>
      <w:r>
        <w:rPr>
          <w:rFonts w:ascii="Times New Roman" w:hAnsi="Times New Roman" w:cs="Times New Roman" w:eastAsia="Times New Roman"/>
          <w:sz w:val="17"/>
          <w:szCs w:val="1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'se</w:t>
      </w:r>
      <w:r>
        <w:rPr>
          <w:rFonts w:ascii="Times New Roman" w:hAnsi="Times New Roman" w:cs="Times New Roman" w:eastAsia="Times New Roman"/>
          <w:sz w:val="17"/>
          <w:szCs w:val="1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refier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7"/>
          <w:i/>
        </w:rPr>
        <w:t>investigació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7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-2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11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1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violacione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grave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derecho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8"/>
          <w:i/>
        </w:rPr>
        <w:t>fundamentale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8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-7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delito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les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8"/>
          <w:i/>
        </w:rPr>
        <w:t>humanidad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8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spacing w:val="-12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trate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11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1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5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5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-1"/>
          <w:w w:val="10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relacionad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acto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corrupció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acuerd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leye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aplicables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si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10"/>
          <w:i/>
        </w:rPr>
        <w:t>embargo,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esto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caso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sujet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obligad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deber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realiza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una</w:t>
      </w:r>
      <w:r>
        <w:rPr>
          <w:rFonts w:ascii="Times New Roman" w:hAnsi="Times New Roman" w:cs="Times New Roman" w:eastAsia="Times New Roman"/>
          <w:sz w:val="17"/>
          <w:szCs w:val="1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versió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6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6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cuand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8"/>
          <w:i/>
        </w:rPr>
        <w:t>información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9"/>
          <w:i/>
        </w:rPr>
        <w:t>conteng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9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-7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3"/>
          <w:i/>
        </w:rPr>
        <w:t>personales.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5" w:after="0" w:line="263" w:lineRule="auto"/>
        <w:ind w:left="182" w:right="182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i/>
        </w:rPr>
        <w:t>3.</w:t>
      </w:r>
      <w:r>
        <w:rPr>
          <w:rFonts w:ascii="Times New Roman" w:hAnsi="Times New Roman" w:cs="Times New Roman" w:eastAsia="Times New Roman"/>
          <w:sz w:val="16"/>
          <w:szCs w:val="16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Cuand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7"/>
          <w:szCs w:val="1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9"/>
          <w:i/>
        </w:rPr>
        <w:t>document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9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-1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conteng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piirte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seccione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reservada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7"/>
          <w:i/>
        </w:rPr>
        <w:t>confidenciales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8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12"/>
          <w:i/>
        </w:rPr>
        <w:t>sujetos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1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obligados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efecto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atende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una</w:t>
      </w:r>
      <w:r>
        <w:rPr>
          <w:rFonts w:ascii="Times New Roman" w:hAnsi="Times New Roman" w:cs="Times New Roman" w:eastAsia="Times New Roman"/>
          <w:sz w:val="17"/>
          <w:szCs w:val="1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solicitu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6"/>
          <w:i/>
        </w:rPr>
        <w:t>información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6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-11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6"/>
          <w:i/>
        </w:rPr>
        <w:t>deberá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6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24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elabora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6"/>
          <w:i/>
        </w:rPr>
        <w:t>una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versió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teste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parte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4"/>
          <w:i/>
        </w:rPr>
        <w:t>seccione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4"/>
          <w:i/>
        </w:rPr>
        <w:t>clasificadas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4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-8"/>
          <w:w w:val="10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indicand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9"/>
          <w:i/>
        </w:rPr>
        <w:t>contenid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9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9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maner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genéric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fundand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7"/>
          <w:i/>
        </w:rPr>
        <w:t>motivand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7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-8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7"/>
          <w:i/>
        </w:rPr>
        <w:t>clasificaciÓ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}'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96" w:after="0" w:line="392" w:lineRule="exact"/>
        <w:ind w:left="182" w:right="-20"/>
        <w:jc w:val="left"/>
        <w:tabs>
          <w:tab w:pos="1880" w:val="left"/>
          <w:tab w:pos="3880" w:val="left"/>
        </w:tabs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17"/>
          <w:szCs w:val="17"/>
          <w:w w:val="106"/>
          <w:i/>
          <w:position w:val="6"/>
        </w:rPr>
        <w:t>Capítul</w:t>
      </w:r>
      <w:r>
        <w:rPr>
          <w:rFonts w:ascii="Times New Roman" w:hAnsi="Times New Roman" w:cs="Times New Roman" w:eastAsia="Times New Roman"/>
          <w:sz w:val="17"/>
          <w:szCs w:val="17"/>
          <w:w w:val="107"/>
          <w:i/>
          <w:position w:val="6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-19"/>
          <w:w w:val="100"/>
          <w:i/>
          <w:position w:val="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65"/>
          <w:i/>
          <w:position w:val="6"/>
        </w:rPr>
        <w:t>111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  <w:position w:val="6"/>
        </w:rPr>
        <w:tab/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  <w:position w:val="6"/>
        </w:rPr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71"/>
          <w:position w:val="6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spacing w:val="-28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6"/>
          <w:position w:val="6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spacing w:val="8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65"/>
          <w:i/>
          <w:position w:val="6"/>
        </w:rPr>
        <w:t>,y,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66"/>
          <w:i/>
          <w:position w:val="6"/>
        </w:rPr>
        <w:t>;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i/>
          <w:position w:val="6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-20"/>
          <w:w w:val="100"/>
          <w:i/>
          <w:position w:val="6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35"/>
          <w:position w:val="6"/>
        </w:rPr>
        <w:t>·</w:t>
      </w:r>
      <w:r>
        <w:rPr>
          <w:rFonts w:ascii="Times New Roman" w:hAnsi="Times New Roman" w:cs="Times New Roman" w:eastAsia="Times New Roman"/>
          <w:sz w:val="27"/>
          <w:szCs w:val="27"/>
          <w:spacing w:val="9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343434"/>
          <w:spacing w:val="0"/>
          <w:w w:val="37"/>
          <w:position w:val="6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343434"/>
          <w:spacing w:val="-20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A1A1A"/>
          <w:spacing w:val="0"/>
          <w:w w:val="61"/>
          <w:position w:val="6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1A1A1A"/>
          <w:spacing w:val="0"/>
          <w:w w:val="100"/>
          <w:position w:val="6"/>
        </w:rPr>
        <w:tab/>
      </w:r>
      <w:r>
        <w:rPr>
          <w:rFonts w:ascii="Times New Roman" w:hAnsi="Times New Roman" w:cs="Times New Roman" w:eastAsia="Times New Roman"/>
          <w:sz w:val="27"/>
          <w:szCs w:val="27"/>
          <w:color w:val="1A1A1A"/>
          <w:spacing w:val="0"/>
          <w:w w:val="100"/>
          <w:position w:val="6"/>
        </w:rPr>
        <w:pict>
          <v:shape style="width:37.439999pt;height:20.16pt;mso-position-horizontal-relative:char;mso-position-vertical-relative:line" type="#_x0000_t75">
            <v:imagedata r:id="rId202" o:title=""/>
          </v:shape>
        </w:pic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136" w:lineRule="exact"/>
        <w:ind w:left="182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-1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  <w:position w:val="1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1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6"/>
          <w:i/>
          <w:position w:val="1"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6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-15"/>
          <w:w w:val="106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8"/>
          <w:i/>
          <w:position w:val="1"/>
        </w:rPr>
        <w:t>Confidencia</w:t>
      </w:r>
      <w:r>
        <w:rPr>
          <w:rFonts w:ascii="Times New Roman" w:hAnsi="Times New Roman" w:cs="Times New Roman" w:eastAsia="Times New Roman"/>
          <w:sz w:val="17"/>
          <w:szCs w:val="17"/>
          <w:spacing w:val="-10"/>
          <w:w w:val="108"/>
          <w:i/>
          <w:position w:val="1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0"/>
          <w:w w:val="64"/>
          <w:i/>
          <w:position w:val="1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-3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75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75"/>
          <w:i/>
          <w:position w:val="1"/>
        </w:rPr>
        <w:t>/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14"/>
          <w:w w:val="75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0"/>
          <w:w w:val="100"/>
          <w:position w:val="1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0"/>
          <w:w w:val="181"/>
          <w:position w:val="1"/>
        </w:rPr>
        <w:t>..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131" w:lineRule="exact"/>
        <w:ind w:left="1977" w:right="2968"/>
        <w:jc w:val="center"/>
        <w:tabs>
          <w:tab w:pos="2220" w:val="left"/>
          <w:tab w:pos="3700" w:val="left"/>
          <w:tab w:pos="4360" w:val="left"/>
        </w:tabs>
        <w:rPr>
          <w:rFonts w:ascii="Arial" w:hAnsi="Arial" w:cs="Arial" w:eastAsia="Arial"/>
          <w:sz w:val="6"/>
          <w:szCs w:val="6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74"/>
          <w:position w:val="-1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74"/>
          <w:position w:val="-1"/>
        </w:rPr>
        <w:t>,</w:t>
      </w:r>
      <w:r>
        <w:rPr>
          <w:rFonts w:ascii="Arial" w:hAnsi="Arial" w:cs="Arial" w:eastAsia="Arial"/>
          <w:sz w:val="12"/>
          <w:szCs w:val="12"/>
          <w:spacing w:val="-16"/>
          <w:w w:val="100"/>
          <w:position w:val="-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-1"/>
        </w:rPr>
        <w:t>.·'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60"/>
          <w:position w:val="-1"/>
        </w:rPr>
        <w:t>,.</w:t>
      </w:r>
      <w:r>
        <w:rPr>
          <w:rFonts w:ascii="Arial" w:hAnsi="Arial" w:cs="Arial" w:eastAsia="Arial"/>
          <w:sz w:val="12"/>
          <w:szCs w:val="12"/>
          <w:spacing w:val="-17"/>
          <w:w w:val="60"/>
          <w:position w:val="-1"/>
        </w:rPr>
        <w:t>:</w:t>
      </w:r>
      <w:r>
        <w:rPr>
          <w:rFonts w:ascii="Arial" w:hAnsi="Arial" w:cs="Arial" w:eastAsia="Arial"/>
          <w:sz w:val="12"/>
          <w:szCs w:val="12"/>
          <w:spacing w:val="-11"/>
          <w:w w:val="58"/>
          <w:position w:val="-1"/>
        </w:rPr>
        <w:t>;</w:t>
      </w:r>
      <w:r>
        <w:rPr>
          <w:rFonts w:ascii="Arial" w:hAnsi="Arial" w:cs="Arial" w:eastAsia="Arial"/>
          <w:sz w:val="12"/>
          <w:szCs w:val="12"/>
          <w:spacing w:val="-18"/>
          <w:w w:val="60"/>
          <w:position w:val="-1"/>
        </w:rPr>
        <w:t>,</w:t>
      </w:r>
      <w:r>
        <w:rPr>
          <w:rFonts w:ascii="Arial" w:hAnsi="Arial" w:cs="Arial" w:eastAsia="Arial"/>
          <w:sz w:val="12"/>
          <w:szCs w:val="12"/>
          <w:spacing w:val="-15"/>
          <w:w w:val="59"/>
          <w:position w:val="-1"/>
        </w:rPr>
        <w:t>·</w:t>
      </w:r>
      <w:r>
        <w:rPr>
          <w:rFonts w:ascii="Arial" w:hAnsi="Arial" w:cs="Arial" w:eastAsia="Arial"/>
          <w:sz w:val="12"/>
          <w:szCs w:val="12"/>
          <w:spacing w:val="-13"/>
          <w:w w:val="60"/>
          <w:position w:val="-1"/>
        </w:rPr>
        <w:t>;</w:t>
      </w:r>
      <w:r>
        <w:rPr>
          <w:rFonts w:ascii="Arial" w:hAnsi="Arial" w:cs="Arial" w:eastAsia="Arial"/>
          <w:sz w:val="12"/>
          <w:szCs w:val="12"/>
          <w:spacing w:val="-22"/>
          <w:w w:val="59"/>
          <w:position w:val="-1"/>
        </w:rPr>
        <w:t>•</w:t>
      </w:r>
      <w:r>
        <w:rPr>
          <w:rFonts w:ascii="Arial" w:hAnsi="Arial" w:cs="Arial" w:eastAsia="Arial"/>
          <w:sz w:val="12"/>
          <w:szCs w:val="12"/>
          <w:spacing w:val="-35"/>
          <w:w w:val="61"/>
          <w:position w:val="-1"/>
        </w:rPr>
        <w:t>é</w:t>
      </w:r>
      <w:r>
        <w:rPr>
          <w:rFonts w:ascii="Arial" w:hAnsi="Arial" w:cs="Arial" w:eastAsia="Arial"/>
          <w:sz w:val="12"/>
          <w:szCs w:val="12"/>
          <w:spacing w:val="0"/>
          <w:w w:val="58"/>
          <w:position w:val="-1"/>
        </w:rPr>
        <w:t>f</w:t>
      </w:r>
      <w:r>
        <w:rPr>
          <w:rFonts w:ascii="Arial" w:hAnsi="Arial" w:cs="Arial" w:eastAsia="Arial"/>
          <w:sz w:val="12"/>
          <w:szCs w:val="12"/>
          <w:spacing w:val="-20"/>
          <w:w w:val="58"/>
          <w:position w:val="-1"/>
        </w:rPr>
        <w:t>.</w:t>
      </w:r>
      <w:r>
        <w:rPr>
          <w:rFonts w:ascii="Arial" w:hAnsi="Arial" w:cs="Arial" w:eastAsia="Arial"/>
          <w:sz w:val="12"/>
          <w:szCs w:val="12"/>
          <w:spacing w:val="-9"/>
          <w:w w:val="60"/>
          <w:position w:val="-1"/>
        </w:rPr>
        <w:t>;</w:t>
      </w:r>
      <w:r>
        <w:rPr>
          <w:rFonts w:ascii="Arial" w:hAnsi="Arial" w:cs="Arial" w:eastAsia="Arial"/>
          <w:sz w:val="12"/>
          <w:szCs w:val="12"/>
          <w:spacing w:val="-10"/>
          <w:w w:val="58"/>
          <w:position w:val="-1"/>
        </w:rPr>
        <w:t>'</w:t>
      </w:r>
      <w:r>
        <w:rPr>
          <w:rFonts w:ascii="Arial" w:hAnsi="Arial" w:cs="Arial" w:eastAsia="Arial"/>
          <w:sz w:val="12"/>
          <w:szCs w:val="12"/>
          <w:spacing w:val="-47"/>
          <w:w w:val="61"/>
          <w:position w:val="-1"/>
        </w:rPr>
        <w:t>_</w:t>
      </w:r>
      <w:r>
        <w:rPr>
          <w:rFonts w:ascii="Arial" w:hAnsi="Arial" w:cs="Arial" w:eastAsia="Arial"/>
          <w:sz w:val="12"/>
          <w:szCs w:val="12"/>
          <w:spacing w:val="-1"/>
          <w:w w:val="58"/>
          <w:position w:val="-1"/>
        </w:rPr>
        <w:t>.</w:t>
      </w:r>
      <w:r>
        <w:rPr>
          <w:rFonts w:ascii="Arial" w:hAnsi="Arial" w:cs="Arial" w:eastAsia="Arial"/>
          <w:sz w:val="12"/>
          <w:szCs w:val="12"/>
          <w:color w:val="1A1A1A"/>
          <w:spacing w:val="-64"/>
          <w:w w:val="188"/>
          <w:position w:val="-1"/>
        </w:rPr>
        <w:t>;</w:t>
      </w:r>
      <w:r>
        <w:rPr>
          <w:rFonts w:ascii="Arial" w:hAnsi="Arial" w:cs="Arial" w:eastAsia="Arial"/>
          <w:sz w:val="12"/>
          <w:szCs w:val="12"/>
          <w:color w:val="000000"/>
          <w:spacing w:val="-8"/>
          <w:w w:val="58"/>
          <w:position w:val="-1"/>
        </w:rPr>
        <w:t>;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61"/>
          <w:position w:val="-1"/>
        </w:rPr>
        <w:t>-</w:t>
      </w:r>
      <w:r>
        <w:rPr>
          <w:rFonts w:ascii="Arial" w:hAnsi="Arial" w:cs="Arial" w:eastAsia="Arial"/>
          <w:sz w:val="12"/>
          <w:szCs w:val="12"/>
          <w:color w:val="000000"/>
          <w:spacing w:val="-6"/>
          <w:w w:val="60"/>
          <w:position w:val="-1"/>
        </w:rPr>
        <w:t>,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79"/>
          <w:position w:val="-1"/>
        </w:rPr>
        <w:t>: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2"/>
          <w:szCs w:val="12"/>
          <w:color w:val="000000"/>
          <w:spacing w:val="-17"/>
          <w:w w:val="100"/>
          <w:position w:val="-1"/>
        </w:rPr>
        <w:t> </w:t>
      </w:r>
      <w:r>
        <w:rPr>
          <w:rFonts w:ascii="Arial" w:hAnsi="Arial" w:cs="Arial" w:eastAsia="Arial"/>
          <w:sz w:val="12"/>
          <w:szCs w:val="12"/>
          <w:color w:val="343434"/>
          <w:spacing w:val="-23"/>
          <w:w w:val="119"/>
          <w:position w:val="-1"/>
        </w:rPr>
        <w:t>: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28"/>
          <w:position w:val="-1"/>
        </w:rPr>
        <w:t>·-'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-1"/>
        </w:rPr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0"/>
          <w:position w:val="-1"/>
        </w:rPr>
        <w:t>"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0"/>
          <w:position w:val="-1"/>
        </w:rPr>
        <w:t>-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6"/>
          <w:szCs w:val="6"/>
          <w:color w:val="343434"/>
          <w:spacing w:val="-8"/>
          <w:w w:val="240"/>
          <w:position w:val="-1"/>
        </w:rPr>
        <w:t>·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3"/>
          <w:position w:val="-1"/>
        </w:rPr>
        <w:t>;r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0"/>
          <w:position w:val="0"/>
        </w:rPr>
      </w:r>
    </w:p>
    <w:p>
      <w:pPr>
        <w:spacing w:before="0" w:after="0" w:line="167" w:lineRule="exact"/>
        <w:ind w:left="173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20.</w:t>
      </w:r>
      <w:r>
        <w:rPr>
          <w:rFonts w:ascii="Times New Roman" w:hAnsi="Times New Roman" w:cs="Times New Roman" w:eastAsia="Times New Roman"/>
          <w:sz w:val="17"/>
          <w:szCs w:val="1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7"/>
          <w:i/>
        </w:rPr>
        <w:t>Jnforrnqció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7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-1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Confidencial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8"/>
          <w:i/>
        </w:rPr>
        <w:t>Derechpy</w:t>
      </w:r>
      <w:r>
        <w:rPr>
          <w:rFonts w:ascii="Times New Roman" w:hAnsi="Times New Roman" w:cs="Times New Roman" w:eastAsia="Times New Roman"/>
          <w:sz w:val="17"/>
          <w:szCs w:val="17"/>
          <w:spacing w:val="-12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7"/>
          <w:i/>
        </w:rPr>
        <w:t>éar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7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7"/>
          <w:i/>
        </w:rPr>
        <w:t>Jct{!rísti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7"/>
          <w:szCs w:val="1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1"/>
          <w:i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spacing w:val="-7"/>
          <w:w w:val="8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12"/>
          <w:w w:val="153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53"/>
        </w:rPr>
        <w:t>....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5" w:after="0" w:line="240" w:lineRule="auto"/>
        <w:ind w:left="182" w:right="-20"/>
        <w:jc w:val="left"/>
        <w:tabs>
          <w:tab w:pos="64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1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Toda</w:t>
      </w:r>
      <w:r>
        <w:rPr>
          <w:rFonts w:ascii="Times New Roman" w:hAnsi="Times New Roman" w:cs="Times New Roman" w:eastAsia="Times New Roman"/>
          <w:sz w:val="17"/>
          <w:szCs w:val="1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person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tienJ</w:t>
      </w:r>
      <w:r>
        <w:rPr>
          <w:rFonts w:ascii="Times New Roman" w:hAnsi="Times New Roman" w:cs="Times New Roman" w:eastAsia="Times New Roman"/>
          <w:sz w:val="17"/>
          <w:szCs w:val="1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df!rech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protecció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sus</w:t>
      </w:r>
      <w:r>
        <w:rPr>
          <w:rFonts w:ascii="Times New Roman" w:hAnsi="Times New Roman" w:cs="Times New Roman" w:eastAsia="Times New Roman"/>
          <w:sz w:val="17"/>
          <w:szCs w:val="1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person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9"/>
          <w:i/>
        </w:rPr>
        <w:t>ies</w:t>
      </w:r>
      <w:r>
        <w:rPr>
          <w:rFonts w:ascii="Times New Roman" w:hAnsi="Times New Roman" w:cs="Times New Roman" w:eastAsia="Times New Roman"/>
          <w:sz w:val="17"/>
          <w:szCs w:val="17"/>
          <w:spacing w:val="-20"/>
          <w:w w:val="11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4"/>
          <w:w w:val="52"/>
          <w:i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57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58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5" w:after="0" w:line="261" w:lineRule="auto"/>
        <w:ind w:left="173" w:right="53" w:firstLine="-72"/>
        <w:jc w:val="left"/>
        <w:tabs>
          <w:tab w:pos="4720" w:val="left"/>
          <w:tab w:pos="69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3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spacing w:val="-30"/>
          <w:w w:val="13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2.</w:t>
      </w:r>
      <w:r>
        <w:rPr>
          <w:rFonts w:ascii="Times New Roman" w:hAnsi="Times New Roman" w:cs="Times New Roman" w:eastAsia="Times New Roman"/>
          <w:sz w:val="17"/>
          <w:szCs w:val="17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1"/>
          <w:i/>
        </w:rPr>
        <w:t>f./odie</w:t>
      </w:r>
      <w:r>
        <w:rPr>
          <w:rFonts w:ascii="Times New Roman" w:hAnsi="Times New Roman" w:cs="Times New Roman" w:eastAsia="Times New Roman"/>
          <w:sz w:val="17"/>
          <w:szCs w:val="17"/>
          <w:spacing w:val="20"/>
          <w:w w:val="9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podrá</w:t>
      </w:r>
      <w:r>
        <w:rPr>
          <w:rFonts w:ascii="Times New Roman" w:hAnsi="Times New Roman" w:cs="Times New Roman" w:eastAsia="Times New Roman"/>
          <w:sz w:val="17"/>
          <w:szCs w:val="1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9"/>
          <w:i/>
        </w:rPr>
        <w:t>obligad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109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9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15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proporciona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3"/>
          <w:i/>
        </w:rPr>
        <w:t>informcu;:ió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3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3"/>
          <w:i/>
        </w:rPr>
        <w:t>l\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3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3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3"/>
          <w:i/>
        </w:rPr>
        <w:t>tt':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3"/>
          <w:i/>
        </w:rPr>
        <w:t>Q.te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3"/>
          <w:i/>
        </w:rPr>
        <w:t>sUs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sensibleS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7"/>
          <w:i/>
        </w:rPr>
        <w:t>aquella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8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8"/>
          <w:i/>
        </w:rPr>
        <w:t>pudier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8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11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propicia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expresió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discriminació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intoleriinet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q</w:t>
      </w:r>
      <w:r>
        <w:rPr>
          <w:rFonts w:ascii="Times New Roman" w:hAnsi="Times New Roman" w:cs="Times New Roman" w:eastAsia="Times New Roman"/>
          <w:sz w:val="17"/>
          <w:szCs w:val="1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22"/>
          <w:i/>
        </w:rPr>
        <w:t>sobr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2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persona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honor,</w:t>
      </w:r>
      <w:r>
        <w:rPr>
          <w:rFonts w:ascii="Times New Roman" w:hAnsi="Times New Roman" w:cs="Times New Roman" w:eastAsia="Times New Roman"/>
          <w:sz w:val="17"/>
          <w:szCs w:val="1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reputació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dignidad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7"/>
          <w:i/>
        </w:rPr>
        <w:t>salvoque·lairífórmació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7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-2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10"/>
          <w:i/>
        </w:rPr>
        <w:t>estrictamente</w:t>
      </w:r>
      <w:r>
        <w:rPr>
          <w:rFonts w:ascii="Times New Roman" w:hAnsi="Times New Roman" w:cs="Times New Roman" w:eastAsia="Times New Roman"/>
          <w:sz w:val="17"/>
          <w:szCs w:val="17"/>
          <w:spacing w:val="-1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necesari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poro</w:t>
      </w:r>
      <w:r>
        <w:rPr>
          <w:rFonts w:ascii="Times New Roman" w:hAnsi="Times New Roman" w:cs="Times New Roman" w:eastAsia="Times New Roman"/>
          <w:sz w:val="17"/>
          <w:szCs w:val="1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protege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vid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personal</w:t>
      </w:r>
      <w:r>
        <w:rPr>
          <w:rFonts w:ascii="Times New Roman" w:hAnsi="Times New Roman" w:cs="Times New Roman" w:eastAsia="Times New Roman"/>
          <w:sz w:val="17"/>
          <w:szCs w:val="1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prev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algun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disposició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legal.</w:t>
      </w:r>
      <w:r>
        <w:rPr>
          <w:rFonts w:ascii="Times New Roman" w:hAnsi="Times New Roman" w:cs="Times New Roman" w:eastAsia="Times New Roman"/>
          <w:sz w:val="17"/>
          <w:szCs w:val="17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8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21.</w:t>
      </w:r>
      <w:r>
        <w:rPr>
          <w:rFonts w:ascii="Times New Roman" w:hAnsi="Times New Roman" w:cs="Times New Roman" w:eastAsia="Times New Roman"/>
          <w:sz w:val="17"/>
          <w:szCs w:val="1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5"/>
          <w:i/>
        </w:rPr>
        <w:t>confidencia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5"/>
          <w:i/>
        </w:rPr>
        <w:t>(-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5"/>
          <w:i/>
        </w:rPr>
        <w:t>Catálogo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25" w:after="0" w:line="240" w:lineRule="auto"/>
        <w:ind w:left="178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92"/>
          <w:i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92"/>
          <w:i/>
        </w:rPr>
        <w:t>.</w:t>
      </w:r>
      <w:r>
        <w:rPr>
          <w:rFonts w:ascii="Arial" w:hAnsi="Arial" w:cs="Arial" w:eastAsia="Arial"/>
          <w:sz w:val="16"/>
          <w:szCs w:val="16"/>
          <w:spacing w:val="-54"/>
          <w:w w:val="19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7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7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-1"/>
          <w:w w:val="8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3"/>
          <w:i/>
        </w:rPr>
        <w:t>confidencial: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30" w:after="0" w:line="240" w:lineRule="auto"/>
        <w:ind w:left="178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1"/>
          <w:i/>
        </w:rPr>
        <w:t>Los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9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personale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una</w:t>
      </w:r>
      <w:r>
        <w:rPr>
          <w:rFonts w:ascii="Times New Roman" w:hAnsi="Times New Roman" w:cs="Times New Roman" w:eastAsia="Times New Roman"/>
          <w:sz w:val="17"/>
          <w:szCs w:val="1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person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6"/>
          <w:i/>
        </w:rPr>
        <w:t>físic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6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-1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identificad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identificable</w:t>
      </w:r>
      <w:r>
        <w:rPr>
          <w:rFonts w:ascii="Times New Roman" w:hAnsi="Times New Roman" w:cs="Times New Roman" w:eastAsia="Times New Roman"/>
          <w:sz w:val="17"/>
          <w:szCs w:val="17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relativo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11"/>
          <w:i/>
        </w:rPr>
        <w:t>a: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0" w:after="0" w:line="218" w:lineRule="exact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A1A1A"/>
          <w:spacing w:val="-18"/>
          <w:w w:val="100"/>
          <w:i/>
        </w:rPr>
        <w:t>}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i/>
        </w:rPr>
        <w:t>ia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i/>
        </w:rPr>
        <w:t>Orige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i/>
        </w:rPr>
        <w:t>étnic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i/>
        </w:rPr>
        <w:t>racial;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71" w:lineRule="exact"/>
        <w:ind w:left="53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94"/>
          <w:i/>
          <w:position w:val="-2"/>
        </w:rPr>
        <w:t>i\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4"/>
          <w:i/>
          <w:position w:val="-2"/>
        </w:rPr>
        <w:t>:b)</w:t>
      </w:r>
      <w:r>
        <w:rPr>
          <w:rFonts w:ascii="Times New Roman" w:hAnsi="Times New Roman" w:cs="Times New Roman" w:eastAsia="Times New Roman"/>
          <w:sz w:val="17"/>
          <w:szCs w:val="17"/>
          <w:spacing w:val="-9"/>
          <w:w w:val="94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  <w:position w:val="-2"/>
        </w:rPr>
        <w:t>Característica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34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5"/>
          <w:i/>
          <w:position w:val="-2"/>
        </w:rPr>
        <w:t>físicas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5"/>
          <w:i/>
          <w:position w:val="-2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8"/>
          <w:w w:val="95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5"/>
          <w:i/>
          <w:position w:val="-2"/>
        </w:rPr>
        <w:t>rr!ckale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5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-13"/>
          <w:w w:val="95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6"/>
          <w:i/>
          <w:position w:val="-2"/>
        </w:rPr>
        <w:t>emocionales;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position w:val="0"/>
        </w:rPr>
      </w:r>
    </w:p>
    <w:p>
      <w:pPr>
        <w:spacing w:before="0" w:after="0" w:line="223" w:lineRule="exact"/>
        <w:ind w:left="173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235"/>
          <w:i/>
          <w:position w:val="-2"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spacing w:val="-72"/>
          <w:w w:val="235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  <w:position w:val="-2"/>
        </w:rPr>
        <w:t>Vid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1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  <w:position w:val="-2"/>
        </w:rPr>
        <w:t>afectiv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3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17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  <w:position w:val="-2"/>
        </w:rPr>
        <w:t>familiar</w:t>
      </w:r>
      <w:r>
        <w:rPr>
          <w:rFonts w:ascii="Times New Roman" w:hAnsi="Times New Roman" w:cs="Times New Roman" w:eastAsia="Times New Roman"/>
          <w:sz w:val="17"/>
          <w:szCs w:val="17"/>
          <w:spacing w:val="-24"/>
          <w:w w:val="100"/>
          <w:i/>
          <w:position w:val="-2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-30"/>
          <w:w w:val="100"/>
          <w:i/>
          <w:position w:val="-2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-22"/>
          <w:w w:val="100"/>
          <w:i/>
          <w:position w:val="-2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i/>
          <w:position w:val="-2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13"/>
          <w:w w:val="100"/>
          <w:i/>
          <w:position w:val="-2"/>
        </w:rPr>
        <w:t> 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58"/>
          <w:position w:val="-2"/>
        </w:rPr>
        <w:t>&lt;</w:t>
      </w:r>
      <w:r>
        <w:rPr>
          <w:rFonts w:ascii="Arial" w:hAnsi="Arial" w:cs="Arial" w:eastAsia="Arial"/>
          <w:sz w:val="27"/>
          <w:szCs w:val="27"/>
          <w:color w:val="000000"/>
          <w:spacing w:val="-8"/>
          <w:w w:val="58"/>
          <w:position w:val="-2"/>
        </w:rPr>
        <w:t>.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71"/>
          <w:position w:val="-2"/>
        </w:rPr>
        <w:t>·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268" w:lineRule="exact"/>
        <w:ind w:left="173" w:right="-20"/>
        <w:jc w:val="left"/>
        <w:tabs>
          <w:tab w:pos="2120" w:val="left"/>
        </w:tabs>
        <w:rPr>
          <w:rFonts w:ascii="Arial" w:hAnsi="Arial" w:cs="Arial" w:eastAsia="Arial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  <w:position w:val="1"/>
        </w:rPr>
        <w:t>d)</w:t>
      </w:r>
      <w:r>
        <w:rPr>
          <w:rFonts w:ascii="Times New Roman" w:hAnsi="Times New Roman" w:cs="Times New Roman" w:eastAsia="Times New Roman"/>
          <w:sz w:val="17"/>
          <w:szCs w:val="17"/>
          <w:spacing w:val="1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  <w:position w:val="1"/>
        </w:rPr>
        <w:t>Domicili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-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  <w:position w:val="1"/>
        </w:rPr>
        <w:t>particular;</w:t>
        <w:tab/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  <w:position w:val="1"/>
        </w:rPr>
      </w:r>
      <w:r>
        <w:rPr>
          <w:rFonts w:ascii="Arial" w:hAnsi="Arial" w:cs="Arial" w:eastAsia="Arial"/>
          <w:sz w:val="29"/>
          <w:szCs w:val="29"/>
          <w:spacing w:val="0"/>
          <w:w w:val="56"/>
          <w:position w:val="1"/>
        </w:rPr>
        <w:t>''!fú,;',i.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0"/>
        </w:rPr>
      </w:r>
    </w:p>
    <w:p>
      <w:pPr>
        <w:spacing w:before="0" w:after="0" w:line="172" w:lineRule="exact"/>
        <w:ind w:left="173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Númer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telefónic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8"/>
          <w:i/>
        </w:rPr>
        <w:t>carreá'iilectrcíníc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8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9"/>
          <w:w w:val="9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2"/>
          <w:i/>
        </w:rPr>
        <w:t>particulares;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0" w:after="0" w:line="210" w:lineRule="exact"/>
        <w:ind w:left="149" w:right="-20"/>
        <w:jc w:val="left"/>
        <w:tabs>
          <w:tab w:pos="1820" w:val="left"/>
          <w:tab w:pos="240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b/>
          <w:bCs/>
          <w:i/>
        </w:rPr>
        <w:t>f)</w:t>
      </w:r>
      <w:r>
        <w:rPr>
          <w:rFonts w:ascii="Times New Roman" w:hAnsi="Times New Roman" w:cs="Times New Roman" w:eastAsia="Times New Roman"/>
          <w:sz w:val="16"/>
          <w:szCs w:val="16"/>
          <w:spacing w:val="-7"/>
          <w:w w:val="100"/>
          <w:b/>
          <w:bCs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  <w:i/>
        </w:rPr>
        <w:t>Patrimonio;</w:t>
      </w:r>
      <w:r>
        <w:rPr>
          <w:rFonts w:ascii="Arial" w:hAnsi="Arial" w:cs="Arial" w:eastAsia="Arial"/>
          <w:sz w:val="15"/>
          <w:szCs w:val="15"/>
          <w:spacing w:val="-25"/>
          <w:w w:val="100"/>
          <w:b/>
          <w:bCs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  <w:i/>
        </w:rPr>
        <w:tab/>
      </w:r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  <w:i/>
        </w:rPr>
      </w:r>
      <w:r>
        <w:rPr>
          <w:rFonts w:ascii="Arial" w:hAnsi="Arial" w:cs="Arial" w:eastAsia="Arial"/>
          <w:sz w:val="15"/>
          <w:szCs w:val="15"/>
          <w:spacing w:val="0"/>
          <w:w w:val="64"/>
        </w:rPr>
        <w:t>·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spacing w:val="0"/>
          <w:w w:val="35"/>
        </w:rPr>
        <w:t>·</w:t>
      </w:r>
      <w:r>
        <w:rPr>
          <w:rFonts w:ascii="Arial" w:hAnsi="Arial" w:cs="Arial" w:eastAsia="Arial"/>
          <w:sz w:val="21"/>
          <w:szCs w:val="21"/>
          <w:spacing w:val="-38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34"/>
        </w:rPr>
        <w:t>"</w:t>
      </w:r>
      <w:r>
        <w:rPr>
          <w:rFonts w:ascii="Arial" w:hAnsi="Arial" w:cs="Arial" w:eastAsia="Arial"/>
          <w:sz w:val="21"/>
          <w:szCs w:val="21"/>
          <w:spacing w:val="-38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35"/>
        </w:rPr>
        <w:t>·</w:t>
      </w:r>
      <w:r>
        <w:rPr>
          <w:rFonts w:ascii="Arial" w:hAnsi="Arial" w:cs="Arial" w:eastAsia="Arial"/>
          <w:sz w:val="21"/>
          <w:szCs w:val="21"/>
          <w:spacing w:val="-15"/>
          <w:w w:val="35"/>
        </w:rPr>
        <w:t>r</w:t>
      </w:r>
      <w:r>
        <w:rPr>
          <w:rFonts w:ascii="Arial" w:hAnsi="Arial" w:cs="Arial" w:eastAsia="Arial"/>
          <w:sz w:val="21"/>
          <w:szCs w:val="21"/>
          <w:color w:val="1A1A1A"/>
          <w:spacing w:val="-12"/>
          <w:w w:val="54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-20"/>
          <w:w w:val="41"/>
        </w:rPr>
        <w:t>;</w:t>
      </w:r>
      <w:r>
        <w:rPr>
          <w:rFonts w:ascii="Arial" w:hAnsi="Arial" w:cs="Arial" w:eastAsia="Arial"/>
          <w:sz w:val="21"/>
          <w:szCs w:val="21"/>
          <w:color w:val="1A1A1A"/>
          <w:spacing w:val="-37"/>
          <w:w w:val="54"/>
        </w:rPr>
        <w:t>;</w:t>
      </w:r>
      <w:r>
        <w:rPr>
          <w:rFonts w:ascii="Arial" w:hAnsi="Arial" w:cs="Arial" w:eastAsia="Arial"/>
          <w:sz w:val="21"/>
          <w:szCs w:val="21"/>
          <w:color w:val="000000"/>
          <w:spacing w:val="-17"/>
          <w:w w:val="32"/>
        </w:rPr>
        <w:t>:</w:t>
      </w:r>
      <w:r>
        <w:rPr>
          <w:rFonts w:ascii="Arial" w:hAnsi="Arial" w:cs="Arial" w:eastAsia="Arial"/>
          <w:sz w:val="21"/>
          <w:szCs w:val="21"/>
          <w:color w:val="000000"/>
          <w:spacing w:val="-22"/>
          <w:w w:val="41"/>
        </w:rPr>
        <w:t>,</w:t>
      </w:r>
      <w:r>
        <w:rPr>
          <w:rFonts w:ascii="Arial" w:hAnsi="Arial" w:cs="Arial" w:eastAsia="Arial"/>
          <w:sz w:val="21"/>
          <w:szCs w:val="21"/>
          <w:color w:val="000000"/>
          <w:spacing w:val="-8"/>
          <w:w w:val="32"/>
        </w:rPr>
        <w:t>:</w:t>
      </w:r>
      <w:r>
        <w:rPr>
          <w:rFonts w:ascii="Arial" w:hAnsi="Arial" w:cs="Arial" w:eastAsia="Arial"/>
          <w:sz w:val="21"/>
          <w:szCs w:val="21"/>
          <w:color w:val="000000"/>
          <w:spacing w:val="-10"/>
          <w:w w:val="17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-14"/>
          <w:w w:val="32"/>
        </w:rPr>
        <w:t>: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7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-36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32"/>
        </w:rPr>
        <w:t>:.::.:'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33"/>
        </w:rPr>
        <w:t>·</w:t>
      </w:r>
      <w:r>
        <w:rPr>
          <w:rFonts w:ascii="Arial" w:hAnsi="Arial" w:cs="Arial" w:eastAsia="Arial"/>
          <w:sz w:val="21"/>
          <w:szCs w:val="21"/>
          <w:color w:val="000000"/>
          <w:spacing w:val="-41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00000"/>
          <w:spacing w:val="-41"/>
          <w:w w:val="31"/>
        </w:rPr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31"/>
          <w:emboss/>
        </w:rPr>
        <w:t>·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31"/>
          <w:emboss/>
        </w:rPr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31"/>
        </w:rPr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30"/>
        </w:rPr>
        <w:t>..: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6" w:after="0" w:line="192" w:lineRule="exact"/>
        <w:ind w:left="1109" w:right="2722" w:firstLine="514"/>
        <w:jc w:val="left"/>
        <w:tabs>
          <w:tab w:pos="26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'·"""'</w:t>
      </w:r>
      <w:r>
        <w:rPr>
          <w:rFonts w:ascii="Times New Roman" w:hAnsi="Times New Roman" w:cs="Times New Roman" w:eastAsia="Times New Roman"/>
          <w:sz w:val="17"/>
          <w:szCs w:val="1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1"/>
          <w:i/>
        </w:rPr>
        <w:t>''"'u</w:t>
      </w:r>
      <w:r>
        <w:rPr>
          <w:rFonts w:ascii="Times New Roman" w:hAnsi="Times New Roman" w:cs="Times New Roman" w:eastAsia="Times New Roman"/>
          <w:sz w:val="17"/>
          <w:szCs w:val="17"/>
          <w:spacing w:val="-11"/>
          <w:w w:val="91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4"/>
          <w:w w:val="91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91"/>
          <w:i/>
        </w:rPr>
        <w:t>afilía'1:rófi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14"/>
          <w:w w:val="9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91"/>
          <w:i/>
        </w:rPr>
        <w:t>trfc!ical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12"/>
          <w:w w:val="9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i/>
        </w:rPr>
        <w:t>creenci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3"/>
          <w:i/>
        </w:rPr>
        <w:t>con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83"/>
          <w:i/>
        </w:rPr>
        <w:t>s¡;¡illfcj'fíjffc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8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i/>
        </w:rPr>
        <w:t>r)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i/>
        </w:rPr>
        <w:t>historial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5"/>
          <w:i/>
        </w:rPr>
        <w:t>médico;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68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difusió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entreg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2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15" w:after="0" w:line="240" w:lineRule="auto"/>
        <w:ind w:left="168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79"/>
          <w:i/>
        </w:rPr>
        <w:t>/1.</w:t>
      </w:r>
      <w:r>
        <w:rPr>
          <w:rFonts w:ascii="Arial" w:hAnsi="Arial" w:cs="Arial" w:eastAsia="Arial"/>
          <w:sz w:val="14"/>
          <w:szCs w:val="14"/>
          <w:spacing w:val="16"/>
          <w:w w:val="7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79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spacing w:val="25"/>
          <w:w w:val="7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8"/>
          <w:i/>
        </w:rPr>
        <w:t>entregad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8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-4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tal</w:t>
      </w:r>
      <w:r>
        <w:rPr>
          <w:rFonts w:ascii="Times New Roman" w:hAnsi="Times New Roman" w:cs="Times New Roman" w:eastAsia="Times New Roman"/>
          <w:sz w:val="17"/>
          <w:szCs w:val="1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4"/>
          <w:i/>
        </w:rPr>
        <w:t>carácter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15" w:after="0" w:line="240" w:lineRule="auto"/>
        <w:ind w:left="163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a)</w:t>
      </w:r>
      <w:r>
        <w:rPr>
          <w:rFonts w:ascii="Times New Roman" w:hAnsi="Times New Roman" w:cs="Times New Roman" w:eastAsia="Times New Roman"/>
          <w:sz w:val="17"/>
          <w:szCs w:val="1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precise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5"/>
          <w:i/>
        </w:rPr>
        <w:t>Jo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5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medio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contiene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20" w:after="0" w:line="240" w:lineRule="auto"/>
        <w:ind w:left="163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b)</w:t>
      </w:r>
      <w:r>
        <w:rPr>
          <w:rFonts w:ascii="Times New Roman" w:hAnsi="Times New Roman" w:cs="Times New Roman" w:eastAsia="Times New Roman"/>
          <w:sz w:val="17"/>
          <w:szCs w:val="1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lesione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derecho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tercero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8"/>
          <w:i/>
        </w:rPr>
        <w:t>contravenga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8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-3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disposicione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orde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público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15" w:after="0" w:line="240" w:lineRule="auto"/>
        <w:ind w:left="163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JI/.</w:t>
      </w:r>
      <w:r>
        <w:rPr>
          <w:rFonts w:ascii="Arial" w:hAnsi="Arial" w:cs="Arial" w:eastAsia="Arial"/>
          <w:sz w:val="15"/>
          <w:szCs w:val="1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6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spacing w:val="11"/>
          <w:w w:val="8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considerad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confidencial</w:t>
      </w:r>
      <w:r>
        <w:rPr>
          <w:rFonts w:ascii="Times New Roman" w:hAnsi="Times New Roman" w:cs="Times New Roman" w:eastAsia="Times New Roman"/>
          <w:sz w:val="17"/>
          <w:szCs w:val="17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disposició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legal</w:t>
      </w:r>
      <w:r>
        <w:rPr>
          <w:rFonts w:ascii="Times New Roman" w:hAnsi="Times New Roman" w:cs="Times New Roman" w:eastAsia="Times New Roman"/>
          <w:sz w:val="17"/>
          <w:szCs w:val="1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8"/>
          <w:i/>
        </w:rPr>
        <w:t>expresa.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49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21-Bís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confidencial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2"/>
          <w:i/>
        </w:rPr>
        <w:t>Obligaciones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20" w:after="0" w:line="259" w:lineRule="auto"/>
        <w:ind w:left="163" w:right="772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1.</w:t>
      </w:r>
      <w:r>
        <w:rPr>
          <w:rFonts w:ascii="Times New Roman" w:hAnsi="Times New Roman" w:cs="Times New Roman" w:eastAsia="Times New Roman"/>
          <w:sz w:val="17"/>
          <w:szCs w:val="1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1"/>
          <w:i/>
        </w:rPr>
        <w:t>Los</w:t>
      </w:r>
      <w:r>
        <w:rPr>
          <w:rFonts w:ascii="Times New Roman" w:hAnsi="Times New Roman" w:cs="Times New Roman" w:eastAsia="Times New Roman"/>
          <w:sz w:val="17"/>
          <w:szCs w:val="17"/>
          <w:spacing w:val="2"/>
          <w:w w:val="9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obligado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será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responsable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personale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posesió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8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8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-15"/>
          <w:w w:val="9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5"/>
          <w:i/>
        </w:rPr>
        <w:t>re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éstos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6"/>
          <w:i/>
        </w:rPr>
        <w:t>deberán: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952" w:right="4313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20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jc w:val="center"/>
        <w:spacing w:after="0"/>
        <w:sectPr>
          <w:type w:val="continuous"/>
          <w:pgSz w:w="12180" w:h="15360"/>
          <w:pgMar w:top="140" w:bottom="280" w:left="520" w:right="720"/>
          <w:cols w:num="2" w:equalWidth="0">
            <w:col w:w="1483" w:space="1904"/>
            <w:col w:w="7553"/>
          </w:cols>
        </w:sectPr>
      </w:pPr>
      <w:rPr/>
    </w:p>
    <w:p>
      <w:pPr>
        <w:spacing w:before="98" w:after="0" w:line="240" w:lineRule="auto"/>
        <w:ind w:left="56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19999pt;height:48.96pt;mso-position-horizontal-relative:char;mso-position-vertical-relative:line" type="#_x0000_t75">
            <v:imagedata r:id="rId20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9.120005pt;height:57.6pt;mso-position-horizontal-relative:char;mso-position-vertical-relative:line" type="#_x0000_t75">
            <v:imagedata r:id="rId20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9" w:lineRule="exact"/>
        <w:ind w:left="803" w:right="409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39.636414pt;margin-top:-9.499619pt;width:48.471038pt;height:.1pt;mso-position-horizontal-relative:page;mso-position-vertical-relative:paragraph;z-index:-4891" coordorigin="793,-190" coordsize="969,2">
            <v:shape style="position:absolute;left:793;top:-190;width:969;height:2" coordorigin="793,-190" coordsize="969,0" path="m793,-190l1762,-190e" filled="f" stroked="t" strokeweight=".477547pt" strokecolor="#13131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5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1" w:lineRule="exact"/>
        <w:ind w:left="442" w:right="-5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13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8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14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64" w:lineRule="auto"/>
        <w:ind w:left="76" w:right="134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38"/>
          <w:i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0"/>
          <w:w w:val="113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Adopta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3"/>
          <w:i/>
        </w:rPr>
        <w:t>Jo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3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8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procedimiento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adecuado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recibi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8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responde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  <w:i/>
        </w:rPr>
        <w:t>solicitude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acceso,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rectificación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correcció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8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oposició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tratamient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9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datos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caso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procedente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así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capacita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servidore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público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dar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conoce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sobr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sus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política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i/>
        </w:rPr>
        <w:t>relación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protecció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tale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datos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conformida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normativida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5"/>
          <w:i/>
        </w:rPr>
        <w:t>aplicable;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1" w:lineRule="exact"/>
        <w:ind w:left="72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82"/>
          <w:i/>
        </w:rPr>
        <w:t>JI.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8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Trata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personale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sól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cuand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ésta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sea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adecuados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  <w:t>pertinente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excesivo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i/>
        </w:rPr>
        <w:t>relación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58" w:lineRule="auto"/>
        <w:ind w:left="72" w:right="108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propósito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cuale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haya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obtenid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6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dich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tratamient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haga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ejercici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las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atribucione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conferida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</w:rPr>
        <w:t>ley;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5" w:after="0" w:line="264" w:lineRule="auto"/>
        <w:ind w:left="67" w:right="209" w:firstLine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59"/>
          <w:i/>
        </w:rPr>
        <w:t>111.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2"/>
          <w:w w:val="5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Pone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disposició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individuos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parti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i/>
        </w:rPr>
        <w:t>moment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1"/>
          <w:w w:val="11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cual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recabe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3"/>
          <w:i/>
        </w:rPr>
        <w:t>datos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personales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document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6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  <w:t>establezca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propósito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3"/>
          <w:i/>
        </w:rPr>
        <w:t>tratamiento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3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6"/>
          <w:w w:val="11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términos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normativida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aplicable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except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caso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tratamient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haga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i/>
        </w:rPr>
        <w:t>en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ejercici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atribucione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conferida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2"/>
          <w:i/>
        </w:rPr>
        <w:t>ley;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0" w:lineRule="auto"/>
        <w:ind w:left="72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w w:val="83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82"/>
          <w:i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0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7"/>
          <w:i/>
        </w:rPr>
        <w:t>Procura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7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personale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sea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exacto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i/>
        </w:rPr>
        <w:t>actualizados;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0" w:after="0" w:line="264" w:lineRule="auto"/>
        <w:ind w:left="72" w:right="174" w:firstLine="1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Sustituir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rectifica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completar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oficio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personale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fuere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inexactos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total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parcialmente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incompletos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5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2"/>
          <w:i/>
        </w:rPr>
        <w:t>moment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2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7"/>
          <w:w w:val="11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9"/>
          <w:i/>
        </w:rPr>
        <w:t>#ú.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58"/>
          <w:i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-6"/>
          <w:w w:val="58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</w:rPr>
        <w:t>renga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5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conocimient9·de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6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situación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1" w:lineRule="exact"/>
        <w:ind w:left="86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w w:val="84"/>
          <w:i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85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0"/>
          <w:w w:val="113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Adopta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medida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necesaria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garanticent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8"/>
          <w:w w:val="109"/>
          <w:i/>
        </w:rPr>
        <w:t>$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-16"/>
          <w:w w:val="75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73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-2"/>
          <w:w w:val="74"/>
          <w:i/>
        </w:rPr>
        <w:t>$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57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88"/>
          <w:i/>
        </w:rPr>
        <w:t>f!'gprida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88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15"/>
          <w:w w:val="8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7"/>
          <w:i/>
        </w:rPr>
        <w:t>/o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7"/>
          <w:w w:val="98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9C9C9C"/>
          <w:spacing w:val="0"/>
          <w:w w:val="64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9C9C9C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4"/>
          <w:i/>
        </w:rPr>
        <w:t>dqtq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4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1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personale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8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evite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5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34" w:after="0" w:line="240" w:lineRule="auto"/>
        <w:ind w:left="76" w:right="-20"/>
        <w:jc w:val="left"/>
        <w:tabs>
          <w:tab w:pos="50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alteración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pérdida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transmisió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</w:rPr>
        <w:t>acces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5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757575"/>
          <w:spacing w:val="3"/>
          <w:w w:val="34"/>
          <w:i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3"/>
          <w:i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7"/>
          <w:w w:val="93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113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-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putoriz.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0"/>
          <w:w w:val="193"/>
          <w:i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-3"/>
          <w:w w:val="193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96"/>
          <w:i/>
        </w:rPr>
        <w:t>[[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35"/>
        </w:rPr>
        <w:t>·.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757575"/>
          <w:spacing w:val="0"/>
          <w:w w:val="100"/>
          <w:i/>
        </w:rPr>
        <w:t>''</w:t>
      </w:r>
      <w:r>
        <w:rPr>
          <w:rFonts w:ascii="Times New Roman" w:hAnsi="Times New Roman" w:cs="Times New Roman" w:eastAsia="Times New Roman"/>
          <w:sz w:val="17"/>
          <w:szCs w:val="17"/>
          <w:color w:val="757575"/>
          <w:spacing w:val="-12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9C9C9C"/>
          <w:spacing w:val="-20"/>
          <w:w w:val="100"/>
          <w:i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196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-35"/>
          <w:w w:val="1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10"/>
          <w:w w:val="113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-6"/>
          <w:w w:val="84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4B4B4B"/>
          <w:spacing w:val="-6"/>
          <w:w w:val="109"/>
        </w:rPr>
      </w:r>
      <w:r>
        <w:rPr>
          <w:rFonts w:ascii="Times New Roman" w:hAnsi="Times New Roman" w:cs="Times New Roman" w:eastAsia="Times New Roman"/>
          <w:sz w:val="17"/>
          <w:szCs w:val="17"/>
          <w:color w:val="4B4B4B"/>
          <w:spacing w:val="-27"/>
          <w:w w:val="109"/>
          <w:emboss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4B4B4B"/>
          <w:spacing w:val="-27"/>
          <w:w w:val="109"/>
          <w:emboss/>
        </w:rPr>
      </w:r>
      <w:r>
        <w:rPr>
          <w:rFonts w:ascii="Times New Roman" w:hAnsi="Times New Roman" w:cs="Times New Roman" w:eastAsia="Times New Roman"/>
          <w:sz w:val="17"/>
          <w:szCs w:val="17"/>
          <w:color w:val="4B4B4B"/>
          <w:spacing w:val="-27"/>
          <w:w w:val="109"/>
        </w:rPr>
      </w:r>
      <w:r>
        <w:rPr>
          <w:rFonts w:ascii="Times New Roman" w:hAnsi="Times New Roman" w:cs="Times New Roman" w:eastAsia="Times New Roman"/>
          <w:sz w:val="17"/>
          <w:szCs w:val="17"/>
          <w:color w:val="4B4B4B"/>
          <w:spacing w:val="-27"/>
          <w:w w:val="109"/>
        </w:rPr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13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73" w:lineRule="exact"/>
        <w:ind w:left="72" w:right="-20"/>
        <w:jc w:val="left"/>
        <w:tabs>
          <w:tab w:pos="51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2.486786pt;margin-top:6.508406pt;width:11.098265pt;height:6.5pt;mso-position-horizontal-relative:page;mso-position-vertical-relative:paragraph;z-index:-4890" type="#_x0000_t202" filled="f" stroked="f">
            <v:textbox inset="0,0,0,0">
              <w:txbxContent>
                <w:p>
                  <w:pPr>
                    <w:spacing w:before="0" w:after="0" w:line="130" w:lineRule="exact"/>
                    <w:ind w:right="-6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757575"/>
                      <w:spacing w:val="1"/>
                      <w:w w:val="100"/>
                      <w:i/>
                    </w:rPr>
                    <w:t>·-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757575"/>
                      <w:spacing w:val="0"/>
                      <w:w w:val="100"/>
                      <w:i/>
                    </w:rPr>
                    <w:t>f"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757575"/>
                      <w:spacing w:val="4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757575"/>
                      <w:spacing w:val="-30"/>
                      <w:w w:val="102"/>
                      <w:i/>
                    </w:rPr>
                    <w:t>·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2.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1"/>
          <w:i/>
          <w:position w:val="-2"/>
        </w:rPr>
        <w:t>Los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91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sujeto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5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obligado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4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podrán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2"/>
          <w:i/>
          <w:position w:val="-2"/>
        </w:rPr>
        <w:t>difundi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0"/>
          <w:w w:val="103"/>
          <w:i/>
          <w:position w:val="-2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0"/>
          <w:w w:val="196"/>
          <w:i/>
          <w:position w:val="-2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-26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1"/>
          <w:i/>
          <w:position w:val="-2"/>
        </w:rPr>
        <w:t>di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2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1"/>
          <w:i/>
          <w:position w:val="-2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2"/>
          <w:i/>
          <w:position w:val="-2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1"/>
          <w:i/>
          <w:position w:val="-2"/>
        </w:rPr>
        <w:t>iliu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101"/>
          <w:i/>
          <w:position w:val="-2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0"/>
          <w:w w:val="83"/>
          <w:i/>
          <w:position w:val="-2"/>
        </w:rPr>
        <w:t>r'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-64"/>
          <w:w w:val="84"/>
          <w:i/>
          <w:position w:val="-2"/>
        </w:rPr>
        <w:t>Q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-132"/>
          <w:w w:val="134"/>
          <w:i/>
          <w:position w:val="-2"/>
        </w:rPr>
        <w:t>Q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142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1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merc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qf.iz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</w:r>
      <w:r>
        <w:rPr>
          <w:rFonts w:ascii="Times New Roman" w:hAnsi="Times New Roman" w:cs="Times New Roman" w:eastAsia="Times New Roman"/>
          <w:sz w:val="17"/>
          <w:szCs w:val="17"/>
          <w:color w:val="9C9C9C"/>
          <w:spacing w:val="-24"/>
          <w:w w:val="92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92"/>
          <w:i/>
          <w:position w:val="-2"/>
        </w:rPr>
        <w:t>$,ifi:;to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92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20"/>
          <w:w w:val="92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  <w:position w:val="-2"/>
        </w:rPr>
        <w:t>personales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72" w:lineRule="exact"/>
        <w:ind w:left="3782" w:right="-20"/>
        <w:jc w:val="left"/>
        <w:tabs>
          <w:tab w:pos="4360" w:val="left"/>
          <w:tab w:pos="5160" w:val="left"/>
        </w:tabs>
        <w:rPr>
          <w:rFonts w:ascii="Arial" w:hAnsi="Arial" w:cs="Arial" w:eastAsia="Arial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878787"/>
          <w:spacing w:val="0"/>
          <w:w w:val="38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878787"/>
          <w:spacing w:val="0"/>
          <w:w w:val="38"/>
        </w:rPr>
        <w:t>  </w:t>
      </w:r>
      <w:r>
        <w:rPr>
          <w:rFonts w:ascii="Times New Roman" w:hAnsi="Times New Roman" w:cs="Times New Roman" w:eastAsia="Times New Roman"/>
          <w:sz w:val="10"/>
          <w:szCs w:val="10"/>
          <w:color w:val="878787"/>
          <w:spacing w:val="7"/>
          <w:w w:val="38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0606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0"/>
          <w:szCs w:val="10"/>
          <w:color w:val="60606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06060"/>
          <w:spacing w:val="0"/>
          <w:w w:val="100"/>
        </w:rPr>
        <w:t>t¡l</w:t>
      </w:r>
      <w:r>
        <w:rPr>
          <w:rFonts w:ascii="Times New Roman" w:hAnsi="Times New Roman" w:cs="Times New Roman" w:eastAsia="Times New Roman"/>
          <w:sz w:val="10"/>
          <w:szCs w:val="10"/>
          <w:color w:val="606060"/>
          <w:spacing w:val="-10"/>
          <w:w w:val="100"/>
        </w:rPr>
        <w:t>•</w:t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0"/>
          <w:w w:val="100"/>
        </w:rPr>
        <w:t>..</w:t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06060"/>
          <w:spacing w:val="0"/>
          <w:w w:val="58"/>
        </w:rPr>
        <w:t>•</w:t>
      </w:r>
      <w:r>
        <w:rPr>
          <w:rFonts w:ascii="Times New Roman" w:hAnsi="Times New Roman" w:cs="Times New Roman" w:eastAsia="Times New Roman"/>
          <w:sz w:val="10"/>
          <w:szCs w:val="10"/>
          <w:color w:val="60606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606060"/>
          <w:spacing w:val="0"/>
          <w:w w:val="100"/>
        </w:rPr>
      </w:r>
      <w:r>
        <w:rPr>
          <w:rFonts w:ascii="Times New Roman" w:hAnsi="Times New Roman" w:cs="Times New Roman" w:eastAsia="Times New Roman"/>
          <w:sz w:val="10"/>
          <w:szCs w:val="10"/>
          <w:color w:val="878787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878787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10"/>
          <w:szCs w:val="10"/>
          <w:color w:val="87878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78787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78787"/>
          <w:spacing w:val="0"/>
          <w:w w:val="38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606060"/>
          <w:spacing w:val="0"/>
          <w:w w:val="127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606060"/>
          <w:spacing w:val="-16"/>
          <w:w w:val="127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878787"/>
          <w:spacing w:val="3"/>
          <w:w w:val="38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606060"/>
          <w:spacing w:val="0"/>
          <w:w w:val="133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606060"/>
          <w:spacing w:val="-14"/>
          <w:w w:val="133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878787"/>
          <w:spacing w:val="-7"/>
          <w:w w:val="88"/>
        </w:rPr>
        <w:t>.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120"/>
        </w:rPr>
        <w:t>:;'::tl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100"/>
        </w:rPr>
        <w:tab/>
      </w:r>
      <w:r>
        <w:rPr>
          <w:rFonts w:ascii="Arial" w:hAnsi="Arial" w:cs="Arial" w:eastAsia="Arial"/>
          <w:sz w:val="7"/>
          <w:szCs w:val="7"/>
          <w:color w:val="757575"/>
          <w:spacing w:val="0"/>
          <w:w w:val="100"/>
        </w:rPr>
      </w:r>
      <w:r>
        <w:rPr>
          <w:rFonts w:ascii="Arial" w:hAnsi="Arial" w:cs="Arial" w:eastAsia="Arial"/>
          <w:sz w:val="7"/>
          <w:szCs w:val="7"/>
          <w:color w:val="878787"/>
          <w:spacing w:val="0"/>
          <w:w w:val="103"/>
        </w:rPr>
        <w:t>(</w:t>
      </w:r>
      <w:r>
        <w:rPr>
          <w:rFonts w:ascii="Arial" w:hAnsi="Arial" w:cs="Arial" w:eastAsia="Arial"/>
          <w:sz w:val="7"/>
          <w:szCs w:val="7"/>
          <w:color w:val="878787"/>
          <w:spacing w:val="0"/>
          <w:w w:val="102"/>
        </w:rPr>
        <w:t>\,</w:t>
      </w:r>
      <w:r>
        <w:rPr>
          <w:rFonts w:ascii="Arial" w:hAnsi="Arial" w:cs="Arial" w:eastAsia="Arial"/>
          <w:sz w:val="7"/>
          <w:szCs w:val="7"/>
          <w:color w:val="878787"/>
          <w:spacing w:val="-12"/>
          <w:w w:val="103"/>
        </w:rPr>
        <w:t>_</w:t>
      </w:r>
      <w:r>
        <w:rPr>
          <w:rFonts w:ascii="Arial" w:hAnsi="Arial" w:cs="Arial" w:eastAsia="Arial"/>
          <w:sz w:val="7"/>
          <w:szCs w:val="7"/>
          <w:color w:val="606060"/>
          <w:spacing w:val="-10"/>
          <w:w w:val="165"/>
        </w:rPr>
        <w:t>•</w:t>
      </w:r>
      <w:r>
        <w:rPr>
          <w:rFonts w:ascii="Arial" w:hAnsi="Arial" w:cs="Arial" w:eastAsia="Arial"/>
          <w:sz w:val="7"/>
          <w:szCs w:val="7"/>
          <w:color w:val="BCBCBC"/>
          <w:spacing w:val="-6"/>
          <w:w w:val="50"/>
        </w:rPr>
        <w:t>-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108"/>
        </w:rPr>
        <w:t>.</w:t>
      </w:r>
      <w:r>
        <w:rPr>
          <w:rFonts w:ascii="Arial" w:hAnsi="Arial" w:cs="Arial" w:eastAsia="Arial"/>
          <w:sz w:val="7"/>
          <w:szCs w:val="7"/>
          <w:color w:val="757575"/>
          <w:spacing w:val="-4"/>
          <w:w w:val="108"/>
        </w:rPr>
        <w:t>.</w:t>
      </w:r>
      <w:r>
        <w:rPr>
          <w:rFonts w:ascii="Arial" w:hAnsi="Arial" w:cs="Arial" w:eastAsia="Arial"/>
          <w:sz w:val="7"/>
          <w:szCs w:val="7"/>
          <w:color w:val="878787"/>
          <w:spacing w:val="0"/>
          <w:w w:val="92"/>
        </w:rPr>
        <w:t>,;:</w:t>
      </w:r>
      <w:r>
        <w:rPr>
          <w:rFonts w:ascii="Arial" w:hAnsi="Arial" w:cs="Arial" w:eastAsia="Arial"/>
          <w:sz w:val="7"/>
          <w:szCs w:val="7"/>
          <w:color w:val="878787"/>
          <w:spacing w:val="7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878787"/>
          <w:spacing w:val="0"/>
          <w:w w:val="110"/>
        </w:rPr>
        <w:t>.-,,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0" w:after="0" w:line="129" w:lineRule="exact"/>
        <w:ind w:left="72" w:right="-20"/>
        <w:jc w:val="left"/>
        <w:tabs>
          <w:tab w:pos="51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  <w:position w:val="-3"/>
        </w:rPr>
        <w:t>contenido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  <w:position w:val="-3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"/>
          <w:w w:val="107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sistema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9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  <w:position w:val="-3"/>
        </w:rPr>
        <w:t>información,desf!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3"/>
          <w:w w:val="107"/>
          <w:i/>
          <w:position w:val="-3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10"/>
          <w:w w:val="240"/>
          <w:i/>
          <w:position w:val="-3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6"/>
          <w:i/>
          <w:position w:val="-3"/>
        </w:rPr>
        <w:t>ollcfélo}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6"/>
          <w:w w:val="87"/>
          <w:i/>
          <w:position w:val="-3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9C9C9C"/>
          <w:spacing w:val="0"/>
          <w:w w:val="107"/>
          <w:i/>
          <w:position w:val="-3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6"/>
          <w:i/>
          <w:position w:val="-3"/>
        </w:rPr>
        <w:t>t:i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0"/>
          <w:w w:val="87"/>
          <w:i/>
          <w:position w:val="-3"/>
        </w:rPr>
        <w:t>!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0"/>
          <w:w w:val="79"/>
          <w:i/>
          <w:position w:val="-3"/>
        </w:rPr>
        <w:t>'f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-4"/>
          <w:w w:val="80"/>
          <w:i/>
          <w:position w:val="-3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2"/>
          <w:i/>
          <w:position w:val="-3"/>
        </w:rPr>
        <w:t>l?J: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76"/>
          <w:i/>
          <w:position w:val="-3"/>
        </w:rPr>
        <w:t>:Tt;J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4"/>
          <w:w w:val="76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9C9C9C"/>
          <w:spacing w:val="-2"/>
          <w:w w:val="150"/>
          <w:i/>
          <w:position w:val="-3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i/>
          <w:position w:val="-3"/>
        </w:rPr>
        <w:t>sus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  <w:position w:val="-3"/>
        </w:rPr>
        <w:t>funciones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  <w:position w:val="-3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7"/>
          <w:w w:val="108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salv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i/>
          <w:position w:val="-3"/>
        </w:rPr>
        <w:t>que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98" w:lineRule="exact"/>
        <w:ind w:left="3047" w:right="-20"/>
        <w:jc w:val="left"/>
        <w:tabs>
          <w:tab w:pos="3420" w:val="left"/>
          <w:tab w:pos="4440" w:val="left"/>
          <w:tab w:pos="5020" w:val="left"/>
        </w:tabs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878787"/>
          <w:spacing w:val="0"/>
          <w:w w:val="74"/>
          <w:position w:val="-1"/>
        </w:rPr>
        <w:t>._:.-</w:t>
      </w:r>
      <w:r>
        <w:rPr>
          <w:rFonts w:ascii="Times New Roman" w:hAnsi="Times New Roman" w:cs="Times New Roman" w:eastAsia="Times New Roman"/>
          <w:sz w:val="11"/>
          <w:szCs w:val="11"/>
          <w:color w:val="878787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878787"/>
          <w:spacing w:val="0"/>
          <w:w w:val="83"/>
          <w:position w:val="-1"/>
        </w:rPr>
        <w:t>-:</w:t>
      </w:r>
      <w:r>
        <w:rPr>
          <w:rFonts w:ascii="Times New Roman" w:hAnsi="Times New Roman" w:cs="Times New Roman" w:eastAsia="Times New Roman"/>
          <w:sz w:val="11"/>
          <w:szCs w:val="11"/>
          <w:color w:val="343434"/>
          <w:spacing w:val="-14"/>
          <w:w w:val="156"/>
          <w:position w:val="-1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757575"/>
          <w:spacing w:val="0"/>
          <w:w w:val="84"/>
          <w:position w:val="-1"/>
        </w:rPr>
        <w:t>:</w:t>
      </w:r>
      <w:r>
        <w:rPr>
          <w:rFonts w:ascii="Times New Roman" w:hAnsi="Times New Roman" w:cs="Times New Roman" w:eastAsia="Times New Roman"/>
          <w:sz w:val="11"/>
          <w:szCs w:val="11"/>
          <w:color w:val="757575"/>
          <w:spacing w:val="0"/>
          <w:w w:val="85"/>
          <w:position w:val="-1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757575"/>
          <w:spacing w:val="-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6060"/>
          <w:spacing w:val="0"/>
          <w:w w:val="100"/>
          <w:position w:val="-1"/>
        </w:rPr>
        <w:t>..</w:t>
      </w:r>
      <w:r>
        <w:rPr>
          <w:rFonts w:ascii="Times New Roman" w:hAnsi="Times New Roman" w:cs="Times New Roman" w:eastAsia="Times New Roman"/>
          <w:sz w:val="11"/>
          <w:szCs w:val="11"/>
          <w:color w:val="606060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78787"/>
          <w:spacing w:val="-15"/>
          <w:w w:val="121"/>
          <w:position w:val="-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878787"/>
          <w:spacing w:val="-5"/>
          <w:w w:val="118"/>
          <w:position w:val="-1"/>
        </w:rPr>
        <w:t>:</w:t>
      </w:r>
      <w:r>
        <w:rPr>
          <w:rFonts w:ascii="Times New Roman" w:hAnsi="Times New Roman" w:cs="Times New Roman" w:eastAsia="Times New Roman"/>
          <w:sz w:val="11"/>
          <w:szCs w:val="11"/>
          <w:color w:val="878787"/>
          <w:spacing w:val="-17"/>
          <w:w w:val="158"/>
          <w:position w:val="-1"/>
        </w:rPr>
        <w:t>:</w:t>
      </w:r>
      <w:r>
        <w:rPr>
          <w:rFonts w:ascii="Times New Roman" w:hAnsi="Times New Roman" w:cs="Times New Roman" w:eastAsia="Times New Roman"/>
          <w:sz w:val="11"/>
          <w:szCs w:val="11"/>
          <w:color w:val="4B4B4B"/>
          <w:spacing w:val="-4"/>
          <w:w w:val="116"/>
          <w:position w:val="-1"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878787"/>
          <w:spacing w:val="0"/>
          <w:w w:val="58"/>
          <w:position w:val="-1"/>
        </w:rPr>
        <w:t>.!"_</w:t>
      </w:r>
      <w:r>
        <w:rPr>
          <w:rFonts w:ascii="Times New Roman" w:hAnsi="Times New Roman" w:cs="Times New Roman" w:eastAsia="Times New Roman"/>
          <w:sz w:val="8"/>
          <w:szCs w:val="8"/>
          <w:color w:val="878787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43434"/>
          <w:spacing w:val="0"/>
          <w:w w:val="276"/>
          <w:position w:val="-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343434"/>
          <w:spacing w:val="-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78787"/>
          <w:spacing w:val="0"/>
          <w:w w:val="116"/>
          <w:i/>
          <w:position w:val="-1"/>
        </w:rPr>
        <w:t>·-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16"/>
          <w:i/>
          <w:position w:val="-1"/>
        </w:rPr>
        <w:t>/:-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-23"/>
          <w:w w:val="11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00"/>
          <w:i/>
          <w:position w:val="-1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757575"/>
          <w:spacing w:val="0"/>
          <w:w w:val="100"/>
          <w:i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606060"/>
          <w:spacing w:val="-5"/>
          <w:w w:val="100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878787"/>
          <w:spacing w:val="0"/>
          <w:w w:val="100"/>
          <w:i/>
          <w:position w:val="-1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878787"/>
          <w:spacing w:val="-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B4B4B"/>
          <w:spacing w:val="0"/>
          <w:w w:val="71"/>
          <w:position w:val="-1"/>
        </w:rPr>
        <w:t>l¡</w:t>
      </w:r>
      <w:r>
        <w:rPr>
          <w:rFonts w:ascii="Times New Roman" w:hAnsi="Times New Roman" w:cs="Times New Roman" w:eastAsia="Times New Roman"/>
          <w:sz w:val="10"/>
          <w:szCs w:val="10"/>
          <w:color w:val="4B4B4B"/>
          <w:spacing w:val="-11"/>
          <w:w w:val="71"/>
          <w:position w:val="-1"/>
        </w:rPr>
        <w:t>;</w:t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0"/>
          <w:w w:val="43"/>
          <w:position w:val="-1"/>
        </w:rPr>
        <w:t>·._</w:t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4"/>
          <w:w w:val="43"/>
          <w:position w:val="-1"/>
        </w:rPr>
        <w:t>o</w:t>
      </w:r>
      <w:r>
        <w:rPr>
          <w:rFonts w:ascii="Times New Roman" w:hAnsi="Times New Roman" w:cs="Times New Roman" w:eastAsia="Times New Roman"/>
          <w:sz w:val="10"/>
          <w:szCs w:val="10"/>
          <w:color w:val="ACACAC"/>
          <w:spacing w:val="0"/>
          <w:w w:val="18"/>
          <w:position w:val="-1"/>
        </w:rPr>
        <w:t>_</w:t>
      </w:r>
      <w:r>
        <w:rPr>
          <w:rFonts w:ascii="Times New Roman" w:hAnsi="Times New Roman" w:cs="Times New Roman" w:eastAsia="Times New Roman"/>
          <w:sz w:val="10"/>
          <w:szCs w:val="10"/>
          <w:color w:val="ACACAC"/>
          <w:spacing w:val="-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0"/>
          <w:w w:val="127"/>
          <w:position w:val="-1"/>
        </w:rPr>
        <w:t>t.</w:t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0"/>
          <w:szCs w:val="10"/>
          <w:color w:val="878787"/>
          <w:spacing w:val="2"/>
          <w:w w:val="196"/>
          <w:position w:val="-1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878787"/>
          <w:spacing w:val="3"/>
          <w:w w:val="88"/>
          <w:position w:val="-1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ACACAC"/>
          <w:spacing w:val="0"/>
          <w:w w:val="58"/>
          <w:position w:val="-1"/>
        </w:rPr>
        <w:t>•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145" w:lineRule="exact"/>
        <w:ind w:left="72" w:right="-20"/>
        <w:jc w:val="left"/>
        <w:tabs>
          <w:tab w:pos="50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hay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mediad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  <w:position w:val="1"/>
        </w:rPr>
        <w:t>consentimient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9"/>
          <w:w w:val="107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expreso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escfit,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7"/>
          <w:w w:val="101"/>
          <w:i/>
          <w:position w:val="1"/>
        </w:rPr>
        <w:t>q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-26"/>
          <w:w w:val="85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9"/>
          <w:w w:val="107"/>
          <w:i/>
          <w:position w:val="1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5"/>
          <w:w w:val="79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  <w:position w:val="1"/>
        </w:rPr>
        <w:t>ópqr.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uri'me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  <w:position w:val="1"/>
        </w:rPr>
        <w:t>autenticació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9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similar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  <w:position w:val="1"/>
        </w:rPr>
        <w:t>los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5" w:after="0" w:line="270" w:lineRule="auto"/>
        <w:ind w:left="67" w:right="67" w:firstLine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individuo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haga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referenci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2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12"/>
          <w:i/>
        </w:rPr>
        <w:t>é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-20"/>
          <w:w w:val="112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2"/>
          <w:i/>
        </w:rPr>
        <w:t>ocfi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1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normativida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5"/>
          <w:i/>
        </w:rPr>
        <w:t>aplicable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0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8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8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anterior,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8"/>
          <w:i/>
        </w:rPr>
        <w:t>perjuici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8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4"/>
          <w:w w:val="9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establecid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22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Ley.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7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22.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confidencial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2"/>
          <w:i/>
        </w:rPr>
        <w:t>Transferencia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70" w:lineRule="auto"/>
        <w:ind w:left="76" w:right="545" w:firstLine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"/>
          <w:w w:val="100"/>
          <w:i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343434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343434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requiere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autorizació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titÍilq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confidencial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proporcionarl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tercero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5"/>
          <w:i/>
        </w:rPr>
        <w:t>cuando: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7" w:lineRule="exact"/>
        <w:ind w:left="76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encuentr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registro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público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fuente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4"/>
          <w:i/>
        </w:rPr>
        <w:t>acc;es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4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público;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17" w:lineRule="exact"/>
        <w:ind w:left="76" w:right="-20"/>
        <w:jc w:val="left"/>
        <w:tabs>
          <w:tab w:pos="40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w w:val="56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56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Esté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sujet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una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orde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judicial;.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20"/>
          <w:szCs w:val="20"/>
          <w:color w:val="606060"/>
          <w:spacing w:val="0"/>
          <w:w w:val="55"/>
        </w:rPr>
        <w:t>&lt;:Y</w:t>
      </w:r>
      <w:r>
        <w:rPr>
          <w:rFonts w:ascii="Times New Roman" w:hAnsi="Times New Roman" w:cs="Times New Roman" w:eastAsia="Times New Roman"/>
          <w:sz w:val="20"/>
          <w:szCs w:val="20"/>
          <w:color w:val="606060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06060"/>
          <w:spacing w:val="0"/>
          <w:w w:val="56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53" w:lineRule="auto"/>
        <w:ind w:left="72" w:right="164" w:firstLine="5"/>
        <w:jc w:val="left"/>
        <w:tabs>
          <w:tab w:pos="34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59"/>
          <w:i/>
        </w:rPr>
        <w:t>111.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5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Cuente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  <w:t>consentimient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3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if!wres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3"/>
          <w:i/>
        </w:rPr>
        <w:t>&lt;;onficlendalida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3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3"/>
          <w:i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3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9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escrit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medi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3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autentificació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8"/>
          <w:i/>
        </w:rPr>
        <w:t>similar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8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1"/>
          <w:w w:val="9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54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-7"/>
          <w:w w:val="78"/>
          <w:i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86"/>
          <w:i/>
        </w:rPr>
        <w:t>1ii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-32"/>
          <w:w w:val="87"/>
          <w:i/>
        </w:rPr>
        <w:t>$</w:t>
      </w:r>
      <w:r>
        <w:rPr>
          <w:rFonts w:ascii="Times New Roman" w:hAnsi="Times New Roman" w:cs="Times New Roman" w:eastAsia="Times New Roman"/>
          <w:sz w:val="17"/>
          <w:szCs w:val="17"/>
          <w:color w:val="757575"/>
          <w:spacing w:val="0"/>
          <w:w w:val="85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757575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  <w:i/>
        </w:rPr>
        <w:t>/J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96"/>
          <w:i/>
        </w:rPr>
        <w:t>rs"F/h'a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1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96"/>
          <w:i/>
        </w:rPr>
        <w:t>referido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-2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8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57575"/>
          <w:spacing w:val="0"/>
          <w:w w:val="100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75757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58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-11"/>
          <w:w w:val="115"/>
          <w:i/>
        </w:rPr>
        <w:t>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1"/>
          <w:i/>
        </w:rPr>
        <w:t>inforn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2"/>
          <w:i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1"/>
          <w:i/>
        </w:rPr>
        <w:t>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2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conteng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dato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1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personales;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0"/>
          <w:i/>
        </w:rPr>
        <w:t>IV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2"/>
          <w:w w:val="9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necesari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parq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1"/>
          <w:i/>
        </w:rPr>
        <w:t>fine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91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1"/>
          <w:i/>
        </w:rPr>
        <w:t>estC1&amp;tsr¡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3"/>
          <w:w w:val="9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1"/>
          <w:i/>
        </w:rPr>
        <w:t>os,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9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3"/>
          <w:i/>
        </w:rPr>
        <w:t>lentifica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3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4"/>
          <w:w w:val="11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é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-21"/>
          <w:w w:val="111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i/>
        </w:rPr>
        <w:t>interé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7"/>
          <w:w w:val="11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general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ley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pueda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i/>
        </w:rPr>
        <w:t>asociarse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persona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enparti&lt;;ufar;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5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52"/>
        </w:rPr>
        <w:t>       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21"/>
          <w:w w:val="5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B4B4B"/>
          <w:spacing w:val="5"/>
          <w:w w:val="52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color w:val="070707"/>
          <w:spacing w:val="-6"/>
          <w:w w:val="64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color w:val="606060"/>
          <w:spacing w:val="-60"/>
          <w:w w:val="61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070707"/>
          <w:spacing w:val="0"/>
          <w:w w:val="64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color w:val="070707"/>
          <w:spacing w:val="-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06060"/>
          <w:spacing w:val="0"/>
          <w:w w:val="61"/>
        </w:rPr>
        <w:t>'*•·J·'"</w:t>
      </w:r>
      <w:r>
        <w:rPr>
          <w:rFonts w:ascii="Times New Roman" w:hAnsi="Times New Roman" w:cs="Times New Roman" w:eastAsia="Times New Roman"/>
          <w:sz w:val="24"/>
          <w:szCs w:val="24"/>
          <w:color w:val="606060"/>
          <w:spacing w:val="-11"/>
          <w:w w:val="61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color w:val="878787"/>
          <w:spacing w:val="0"/>
          <w:w w:val="71"/>
        </w:rPr>
        <w:t>''</w:t>
      </w:r>
      <w:r>
        <w:rPr>
          <w:rFonts w:ascii="Times New Roman" w:hAnsi="Times New Roman" w:cs="Times New Roman" w:eastAsia="Times New Roman"/>
          <w:sz w:val="24"/>
          <w:szCs w:val="24"/>
          <w:color w:val="878787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606060"/>
          <w:spacing w:val="0"/>
          <w:w w:val="50"/>
        </w:rPr>
        <w:t>..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42" w:lineRule="exact"/>
        <w:ind w:left="81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1.691803pt;margin-top:2.262112pt;width:8.215680pt;height:32pt;mso-position-horizontal-relative:page;mso-position-vertical-relative:paragraph;z-index:-4889" type="#_x0000_t202" filled="f" stroked="f">
            <v:textbox inset="0,0,0,0">
              <w:txbxContent>
                <w:p>
                  <w:pPr>
                    <w:spacing w:before="0" w:after="0" w:line="640" w:lineRule="exact"/>
                    <w:ind w:right="-136"/>
                    <w:jc w:val="left"/>
                    <w:rPr>
                      <w:rFonts w:ascii="Times New Roman" w:hAnsi="Times New Roman" w:cs="Times New Roman" w:eastAsia="Times New Roman"/>
                      <w:sz w:val="64"/>
                      <w:szCs w:val="6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64"/>
                      <w:szCs w:val="64"/>
                      <w:color w:val="1C1C1C"/>
                      <w:spacing w:val="0"/>
                      <w:w w:val="66"/>
                      <w:i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64"/>
                      <w:szCs w:val="6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  <w:position w:val="1"/>
        </w:rPr>
        <w:t>necesariaparaf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1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prevención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2"/>
          <w:i/>
          <w:position w:val="1"/>
        </w:rPr>
        <w:t>diagnóstíco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9"/>
          <w:w w:val="102"/>
          <w:i/>
          <w:position w:val="1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-10"/>
          <w:w w:val="129"/>
          <w:i/>
          <w:position w:val="1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atenció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6"/>
          <w:i/>
          <w:position w:val="1"/>
        </w:rPr>
        <w:t>'rftédic;o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6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86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ele/propi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titula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  <w:position w:val="1"/>
        </w:rPr>
        <w:t>dicha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0" w:after="0" w:line="240" w:lineRule="auto"/>
        <w:ind w:right="-20"/>
        <w:jc w:val="left"/>
        <w:tabs>
          <w:tab w:pos="2680" w:val="left"/>
          <w:tab w:pos="62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información;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78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757575"/>
          <w:spacing w:val="-14"/>
          <w:w w:val="79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-17"/>
          <w:w w:val="55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757575"/>
          <w:spacing w:val="0"/>
          <w:w w:val="78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44" w:after="0" w:line="22" w:lineRule="exact"/>
        <w:ind w:left="86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4"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5"/>
          <w:w w:val="100"/>
          <w:i/>
          <w:position w:val="-14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4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4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1"/>
          <w:w w:val="100"/>
          <w:i/>
          <w:position w:val="-1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4"/>
        </w:rPr>
        <w:t>tra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  <w:position w:val="-1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4"/>
        </w:rPr>
        <w:t>sm_i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4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  <w:position w:val="-1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4"/>
        </w:rPr>
        <w:t>entre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0"/>
          <w:w w:val="100"/>
          <w:i/>
          <w:position w:val="-1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  <w:position w:val="-14"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0"/>
          <w:w w:val="105"/>
          <w:i/>
          <w:position w:val="-14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3"/>
          <w:w w:val="55"/>
          <w:i/>
          <w:position w:val="-14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  <w:i/>
          <w:position w:val="-14"/>
        </w:rPr>
        <w:t>9-'!t?f!dade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1"/>
          <w:i/>
          <w:position w:val="-14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-9"/>
          <w:w w:val="100"/>
          <w:i/>
          <w:position w:val="-1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6"/>
          <w:i/>
          <w:position w:val="-14"/>
        </w:rPr>
        <w:t>estatalesy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116"/>
          <w:i/>
          <w:position w:val="-1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4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7"/>
          <w:w w:val="100"/>
          <w:i/>
          <w:position w:val="-1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4"/>
        </w:rPr>
        <w:t>ni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7"/>
          <w:w w:val="100"/>
          <w:i/>
          <w:position w:val="-1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5"/>
          <w:i/>
          <w:position w:val="-14"/>
        </w:rPr>
        <w:t>ii!J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6"/>
          <w:w w:val="115"/>
          <w:i/>
          <w:position w:val="-14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68"/>
          <w:i/>
          <w:position w:val="-14"/>
        </w:rPr>
        <w:t>"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-9"/>
          <w:w w:val="69"/>
          <w:i/>
          <w:position w:val="-14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21"/>
          <w:i/>
          <w:position w:val="-14"/>
        </w:rPr>
        <w:t>siem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  <w:position w:val="-1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4"/>
        </w:rPr>
        <w:t>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4"/>
          <w:w w:val="100"/>
          <w:i/>
          <w:position w:val="-1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4"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4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  <w:position w:val="-1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4"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4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  <w:position w:val="-1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  <w:position w:val="-14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i/>
          <w:position w:val="-14"/>
        </w:rPr>
        <w:t>Jatos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500" w:bottom="0" w:left="220" w:right="680"/>
          <w:footerReference w:type="default" r:id="rId203"/>
          <w:pgSz w:w="12160" w:h="15320"/>
          <w:cols w:num="2" w:equalWidth="0">
            <w:col w:w="1758" w:space="2043"/>
            <w:col w:w="7459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88" w:lineRule="exact"/>
        <w:ind w:left="3863" w:right="-65"/>
        <w:jc w:val="left"/>
        <w:tabs>
          <w:tab w:pos="7480" w:val="left"/>
          <w:tab w:pos="87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9"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"/>
          <w:w w:val="100"/>
          <w:i/>
          <w:position w:val="-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9"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  <w:position w:val="-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5"/>
          <w:i/>
          <w:position w:val="-9"/>
        </w:rPr>
        <w:t>e¡erctc/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6"/>
          <w:i/>
          <w:position w:val="-9"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8"/>
          <w:w w:val="100"/>
          <w:i/>
          <w:position w:val="-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-5"/>
          <w:w w:val="78"/>
          <w:i/>
          <w:position w:val="-9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i/>
          <w:position w:val="-9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  <w:position w:val="-9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"/>
          <w:w w:val="100"/>
          <w:i/>
          <w:position w:val="-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9"/>
        </w:rPr>
        <w:t>sus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  <w:position w:val="-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9"/>
        </w:rPr>
        <w:t>atnbiJC{ones;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9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9"/>
        </w:rPr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312"/>
          <w:position w:val="-9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-106"/>
          <w:w w:val="312"/>
          <w:position w:val="-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ACACAC"/>
          <w:spacing w:val="0"/>
          <w:w w:val="73"/>
          <w:position w:val="-9"/>
        </w:rPr>
        <w:t>''·</w:t>
      </w:r>
      <w:r>
        <w:rPr>
          <w:rFonts w:ascii="Times New Roman" w:hAnsi="Times New Roman" w:cs="Times New Roman" w:eastAsia="Times New Roman"/>
          <w:sz w:val="17"/>
          <w:szCs w:val="17"/>
          <w:color w:val="ACACAC"/>
          <w:spacing w:val="11"/>
          <w:w w:val="73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9C9C9C"/>
          <w:spacing w:val="0"/>
          <w:w w:val="100"/>
          <w:position w:val="-9"/>
        </w:rPr>
        <w:t>'!.</w:t>
      </w:r>
      <w:r>
        <w:rPr>
          <w:rFonts w:ascii="Arial" w:hAnsi="Arial" w:cs="Arial" w:eastAsia="Arial"/>
          <w:sz w:val="16"/>
          <w:szCs w:val="16"/>
          <w:color w:val="9C9C9C"/>
          <w:spacing w:val="0"/>
          <w:w w:val="100"/>
          <w:position w:val="-9"/>
        </w:rPr>
        <w:t>  </w:t>
      </w:r>
      <w:r>
        <w:rPr>
          <w:rFonts w:ascii="Arial" w:hAnsi="Arial" w:cs="Arial" w:eastAsia="Arial"/>
          <w:sz w:val="16"/>
          <w:szCs w:val="16"/>
          <w:color w:val="9C9C9C"/>
          <w:spacing w:val="43"/>
          <w:w w:val="100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878787"/>
          <w:spacing w:val="0"/>
          <w:w w:val="138"/>
          <w:position w:val="-9"/>
        </w:rPr>
        <w:t>/</w:t>
      </w:r>
      <w:r>
        <w:rPr>
          <w:rFonts w:ascii="Arial" w:hAnsi="Arial" w:cs="Arial" w:eastAsia="Arial"/>
          <w:sz w:val="16"/>
          <w:szCs w:val="16"/>
          <w:color w:val="878787"/>
          <w:spacing w:val="-32"/>
          <w:w w:val="100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98"/>
          <w:position w:val="-9"/>
        </w:rPr>
        <w:t>'</w:t>
      </w:r>
      <w:r>
        <w:rPr>
          <w:rFonts w:ascii="Arial" w:hAnsi="Arial" w:cs="Arial" w:eastAsia="Arial"/>
          <w:sz w:val="16"/>
          <w:szCs w:val="16"/>
          <w:color w:val="606060"/>
          <w:spacing w:val="-7"/>
          <w:w w:val="98"/>
          <w:position w:val="-9"/>
        </w:rPr>
        <w:t>\</w:t>
      </w:r>
      <w:r>
        <w:rPr>
          <w:rFonts w:ascii="Arial" w:hAnsi="Arial" w:cs="Arial" w:eastAsia="Arial"/>
          <w:sz w:val="16"/>
          <w:szCs w:val="16"/>
          <w:color w:val="878787"/>
          <w:spacing w:val="-14"/>
          <w:w w:val="89"/>
          <w:position w:val="-9"/>
        </w:rPr>
        <w:t>'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87"/>
          <w:position w:val="-9"/>
        </w:rPr>
        <w:t>;"{</w:t>
      </w:r>
      <w:r>
        <w:rPr>
          <w:rFonts w:ascii="Arial" w:hAnsi="Arial" w:cs="Arial" w:eastAsia="Arial"/>
          <w:sz w:val="16"/>
          <w:szCs w:val="16"/>
          <w:color w:val="4B4B4B"/>
          <w:spacing w:val="-19"/>
          <w:w w:val="87"/>
          <w:position w:val="-9"/>
        </w:rPr>
        <w:t>}</w:t>
      </w:r>
      <w:r>
        <w:rPr>
          <w:rFonts w:ascii="Arial" w:hAnsi="Arial" w:cs="Arial" w:eastAsia="Arial"/>
          <w:sz w:val="16"/>
          <w:szCs w:val="16"/>
          <w:color w:val="9C9C9C"/>
          <w:spacing w:val="-4"/>
          <w:w w:val="60"/>
          <w:position w:val="-9"/>
        </w:rPr>
        <w:t>·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73"/>
          <w:position w:val="-9"/>
        </w:rPr>
        <w:t>:·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  <w:position w:val="-9"/>
        </w:rPr>
        <w:tab/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100"/>
          <w:position w:val="-9"/>
        </w:rPr>
      </w:r>
      <w:r>
        <w:rPr>
          <w:rFonts w:ascii="Arial" w:hAnsi="Arial" w:cs="Arial" w:eastAsia="Arial"/>
          <w:sz w:val="16"/>
          <w:szCs w:val="16"/>
          <w:color w:val="BCBCBC"/>
          <w:spacing w:val="0"/>
          <w:w w:val="100"/>
          <w:position w:val="-9"/>
        </w:rPr>
        <w:t>·</w:t>
      </w:r>
      <w:r>
        <w:rPr>
          <w:rFonts w:ascii="Arial" w:hAnsi="Arial" w:cs="Arial" w:eastAsia="Arial"/>
          <w:sz w:val="16"/>
          <w:szCs w:val="16"/>
          <w:color w:val="BCBCBC"/>
          <w:spacing w:val="3"/>
          <w:w w:val="100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9C9C9C"/>
          <w:spacing w:val="0"/>
          <w:w w:val="131"/>
          <w:position w:val="-9"/>
        </w:rPr>
        <w:t>·.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74" w:lineRule="exact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5"/>
          <w:i/>
        </w:rPr>
        <w:t>utilicen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60" w:h="15320"/>
          <w:pgMar w:top="140" w:bottom="280" w:left="220" w:right="680"/>
          <w:cols w:num="2" w:equalWidth="0">
            <w:col w:w="8978" w:space="1246"/>
            <w:col w:w="1036"/>
          </w:cols>
        </w:sectPr>
      </w:pPr>
      <w:rPr/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9" w:lineRule="exact"/>
        <w:ind w:left="687" w:right="-78"/>
        <w:jc w:val="left"/>
        <w:tabs>
          <w:tab w:pos="1800" w:val="left"/>
        </w:tabs>
        <w:rPr>
          <w:rFonts w:ascii="Arial" w:hAnsi="Arial" w:cs="Arial" w:eastAsia="Arial"/>
          <w:sz w:val="25"/>
          <w:szCs w:val="2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9.568588pt;margin-top:-47.957623pt;width:2.97536pt;height:58pt;mso-position-horizontal-relative:page;mso-position-vertical-relative:paragraph;z-index:-4888" type="#_x0000_t202" filled="f" stroked="f">
            <v:textbox inset="0,0,0,0">
              <w:txbxContent>
                <w:p>
                  <w:pPr>
                    <w:spacing w:before="0" w:after="0" w:line="1160" w:lineRule="exact"/>
                    <w:ind w:right="-214"/>
                    <w:jc w:val="left"/>
                    <w:rPr>
                      <w:rFonts w:ascii="Arial" w:hAnsi="Arial" w:cs="Arial" w:eastAsia="Arial"/>
                      <w:sz w:val="116"/>
                      <w:szCs w:val="116"/>
                    </w:rPr>
                  </w:pPr>
                  <w:rPr/>
                  <w:r>
                    <w:rPr>
                      <w:rFonts w:ascii="Arial" w:hAnsi="Arial" w:cs="Arial" w:eastAsia="Arial"/>
                      <w:sz w:val="116"/>
                      <w:szCs w:val="116"/>
                      <w:color w:val="343434"/>
                      <w:spacing w:val="-213"/>
                      <w:w w:val="54"/>
                      <w:position w:val="-1"/>
                    </w:rPr>
                    <w:t>\</w:t>
                  </w:r>
                  <w:r>
                    <w:rPr>
                      <w:rFonts w:ascii="Arial" w:hAnsi="Arial" w:cs="Arial" w:eastAsia="Arial"/>
                      <w:sz w:val="116"/>
                      <w:szCs w:val="11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3"/>
          <w:szCs w:val="23"/>
          <w:color w:val="070707"/>
          <w:spacing w:val="0"/>
          <w:w w:val="144"/>
          <w:position w:val="-6"/>
        </w:rPr>
        <w:t>.</w:t>
      </w:r>
      <w:r>
        <w:rPr>
          <w:rFonts w:ascii="Arial" w:hAnsi="Arial" w:cs="Arial" w:eastAsia="Arial"/>
          <w:sz w:val="23"/>
          <w:szCs w:val="23"/>
          <w:color w:val="070707"/>
          <w:spacing w:val="64"/>
          <w:w w:val="144"/>
          <w:position w:val="-6"/>
        </w:rPr>
        <w:t> </w:t>
      </w:r>
      <w:r>
        <w:rPr>
          <w:rFonts w:ascii="Arial" w:hAnsi="Arial" w:cs="Arial" w:eastAsia="Arial"/>
          <w:sz w:val="23"/>
          <w:szCs w:val="23"/>
          <w:color w:val="070707"/>
          <w:spacing w:val="0"/>
          <w:w w:val="100"/>
          <w:position w:val="-6"/>
        </w:rPr>
        <w:t>.</w:t>
      </w:r>
      <w:r>
        <w:rPr>
          <w:rFonts w:ascii="Arial" w:hAnsi="Arial" w:cs="Arial" w:eastAsia="Arial"/>
          <w:sz w:val="23"/>
          <w:szCs w:val="23"/>
          <w:color w:val="070707"/>
          <w:spacing w:val="-49"/>
          <w:w w:val="100"/>
          <w:position w:val="-6"/>
        </w:rPr>
        <w:t> </w:t>
      </w:r>
      <w:r>
        <w:rPr>
          <w:rFonts w:ascii="Arial" w:hAnsi="Arial" w:cs="Arial" w:eastAsia="Arial"/>
          <w:sz w:val="23"/>
          <w:szCs w:val="23"/>
          <w:color w:val="070707"/>
          <w:spacing w:val="0"/>
          <w:w w:val="100"/>
          <w:position w:val="-6"/>
        </w:rPr>
        <w:tab/>
      </w:r>
      <w:r>
        <w:rPr>
          <w:rFonts w:ascii="Arial" w:hAnsi="Arial" w:cs="Arial" w:eastAsia="Arial"/>
          <w:sz w:val="23"/>
          <w:szCs w:val="23"/>
          <w:color w:val="070707"/>
          <w:spacing w:val="0"/>
          <w:w w:val="100"/>
          <w:position w:val="-6"/>
        </w:rPr>
      </w:r>
      <w:r>
        <w:rPr>
          <w:rFonts w:ascii="Arial" w:hAnsi="Arial" w:cs="Arial" w:eastAsia="Arial"/>
          <w:sz w:val="25"/>
          <w:szCs w:val="25"/>
          <w:color w:val="343434"/>
          <w:spacing w:val="0"/>
          <w:w w:val="157"/>
          <w:i/>
          <w:position w:val="-6"/>
        </w:rPr>
        <w:t>)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357" w:lineRule="exact"/>
        <w:ind w:left="511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070707"/>
          <w:w w:val="92"/>
          <w:i/>
        </w:rPr>
        <w:t>VIl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transmit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4"/>
          <w:i/>
        </w:rPr>
        <w:t>autoiiddd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15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3"/>
          <w:w w:val="78"/>
          <w:i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2"/>
          <w:i/>
        </w:rPr>
        <w:t>Ht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tc:ile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municipáles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70707"/>
          <w:spacing w:val="0"/>
          <w:w w:val="49"/>
          <w:i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070707"/>
          <w:spacing w:val="-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31"/>
          <w:i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3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31"/>
          <w:i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3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3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31"/>
          <w:i/>
        </w:rPr>
        <w:t>ros,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8"/>
          <w:w w:val="13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fine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</w:rPr>
        <w:t>público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</w:rPr>
        <w:t>específicos,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1" w:lineRule="exact"/>
        <w:ind w:left="497" w:right="-20"/>
        <w:jc w:val="left"/>
        <w:tabs>
          <w:tab w:pos="4760" w:val="left"/>
          <w:tab w:pos="53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pued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utilizarse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  <w:t>paraptroi'distintos;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78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-2"/>
          <w:w w:val="7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38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38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9"/>
          <w:w w:val="3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B4B4B"/>
          <w:spacing w:val="0"/>
          <w:w w:val="78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4B4B4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B4B4B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21"/>
        </w:rPr>
        <w:t>.·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-1"/>
          <w:w w:val="26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26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11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11"/>
        </w:rPr>
        <w:t>     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55"/>
        </w:rPr>
        <w:t>..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1"/>
          <w:w w:val="55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21"/>
        </w:rPr>
        <w:t>·.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240" w:lineRule="auto"/>
        <w:ind w:left="511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w w:val="84"/>
          <w:i/>
        </w:rPr>
        <w:t>VII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85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4B4B4B"/>
          <w:spacing w:val="0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4B4B4B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Esté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relacionad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otorgamient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0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estímulos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apoyos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subsÍdio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recurso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1"/>
          <w:i/>
        </w:rPr>
        <w:t>públicos;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4" w:after="0" w:line="240" w:lineRule="auto"/>
        <w:ind w:left="501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5"/>
          <w:szCs w:val="15"/>
          <w:color w:val="070707"/>
          <w:w w:val="92"/>
          <w:i/>
        </w:rPr>
        <w:t>I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92"/>
          <w:i/>
        </w:rPr>
        <w:t>X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31"/>
          <w:i/>
        </w:rPr>
        <w:t>.</w:t>
      </w:r>
      <w:r>
        <w:rPr>
          <w:rFonts w:ascii="Arial" w:hAnsi="Arial" w:cs="Arial" w:eastAsia="Arial"/>
          <w:sz w:val="15"/>
          <w:szCs w:val="15"/>
          <w:color w:val="343434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necesari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otorgamient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4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concesiones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autorizacion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7"/>
          <w:i/>
        </w:rPr>
        <w:t>licenCia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7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5"/>
          <w:i/>
        </w:rPr>
        <w:t>permisos;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" w:after="0" w:line="240" w:lineRule="auto"/>
        <w:ind w:left="497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84"/>
          <w:i/>
        </w:rPr>
        <w:t>X.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8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trate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33"/>
          <w:i/>
        </w:rPr>
        <w:t>ersio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33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-3"/>
          <w:w w:val="13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33"/>
          <w:i/>
        </w:rPr>
        <w:t>pública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2"/>
          <w:w w:val="101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BCBCBC"/>
          <w:spacing w:val="0"/>
          <w:w w:val="78"/>
          <w:i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BCBCBC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0"/>
          <w:w w:val="112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2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2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0"/>
          <w:w w:val="11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declaraCione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patrimoniales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i/>
        </w:rPr>
        <w:t>interé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1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fiscal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</w:rPr>
        <w:t>los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6" w:after="0" w:line="240" w:lineRule="auto"/>
        <w:ind w:left="282" w:right="-20"/>
        <w:jc w:val="left"/>
        <w:tabs>
          <w:tab w:pos="3140" w:val="left"/>
          <w:tab w:pos="3520" w:val="left"/>
          <w:tab w:pos="37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5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52"/>
        </w:rPr>
        <w:t>       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16"/>
          <w:w w:val="5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servidore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públicos;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5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8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78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4" w:after="0" w:line="270" w:lineRule="auto"/>
        <w:ind w:left="368" w:right="416" w:firstLine="-19"/>
        <w:jc w:val="left"/>
        <w:tabs>
          <w:tab w:pos="69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757575"/>
          <w:w w:val="117"/>
          <w:i/>
        </w:rPr>
        <w:t>·:</w:t>
      </w:r>
      <w:r>
        <w:rPr>
          <w:rFonts w:ascii="Times New Roman" w:hAnsi="Times New Roman" w:cs="Times New Roman" w:eastAsia="Times New Roman"/>
          <w:sz w:val="16"/>
          <w:szCs w:val="16"/>
          <w:color w:val="757575"/>
          <w:spacing w:val="-3"/>
          <w:w w:val="117"/>
          <w:i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82"/>
          <w:i/>
        </w:rPr>
        <w:t>}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83"/>
          <w:i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0"/>
          <w:w w:val="83"/>
          <w:i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343434"/>
          <w:spacing w:val="0"/>
          <w:w w:val="151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343434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necesari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razqne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estatal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salubrida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general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competenci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2"/>
          <w:i/>
        </w:rPr>
        <w:t>Jp'ial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2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2"/>
          <w:w w:val="9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7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B4B4B"/>
          <w:spacing w:val="0"/>
          <w:w w:val="147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4B4B4B"/>
          <w:spacing w:val="-7"/>
          <w:w w:val="148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protege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3"/>
          <w:i/>
        </w:rPr>
        <w:t>derechos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3"/>
          <w:i/>
        </w:rPr>
        <w:t>terceros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3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6"/>
          <w:w w:val="11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9"/>
          <w:i/>
        </w:rPr>
        <w:t>requiera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9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3"/>
          <w:w w:val="9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publicación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7"/>
          <w:szCs w:val="17"/>
          <w:color w:val="757575"/>
          <w:spacing w:val="0"/>
          <w:w w:val="210"/>
        </w:rPr>
        <w:t>/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7" w:lineRule="exact"/>
        <w:ind w:left="492" w:right="-20"/>
        <w:jc w:val="left"/>
        <w:tabs>
          <w:tab w:pos="68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3"/>
          <w:i/>
        </w:rPr>
        <w:t>XII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3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8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considerad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i/>
        </w:rPr>
        <w:t>com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3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2"/>
          <w:w w:val="103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i/>
        </w:rPr>
        <w:t>rmconfidencial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disposició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legal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expresa.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7"/>
          <w:szCs w:val="17"/>
          <w:color w:val="9C9C9C"/>
          <w:spacing w:val="0"/>
          <w:w w:val="28"/>
        </w:rPr>
        <w:t>.·</w:t>
      </w:r>
      <w:r>
        <w:rPr>
          <w:rFonts w:ascii="Times New Roman" w:hAnsi="Times New Roman" w:cs="Times New Roman" w:eastAsia="Times New Roman"/>
          <w:sz w:val="17"/>
          <w:szCs w:val="17"/>
          <w:color w:val="9C9C9C"/>
          <w:spacing w:val="0"/>
          <w:w w:val="28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9C9C9C"/>
          <w:spacing w:val="2"/>
          <w:w w:val="2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55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9" w:after="0" w:line="270" w:lineRule="auto"/>
        <w:ind w:left="487" w:right="71" w:firstLine="1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70707"/>
          <w:spacing w:val="0"/>
          <w:w w:val="168"/>
          <w:i/>
        </w:rPr>
        <w:t>Í.</w:t>
      </w:r>
      <w:r>
        <w:rPr>
          <w:rFonts w:ascii="Arial" w:hAnsi="Arial" w:cs="Arial" w:eastAsia="Arial"/>
          <w:sz w:val="17"/>
          <w:szCs w:val="17"/>
          <w:color w:val="070707"/>
          <w:spacing w:val="-29"/>
          <w:w w:val="16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5"/>
          <w:i/>
        </w:rPr>
        <w:t>Par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5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i/>
        </w:rPr>
        <w:t>efecto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1"/>
          <w:w w:val="11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6"/>
          <w:i/>
        </w:rPr>
        <w:t>frac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6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6"/>
          <w:i/>
        </w:rPr>
        <w:t>:iÓÍÍXfdel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presente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artículo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e/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Institut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deber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aplica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prueb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interés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público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Además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deber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0"/>
          <w:w w:val="198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-8"/>
          <w:w w:val="198"/>
          <w:i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obi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1"/>
          <w:i/>
        </w:rPr>
        <w:t>)rqr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una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conexió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patent'e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entre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confidencia/y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un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7" w:lineRule="exact"/>
        <w:ind w:left="87" w:right="459"/>
        <w:jc w:val="center"/>
        <w:tabs>
          <w:tab w:pos="4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68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17"/>
          <w:w w:val="6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68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tem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interé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6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"/>
          <w:w w:val="8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6"/>
          <w:i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9"/>
          <w:w w:val="96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0"/>
          <w:w w:val="96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2"/>
          <w:w w:val="96"/>
          <w:i/>
        </w:rPr>
        <w:t>8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6"/>
          <w:i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6"/>
          <w:i/>
        </w:rPr>
        <w:t>:}pf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7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4"/>
          <w:w w:val="98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85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plida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entre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  <w:i/>
        </w:rPr>
        <w:t>invasió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intimida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ocasionad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1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por/a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155" w:lineRule="exact"/>
        <w:ind w:left="-33" w:right="562"/>
        <w:jc w:val="center"/>
        <w:tabs>
          <w:tab w:pos="69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82"/>
          <w:position w:val="-3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82"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8"/>
          <w:w w:val="82"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0"/>
          <w:w w:val="100"/>
          <w:i/>
          <w:position w:val="-3"/>
        </w:rPr>
        <w:t>:,&gt;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5"/>
          <w:w w:val="100"/>
          <w:i/>
          <w:position w:val="-3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5"/>
          <w:w w:val="100"/>
          <w:i/>
          <w:position w:val="-3"/>
        </w:rPr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9"/>
          <w:w w:val="100"/>
          <w:imprint/>
          <w:i/>
          <w:position w:val="-3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9"/>
          <w:w w:val="100"/>
          <w:imprint/>
          <w:i/>
          <w:position w:val="-3"/>
        </w:rPr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9"/>
          <w:w w:val="100"/>
          <w:i/>
          <w:position w:val="-3"/>
        </w:rPr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9"/>
          <w:w w:val="100"/>
          <w:i/>
          <w:position w:val="-3"/>
        </w:rPr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q¡vulgació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8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infqrmácíó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8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/rd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0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rl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ia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Í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9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00"/>
          <w:i/>
          <w:position w:val="-3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2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8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interé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8"/>
          <w:i/>
          <w:position w:val="-3"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8"/>
          <w:i/>
          <w:position w:val="-3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8"/>
          <w:w w:val="98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1"/>
          <w:w w:val="142"/>
          <w:position w:val="-3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9C9C9C"/>
          <w:spacing w:val="0"/>
          <w:w w:val="27"/>
          <w:position w:val="-3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9C9C9C"/>
          <w:spacing w:val="-11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57575"/>
          <w:spacing w:val="-12"/>
          <w:w w:val="191"/>
          <w:position w:val="-3"/>
        </w:rPr>
        <w:t>"</w:t>
      </w:r>
      <w:r>
        <w:rPr>
          <w:rFonts w:ascii="Times New Roman" w:hAnsi="Times New Roman" w:cs="Times New Roman" w:eastAsia="Times New Roman"/>
          <w:sz w:val="17"/>
          <w:szCs w:val="17"/>
          <w:color w:val="757575"/>
          <w:spacing w:val="0"/>
          <w:w w:val="55"/>
          <w:position w:val="-3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470" w:lineRule="exact"/>
        <w:ind w:left="196" w:right="-20"/>
        <w:jc w:val="left"/>
        <w:tabs>
          <w:tab w:pos="3460" w:val="left"/>
          <w:tab w:pos="696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284.160004pt;margin-top:12.739399pt;width:244.800003pt;height:33.599998pt;mso-position-horizontal-relative:page;mso-position-vertical-relative:paragraph;z-index:-4893" type="#_x0000_t75">
            <v:imagedata r:id="rId206" o:title=""/>
          </v:shape>
        </w:pict>
      </w:r>
      <w:r>
        <w:rPr>
          <w:rFonts w:ascii="Times New Roman" w:hAnsi="Times New Roman" w:cs="Times New Roman" w:eastAsia="Times New Roman"/>
          <w:sz w:val="50"/>
          <w:szCs w:val="50"/>
          <w:color w:val="1C1C1C"/>
          <w:spacing w:val="12"/>
          <w:w w:val="9"/>
          <w:position w:val="1"/>
        </w:rPr>
        <w:t>·</w:t>
      </w:r>
      <w:r>
        <w:rPr>
          <w:rFonts w:ascii="Times New Roman" w:hAnsi="Times New Roman" w:cs="Times New Roman" w:eastAsia="Times New Roman"/>
          <w:sz w:val="50"/>
          <w:szCs w:val="50"/>
          <w:color w:val="070707"/>
          <w:spacing w:val="19"/>
          <w:w w:val="27"/>
          <w:position w:val="1"/>
        </w:rPr>
        <w:t>.</w:t>
      </w:r>
      <w:r>
        <w:rPr>
          <w:rFonts w:ascii="Times New Roman" w:hAnsi="Times New Roman" w:cs="Times New Roman" w:eastAsia="Times New Roman"/>
          <w:sz w:val="50"/>
          <w:szCs w:val="50"/>
          <w:color w:val="343434"/>
          <w:spacing w:val="30"/>
          <w:w w:val="27"/>
          <w:position w:val="1"/>
        </w:rPr>
        <w:t>.</w:t>
      </w:r>
      <w:r>
        <w:rPr>
          <w:rFonts w:ascii="Times New Roman" w:hAnsi="Times New Roman" w:cs="Times New Roman" w:eastAsia="Times New Roman"/>
          <w:sz w:val="50"/>
          <w:szCs w:val="50"/>
          <w:color w:val="343434"/>
          <w:spacing w:val="0"/>
          <w:w w:val="31"/>
          <w:position w:val="1"/>
        </w:rPr>
        <w:t>'</w:t>
      </w:r>
      <w:r>
        <w:rPr>
          <w:rFonts w:ascii="Times New Roman" w:hAnsi="Times New Roman" w:cs="Times New Roman" w:eastAsia="Times New Roman"/>
          <w:sz w:val="50"/>
          <w:szCs w:val="50"/>
          <w:color w:val="343434"/>
          <w:spacing w:val="0"/>
          <w:w w:val="30"/>
          <w:position w:val="1"/>
        </w:rPr>
        <w:t>:</w:t>
      </w:r>
      <w:r>
        <w:rPr>
          <w:rFonts w:ascii="Times New Roman" w:hAnsi="Times New Roman" w:cs="Times New Roman" w:eastAsia="Times New Roman"/>
          <w:sz w:val="50"/>
          <w:szCs w:val="50"/>
          <w:color w:val="606060"/>
          <w:spacing w:val="0"/>
          <w:w w:val="37"/>
          <w:i/>
          <w:position w:val="1"/>
        </w:rPr>
        <w:t>·</w:t>
      </w:r>
      <w:r>
        <w:rPr>
          <w:rFonts w:ascii="Times New Roman" w:hAnsi="Times New Roman" w:cs="Times New Roman" w:eastAsia="Times New Roman"/>
          <w:sz w:val="50"/>
          <w:szCs w:val="50"/>
          <w:color w:val="606060"/>
          <w:spacing w:val="-3"/>
          <w:w w:val="37"/>
          <w:i/>
          <w:position w:val="1"/>
        </w:rPr>
        <w:t>·</w:t>
      </w:r>
      <w:r>
        <w:rPr>
          <w:rFonts w:ascii="Times New Roman" w:hAnsi="Times New Roman" w:cs="Times New Roman" w:eastAsia="Times New Roman"/>
          <w:sz w:val="50"/>
          <w:szCs w:val="50"/>
          <w:color w:val="343434"/>
          <w:spacing w:val="0"/>
          <w:w w:val="49"/>
          <w:i/>
          <w:position w:val="1"/>
        </w:rPr>
        <w:t>Wr</w:t>
      </w:r>
      <w:r>
        <w:rPr>
          <w:rFonts w:ascii="Times New Roman" w:hAnsi="Times New Roman" w:cs="Times New Roman" w:eastAsia="Times New Roman"/>
          <w:sz w:val="50"/>
          <w:szCs w:val="50"/>
          <w:color w:val="070707"/>
          <w:spacing w:val="0"/>
          <w:w w:val="35"/>
          <w:i/>
          <w:position w:val="1"/>
        </w:rPr>
        <w:t>u!</w:t>
      </w:r>
      <w:r>
        <w:rPr>
          <w:rFonts w:ascii="Times New Roman" w:hAnsi="Times New Roman" w:cs="Times New Roman" w:eastAsia="Times New Roman"/>
          <w:sz w:val="50"/>
          <w:szCs w:val="50"/>
          <w:color w:val="070707"/>
          <w:spacing w:val="-135"/>
          <w:w w:val="35"/>
          <w:i/>
          <w:position w:val="1"/>
        </w:rPr>
        <w:t>p</w:t>
      </w:r>
      <w:r>
        <w:rPr>
          <w:rFonts w:ascii="Times New Roman" w:hAnsi="Times New Roman" w:cs="Times New Roman" w:eastAsia="Times New Roman"/>
          <w:sz w:val="50"/>
          <w:szCs w:val="50"/>
          <w:color w:val="343434"/>
          <w:spacing w:val="0"/>
          <w:w w:val="19"/>
          <w:i/>
          <w:position w:val="1"/>
        </w:rPr>
        <w:t>:</w:t>
      </w:r>
      <w:r>
        <w:rPr>
          <w:rFonts w:ascii="Times New Roman" w:hAnsi="Times New Roman" w:cs="Times New Roman" w:eastAsia="Times New Roman"/>
          <w:sz w:val="50"/>
          <w:szCs w:val="50"/>
          <w:color w:val="343434"/>
          <w:spacing w:val="-1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50"/>
          <w:szCs w:val="50"/>
          <w:color w:val="070707"/>
          <w:spacing w:val="0"/>
          <w:w w:val="77"/>
          <w:i/>
          <w:position w:val="1"/>
        </w:rPr>
        <w:t>-</w:t>
      </w:r>
      <w:r>
        <w:rPr>
          <w:rFonts w:ascii="Times New Roman" w:hAnsi="Times New Roman" w:cs="Times New Roman" w:eastAsia="Times New Roman"/>
          <w:sz w:val="50"/>
          <w:szCs w:val="50"/>
          <w:color w:val="070707"/>
          <w:spacing w:val="33"/>
          <w:w w:val="77"/>
          <w:i/>
          <w:position w:val="1"/>
        </w:rPr>
        <w:t> </w:t>
      </w:r>
      <w:r>
        <w:rPr>
          <w:rFonts w:ascii="Arial" w:hAnsi="Arial" w:cs="Arial" w:eastAsia="Arial"/>
          <w:sz w:val="32"/>
          <w:szCs w:val="32"/>
          <w:color w:val="343434"/>
          <w:spacing w:val="-8"/>
          <w:w w:val="37"/>
          <w:i/>
          <w:position w:val="1"/>
        </w:rPr>
        <w:t>·</w:t>
      </w:r>
      <w:r>
        <w:rPr>
          <w:rFonts w:ascii="Arial" w:hAnsi="Arial" w:cs="Arial" w:eastAsia="Arial"/>
          <w:sz w:val="32"/>
          <w:szCs w:val="32"/>
          <w:color w:val="070707"/>
          <w:spacing w:val="0"/>
          <w:w w:val="47"/>
          <w:i/>
          <w:position w:val="1"/>
        </w:rPr>
        <w:t>'fltA1</w:t>
      </w:r>
      <w:r>
        <w:rPr>
          <w:rFonts w:ascii="Arial" w:hAnsi="Arial" w:cs="Arial" w:eastAsia="Arial"/>
          <w:sz w:val="32"/>
          <w:szCs w:val="32"/>
          <w:color w:val="070707"/>
          <w:spacing w:val="-4"/>
          <w:w w:val="48"/>
          <w:i/>
          <w:position w:val="1"/>
        </w:rPr>
        <w:t>6</w:t>
      </w:r>
      <w:r>
        <w:rPr>
          <w:rFonts w:ascii="Arial" w:hAnsi="Arial" w:cs="Arial" w:eastAsia="Arial"/>
          <w:sz w:val="32"/>
          <w:szCs w:val="32"/>
          <w:color w:val="343434"/>
          <w:spacing w:val="0"/>
          <w:w w:val="64"/>
          <w:i/>
          <w:position w:val="1"/>
        </w:rPr>
        <w:t>Pi</w:t>
      </w:r>
      <w:r>
        <w:rPr>
          <w:rFonts w:ascii="Arial" w:hAnsi="Arial" w:cs="Arial" w:eastAsia="Arial"/>
          <w:sz w:val="32"/>
          <w:szCs w:val="32"/>
          <w:color w:val="757575"/>
          <w:spacing w:val="0"/>
          <w:w w:val="24"/>
          <w:i/>
          <w:position w:val="1"/>
        </w:rPr>
        <w:t>.</w:t>
      </w:r>
      <w:r>
        <w:rPr>
          <w:rFonts w:ascii="Arial" w:hAnsi="Arial" w:cs="Arial" w:eastAsia="Arial"/>
          <w:sz w:val="32"/>
          <w:szCs w:val="32"/>
          <w:color w:val="757575"/>
          <w:spacing w:val="0"/>
          <w:w w:val="100"/>
          <w:i/>
          <w:position w:val="1"/>
        </w:rPr>
        <w:tab/>
      </w:r>
      <w:r>
        <w:rPr>
          <w:rFonts w:ascii="Arial" w:hAnsi="Arial" w:cs="Arial" w:eastAsia="Arial"/>
          <w:sz w:val="32"/>
          <w:szCs w:val="32"/>
          <w:color w:val="757575"/>
          <w:spacing w:val="0"/>
          <w:w w:val="100"/>
          <w:i/>
          <w:position w:val="1"/>
        </w:rPr>
      </w:r>
      <w:r>
        <w:rPr>
          <w:rFonts w:ascii="Arial" w:hAnsi="Arial" w:cs="Arial" w:eastAsia="Arial"/>
          <w:sz w:val="32"/>
          <w:szCs w:val="32"/>
          <w:color w:val="606060"/>
          <w:spacing w:val="0"/>
          <w:w w:val="44"/>
          <w:position w:val="1"/>
        </w:rPr>
        <w:t>.</w:t>
      </w:r>
      <w:r>
        <w:rPr>
          <w:rFonts w:ascii="Arial" w:hAnsi="Arial" w:cs="Arial" w:eastAsia="Arial"/>
          <w:sz w:val="32"/>
          <w:szCs w:val="32"/>
          <w:color w:val="60606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32"/>
          <w:szCs w:val="32"/>
          <w:color w:val="606060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4"/>
          <w:szCs w:val="14"/>
          <w:color w:val="606060"/>
          <w:spacing w:val="0"/>
          <w:w w:val="100"/>
          <w:position w:val="1"/>
        </w:rPr>
        <w:t>!·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0" w:after="0" w:line="240" w:lineRule="auto"/>
        <w:ind w:left="497" w:right="4348" w:firstLine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4B4B4B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4B4B4B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7"/>
          <w:i/>
        </w:rPr>
        <w:t>tÍtJ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"/>
          <w:w w:val="117"/>
          <w:i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44"/>
          <w:w w:val="117"/>
          <w:i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5"/>
          <w:w w:val="164"/>
          <w:i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606060"/>
          <w:spacing w:val="-15"/>
          <w:w w:val="101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90"/>
          <w:i/>
        </w:rPr>
        <w:t>iJé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7"/>
          <w:i/>
        </w:rPr>
        <w:t>inforrrld,t.iqr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"/>
          <w:w w:val="87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57575"/>
          <w:spacing w:val="0"/>
          <w:w w:val="57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757575"/>
          <w:spacing w:val="0"/>
          <w:w w:val="56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75757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83"/>
          <w:i/>
        </w:rPr>
        <w:t>f'9.11fid'encial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8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"/>
          <w:w w:val="95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4B4B4B"/>
          <w:spacing w:val="0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4B4B4B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Tene¡¡¡'jj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é</w:t>
      </w:r>
      <w:r>
        <w:rPr>
          <w:rFonts w:ascii="Times New Roman" w:hAnsi="Times New Roman" w:cs="Times New Roman" w:eastAsia="Times New Roman"/>
          <w:sz w:val="17"/>
          <w:szCs w:val="17"/>
          <w:color w:val="757575"/>
          <w:spacing w:val="-15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infoánaeidlíhcon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9" w:after="0" w:line="258" w:lineRule="auto"/>
        <w:ind w:left="497" w:right="96"/>
        <w:jc w:val="left"/>
        <w:tabs>
          <w:tab w:pos="53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w w:val="56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56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0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Conoce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utilización,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2"/>
          <w:i/>
        </w:rPr>
        <w:t>objet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2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1"/>
          <w:w w:val="11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información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confidencial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posesió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3"/>
          <w:i/>
        </w:rPr>
        <w:t>OlJ'/Igaa·os;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5" w:after="0" w:line="252" w:lineRule="auto"/>
        <w:ind w:left="497" w:right="599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59"/>
          <w:i/>
        </w:rPr>
        <w:t>111.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5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Solicita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rectificación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modificación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corrección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sustitución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oposición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supresió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ampli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confidencial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posea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5"/>
          <w:i/>
        </w:rPr>
        <w:t>obligados;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9" w:after="0" w:line="261" w:lineRule="auto"/>
        <w:ind w:left="487" w:right="390" w:firstLine="1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w w:val="83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82"/>
          <w:i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0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Autoriza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escrit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ante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testigo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mediante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7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escritur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pública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difusión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distribuci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54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5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publicación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transferenci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comercializació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confidencial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pode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obligados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4" w:lineRule="exact"/>
        <w:ind w:left="506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93"/>
          <w:i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0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1"/>
          <w:i/>
        </w:rPr>
        <w:t>Los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9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demá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establezca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disposicione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legale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i/>
        </w:rPr>
        <w:t>aplicables.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0" w:after="0" w:line="252" w:lineRule="auto"/>
        <w:ind w:left="497" w:right="761" w:firstLine="-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2.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Cuand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titula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confidencial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fallezc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declarad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judicialmente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presunció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i/>
        </w:rPr>
        <w:t>muerte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1"/>
          <w:w w:val="11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derecho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reconocido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ley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respect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1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273" w:right="4297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26"/>
        </w:rPr>
        <w:t>21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160" w:h="15320"/>
          <w:pgMar w:top="140" w:bottom="280" w:left="220" w:right="680"/>
          <w:cols w:num="2" w:equalWidth="0">
            <w:col w:w="1950" w:space="1421"/>
            <w:col w:w="7889"/>
          </w:cols>
        </w:sectPr>
      </w:pPr>
      <w:rPr/>
    </w:p>
    <w:p>
      <w:pPr>
        <w:spacing w:before="0" w:after="0" w:line="167" w:lineRule="exact"/>
        <w:ind w:left="110" w:right="-20"/>
        <w:jc w:val="left"/>
        <w:tabs>
          <w:tab w:pos="17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130.559998pt;margin-top:4.799988pt;width:461.76001pt;height:507.840012pt;mso-position-horizontal-relative:page;mso-position-vertical-relative:page;z-index:-4894" coordorigin="2611,96" coordsize="9235,10157">
            <v:shape style="position:absolute;left:2611;top:96;width:9235;height:6528" type="#_x0000_t75">
              <v:imagedata r:id="rId207" o:title=""/>
            </v:shape>
            <v:group style="position:absolute;left:11688;top:1158;width:2;height:1757" coordorigin="11688,1158" coordsize="2,1757">
              <v:shape style="position:absolute;left:11688;top:1158;width:2;height:1757" coordorigin="11688,1158" coordsize="0,1757" path="m11688,2915l11688,1158e" filled="f" stroked="t" strokeweight="1.193868pt" strokecolor="#1C1C1C">
                <v:path arrowok="t"/>
              </v:shape>
            </v:group>
            <v:group style="position:absolute;left:11700;top:4030;width:2;height:4906" coordorigin="11700,4030" coordsize="2,4906">
              <v:shape style="position:absolute;left:11700;top:4030;width:2;height:4906" coordorigin="11700,4030" coordsize="0,4906" path="m11700,8936l11700,4030e" filled="f" stroked="t" strokeweight="1.193868pt" strokecolor="#1C1C1C">
                <v:path arrowok="t"/>
              </v:shape>
              <v:shape style="position:absolute;left:2630;top:7795;width:269;height:2458" type="#_x0000_t75">
                <v:imagedata r:id="rId208" o:title=""/>
              </v:shape>
            </v:group>
            <v:group style="position:absolute;left:2820;top:6562;width:2;height:1312" coordorigin="2820,6562" coordsize="2,1312">
              <v:shape style="position:absolute;left:2820;top:6562;width:2;height:1312" coordorigin="2820,6562" coordsize="0,1312" path="m2820,7874l2820,6562e" filled="f" stroked="t" strokeweight="1.432642pt" strokecolor="#0C0C0C">
                <v:path arrowok="t"/>
              </v:shape>
            </v:group>
            <v:group style="position:absolute;left:9316;top:4242;width:2;height:93" coordorigin="9316,4242" coordsize="2,93">
              <v:shape style="position:absolute;left:9316;top:4242;width:2;height:93" coordorigin="9316,4242" coordsize="0,93" path="m9316,4335l9316,4242e" filled="f" stroked="t" strokeweight=".68275pt" strokecolor="#E6E6E6">
                <v:path arrowok="t"/>
              </v:shape>
            </v:group>
            <v:group style="position:absolute;left:8463;top:4332;width:52;height:2" coordorigin="8463,4332" coordsize="52,2">
              <v:shape style="position:absolute;left:8463;top:4332;width:52;height:2" coordorigin="8463,4332" coordsize="52,0" path="m8463,4332l8515,4332e" filled="f" stroked="t" strokeweight=".2pt" strokecolor="#86868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1.520004pt;margin-top:468.001404pt;width:459.839996pt;height:277.918600pt;mso-position-horizontal-relative:page;mso-position-vertical-relative:page;z-index:-4892" coordorigin="2630,9360" coordsize="9197,5558">
            <v:shape style="position:absolute;left:2630;top:12096;width:9197;height:2822" type="#_x0000_t75">
              <v:imagedata r:id="rId209" o:title=""/>
            </v:shape>
            <v:group style="position:absolute;left:11717;top:9372;width:2;height:3504" coordorigin="11717,9372" coordsize="2,3504">
              <v:shape style="position:absolute;left:11717;top:9372;width:2;height:3504" coordorigin="11717,9372" coordsize="0,3504" path="m11717,12876l11717,9372e" filled="f" stroked="t" strokeweight="1.193868pt" strokecolor="#1C1C1C">
                <v:path arrowok="t"/>
              </v:shape>
            </v:group>
            <w10:wrap type="none"/>
          </v:group>
        </w:pict>
      </w:r>
      <w:hyperlink r:id="rId210">
        <w:r>
          <w:rPr>
            <w:rFonts w:ascii="Times New Roman" w:hAnsi="Times New Roman" w:cs="Times New Roman" w:eastAsia="Times New Roman"/>
            <w:sz w:val="18"/>
            <w:szCs w:val="18"/>
            <w:color w:val="070707"/>
            <w:w w:val="109"/>
            <w:position w:val="-1"/>
          </w:rPr>
          <w:t>www.Jallsl:-Q...</w:t>
        </w:r>
        <w:r>
          <w:rPr>
            <w:rFonts w:ascii="Times New Roman" w:hAnsi="Times New Roman" w:cs="Times New Roman" w:eastAsia="Times New Roman"/>
            <w:sz w:val="18"/>
            <w:szCs w:val="18"/>
            <w:color w:val="070707"/>
            <w:spacing w:val="-19"/>
            <w:w w:val="110"/>
            <w:position w:val="-1"/>
          </w:rPr>
          <w:t>g</w:t>
        </w:r>
        <w:r>
          <w:rPr>
            <w:rFonts w:ascii="Times New Roman" w:hAnsi="Times New Roman" w:cs="Times New Roman" w:eastAsia="Times New Roman"/>
            <w:sz w:val="18"/>
            <w:szCs w:val="18"/>
            <w:color w:val="606060"/>
            <w:spacing w:val="0"/>
            <w:w w:val="74"/>
            <w:position w:val="-1"/>
          </w:rPr>
          <w:t>.</w:t>
        </w:r>
        <w:r>
          <w:rPr>
            <w:rFonts w:ascii="Times New Roman" w:hAnsi="Times New Roman" w:cs="Times New Roman" w:eastAsia="Times New Roman"/>
            <w:sz w:val="18"/>
            <w:szCs w:val="18"/>
            <w:color w:val="606060"/>
            <w:spacing w:val="0"/>
            <w:w w:val="100"/>
            <w:position w:val="-1"/>
          </w:rPr>
          <w:tab/>
        </w:r>
        <w:r>
          <w:rPr>
            <w:rFonts w:ascii="Times New Roman" w:hAnsi="Times New Roman" w:cs="Times New Roman" w:eastAsia="Times New Roman"/>
            <w:sz w:val="18"/>
            <w:szCs w:val="18"/>
            <w:color w:val="606060"/>
            <w:spacing w:val="0"/>
            <w:w w:val="100"/>
            <w:position w:val="-1"/>
          </w:rPr>
        </w:r>
      </w:hyperlink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67"/>
          <w:position w:val="-1"/>
        </w:rPr>
        <w:t>.mx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85" w:lineRule="exact"/>
        <w:ind w:left="1733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1C1C1C"/>
          <w:spacing w:val="0"/>
          <w:w w:val="78"/>
          <w:position w:val="-5"/>
        </w:rPr>
        <w:t>\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265" w:lineRule="exact"/>
        <w:ind w:left="1790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606060"/>
          <w:spacing w:val="0"/>
          <w:w w:val="100"/>
        </w:rPr>
        <w:t>\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60" w:h="15320"/>
          <w:pgMar w:top="140" w:bottom="280" w:left="220" w:right="680"/>
        </w:sectPr>
      </w:pPr>
      <w:rPr/>
    </w:p>
    <w:p>
      <w:pPr>
        <w:spacing w:before="71" w:after="0" w:line="258" w:lineRule="auto"/>
        <w:ind w:left="3861" w:right="388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shape style="position:absolute;margin-left:37.439999pt;margin-top:.414322pt;width:50.880001pt;height:50.880001pt;mso-position-horizontal-relative:page;mso-position-vertical-relative:paragraph;z-index:-4887" type="#_x0000_t75">
            <v:imagedata r:id="rId212" o:title=""/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pasarán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ningú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trámite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familiare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más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cercanos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primer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líne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rect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límítaciá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3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grado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9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9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8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caso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colaterale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hast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cuart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3"/>
          <w:i/>
        </w:rPr>
        <w:t>grado.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264" w:lineRule="auto"/>
        <w:ind w:left="3861" w:right="442" w:firstLine="-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245464pt;margin-top:11.724787pt;width:12.467521pt;height:72pt;mso-position-horizontal-relative:page;mso-position-vertical-relative:paragraph;z-index:-4879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Pr/>
                  <w:r>
                    <w:rPr>
                      <w:rFonts w:ascii="Arial" w:hAnsi="Arial" w:cs="Arial" w:eastAsia="Arial"/>
                      <w:sz w:val="144"/>
                      <w:szCs w:val="144"/>
                      <w:color w:val="050505"/>
                      <w:spacing w:val="0"/>
                      <w:w w:val="52"/>
                      <w:position w:val="-1"/>
                    </w:rPr>
                    <w:t>-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22"/>
          <w:i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0"/>
          <w:w w:val="12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-16"/>
          <w:w w:val="12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8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8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8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cas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conflict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entre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familiare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igual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parentesc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titularida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derechos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resolver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autorida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judicial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competente.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4" w:lineRule="exact"/>
        <w:ind w:left="755" w:right="-20"/>
        <w:jc w:val="left"/>
        <w:tabs>
          <w:tab w:pos="72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44"/>
          <w:szCs w:val="144"/>
          <w:color w:val="050505"/>
          <w:spacing w:val="0"/>
          <w:w w:val="153"/>
          <w:position w:val="-112"/>
        </w:rPr>
        <w:t>•</w:t>
      </w:r>
      <w:r>
        <w:rPr>
          <w:rFonts w:ascii="Arial" w:hAnsi="Arial" w:cs="Arial" w:eastAsia="Arial"/>
          <w:sz w:val="144"/>
          <w:szCs w:val="144"/>
          <w:color w:val="050505"/>
          <w:spacing w:val="0"/>
          <w:w w:val="100"/>
          <w:position w:val="-112"/>
        </w:rPr>
        <w:tab/>
      </w:r>
      <w:r>
        <w:rPr>
          <w:rFonts w:ascii="Arial" w:hAnsi="Arial" w:cs="Arial" w:eastAsia="Arial"/>
          <w:sz w:val="144"/>
          <w:szCs w:val="144"/>
          <w:color w:val="050505"/>
          <w:spacing w:val="0"/>
          <w:w w:val="100"/>
          <w:position w:val="-112"/>
        </w:rPr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100"/>
          <w:i/>
          <w:position w:val="-2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4"/>
          <w:i/>
          <w:position w:val="-20"/>
        </w:rPr>
        <w:t>Tercero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74" w:lineRule="exact"/>
        <w:ind w:left="6878" w:right="4014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Títul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4" w:after="0" w:line="240" w:lineRule="auto"/>
        <w:ind w:left="6506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Obligados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jc w:val="left"/>
        <w:spacing w:after="0"/>
        <w:sectPr>
          <w:pgMar w:footer="0" w:header="0" w:top="660" w:bottom="0" w:left="200" w:right="660"/>
          <w:footerReference w:type="default" r:id="rId211"/>
          <w:pgSz w:w="12180" w:h="15420"/>
        </w:sectPr>
      </w:pPr>
      <w:rPr/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39" w:right="865"/>
        <w:jc w:val="center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0"/>
          <w:w w:val="103"/>
          <w:b/>
          <w:bCs/>
        </w:rPr>
        <w:t>JALISCO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32" w:after="0" w:line="240" w:lineRule="auto"/>
        <w:ind w:left="365" w:right="854"/>
        <w:jc w:val="center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050505"/>
          <w:w w:val="135"/>
        </w:rPr>
        <w:t>GOBIER</w:t>
      </w:r>
      <w:r>
        <w:rPr>
          <w:rFonts w:ascii="Arial" w:hAnsi="Arial" w:cs="Arial" w:eastAsia="Arial"/>
          <w:sz w:val="8"/>
          <w:szCs w:val="8"/>
          <w:color w:val="050505"/>
          <w:w w:val="136"/>
        </w:rPr>
        <w:t>N</w:t>
      </w:r>
      <w:r>
        <w:rPr>
          <w:rFonts w:ascii="Arial" w:hAnsi="Arial" w:cs="Arial" w:eastAsia="Arial"/>
          <w:sz w:val="8"/>
          <w:szCs w:val="8"/>
          <w:color w:val="050505"/>
          <w:spacing w:val="-11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F2F2F"/>
          <w:spacing w:val="0"/>
          <w:w w:val="100"/>
        </w:rPr>
        <w:t>O</w:t>
      </w:r>
      <w:r>
        <w:rPr>
          <w:rFonts w:ascii="Arial" w:hAnsi="Arial" w:cs="Arial" w:eastAsia="Arial"/>
          <w:sz w:val="8"/>
          <w:szCs w:val="8"/>
          <w:color w:val="2F2F2F"/>
          <w:spacing w:val="0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F2F2F"/>
          <w:spacing w:val="13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F2F2F"/>
          <w:spacing w:val="0"/>
          <w:w w:val="132"/>
        </w:rPr>
        <w:t>()</w:t>
      </w:r>
      <w:r>
        <w:rPr>
          <w:rFonts w:ascii="Arial" w:hAnsi="Arial" w:cs="Arial" w:eastAsia="Arial"/>
          <w:sz w:val="8"/>
          <w:szCs w:val="8"/>
          <w:color w:val="2F2F2F"/>
          <w:spacing w:val="0"/>
          <w:w w:val="131"/>
        </w:rPr>
        <w:t>E</w:t>
      </w:r>
      <w:r>
        <w:rPr>
          <w:rFonts w:ascii="Arial" w:hAnsi="Arial" w:cs="Arial" w:eastAsia="Arial"/>
          <w:sz w:val="8"/>
          <w:szCs w:val="8"/>
          <w:color w:val="2F2F2F"/>
          <w:spacing w:val="-10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100"/>
        </w:rPr>
        <w:t>   </w:t>
      </w:r>
      <w:r>
        <w:rPr>
          <w:rFonts w:ascii="Arial" w:hAnsi="Arial" w:cs="Arial" w:eastAsia="Arial"/>
          <w:sz w:val="8"/>
          <w:szCs w:val="8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169"/>
        </w:rPr>
        <w:t>STA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169"/>
        </w:rPr>
        <w:t>D</w:t>
      </w:r>
      <w:r>
        <w:rPr>
          <w:rFonts w:ascii="Arial" w:hAnsi="Arial" w:cs="Arial" w:eastAsia="Arial"/>
          <w:sz w:val="8"/>
          <w:szCs w:val="8"/>
          <w:color w:val="050505"/>
          <w:spacing w:val="-24"/>
          <w:w w:val="169"/>
        </w:rPr>
        <w:t> </w:t>
      </w:r>
      <w:r>
        <w:rPr>
          <w:rFonts w:ascii="Arial" w:hAnsi="Arial" w:cs="Arial" w:eastAsia="Arial"/>
          <w:sz w:val="8"/>
          <w:szCs w:val="8"/>
          <w:color w:val="2F2F2F"/>
          <w:spacing w:val="0"/>
          <w:w w:val="103"/>
        </w:rPr>
        <w:t>O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6" w:lineRule="exact"/>
        <w:ind w:left="797" w:right="1323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38.367783pt;margin-top:-9.708916pt;width:51.474787pt;height:.1pt;mso-position-horizontal-relative:page;mso-position-vertical-relative:paragraph;z-index:-4882" coordorigin="767,-194" coordsize="1029,2">
            <v:shape style="position:absolute;left:767;top:-194;width:1029;height:2" coordorigin="767,-194" coordsize="1029,0" path="m767,-194l1797,-194e" filled="f" stroked="t" strokeweight=".714928pt" strokecolor="#1C1C1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4"/>
          <w:position w:val="-1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38" w:lineRule="exact"/>
        <w:ind w:left="437" w:right="909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3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7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4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8" w:after="0" w:line="240" w:lineRule="auto"/>
        <w:ind w:left="3041" w:right="3475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Capítul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6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4" w:after="0" w:line="240" w:lineRule="auto"/>
        <w:ind w:left="2508" w:right="297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Disposicione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Generales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90"/>
        <w:jc w:val="left"/>
        <w:tabs>
          <w:tab w:pos="47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shape style="position:absolute;margin-left:210.240005pt;margin-top:.635392pt;width:231.360001pt;height:70.080002pt;mso-position-horizontal-relative:page;mso-position-vertical-relative:paragraph;z-index:-4883" type="#_x0000_t75">
            <v:imagedata r:id="rId213" o:title=""/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050505"/>
          <w:w w:val="102"/>
          <w:i/>
        </w:rPr>
        <w:t>Artícul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w w:val="103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25.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Sujeto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4"/>
          <w:i/>
        </w:rPr>
        <w:t>obligado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2"/>
          <w:i/>
        </w:rPr>
        <w:t>Obligaciones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pict>
          <v:shape style="width:120.959999pt;height:51.84pt;mso-position-horizontal-relative:char;mso-position-vertical-relative:line" type="#_x0000_t75">
            <v:imagedata r:id="rId214" o:title=""/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left="10" w:right="217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w w:val="63"/>
          <w:i/>
        </w:rPr>
        <w:t>11.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Constitui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Comité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Unidad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vigila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correct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funcionamiento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8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excepció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3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obligado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señalado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fracció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1"/>
          <w:i/>
        </w:rPr>
        <w:t>XIX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8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1"/>
          <w:i/>
        </w:rPr>
        <w:t>anterior;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8" w:lineRule="auto"/>
        <w:ind w:left="10" w:right="16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73"/>
          <w:i/>
        </w:rPr>
        <w:t>11/.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7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Establece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punta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desconcentrÓ'do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Unida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recepció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solicitude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entreg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cuand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2"/>
          <w:i/>
        </w:rPr>
        <w:t>necesaria;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420"/>
          <w:pgMar w:top="140" w:bottom="280" w:left="200" w:right="660"/>
          <w:cols w:num="2" w:equalWidth="0">
            <w:col w:w="2661" w:space="1328"/>
            <w:col w:w="7331"/>
          </w:cols>
        </w:sectPr>
      </w:pPr>
      <w:rPr/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96" w:lineRule="exact"/>
        <w:ind w:right="-11"/>
        <w:jc w:val="right"/>
        <w:rPr>
          <w:rFonts w:ascii="Arial" w:hAnsi="Arial" w:cs="Arial" w:eastAsia="Arial"/>
          <w:sz w:val="10"/>
          <w:szCs w:val="10"/>
        </w:rPr>
      </w:pPr>
      <w:rPr/>
      <w:r>
        <w:rPr/>
        <w:pict>
          <v:shape style="position:absolute;margin-left:130.559998pt;margin-top:-34.629440pt;width:12.48pt;height:49.919998pt;mso-position-horizontal-relative:page;mso-position-vertical-relative:paragraph;z-index:-4884" type="#_x0000_t75">
            <v:imagedata r:id="rId215" o:title=""/>
          </v:shape>
        </w:pict>
      </w:r>
      <w:r>
        <w:rPr>
          <w:rFonts w:ascii="Arial" w:hAnsi="Arial" w:cs="Arial" w:eastAsia="Arial"/>
          <w:sz w:val="10"/>
          <w:szCs w:val="10"/>
          <w:color w:val="7B7B7B"/>
          <w:spacing w:val="0"/>
          <w:w w:val="58"/>
          <w:i/>
          <w:position w:val="-2"/>
        </w:rPr>
        <w:t>1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151" w:lineRule="exact"/>
        <w:ind w:right="-20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w w:val="82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81"/>
          <w:i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0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Publica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identififació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ubi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0"/>
          <w:szCs w:val="10"/>
          <w:color w:val="2F2F2F"/>
          <w:spacing w:val="-17"/>
          <w:w w:val="107"/>
          <w:i/>
        </w:rPr>
        <w:t>'</w:t>
      </w:r>
      <w:r>
        <w:rPr>
          <w:rFonts w:ascii="Arial" w:hAnsi="Arial" w:cs="Arial" w:eastAsia="Arial"/>
          <w:sz w:val="10"/>
          <w:szCs w:val="10"/>
          <w:color w:val="4F4F4F"/>
          <w:spacing w:val="0"/>
          <w:w w:val="79"/>
          <w:i/>
        </w:rPr>
        <w:t>;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192" w:lineRule="exact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Unidad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Comité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  <w:position w:val="-1"/>
        </w:rPr>
        <w:t>procedimient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3"/>
          <w:i/>
          <w:position w:val="-1"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80" w:h="15420"/>
          <w:pgMar w:top="140" w:bottom="280" w:left="200" w:right="660"/>
          <w:cols w:num="2" w:equalWidth="0">
            <w:col w:w="7873" w:space="211"/>
            <w:col w:w="3236"/>
          </w:cols>
        </w:sectPr>
      </w:pPr>
      <w:rPr/>
    </w:p>
    <w:p>
      <w:pPr>
        <w:spacing w:before="23" w:after="0" w:line="168" w:lineRule="exact"/>
        <w:ind w:left="3999" w:right="1714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128.639999pt;margin-top:6.719971pt;width:461.759995pt;height:447.873963pt;mso-position-horizontal-relative:page;mso-position-vertical-relative:page;z-index:-4885" coordorigin="2573,134" coordsize="9235,8957">
            <v:shape style="position:absolute;left:2573;top:173;width:288;height:3494" type="#_x0000_t75">
              <v:imagedata r:id="rId216" o:title=""/>
            </v:shape>
            <v:shape style="position:absolute;left:4243;top:134;width:7565;height:960" type="#_x0000_t75">
              <v:imagedata r:id="rId217" o:title=""/>
            </v:shape>
            <v:group style="position:absolute;left:2812;top:349;width:1430;height:2" coordorigin="2812,349" coordsize="1430,2">
              <v:shape style="position:absolute;left:2812;top:349;width:1430;height:2" coordorigin="2812,349" coordsize="1430,0" path="m2812,349l4242,349e" filled="f" stroked="t" strokeweight="1.429855pt" strokecolor="#0F0F0F">
                <v:path arrowok="t"/>
              </v:shape>
            </v:group>
            <v:group style="position:absolute;left:11641;top:1257;width:2;height:6259" coordorigin="11641,1257" coordsize="2,6259">
              <v:shape style="position:absolute;left:11641;top:1257;width:2;height:6259" coordorigin="11641,1257" coordsize="0,6259" path="m11641,7515l11641,1257e" filled="f" stroked="t" strokeweight="1.191546pt" strokecolor="#181818">
                <v:path arrowok="t"/>
              </v:shape>
            </v:group>
            <v:group style="position:absolute;left:11653;top:7487;width:2;height:1596" coordorigin="11653,7487" coordsize="2,1596">
              <v:shape style="position:absolute;left:11653;top:7487;width:2;height:1596" coordorigin="11653,7487" coordsize="0,1596" path="m11653,9082l11653,7487e" filled="f" stroked="t" strokeweight=".953237pt" strokecolor="#18181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consult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5"/>
          <w:i/>
          <w:position w:val="-2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5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acces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8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lainfqrrnaci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7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PiJbtica;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1"/>
          <w:position w:val="-2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91"/>
          <w:position w:val="-2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0"/>
          <w:w w:val="91"/>
          <w:position w:val="-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0"/>
          <w:w w:val="91"/>
          <w:position w:val="-2"/>
        </w:rPr>
        <w:t>    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30"/>
          <w:w w:val="91"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54"/>
          <w:position w:val="-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79" w:lineRule="exact"/>
        <w:ind w:left="5467" w:right="1537"/>
        <w:jc w:val="center"/>
        <w:tabs>
          <w:tab w:pos="7080" w:val="left"/>
          <w:tab w:pos="7340" w:val="left"/>
          <w:tab w:pos="7660" w:val="left"/>
          <w:tab w:pos="964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8C8C8C"/>
          <w:spacing w:val="-6"/>
          <w:w w:val="18"/>
          <w:position w:val="1"/>
        </w:rPr>
        <w:t>_</w:t>
      </w:r>
      <w:r>
        <w:rPr>
          <w:rFonts w:ascii="Times New Roman" w:hAnsi="Times New Roman" w:cs="Times New Roman" w:eastAsia="Times New Roman"/>
          <w:sz w:val="10"/>
          <w:szCs w:val="10"/>
          <w:color w:val="676767"/>
          <w:spacing w:val="0"/>
          <w:w w:val="98"/>
          <w:position w:val="1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676767"/>
          <w:spacing w:val="-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7B7B7B"/>
          <w:spacing w:val="0"/>
          <w:w w:val="51"/>
          <w:i/>
          <w:position w:val="1"/>
        </w:rPr>
        <w:t>:_&gt;</w:t>
      </w:r>
      <w:r>
        <w:rPr>
          <w:rFonts w:ascii="Times New Roman" w:hAnsi="Times New Roman" w:cs="Times New Roman" w:eastAsia="Times New Roman"/>
          <w:sz w:val="10"/>
          <w:szCs w:val="10"/>
          <w:color w:val="7B7B7B"/>
          <w:spacing w:val="0"/>
          <w:w w:val="51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7B7B7B"/>
          <w:spacing w:val="3"/>
          <w:w w:val="51"/>
          <w:i/>
          <w:position w:val="1"/>
        </w:rPr>
        <w:t> </w:t>
      </w:r>
      <w:r>
        <w:rPr>
          <w:rFonts w:ascii="Arial" w:hAnsi="Arial" w:cs="Arial" w:eastAsia="Arial"/>
          <w:sz w:val="30"/>
          <w:szCs w:val="30"/>
          <w:color w:val="7B7B7B"/>
          <w:spacing w:val="0"/>
          <w:w w:val="58"/>
          <w:position w:val="1"/>
        </w:rPr>
        <w:t>i</w:t>
      </w:r>
      <w:r>
        <w:rPr>
          <w:rFonts w:ascii="Arial" w:hAnsi="Arial" w:cs="Arial" w:eastAsia="Arial"/>
          <w:sz w:val="30"/>
          <w:szCs w:val="30"/>
          <w:color w:val="7B7B7B"/>
          <w:spacing w:val="-35"/>
          <w:w w:val="100"/>
          <w:position w:val="1"/>
        </w:rPr>
        <w:t> </w:t>
      </w:r>
      <w:r>
        <w:rPr>
          <w:rFonts w:ascii="Arial" w:hAnsi="Arial" w:cs="Arial" w:eastAsia="Arial"/>
          <w:sz w:val="30"/>
          <w:szCs w:val="30"/>
          <w:color w:val="7B7B7B"/>
          <w:spacing w:val="0"/>
          <w:w w:val="57"/>
          <w:position w:val="1"/>
        </w:rPr>
        <w:t>&gt;</w:t>
      </w:r>
      <w:r>
        <w:rPr>
          <w:rFonts w:ascii="Arial" w:hAnsi="Arial" w:cs="Arial" w:eastAsia="Arial"/>
          <w:sz w:val="30"/>
          <w:szCs w:val="30"/>
          <w:color w:val="7B7B7B"/>
          <w:spacing w:val="0"/>
          <w:w w:val="58"/>
          <w:position w:val="1"/>
        </w:rPr>
        <w:t>)</w:t>
      </w:r>
      <w:r>
        <w:rPr>
          <w:rFonts w:ascii="Arial" w:hAnsi="Arial" w:cs="Arial" w:eastAsia="Arial"/>
          <w:sz w:val="30"/>
          <w:szCs w:val="30"/>
          <w:color w:val="7B7B7B"/>
          <w:spacing w:val="0"/>
          <w:w w:val="57"/>
          <w:position w:val="1"/>
        </w:rPr>
        <w:t>\:</w:t>
      </w:r>
      <w:r>
        <w:rPr>
          <w:rFonts w:ascii="Arial" w:hAnsi="Arial" w:cs="Arial" w:eastAsia="Arial"/>
          <w:sz w:val="30"/>
          <w:szCs w:val="30"/>
          <w:color w:val="7B7B7B"/>
          <w:spacing w:val="-34"/>
          <w:w w:val="57"/>
          <w:position w:val="1"/>
        </w:rPr>
        <w:t>:</w:t>
      </w:r>
      <w:r>
        <w:rPr>
          <w:rFonts w:ascii="Times New Roman" w:hAnsi="Times New Roman" w:cs="Times New Roman" w:eastAsia="Times New Roman"/>
          <w:sz w:val="10"/>
          <w:szCs w:val="10"/>
          <w:color w:val="7B7B7B"/>
          <w:spacing w:val="0"/>
          <w:w w:val="127"/>
          <w:position w:val="8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color w:val="7B7B7B"/>
          <w:spacing w:val="2"/>
          <w:w w:val="100"/>
          <w:position w:val="8"/>
        </w:rPr>
        <w:t> </w:t>
      </w:r>
      <w:r>
        <w:rPr>
          <w:rFonts w:ascii="Arial" w:hAnsi="Arial" w:cs="Arial" w:eastAsia="Arial"/>
          <w:sz w:val="19"/>
          <w:szCs w:val="19"/>
          <w:color w:val="7B7B7B"/>
          <w:spacing w:val="0"/>
          <w:w w:val="125"/>
          <w:position w:val="1"/>
        </w:rPr>
        <w:t>t7</w:t>
      </w:r>
      <w:r>
        <w:rPr>
          <w:rFonts w:ascii="Arial" w:hAnsi="Arial" w:cs="Arial" w:eastAsia="Arial"/>
          <w:sz w:val="19"/>
          <w:szCs w:val="19"/>
          <w:color w:val="7B7B7B"/>
          <w:spacing w:val="-19"/>
          <w:w w:val="126"/>
          <w:position w:val="1"/>
        </w:rPr>
        <w:t>i</w:t>
      </w:r>
      <w:r>
        <w:rPr>
          <w:rFonts w:ascii="Arial" w:hAnsi="Arial" w:cs="Arial" w:eastAsia="Arial"/>
          <w:sz w:val="19"/>
          <w:szCs w:val="19"/>
          <w:color w:val="7B7B7B"/>
          <w:spacing w:val="-29"/>
          <w:w w:val="58"/>
          <w:i/>
          <w:position w:val="1"/>
        </w:rPr>
        <w:t>,</w:t>
      </w:r>
      <w:r>
        <w:rPr>
          <w:rFonts w:ascii="Arial" w:hAnsi="Arial" w:cs="Arial" w:eastAsia="Arial"/>
          <w:sz w:val="19"/>
          <w:szCs w:val="19"/>
          <w:color w:val="4F4F4F"/>
          <w:spacing w:val="0"/>
          <w:w w:val="56"/>
          <w:i/>
          <w:position w:val="1"/>
        </w:rPr>
        <w:t>'</w:t>
      </w:r>
      <w:r>
        <w:rPr>
          <w:rFonts w:ascii="Arial" w:hAnsi="Arial" w:cs="Arial" w:eastAsia="Arial"/>
          <w:sz w:val="19"/>
          <w:szCs w:val="19"/>
          <w:color w:val="7B7B7B"/>
          <w:spacing w:val="-19"/>
          <w:w w:val="58"/>
          <w:i/>
          <w:position w:val="1"/>
        </w:rPr>
        <w:t>,</w:t>
      </w:r>
      <w:r>
        <w:rPr>
          <w:rFonts w:ascii="Arial" w:hAnsi="Arial" w:cs="Arial" w:eastAsia="Arial"/>
          <w:sz w:val="19"/>
          <w:szCs w:val="19"/>
          <w:color w:val="4F4F4F"/>
          <w:spacing w:val="-3"/>
          <w:w w:val="37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-59"/>
          <w:w w:val="59"/>
          <w:i/>
          <w:position w:val="1"/>
        </w:rPr>
        <w:t>{</w:t>
      </w:r>
      <w:r>
        <w:rPr>
          <w:rFonts w:ascii="Arial" w:hAnsi="Arial" w:cs="Arial" w:eastAsia="Arial"/>
          <w:sz w:val="19"/>
          <w:szCs w:val="19"/>
          <w:color w:val="4F4F4F"/>
          <w:spacing w:val="0"/>
          <w:w w:val="37"/>
          <w:i/>
          <w:position w:val="1"/>
        </w:rPr>
        <w:t>.</w:t>
      </w:r>
      <w:r>
        <w:rPr>
          <w:rFonts w:ascii="Arial" w:hAnsi="Arial" w:cs="Arial" w:eastAsia="Arial"/>
          <w:sz w:val="19"/>
          <w:szCs w:val="19"/>
          <w:color w:val="4F4F4F"/>
          <w:spacing w:val="-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59"/>
          <w:i/>
          <w:position w:val="1"/>
        </w:rPr>
        <w:t>t-: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59"/>
          <w:i/>
          <w:position w:val="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59"/>
          <w:i/>
          <w:position w:val="1"/>
        </w:rPr>
        <w:t>    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14"/>
          <w:w w:val="59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AFAFAF"/>
          <w:spacing w:val="0"/>
          <w:w w:val="42"/>
          <w:i/>
          <w:position w:val="1"/>
        </w:rPr>
        <w:t>-:;</w:t>
      </w:r>
      <w:r>
        <w:rPr>
          <w:rFonts w:ascii="Times New Roman" w:hAnsi="Times New Roman" w:cs="Times New Roman" w:eastAsia="Times New Roman"/>
          <w:sz w:val="19"/>
          <w:szCs w:val="19"/>
          <w:color w:val="AFAFAF"/>
          <w:spacing w:val="0"/>
          <w:w w:val="100"/>
          <w:i/>
          <w:position w:val="1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AFAFAF"/>
          <w:spacing w:val="0"/>
          <w:w w:val="100"/>
          <w:i/>
          <w:position w:val="1"/>
        </w:rPr>
      </w:r>
      <w:r>
        <w:rPr>
          <w:rFonts w:ascii="Times New Roman" w:hAnsi="Times New Roman" w:cs="Times New Roman" w:eastAsia="Times New Roman"/>
          <w:sz w:val="19"/>
          <w:szCs w:val="19"/>
          <w:color w:val="7B7B7B"/>
          <w:spacing w:val="0"/>
          <w:w w:val="42"/>
          <w:position w:val="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7B7B7B"/>
          <w:spacing w:val="-18"/>
          <w:w w:val="42"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B7B7B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7B7B7B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9"/>
          <w:szCs w:val="19"/>
          <w:color w:val="8C8C8C"/>
          <w:spacing w:val="0"/>
          <w:w w:val="42"/>
          <w:position w:val="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8C8C8C"/>
          <w:spacing w:val="-18"/>
          <w:w w:val="42"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C8C8C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8C8C8C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9"/>
          <w:szCs w:val="19"/>
          <w:color w:val="A0A0A0"/>
          <w:spacing w:val="0"/>
          <w:w w:val="36"/>
          <w:position w:val="1"/>
        </w:rPr>
        <w:t>--</w:t>
      </w:r>
      <w:r>
        <w:rPr>
          <w:rFonts w:ascii="Times New Roman" w:hAnsi="Times New Roman" w:cs="Times New Roman" w:eastAsia="Times New Roman"/>
          <w:sz w:val="19"/>
          <w:szCs w:val="19"/>
          <w:color w:val="8C8C8C"/>
          <w:spacing w:val="0"/>
          <w:w w:val="17"/>
          <w:i/>
          <w:position w:val="1"/>
        </w:rPr>
        <w:t>_-_:</w:t>
      </w:r>
      <w:r>
        <w:rPr>
          <w:rFonts w:ascii="Times New Roman" w:hAnsi="Times New Roman" w:cs="Times New Roman" w:eastAsia="Times New Roman"/>
          <w:sz w:val="19"/>
          <w:szCs w:val="19"/>
          <w:color w:val="8C8C8C"/>
          <w:spacing w:val="-2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-16"/>
          <w:w w:val="19"/>
          <w:position w:val="1"/>
        </w:rPr>
        <w:t>_</w:t>
      </w:r>
      <w:r>
        <w:rPr>
          <w:rFonts w:ascii="Times New Roman" w:hAnsi="Times New Roman" w:cs="Times New Roman" w:eastAsia="Times New Roman"/>
          <w:sz w:val="19"/>
          <w:szCs w:val="19"/>
          <w:color w:val="8C8C8C"/>
          <w:spacing w:val="10"/>
          <w:w w:val="69"/>
          <w:position w:val="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8C8C8C"/>
          <w:spacing w:val="-53"/>
          <w:w w:val="67"/>
          <w:i/>
          <w:position w:val="1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676767"/>
          <w:spacing w:val="0"/>
          <w:w w:val="15"/>
          <w:position w:val="1"/>
        </w:rPr>
        <w:t>_</w:t>
      </w:r>
      <w:r>
        <w:rPr>
          <w:rFonts w:ascii="Times New Roman" w:hAnsi="Times New Roman" w:cs="Times New Roman" w:eastAsia="Times New Roman"/>
          <w:sz w:val="19"/>
          <w:szCs w:val="19"/>
          <w:color w:val="676767"/>
          <w:spacing w:val="-2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C8C8C"/>
          <w:spacing w:val="0"/>
          <w:w w:val="66"/>
          <w:i/>
          <w:position w:val="1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color w:val="8C8C8C"/>
          <w:spacing w:val="-8"/>
          <w:w w:val="67"/>
          <w:i/>
          <w:position w:val="1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color w:val="AFAFAF"/>
          <w:spacing w:val="0"/>
          <w:w w:val="39"/>
          <w:position w:val="1"/>
        </w:rPr>
        <w:t>,_</w:t>
      </w:r>
      <w:r>
        <w:rPr>
          <w:rFonts w:ascii="Times New Roman" w:hAnsi="Times New Roman" w:cs="Times New Roman" w:eastAsia="Times New Roman"/>
          <w:sz w:val="19"/>
          <w:szCs w:val="19"/>
          <w:color w:val="AFAFAF"/>
          <w:spacing w:val="-16"/>
          <w:w w:val="39"/>
          <w:position w:val="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8C8C8C"/>
          <w:spacing w:val="0"/>
          <w:w w:val="68"/>
          <w:position w:val="1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8C8C8C"/>
          <w:spacing w:val="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AFAFAF"/>
          <w:spacing w:val="0"/>
          <w:w w:val="43"/>
          <w:i/>
          <w:position w:val="1"/>
        </w:rPr>
        <w:t>-:</w:t>
      </w:r>
      <w:r>
        <w:rPr>
          <w:rFonts w:ascii="Times New Roman" w:hAnsi="Times New Roman" w:cs="Times New Roman" w:eastAsia="Times New Roman"/>
          <w:sz w:val="19"/>
          <w:szCs w:val="19"/>
          <w:color w:val="8C8C8C"/>
          <w:spacing w:val="0"/>
          <w:w w:val="43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8C8C8C"/>
          <w:spacing w:val="-19"/>
          <w:w w:val="43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C8C8C"/>
          <w:spacing w:val="0"/>
          <w:w w:val="100"/>
          <w:i/>
          <w:position w:val="1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8C8C8C"/>
          <w:spacing w:val="0"/>
          <w:w w:val="100"/>
          <w:i/>
          <w:position w:val="1"/>
        </w:rPr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70"/>
          <w:position w:val="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74" w:lineRule="exact"/>
        <w:ind w:left="4009" w:right="168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w w:val="93"/>
          <w:i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0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-35"/>
          <w:w w:val="14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Orienta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facilita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alpúblíci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&gt;/crcfJnsult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9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9"/>
          <w:i/>
        </w:rPr>
        <w:t>aci:es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1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0"/>
          <w:w w:val="64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6"/>
          <w:w w:val="64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1"/>
          <w:i/>
        </w:rPr>
        <w:t>a'iiiinf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12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-5"/>
          <w:w w:val="95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4"/>
          <w:i/>
        </w:rPr>
        <w:t>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pública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incluida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fuentes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9" w:after="0" w:line="264" w:lineRule="auto"/>
        <w:ind w:left="3999" w:right="21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directa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cuand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ibfe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0"/>
          <w:w w:val="100"/>
          <w:i/>
        </w:rPr>
        <w:t>f'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fj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;a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cual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1"/>
          <w:w w:val="106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64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7"/>
          <w:i/>
        </w:rPr>
        <w:t>cJ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-1"/>
          <w:w w:val="87"/>
          <w:i/>
        </w:rPr>
        <w:t>"</w:t>
      </w:r>
      <w:r>
        <w:rPr>
          <w:rFonts w:ascii="Times New Roman" w:hAnsi="Times New Roman" w:cs="Times New Roman" w:eastAsia="Times New Roman"/>
          <w:sz w:val="17"/>
          <w:szCs w:val="17"/>
          <w:color w:val="7B7B7B"/>
          <w:spacing w:val="0"/>
          <w:w w:val="87"/>
          <w:i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7B7B7B"/>
          <w:spacing w:val="-35"/>
          <w:w w:val="87"/>
          <w:i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7"/>
          <w:i/>
        </w:rPr>
        <w:t>9fl.lf.i¡;/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7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8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presupuesto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procurarátl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tener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terminale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informática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Unidad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9"/>
          <w:i/>
        </w:rPr>
        <w:t>Jacilitar/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(1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Úinsult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10"/>
          <w:w w:val="28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1"/>
          <w:i/>
        </w:rPr>
        <w:t>deinformación;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85" w:after="0" w:line="240" w:lineRule="auto"/>
        <w:ind w:left="3956" w:right="1206"/>
        <w:jc w:val="both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8C8C8C"/>
          <w:spacing w:val="0"/>
          <w:w w:val="46"/>
        </w:rPr>
        <w:t>----</w:t>
      </w:r>
      <w:r>
        <w:rPr>
          <w:rFonts w:ascii="Times New Roman" w:hAnsi="Times New Roman" w:cs="Times New Roman" w:eastAsia="Times New Roman"/>
          <w:sz w:val="11"/>
          <w:szCs w:val="11"/>
          <w:color w:val="8C8C8C"/>
          <w:spacing w:val="0"/>
          <w:w w:val="46"/>
        </w:rPr>
        <w:t>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sz w:val="11"/>
          <w:szCs w:val="11"/>
          <w:color w:val="8C8C8C"/>
          <w:spacing w:val="13"/>
          <w:w w:val="46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B7B7B"/>
          <w:spacing w:val="0"/>
          <w:w w:val="76"/>
        </w:rPr>
        <w:t>.·</w:t>
      </w:r>
      <w:r>
        <w:rPr>
          <w:rFonts w:ascii="Times New Roman" w:hAnsi="Times New Roman" w:cs="Times New Roman" w:eastAsia="Times New Roman"/>
          <w:sz w:val="11"/>
          <w:szCs w:val="11"/>
          <w:color w:val="7B7B7B"/>
          <w:spacing w:val="0"/>
          <w:w w:val="76"/>
        </w:rPr>
        <w:t>             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sz w:val="11"/>
          <w:szCs w:val="11"/>
          <w:color w:val="7B7B7B"/>
          <w:spacing w:val="7"/>
          <w:w w:val="76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76767"/>
          <w:spacing w:val="0"/>
          <w:w w:val="90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676767"/>
          <w:spacing w:val="2"/>
          <w:w w:val="90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8C8C8C"/>
          <w:spacing w:val="0"/>
          <w:w w:val="40"/>
        </w:rPr>
        <w:t>--</w:t>
      </w:r>
      <w:r>
        <w:rPr>
          <w:rFonts w:ascii="Times New Roman" w:hAnsi="Times New Roman" w:cs="Times New Roman" w:eastAsia="Times New Roman"/>
          <w:sz w:val="11"/>
          <w:szCs w:val="11"/>
          <w:color w:val="8C8C8C"/>
          <w:spacing w:val="0"/>
          <w:w w:val="39"/>
        </w:rPr>
        <w:t>:</w:t>
      </w:r>
      <w:r>
        <w:rPr>
          <w:rFonts w:ascii="Times New Roman" w:hAnsi="Times New Roman" w:cs="Times New Roman" w:eastAsia="Times New Roman"/>
          <w:sz w:val="11"/>
          <w:szCs w:val="11"/>
          <w:color w:val="8C8C8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C8C8C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C8C8C"/>
          <w:spacing w:val="0"/>
          <w:w w:val="48"/>
        </w:rPr>
        <w:t>..</w:t>
      </w:r>
      <w:r>
        <w:rPr>
          <w:rFonts w:ascii="Times New Roman" w:hAnsi="Times New Roman" w:cs="Times New Roman" w:eastAsia="Times New Roman"/>
          <w:sz w:val="11"/>
          <w:szCs w:val="11"/>
          <w:color w:val="8C8C8C"/>
          <w:spacing w:val="0"/>
          <w:w w:val="48"/>
        </w:rPr>
        <w:t>                                                                       </w:t>
      </w:r>
      <w:r>
        <w:rPr>
          <w:rFonts w:ascii="Times New Roman" w:hAnsi="Times New Roman" w:cs="Times New Roman" w:eastAsia="Times New Roman"/>
          <w:sz w:val="11"/>
          <w:szCs w:val="11"/>
          <w:color w:val="8C8C8C"/>
          <w:spacing w:val="13"/>
          <w:w w:val="48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FAFAF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AFAFAF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11"/>
          <w:szCs w:val="11"/>
          <w:color w:val="AFAFA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B7B7B"/>
          <w:spacing w:val="0"/>
          <w:w w:val="200"/>
          <w:i/>
        </w:rPr>
        <w:t>l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4" w:after="0" w:line="162" w:lineRule="exact"/>
        <w:ind w:left="4009" w:right="163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3"/>
        </w:rPr>
        <w:t>VI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3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3"/>
        </w:rPr>
        <w:t>Publica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3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  <w:position w:val="-3"/>
        </w:rPr>
        <w:t>permanenternenteef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  <w:position w:val="-3"/>
        </w:rPr>
        <w:t>!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8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3"/>
        </w:rPr>
        <w:t>Internet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0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3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  <w:position w:val="-3"/>
        </w:rPr>
        <w:t>eryptrq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107"/>
          <w:i/>
          <w:position w:val="-3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-13"/>
          <w:w w:val="76"/>
          <w:i/>
          <w:position w:val="-3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4"/>
          <w:w w:val="107"/>
          <w:i/>
          <w:position w:val="-3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-8"/>
          <w:w w:val="76"/>
          <w:i/>
          <w:position w:val="-3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  <w:position w:val="-3"/>
        </w:rPr>
        <w:t>fJ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3"/>
        </w:rPr>
        <w:t>fljp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3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3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1"/>
          <w:i/>
          <w:position w:val="-3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10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17"/>
          <w:w w:val="142"/>
          <w:i/>
          <w:position w:val="-3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1"/>
          <w:i/>
          <w:position w:val="-3"/>
        </w:rPr>
        <w:t>/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2"/>
          <w:i/>
          <w:position w:val="-3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1"/>
          <w:i/>
          <w:position w:val="-3"/>
        </w:rPr>
        <w:t>Jc;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2"/>
          <w:i/>
          <w:position w:val="-3"/>
        </w:rPr>
        <w:t>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3"/>
        </w:rPr>
        <w:t>acces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3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3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3"/>
        </w:rPr>
        <w:t>corflprensió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1"/>
          <w:i/>
          <w:position w:val="-3"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1" w:after="0" w:line="168" w:lineRule="auto"/>
        <w:ind w:left="3994" w:right="201" w:firstLine="5"/>
        <w:jc w:val="left"/>
        <w:tabs>
          <w:tab w:pos="5860" w:val="left"/>
          <w:tab w:pos="8140" w:val="left"/>
        </w:tabs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Arial" w:hAnsi="Arial" w:cs="Arial" w:eastAsia="Arial"/>
          <w:sz w:val="29"/>
          <w:szCs w:val="29"/>
          <w:color w:val="050505"/>
          <w:spacing w:val="0"/>
          <w:w w:val="60"/>
          <w:i/>
        </w:rPr>
        <w:t>ia</w:t>
      </w:r>
      <w:r>
        <w:rPr>
          <w:rFonts w:ascii="Arial" w:hAnsi="Arial" w:cs="Arial" w:eastAsia="Arial"/>
          <w:sz w:val="29"/>
          <w:szCs w:val="29"/>
          <w:color w:val="050505"/>
          <w:spacing w:val="2"/>
          <w:w w:val="6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población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{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5"/>
          <w:i/>
        </w:rPr>
        <w:t>actU'áli;zq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5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7"/>
          <w:w w:val="8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5"/>
          <w:i/>
        </w:rPr>
        <w:t>(1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5"/>
          <w:i/>
        </w:rPr>
        <w:t>/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8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meno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un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7"/>
          <w:i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color w:val="7B7B7B"/>
          <w:spacing w:val="0"/>
          <w:w w:val="64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7B7B7B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1"/>
          <w:i/>
        </w:rPr>
        <w:t>ve';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2"/>
          <w:i/>
        </w:rPr>
        <w:t>z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-18"/>
          <w:w w:val="78"/>
          <w:i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67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66"/>
          <w:i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66"/>
          <w:i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0"/>
          <w:w w:val="64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D1D1D"/>
          <w:spacing w:val="0"/>
          <w:w w:val="83"/>
          <w:i/>
        </w:rPr>
        <w:t>'ilj'l,'f</w:t>
      </w:r>
      <w:r>
        <w:rPr>
          <w:rFonts w:ascii="Times New Roman" w:hAnsi="Times New Roman" w:cs="Times New Roman" w:eastAsia="Times New Roman"/>
          <w:sz w:val="17"/>
          <w:szCs w:val="17"/>
          <w:color w:val="1D1D1D"/>
          <w:spacing w:val="0"/>
          <w:w w:val="83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D1D1D"/>
          <w:spacing w:val="11"/>
          <w:w w:val="8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ihf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Jrmació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fund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7"/>
          <w:i/>
        </w:rPr>
        <w:t>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mental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le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corresponda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8"/>
          <w:w w:val="100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0"/>
          <w:w w:val="100"/>
          <w:i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0"/>
          <w:w w:val="100"/>
          <w:i/>
        </w:rPr>
      </w:r>
      <w:r>
        <w:rPr>
          <w:rFonts w:ascii="Arial" w:hAnsi="Arial" w:cs="Arial" w:eastAsia="Arial"/>
          <w:sz w:val="27"/>
          <w:szCs w:val="27"/>
          <w:color w:val="8C8C8C"/>
          <w:spacing w:val="0"/>
          <w:w w:val="53"/>
        </w:rPr>
        <w:t>&lt;</w:t>
      </w:r>
      <w:r>
        <w:rPr>
          <w:rFonts w:ascii="Arial" w:hAnsi="Arial" w:cs="Arial" w:eastAsia="Arial"/>
          <w:sz w:val="27"/>
          <w:szCs w:val="27"/>
          <w:color w:val="8C8C8C"/>
          <w:spacing w:val="18"/>
          <w:w w:val="53"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color w:val="AFAFAF"/>
          <w:spacing w:val="-16"/>
          <w:w w:val="42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7B7B7B"/>
          <w:spacing w:val="0"/>
          <w:w w:val="64"/>
        </w:rPr>
        <w:t>:&lt;</w:t>
      </w:r>
      <w:r>
        <w:rPr>
          <w:rFonts w:ascii="Times New Roman" w:hAnsi="Times New Roman" w:cs="Times New Roman" w:eastAsia="Times New Roman"/>
          <w:sz w:val="21"/>
          <w:szCs w:val="21"/>
          <w:color w:val="7B7B7B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7B7B7B"/>
          <w:spacing w:val="0"/>
          <w:w w:val="62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7B7B7B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0"/>
          <w:w w:val="22"/>
        </w:rPr>
        <w:t>·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50505"/>
          <w:spacing w:val="-6"/>
          <w:w w:val="22"/>
        </w:rPr>
        <w:t>·</w:t>
      </w:r>
      <w:r>
        <w:rPr>
          <w:rFonts w:ascii="Times New Roman" w:hAnsi="Times New Roman" w:cs="Times New Roman" w:eastAsia="Times New Roman"/>
          <w:sz w:val="21"/>
          <w:szCs w:val="21"/>
          <w:color w:val="2F2F2F"/>
          <w:spacing w:val="-7"/>
          <w:w w:val="44"/>
        </w:rPr>
        <w:t>·</w:t>
      </w:r>
      <w:r>
        <w:rPr>
          <w:rFonts w:ascii="Times New Roman" w:hAnsi="Times New Roman" w:cs="Times New Roman" w:eastAsia="Times New Roman"/>
          <w:sz w:val="21"/>
          <w:szCs w:val="21"/>
          <w:color w:val="676767"/>
          <w:spacing w:val="0"/>
          <w:w w:val="63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67676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676767"/>
          <w:spacing w:val="0"/>
          <w:w w:val="100"/>
        </w:rPr>
      </w:r>
      <w:r>
        <w:rPr>
          <w:rFonts w:ascii="Times New Roman" w:hAnsi="Times New Roman" w:cs="Times New Roman" w:eastAsia="Times New Roman"/>
          <w:sz w:val="25"/>
          <w:szCs w:val="25"/>
          <w:color w:val="676767"/>
          <w:spacing w:val="-19"/>
          <w:w w:val="78"/>
        </w:rPr>
        <w:t>e</w:t>
      </w:r>
      <w:r>
        <w:rPr>
          <w:rFonts w:ascii="Times New Roman" w:hAnsi="Times New Roman" w:cs="Times New Roman" w:eastAsia="Times New Roman"/>
          <w:sz w:val="25"/>
          <w:szCs w:val="25"/>
          <w:color w:val="8C8C8C"/>
          <w:spacing w:val="-43"/>
          <w:w w:val="51"/>
        </w:rPr>
        <w:t>:</w:t>
      </w:r>
      <w:r>
        <w:rPr>
          <w:rFonts w:ascii="Times New Roman" w:hAnsi="Times New Roman" w:cs="Times New Roman" w:eastAsia="Times New Roman"/>
          <w:sz w:val="25"/>
          <w:szCs w:val="25"/>
          <w:color w:val="4F4F4F"/>
          <w:spacing w:val="-50"/>
          <w:w w:val="56"/>
        </w:rPr>
        <w:t>·</w:t>
      </w:r>
      <w:r>
        <w:rPr>
          <w:rFonts w:ascii="Times New Roman" w:hAnsi="Times New Roman" w:cs="Times New Roman" w:eastAsia="Times New Roman"/>
          <w:sz w:val="25"/>
          <w:szCs w:val="25"/>
          <w:color w:val="676767"/>
          <w:spacing w:val="0"/>
          <w:w w:val="78"/>
        </w:rPr>
        <w:t>:</w:t>
      </w:r>
      <w:r>
        <w:rPr>
          <w:rFonts w:ascii="Times New Roman" w:hAnsi="Times New Roman" w:cs="Times New Roman" w:eastAsia="Times New Roman"/>
          <w:sz w:val="25"/>
          <w:szCs w:val="25"/>
          <w:color w:val="676767"/>
          <w:spacing w:val="-45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4F4F4F"/>
          <w:spacing w:val="0"/>
          <w:w w:val="69"/>
        </w:rPr>
        <w:t>: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4" w:lineRule="auto"/>
        <w:ind w:left="3994" w:right="360" w:firstLine="14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w w:val="85"/>
          <w:i/>
        </w:rPr>
        <w:t>VI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85"/>
          <w:i/>
        </w:rPr>
        <w:t>/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0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Recibi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solicitude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1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1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A0A0A0"/>
          <w:spacing w:val="-3"/>
          <w:w w:val="41"/>
          <w:i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2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2"/>
          <w:i/>
        </w:rPr>
        <w:t>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2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1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dirigida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AFAFAF"/>
          <w:spacing w:val="-15"/>
          <w:w w:val="100"/>
          <w:i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él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re'mit/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Institut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le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correspond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6"/>
          <w:i/>
        </w:rPr>
        <w:t>nder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tramita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dar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respuest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5"/>
          <w:i/>
        </w:rPr>
        <w:t>sisea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5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11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competencia;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4" w:lineRule="auto"/>
        <w:ind w:left="3989" w:right="150" w:firstLine="10"/>
        <w:jc w:val="both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130.355133pt;margin-top:34.987797pt;width:.1pt;height:25.321638pt;mso-position-horizontal-relative:page;mso-position-vertical-relative:paragraph;z-index:-4881" coordorigin="2607,700" coordsize="2,506">
            <v:shape style="position:absolute;left:2607;top:700;width:2;height:506" coordorigin="2607,700" coordsize="0,506" path="m2607,1206l2607,700e" filled="f" stroked="t" strokeweight=".238309pt" strokecolor="#4F4F4F">
              <v:path arrowok="t"/>
            </v:shape>
          </v:group>
          <w10:wrap type="none"/>
        </w:pict>
      </w:r>
      <w:r>
        <w:rPr/>
        <w:pict>
          <v:group style="position:absolute;margin-left:583.023438pt;margin-top:24.715809pt;width:.1pt;height:258.471823pt;mso-position-horizontal-relative:page;mso-position-vertical-relative:paragraph;z-index:-4880" coordorigin="11660,494" coordsize="2,5169">
            <v:shape style="position:absolute;left:11660;top:494;width:2;height:5169" coordorigin="11660,494" coordsize="0,5169" path="m11660,5664l11660,494e" filled="f" stroked="t" strokeweight="1.191546pt" strokecolor="#13131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color w:val="050505"/>
          <w:w w:val="84"/>
          <w:i/>
        </w:rPr>
        <w:t>VII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85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0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Implementa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sistem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29"/>
          <w:i/>
        </w:rPr>
        <w:t>rec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2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29"/>
          <w:i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2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29"/>
          <w:i/>
        </w:rPr>
        <w:t>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0"/>
          <w:w w:val="129"/>
          <w:i/>
        </w:rPr>
        <w:t> </w:t>
      </w:r>
      <w:r>
        <w:rPr>
          <w:rFonts w:ascii="Arial" w:hAnsi="Arial" w:cs="Arial" w:eastAsia="Arial"/>
          <w:sz w:val="32"/>
          <w:szCs w:val="32"/>
          <w:color w:val="050505"/>
          <w:spacing w:val="0"/>
          <w:w w:val="52"/>
          <w:i/>
        </w:rPr>
        <w:t>de</w:t>
      </w:r>
      <w:r>
        <w:rPr>
          <w:rFonts w:ascii="Arial" w:hAnsi="Arial" w:cs="Arial" w:eastAsia="Arial"/>
          <w:sz w:val="32"/>
          <w:szCs w:val="32"/>
          <w:color w:val="050505"/>
          <w:spacing w:val="12"/>
          <w:w w:val="5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solicitude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8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entreg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4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vía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electrónica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garantice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seguimient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5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65"/>
          <w:i/>
        </w:rPr>
        <w:t>las</w:t>
      </w:r>
      <w:r>
        <w:rPr>
          <w:rFonts w:ascii="Arial" w:hAnsi="Arial" w:cs="Arial" w:eastAsia="Arial"/>
          <w:sz w:val="24"/>
          <w:szCs w:val="24"/>
          <w:color w:val="050505"/>
          <w:spacing w:val="33"/>
          <w:w w:val="6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solicitude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genere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comprobahte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2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recepció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2"/>
          <w:i/>
        </w:rPr>
        <w:t>solicitu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72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40"/>
          <w:i/>
        </w:rPr>
        <w:t>eJ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4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1"/>
          <w:w w:val="14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()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fmación;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                                       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0"/>
          <w:w w:val="110"/>
          <w:i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0"/>
          <w:w w:val="111"/>
          <w:i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8"/>
          <w:i/>
        </w:rPr>
        <w:t>e}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81" w:after="0" w:line="240" w:lineRule="auto"/>
        <w:ind w:left="3829" w:right="1059"/>
        <w:jc w:val="center"/>
        <w:tabs>
          <w:tab w:pos="5380" w:val="left"/>
          <w:tab w:pos="1006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30.559998pt;margin-top:28.531412pt;width:441.600006pt;height:239.039993pt;mso-position-horizontal-relative:page;mso-position-vertical-relative:paragraph;z-index:-4886" coordorigin="2611,571" coordsize="8832,4781">
            <v:shape style="position:absolute;left:2611;top:571;width:8832;height:4781" type="#_x0000_t75">
              <v:imagedata r:id="rId218" o:title=""/>
            </v:shape>
            <v:shape style="position:absolute;left:3590;top:763;width:7411;height:1459" type="#_x0000_t75">
              <v:imagedata r:id="rId219" o:title=""/>
            </v:shape>
            <v:shape style="position:absolute;left:10714;top:2433;width:672;height:883" type="#_x0000_t75">
              <v:imagedata r:id="rId220" o:title=""/>
            </v:shape>
            <w10:wrap type="none"/>
          </v:group>
        </w:pict>
      </w:r>
      <w:r>
        <w:rPr>
          <w:rFonts w:ascii="Arial" w:hAnsi="Arial" w:cs="Arial" w:eastAsia="Arial"/>
          <w:sz w:val="25"/>
          <w:szCs w:val="25"/>
          <w:color w:val="676767"/>
          <w:w w:val="63"/>
        </w:rPr>
        <w:t>tj</w:t>
      </w:r>
      <w:r>
        <w:rPr>
          <w:rFonts w:ascii="Arial" w:hAnsi="Arial" w:cs="Arial" w:eastAsia="Arial"/>
          <w:sz w:val="25"/>
          <w:szCs w:val="25"/>
          <w:color w:val="676767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3"/>
          <w:i/>
        </w:rPr>
        <w:t>IX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3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8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derogada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-9"/>
          <w:w w:val="51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51"/>
        </w:rPr>
        <w:t>.·.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51"/>
        </w:rPr>
        <w:t>      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51"/>
        </w:rPr>
        <w:t> </w:t>
      </w:r>
      <w:r>
        <w:rPr>
          <w:rFonts w:ascii="Arial" w:hAnsi="Arial" w:cs="Arial" w:eastAsia="Arial"/>
          <w:sz w:val="47"/>
          <w:szCs w:val="47"/>
          <w:color w:val="7B7B7B"/>
          <w:spacing w:val="0"/>
          <w:w w:val="61"/>
        </w:rPr>
        <w:t>\</w:t>
      </w:r>
      <w:r>
        <w:rPr>
          <w:rFonts w:ascii="Arial" w:hAnsi="Arial" w:cs="Arial" w:eastAsia="Arial"/>
          <w:sz w:val="47"/>
          <w:szCs w:val="47"/>
          <w:color w:val="4F4F4F"/>
          <w:spacing w:val="-10"/>
          <w:w w:val="39"/>
        </w:rPr>
        <w:t>;</w:t>
      </w:r>
      <w:r>
        <w:rPr>
          <w:rFonts w:ascii="Arial" w:hAnsi="Arial" w:cs="Arial" w:eastAsia="Arial"/>
          <w:sz w:val="47"/>
          <w:szCs w:val="47"/>
          <w:color w:val="8C8C8C"/>
          <w:spacing w:val="-128"/>
          <w:w w:val="51"/>
        </w:rPr>
        <w:t>·</w:t>
      </w:r>
      <w:r>
        <w:rPr>
          <w:rFonts w:ascii="Arial" w:hAnsi="Arial" w:cs="Arial" w:eastAsia="Arial"/>
          <w:sz w:val="47"/>
          <w:szCs w:val="47"/>
          <w:color w:val="4F4F4F"/>
          <w:spacing w:val="-36"/>
          <w:w w:val="40"/>
        </w:rPr>
        <w:t>i</w:t>
      </w:r>
      <w:r>
        <w:rPr>
          <w:rFonts w:ascii="Arial" w:hAnsi="Arial" w:cs="Arial" w:eastAsia="Arial"/>
          <w:sz w:val="47"/>
          <w:szCs w:val="47"/>
          <w:color w:val="4F4F4F"/>
          <w:spacing w:val="-124"/>
          <w:w w:val="74"/>
        </w:rPr>
        <w:t>¡</w:t>
      </w:r>
      <w:r>
        <w:rPr>
          <w:rFonts w:ascii="Arial" w:hAnsi="Arial" w:cs="Arial" w:eastAsia="Arial"/>
          <w:sz w:val="47"/>
          <w:szCs w:val="47"/>
          <w:color w:val="4F4F4F"/>
          <w:spacing w:val="-40"/>
          <w:w w:val="40"/>
        </w:rPr>
        <w:t>i</w:t>
      </w:r>
      <w:r>
        <w:rPr>
          <w:rFonts w:ascii="Arial" w:hAnsi="Arial" w:cs="Arial" w:eastAsia="Arial"/>
          <w:sz w:val="47"/>
          <w:szCs w:val="47"/>
          <w:color w:val="2F2F2F"/>
          <w:spacing w:val="1"/>
          <w:w w:val="60"/>
        </w:rPr>
        <w:t>.</w:t>
      </w:r>
      <w:r>
        <w:rPr>
          <w:rFonts w:ascii="Arial" w:hAnsi="Arial" w:cs="Arial" w:eastAsia="Arial"/>
          <w:sz w:val="47"/>
          <w:szCs w:val="47"/>
          <w:color w:val="2F2F2F"/>
          <w:spacing w:val="0"/>
          <w:w w:val="47"/>
        </w:rPr>
        <w:t>;</w:t>
      </w:r>
      <w:r>
        <w:rPr>
          <w:rFonts w:ascii="Arial" w:hAnsi="Arial" w:cs="Arial" w:eastAsia="Arial"/>
          <w:sz w:val="47"/>
          <w:szCs w:val="47"/>
          <w:color w:val="2F2F2F"/>
          <w:spacing w:val="-45"/>
          <w:w w:val="100"/>
        </w:rPr>
        <w:t> </w:t>
      </w:r>
      <w:r>
        <w:rPr>
          <w:rFonts w:ascii="Arial" w:hAnsi="Arial" w:cs="Arial" w:eastAsia="Arial"/>
          <w:sz w:val="47"/>
          <w:szCs w:val="47"/>
          <w:color w:val="676767"/>
          <w:spacing w:val="0"/>
          <w:w w:val="65"/>
        </w:rPr>
        <w:t>;:</w:t>
      </w:r>
      <w:r>
        <w:rPr>
          <w:rFonts w:ascii="Arial" w:hAnsi="Arial" w:cs="Arial" w:eastAsia="Arial"/>
          <w:sz w:val="47"/>
          <w:szCs w:val="47"/>
          <w:color w:val="676767"/>
          <w:spacing w:val="0"/>
          <w:w w:val="100"/>
        </w:rPr>
        <w:tab/>
      </w:r>
      <w:r>
        <w:rPr>
          <w:rFonts w:ascii="Arial" w:hAnsi="Arial" w:cs="Arial" w:eastAsia="Arial"/>
          <w:sz w:val="47"/>
          <w:szCs w:val="47"/>
          <w:color w:val="676767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65"/>
          <w:i/>
        </w:rPr>
        <w:t>!'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8" w:after="0" w:line="176" w:lineRule="exact"/>
        <w:ind w:left="3985" w:right="168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Analiza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  <w:i/>
          <w:position w:val="-2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3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ctasific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i'ñ/qrma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1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plib/ic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7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9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poder,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      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lím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2"/>
        </w:rPr>
        <w:t>ar.nfentcls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54" w:lineRule="exact"/>
        <w:ind w:left="4257" w:right="4694"/>
        <w:jc w:val="center"/>
        <w:tabs>
          <w:tab w:pos="5440" w:val="left"/>
          <w:tab w:pos="61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7B7B7B"/>
          <w:spacing w:val="0"/>
          <w:w w:val="52"/>
          <w:position w:val="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7B7B7B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7B7B7B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0"/>
          <w:w w:val="11"/>
          <w:position w:val="1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0"/>
          <w:w w:val="11"/>
          <w:position w:val="1"/>
        </w:rPr>
        <w:t>           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4"/>
          <w:w w:val="11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0"/>
          <w:w w:val="11"/>
          <w:position w:val="1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0"/>
          <w:w w:val="11"/>
          <w:position w:val="1"/>
        </w:rPr>
        <w:t>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1"/>
          <w:w w:val="11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0"/>
          <w:w w:val="11"/>
          <w:position w:val="1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0"/>
          <w:w w:val="66"/>
          <w:position w:val="1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-2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0"/>
          <w:w w:val="64"/>
          <w:position w:val="1"/>
        </w:rPr>
        <w:t>?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0"/>
          <w:w w:val="64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0"/>
          <w:w w:val="64"/>
          <w:position w:val="1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-49"/>
          <w:w w:val="64"/>
          <w:position w:val="1"/>
        </w:rPr>
        <w:t>{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62"/>
          <w:position w:val="1"/>
        </w:rPr>
        <w:t>:6.:\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5710" w:right="5248"/>
        <w:jc w:val="center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8C8C8C"/>
          <w:spacing w:val="-8"/>
          <w:w w:val="84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AFAFAF"/>
          <w:spacing w:val="0"/>
          <w:w w:val="44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AFAFAF"/>
          <w:spacing w:val="0"/>
          <w:w w:val="43"/>
        </w:rPr>
        <w:t>:</w:t>
      </w:r>
      <w:r>
        <w:rPr>
          <w:rFonts w:ascii="Times New Roman" w:hAnsi="Times New Roman" w:cs="Times New Roman" w:eastAsia="Times New Roman"/>
          <w:sz w:val="11"/>
          <w:szCs w:val="11"/>
          <w:color w:val="AFAFA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BFBFBF"/>
          <w:spacing w:val="0"/>
          <w:w w:val="43"/>
        </w:rPr>
        <w:t>_.</w:t>
      </w:r>
      <w:r>
        <w:rPr>
          <w:rFonts w:ascii="Times New Roman" w:hAnsi="Times New Roman" w:cs="Times New Roman" w:eastAsia="Times New Roman"/>
          <w:sz w:val="11"/>
          <w:szCs w:val="11"/>
          <w:color w:val="BFBFBF"/>
          <w:spacing w:val="-1"/>
          <w:w w:val="43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7B7B7B"/>
          <w:spacing w:val="-1"/>
          <w:w w:val="25"/>
        </w:rPr>
        <w:t>_</w:t>
      </w:r>
      <w:r>
        <w:rPr>
          <w:rFonts w:ascii="Times New Roman" w:hAnsi="Times New Roman" w:cs="Times New Roman" w:eastAsia="Times New Roman"/>
          <w:sz w:val="11"/>
          <w:szCs w:val="11"/>
          <w:color w:val="A0A0A0"/>
          <w:spacing w:val="0"/>
          <w:w w:val="69"/>
        </w:rPr>
        <w:t>?</w:t>
      </w:r>
      <w:r>
        <w:rPr>
          <w:rFonts w:ascii="Times New Roman" w:hAnsi="Times New Roman" w:cs="Times New Roman" w:eastAsia="Times New Roman"/>
          <w:sz w:val="11"/>
          <w:szCs w:val="11"/>
          <w:color w:val="A0A0A0"/>
          <w:spacing w:val="-11"/>
          <w:w w:val="70"/>
        </w:rPr>
        <w:t>¡</w:t>
      </w:r>
      <w:r>
        <w:rPr>
          <w:rFonts w:ascii="Times New Roman" w:hAnsi="Times New Roman" w:cs="Times New Roman" w:eastAsia="Times New Roman"/>
          <w:sz w:val="11"/>
          <w:szCs w:val="11"/>
          <w:color w:val="A0A0A0"/>
          <w:spacing w:val="0"/>
          <w:w w:val="87"/>
        </w:rPr>
        <w:t>.:_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51" w:after="0" w:line="240" w:lineRule="auto"/>
        <w:ind w:left="5929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sistema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2"/>
          <w:i/>
        </w:rPr>
        <w:t>informac,il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2"/>
          <w:i/>
        </w:rPr>
        <w:t>)n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9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2"/>
          <w:i/>
        </w:rPr>
        <w:t>res:erlfatJra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985" w:right="3667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w w:val="71"/>
          <w:i/>
        </w:rPr>
        <w:t>X/1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72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0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Digitaliza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1"/>
          <w:i/>
        </w:rPr>
        <w:t>poder;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4" w:lineRule="auto"/>
        <w:ind w:left="3994" w:right="810" w:firstLine="-14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w w:val="85"/>
          <w:i/>
        </w:rPr>
        <w:t>XI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85"/>
          <w:i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0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Protege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teng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poder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contr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riesgo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naturales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1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4"/>
          <w:i/>
        </w:rPr>
        <w:t>acci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contingencias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documento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demá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medio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contenga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1"/>
          <w:i/>
        </w:rPr>
        <w:t>pública;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auto"/>
        <w:ind w:left="3989" w:right="213" w:firstLine="-1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XV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Protege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8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pliblic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reservad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4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confidencial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5"/>
          <w:i/>
        </w:rPr>
        <w:t>teng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5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6"/>
          <w:w w:val="11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pod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73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4"/>
          <w:w w:val="17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contra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acceso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utilización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sustracción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modificación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destrucció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1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9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eliminació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2"/>
          <w:i/>
        </w:rPr>
        <w:t>autorizado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left="3989" w:right="1216" w:firstLine="-1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w w:val="85"/>
          <w:i/>
        </w:rPr>
        <w:t>XV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86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0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Documenta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acto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derive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ejercici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facultades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competencias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acordad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reunione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órganos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colegiado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forme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porte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mismo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5" w:after="0" w:line="214" w:lineRule="exact"/>
        <w:ind w:left="6620" w:right="4416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2"/>
          <w:position w:val="-1"/>
        </w:rPr>
        <w:t>22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34" w:after="0" w:line="240" w:lineRule="auto"/>
        <w:ind w:left="1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54"/>
        </w:rPr>
        <w:t>www.jaH•&lt;-...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-12"/>
          <w:w w:val="15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54"/>
        </w:rPr>
        <w:t>x1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8" w:after="0" w:line="240" w:lineRule="auto"/>
        <w:ind w:left="1716" w:right="-20"/>
        <w:jc w:val="left"/>
        <w:rPr>
          <w:rFonts w:ascii="Times New Roman" w:hAnsi="Times New Roman" w:cs="Times New Roman" w:eastAsia="Times New Roman"/>
          <w:sz w:val="41"/>
          <w:szCs w:val="41"/>
        </w:rPr>
      </w:pPr>
      <w:rPr/>
      <w:r>
        <w:rPr>
          <w:rFonts w:ascii="Times New Roman" w:hAnsi="Times New Roman" w:cs="Times New Roman" w:eastAsia="Times New Roman"/>
          <w:sz w:val="41"/>
          <w:szCs w:val="41"/>
          <w:color w:val="2F2F2F"/>
          <w:spacing w:val="0"/>
          <w:w w:val="104"/>
        </w:rPr>
        <w:t>\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420"/>
          <w:pgMar w:top="140" w:bottom="280" w:left="200" w:right="660"/>
        </w:sectPr>
      </w:pPr>
      <w:rPr/>
    </w:p>
    <w:p>
      <w:pPr>
        <w:spacing w:before="93" w:after="0" w:line="240" w:lineRule="auto"/>
        <w:ind w:left="581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16.0pt;height:13.44pt;mso-position-horizontal-relative:char;mso-position-vertical-relative:line" type="#_x0000_t75">
            <v:imagedata r:id="rId22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footer="0" w:header="0" w:top="0" w:bottom="280" w:left="460" w:right="700"/>
          <w:footerReference w:type="default" r:id="rId221"/>
          <w:pgSz w:w="12180" w:h="154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992" w:lineRule="exact"/>
        <w:ind w:left="768" w:right="-20"/>
        <w:jc w:val="left"/>
        <w:rPr>
          <w:rFonts w:ascii="Times New Roman" w:hAnsi="Times New Roman" w:cs="Times New Roman" w:eastAsia="Times New Roman"/>
          <w:sz w:val="109"/>
          <w:szCs w:val="109"/>
        </w:rPr>
      </w:pPr>
      <w:rPr/>
      <w:r>
        <w:rPr/>
        <w:pict>
          <v:shape style="position:absolute;margin-left:38.400002pt;margin-top:-26.299942pt;width:49.919998pt;height:49.919998pt;mso-position-horizontal-relative:page;mso-position-vertical-relative:paragraph;z-index:-4876" type="#_x0000_t75">
            <v:imagedata r:id="rId223" o:title=""/>
          </v:shape>
        </w:pict>
      </w:r>
      <w:r>
        <w:rPr>
          <w:rFonts w:ascii="Times New Roman" w:hAnsi="Times New Roman" w:cs="Times New Roman" w:eastAsia="Times New Roman"/>
          <w:sz w:val="109"/>
          <w:szCs w:val="109"/>
          <w:color w:val="050505"/>
          <w:spacing w:val="0"/>
          <w:w w:val="53"/>
          <w:position w:val="-22"/>
        </w:rPr>
        <w:t>..</w:t>
      </w:r>
      <w:r>
        <w:rPr>
          <w:rFonts w:ascii="Times New Roman" w:hAnsi="Times New Roman" w:cs="Times New Roman" w:eastAsia="Times New Roman"/>
          <w:sz w:val="109"/>
          <w:szCs w:val="109"/>
          <w:color w:val="000000"/>
          <w:spacing w:val="0"/>
          <w:w w:val="100"/>
          <w:position w:val="0"/>
        </w:rPr>
      </w:r>
    </w:p>
    <w:p>
      <w:pPr>
        <w:spacing w:before="0" w:after="0" w:line="991" w:lineRule="exact"/>
        <w:ind w:left="118" w:right="-256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50505"/>
          <w:w w:val="104"/>
          <w:b/>
          <w:bCs/>
          <w:position w:val="-5"/>
        </w:rPr>
        <w:t>J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-106"/>
          <w:w w:val="104"/>
          <w:b/>
          <w:bCs/>
          <w:position w:val="-5"/>
        </w:rPr>
        <w:t>A</w:t>
      </w:r>
      <w:r>
        <w:rPr>
          <w:rFonts w:ascii="Arial" w:hAnsi="Arial" w:cs="Arial" w:eastAsia="Arial"/>
          <w:sz w:val="144"/>
          <w:szCs w:val="144"/>
          <w:color w:val="050505"/>
          <w:spacing w:val="-587"/>
          <w:w w:val="155"/>
          <w:position w:val="-11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6"/>
          <w:w w:val="103"/>
          <w:b/>
          <w:bCs/>
          <w:position w:val="-5"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0"/>
          <w:w w:val="103"/>
          <w:b/>
          <w:bCs/>
          <w:position w:val="-5"/>
        </w:rPr>
        <w:t>ISCO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42" w:lineRule="exact"/>
        <w:ind w:left="132" w:right="-42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2F2F2F"/>
          <w:spacing w:val="0"/>
          <w:w w:val="131"/>
          <w:position w:val="1"/>
        </w:rPr>
        <w:t>OO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-13"/>
          <w:w w:val="131"/>
          <w:position w:val="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40"/>
          <w:position w:val="1"/>
        </w:rPr>
        <w:t>III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3"/>
          <w:w w:val="140"/>
          <w:position w:val="1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444444"/>
          <w:spacing w:val="0"/>
          <w:w w:val="37"/>
          <w:position w:val="1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444444"/>
          <w:spacing w:val="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30"/>
          <w:position w:val="1"/>
        </w:rPr>
        <w:t>RNO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30"/>
          <w:position w:val="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1"/>
          <w:w w:val="130"/>
          <w:position w:val="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100"/>
          <w:position w:val="1"/>
        </w:rPr>
        <w:t>E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84"/>
          <w:position w:val="1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-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44444"/>
          <w:spacing w:val="0"/>
          <w:w w:val="150"/>
          <w:position w:val="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444444"/>
          <w:spacing w:val="16"/>
          <w:w w:val="150"/>
          <w:position w:val="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150"/>
          <w:position w:val="1"/>
        </w:rPr>
        <w:t>t:STAOO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38" w:after="0" w:line="252" w:lineRule="auto"/>
        <w:ind w:left="19" w:right="296" w:firstLine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acta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minuta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08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5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listad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acuerdo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4"/>
          <w:i/>
        </w:rPr>
        <w:t>resolucione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04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04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18"/>
          <w:w w:val="10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salv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considerada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2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reunione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reservada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disposició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legal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4"/>
          <w:i/>
        </w:rPr>
        <w:t>expres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5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0"/>
          <w:w w:val="114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8" w:lineRule="auto"/>
        <w:ind w:right="102" w:firstLine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w w:val="84"/>
          <w:i/>
        </w:rPr>
        <w:t>XVI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w w:val="85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Utílíza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adecuad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responsablemente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reservad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confidencial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2"/>
          <w:i/>
        </w:rPr>
        <w:t>poder;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30" w:after="0" w:line="430" w:lineRule="exact"/>
        <w:ind w:left="5" w:right="10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6"/>
          <w:i/>
        </w:rPr>
        <w:t>XVIII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6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8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Revisa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confidencial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recib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sea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exacto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6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actualizados;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78"/>
          <w:i/>
        </w:rPr>
        <w:t>XI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78"/>
          <w:i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14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Recibi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dar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respuest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solicitude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rectificación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modificación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corrección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sustitución,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61" w:lineRule="exact"/>
        <w:ind w:left="10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oposició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ampliació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confidencial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cuand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permit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4"/>
          <w:i/>
        </w:rPr>
        <w:t>ley;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4" w:lineRule="auto"/>
        <w:ind w:left="5" w:right="106" w:firstLine="-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0"/>
          <w:i/>
        </w:rPr>
        <w:t>XX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9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Registra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controla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transmi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6"/>
          <w:w w:val="100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ón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4"/>
          <w:i/>
        </w:rPr>
        <w:t>tercero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05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0"/>
          <w:w w:val="15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reservad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0"/>
          <w:i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1"/>
          <w:w w:val="100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dencial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2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1"/>
          <w:i/>
        </w:rPr>
        <w:t>poder;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420"/>
          <w:pgMar w:top="140" w:bottom="280" w:left="460" w:right="700"/>
          <w:cols w:num="2" w:equalWidth="0">
            <w:col w:w="1470" w:space="2288"/>
            <w:col w:w="7262"/>
          </w:cols>
        </w:sectPr>
      </w:pPr>
      <w:rPr/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jc w:val="left"/>
        <w:spacing w:after="0"/>
        <w:sectPr>
          <w:type w:val="continuous"/>
          <w:pgSz w:w="12180" w:h="15420"/>
          <w:pgMar w:top="140" w:bottom="280" w:left="460" w:right="700"/>
        </w:sectPr>
      </w:pPr>
      <w:rPr/>
    </w:p>
    <w:p>
      <w:pPr>
        <w:spacing w:before="42" w:after="0" w:line="157" w:lineRule="exact"/>
        <w:ind w:left="540" w:right="361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5"/>
          <w:position w:val="-1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38" w:lineRule="exact"/>
        <w:ind w:left="178" w:right="-51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3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5"/>
        </w:rPr>
        <w:t>Est</w:t>
      </w:r>
      <w:r>
        <w:rPr>
          <w:rFonts w:ascii="Times New Roman" w:hAnsi="Times New Roman" w:cs="Times New Roman" w:eastAsia="Times New Roman"/>
          <w:sz w:val="14"/>
          <w:szCs w:val="14"/>
          <w:color w:val="212121"/>
          <w:spacing w:val="4"/>
          <w:w w:val="116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24"/>
        </w:rPr>
        <w:t>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28" w:after="0" w:line="210" w:lineRule="exact"/>
        <w:ind w:left="10" w:right="130" w:firstLine="-5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7"/>
          <w:i/>
        </w:rPr>
        <w:t>XXI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7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8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Vigila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oficina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servidore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5"/>
          <w:w w:val="41"/>
          <w:i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0"/>
          <w:i/>
        </w:rPr>
        <w:t>P,úb/iq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5"/>
          <w:w w:val="91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296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00"/>
          <w:i/>
        </w:rPr>
        <w:t>     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07070"/>
          <w:spacing w:val="-9"/>
          <w:w w:val="107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02"/>
          <w:i/>
        </w:rPr>
        <w:t>(*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01"/>
          <w:i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esió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9"/>
          <w:i/>
        </w:rPr>
        <w:t>inJ.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3"/>
          <w:w w:val="73"/>
          <w:i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82"/>
          <w:i/>
        </w:rPr>
        <w:t>[!JE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5"/>
          <w:i/>
        </w:rPr>
        <w:t>f:ió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5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0"/>
          <w:w w:val="8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atienda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0"/>
          <w:w w:val="10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los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requerimiento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Unida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dar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contesta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   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77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77"/>
        </w:rPr>
        <w:t>    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28"/>
          <w:w w:val="77"/>
        </w:rPr>
        <w:t> </w:t>
      </w:r>
      <w:r>
        <w:rPr>
          <w:rFonts w:ascii="Arial" w:hAnsi="Arial" w:cs="Arial" w:eastAsia="Arial"/>
          <w:sz w:val="20"/>
          <w:szCs w:val="20"/>
          <w:color w:val="444444"/>
          <w:spacing w:val="-20"/>
          <w:w w:val="113"/>
          <w:i/>
        </w:rPr>
        <w:t>\</w:t>
      </w:r>
      <w:r>
        <w:rPr>
          <w:rFonts w:ascii="Arial" w:hAnsi="Arial" w:cs="Arial" w:eastAsia="Arial"/>
          <w:sz w:val="20"/>
          <w:szCs w:val="20"/>
          <w:color w:val="212121"/>
          <w:spacing w:val="4"/>
          <w:w w:val="60"/>
          <w:i/>
        </w:rPr>
        <w:t>{</w:t>
      </w:r>
      <w:r>
        <w:rPr>
          <w:rFonts w:ascii="Arial" w:hAnsi="Arial" w:cs="Arial" w:eastAsia="Arial"/>
          <w:sz w:val="20"/>
          <w:szCs w:val="20"/>
          <w:color w:val="050505"/>
          <w:spacing w:val="0"/>
          <w:w w:val="69"/>
          <w:i/>
        </w:rPr>
        <w:t>P</w:t>
      </w:r>
      <w:r>
        <w:rPr>
          <w:rFonts w:ascii="Arial" w:hAnsi="Arial" w:cs="Arial" w:eastAsia="Arial"/>
          <w:sz w:val="20"/>
          <w:szCs w:val="20"/>
          <w:color w:val="050505"/>
          <w:spacing w:val="0"/>
          <w:w w:val="70"/>
          <w:i/>
        </w:rPr>
        <w:t>s</w:t>
      </w:r>
      <w:r>
        <w:rPr>
          <w:rFonts w:ascii="Arial" w:hAnsi="Arial" w:cs="Arial" w:eastAsia="Arial"/>
          <w:sz w:val="20"/>
          <w:szCs w:val="20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solicitude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5"/>
          <w:w w:val="99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1"/>
          <w:i/>
        </w:rPr>
        <w:t>entadas;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74" w:lineRule="exact"/>
        <w:ind w:left="2919" w:right="-20"/>
        <w:jc w:val="left"/>
        <w:tabs>
          <w:tab w:pos="3480" w:val="left"/>
          <w:tab w:pos="47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51"/>
          <w:position w:val="1"/>
        </w:rPr>
        <w:t>_/,,_-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51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51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51"/>
          <w:position w:val="1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-15"/>
          <w:w w:val="51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878787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0"/>
          <w:w w:val="156"/>
          <w:i/>
          <w:position w:val="1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color w:val="9E9E9E"/>
          <w:spacing w:val="0"/>
          <w:w w:val="43"/>
          <w:i/>
          <w:position w:val="1"/>
        </w:rPr>
        <w:t>r;¡,_</w:t>
      </w:r>
      <w:r>
        <w:rPr>
          <w:rFonts w:ascii="Times New Roman" w:hAnsi="Times New Roman" w:cs="Times New Roman" w:eastAsia="Times New Roman"/>
          <w:sz w:val="12"/>
          <w:szCs w:val="12"/>
          <w:color w:val="9E9E9E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E9E9E"/>
          <w:spacing w:val="-8"/>
          <w:w w:val="100"/>
          <w:i/>
          <w:position w:val="1"/>
        </w:rPr>
        <w:t> </w:t>
      </w:r>
      <w:r>
        <w:rPr>
          <w:rFonts w:ascii="Arial" w:hAnsi="Arial" w:cs="Arial" w:eastAsia="Arial"/>
          <w:sz w:val="23"/>
          <w:szCs w:val="23"/>
          <w:color w:val="707070"/>
          <w:spacing w:val="0"/>
          <w:w w:val="60"/>
          <w:i/>
          <w:position w:val="1"/>
        </w:rPr>
        <w:t>-</w:t>
      </w:r>
      <w:r>
        <w:rPr>
          <w:rFonts w:ascii="Arial" w:hAnsi="Arial" w:cs="Arial" w:eastAsia="Arial"/>
          <w:sz w:val="23"/>
          <w:szCs w:val="23"/>
          <w:color w:val="707070"/>
          <w:spacing w:val="8"/>
          <w:w w:val="60"/>
          <w:i/>
          <w:position w:val="1"/>
        </w:rPr>
        <w:t> </w:t>
      </w:r>
      <w:r>
        <w:rPr>
          <w:rFonts w:ascii="Arial" w:hAnsi="Arial" w:cs="Arial" w:eastAsia="Arial"/>
          <w:sz w:val="23"/>
          <w:szCs w:val="23"/>
          <w:color w:val="707070"/>
          <w:spacing w:val="0"/>
          <w:w w:val="60"/>
          <w:i/>
          <w:position w:val="1"/>
        </w:rPr>
        <w:t>l1:t</w:t>
      </w:r>
      <w:r>
        <w:rPr>
          <w:rFonts w:ascii="Arial" w:hAnsi="Arial" w:cs="Arial" w:eastAsia="Arial"/>
          <w:sz w:val="23"/>
          <w:szCs w:val="23"/>
          <w:color w:val="707070"/>
          <w:spacing w:val="0"/>
          <w:w w:val="60"/>
          <w:i/>
          <w:position w:val="1"/>
        </w:rPr>
        <w:t>·</w:t>
      </w:r>
      <w:r>
        <w:rPr>
          <w:rFonts w:ascii="Arial" w:hAnsi="Arial" w:cs="Arial" w:eastAsia="Arial"/>
          <w:sz w:val="23"/>
          <w:szCs w:val="23"/>
          <w:color w:val="707070"/>
          <w:spacing w:val="30"/>
          <w:w w:val="60"/>
          <w:i/>
          <w:position w:val="1"/>
        </w:rPr>
        <w:t> </w:t>
      </w:r>
      <w:r>
        <w:rPr>
          <w:rFonts w:ascii="Arial" w:hAnsi="Arial" w:cs="Arial" w:eastAsia="Arial"/>
          <w:sz w:val="23"/>
          <w:szCs w:val="23"/>
          <w:color w:val="444444"/>
          <w:spacing w:val="0"/>
          <w:w w:val="60"/>
          <w:i/>
          <w:position w:val="1"/>
        </w:rPr>
        <w:t>.</w:t>
      </w:r>
      <w:r>
        <w:rPr>
          <w:rFonts w:ascii="Arial" w:hAnsi="Arial" w:cs="Arial" w:eastAsia="Arial"/>
          <w:sz w:val="23"/>
          <w:szCs w:val="23"/>
          <w:color w:val="444444"/>
          <w:spacing w:val="0"/>
          <w:w w:val="100"/>
          <w:i/>
          <w:position w:val="1"/>
        </w:rPr>
        <w:tab/>
      </w:r>
      <w:r>
        <w:rPr>
          <w:rFonts w:ascii="Arial" w:hAnsi="Arial" w:cs="Arial" w:eastAsia="Arial"/>
          <w:sz w:val="23"/>
          <w:szCs w:val="23"/>
          <w:color w:val="444444"/>
          <w:spacing w:val="0"/>
          <w:w w:val="100"/>
          <w:i/>
          <w:position w:val="1"/>
        </w:rPr>
      </w:r>
      <w:r>
        <w:rPr>
          <w:rFonts w:ascii="Arial" w:hAnsi="Arial" w:cs="Arial" w:eastAsia="Arial"/>
          <w:sz w:val="23"/>
          <w:szCs w:val="23"/>
          <w:color w:val="B5B5B5"/>
          <w:spacing w:val="0"/>
          <w:w w:val="82"/>
          <w:position w:val="1"/>
        </w:rPr>
        <w:t>.</w:t>
      </w:r>
      <w:r>
        <w:rPr>
          <w:rFonts w:ascii="Arial" w:hAnsi="Arial" w:cs="Arial" w:eastAsia="Arial"/>
          <w:sz w:val="23"/>
          <w:szCs w:val="23"/>
          <w:color w:val="B5B5B5"/>
          <w:spacing w:val="-4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B5B5B5"/>
          <w:spacing w:val="-13"/>
          <w:w w:val="26"/>
          <w:position w:val="1"/>
        </w:rPr>
        <w:t>.</w:t>
      </w:r>
      <w:r>
        <w:rPr>
          <w:rFonts w:ascii="Arial" w:hAnsi="Arial" w:cs="Arial" w:eastAsia="Arial"/>
          <w:sz w:val="18"/>
          <w:szCs w:val="18"/>
          <w:color w:val="5D5D5D"/>
          <w:spacing w:val="-40"/>
          <w:w w:val="75"/>
          <w:position w:val="1"/>
        </w:rPr>
        <w:t>.</w:t>
      </w:r>
      <w:r>
        <w:rPr>
          <w:rFonts w:ascii="Arial" w:hAnsi="Arial" w:cs="Arial" w:eastAsia="Arial"/>
          <w:sz w:val="18"/>
          <w:szCs w:val="18"/>
          <w:color w:val="5D5D5D"/>
          <w:spacing w:val="-2"/>
          <w:w w:val="61"/>
          <w:position w:val="1"/>
        </w:rPr>
        <w:t>,</w:t>
      </w:r>
      <w:r>
        <w:rPr>
          <w:rFonts w:ascii="Arial" w:hAnsi="Arial" w:cs="Arial" w:eastAsia="Arial"/>
          <w:sz w:val="18"/>
          <w:szCs w:val="18"/>
          <w:color w:val="5D5D5D"/>
          <w:spacing w:val="-36"/>
          <w:w w:val="41"/>
          <w:position w:val="1"/>
        </w:rPr>
        <w:t>-</w:t>
      </w:r>
      <w:r>
        <w:rPr>
          <w:rFonts w:ascii="Arial" w:hAnsi="Arial" w:cs="Arial" w:eastAsia="Arial"/>
          <w:sz w:val="18"/>
          <w:szCs w:val="18"/>
          <w:color w:val="5D5D5D"/>
          <w:spacing w:val="-40"/>
          <w:w w:val="61"/>
          <w:position w:val="1"/>
        </w:rPr>
        <w:t>.</w:t>
      </w:r>
      <w:r>
        <w:rPr>
          <w:rFonts w:ascii="Arial" w:hAnsi="Arial" w:cs="Arial" w:eastAsia="Arial"/>
          <w:sz w:val="18"/>
          <w:szCs w:val="18"/>
          <w:color w:val="5D5D5D"/>
          <w:spacing w:val="-17"/>
          <w:w w:val="75"/>
          <w:position w:val="1"/>
        </w:rPr>
        <w:t>t</w:t>
      </w:r>
      <w:r>
        <w:rPr>
          <w:rFonts w:ascii="Arial" w:hAnsi="Arial" w:cs="Arial" w:eastAsia="Arial"/>
          <w:sz w:val="18"/>
          <w:szCs w:val="18"/>
          <w:color w:val="B5B5B5"/>
          <w:spacing w:val="-49"/>
          <w:w w:val="80"/>
          <w:position w:val="1"/>
        </w:rPr>
        <w:t>·</w:t>
      </w:r>
      <w:r>
        <w:rPr>
          <w:rFonts w:ascii="Arial" w:hAnsi="Arial" w:cs="Arial" w:eastAsia="Arial"/>
          <w:sz w:val="18"/>
          <w:szCs w:val="18"/>
          <w:color w:val="B5B5B5"/>
          <w:spacing w:val="0"/>
          <w:w w:val="105"/>
          <w:position w:val="1"/>
        </w:rPr>
        <w:t>'</w:t>
      </w:r>
      <w:r>
        <w:rPr>
          <w:rFonts w:ascii="Arial" w:hAnsi="Arial" w:cs="Arial" w:eastAsia="Arial"/>
          <w:sz w:val="18"/>
          <w:szCs w:val="18"/>
          <w:color w:val="B5B5B5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707070"/>
          <w:spacing w:val="0"/>
          <w:w w:val="215"/>
          <w:position w:val="1"/>
        </w:rPr>
        <w:t>tt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8" w:lineRule="auto"/>
        <w:ind w:left="10" w:right="48" w:firstLine="-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w w:val="81"/>
          <w:i/>
        </w:rPr>
        <w:t>XXI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82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Revisa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ofici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2"/>
          <w:i/>
        </w:rPr>
        <w:t>periódicamente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3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9E9E9E"/>
          <w:spacing w:val="0"/>
          <w:w w:val="79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9E9E9E"/>
          <w:spacing w:val="-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3"/>
          <w:w w:val="105"/>
          <w:i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0"/>
          <w:w w:val="97"/>
          <w:i/>
        </w:rPr>
        <w:t>'fflU';_f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-32"/>
          <w:w w:val="97"/>
          <w:i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-54"/>
          <w:w w:val="105"/>
          <w:i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56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55"/>
          <w:i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07070"/>
          <w:spacing w:val="-19"/>
          <w:w w:val="98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32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0"/>
          <w:i/>
        </w:rPr>
        <w:t>             </w:t>
      </w:r>
      <w:r>
        <w:rPr>
          <w:rFonts w:ascii="Times New Roman" w:hAnsi="Times New Roman" w:cs="Times New Roman" w:eastAsia="Times New Roman"/>
          <w:sz w:val="17"/>
          <w:szCs w:val="17"/>
          <w:color w:val="707070"/>
          <w:spacing w:val="2"/>
          <w:w w:val="107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80"/>
          <w:i/>
        </w:rPr>
        <w:t>PJ.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38"/>
          <w:w w:val="81"/>
          <w:i/>
        </w:rPr>
        <w:t>q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4"/>
          <w:i/>
        </w:rPr>
        <w:t>2(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3"/>
          <w:i/>
        </w:rPr>
        <w:t>ff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3"/>
          <w:w w:val="104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21"/>
          <w:w w:val="113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1"/>
          <w:i/>
        </w:rPr>
        <w:t>on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pode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modifica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dich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clasificació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caso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07070"/>
          <w:spacing w:val="0"/>
          <w:w w:val="52"/>
          <w:i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707070"/>
          <w:spacing w:val="0"/>
          <w:w w:val="52"/>
          <w:i/>
        </w:rPr>
        <w:t>           </w:t>
      </w:r>
      <w:r>
        <w:rPr>
          <w:rFonts w:ascii="Times New Roman" w:hAnsi="Times New Roman" w:cs="Times New Roman" w:eastAsia="Times New Roman"/>
          <w:sz w:val="17"/>
          <w:szCs w:val="17"/>
          <w:color w:val="707070"/>
          <w:spacing w:val="15"/>
          <w:w w:val="5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707070"/>
          <w:spacing w:val="0"/>
          <w:w w:val="63"/>
        </w:rPr>
        <w:t>c;</w:t>
      </w:r>
      <w:r>
        <w:rPr>
          <w:rFonts w:ascii="Times New Roman" w:hAnsi="Times New Roman" w:cs="Times New Roman" w:eastAsia="Times New Roman"/>
          <w:sz w:val="24"/>
          <w:szCs w:val="24"/>
          <w:color w:val="707070"/>
          <w:spacing w:val="-65"/>
          <w:w w:val="6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5D5D5D"/>
          <w:spacing w:val="-12"/>
          <w:w w:val="58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878787"/>
          <w:spacing w:val="-14"/>
          <w:w w:val="4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5D5D5D"/>
          <w:spacing w:val="0"/>
          <w:w w:val="75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color w:val="5D5D5D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D5D5D"/>
          <w:spacing w:val="0"/>
          <w:w w:val="74"/>
        </w:rPr>
        <w:t>\</w:t>
      </w:r>
      <w:r>
        <w:rPr>
          <w:rFonts w:ascii="Times New Roman" w:hAnsi="Times New Roman" w:cs="Times New Roman" w:eastAsia="Times New Roman"/>
          <w:sz w:val="24"/>
          <w:szCs w:val="24"/>
          <w:color w:val="5D5D5D"/>
          <w:spacing w:val="0"/>
          <w:w w:val="75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5D5D5D"/>
          <w:spacing w:val="3"/>
          <w:w w:val="7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878787"/>
          <w:spacing w:val="0"/>
          <w:w w:val="44"/>
        </w:rPr>
        <w:t>::;</w:t>
      </w:r>
      <w:r>
        <w:rPr>
          <w:rFonts w:ascii="Times New Roman" w:hAnsi="Times New Roman" w:cs="Times New Roman" w:eastAsia="Times New Roman"/>
          <w:sz w:val="24"/>
          <w:szCs w:val="24"/>
          <w:color w:val="878787"/>
          <w:spacing w:val="6"/>
          <w:w w:val="44"/>
        </w:rPr>
        <w:t>}</w:t>
      </w:r>
      <w:r>
        <w:rPr>
          <w:rFonts w:ascii="Times New Roman" w:hAnsi="Times New Roman" w:cs="Times New Roman" w:eastAsia="Times New Roman"/>
          <w:sz w:val="24"/>
          <w:szCs w:val="24"/>
          <w:color w:val="444444"/>
          <w:spacing w:val="6"/>
          <w:w w:val="60"/>
        </w:rPr>
      </w:r>
      <w:r>
        <w:rPr>
          <w:rFonts w:ascii="Times New Roman" w:hAnsi="Times New Roman" w:cs="Times New Roman" w:eastAsia="Times New Roman"/>
          <w:sz w:val="24"/>
          <w:szCs w:val="24"/>
          <w:color w:val="444444"/>
          <w:spacing w:val="0"/>
          <w:w w:val="60"/>
          <w:emboss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444444"/>
          <w:spacing w:val="0"/>
          <w:w w:val="60"/>
          <w:emboss/>
        </w:rPr>
      </w:r>
      <w:r>
        <w:rPr>
          <w:rFonts w:ascii="Times New Roman" w:hAnsi="Times New Roman" w:cs="Times New Roman" w:eastAsia="Times New Roman"/>
          <w:sz w:val="24"/>
          <w:szCs w:val="24"/>
          <w:color w:val="444444"/>
          <w:spacing w:val="0"/>
          <w:w w:val="60"/>
        </w:rPr>
      </w:r>
      <w:r>
        <w:rPr>
          <w:rFonts w:ascii="Times New Roman" w:hAnsi="Times New Roman" w:cs="Times New Roman" w:eastAsia="Times New Roman"/>
          <w:sz w:val="24"/>
          <w:szCs w:val="24"/>
          <w:color w:val="444444"/>
          <w:spacing w:val="4"/>
          <w:w w:val="6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707070"/>
          <w:spacing w:val="0"/>
          <w:w w:val="47"/>
        </w:rPr>
        <w:t>y,</w:t>
      </w:r>
      <w:r>
        <w:rPr>
          <w:rFonts w:ascii="Times New Roman" w:hAnsi="Times New Roman" w:cs="Times New Roman" w:eastAsia="Times New Roman"/>
          <w:sz w:val="24"/>
          <w:szCs w:val="24"/>
          <w:color w:val="707070"/>
          <w:spacing w:val="4"/>
          <w:w w:val="46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444444"/>
          <w:spacing w:val="0"/>
          <w:w w:val="62"/>
        </w:rPr>
        <w:t>·v</w:t>
      </w:r>
      <w:r>
        <w:rPr>
          <w:rFonts w:ascii="Times New Roman" w:hAnsi="Times New Roman" w:cs="Times New Roman" w:eastAsia="Times New Roman"/>
          <w:sz w:val="24"/>
          <w:szCs w:val="24"/>
          <w:color w:val="44444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12121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24"/>
          <w:szCs w:val="24"/>
          <w:color w:val="212121"/>
          <w:spacing w:val="0"/>
          <w:w w:val="100"/>
        </w:rPr>
        <w:t>     </w:t>
      </w:r>
      <w:r>
        <w:rPr>
          <w:rFonts w:ascii="Times New Roman" w:hAnsi="Times New Roman" w:cs="Times New Roman" w:eastAsia="Times New Roman"/>
          <w:sz w:val="24"/>
          <w:szCs w:val="24"/>
          <w:color w:val="2121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707070"/>
          <w:spacing w:val="0"/>
          <w:w w:val="63"/>
        </w:rPr>
        <w:t>.,,</w:t>
      </w:r>
      <w:r>
        <w:rPr>
          <w:rFonts w:ascii="Times New Roman" w:hAnsi="Times New Roman" w:cs="Times New Roman" w:eastAsia="Times New Roman"/>
          <w:sz w:val="24"/>
          <w:szCs w:val="24"/>
          <w:color w:val="707070"/>
          <w:spacing w:val="3"/>
          <w:w w:val="6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878787"/>
          <w:spacing w:val="0"/>
          <w:w w:val="39"/>
        </w:rPr>
        <w:t>..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46" w:lineRule="exact"/>
        <w:ind w:left="3428" w:right="3226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44444"/>
          <w:spacing w:val="-11"/>
          <w:w w:val="34"/>
        </w:rPr>
        <w:t>·</w:t>
      </w:r>
      <w:r>
        <w:rPr>
          <w:rFonts w:ascii="Arial" w:hAnsi="Arial" w:cs="Arial" w:eastAsia="Arial"/>
          <w:sz w:val="14"/>
          <w:szCs w:val="14"/>
          <w:color w:val="212121"/>
          <w:spacing w:val="0"/>
          <w:w w:val="34"/>
        </w:rPr>
        <w:t>·</w:t>
      </w:r>
      <w:r>
        <w:rPr>
          <w:rFonts w:ascii="Arial" w:hAnsi="Arial" w:cs="Arial" w:eastAsia="Arial"/>
          <w:sz w:val="14"/>
          <w:szCs w:val="14"/>
          <w:color w:val="212121"/>
          <w:spacing w:val="-2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07070"/>
          <w:spacing w:val="0"/>
          <w:w w:val="44"/>
        </w:rPr>
        <w:t>v·-</w:t>
      </w:r>
      <w:r>
        <w:rPr>
          <w:rFonts w:ascii="Arial" w:hAnsi="Arial" w:cs="Arial" w:eastAsia="Arial"/>
          <w:sz w:val="14"/>
          <w:szCs w:val="14"/>
          <w:color w:val="707070"/>
          <w:spacing w:val="0"/>
          <w:w w:val="35"/>
        </w:rPr>
        <w:t>.</w:t>
      </w:r>
      <w:r>
        <w:rPr>
          <w:rFonts w:ascii="Arial" w:hAnsi="Arial" w:cs="Arial" w:eastAsia="Arial"/>
          <w:sz w:val="14"/>
          <w:szCs w:val="14"/>
          <w:color w:val="707070"/>
          <w:spacing w:val="6"/>
          <w:w w:val="35"/>
        </w:rPr>
        <w:t>.</w:t>
      </w:r>
      <w:r>
        <w:rPr>
          <w:rFonts w:ascii="Arial" w:hAnsi="Arial" w:cs="Arial" w:eastAsia="Arial"/>
          <w:sz w:val="14"/>
          <w:szCs w:val="14"/>
          <w:color w:val="444444"/>
          <w:spacing w:val="0"/>
          <w:w w:val="69"/>
        </w:rPr>
        <w:t>•</w:t>
      </w:r>
      <w:r>
        <w:rPr>
          <w:rFonts w:ascii="Arial" w:hAnsi="Arial" w:cs="Arial" w:eastAsia="Arial"/>
          <w:sz w:val="14"/>
          <w:szCs w:val="14"/>
          <w:color w:val="444444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07070"/>
          <w:spacing w:val="0"/>
          <w:w w:val="37"/>
        </w:rPr>
        <w:t>:·</w:t>
      </w:r>
      <w:r>
        <w:rPr>
          <w:rFonts w:ascii="Arial" w:hAnsi="Arial" w:cs="Arial" w:eastAsia="Arial"/>
          <w:sz w:val="14"/>
          <w:szCs w:val="14"/>
          <w:color w:val="707070"/>
          <w:spacing w:val="7"/>
          <w:w w:val="37"/>
        </w:rPr>
        <w:t>.</w:t>
      </w:r>
      <w:r>
        <w:rPr>
          <w:rFonts w:ascii="Arial" w:hAnsi="Arial" w:cs="Arial" w:eastAsia="Arial"/>
          <w:sz w:val="14"/>
          <w:szCs w:val="14"/>
          <w:color w:val="9E9E9E"/>
          <w:spacing w:val="0"/>
          <w:w w:val="34"/>
        </w:rPr>
        <w:t>·</w:t>
      </w:r>
      <w:r>
        <w:rPr>
          <w:rFonts w:ascii="Arial" w:hAnsi="Arial" w:cs="Arial" w:eastAsia="Arial"/>
          <w:sz w:val="14"/>
          <w:szCs w:val="14"/>
          <w:color w:val="9E9E9E"/>
          <w:spacing w:val="-2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07070"/>
          <w:spacing w:val="0"/>
          <w:w w:val="52"/>
        </w:rPr>
        <w:t>\'.</w:t>
      </w:r>
      <w:r>
        <w:rPr>
          <w:rFonts w:ascii="Arial" w:hAnsi="Arial" w:cs="Arial" w:eastAsia="Arial"/>
          <w:sz w:val="14"/>
          <w:szCs w:val="14"/>
          <w:color w:val="707070"/>
          <w:spacing w:val="-8"/>
          <w:w w:val="53"/>
        </w:rPr>
        <w:t>·</w:t>
      </w:r>
      <w:r>
        <w:rPr>
          <w:rFonts w:ascii="Arial" w:hAnsi="Arial" w:cs="Arial" w:eastAsia="Arial"/>
          <w:sz w:val="14"/>
          <w:szCs w:val="14"/>
          <w:color w:val="707070"/>
          <w:spacing w:val="0"/>
          <w:w w:val="90"/>
        </w:rPr>
        <w:t>.</w:t>
      </w:r>
      <w:r>
        <w:rPr>
          <w:rFonts w:ascii="Arial" w:hAnsi="Arial" w:cs="Arial" w:eastAsia="Arial"/>
          <w:sz w:val="14"/>
          <w:szCs w:val="14"/>
          <w:color w:val="707070"/>
          <w:spacing w:val="6"/>
          <w:w w:val="90"/>
        </w:rPr>
        <w:t>.</w:t>
      </w:r>
      <w:r>
        <w:rPr>
          <w:rFonts w:ascii="Arial" w:hAnsi="Arial" w:cs="Arial" w:eastAsia="Arial"/>
          <w:sz w:val="14"/>
          <w:szCs w:val="14"/>
          <w:color w:val="9E9E9E"/>
          <w:spacing w:val="-19"/>
          <w:w w:val="101"/>
        </w:rPr>
        <w:t>:</w:t>
      </w:r>
      <w:r>
        <w:rPr>
          <w:rFonts w:ascii="Arial" w:hAnsi="Arial" w:cs="Arial" w:eastAsia="Arial"/>
          <w:sz w:val="14"/>
          <w:szCs w:val="14"/>
          <w:color w:val="5D5D5D"/>
          <w:spacing w:val="0"/>
          <w:w w:val="136"/>
        </w:rPr>
        <w:t>·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208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5"/>
          <w:i/>
        </w:rPr>
        <w:t>XXIII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5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8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Proporciona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9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libre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solicite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otro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obligados;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10" w:lineRule="exact"/>
        <w:ind w:left="10" w:right="87" w:firstLine="-10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XXIV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Elabora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97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5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publica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envia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Instituto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form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3"/>
          <w:i/>
        </w:rPr>
        <w:t>electrónic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4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5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mensual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4"/>
          <w:i/>
        </w:rPr>
        <w:t>las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solicitude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4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105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5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dich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período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recibidas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atendida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resueltas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sentido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respuesta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9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cual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deber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presentarse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dentr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die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z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día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hábile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siguiente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informa;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180" w:h="15420"/>
          <w:pgMar w:top="140" w:bottom="280" w:left="460" w:right="700"/>
          <w:cols w:num="2" w:equalWidth="0">
            <w:col w:w="1447" w:space="2307"/>
            <w:col w:w="7266"/>
          </w:cols>
        </w:sectPr>
      </w:pPr>
      <w:rPr/>
    </w:p>
    <w:p>
      <w:pPr>
        <w:spacing w:before="0" w:after="0" w:line="55" w:lineRule="exact"/>
        <w:ind w:right="3240"/>
        <w:jc w:val="righ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878787"/>
          <w:w w:val="45"/>
          <w:i/>
          <w:position w:val="-1"/>
        </w:rPr>
        <w:t>,·</w:t>
      </w:r>
      <w:r>
        <w:rPr>
          <w:rFonts w:ascii="Arial" w:hAnsi="Arial" w:cs="Arial" w:eastAsia="Arial"/>
          <w:sz w:val="13"/>
          <w:szCs w:val="13"/>
          <w:color w:val="5D5D5D"/>
          <w:spacing w:val="-1"/>
          <w:w w:val="153"/>
          <w:i/>
          <w:position w:val="-1"/>
        </w:rPr>
        <w:t>v</w:t>
      </w:r>
      <w:r>
        <w:rPr>
          <w:rFonts w:ascii="Arial" w:hAnsi="Arial" w:cs="Arial" w:eastAsia="Arial"/>
          <w:sz w:val="13"/>
          <w:szCs w:val="13"/>
          <w:color w:val="878787"/>
          <w:spacing w:val="-31"/>
          <w:w w:val="96"/>
          <w:i/>
          <w:position w:val="-1"/>
        </w:rPr>
        <w:t>,</w:t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64"/>
          <w:i/>
          <w:position w:val="-1"/>
        </w:rPr>
        <w:t>..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31" w:lineRule="exact"/>
        <w:ind w:right="3298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878787"/>
          <w:w w:val="63"/>
          <w:position w:val="1"/>
        </w:rPr>
        <w:t>'</w:t>
      </w:r>
      <w:r>
        <w:rPr>
          <w:rFonts w:ascii="Arial" w:hAnsi="Arial" w:cs="Arial" w:eastAsia="Arial"/>
          <w:sz w:val="15"/>
          <w:szCs w:val="15"/>
          <w:color w:val="878787"/>
          <w:spacing w:val="-31"/>
          <w:w w:val="64"/>
          <w:position w:val="1"/>
        </w:rPr>
        <w:t>-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68"/>
          <w:position w:val="1"/>
        </w:rPr>
        <w:t>·r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66" w:after="0" w:line="228" w:lineRule="auto"/>
        <w:ind w:left="3758" w:right="98" w:firstLine="-5"/>
        <w:jc w:val="left"/>
        <w:tabs>
          <w:tab w:pos="76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w w:val="88"/>
          <w:i/>
        </w:rPr>
        <w:t>XX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88"/>
          <w:i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Anuncia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previ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8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08"/>
          <w:i/>
        </w:rPr>
        <w:t>ry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nl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15"/>
          <w:i/>
        </w:rPr>
        <w:t>fg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9"/>
          <w:w w:val="115"/>
          <w:i/>
        </w:rPr>
        <w:t>}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13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9E9E9E"/>
          <w:spacing w:val="6"/>
          <w:w w:val="69"/>
          <w:i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2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1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1"/>
          <w:i/>
        </w:rPr>
        <w:t>flev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92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08"/>
          <w:i/>
        </w:rPr>
        <w:t>rev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3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707070"/>
          <w:spacing w:val="-52"/>
          <w:w w:val="103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1"/>
          <w:w w:val="165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2"/>
          <w:i/>
        </w:rPr>
        <w:t>pg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!nione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públicas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cualquier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que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denominació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106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107"/>
          <w:i/>
        </w:rPr>
        <w:t>/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6"/>
          <w:w w:val="107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117"/>
          <w:i/>
        </w:rPr>
        <w:t>0</w:t>
      </w:r>
      <w:r>
        <w:rPr>
          <w:rFonts w:ascii="Arial" w:hAnsi="Arial" w:cs="Arial" w:eastAsia="Arial"/>
          <w:sz w:val="20"/>
          <w:szCs w:val="20"/>
          <w:color w:val="050505"/>
          <w:spacing w:val="-15"/>
          <w:w w:val="73"/>
          <w:i/>
        </w:rPr>
        <w:t>s</w:t>
      </w:r>
      <w:r>
        <w:rPr>
          <w:rFonts w:ascii="Arial" w:hAnsi="Arial" w:cs="Arial" w:eastAsia="Arial"/>
          <w:sz w:val="20"/>
          <w:szCs w:val="20"/>
          <w:color w:val="212121"/>
          <w:spacing w:val="0"/>
          <w:w w:val="58"/>
          <w:i/>
        </w:rPr>
        <w:t>(_</w:t>
      </w:r>
      <w:r>
        <w:rPr>
          <w:rFonts w:ascii="Arial" w:hAnsi="Arial" w:cs="Arial" w:eastAsia="Arial"/>
          <w:sz w:val="20"/>
          <w:szCs w:val="20"/>
          <w:color w:val="212121"/>
          <w:spacing w:val="-15"/>
          <w:w w:val="58"/>
          <w:i/>
        </w:rPr>
        <w:t>g</w:t>
      </w:r>
      <w:r>
        <w:rPr>
          <w:rFonts w:ascii="Arial" w:hAnsi="Arial" w:cs="Arial" w:eastAsia="Arial"/>
          <w:sz w:val="20"/>
          <w:szCs w:val="20"/>
          <w:color w:val="050505"/>
          <w:spacing w:val="0"/>
          <w:w w:val="73"/>
          <w:i/>
        </w:rPr>
        <w:t>Qff¡</w:t>
      </w:r>
      <w:r>
        <w:rPr>
          <w:rFonts w:ascii="Arial" w:hAnsi="Arial" w:cs="Arial" w:eastAsia="Arial"/>
          <w:sz w:val="20"/>
          <w:szCs w:val="20"/>
          <w:color w:val="050505"/>
          <w:spacing w:val="-10"/>
          <w:w w:val="74"/>
          <w:i/>
        </w:rPr>
        <w:t>9</w:t>
      </w:r>
      <w:r>
        <w:rPr>
          <w:rFonts w:ascii="Arial" w:hAnsi="Arial" w:cs="Arial" w:eastAsia="Arial"/>
          <w:sz w:val="20"/>
          <w:szCs w:val="20"/>
          <w:color w:val="444444"/>
          <w:spacing w:val="-2"/>
          <w:w w:val="94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84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58"/>
          <w:i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5"/>
          <w:w w:val="58"/>
          <w:i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0"/>
          <w:w w:val="52"/>
          <w:i/>
        </w:rPr>
        <w:t>S'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3"/>
          <w:w w:val="53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6"/>
          <w:i/>
        </w:rPr>
        <w:t>q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5"/>
          <w:i/>
        </w:rPr>
        <w:t>unto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5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1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9"/>
          <w:i/>
        </w:rPr>
        <w:t>públ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89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89"/>
          <w:i/>
        </w:rPr>
        <w:t>i:cf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8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1"/>
          <w:i/>
        </w:rPr>
        <w:t>fli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92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16"/>
          <w:w w:val="185"/>
          <w:i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1"/>
          <w:i/>
        </w:rPr>
        <w:t>¡Ítl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2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éstas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propósit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las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persona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pueda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presendarJ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8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0"/>
          <w:w w:val="100"/>
          <w:i/>
        </w:rPr>
        <w:t>"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6"/>
          <w:w w:val="100"/>
          <w:i/>
        </w:rPr>
        <w:t>{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rrlismas;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7"/>
          <w:szCs w:val="17"/>
          <w:color w:val="9E9E9E"/>
          <w:spacing w:val="0"/>
          <w:w w:val="55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754" w:right="690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1"/>
          <w:i/>
        </w:rPr>
        <w:t>XXVI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1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9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Aproba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reglament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materi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2"/>
          <w:i/>
        </w:rPr>
        <w:t>trar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92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8"/>
          <w:w w:val="171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33"/>
          <w:i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10"/>
          <w:w w:val="177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40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16"/>
          <w:w w:val="141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1"/>
          <w:i/>
        </w:rPr>
        <w:t>cf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2"/>
          <w:i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acces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9"/>
          <w:w w:val="106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57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pública;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31" w:lineRule="auto"/>
        <w:ind w:left="3763" w:right="169" w:firstLine="-62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9E9E9E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9E9E9E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72"/>
          <w:i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9"/>
          <w:i/>
        </w:rPr>
        <w:t>XVII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9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8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Desarrolla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98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5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3"/>
          <w:i/>
        </w:rPr>
        <w:t>caorc:lirJIJció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3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8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ellnstitut.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10"/>
          <w:i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9E9E9E"/>
          <w:spacing w:val="6"/>
          <w:w w:val="69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4"/>
          <w:i/>
        </w:rPr>
        <w:t>yc:l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2"/>
          <w:w w:val="57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3"/>
          <w:w w:val="112"/>
          <w:i/>
        </w:rPr>
        <w:t>q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y.erdo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  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25"/>
          <w:szCs w:val="25"/>
          <w:color w:val="9E9E9E"/>
          <w:spacing w:val="-14"/>
          <w:w w:val="45"/>
          <w:i/>
        </w:rPr>
        <w:t>:</w:t>
      </w:r>
      <w:r>
        <w:rPr>
          <w:rFonts w:ascii="Arial" w:hAnsi="Arial" w:cs="Arial" w:eastAsia="Arial"/>
          <w:sz w:val="25"/>
          <w:szCs w:val="25"/>
          <w:color w:val="050505"/>
          <w:spacing w:val="0"/>
          <w:w w:val="71"/>
          <w:i/>
        </w:rPr>
        <w:t>a</w:t>
      </w:r>
      <w:r>
        <w:rPr>
          <w:rFonts w:ascii="Arial" w:hAnsi="Arial" w:cs="Arial" w:eastAsia="Arial"/>
          <w:sz w:val="25"/>
          <w:szCs w:val="25"/>
          <w:color w:val="050505"/>
          <w:spacing w:val="-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4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disponibílíd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28"/>
          <w:w w:val="101"/>
          <w:i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presupuesta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6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5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5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3"/>
          <w:w w:val="63"/>
          <w:i/>
        </w:rPr>
        <w:t>Í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4"/>
          <w:i/>
        </w:rPr>
        <w:t>os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sistema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2"/>
          <w:i/>
        </w:rPr>
        <w:t>esque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8"/>
          <w:w w:val="113"/>
          <w:i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07"/>
          <w:i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18"/>
          <w:w w:val="107"/>
          <w:i/>
        </w:rPr>
        <w:t>$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0"/>
          <w:w w:val="69"/>
          <w:i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00"/>
          <w:i/>
        </w:rPr>
        <w:t>'ct;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3"/>
          <w:w w:val="100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sqrio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78787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0"/>
          <w:i/>
        </w:rPr>
        <w:t>/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9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0"/>
          <w:w w:val="85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reai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98"/>
          <w:i/>
        </w:rPr>
        <w:t>í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8"/>
          <w:w w:val="189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107"/>
          <w:i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-14"/>
          <w:w w:val="126"/>
          <w:i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8"/>
          <w:w w:val="11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88"/>
          <w:i/>
        </w:rPr>
        <w:t>if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44"/>
          <w:spacing w:val="-16"/>
          <w:w w:val="100"/>
          <w:i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notificacione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irdvé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7"/>
          <w:w w:val="114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medios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electrónico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informátiéo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3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4"/>
          <w:w w:val="130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77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fidito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seguros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entt,e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elf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5"/>
          <w:i/>
        </w:rPr>
        <w:t>#t{tuto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15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50505"/>
          <w:spacing w:val="0"/>
          <w:w w:val="74"/>
          <w:i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050505"/>
          <w:spacing w:val="11"/>
          <w:w w:val="7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él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propi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sujet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obligado;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0" w:lineRule="auto"/>
        <w:ind w:left="3758" w:right="89" w:firstLine="-5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7"/>
          <w:i/>
        </w:rPr>
        <w:t>XXVIII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7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8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Certificar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trqvé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servido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señale</w:t>
      </w:r>
      <w:r>
        <w:rPr>
          <w:rFonts w:ascii="Times New Roman" w:hAnsi="Times New Roman" w:cs="Times New Roman" w:eastAsia="Times New Roman"/>
          <w:sz w:val="17"/>
          <w:szCs w:val="17"/>
          <w:color w:val="707070"/>
          <w:spacing w:val="0"/>
          <w:w w:val="57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707070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Reglament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7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Interior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sólo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copia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docufnento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cuand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pueda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cotejarse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directamente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original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caso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con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copia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debidamente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7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certificada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B5B5B5"/>
          <w:spacing w:val="0"/>
          <w:w w:val="58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B5B5B5"/>
          <w:spacing w:val="14"/>
          <w:w w:val="5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mism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11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5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cuyo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caso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deberá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hacerse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constar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1"/>
          <w:i/>
        </w:rPr>
        <w:t>dicha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3"/>
          <w:i/>
        </w:rPr>
        <w:t>circunstanci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103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03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9"/>
          <w:w w:val="10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E9E9E"/>
          <w:spacing w:val="0"/>
          <w:w w:val="230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27" w:lineRule="auto"/>
        <w:ind w:left="3754" w:right="54" w:firstLine="-5"/>
        <w:jc w:val="left"/>
        <w:tabs>
          <w:tab w:pos="99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8"/>
          <w:i/>
        </w:rPr>
        <w:t>XXIX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8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1"/>
          <w:w w:val="8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Notifica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solicitante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28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28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11"/>
          <w:w w:val="2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corre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electrónic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110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as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/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1"/>
          <w:i/>
        </w:rPr>
        <w:t>requiri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102"/>
          <w:i/>
        </w:rPr>
        <w:t>ó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5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corre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postal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050505"/>
          <w:spacing w:val="0"/>
          <w:w w:val="57"/>
        </w:rPr>
        <w:t>¿/j</w:t>
      </w:r>
      <w:r>
        <w:rPr>
          <w:rFonts w:ascii="Times New Roman" w:hAnsi="Times New Roman" w:cs="Times New Roman" w:eastAsia="Times New Roman"/>
          <w:sz w:val="33"/>
          <w:szCs w:val="33"/>
          <w:color w:val="050505"/>
          <w:spacing w:val="0"/>
          <w:w w:val="57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050505"/>
          <w:spacing w:val="20"/>
          <w:w w:val="5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-14"/>
          <w:w w:val="69"/>
          <w:i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acuse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recib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estrado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7"/>
          <w:i/>
        </w:rPr>
        <w:t>cuqd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7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7"/>
          <w:w w:val="11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hay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señalad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notificado;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7"/>
          <w:szCs w:val="17"/>
          <w:color w:val="5D5D5D"/>
          <w:spacing w:val="0"/>
          <w:w w:val="55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2180" w:h="15420"/>
          <w:pgMar w:top="140" w:bottom="280" w:left="460" w:right="700"/>
        </w:sectPr>
      </w:pPr>
      <w:rPr/>
    </w:p>
    <w:p>
      <w:pPr>
        <w:spacing w:before="38" w:after="0" w:line="240" w:lineRule="auto"/>
        <w:ind w:left="3768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Difundir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distribuir,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2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050505"/>
          <w:spacing w:val="0"/>
          <w:w w:val="100"/>
          <w:i/>
        </w:rPr>
        <w:t>trtJrn</w:t>
      </w:r>
      <w:r>
        <w:rPr>
          <w:rFonts w:ascii="Arial" w:hAnsi="Arial" w:cs="Arial" w:eastAsia="Arial"/>
          <w:sz w:val="13"/>
          <w:szCs w:val="13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050505"/>
          <w:spacing w:val="0"/>
          <w:w w:val="100"/>
          <w:i/>
        </w:rPr>
        <w:t>;ft&gt;Jrt</w:t>
      </w:r>
      <w:r>
        <w:rPr>
          <w:rFonts w:ascii="Arial" w:hAnsi="Arial" w:cs="Arial" w:eastAsia="Arial"/>
          <w:sz w:val="13"/>
          <w:szCs w:val="13"/>
          <w:color w:val="050505"/>
          <w:spacing w:val="2"/>
          <w:w w:val="100"/>
          <w:i/>
        </w:rPr>
        <w:t>r</w:t>
      </w:r>
      <w:r>
        <w:rPr>
          <w:rFonts w:ascii="Arial" w:hAnsi="Arial" w:cs="Arial" w:eastAsia="Arial"/>
          <w:sz w:val="13"/>
          <w:szCs w:val="13"/>
          <w:color w:val="212121"/>
          <w:spacing w:val="0"/>
          <w:w w:val="100"/>
          <w:i/>
        </w:rPr>
        <w:t>: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24" w:after="0" w:line="192" w:lineRule="exact"/>
        <w:ind w:left="3754" w:right="-6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acces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persona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  <w:position w:val="-1"/>
        </w:rPr>
        <w:t>autorizada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43" w:after="0" w:line="240" w:lineRule="auto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reservada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permiti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3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420"/>
          <w:pgMar w:top="140" w:bottom="280" w:left="460" w:right="700"/>
          <w:cols w:num="2" w:equalWidth="0">
            <w:col w:w="6613" w:space="1441"/>
            <w:col w:w="2966"/>
          </w:cols>
        </w:sectPr>
      </w:pPr>
      <w:rPr/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14.4pt;margin-top:5.760012pt;width:575.039978pt;height:759.359978pt;mso-position-horizontal-relative:page;mso-position-vertical-relative:page;z-index:-4878" coordorigin="288,115" coordsize="11501,15187">
            <v:shape style="position:absolute;left:3379;top:115;width:2323;height:269" type="#_x0000_t75">
              <v:imagedata r:id="rId224" o:title=""/>
            </v:shape>
            <v:group style="position:absolute;left:2761;top:316;width:712;height:2" coordorigin="2761,316" coordsize="712,2">
              <v:shape style="position:absolute;left:2761;top:316;width:712;height:2" coordorigin="2761,316" coordsize="712,0" path="m2761,316l3473,316e" filled="f" stroked="t" strokeweight="1.433221pt" strokecolor="#131313">
                <v:path arrowok="t"/>
              </v:shape>
              <v:shape style="position:absolute;left:288;top:2938;width:11501;height:12365" type="#_x0000_t75">
                <v:imagedata r:id="rId225" o:title=""/>
              </v:shape>
              <v:shape style="position:absolute;left:10464;top:12154;width:864;height:1824" type="#_x0000_t75">
                <v:imagedata r:id="rId226" o:title=""/>
              </v:shape>
            </v:group>
            <v:group style="position:absolute;left:2783;top:301;width:2;height:4354" coordorigin="2783,301" coordsize="2,4354">
              <v:shape style="position:absolute;left:2783;top:301;width:2;height:4354" coordorigin="2783,301" coordsize="0,4354" path="m2783,4656l2783,301e" filled="f" stroked="t" strokeweight="1.433221pt" strokecolor="#0C0C0C">
                <v:path arrowok="t"/>
              </v:shape>
            </v:group>
            <v:group style="position:absolute;left:11674;top:1230;width:2;height:6072" coordorigin="11674,1230" coordsize="2,6072">
              <v:shape style="position:absolute;left:11674;top:1230;width:2;height:6072" coordorigin="11674,1230" coordsize="0,6072" path="m11674,7302l11674,1230e" filled="f" stroked="t" strokeweight="1.194351pt" strokecolor="#1C1C1C">
                <v:path arrowok="t"/>
              </v:shape>
            </v:group>
            <v:group style="position:absolute;left:869;top:3522;width:879;height:2" coordorigin="869,3522" coordsize="879,2">
              <v:shape style="position:absolute;left:869;top:3522;width:879;height:2" coordorigin="869,3522" coordsize="879,0" path="m869,3522l1749,3522e" filled="f" stroked="t" strokeweight=".71661pt" strokecolor="#131313">
                <v:path arrowok="t"/>
              </v:shape>
            </v:group>
            <v:group style="position:absolute;left:11686;top:7742;width:2;height:1297" coordorigin="11686,7742" coordsize="2,1297">
              <v:shape style="position:absolute;left:11686;top:7742;width:2;height:1297" coordorigin="11686,7742" coordsize="0,1297" path="m11686,9039l11686,7742e" filled="f" stroked="t" strokeweight=".955481pt" strokecolor="#1F1F1F">
                <v:path arrowok="t"/>
              </v:shape>
            </v:group>
            <v:group style="position:absolute;left:11693;top:10733;width:2;height:4125" coordorigin="11693,10733" coordsize="2,4125">
              <v:shape style="position:absolute;left:11693;top:10733;width:2;height:4125" coordorigin="11693,10733" coordsize="0,4125" path="m11693,14858l11693,10733e" filled="f" stroked="t" strokeweight="1.194351pt" strokecolor="#181818">
                <v:path arrowok="t"/>
              </v:shape>
            </v:group>
            <v:group style="position:absolute;left:10498;top:13920;width:2;height:550" coordorigin="10498,13920" coordsize="2,550">
              <v:shape style="position:absolute;left:10498;top:13920;width:2;height:550" coordorigin="10498,13920" coordsize="0,550" path="m10498,14470l10498,13920e" filled="f" stroked="t" strokeweight="2.149831pt" strokecolor="#0F0F0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8.159973pt;margin-top:10.559986pt;width:43.200001pt;height:42.240002pt;mso-position-horizontal-relative:page;mso-position-vertical-relative:page;z-index:-4877" type="#_x0000_t75">
            <v:imagedata r:id="rId227" o:title=""/>
          </v:shape>
        </w:pict>
      </w:r>
      <w:r>
        <w:rPr>
          <w:sz w:val="19"/>
          <w:szCs w:val="19"/>
        </w:rPr>
      </w:r>
    </w:p>
    <w:p>
      <w:pPr>
        <w:spacing w:before="38" w:after="0" w:line="240" w:lineRule="auto"/>
        <w:ind w:left="3763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w w:val="87"/>
          <w:i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88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0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1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9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demá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establezca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otra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disposicione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legale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4"/>
          <w:i/>
        </w:rPr>
        <w:t>aplicables.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8" w:lineRule="auto"/>
        <w:ind w:left="3758" w:right="731" w:firstLine="-1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2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list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prohibicione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obligado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deber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publicarse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3"/>
          <w:i/>
        </w:rPr>
        <w:t>oficina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unidade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8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oficina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atenció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obligado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8" w:after="0" w:line="240" w:lineRule="auto"/>
        <w:ind w:left="6841" w:right="332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Capítul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66"/>
          <w:i/>
        </w:rPr>
        <w:t>11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92" w:lineRule="exact"/>
        <w:ind w:left="6157" w:right="2664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  <w:position w:val="-1"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9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Comité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4"/>
          <w:i/>
          <w:position w:val="-1"/>
        </w:rPr>
        <w:t>Transparencia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8" w:after="0" w:line="240" w:lineRule="auto"/>
        <w:ind w:left="6396" w:right="4347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23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180" w:h="15420"/>
          <w:pgMar w:top="140" w:bottom="280" w:left="460" w:right="700"/>
        </w:sectPr>
      </w:pPr>
      <w:rPr/>
    </w:p>
    <w:p>
      <w:pPr>
        <w:spacing w:before="83" w:after="0" w:line="203" w:lineRule="exact"/>
        <w:ind w:left="373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  <w:position w:val="-1"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9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  <w:position w:val="-1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3"/>
          <w:i/>
          <w:position w:val="-1"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0"/>
          <w:w w:val="134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-2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Comité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-1"/>
        </w:rPr>
        <w:t>Transparencia-Naturalez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97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funció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00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pgMar w:footer="0" w:header="0" w:top="640" w:bottom="280" w:left="460" w:right="300"/>
          <w:footerReference w:type="default" r:id="rId228"/>
          <w:pgSz w:w="12160" w:h="15420"/>
        </w:sectPr>
      </w:pPr>
      <w:rPr/>
    </w:p>
    <w:p>
      <w:pPr>
        <w:spacing w:before="68" w:after="0" w:line="1005" w:lineRule="exact"/>
        <w:ind w:left="749" w:right="-20"/>
        <w:jc w:val="left"/>
        <w:rPr>
          <w:rFonts w:ascii="Times New Roman" w:hAnsi="Times New Roman" w:cs="Times New Roman" w:eastAsia="Times New Roman"/>
          <w:sz w:val="110"/>
          <w:szCs w:val="110"/>
        </w:rPr>
      </w:pPr>
      <w:rPr/>
      <w:r>
        <w:rPr>
          <w:rFonts w:ascii="Times New Roman" w:hAnsi="Times New Roman" w:cs="Times New Roman" w:eastAsia="Times New Roman"/>
          <w:sz w:val="110"/>
          <w:szCs w:val="110"/>
          <w:color w:val="050505"/>
          <w:spacing w:val="0"/>
          <w:w w:val="52"/>
          <w:position w:val="-22"/>
        </w:rPr>
        <w:t>..</w:t>
      </w:r>
      <w:r>
        <w:rPr>
          <w:rFonts w:ascii="Times New Roman" w:hAnsi="Times New Roman" w:cs="Times New Roman" w:eastAsia="Times New Roman"/>
          <w:sz w:val="110"/>
          <w:szCs w:val="110"/>
          <w:color w:val="000000"/>
          <w:spacing w:val="0"/>
          <w:w w:val="100"/>
          <w:position w:val="0"/>
        </w:rPr>
      </w:r>
    </w:p>
    <w:p>
      <w:pPr>
        <w:spacing w:before="0" w:after="0" w:line="489" w:lineRule="exact"/>
        <w:ind w:left="104" w:right="-256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50505"/>
          <w:w w:val="104"/>
          <w:b/>
          <w:bCs/>
          <w:position w:val="-45"/>
        </w:rPr>
        <w:t>J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-98"/>
          <w:w w:val="104"/>
          <w:b/>
          <w:bCs/>
          <w:position w:val="-45"/>
        </w:rPr>
        <w:t>A</w:t>
      </w:r>
      <w:r>
        <w:rPr>
          <w:rFonts w:ascii="Arial" w:hAnsi="Arial" w:cs="Arial" w:eastAsia="Arial"/>
          <w:sz w:val="144"/>
          <w:szCs w:val="144"/>
          <w:color w:val="050505"/>
          <w:spacing w:val="-582"/>
          <w:w w:val="154"/>
          <w:position w:val="-52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6"/>
          <w:w w:val="103"/>
          <w:b/>
          <w:bCs/>
          <w:position w:val="-45"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0"/>
          <w:w w:val="103"/>
          <w:b/>
          <w:bCs/>
          <w:position w:val="-45"/>
        </w:rPr>
        <w:t>ISCO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36" w:after="0" w:line="249" w:lineRule="auto"/>
        <w:ind w:left="10" w:right="1860" w:firstLine="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63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63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6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3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7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Comité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Transparenci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órgano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intern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sujet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obligado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clasificació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pública.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99" w:lineRule="auto"/>
        <w:ind w:left="10" w:right="3940" w:firstLine="-1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9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28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5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Comité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Transparenci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Integració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4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-24"/>
          <w:w w:val="13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6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7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Comité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Transparenci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integr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por: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3" w:lineRule="exact"/>
        <w:ind w:left="49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0"/>
          <w:w w:val="100"/>
          <w:i/>
          <w:position w:val="-15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0"/>
          <w:w w:val="100"/>
          <w:i/>
          <w:position w:val="-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4"/>
          <w:w w:val="100"/>
          <w:i/>
          <w:position w:val="-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3"/>
          <w:i/>
          <w:position w:val="-15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3"/>
          <w:i/>
          <w:position w:val="-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73"/>
          <w:i/>
          <w:position w:val="-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5"/>
        </w:rPr>
        <w:t>titula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5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  <w:position w:val="-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5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  <w:i/>
          <w:position w:val="-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5"/>
        </w:rPr>
        <w:t>sujet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  <w:position w:val="-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5"/>
        </w:rPr>
        <w:t>obligad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  <w:position w:val="-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5"/>
        </w:rPr>
        <w:t>cuand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  <w:i/>
          <w:position w:val="-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5"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5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  <w:i/>
          <w:position w:val="-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5"/>
        </w:rPr>
        <w:t>unipersonal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  <w:position w:val="-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  <w:position w:val="-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5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  <w:i/>
          <w:position w:val="-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5"/>
        </w:rPr>
        <w:t>representante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  <w:position w:val="-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5"/>
        </w:rPr>
        <w:t>oficial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  <w:position w:val="-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5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5"/>
          <w:w w:val="100"/>
          <w:i/>
          <w:position w:val="-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  <w:position w:val="-15"/>
        </w:rPr>
        <w:t>mismo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60" w:h="15420"/>
          <w:pgMar w:top="140" w:bottom="280" w:left="460" w:right="300"/>
          <w:cols w:num="2" w:equalWidth="0">
            <w:col w:w="1456" w:space="2274"/>
            <w:col w:w="767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7" w:right="-47"/>
        <w:jc w:val="center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3A3A3A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9"/>
          <w:szCs w:val="9"/>
          <w:color w:val="3A3A3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00"/>
        </w:rPr>
        <w:t>tJi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A3A3A"/>
          <w:spacing w:val="0"/>
          <w:w w:val="100"/>
        </w:rPr>
        <w:t>t:</w:t>
      </w:r>
      <w:r>
        <w:rPr>
          <w:rFonts w:ascii="Times New Roman" w:hAnsi="Times New Roman" w:cs="Times New Roman" w:eastAsia="Times New Roman"/>
          <w:sz w:val="9"/>
          <w:szCs w:val="9"/>
          <w:color w:val="3A3A3A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A1A1A"/>
          <w:spacing w:val="0"/>
          <w:w w:val="134"/>
        </w:rPr>
        <w:t>itN</w:t>
      </w:r>
      <w:r>
        <w:rPr>
          <w:rFonts w:ascii="Times New Roman" w:hAnsi="Times New Roman" w:cs="Times New Roman" w:eastAsia="Times New Roman"/>
          <w:sz w:val="9"/>
          <w:szCs w:val="9"/>
          <w:color w:val="1A1A1A"/>
          <w:spacing w:val="0"/>
          <w:w w:val="134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1A1A1A"/>
          <w:spacing w:val="4"/>
          <w:w w:val="134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A1A1A"/>
          <w:spacing w:val="0"/>
          <w:w w:val="134"/>
        </w:rPr>
        <w:t>nEl</w:t>
      </w:r>
      <w:r>
        <w:rPr>
          <w:rFonts w:ascii="Times New Roman" w:hAnsi="Times New Roman" w:cs="Times New Roman" w:eastAsia="Times New Roman"/>
          <w:sz w:val="9"/>
          <w:szCs w:val="9"/>
          <w:color w:val="1A1A1A"/>
          <w:spacing w:val="0"/>
          <w:w w:val="134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1A1A1A"/>
          <w:spacing w:val="0"/>
          <w:w w:val="134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A1A1A"/>
          <w:spacing w:val="1"/>
          <w:w w:val="134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A1A1A"/>
          <w:spacing w:val="0"/>
          <w:w w:val="121"/>
        </w:rPr>
        <w:t>f:STA</w:t>
      </w:r>
      <w:r>
        <w:rPr>
          <w:rFonts w:ascii="Times New Roman" w:hAnsi="Times New Roman" w:cs="Times New Roman" w:eastAsia="Times New Roman"/>
          <w:sz w:val="9"/>
          <w:szCs w:val="9"/>
          <w:color w:val="1A1A1A"/>
          <w:spacing w:val="0"/>
          <w:w w:val="122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1A1A1A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A3A3A"/>
          <w:spacing w:val="0"/>
          <w:w w:val="106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7" w:lineRule="exact"/>
        <w:ind w:left="516" w:right="388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5"/>
          <w:position w:val="-1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38" w:lineRule="exact"/>
        <w:ind w:left="159" w:right="-27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2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9"/>
          <w:w w:val="11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4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84" w:lineRule="exact"/>
        <w:ind w:left="10" w:right="7567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6" w:lineRule="exact"/>
        <w:ind w:left="10" w:right="387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cuand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órgano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colegiad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quie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presidirá;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48" w:lineRule="exact"/>
        <w:ind w:left="2908" w:right="4331"/>
        <w:jc w:val="center"/>
        <w:tabs>
          <w:tab w:pos="3200" w:val="left"/>
        </w:tabs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Arial" w:hAnsi="Arial" w:cs="Arial" w:eastAsia="Arial"/>
          <w:sz w:val="14"/>
          <w:szCs w:val="14"/>
          <w:color w:val="8C8C8C"/>
          <w:spacing w:val="0"/>
          <w:w w:val="67"/>
          <w:position w:val="-1"/>
        </w:rPr>
        <w:t>.</w:t>
      </w:r>
      <w:r>
        <w:rPr>
          <w:rFonts w:ascii="Arial" w:hAnsi="Arial" w:cs="Arial" w:eastAsia="Arial"/>
          <w:sz w:val="14"/>
          <w:szCs w:val="14"/>
          <w:color w:val="8C8C8C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4"/>
          <w:szCs w:val="14"/>
          <w:color w:val="8C8C8C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9"/>
          <w:szCs w:val="9"/>
          <w:color w:val="6E6E6E"/>
          <w:spacing w:val="0"/>
          <w:w w:val="130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171" w:lineRule="exact"/>
        <w:ind w:left="14" w:right="3461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66"/>
          <w:i/>
        </w:rPr>
        <w:t>11.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6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66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6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6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titula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Unidad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quie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fungir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cam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2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10"/>
          <w:w w:val="44"/>
          <w:i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Secretario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46" w:after="0" w:line="221" w:lineRule="exact"/>
        <w:ind w:left="2914" w:right="-20"/>
        <w:jc w:val="left"/>
        <w:tabs>
          <w:tab w:pos="3480" w:val="left"/>
          <w:tab w:pos="48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22"/>
          <w:szCs w:val="22"/>
          <w:color w:val="3A3A3A"/>
          <w:w w:val="32"/>
          <w:position w:val="-3"/>
        </w:rPr>
        <w:t>.'</w:t>
      </w:r>
      <w:r>
        <w:rPr>
          <w:rFonts w:ascii="Arial" w:hAnsi="Arial" w:cs="Arial" w:eastAsia="Arial"/>
          <w:sz w:val="22"/>
          <w:szCs w:val="22"/>
          <w:color w:val="3A3A3A"/>
          <w:spacing w:val="-37"/>
          <w:w w:val="100"/>
          <w:position w:val="-3"/>
        </w:rPr>
        <w:t> </w:t>
      </w:r>
      <w:r>
        <w:rPr>
          <w:rFonts w:ascii="Arial" w:hAnsi="Arial" w:cs="Arial" w:eastAsia="Arial"/>
          <w:sz w:val="22"/>
          <w:szCs w:val="22"/>
          <w:color w:val="050505"/>
          <w:spacing w:val="-2"/>
          <w:w w:val="21"/>
          <w:position w:val="-3"/>
        </w:rPr>
        <w:t>:</w:t>
      </w:r>
      <w:r>
        <w:rPr>
          <w:rFonts w:ascii="Arial" w:hAnsi="Arial" w:cs="Arial" w:eastAsia="Arial"/>
          <w:sz w:val="22"/>
          <w:szCs w:val="22"/>
          <w:color w:val="3A3A3A"/>
          <w:spacing w:val="0"/>
          <w:w w:val="37"/>
          <w:position w:val="-3"/>
        </w:rPr>
        <w:t>,'</w:t>
      </w:r>
      <w:r>
        <w:rPr>
          <w:rFonts w:ascii="Arial" w:hAnsi="Arial" w:cs="Arial" w:eastAsia="Arial"/>
          <w:sz w:val="22"/>
          <w:szCs w:val="22"/>
          <w:color w:val="3A3A3A"/>
          <w:spacing w:val="-5"/>
          <w:w w:val="37"/>
          <w:position w:val="-3"/>
        </w:rPr>
        <w:t>:</w:t>
      </w:r>
      <w:r>
        <w:rPr>
          <w:rFonts w:ascii="Arial" w:hAnsi="Arial" w:cs="Arial" w:eastAsia="Arial"/>
          <w:sz w:val="22"/>
          <w:szCs w:val="22"/>
          <w:color w:val="050505"/>
          <w:spacing w:val="0"/>
          <w:w w:val="21"/>
          <w:position w:val="-3"/>
        </w:rPr>
        <w:t>:</w:t>
      </w:r>
      <w:r>
        <w:rPr>
          <w:rFonts w:ascii="Arial" w:hAnsi="Arial" w:cs="Arial" w:eastAsia="Arial"/>
          <w:sz w:val="22"/>
          <w:szCs w:val="22"/>
          <w:color w:val="050505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22"/>
          <w:szCs w:val="22"/>
          <w:color w:val="050505"/>
          <w:spacing w:val="0"/>
          <w:w w:val="100"/>
          <w:position w:val="-3"/>
        </w:rPr>
      </w:r>
      <w:r>
        <w:rPr>
          <w:rFonts w:ascii="Arial" w:hAnsi="Arial" w:cs="Arial" w:eastAsia="Arial"/>
          <w:sz w:val="22"/>
          <w:szCs w:val="22"/>
          <w:color w:val="3A3A3A"/>
          <w:spacing w:val="0"/>
          <w:w w:val="30"/>
          <w:position w:val="-3"/>
        </w:rPr>
        <w:t>·</w:t>
      </w:r>
      <w:r>
        <w:rPr>
          <w:rFonts w:ascii="Arial" w:hAnsi="Arial" w:cs="Arial" w:eastAsia="Arial"/>
          <w:sz w:val="22"/>
          <w:szCs w:val="22"/>
          <w:color w:val="3A3A3A"/>
          <w:spacing w:val="-11"/>
          <w:w w:val="30"/>
          <w:position w:val="-3"/>
        </w:rPr>
        <w:t>·</w:t>
      </w:r>
      <w:r>
        <w:rPr>
          <w:rFonts w:ascii="Arial" w:hAnsi="Arial" w:cs="Arial" w:eastAsia="Arial"/>
          <w:sz w:val="22"/>
          <w:szCs w:val="22"/>
          <w:color w:val="8C8C8C"/>
          <w:spacing w:val="-1"/>
          <w:w w:val="42"/>
          <w:position w:val="-3"/>
        </w:rPr>
        <w:t>:</w:t>
      </w:r>
      <w:r>
        <w:rPr>
          <w:rFonts w:ascii="Arial" w:hAnsi="Arial" w:cs="Arial" w:eastAsia="Arial"/>
          <w:sz w:val="22"/>
          <w:szCs w:val="22"/>
          <w:color w:val="6E6E6E"/>
          <w:spacing w:val="-10"/>
          <w:w w:val="39"/>
          <w:position w:val="-3"/>
        </w:rPr>
        <w:t>,</w:t>
      </w:r>
      <w:r>
        <w:rPr>
          <w:rFonts w:ascii="Arial" w:hAnsi="Arial" w:cs="Arial" w:eastAsia="Arial"/>
          <w:sz w:val="22"/>
          <w:szCs w:val="22"/>
          <w:color w:val="050505"/>
          <w:spacing w:val="-4"/>
          <w:w w:val="21"/>
          <w:position w:val="-3"/>
        </w:rPr>
        <w:t>.</w:t>
      </w:r>
      <w:r>
        <w:rPr>
          <w:rFonts w:ascii="Arial" w:hAnsi="Arial" w:cs="Arial" w:eastAsia="Arial"/>
          <w:sz w:val="22"/>
          <w:szCs w:val="22"/>
          <w:color w:val="6E6E6E"/>
          <w:spacing w:val="-1"/>
          <w:w w:val="39"/>
          <w:position w:val="-3"/>
        </w:rPr>
        <w:t>:</w:t>
      </w:r>
      <w:r>
        <w:rPr>
          <w:rFonts w:ascii="Arial" w:hAnsi="Arial" w:cs="Arial" w:eastAsia="Arial"/>
          <w:sz w:val="22"/>
          <w:szCs w:val="22"/>
          <w:color w:val="4F4F4F"/>
          <w:spacing w:val="0"/>
          <w:w w:val="50"/>
          <w:position w:val="-3"/>
        </w:rPr>
        <w:t>J)</w:t>
      </w:r>
      <w:r>
        <w:rPr>
          <w:rFonts w:ascii="Arial" w:hAnsi="Arial" w:cs="Arial" w:eastAsia="Arial"/>
          <w:sz w:val="22"/>
          <w:szCs w:val="22"/>
          <w:color w:val="4F4F4F"/>
          <w:spacing w:val="-96"/>
          <w:w w:val="50"/>
          <w:position w:val="-3"/>
        </w:rPr>
        <w:t>J</w:t>
      </w:r>
      <w:r>
        <w:rPr>
          <w:rFonts w:ascii="Arial" w:hAnsi="Arial" w:cs="Arial" w:eastAsia="Arial"/>
          <w:sz w:val="22"/>
          <w:szCs w:val="22"/>
          <w:color w:val="1A1A1A"/>
          <w:spacing w:val="0"/>
          <w:w w:val="21"/>
          <w:position w:val="-3"/>
        </w:rPr>
        <w:t>.</w:t>
      </w:r>
      <w:r>
        <w:rPr>
          <w:rFonts w:ascii="Arial" w:hAnsi="Arial" w:cs="Arial" w:eastAsia="Arial"/>
          <w:sz w:val="22"/>
          <w:szCs w:val="22"/>
          <w:color w:val="1A1A1A"/>
          <w:spacing w:val="-36"/>
          <w:w w:val="100"/>
          <w:position w:val="-3"/>
        </w:rPr>
        <w:t> </w:t>
      </w:r>
      <w:r>
        <w:rPr>
          <w:rFonts w:ascii="Arial" w:hAnsi="Arial" w:cs="Arial" w:eastAsia="Arial"/>
          <w:sz w:val="22"/>
          <w:szCs w:val="22"/>
          <w:color w:val="8C8C8C"/>
          <w:spacing w:val="-5"/>
          <w:w w:val="22"/>
          <w:position w:val="-3"/>
        </w:rPr>
        <w:t>\</w:t>
      </w:r>
      <w:r>
        <w:rPr>
          <w:rFonts w:ascii="Arial" w:hAnsi="Arial" w:cs="Arial" w:eastAsia="Arial"/>
          <w:sz w:val="22"/>
          <w:szCs w:val="22"/>
          <w:color w:val="4F4F4F"/>
          <w:spacing w:val="-5"/>
          <w:w w:val="86"/>
          <w:position w:val="-3"/>
        </w:rPr>
      </w:r>
      <w:r>
        <w:rPr>
          <w:rFonts w:ascii="Arial" w:hAnsi="Arial" w:cs="Arial" w:eastAsia="Arial"/>
          <w:sz w:val="22"/>
          <w:szCs w:val="22"/>
          <w:color w:val="4F4F4F"/>
          <w:spacing w:val="-44"/>
          <w:w w:val="86"/>
          <w:emboss/>
          <w:position w:val="-3"/>
        </w:rPr>
        <w:t>.</w:t>
      </w:r>
      <w:r>
        <w:rPr>
          <w:rFonts w:ascii="Arial" w:hAnsi="Arial" w:cs="Arial" w:eastAsia="Arial"/>
          <w:sz w:val="22"/>
          <w:szCs w:val="22"/>
          <w:color w:val="4F4F4F"/>
          <w:spacing w:val="-44"/>
          <w:w w:val="86"/>
          <w:emboss/>
          <w:position w:val="-3"/>
        </w:rPr>
      </w:r>
      <w:r>
        <w:rPr>
          <w:rFonts w:ascii="Arial" w:hAnsi="Arial" w:cs="Arial" w:eastAsia="Arial"/>
          <w:sz w:val="22"/>
          <w:szCs w:val="22"/>
          <w:color w:val="4F4F4F"/>
          <w:spacing w:val="-44"/>
          <w:w w:val="86"/>
          <w:position w:val="-3"/>
        </w:rPr>
      </w:r>
      <w:r>
        <w:rPr>
          <w:rFonts w:ascii="Arial" w:hAnsi="Arial" w:cs="Arial" w:eastAsia="Arial"/>
          <w:sz w:val="22"/>
          <w:szCs w:val="22"/>
          <w:color w:val="4F4F4F"/>
          <w:spacing w:val="-44"/>
          <w:w w:val="86"/>
          <w:position w:val="-3"/>
        </w:rPr>
      </w:r>
      <w:r>
        <w:rPr>
          <w:rFonts w:ascii="Arial" w:hAnsi="Arial" w:cs="Arial" w:eastAsia="Arial"/>
          <w:sz w:val="22"/>
          <w:szCs w:val="22"/>
          <w:color w:val="8C8C8C"/>
          <w:spacing w:val="6"/>
          <w:w w:val="11"/>
          <w:position w:val="-3"/>
        </w:rPr>
        <w:t>.</w:t>
      </w:r>
      <w:r>
        <w:rPr>
          <w:rFonts w:ascii="Arial" w:hAnsi="Arial" w:cs="Arial" w:eastAsia="Arial"/>
          <w:sz w:val="22"/>
          <w:szCs w:val="22"/>
          <w:color w:val="8C8C8C"/>
          <w:spacing w:val="-44"/>
          <w:w w:val="43"/>
          <w:position w:val="-3"/>
        </w:rPr>
        <w:t>·</w:t>
      </w:r>
      <w:r>
        <w:rPr>
          <w:rFonts w:ascii="Arial" w:hAnsi="Arial" w:cs="Arial" w:eastAsia="Arial"/>
          <w:sz w:val="22"/>
          <w:szCs w:val="22"/>
          <w:color w:val="6E6E6E"/>
          <w:spacing w:val="3"/>
          <w:w w:val="24"/>
          <w:position w:val="-3"/>
        </w:rPr>
        <w:t>-</w:t>
      </w:r>
      <w:r>
        <w:rPr>
          <w:rFonts w:ascii="Arial" w:hAnsi="Arial" w:cs="Arial" w:eastAsia="Arial"/>
          <w:sz w:val="22"/>
          <w:szCs w:val="22"/>
          <w:color w:val="4F4F4F"/>
          <w:spacing w:val="-33"/>
          <w:w w:val="87"/>
          <w:position w:val="-3"/>
        </w:rPr>
        <w:t>·</w:t>
      </w:r>
      <w:r>
        <w:rPr>
          <w:rFonts w:ascii="Arial" w:hAnsi="Arial" w:cs="Arial" w:eastAsia="Arial"/>
          <w:sz w:val="22"/>
          <w:szCs w:val="22"/>
          <w:color w:val="6E6E6E"/>
          <w:spacing w:val="0"/>
          <w:w w:val="42"/>
          <w:position w:val="-3"/>
        </w:rPr>
        <w:t>:</w:t>
      </w:r>
      <w:r>
        <w:rPr>
          <w:rFonts w:ascii="Arial" w:hAnsi="Arial" w:cs="Arial" w:eastAsia="Arial"/>
          <w:sz w:val="22"/>
          <w:szCs w:val="22"/>
          <w:color w:val="6E6E6E"/>
          <w:spacing w:val="7"/>
          <w:w w:val="100"/>
          <w:position w:val="-3"/>
        </w:rPr>
        <w:t> </w:t>
      </w:r>
      <w:r>
        <w:rPr>
          <w:rFonts w:ascii="Arial" w:hAnsi="Arial" w:cs="Arial" w:eastAsia="Arial"/>
          <w:sz w:val="22"/>
          <w:szCs w:val="22"/>
          <w:color w:val="1A1A1A"/>
          <w:spacing w:val="0"/>
          <w:w w:val="42"/>
          <w:position w:val="-3"/>
        </w:rPr>
        <w:t>.</w:t>
      </w:r>
      <w:r>
        <w:rPr>
          <w:rFonts w:ascii="Arial" w:hAnsi="Arial" w:cs="Arial" w:eastAsia="Arial"/>
          <w:sz w:val="22"/>
          <w:szCs w:val="22"/>
          <w:color w:val="1A1A1A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22"/>
          <w:szCs w:val="22"/>
          <w:color w:val="1A1A1A"/>
          <w:spacing w:val="0"/>
          <w:w w:val="100"/>
          <w:position w:val="-3"/>
        </w:rPr>
      </w:r>
      <w:r>
        <w:rPr>
          <w:rFonts w:ascii="Arial" w:hAnsi="Arial" w:cs="Arial" w:eastAsia="Arial"/>
          <w:sz w:val="22"/>
          <w:szCs w:val="22"/>
          <w:color w:val="8C8C8C"/>
          <w:spacing w:val="8"/>
          <w:w w:val="22"/>
          <w:position w:val="-3"/>
        </w:rPr>
        <w:t>·</w:t>
      </w:r>
      <w:r>
        <w:rPr>
          <w:rFonts w:ascii="Arial" w:hAnsi="Arial" w:cs="Arial" w:eastAsia="Arial"/>
          <w:sz w:val="22"/>
          <w:szCs w:val="22"/>
          <w:color w:val="8C8C8C"/>
          <w:spacing w:val="0"/>
          <w:w w:val="21"/>
          <w:position w:val="-3"/>
        </w:rPr>
        <w:t>.</w:t>
      </w:r>
      <w:r>
        <w:rPr>
          <w:rFonts w:ascii="Arial" w:hAnsi="Arial" w:cs="Arial" w:eastAsia="Arial"/>
          <w:sz w:val="22"/>
          <w:szCs w:val="22"/>
          <w:color w:val="8C8C8C"/>
          <w:spacing w:val="-27"/>
          <w:w w:val="100"/>
          <w:position w:val="-3"/>
        </w:rPr>
        <w:t> </w:t>
      </w:r>
      <w:r>
        <w:rPr>
          <w:rFonts w:ascii="Arial" w:hAnsi="Arial" w:cs="Arial" w:eastAsia="Arial"/>
          <w:sz w:val="22"/>
          <w:szCs w:val="22"/>
          <w:color w:val="3A3A3A"/>
          <w:spacing w:val="0"/>
          <w:w w:val="21"/>
          <w:position w:val="-3"/>
        </w:rPr>
        <w:t>.</w:t>
      </w:r>
      <w:r>
        <w:rPr>
          <w:rFonts w:ascii="Arial" w:hAnsi="Arial" w:cs="Arial" w:eastAsia="Arial"/>
          <w:sz w:val="22"/>
          <w:szCs w:val="22"/>
          <w:color w:val="3A3A3A"/>
          <w:spacing w:val="0"/>
          <w:w w:val="21"/>
          <w:position w:val="-3"/>
        </w:rPr>
        <w:t>  </w:t>
      </w:r>
      <w:r>
        <w:rPr>
          <w:rFonts w:ascii="Arial" w:hAnsi="Arial" w:cs="Arial" w:eastAsia="Arial"/>
          <w:sz w:val="22"/>
          <w:szCs w:val="22"/>
          <w:color w:val="3A3A3A"/>
          <w:spacing w:val="12"/>
          <w:w w:val="21"/>
          <w:position w:val="-3"/>
        </w:rPr>
        <w:t> </w:t>
      </w:r>
      <w:r>
        <w:rPr>
          <w:rFonts w:ascii="Arial" w:hAnsi="Arial" w:cs="Arial" w:eastAsia="Arial"/>
          <w:sz w:val="22"/>
          <w:szCs w:val="22"/>
          <w:color w:val="6E6E6E"/>
          <w:spacing w:val="-71"/>
          <w:w w:val="109"/>
          <w:position w:val="-3"/>
        </w:rPr>
        <w:t>·</w:t>
      </w:r>
      <w:r>
        <w:rPr>
          <w:rFonts w:ascii="Arial" w:hAnsi="Arial" w:cs="Arial" w:eastAsia="Arial"/>
          <w:sz w:val="22"/>
          <w:szCs w:val="22"/>
          <w:color w:val="8C8C8C"/>
          <w:spacing w:val="0"/>
          <w:w w:val="8"/>
          <w:position w:val="-3"/>
        </w:rPr>
        <w:t>-</w:t>
      </w:r>
      <w:r>
        <w:rPr>
          <w:rFonts w:ascii="Arial" w:hAnsi="Arial" w:cs="Arial" w:eastAsia="Arial"/>
          <w:sz w:val="22"/>
          <w:szCs w:val="22"/>
          <w:color w:val="8C8C8C"/>
          <w:spacing w:val="-43"/>
          <w:w w:val="100"/>
          <w:position w:val="-3"/>
        </w:rPr>
        <w:t> </w:t>
      </w:r>
      <w:r>
        <w:rPr>
          <w:rFonts w:ascii="Arial" w:hAnsi="Arial" w:cs="Arial" w:eastAsia="Arial"/>
          <w:sz w:val="22"/>
          <w:szCs w:val="22"/>
          <w:color w:val="4F4F4F"/>
          <w:spacing w:val="0"/>
          <w:w w:val="43"/>
          <w:position w:val="-3"/>
        </w:rPr>
        <w:t>·</w:t>
      </w:r>
      <w:r>
        <w:rPr>
          <w:rFonts w:ascii="Arial" w:hAnsi="Arial" w:cs="Arial" w:eastAsia="Arial"/>
          <w:sz w:val="22"/>
          <w:szCs w:val="22"/>
          <w:color w:val="4F4F4F"/>
          <w:spacing w:val="0"/>
          <w:w w:val="43"/>
          <w:position w:val="-3"/>
        </w:rPr>
        <w:t>  </w:t>
      </w:r>
      <w:r>
        <w:rPr>
          <w:rFonts w:ascii="Arial" w:hAnsi="Arial" w:cs="Arial" w:eastAsia="Arial"/>
          <w:sz w:val="22"/>
          <w:szCs w:val="22"/>
          <w:color w:val="4F4F4F"/>
          <w:spacing w:val="18"/>
          <w:w w:val="43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3A3A3A"/>
          <w:spacing w:val="0"/>
          <w:w w:val="57"/>
          <w:position w:val="-3"/>
        </w:rPr>
        <w:t>.-</w:t>
      </w:r>
      <w:r>
        <w:rPr>
          <w:rFonts w:ascii="Arial" w:hAnsi="Arial" w:cs="Arial" w:eastAsia="Arial"/>
          <w:sz w:val="14"/>
          <w:szCs w:val="14"/>
          <w:color w:val="3A3A3A"/>
          <w:spacing w:val="-11"/>
          <w:w w:val="57"/>
          <w:position w:val="-3"/>
        </w:rPr>
        <w:t>:</w:t>
      </w:r>
      <w:r>
        <w:rPr>
          <w:rFonts w:ascii="Arial" w:hAnsi="Arial" w:cs="Arial" w:eastAsia="Arial"/>
          <w:sz w:val="14"/>
          <w:szCs w:val="14"/>
          <w:color w:val="1A1A1A"/>
          <w:spacing w:val="0"/>
          <w:w w:val="63"/>
          <w:position w:val="-3"/>
        </w:rPr>
        <w:t>;</w:t>
      </w:r>
      <w:r>
        <w:rPr>
          <w:rFonts w:ascii="Arial" w:hAnsi="Arial" w:cs="Arial" w:eastAsia="Arial"/>
          <w:sz w:val="14"/>
          <w:szCs w:val="14"/>
          <w:color w:val="1A1A1A"/>
          <w:spacing w:val="-28"/>
          <w:w w:val="100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4F4F4F"/>
          <w:spacing w:val="0"/>
          <w:w w:val="100"/>
          <w:position w:val="-3"/>
        </w:rPr>
        <w:t>r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22" w:lineRule="exact"/>
        <w:ind w:left="14" w:right="480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w w:val="53"/>
          <w:i/>
          <w:position w:val="-1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53"/>
          <w:i/>
          <w:position w:val="-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44"/>
          <w:i/>
          <w:position w:val="-1"/>
        </w:rPr>
        <w:t>..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-1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6"/>
          <w:i/>
          <w:position w:val="-1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7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titula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órgano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  <w:i/>
          <w:position w:val="-1"/>
        </w:rPr>
        <w:t>cion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12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22"/>
          <w:i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9"/>
          <w:w w:val="22"/>
          <w:i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1"/>
          <w:w w:val="113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51"/>
          <w:w w:val="49"/>
          <w:i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17"/>
          <w:w w:val="49"/>
          <w:emboss/>
          <w:i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17"/>
          <w:w w:val="49"/>
          <w:emboss/>
          <w:i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17"/>
          <w:w w:val="49"/>
          <w:i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17"/>
          <w:w w:val="49"/>
          <w:i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-5"/>
          <w:w w:val="49"/>
          <w:i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54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1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56"/>
          <w:i/>
          <w:position w:val="-1"/>
        </w:rPr>
        <w:t>je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5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13"/>
          <w:w w:val="54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9"/>
          <w:w w:val="105"/>
          <w:i/>
          <w:position w:val="-1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-32"/>
          <w:w w:val="98"/>
          <w:i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A5A5A5"/>
          <w:spacing w:val="-14"/>
          <w:w w:val="54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31"/>
          <w:w w:val="107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95"/>
          <w:i/>
          <w:position w:val="-1"/>
        </w:rPr>
        <w:t>W/W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-45"/>
          <w:w w:val="95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B8B8B8"/>
          <w:spacing w:val="-7"/>
          <w:w w:val="49"/>
          <w:i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70"/>
          <w:i/>
          <w:position w:val="-1"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69"/>
          <w:i/>
          <w:position w:val="-1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-3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6"/>
          <w:w w:val="49"/>
          <w:i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6"/>
          <w:w w:val="123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5"/>
          <w:w w:val="49"/>
          <w:i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  <w:position w:val="-1"/>
        </w:rPr>
        <w:t>ern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32"/>
          <w:w w:val="54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5"/>
          <w:w w:val="91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47"/>
          <w:i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-2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4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2"/>
          <w:w w:val="54"/>
          <w:i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54"/>
          <w:emboss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54"/>
          <w:emboss/>
          <w:i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54"/>
          <w:i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100"/>
          <w:i/>
          <w:position w:val="-1"/>
        </w:rPr>
        <w:t>   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17"/>
          <w:w w:val="100"/>
          <w:i/>
          <w:position w:val="-1"/>
        </w:rPr>
        <w:t> </w:t>
      </w:r>
      <w:r>
        <w:rPr>
          <w:rFonts w:ascii="Arial" w:hAnsi="Arial" w:cs="Arial" w:eastAsia="Arial"/>
          <w:sz w:val="27"/>
          <w:szCs w:val="27"/>
          <w:color w:val="6E6E6E"/>
          <w:spacing w:val="-11"/>
          <w:w w:val="61"/>
          <w:i/>
          <w:position w:val="-1"/>
        </w:rPr>
        <w:t>:</w:t>
      </w:r>
      <w:r>
        <w:rPr>
          <w:rFonts w:ascii="Arial" w:hAnsi="Arial" w:cs="Arial" w:eastAsia="Arial"/>
          <w:sz w:val="27"/>
          <w:szCs w:val="27"/>
          <w:color w:val="2A2A2A"/>
          <w:spacing w:val="0"/>
          <w:w w:val="61"/>
          <w:i/>
          <w:position w:val="-1"/>
        </w:rPr>
        <w:t>W,</w:t>
      </w:r>
      <w:r>
        <w:rPr>
          <w:rFonts w:ascii="Arial" w:hAnsi="Arial" w:cs="Arial" w:eastAsia="Arial"/>
          <w:sz w:val="27"/>
          <w:szCs w:val="27"/>
          <w:color w:val="2A2A2A"/>
          <w:spacing w:val="5"/>
          <w:w w:val="61"/>
          <w:i/>
          <w:position w:val="-1"/>
        </w:rPr>
        <w:t> </w:t>
      </w:r>
      <w:r>
        <w:rPr>
          <w:rFonts w:ascii="Arial" w:hAnsi="Arial" w:cs="Arial" w:eastAsia="Arial"/>
          <w:sz w:val="27"/>
          <w:szCs w:val="27"/>
          <w:color w:val="2A2A2A"/>
          <w:spacing w:val="0"/>
          <w:w w:val="61"/>
          <w:i/>
          <w:position w:val="-1"/>
        </w:rPr>
        <w:t>,</w:t>
      </w:r>
      <w:r>
        <w:rPr>
          <w:rFonts w:ascii="Arial" w:hAnsi="Arial" w:cs="Arial" w:eastAsia="Arial"/>
          <w:sz w:val="27"/>
          <w:szCs w:val="27"/>
          <w:color w:val="2A2A2A"/>
          <w:spacing w:val="-18"/>
          <w:w w:val="61"/>
          <w:i/>
          <w:position w:val="-1"/>
        </w:rPr>
        <w:t>f</w:t>
      </w:r>
      <w:r>
        <w:rPr>
          <w:rFonts w:ascii="Arial" w:hAnsi="Arial" w:cs="Arial" w:eastAsia="Arial"/>
          <w:sz w:val="27"/>
          <w:szCs w:val="27"/>
          <w:color w:val="050505"/>
          <w:spacing w:val="0"/>
          <w:w w:val="61"/>
          <w:i/>
          <w:position w:val="-1"/>
        </w:rPr>
        <w:t>()</w:t>
      </w:r>
      <w:r>
        <w:rPr>
          <w:rFonts w:ascii="Arial" w:hAnsi="Arial" w:cs="Arial" w:eastAsia="Arial"/>
          <w:sz w:val="27"/>
          <w:szCs w:val="27"/>
          <w:color w:val="050505"/>
          <w:spacing w:val="0"/>
          <w:w w:val="61"/>
          <w:i/>
          <w:position w:val="-1"/>
        </w:rPr>
        <w:t> </w:t>
      </w:r>
      <w:r>
        <w:rPr>
          <w:rFonts w:ascii="Arial" w:hAnsi="Arial" w:cs="Arial" w:eastAsia="Arial"/>
          <w:sz w:val="27"/>
          <w:szCs w:val="27"/>
          <w:color w:val="050505"/>
          <w:spacing w:val="8"/>
          <w:w w:val="6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obligad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cuand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sea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58" w:lineRule="exact"/>
        <w:ind w:left="14" w:right="172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umpersonal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representante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4"/>
          <w:i/>
        </w:rPr>
        <w:t>ofJcJO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4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7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</w:rPr>
        <w:t>delfT!ISfT!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84"/>
          <w:i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89"/>
          <w:i/>
        </w:rPr>
        <w:t>81/'Pi}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  <w:i/>
        </w:rPr>
        <w:t>qse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4"/>
          <w:i/>
        </w:rPr>
        <w:t>OrfJP[!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4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7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99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-7"/>
          <w:w w:val="95"/>
          <w:i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legiad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5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0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0" w:lineRule="exact"/>
        <w:ind w:left="2924" w:right="-20"/>
        <w:jc w:val="left"/>
        <w:tabs>
          <w:tab w:pos="3440" w:val="left"/>
          <w:tab w:pos="486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5"/>
          <w:szCs w:val="15"/>
          <w:color w:val="6E6E6E"/>
          <w:spacing w:val="-12"/>
          <w:w w:val="35"/>
        </w:rPr>
        <w:t>-</w:t>
      </w:r>
      <w:r>
        <w:rPr>
          <w:rFonts w:ascii="Arial" w:hAnsi="Arial" w:cs="Arial" w:eastAsia="Arial"/>
          <w:sz w:val="15"/>
          <w:szCs w:val="15"/>
          <w:color w:val="8C8C8C"/>
          <w:spacing w:val="0"/>
          <w:w w:val="85"/>
        </w:rPr>
        <w:t>:</w:t>
      </w:r>
      <w:r>
        <w:rPr>
          <w:rFonts w:ascii="Arial" w:hAnsi="Arial" w:cs="Arial" w:eastAsia="Arial"/>
          <w:sz w:val="15"/>
          <w:szCs w:val="15"/>
          <w:color w:val="8C8C8C"/>
          <w:spacing w:val="-27"/>
          <w:w w:val="85"/>
        </w:rPr>
        <w:t>'</w:t>
      </w:r>
      <w:r>
        <w:rPr>
          <w:rFonts w:ascii="Arial" w:hAnsi="Arial" w:cs="Arial" w:eastAsia="Arial"/>
          <w:sz w:val="15"/>
          <w:szCs w:val="15"/>
          <w:color w:val="6E6E6E"/>
          <w:spacing w:val="6"/>
          <w:w w:val="190"/>
        </w:rPr>
        <w:t>:</w:t>
      </w:r>
      <w:r>
        <w:rPr>
          <w:rFonts w:ascii="Arial" w:hAnsi="Arial" w:cs="Arial" w:eastAsia="Arial"/>
          <w:sz w:val="15"/>
          <w:szCs w:val="15"/>
          <w:color w:val="8C8C8C"/>
          <w:spacing w:val="0"/>
          <w:w w:val="30"/>
        </w:rPr>
        <w:t>--.</w:t>
      </w:r>
      <w:r>
        <w:rPr>
          <w:rFonts w:ascii="Arial" w:hAnsi="Arial" w:cs="Arial" w:eastAsia="Arial"/>
          <w:sz w:val="15"/>
          <w:szCs w:val="15"/>
          <w:color w:val="8C8C8C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8C8C8C"/>
          <w:spacing w:val="0"/>
          <w:w w:val="43"/>
        </w:rPr>
        <w:t>;</w:t>
      </w:r>
      <w:r>
        <w:rPr>
          <w:rFonts w:ascii="Arial" w:hAnsi="Arial" w:cs="Arial" w:eastAsia="Arial"/>
          <w:sz w:val="15"/>
          <w:szCs w:val="15"/>
          <w:color w:val="8C8C8C"/>
          <w:spacing w:val="-4"/>
          <w:w w:val="43"/>
        </w:rPr>
        <w:t>=</w:t>
      </w:r>
      <w:r>
        <w:rPr>
          <w:rFonts w:ascii="Arial" w:hAnsi="Arial" w:cs="Arial" w:eastAsia="Arial"/>
          <w:sz w:val="15"/>
          <w:szCs w:val="15"/>
          <w:color w:val="A5A5A5"/>
          <w:spacing w:val="0"/>
          <w:w w:val="35"/>
        </w:rPr>
        <w:t>'</w:t>
      </w:r>
      <w:r>
        <w:rPr>
          <w:rFonts w:ascii="Arial" w:hAnsi="Arial" w:cs="Arial" w:eastAsia="Arial"/>
          <w:sz w:val="15"/>
          <w:szCs w:val="15"/>
          <w:color w:val="A5A5A5"/>
          <w:spacing w:val="-10"/>
          <w:w w:val="36"/>
        </w:rPr>
        <w:t>-</w:t>
      </w:r>
      <w:r>
        <w:rPr>
          <w:rFonts w:ascii="Arial" w:hAnsi="Arial" w:cs="Arial" w:eastAsia="Arial"/>
          <w:sz w:val="15"/>
          <w:szCs w:val="15"/>
          <w:color w:val="8C8C8C"/>
          <w:spacing w:val="0"/>
          <w:w w:val="43"/>
        </w:rPr>
        <w:t>·</w:t>
      </w:r>
      <w:r>
        <w:rPr>
          <w:rFonts w:ascii="Arial" w:hAnsi="Arial" w:cs="Arial" w:eastAsia="Arial"/>
          <w:sz w:val="15"/>
          <w:szCs w:val="15"/>
          <w:color w:val="8C8C8C"/>
          <w:spacing w:val="5"/>
          <w:w w:val="43"/>
        </w:rPr>
        <w:t>-</w:t>
      </w:r>
      <w:r>
        <w:rPr>
          <w:rFonts w:ascii="Arial" w:hAnsi="Arial" w:cs="Arial" w:eastAsia="Arial"/>
          <w:sz w:val="15"/>
          <w:szCs w:val="15"/>
          <w:color w:val="A5A5A5"/>
          <w:spacing w:val="-13"/>
          <w:w w:val="149"/>
        </w:rPr>
        <w:t>,</w:t>
      </w:r>
      <w:r>
        <w:rPr>
          <w:rFonts w:ascii="Arial" w:hAnsi="Arial" w:cs="Arial" w:eastAsia="Arial"/>
          <w:sz w:val="15"/>
          <w:szCs w:val="15"/>
          <w:color w:val="6E6E6E"/>
          <w:spacing w:val="0"/>
          <w:w w:val="88"/>
        </w:rPr>
        <w:t>J</w:t>
      </w:r>
      <w:r>
        <w:rPr>
          <w:rFonts w:ascii="Arial" w:hAnsi="Arial" w:cs="Arial" w:eastAsia="Arial"/>
          <w:sz w:val="15"/>
          <w:szCs w:val="15"/>
          <w:color w:val="6E6E6E"/>
          <w:spacing w:val="-5"/>
          <w:w w:val="88"/>
        </w:rPr>
        <w:t>V</w:t>
      </w:r>
      <w:r>
        <w:rPr>
          <w:rFonts w:ascii="Arial" w:hAnsi="Arial" w:cs="Arial" w:eastAsia="Arial"/>
          <w:sz w:val="15"/>
          <w:szCs w:val="15"/>
          <w:color w:val="8C8C8C"/>
          <w:spacing w:val="-76"/>
          <w:w w:val="74"/>
        </w:rPr>
        <w:t>&gt;</w:t>
      </w:r>
      <w:r>
        <w:rPr>
          <w:rFonts w:ascii="Arial" w:hAnsi="Arial" w:cs="Arial" w:eastAsia="Arial"/>
          <w:sz w:val="15"/>
          <w:szCs w:val="15"/>
          <w:color w:val="8C8C8C"/>
          <w:spacing w:val="0"/>
          <w:w w:val="50"/>
        </w:rPr>
        <w:t>:f</w:t>
      </w:r>
      <w:r>
        <w:rPr>
          <w:rFonts w:ascii="Arial" w:hAnsi="Arial" w:cs="Arial" w:eastAsia="Arial"/>
          <w:sz w:val="15"/>
          <w:szCs w:val="15"/>
          <w:color w:val="8C8C8C"/>
          <w:spacing w:val="-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8C8C8C"/>
          <w:spacing w:val="0"/>
          <w:w w:val="74"/>
        </w:rPr>
        <w:t>-:-</w:t>
      </w:r>
      <w:r>
        <w:rPr>
          <w:rFonts w:ascii="Arial" w:hAnsi="Arial" w:cs="Arial" w:eastAsia="Arial"/>
          <w:sz w:val="15"/>
          <w:szCs w:val="15"/>
          <w:color w:val="8C8C8C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8C8C8C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B8B8B8"/>
          <w:spacing w:val="0"/>
          <w:w w:val="77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B8B8B8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-17"/>
          <w:w w:val="55"/>
        </w:rPr>
        <w:t>\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-69"/>
          <w:w w:val="217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11"/>
          <w:w w:val="56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7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1"/>
          <w:w w:val="7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76"/>
          <w:w w:val="67"/>
        </w:rPr>
        <w:t>}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71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6" w:after="0" w:line="183" w:lineRule="exact"/>
        <w:ind w:left="10" w:right="549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15"/>
          <w:i/>
          <w:position w:val="-2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0"/>
          <w:w w:val="115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20"/>
          <w:w w:val="115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  <w:position w:val="-2"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86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integrante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Comité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  <w:position w:val="-2"/>
        </w:rPr>
        <w:t>Transpar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97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86"/>
          <w:i/>
          <w:position w:val="-2"/>
        </w:rPr>
        <w:t>"if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-16"/>
          <w:w w:val="86"/>
          <w:i/>
          <w:position w:val="-2"/>
        </w:rPr>
        <w:t>}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5"/>
          <w:w w:val="124"/>
          <w:i/>
          <w:position w:val="-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27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3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27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31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5A5A5"/>
          <w:spacing w:val="-5"/>
          <w:w w:val="49"/>
          <w:i/>
          <w:position w:val="-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10"/>
          <w:w w:val="27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B8B8B8"/>
          <w:spacing w:val="0"/>
          <w:w w:val="30"/>
          <w:i/>
          <w:position w:val="-2"/>
        </w:rPr>
        <w:t>··</w:t>
      </w:r>
      <w:r>
        <w:rPr>
          <w:rFonts w:ascii="Times New Roman" w:hAnsi="Times New Roman" w:cs="Times New Roman" w:eastAsia="Times New Roman"/>
          <w:sz w:val="18"/>
          <w:szCs w:val="18"/>
          <w:color w:val="B8B8B8"/>
          <w:spacing w:val="0"/>
          <w:w w:val="100"/>
          <w:i/>
          <w:position w:val="-2"/>
        </w:rPr>
        <w:t>     </w:t>
      </w:r>
      <w:r>
        <w:rPr>
          <w:rFonts w:ascii="Times New Roman" w:hAnsi="Times New Roman" w:cs="Times New Roman" w:eastAsia="Times New Roman"/>
          <w:sz w:val="18"/>
          <w:szCs w:val="18"/>
          <w:color w:val="B8B8B8"/>
          <w:spacing w:val="-1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134"/>
          <w:position w:val="-2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6"/>
          <w:w w:val="134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0"/>
          <w:w w:val="67"/>
          <w:position w:val="-2"/>
        </w:rPr>
        <w:t>•·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0"/>
          <w:w w:val="67"/>
          <w:position w:val="-2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14"/>
          <w:w w:val="67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2"/>
          <w:w w:val="135"/>
          <w:i/>
          <w:position w:val="-2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-22"/>
          <w:w w:val="117"/>
          <w:i/>
          <w:position w:val="-2"/>
        </w:rPr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-31"/>
          <w:w w:val="117"/>
          <w:emboss/>
          <w:i/>
          <w:position w:val="-2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-31"/>
          <w:w w:val="117"/>
          <w:emboss/>
          <w:i/>
          <w:position w:val="-2"/>
        </w:rPr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-31"/>
          <w:w w:val="117"/>
          <w:i/>
          <w:position w:val="-2"/>
        </w:rPr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-31"/>
          <w:w w:val="117"/>
          <w:i/>
          <w:position w:val="-2"/>
        </w:rPr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54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3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00"/>
          <w:i/>
          <w:position w:val="-2"/>
        </w:rPr>
        <w:t>fi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-7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-35"/>
          <w:w w:val="52"/>
          <w:i/>
          <w:position w:val="-2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09"/>
          <w:i/>
          <w:position w:val="-2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-43"/>
          <w:w w:val="11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6"/>
          <w:w w:val="27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-15"/>
          <w:w w:val="149"/>
          <w:i/>
          <w:position w:val="-2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-64"/>
          <w:w w:val="149"/>
          <w:i/>
          <w:position w:val="-2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-13"/>
          <w:w w:val="54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30"/>
          <w:i/>
          <w:position w:val="-2"/>
        </w:rPr>
        <w:t>··</w:t>
      </w:r>
      <w:r>
        <w:rPr>
          <w:rFonts w:ascii="Times New Roman" w:hAnsi="Times New Roman" w:cs="Times New Roman" w:eastAsia="Times New Roman"/>
          <w:sz w:val="18"/>
          <w:szCs w:val="18"/>
          <w:color w:val="A5A5A5"/>
          <w:spacing w:val="-33"/>
          <w:w w:val="54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-64"/>
          <w:w w:val="149"/>
          <w:i/>
          <w:position w:val="-2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16"/>
          <w:i/>
          <w:position w:val="-2"/>
        </w:rPr>
        <w:t>;;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7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15"/>
          <w:i/>
          <w:position w:val="-2"/>
        </w:rPr>
        <w:t>iJ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0"/>
          <w:w w:val="80"/>
          <w:i/>
          <w:position w:val="-2"/>
        </w:rPr>
        <w:t>Jt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-14"/>
          <w:w w:val="80"/>
          <w:i/>
          <w:position w:val="-2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  <w:position w:val="-2"/>
        </w:rPr>
        <w:t>erárquicamente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entre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4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sí,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87" w:lineRule="exact"/>
        <w:ind w:left="1093" w:right="2719"/>
        <w:jc w:val="center"/>
        <w:tabs>
          <w:tab w:pos="1660" w:val="left"/>
          <w:tab w:pos="2900" w:val="left"/>
          <w:tab w:pos="3220" w:val="left"/>
          <w:tab w:pos="41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Arial" w:hAnsi="Arial" w:cs="Arial" w:eastAsia="Arial"/>
          <w:sz w:val="12"/>
          <w:szCs w:val="12"/>
          <w:color w:val="2A2A2A"/>
          <w:spacing w:val="0"/>
          <w:w w:val="187"/>
          <w:position w:val="-1"/>
        </w:rPr>
        <w:t>,</w:t>
      </w:r>
      <w:r>
        <w:rPr>
          <w:rFonts w:ascii="Arial" w:hAnsi="Arial" w:cs="Arial" w:eastAsia="Arial"/>
          <w:sz w:val="12"/>
          <w:szCs w:val="12"/>
          <w:color w:val="2A2A2A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2"/>
          <w:szCs w:val="12"/>
          <w:color w:val="2A2A2A"/>
          <w:spacing w:val="0"/>
          <w:w w:val="72"/>
          <w:position w:val="-1"/>
        </w:rPr>
        <w:t>•</w:t>
      </w:r>
      <w:r>
        <w:rPr>
          <w:rFonts w:ascii="Arial" w:hAnsi="Arial" w:cs="Arial" w:eastAsia="Arial"/>
          <w:sz w:val="12"/>
          <w:szCs w:val="12"/>
          <w:color w:val="2A2A2A"/>
          <w:spacing w:val="-21"/>
          <w:w w:val="72"/>
          <w:position w:val="-1"/>
        </w:rPr>
        <w:t> </w:t>
      </w:r>
      <w:r>
        <w:rPr>
          <w:rFonts w:ascii="Arial" w:hAnsi="Arial" w:cs="Arial" w:eastAsia="Arial"/>
          <w:sz w:val="12"/>
          <w:szCs w:val="12"/>
          <w:color w:val="2A2A2A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2"/>
          <w:szCs w:val="12"/>
          <w:color w:val="2A2A2A"/>
          <w:spacing w:val="0"/>
          <w:w w:val="100"/>
          <w:position w:val="-1"/>
        </w:rPr>
      </w:r>
      <w:r>
        <w:rPr>
          <w:rFonts w:ascii="Arial" w:hAnsi="Arial" w:cs="Arial" w:eastAsia="Arial"/>
          <w:sz w:val="12"/>
          <w:szCs w:val="12"/>
          <w:color w:val="6E6E6E"/>
          <w:spacing w:val="0"/>
          <w:w w:val="72"/>
          <w:position w:val="-1"/>
        </w:rPr>
        <w:t>·'</w:t>
      </w:r>
      <w:r>
        <w:rPr>
          <w:rFonts w:ascii="Arial" w:hAnsi="Arial" w:cs="Arial" w:eastAsia="Arial"/>
          <w:sz w:val="12"/>
          <w:szCs w:val="12"/>
          <w:color w:val="6E6E6E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2"/>
          <w:szCs w:val="12"/>
          <w:color w:val="6E6E6E"/>
          <w:spacing w:val="0"/>
          <w:w w:val="67"/>
          <w:position w:val="-1"/>
        </w:rPr>
        <w:t>¡.'</w:t>
      </w:r>
      <w:r>
        <w:rPr>
          <w:rFonts w:ascii="Arial" w:hAnsi="Arial" w:cs="Arial" w:eastAsia="Arial"/>
          <w:sz w:val="12"/>
          <w:szCs w:val="12"/>
          <w:color w:val="6E6E6E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2"/>
          <w:szCs w:val="12"/>
          <w:color w:val="3A3A3A"/>
          <w:spacing w:val="0"/>
          <w:w w:val="202"/>
          <w:position w:val="-1"/>
        </w:rPr>
        <w:t>;</w:t>
      </w:r>
      <w:r>
        <w:rPr>
          <w:rFonts w:ascii="Arial" w:hAnsi="Arial" w:cs="Arial" w:eastAsia="Arial"/>
          <w:sz w:val="12"/>
          <w:szCs w:val="12"/>
          <w:color w:val="3A3A3A"/>
          <w:spacing w:val="-1"/>
          <w:w w:val="203"/>
          <w:position w:val="-1"/>
        </w:rPr>
        <w:t>-</w:t>
      </w:r>
      <w:r>
        <w:rPr>
          <w:rFonts w:ascii="Arial" w:hAnsi="Arial" w:cs="Arial" w:eastAsia="Arial"/>
          <w:sz w:val="12"/>
          <w:szCs w:val="12"/>
          <w:color w:val="6E6E6E"/>
          <w:spacing w:val="-11"/>
          <w:w w:val="117"/>
          <w:position w:val="-1"/>
        </w:rPr>
        <w:t>a</w:t>
      </w:r>
      <w:r>
        <w:rPr>
          <w:rFonts w:ascii="Arial" w:hAnsi="Arial" w:cs="Arial" w:eastAsia="Arial"/>
          <w:sz w:val="12"/>
          <w:szCs w:val="12"/>
          <w:color w:val="8C8C8C"/>
          <w:spacing w:val="-5"/>
          <w:w w:val="29"/>
          <w:position w:val="-1"/>
        </w:rPr>
        <w:t>-</w:t>
      </w:r>
      <w:r>
        <w:rPr>
          <w:rFonts w:ascii="Arial" w:hAnsi="Arial" w:cs="Arial" w:eastAsia="Arial"/>
          <w:sz w:val="12"/>
          <w:szCs w:val="12"/>
          <w:color w:val="6E6E6E"/>
          <w:spacing w:val="-7"/>
          <w:w w:val="64"/>
          <w:position w:val="-1"/>
        </w:rPr>
        <w:t>•</w:t>
      </w:r>
      <w:r>
        <w:rPr>
          <w:rFonts w:ascii="Arial" w:hAnsi="Arial" w:cs="Arial" w:eastAsia="Arial"/>
          <w:sz w:val="12"/>
          <w:szCs w:val="12"/>
          <w:color w:val="8C8C8C"/>
          <w:spacing w:val="2"/>
          <w:w w:val="149"/>
          <w:position w:val="-1"/>
        </w:rPr>
        <w:t>,</w:t>
      </w:r>
      <w:r>
        <w:rPr>
          <w:rFonts w:ascii="Arial" w:hAnsi="Arial" w:cs="Arial" w:eastAsia="Arial"/>
          <w:sz w:val="12"/>
          <w:szCs w:val="12"/>
          <w:color w:val="6E6E6E"/>
          <w:spacing w:val="-24"/>
          <w:w w:val="105"/>
          <w:position w:val="-1"/>
        </w:rPr>
        <w:t>.</w:t>
      </w:r>
      <w:r>
        <w:rPr>
          <w:rFonts w:ascii="Arial" w:hAnsi="Arial" w:cs="Arial" w:eastAsia="Arial"/>
          <w:sz w:val="12"/>
          <w:szCs w:val="12"/>
          <w:color w:val="6E6E6E"/>
          <w:spacing w:val="-1"/>
          <w:w w:val="79"/>
          <w:position w:val="-1"/>
        </w:rPr>
        <w:t>.</w:t>
      </w:r>
      <w:r>
        <w:rPr>
          <w:rFonts w:ascii="Arial" w:hAnsi="Arial" w:cs="Arial" w:eastAsia="Arial"/>
          <w:sz w:val="12"/>
          <w:szCs w:val="12"/>
          <w:color w:val="6E6E6E"/>
          <w:spacing w:val="-30"/>
          <w:w w:val="105"/>
          <w:position w:val="-1"/>
        </w:rPr>
        <w:t>,</w:t>
      </w:r>
      <w:r>
        <w:rPr>
          <w:rFonts w:ascii="Arial" w:hAnsi="Arial" w:cs="Arial" w:eastAsia="Arial"/>
          <w:sz w:val="12"/>
          <w:szCs w:val="12"/>
          <w:color w:val="050505"/>
          <w:spacing w:val="-9"/>
          <w:w w:val="96"/>
          <w:position w:val="-1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B8B8B8"/>
          <w:spacing w:val="-2"/>
          <w:w w:val="63"/>
          <w:position w:val="-1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6E6E6E"/>
          <w:spacing w:val="0"/>
          <w:w w:val="104"/>
          <w:position w:val="-1"/>
        </w:rPr>
        <w:t>l</w:t>
      </w:r>
      <w:r>
        <w:rPr>
          <w:rFonts w:ascii="Times New Roman" w:hAnsi="Times New Roman" w:cs="Times New Roman" w:eastAsia="Times New Roman"/>
          <w:sz w:val="6"/>
          <w:szCs w:val="6"/>
          <w:color w:val="6E6E6E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6"/>
          <w:szCs w:val="6"/>
          <w:color w:val="6E6E6E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7"/>
          <w:w w:val="166"/>
          <w:position w:val="-1"/>
        </w:rPr>
        <w:t>V</w:t>
      </w:r>
      <w:r>
        <w:rPr>
          <w:rFonts w:ascii="Times New Roman" w:hAnsi="Times New Roman" w:cs="Times New Roman" w:eastAsia="Times New Roman"/>
          <w:sz w:val="13"/>
          <w:szCs w:val="13"/>
          <w:color w:val="6E6E6E"/>
          <w:spacing w:val="-12"/>
          <w:w w:val="126"/>
          <w:position w:val="-1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3"/>
          <w:w w:val="49"/>
          <w:position w:val="-1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49"/>
          <w:position w:val="-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48"/>
          <w:position w:val="-1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E6E6E"/>
          <w:spacing w:val="0"/>
          <w:w w:val="29"/>
          <w:position w:val="-1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6E6E6E"/>
          <w:spacing w:val="-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43"/>
          <w:position w:val="-1"/>
        </w:rPr>
        <w:t>·-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43"/>
          <w:position w:val="-1"/>
        </w:rPr>
        <w:t> 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3"/>
          <w:w w:val="43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E6E6E"/>
          <w:spacing w:val="0"/>
          <w:w w:val="180"/>
          <w:position w:val="-1"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color w:val="8C8C8C"/>
          <w:spacing w:val="0"/>
          <w:w w:val="41"/>
          <w:position w:val="-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8C8C8C"/>
          <w:spacing w:val="-8"/>
          <w:w w:val="41"/>
          <w:position w:val="-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6E6E6E"/>
          <w:spacing w:val="-19"/>
          <w:w w:val="48"/>
          <w:position w:val="-1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8C8C8C"/>
          <w:spacing w:val="-2"/>
          <w:w w:val="41"/>
          <w:position w:val="-1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6E6E6E"/>
          <w:spacing w:val="0"/>
          <w:w w:val="48"/>
          <w:position w:val="-1"/>
        </w:rPr>
        <w:t>,.</w:t>
      </w:r>
      <w:r>
        <w:rPr>
          <w:rFonts w:ascii="Times New Roman" w:hAnsi="Times New Roman" w:cs="Times New Roman" w:eastAsia="Times New Roman"/>
          <w:sz w:val="13"/>
          <w:szCs w:val="13"/>
          <w:color w:val="6E6E6E"/>
          <w:spacing w:val="-10"/>
          <w:w w:val="47"/>
          <w:position w:val="-1"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67"/>
          <w:position w:val="-1"/>
        </w:rPr>
        <w:t>,,¡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6"/>
          <w:w w:val="67"/>
          <w:position w:val="-1"/>
        </w:rPr>
        <w:t>;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-13"/>
          <w:w w:val="44"/>
          <w:position w:val="-1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8C8C8C"/>
          <w:spacing w:val="-5"/>
          <w:w w:val="36"/>
          <w:position w:val="-1"/>
        </w:rPr>
        <w:t>;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25"/>
          <w:w w:val="68"/>
          <w:position w:val="-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8C8C8C"/>
          <w:spacing w:val="0"/>
          <w:w w:val="37"/>
          <w:position w:val="-1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8C8C8C"/>
          <w:spacing w:val="0"/>
          <w:w w:val="36"/>
          <w:position w:val="-1"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color w:val="8C8C8C"/>
          <w:spacing w:val="-2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50"/>
          <w:position w:val="-1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50"/>
          <w:position w:val="-1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62" w:lineRule="exact"/>
        <w:ind w:left="14" w:right="540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tampoc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podran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reumrse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dos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mas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  <w:i/>
          <w:position w:val="1"/>
        </w:rPr>
        <w:t>esto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-5"/>
          <w:w w:val="77"/>
          <w:i/>
          <w:position w:val="1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4"/>
          <w:i/>
          <w:position w:val="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69"/>
          <w:position w:val="1"/>
        </w:rPr>
        <w:t>'··,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10"/>
          <w:w w:val="69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1"/>
          <w:w w:val="28"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0"/>
          <w:w w:val="28"/>
          <w:position w:val="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0"/>
          <w:w w:val="28"/>
          <w:position w:val="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5"/>
          <w:w w:val="28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54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3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Jihte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-8"/>
          <w:w w:val="44"/>
          <w:i/>
          <w:position w:val="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2"/>
          <w:w w:val="102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0"/>
          <w:w w:val="44"/>
          <w:i/>
          <w:position w:val="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una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sol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person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1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0"/>
          <w:w w:val="134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-1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Cuand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  <w:position w:val="1"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1" w:lineRule="exact"/>
        <w:ind w:right="529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presente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caso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titula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sujet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obligad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6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0"/>
          <w:w w:val="75"/>
          <w:i/>
        </w:rPr>
        <w:t>''t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94"/>
          <w:i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4"/>
          <w:w w:val="51"/>
          <w:i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clr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2"/>
          <w:i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nombrar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person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supl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al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40" w:lineRule="auto"/>
        <w:ind w:left="5" w:right="6662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subordinado.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9" w:lineRule="auto"/>
        <w:ind w:left="10" w:right="487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  <w:i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0"/>
          <w:w w:val="112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31"/>
          <w:w w:val="11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obligado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cuy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titula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órgano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colegiado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puede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delega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mediante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reglament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intern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informací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</w:rPr>
        <w:t>ó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-20"/>
          <w:w w:val="103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6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p(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lblíia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9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3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funció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Comité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Transparenci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titular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órgano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administrativ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mayo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jerarquí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94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4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depend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ello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97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61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160" w:h="15420"/>
          <w:pgMar w:top="140" w:bottom="280" w:left="460" w:right="300"/>
          <w:cols w:num="2" w:equalWidth="0">
            <w:col w:w="1449" w:space="2271"/>
            <w:col w:w="7680"/>
          </w:cols>
        </w:sectPr>
      </w:pPr>
      <w:rPr/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13.44pt;margin-top:7.68pt;width:576.960022pt;height:757.440002pt;mso-position-horizontal-relative:page;mso-position-vertical-relative:page;z-index:-4875" coordorigin="269,154" coordsize="11539,15149">
            <v:shape style="position:absolute;left:269;top:154;width:11539;height:15149" type="#_x0000_t75">
              <v:imagedata r:id="rId229" o:title=""/>
            </v:shape>
            <v:shape style="position:absolute;left:749;top:672;width:998;height:979" type="#_x0000_t75">
              <v:imagedata r:id="rId230" o:title=""/>
            </v:shape>
            <v:shape style="position:absolute;left:10502;top:12384;width:326;height:787" type="#_x0000_t75">
              <v:imagedata r:id="rId231" o:title=""/>
            </v:shape>
            <v:shape style="position:absolute;left:6470;top:11654;width:2074;height:461" type="#_x0000_t75">
              <v:imagedata r:id="rId232" o:title=""/>
            </v:shape>
            <v:shape style="position:absolute;left:9312;top:11347;width:2054;height:346" type="#_x0000_t75">
              <v:imagedata r:id="rId233" o:title=""/>
            </v:shape>
            <v:shape style="position:absolute;left:7814;top:13536;width:2899;height:1728" type="#_x0000_t75">
              <v:imagedata r:id="rId234" o:title=""/>
            </v:shape>
            <v:shape style="position:absolute;left:5453;top:14861;width:845;height:250" type="#_x0000_t75">
              <v:imagedata r:id="rId235" o:title=""/>
            </v:shape>
            <v:shape style="position:absolute;left:6490;top:14861;width:845;height:250" type="#_x0000_t75">
              <v:imagedata r:id="rId236" o:title=""/>
            </v:shape>
            <v:group style="position:absolute;left:11650;top:1258;width:2;height:943" coordorigin="11650,1258" coordsize="2,943">
              <v:shape style="position:absolute;left:11650;top:1258;width:2;height:943" coordorigin="11650,1258" coordsize="0,943" path="m11650,2201l11650,1258e" filled="f" stroked="t" strokeweight="1.194337pt" strokecolor="#1F1F1F">
                <v:path arrowok="t"/>
              </v:shape>
            </v:group>
            <v:group style="position:absolute;left:755;top:3548;width:1065;height:2" coordorigin="755,3548" coordsize="1065,2">
              <v:shape style="position:absolute;left:755;top:3548;width:1065;height:2" coordorigin="755,3548" coordsize="1065,0" path="m755,3548l1820,3548e" filled="f" stroked="t" strokeweight=".716602pt" strokecolor="#181818">
                <v:path arrowok="t"/>
              </v:shape>
            </v:group>
            <v:group style="position:absolute;left:11654;top:3378;width:2;height:3149" coordorigin="11654,3378" coordsize="2,3149">
              <v:shape style="position:absolute;left:11654;top:3378;width:2;height:3149" coordorigin="11654,3378" coordsize="0,3149" path="m11654,6527l11654,3378e" filled="f" stroked="t" strokeweight="1.194337pt" strokecolor="#181818">
                <v:path arrowok="t"/>
              </v:shape>
            </v:group>
            <v:group style="position:absolute;left:11662;top:7594;width:2;height:2852" coordorigin="11662,7594" coordsize="2,2852">
              <v:shape style="position:absolute;left:11662;top:7594;width:2;height:2852" coordorigin="11662,7594" coordsize="0,2852" path="m11662,10446l11662,7594e" filled="f" stroked="t" strokeweight=".95547pt" strokecolor="#1F1F1F">
                <v:path arrowok="t"/>
              </v:shape>
            </v:group>
            <v:group style="position:absolute;left:11671;top:10556;width:2;height:3570" coordorigin="11671,10556" coordsize="2,3570">
              <v:shape style="position:absolute;left:11671;top:10556;width:2;height:3570" coordorigin="11671,10556" coordsize="0,3570" path="m11671,14126l11671,10556e" filled="f" stroked="t" strokeweight="1.194337pt" strokecolor="#181818">
                <v:path arrowok="t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before="9" w:after="0" w:line="244" w:lineRule="exact"/>
        <w:ind w:left="3720" w:right="498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4.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Las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funcione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Comité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T,ransp(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Jrencí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corresp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1f1iente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vario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obligados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pueden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00"/>
          <w:i/>
        </w:rPr>
        <w:t>concentrarse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6"/>
          <w:i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1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A5A5A5"/>
          <w:spacing w:val="-30"/>
          <w:w w:val="93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96"/>
          <w:i/>
        </w:rPr>
        <w:t>so!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-23"/>
          <w:w w:val="96"/>
          <w:i/>
        </w:rPr>
        <w:t>?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16"/>
          <w:w w:val="86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56"/>
          <w:i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92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0"/>
          <w:w w:val="109"/>
          <w:i/>
        </w:rPr>
        <w:t>{g,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-19"/>
          <w:w w:val="109"/>
          <w:i/>
        </w:rPr>
        <w:t>&lt;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acuerd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1e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7"/>
          <w:w w:val="94"/>
          <w:i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6"/>
          <w:w w:val="228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98"/>
          <w:i/>
        </w:rPr>
        <w:t>e,erl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99"/>
          <w:i/>
        </w:rPr>
        <w:t>[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Je[qrquic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comú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ello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0"/>
          <w:w w:val="161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2" w:after="0" w:line="172" w:lineRule="exact"/>
        <w:ind w:left="5304" w:right="3832"/>
        <w:jc w:val="center"/>
        <w:tabs>
          <w:tab w:pos="6500" w:val="left"/>
          <w:tab w:pos="7020" w:val="left"/>
          <w:tab w:pos="74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A5A5A5"/>
          <w:w w:val="87"/>
          <w:position w:val="-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-15"/>
          <w:w w:val="81"/>
          <w:position w:val="-1"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-20"/>
          <w:w w:val="183"/>
          <w:position w:val="-1"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0"/>
          <w:w w:val="40"/>
          <w:position w:val="-1"/>
        </w:rPr>
        <w:t>1_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-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-15"/>
          <w:w w:val="47"/>
          <w:position w:val="-1"/>
        </w:rPr>
        <w:t>?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68"/>
          <w:w w:val="218"/>
          <w:position w:val="-1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0"/>
          <w:w w:val="48"/>
          <w:position w:val="-1"/>
        </w:rPr>
        <w:t>"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-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-19"/>
          <w:w w:val="55"/>
          <w:position w:val="-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0"/>
          <w:w w:val="56"/>
          <w:position w:val="-1"/>
        </w:rPr>
        <w:t>!1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32"/>
          <w:w w:val="56"/>
          <w:position w:val="-1"/>
        </w:rPr>
        <w:t>•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0"/>
          <w:w w:val="115"/>
          <w:position w:val="-1"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-2"/>
          <w:w w:val="66"/>
          <w:position w:val="-1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0"/>
          <w:w w:val="87"/>
          <w:position w:val="-1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-29"/>
          <w:w w:val="88"/>
          <w:position w:val="-1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-18"/>
          <w:w w:val="138"/>
          <w:position w:val="-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0"/>
          <w:w w:val="49"/>
          <w:position w:val="-1"/>
        </w:rPr>
        <w:t>•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-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0"/>
          <w:w w:val="55"/>
          <w:position w:val="-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2"/>
          <w:w w:val="55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0"/>
          <w:w w:val="81"/>
          <w:b/>
          <w:bCs/>
          <w:position w:val="-1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0"/>
          <w:w w:val="100"/>
          <w:b/>
          <w:bCs/>
          <w:position w:val="-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A5A5A5"/>
          <w:spacing w:val="0"/>
          <w:w w:val="47"/>
          <w:position w:val="-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A5A5A5"/>
          <w:spacing w:val="-2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0"/>
          <w:w w:val="142"/>
          <w:position w:val="-1"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-4"/>
          <w:w w:val="41"/>
          <w:position w:val="-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-30"/>
          <w:w w:val="54"/>
          <w:position w:val="-1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0"/>
          <w:w w:val="41"/>
          <w:position w:val="-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0"/>
          <w:w w:val="59"/>
          <w:position w:val="-1"/>
        </w:rPr>
        <w:t>·'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71" w:lineRule="exact"/>
        <w:ind w:left="37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  <w:position w:val="-1"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9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29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Comité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de'Transpd'ienci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Funcionamiento.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79" w:lineRule="exact"/>
        <w:ind w:left="5289" w:right="5180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8C8C8C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8C8C8C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9"/>
          <w:szCs w:val="9"/>
          <w:color w:val="8C8C8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F4F4F"/>
          <w:spacing w:val="0"/>
          <w:w w:val="73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4F4F4F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E6E6E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6E6E6E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9"/>
          <w:szCs w:val="9"/>
          <w:color w:val="6E6E6E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A3A3A"/>
          <w:spacing w:val="0"/>
          <w:w w:val="133"/>
        </w:rPr>
        <w:t>''</w:t>
      </w:r>
      <w:r>
        <w:rPr>
          <w:rFonts w:ascii="Times New Roman" w:hAnsi="Times New Roman" w:cs="Times New Roman" w:eastAsia="Times New Roman"/>
          <w:sz w:val="9"/>
          <w:szCs w:val="9"/>
          <w:color w:val="3A3A3A"/>
          <w:spacing w:val="0"/>
          <w:w w:val="133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A3A3A"/>
          <w:spacing w:val="2"/>
          <w:w w:val="133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E6E6E"/>
          <w:spacing w:val="0"/>
          <w:w w:val="43"/>
        </w:rPr>
        <w:t>•</w:t>
      </w:r>
      <w:r>
        <w:rPr>
          <w:rFonts w:ascii="Times New Roman" w:hAnsi="Times New Roman" w:cs="Times New Roman" w:eastAsia="Times New Roman"/>
          <w:sz w:val="9"/>
          <w:szCs w:val="9"/>
          <w:color w:val="6E6E6E"/>
          <w:spacing w:val="0"/>
          <w:w w:val="43"/>
        </w:rPr>
        <w:t>       </w:t>
      </w:r>
      <w:r>
        <w:rPr>
          <w:rFonts w:ascii="Times New Roman" w:hAnsi="Times New Roman" w:cs="Times New Roman" w:eastAsia="Times New Roman"/>
          <w:sz w:val="9"/>
          <w:szCs w:val="9"/>
          <w:color w:val="6E6E6E"/>
          <w:spacing w:val="5"/>
          <w:w w:val="43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E6E6E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6E6E6E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F4F4F"/>
          <w:spacing w:val="0"/>
          <w:w w:val="65"/>
        </w:rPr>
        <w:t>•</w:t>
      </w:r>
      <w:r>
        <w:rPr>
          <w:rFonts w:ascii="Times New Roman" w:hAnsi="Times New Roman" w:cs="Times New Roman" w:eastAsia="Times New Roman"/>
          <w:sz w:val="9"/>
          <w:szCs w:val="9"/>
          <w:color w:val="4F4F4F"/>
          <w:spacing w:val="0"/>
          <w:w w:val="65"/>
        </w:rPr>
        <w:t>  </w:t>
      </w:r>
      <w:r>
        <w:rPr>
          <w:rFonts w:ascii="Times New Roman" w:hAnsi="Times New Roman" w:cs="Times New Roman" w:eastAsia="Times New Roman"/>
          <w:sz w:val="9"/>
          <w:szCs w:val="9"/>
          <w:color w:val="4F4F4F"/>
          <w:spacing w:val="9"/>
          <w:w w:val="65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E6E6E"/>
          <w:spacing w:val="0"/>
          <w:w w:val="100"/>
        </w:rPr>
        <w:t>:;</w:t>
      </w:r>
      <w:r>
        <w:rPr>
          <w:rFonts w:ascii="Times New Roman" w:hAnsi="Times New Roman" w:cs="Times New Roman" w:eastAsia="Times New Roman"/>
          <w:sz w:val="9"/>
          <w:szCs w:val="9"/>
          <w:color w:val="6E6E6E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9"/>
          <w:szCs w:val="9"/>
          <w:color w:val="6E6E6E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E6E6E"/>
          <w:spacing w:val="0"/>
          <w:w w:val="55"/>
        </w:rPr>
        <w:t>0.:</w:t>
      </w:r>
      <w:r>
        <w:rPr>
          <w:rFonts w:ascii="Times New Roman" w:hAnsi="Times New Roman" w:cs="Times New Roman" w:eastAsia="Times New Roman"/>
          <w:sz w:val="9"/>
          <w:szCs w:val="9"/>
          <w:color w:val="6E6E6E"/>
          <w:spacing w:val="-3"/>
          <w:w w:val="55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8C8C8C"/>
          <w:spacing w:val="0"/>
          <w:w w:val="55"/>
        </w:rPr>
        <w:t>·'</w:t>
      </w:r>
      <w:r>
        <w:rPr>
          <w:rFonts w:ascii="Times New Roman" w:hAnsi="Times New Roman" w:cs="Times New Roman" w:eastAsia="Times New Roman"/>
          <w:sz w:val="7"/>
          <w:szCs w:val="7"/>
          <w:color w:val="8C8C8C"/>
          <w:spacing w:val="0"/>
          <w:w w:val="55"/>
        </w:rPr>
        <w:t>&lt;</w:t>
      </w:r>
      <w:r>
        <w:rPr>
          <w:rFonts w:ascii="Times New Roman" w:hAnsi="Times New Roman" w:cs="Times New Roman" w:eastAsia="Times New Roman"/>
          <w:sz w:val="7"/>
          <w:szCs w:val="7"/>
          <w:color w:val="8C8C8C"/>
          <w:spacing w:val="4"/>
          <w:w w:val="55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E6E6E"/>
          <w:spacing w:val="0"/>
          <w:w w:val="138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2" w:lineRule="exact"/>
        <w:ind w:left="372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w w:val="140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0"/>
          <w:w w:val="134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-10"/>
          <w:w w:val="13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6"/>
          <w:i/>
          <w:position w:val="-1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7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Comité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97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-1"/>
        </w:rPr>
        <w:t>'Transparenci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9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debe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7"/>
          <w:i/>
          <w:position w:val="-1"/>
        </w:rPr>
        <w:t>sesionqrtJd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8"/>
          <w:i/>
          <w:position w:val="-1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18"/>
          <w:i/>
          <w:position w:val="-1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4"/>
          <w:i/>
          <w:position w:val="-1"/>
        </w:rPr>
        <w:t>',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4"/>
          <w:w w:val="125"/>
          <w:i/>
          <w:position w:val="-1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0"/>
          <w:w w:val="40"/>
          <w:i/>
          <w:position w:val="-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-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31"/>
          <w:i/>
          <w:position w:val="-1"/>
        </w:rPr>
        <w:t>nos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3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una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-13"/>
          <w:w w:val="54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  <w:position w:val="-1"/>
        </w:rPr>
        <w:t>ve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  <w:position w:val="-1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cad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cuatr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mese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30" w:lineRule="exact"/>
        <w:ind w:left="3677" w:right="-20"/>
        <w:jc w:val="left"/>
        <w:tabs>
          <w:tab w:pos="980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49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4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11"/>
          <w:w w:val="4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periodicida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;equier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unto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eténC:ia.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</w:r>
      <w:r>
        <w:rPr>
          <w:rFonts w:ascii="Arial" w:hAnsi="Arial" w:cs="Arial" w:eastAsia="Arial"/>
          <w:sz w:val="23"/>
          <w:szCs w:val="23"/>
          <w:color w:val="8C8C8C"/>
          <w:spacing w:val="0"/>
          <w:w w:val="70"/>
          <w:i/>
        </w:rPr>
        <w:t>i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0" w:after="0" w:line="55" w:lineRule="exact"/>
        <w:ind w:left="3715" w:right="-20"/>
        <w:jc w:val="left"/>
        <w:tabs>
          <w:tab w:pos="5300" w:val="left"/>
          <w:tab w:pos="6140" w:val="left"/>
          <w:tab w:pos="8400" w:val="left"/>
          <w:tab w:pos="9740" w:val="left"/>
        </w:tabs>
        <w:rPr>
          <w:rFonts w:ascii="Arial" w:hAnsi="Arial" w:cs="Arial" w:eastAsia="Arial"/>
          <w:sz w:val="6"/>
          <w:szCs w:val="6"/>
        </w:rPr>
      </w:pPr>
      <w:rPr/>
      <w:r>
        <w:rPr>
          <w:rFonts w:ascii="Arial" w:hAnsi="Arial" w:cs="Arial" w:eastAsia="Arial"/>
          <w:sz w:val="6"/>
          <w:szCs w:val="6"/>
          <w:color w:val="A5A5A5"/>
          <w:spacing w:val="0"/>
          <w:w w:val="180"/>
          <w:position w:val="-1"/>
        </w:rPr>
        <w:t>,.;</w:t>
      </w:r>
      <w:r>
        <w:rPr>
          <w:rFonts w:ascii="Arial" w:hAnsi="Arial" w:cs="Arial" w:eastAsia="Arial"/>
          <w:sz w:val="6"/>
          <w:szCs w:val="6"/>
          <w:color w:val="A5A5A5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6"/>
          <w:szCs w:val="6"/>
          <w:color w:val="A5A5A5"/>
          <w:spacing w:val="0"/>
          <w:w w:val="100"/>
          <w:position w:val="-1"/>
        </w:rPr>
      </w:r>
      <w:r>
        <w:rPr>
          <w:rFonts w:ascii="Arial" w:hAnsi="Arial" w:cs="Arial" w:eastAsia="Arial"/>
          <w:sz w:val="6"/>
          <w:szCs w:val="6"/>
          <w:color w:val="8C8C8C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6"/>
          <w:szCs w:val="6"/>
          <w:color w:val="8C8C8C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6"/>
          <w:szCs w:val="6"/>
          <w:color w:val="8C8C8C"/>
          <w:spacing w:val="0"/>
          <w:w w:val="100"/>
          <w:position w:val="-1"/>
        </w:rPr>
      </w:r>
      <w:r>
        <w:rPr>
          <w:rFonts w:ascii="Arial" w:hAnsi="Arial" w:cs="Arial" w:eastAsia="Arial"/>
          <w:sz w:val="6"/>
          <w:szCs w:val="6"/>
          <w:color w:val="B8B8B8"/>
          <w:spacing w:val="0"/>
          <w:w w:val="100"/>
          <w:position w:val="-1"/>
        </w:rPr>
        <w:t>-</w:t>
      </w:r>
      <w:r>
        <w:rPr>
          <w:rFonts w:ascii="Arial" w:hAnsi="Arial" w:cs="Arial" w:eastAsia="Arial"/>
          <w:sz w:val="6"/>
          <w:szCs w:val="6"/>
          <w:color w:val="B8B8B8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6"/>
          <w:szCs w:val="6"/>
          <w:color w:val="B8B8B8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6"/>
          <w:szCs w:val="6"/>
          <w:color w:val="B8B8B8"/>
          <w:spacing w:val="0"/>
          <w:w w:val="100"/>
          <w:position w:val="-1"/>
        </w:rPr>
      </w:r>
      <w:r>
        <w:rPr>
          <w:rFonts w:ascii="Arial" w:hAnsi="Arial" w:cs="Arial" w:eastAsia="Arial"/>
          <w:sz w:val="6"/>
          <w:szCs w:val="6"/>
          <w:color w:val="6E6E6E"/>
          <w:spacing w:val="-5"/>
          <w:w w:val="190"/>
          <w:i/>
          <w:position w:val="-1"/>
        </w:rPr>
        <w:t>:</w:t>
      </w:r>
      <w:r>
        <w:rPr>
          <w:rFonts w:ascii="Arial" w:hAnsi="Arial" w:cs="Arial" w:eastAsia="Arial"/>
          <w:sz w:val="6"/>
          <w:szCs w:val="6"/>
          <w:color w:val="B8B8B8"/>
          <w:spacing w:val="0"/>
          <w:w w:val="91"/>
          <w:i/>
          <w:position w:val="-1"/>
        </w:rPr>
        <w:t>_-·</w:t>
      </w:r>
      <w:r>
        <w:rPr>
          <w:rFonts w:ascii="Arial" w:hAnsi="Arial" w:cs="Arial" w:eastAsia="Arial"/>
          <w:sz w:val="6"/>
          <w:szCs w:val="6"/>
          <w:color w:val="B8B8B8"/>
          <w:spacing w:val="0"/>
          <w:w w:val="100"/>
          <w:i/>
          <w:position w:val="-1"/>
        </w:rPr>
        <w:t>       </w:t>
      </w:r>
      <w:r>
        <w:rPr>
          <w:rFonts w:ascii="Arial" w:hAnsi="Arial" w:cs="Arial" w:eastAsia="Arial"/>
          <w:sz w:val="6"/>
          <w:szCs w:val="6"/>
          <w:color w:val="B8B8B8"/>
          <w:spacing w:val="-7"/>
          <w:w w:val="100"/>
          <w:i/>
          <w:position w:val="-1"/>
        </w:rPr>
        <w:t> </w:t>
      </w:r>
      <w:r>
        <w:rPr>
          <w:rFonts w:ascii="Arial" w:hAnsi="Arial" w:cs="Arial" w:eastAsia="Arial"/>
          <w:sz w:val="6"/>
          <w:szCs w:val="6"/>
          <w:color w:val="8C8C8C"/>
          <w:spacing w:val="0"/>
          <w:w w:val="64"/>
          <w:position w:val="-1"/>
        </w:rPr>
        <w:t>•</w:t>
      </w:r>
      <w:r>
        <w:rPr>
          <w:rFonts w:ascii="Arial" w:hAnsi="Arial" w:cs="Arial" w:eastAsia="Arial"/>
          <w:sz w:val="6"/>
          <w:szCs w:val="6"/>
          <w:color w:val="8C8C8C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6"/>
          <w:szCs w:val="6"/>
          <w:color w:val="8C8C8C"/>
          <w:spacing w:val="0"/>
          <w:w w:val="181"/>
          <w:position w:val="-1"/>
        </w:rPr>
        <w:t>:":'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0"/>
          <w:position w:val="0"/>
        </w:rPr>
      </w:r>
    </w:p>
    <w:p>
      <w:pPr>
        <w:spacing w:before="0" w:after="0" w:line="196" w:lineRule="exact"/>
        <w:ind w:left="3730" w:right="-20"/>
        <w:jc w:val="left"/>
        <w:tabs>
          <w:tab w:pos="5380" w:val="left"/>
          <w:tab w:pos="6700" w:val="left"/>
          <w:tab w:pos="8400" w:val="left"/>
          <w:tab w:pos="972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A5A5A5"/>
          <w:spacing w:val="0"/>
          <w:w w:val="24"/>
          <w:position w:val="-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A5A5A5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A5A5A5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B8B8B8"/>
          <w:spacing w:val="3"/>
          <w:w w:val="83"/>
          <w:position w:val="-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-6"/>
          <w:w w:val="49"/>
          <w:position w:val="-1"/>
        </w:rPr>
        <w:t>•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0"/>
          <w:w w:val="47"/>
          <w:position w:val="-1"/>
        </w:rPr>
        <w:t>-)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-4"/>
          <w:w w:val="47"/>
          <w:position w:val="-1"/>
        </w:rPr>
        <w:t>_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-20"/>
          <w:w w:val="107"/>
          <w:position w:val="-1"/>
        </w:rPr>
        <w:t>&gt;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0"/>
          <w:w w:val="45"/>
          <w:position w:val="-1"/>
        </w:rPr>
        <w:t>:.-:·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-7"/>
          <w:w w:val="46"/>
          <w:position w:val="-1"/>
        </w:rPr>
        <w:t>_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-13"/>
          <w:w w:val="151"/>
          <w:position w:val="-1"/>
        </w:rPr>
        <w:t>'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0"/>
          <w:w w:val="73"/>
          <w:position w:val="-1"/>
        </w:rPr>
        <w:t>}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0"/>
          <w:w w:val="74"/>
          <w:position w:val="-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A5A5A5"/>
          <w:spacing w:val="0"/>
          <w:w w:val="12"/>
          <w:i/>
          <w:position w:val="-1"/>
        </w:rPr>
        <w:t>_</w:t>
      </w:r>
      <w:r>
        <w:rPr>
          <w:rFonts w:ascii="Times New Roman" w:hAnsi="Times New Roman" w:cs="Times New Roman" w:eastAsia="Times New Roman"/>
          <w:sz w:val="16"/>
          <w:szCs w:val="16"/>
          <w:color w:val="A5A5A5"/>
          <w:spacing w:val="-2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0"/>
          <w:w w:val="28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-1"/>
          <w:w w:val="28"/>
          <w:i/>
          <w:position w:val="-1"/>
        </w:rPr>
        <w:t>_</w:t>
      </w:r>
      <w:r>
        <w:rPr>
          <w:rFonts w:ascii="Times New Roman" w:hAnsi="Times New Roman" w:cs="Times New Roman" w:eastAsia="Times New Roman"/>
          <w:sz w:val="16"/>
          <w:szCs w:val="16"/>
          <w:color w:val="B8B8B8"/>
          <w:spacing w:val="0"/>
          <w:w w:val="28"/>
          <w:i/>
          <w:position w:val="-1"/>
        </w:rPr>
        <w:t>.:_·</w:t>
      </w:r>
      <w:r>
        <w:rPr>
          <w:rFonts w:ascii="Times New Roman" w:hAnsi="Times New Roman" w:cs="Times New Roman" w:eastAsia="Times New Roman"/>
          <w:sz w:val="16"/>
          <w:szCs w:val="16"/>
          <w:color w:val="B8B8B8"/>
          <w:spacing w:val="-9"/>
          <w:w w:val="2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B8B8B8"/>
          <w:spacing w:val="0"/>
          <w:w w:val="100"/>
          <w:i/>
          <w:position w:val="-1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B8B8B8"/>
          <w:spacing w:val="0"/>
          <w:w w:val="100"/>
          <w:i/>
          <w:position w:val="-1"/>
        </w:rPr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0"/>
          <w:w w:val="24"/>
          <w:position w:val="-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-2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0"/>
          <w:w w:val="55"/>
          <w:position w:val="-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1"/>
          <w:w w:val="55"/>
          <w:position w:val="-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0"/>
          <w:w w:val="55"/>
          <w:position w:val="-1"/>
        </w:rPr>
        <w:t>-,_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0"/>
          <w:w w:val="55"/>
          <w:position w:val="-1"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18"/>
          <w:w w:val="55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C8C8C"/>
          <w:spacing w:val="0"/>
          <w:w w:val="23"/>
          <w:position w:val="-1"/>
        </w:rPr>
        <w:t>-_-</w:t>
      </w:r>
      <w:r>
        <w:rPr>
          <w:rFonts w:ascii="Times New Roman" w:hAnsi="Times New Roman" w:cs="Times New Roman" w:eastAsia="Times New Roman"/>
          <w:sz w:val="22"/>
          <w:szCs w:val="22"/>
          <w:color w:val="8C8C8C"/>
          <w:spacing w:val="-5"/>
          <w:w w:val="23"/>
          <w:position w:val="-1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6E6E6E"/>
          <w:spacing w:val="-35"/>
          <w:w w:val="80"/>
          <w:position w:val="-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8C8C8C"/>
          <w:spacing w:val="0"/>
          <w:w w:val="43"/>
          <w:position w:val="-1"/>
        </w:rPr>
        <w:t>_!-</w:t>
      </w:r>
      <w:r>
        <w:rPr>
          <w:rFonts w:ascii="Times New Roman" w:hAnsi="Times New Roman" w:cs="Times New Roman" w:eastAsia="Times New Roman"/>
          <w:sz w:val="22"/>
          <w:szCs w:val="22"/>
          <w:color w:val="8C8C8C"/>
          <w:spacing w:val="-2"/>
          <w:w w:val="43"/>
          <w:position w:val="-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A2A2A"/>
          <w:spacing w:val="-69"/>
          <w:w w:val="84"/>
          <w:position w:val="-1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6E6E6E"/>
          <w:spacing w:val="0"/>
          <w:w w:val="26"/>
          <w:position w:val="-1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6E6E6E"/>
          <w:spacing w:val="-3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C8C8C"/>
          <w:spacing w:val="9"/>
          <w:w w:val="17"/>
          <w:position w:val="-1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A5A5A5"/>
          <w:spacing w:val="0"/>
          <w:w w:val="69"/>
          <w:position w:val="-1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8C8C8C"/>
          <w:spacing w:val="0"/>
          <w:w w:val="56"/>
          <w:position w:val="-1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8C8C8C"/>
          <w:spacing w:val="-3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A5A5A5"/>
          <w:spacing w:val="-18"/>
          <w:w w:val="77"/>
          <w:position w:val="-1"/>
        </w:rPr>
        <w:t>/</w:t>
      </w:r>
      <w:r>
        <w:rPr>
          <w:rFonts w:ascii="Times New Roman" w:hAnsi="Times New Roman" w:cs="Times New Roman" w:eastAsia="Times New Roman"/>
          <w:sz w:val="22"/>
          <w:szCs w:val="22"/>
          <w:color w:val="8C8C8C"/>
          <w:spacing w:val="-20"/>
          <w:w w:val="158"/>
          <w:position w:val="-1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A5A5A5"/>
          <w:spacing w:val="-17"/>
          <w:w w:val="41"/>
          <w:position w:val="-1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6E6E6E"/>
          <w:spacing w:val="-45"/>
          <w:w w:val="119"/>
          <w:position w:val="-1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A5A5A5"/>
          <w:spacing w:val="-11"/>
          <w:w w:val="41"/>
          <w:position w:val="-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8C8C8C"/>
          <w:spacing w:val="0"/>
          <w:w w:val="56"/>
          <w:position w:val="-1"/>
        </w:rPr>
        <w:t>}</w:t>
      </w:r>
      <w:r>
        <w:rPr>
          <w:rFonts w:ascii="Times New Roman" w:hAnsi="Times New Roman" w:cs="Times New Roman" w:eastAsia="Times New Roman"/>
          <w:sz w:val="22"/>
          <w:szCs w:val="22"/>
          <w:color w:val="8C8C8C"/>
          <w:spacing w:val="-18"/>
          <w:w w:val="57"/>
          <w:position w:val="-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6E6E6E"/>
          <w:spacing w:val="0"/>
          <w:w w:val="85"/>
          <w:position w:val="-1"/>
        </w:rPr>
        <w:t>t:i</w:t>
      </w:r>
      <w:r>
        <w:rPr>
          <w:rFonts w:ascii="Times New Roman" w:hAnsi="Times New Roman" w:cs="Times New Roman" w:eastAsia="Times New Roman"/>
          <w:sz w:val="22"/>
          <w:szCs w:val="22"/>
          <w:color w:val="6E6E6E"/>
          <w:spacing w:val="-46"/>
          <w:w w:val="86"/>
          <w:position w:val="-1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4F4F4F"/>
          <w:spacing w:val="0"/>
          <w:w w:val="26"/>
          <w:position w:val="-1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4F4F4F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4F4F4F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2"/>
          <w:szCs w:val="22"/>
          <w:color w:val="8C8C8C"/>
          <w:spacing w:val="1"/>
          <w:w w:val="83"/>
          <w:position w:val="-1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A5A5A5"/>
          <w:spacing w:val="-1"/>
          <w:w w:val="8"/>
          <w:position w:val="-1"/>
        </w:rPr>
        <w:t>_</w:t>
      </w:r>
      <w:r>
        <w:rPr>
          <w:rFonts w:ascii="Times New Roman" w:hAnsi="Times New Roman" w:cs="Times New Roman" w:eastAsia="Times New Roman"/>
          <w:sz w:val="22"/>
          <w:szCs w:val="22"/>
          <w:color w:val="8C8C8C"/>
          <w:spacing w:val="0"/>
          <w:w w:val="47"/>
          <w:position w:val="-1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8C8C8C"/>
          <w:spacing w:val="0"/>
          <w:w w:val="48"/>
          <w:position w:val="-1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8C8C8C"/>
          <w:spacing w:val="-2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A5A5A5"/>
          <w:spacing w:val="0"/>
          <w:w w:val="40"/>
          <w:position w:val="-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A5A5A5"/>
          <w:spacing w:val="18"/>
          <w:w w:val="4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E6E6E"/>
          <w:spacing w:val="0"/>
          <w:w w:val="63"/>
          <w:position w:val="-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6E6E6E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6E6E6E"/>
          <w:spacing w:val="0"/>
          <w:w w:val="100"/>
          <w:position w:val="-1"/>
        </w:rPr>
      </w:r>
      <w:r>
        <w:rPr>
          <w:rFonts w:ascii="Arial" w:hAnsi="Arial" w:cs="Arial" w:eastAsia="Arial"/>
          <w:sz w:val="21"/>
          <w:szCs w:val="21"/>
          <w:color w:val="8C8C8C"/>
          <w:spacing w:val="0"/>
          <w:w w:val="63"/>
          <w:i/>
          <w:position w:val="-1"/>
        </w:rPr>
        <w:t>r/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69" w:lineRule="exact"/>
        <w:ind w:left="372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14"/>
          <w:i/>
          <w:position w:val="1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0"/>
          <w:w w:val="114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0"/>
          <w:w w:val="114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6"/>
          <w:i/>
          <w:position w:val="1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76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Comité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  <w:position w:val="1"/>
        </w:rPr>
        <w:t>TranspCi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  <w:position w:val="1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  <w:position w:val="1"/>
        </w:rPr>
        <w:t>eht;íf,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83"/>
          <w:i/>
          <w:position w:val="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17"/>
          <w:w w:val="107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13"/>
          <w:i/>
          <w:position w:val="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00"/>
          <w:i/>
          <w:position w:val="1"/>
        </w:rPr>
        <w:t>qui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3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00"/>
          <w:i/>
          <w:position w:val="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2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8"/>
          <w:i/>
          <w:position w:val="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9"/>
          <w:i/>
          <w:position w:val="1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8"/>
          <w:w w:val="121"/>
          <w:i/>
          <w:position w:val="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1"/>
        </w:rPr>
        <w:t>asistenql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5"/>
          <w:w w:val="98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6"/>
          <w:w w:val="223"/>
          <w:i/>
          <w:position w:val="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25"/>
          <w:i/>
          <w:position w:val="1"/>
        </w:rPr>
        <w:t>r!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-11"/>
          <w:w w:val="133"/>
          <w:i/>
          <w:position w:val="1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07"/>
          <w:i/>
          <w:position w:val="1"/>
        </w:rPr>
        <w:t>iuand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08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-2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24"/>
          <w:w w:val="100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meno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dos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sus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  <w:position w:val="1"/>
        </w:rPr>
        <w:t>integrantes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8" w:after="0" w:line="244" w:lineRule="auto"/>
        <w:ind w:left="3715" w:right="524" w:firstLine="5"/>
        <w:jc w:val="left"/>
        <w:tabs>
          <w:tab w:pos="78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parasesiona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decislpn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:S%toma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maycifi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5"/>
          <w:w w:val="97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97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16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00"/>
          <w:i/>
        </w:rPr>
        <w:t>iifij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00"/>
          <w:i/>
        </w:rPr>
        <w:t>íJ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votos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vot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calida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presidente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9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empate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57"/>
        </w:rPr>
        <w:t>[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10"/>
          <w:w w:val="5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0"/>
          <w:w w:val="57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74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72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16"/>
          <w:i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0"/>
          <w:w w:val="116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9"/>
          <w:w w:val="11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8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7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reglament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intern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debe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regula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funcionamient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Comité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40" w:lineRule="auto"/>
        <w:ind w:left="373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w w:val="96"/>
          <w:i/>
        </w:rPr>
        <w:t>Transparenci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97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B8B8B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9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30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7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Comité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Transparenci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82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Atribucione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43" w:lineRule="exact"/>
        <w:ind w:left="5371" w:right="4289"/>
        <w:jc w:val="center"/>
        <w:tabs>
          <w:tab w:pos="7000" w:val="left"/>
        </w:tabs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14"/>
          <w:szCs w:val="14"/>
          <w:color w:val="3A3A3A"/>
          <w:spacing w:val="0"/>
          <w:w w:val="57"/>
          <w:position w:val="-2"/>
        </w:rPr>
        <w:t>.</w:t>
      </w:r>
      <w:r>
        <w:rPr>
          <w:rFonts w:ascii="Arial" w:hAnsi="Arial" w:cs="Arial" w:eastAsia="Arial"/>
          <w:sz w:val="14"/>
          <w:szCs w:val="14"/>
          <w:color w:val="3A3A3A"/>
          <w:spacing w:val="0"/>
          <w:w w:val="57"/>
          <w:position w:val="-2"/>
        </w:rPr>
        <w:t>       </w:t>
      </w:r>
      <w:r>
        <w:rPr>
          <w:rFonts w:ascii="Arial" w:hAnsi="Arial" w:cs="Arial" w:eastAsia="Arial"/>
          <w:sz w:val="14"/>
          <w:szCs w:val="14"/>
          <w:color w:val="3A3A3A"/>
          <w:spacing w:val="1"/>
          <w:w w:val="57"/>
          <w:position w:val="-2"/>
        </w:rPr>
        <w:t> </w:t>
      </w:r>
      <w:r>
        <w:rPr>
          <w:rFonts w:ascii="Arial" w:hAnsi="Arial" w:cs="Arial" w:eastAsia="Arial"/>
          <w:sz w:val="9"/>
          <w:szCs w:val="9"/>
          <w:color w:val="050505"/>
          <w:spacing w:val="0"/>
          <w:w w:val="57"/>
          <w:position w:val="-2"/>
        </w:rPr>
        <w:t>.</w:t>
      </w:r>
      <w:r>
        <w:rPr>
          <w:rFonts w:ascii="Arial" w:hAnsi="Arial" w:cs="Arial" w:eastAsia="Arial"/>
          <w:sz w:val="9"/>
          <w:szCs w:val="9"/>
          <w:color w:val="050505"/>
          <w:spacing w:val="0"/>
          <w:w w:val="57"/>
          <w:position w:val="-2"/>
        </w:rPr>
        <w:t> </w:t>
      </w:r>
      <w:r>
        <w:rPr>
          <w:rFonts w:ascii="Arial" w:hAnsi="Arial" w:cs="Arial" w:eastAsia="Arial"/>
          <w:sz w:val="9"/>
          <w:szCs w:val="9"/>
          <w:color w:val="050505"/>
          <w:spacing w:val="0"/>
          <w:w w:val="57"/>
          <w:position w:val="-2"/>
        </w:rPr>
        <w:t> </w:t>
      </w:r>
      <w:r>
        <w:rPr>
          <w:rFonts w:ascii="Arial" w:hAnsi="Arial" w:cs="Arial" w:eastAsia="Arial"/>
          <w:sz w:val="9"/>
          <w:szCs w:val="9"/>
          <w:color w:val="050505"/>
          <w:spacing w:val="0"/>
          <w:w w:val="57"/>
          <w:position w:val="-2"/>
        </w:rPr>
        <w:t>.</w:t>
      </w:r>
      <w:r>
        <w:rPr>
          <w:rFonts w:ascii="Arial" w:hAnsi="Arial" w:cs="Arial" w:eastAsia="Arial"/>
          <w:sz w:val="9"/>
          <w:szCs w:val="9"/>
          <w:color w:val="050505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9"/>
          <w:szCs w:val="9"/>
          <w:color w:val="050505"/>
          <w:spacing w:val="0"/>
          <w:w w:val="100"/>
          <w:position w:val="-2"/>
        </w:rPr>
      </w:r>
      <w:r>
        <w:rPr>
          <w:rFonts w:ascii="Arial" w:hAnsi="Arial" w:cs="Arial" w:eastAsia="Arial"/>
          <w:sz w:val="9"/>
          <w:szCs w:val="9"/>
          <w:color w:val="2A2A2A"/>
          <w:spacing w:val="0"/>
          <w:w w:val="105"/>
          <w:position w:val="-2"/>
        </w:rPr>
        <w:t>'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94" w:lineRule="exact"/>
        <w:ind w:left="5412" w:right="5804"/>
        <w:jc w:val="center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3A3A3A"/>
          <w:spacing w:val="0"/>
          <w:w w:val="166"/>
        </w:rPr>
        <w:t>,: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0" w:after="0" w:line="192" w:lineRule="exact"/>
        <w:ind w:left="372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1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3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7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Comité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Transpa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enc;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tiene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siguientesatribúdones: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25" w:right="-20"/>
        <w:jc w:val="left"/>
        <w:tabs>
          <w:tab w:pos="55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50505"/>
          <w:w w:val="93"/>
          <w:b/>
          <w:bCs/>
          <w:i/>
        </w:rPr>
        <w:t>l</w:t>
      </w:r>
      <w:r>
        <w:rPr>
          <w:rFonts w:ascii="Arial" w:hAnsi="Arial" w:cs="Arial" w:eastAsia="Arial"/>
          <w:sz w:val="14"/>
          <w:szCs w:val="14"/>
          <w:color w:val="050505"/>
          <w:spacing w:val="-28"/>
          <w:w w:val="100"/>
          <w:b/>
          <w:bCs/>
          <w:i/>
        </w:rPr>
        <w:t> </w:t>
      </w:r>
      <w:r>
        <w:rPr>
          <w:rFonts w:ascii="Arial" w:hAnsi="Arial" w:cs="Arial" w:eastAsia="Arial"/>
          <w:sz w:val="14"/>
          <w:szCs w:val="14"/>
          <w:color w:val="4F4F4F"/>
          <w:spacing w:val="0"/>
          <w:w w:val="81"/>
          <w:b/>
          <w:bCs/>
          <w:i/>
        </w:rPr>
        <w:t>.</w:t>
      </w:r>
      <w:r>
        <w:rPr>
          <w:rFonts w:ascii="Arial" w:hAnsi="Arial" w:cs="Arial" w:eastAsia="Arial"/>
          <w:sz w:val="14"/>
          <w:szCs w:val="14"/>
          <w:color w:val="4F4F4F"/>
          <w:spacing w:val="0"/>
          <w:w w:val="100"/>
          <w:b/>
          <w:bCs/>
          <w:i/>
        </w:rPr>
        <w:tab/>
      </w:r>
      <w:r>
        <w:rPr>
          <w:rFonts w:ascii="Arial" w:hAnsi="Arial" w:cs="Arial" w:eastAsia="Arial"/>
          <w:sz w:val="14"/>
          <w:szCs w:val="14"/>
          <w:color w:val="4F4F4F"/>
          <w:spacing w:val="0"/>
          <w:w w:val="100"/>
          <w:b/>
          <w:bCs/>
          <w:i/>
        </w:rPr>
      </w:r>
      <w:r>
        <w:rPr>
          <w:rFonts w:ascii="Arial" w:hAnsi="Arial" w:cs="Arial" w:eastAsia="Arial"/>
          <w:sz w:val="14"/>
          <w:szCs w:val="14"/>
          <w:color w:val="6E6E6E"/>
          <w:spacing w:val="0"/>
          <w:w w:val="53"/>
        </w:rPr>
        <w:t>.</w:t>
      </w:r>
      <w:r>
        <w:rPr>
          <w:rFonts w:ascii="Arial" w:hAnsi="Arial" w:cs="Arial" w:eastAsia="Arial"/>
          <w:sz w:val="14"/>
          <w:szCs w:val="14"/>
          <w:color w:val="6E6E6E"/>
          <w:spacing w:val="-15"/>
          <w:w w:val="53"/>
        </w:rPr>
        <w:t>.</w:t>
      </w:r>
      <w:r>
        <w:rPr>
          <w:rFonts w:ascii="Arial" w:hAnsi="Arial" w:cs="Arial" w:eastAsia="Arial"/>
          <w:sz w:val="14"/>
          <w:szCs w:val="14"/>
          <w:color w:val="6E6E6E"/>
          <w:spacing w:val="0"/>
          <w:w w:val="171"/>
        </w:rPr>
        <w:t>\</w:t>
      </w:r>
      <w:r>
        <w:rPr>
          <w:rFonts w:ascii="Arial" w:hAnsi="Arial" w:cs="Arial" w:eastAsia="Arial"/>
          <w:sz w:val="14"/>
          <w:szCs w:val="14"/>
          <w:color w:val="6E6E6E"/>
          <w:spacing w:val="-1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B8B8B8"/>
          <w:spacing w:val="0"/>
          <w:w w:val="61"/>
        </w:rPr>
        <w:t>·</w:t>
      </w:r>
      <w:r>
        <w:rPr>
          <w:rFonts w:ascii="Arial" w:hAnsi="Arial" w:cs="Arial" w:eastAsia="Arial"/>
          <w:sz w:val="14"/>
          <w:szCs w:val="14"/>
          <w:color w:val="B8B8B8"/>
          <w:spacing w:val="0"/>
          <w:w w:val="61"/>
        </w:rPr>
        <w:t>   </w:t>
      </w:r>
      <w:r>
        <w:rPr>
          <w:rFonts w:ascii="Arial" w:hAnsi="Arial" w:cs="Arial" w:eastAsia="Arial"/>
          <w:sz w:val="14"/>
          <w:szCs w:val="14"/>
          <w:color w:val="B8B8B8"/>
          <w:spacing w:val="20"/>
          <w:w w:val="61"/>
        </w:rPr>
        <w:t> </w:t>
      </w:r>
      <w:r>
        <w:rPr>
          <w:rFonts w:ascii="Arial" w:hAnsi="Arial" w:cs="Arial" w:eastAsia="Arial"/>
          <w:sz w:val="14"/>
          <w:szCs w:val="14"/>
          <w:color w:val="8C8C8C"/>
          <w:spacing w:val="0"/>
          <w:w w:val="61"/>
        </w:rPr>
        <w:t>:;,</w:t>
      </w:r>
      <w:r>
        <w:rPr>
          <w:rFonts w:ascii="Arial" w:hAnsi="Arial" w:cs="Arial" w:eastAsia="Arial"/>
          <w:sz w:val="14"/>
          <w:szCs w:val="14"/>
          <w:color w:val="8C8C8C"/>
          <w:spacing w:val="11"/>
          <w:w w:val="61"/>
        </w:rPr>
        <w:t> </w:t>
      </w:r>
      <w:r>
        <w:rPr>
          <w:rFonts w:ascii="Arial" w:hAnsi="Arial" w:cs="Arial" w:eastAsia="Arial"/>
          <w:sz w:val="14"/>
          <w:szCs w:val="14"/>
          <w:color w:val="8C8C8C"/>
          <w:spacing w:val="0"/>
          <w:w w:val="61"/>
        </w:rPr>
        <w:t>.</w:t>
      </w:r>
      <w:r>
        <w:rPr>
          <w:rFonts w:ascii="Arial" w:hAnsi="Arial" w:cs="Arial" w:eastAsia="Arial"/>
          <w:sz w:val="14"/>
          <w:szCs w:val="14"/>
          <w:color w:val="8C8C8C"/>
          <w:spacing w:val="0"/>
          <w:w w:val="61"/>
        </w:rPr>
        <w:t> </w:t>
      </w:r>
      <w:r>
        <w:rPr>
          <w:rFonts w:ascii="Arial" w:hAnsi="Arial" w:cs="Arial" w:eastAsia="Arial"/>
          <w:sz w:val="14"/>
          <w:szCs w:val="14"/>
          <w:color w:val="8C8C8C"/>
          <w:spacing w:val="18"/>
          <w:w w:val="61"/>
        </w:rPr>
        <w:t> </w:t>
      </w:r>
      <w:r>
        <w:rPr>
          <w:rFonts w:ascii="Arial" w:hAnsi="Arial" w:cs="Arial" w:eastAsia="Arial"/>
          <w:sz w:val="14"/>
          <w:szCs w:val="14"/>
          <w:color w:val="8C8C8C"/>
          <w:spacing w:val="0"/>
          <w:w w:val="97"/>
        </w:rPr>
        <w:t>\</w:t>
      </w:r>
      <w:r>
        <w:rPr>
          <w:rFonts w:ascii="Arial" w:hAnsi="Arial" w:cs="Arial" w:eastAsia="Arial"/>
          <w:sz w:val="14"/>
          <w:szCs w:val="14"/>
          <w:color w:val="8C8C8C"/>
          <w:spacing w:val="-2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B8B8B8"/>
          <w:spacing w:val="-2"/>
          <w:w w:val="101"/>
        </w:rPr>
        <w:t>.</w:t>
      </w:r>
      <w:r>
        <w:rPr>
          <w:rFonts w:ascii="Arial" w:hAnsi="Arial" w:cs="Arial" w:eastAsia="Arial"/>
          <w:sz w:val="14"/>
          <w:szCs w:val="14"/>
          <w:color w:val="A5A5A5"/>
          <w:spacing w:val="0"/>
          <w:w w:val="81"/>
        </w:rPr>
        <w:t>(</w:t>
      </w:r>
      <w:r>
        <w:rPr>
          <w:rFonts w:ascii="Arial" w:hAnsi="Arial" w:cs="Arial" w:eastAsia="Arial"/>
          <w:sz w:val="14"/>
          <w:szCs w:val="14"/>
          <w:color w:val="A5A5A5"/>
          <w:spacing w:val="0"/>
          <w:w w:val="80"/>
        </w:rPr>
        <w:t>: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134" w:lineRule="auto"/>
        <w:ind w:left="4432" w:right="466" w:firstLine="-707"/>
        <w:jc w:val="left"/>
        <w:tabs>
          <w:tab w:pos="4440" w:val="left"/>
          <w:tab w:pos="996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w w:val="56"/>
          <w:i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56"/>
          <w:i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0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0"/>
          <w:w w:val="100"/>
          <w:i/>
        </w:rPr>
        <w:tab/>
        <w:tab/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Confirma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2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  <w:i/>
        </w:rPr>
        <w:t>modif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5"/>
          <w:w w:val="106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94"/>
          <w:i/>
        </w:rPr>
        <w:t>'i!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1"/>
          <w:w w:val="94"/>
          <w:i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1"/>
          <w:w w:val="129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52"/>
          <w:w w:val="129"/>
          <w:emboss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52"/>
          <w:w w:val="129"/>
          <w:emboss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52"/>
          <w:w w:val="129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81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64"/>
          <w:i/>
        </w:rPr>
        <w:t>r.: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63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-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()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determinacione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materi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ampli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(m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plaz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96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4"/>
          <w:w w:val="49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35"/>
          <w:w w:val="10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5"/>
          <w:w w:val="82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-78"/>
          <w:w w:val="143"/>
          <w:i/>
        </w:rPr>
        <w:t>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00"/>
          <w:i/>
        </w:rPr>
        <w:t>resp'!esta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00"/>
          <w:i/>
        </w:rPr>
        <w:t>aliiiflF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00"/>
          <w:i/>
        </w:rPr>
        <w:t>fi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00"/>
          <w:i/>
        </w:rPr>
        <w:t>Jn,.de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64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6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0"/>
          <w:w w:val="64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5"/>
          <w:w w:val="6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60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0"/>
          <w:w w:val="61"/>
          <w:i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95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2"/>
          <w:w w:val="61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lqració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0"/>
          <w:w w:val="100"/>
        </w:rPr>
      </w:r>
      <w:r>
        <w:rPr>
          <w:rFonts w:ascii="Arial" w:hAnsi="Arial" w:cs="Arial" w:eastAsia="Arial"/>
          <w:sz w:val="30"/>
          <w:szCs w:val="30"/>
          <w:color w:val="050505"/>
          <w:spacing w:val="0"/>
          <w:w w:val="51"/>
          <w:i/>
        </w:rPr>
        <w:t>Jttq#W</w:t>
      </w:r>
      <w:r>
        <w:rPr>
          <w:rFonts w:ascii="Arial" w:hAnsi="Arial" w:cs="Arial" w:eastAsia="Arial"/>
          <w:sz w:val="30"/>
          <w:szCs w:val="30"/>
          <w:color w:val="050505"/>
          <w:spacing w:val="17"/>
          <w:w w:val="5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10" w:lineRule="exact"/>
        <w:ind w:left="4437" w:right="-20"/>
        <w:jc w:val="left"/>
        <w:tabs>
          <w:tab w:pos="8820" w:val="left"/>
          <w:tab w:pos="9980" w:val="left"/>
        </w:tabs>
        <w:rPr>
          <w:rFonts w:ascii="Arial" w:hAnsi="Arial" w:cs="Arial" w:eastAsia="Arial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0.993103pt;margin-top:9.144114pt;width:263.614896pt;height:26.930476pt;mso-position-horizontal-relative:page;mso-position-vertical-relative:paragraph;z-index:-4874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234" w:hRule="exact"/>
                    </w:trPr>
                    <w:tc>
                      <w:tcPr>
                        <w:tcW w:w="297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" w:after="0" w:line="240" w:lineRule="auto"/>
                          <w:ind w:left="40" w:right="-20"/>
                          <w:jc w:val="left"/>
                          <w:tabs>
                            <w:tab w:pos="900" w:val="left"/>
                            <w:tab w:pos="1960" w:val="left"/>
                            <w:tab w:pos="2620" w:val="left"/>
                          </w:tabs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E6E6E"/>
                            <w:w w:val="80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E6E6E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8C8C8C"/>
                            <w:spacing w:val="-43"/>
                            <w:w w:val="91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4F"/>
                            <w:spacing w:val="-23"/>
                            <w:w w:val="104"/>
                            <w:i/>
                          </w:rPr>
                          <w:t>\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8C8C8C"/>
                            <w:spacing w:val="-38"/>
                            <w:w w:val="97"/>
                            <w:i/>
                          </w:rPr>
                          <w:t>;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A5A5A5"/>
                            <w:spacing w:val="-12"/>
                            <w:w w:val="32"/>
                            <w:i/>
                          </w:rPr>
                          <w:t>;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E6E6E"/>
                            <w:spacing w:val="-68"/>
                            <w:w w:val="117"/>
                            <w:i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8C8C8C"/>
                            <w:spacing w:val="1"/>
                            <w:w w:val="25"/>
                            <w:i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A5A5A5"/>
                            <w:spacing w:val="-6"/>
                            <w:w w:val="13"/>
                            <w:i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4F"/>
                            <w:spacing w:val="10"/>
                            <w:w w:val="55"/>
                            <w:i/>
                          </w:rPr>
                          <w:t>!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E6E6E"/>
                            <w:spacing w:val="0"/>
                            <w:w w:val="107"/>
                            <w:i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E6E6E"/>
                            <w:spacing w:val="-12"/>
                            <w:w w:val="107"/>
                            <w:i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4F"/>
                            <w:spacing w:val="0"/>
                            <w:w w:val="38"/>
                            <w:i/>
                          </w:rPr>
                          <w:t>?·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4F"/>
                            <w:spacing w:val="-12"/>
                            <w:w w:val="38"/>
                            <w:i/>
                          </w:rPr>
                          <w:t>;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E6E6E"/>
                            <w:spacing w:val="6"/>
                            <w:w w:val="49"/>
                            <w:i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8C8C8C"/>
                            <w:spacing w:val="-5"/>
                            <w:w w:val="19"/>
                            <w:i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4F"/>
                            <w:spacing w:val="-47"/>
                            <w:w w:val="76"/>
                            <w:i/>
                          </w:rPr>
                          <w:t>;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E6E6E"/>
                            <w:spacing w:val="3"/>
                            <w:w w:val="19"/>
                            <w:i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8C8C8C"/>
                            <w:spacing w:val="0"/>
                            <w:w w:val="19"/>
                            <w:i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8C8C8C"/>
                            <w:spacing w:val="-33"/>
                            <w:w w:val="100"/>
                            <w:i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E6E6E"/>
                            <w:spacing w:val="0"/>
                            <w:w w:val="29"/>
                            <w:i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E6E6E"/>
                            <w:spacing w:val="0"/>
                            <w:w w:val="100"/>
                            <w:i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E6E6E"/>
                            <w:spacing w:val="0"/>
                            <w:w w:val="100"/>
                            <w:i/>
                          </w:rPr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2A2A2A"/>
                            <w:spacing w:val="-11"/>
                            <w:w w:val="10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4F4F4F"/>
                            <w:spacing w:val="0"/>
                            <w:w w:val="69"/>
                          </w:rPr>
                          <w:t>;-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4F4F4F"/>
                            <w:spacing w:val="-4"/>
                            <w:w w:val="69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2A2A2A"/>
                            <w:spacing w:val="0"/>
                            <w:w w:val="9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2A2A2A"/>
                            <w:spacing w:val="-34"/>
                            <w:w w:val="96"/>
                          </w:rPr>
                          <w:t>&lt;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4F4F4F"/>
                            <w:spacing w:val="-7"/>
                            <w:w w:val="105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8C8C8C"/>
                            <w:spacing w:val="4"/>
                            <w:w w:val="149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8C8C8C"/>
                            <w:spacing w:val="0"/>
                            <w:w w:val="87"/>
                            <w:i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8C8C8C"/>
                            <w:spacing w:val="0"/>
                            <w:w w:val="86"/>
                            <w:i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8C8C8C"/>
                            <w:spacing w:val="0"/>
                            <w:w w:val="100"/>
                            <w:i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8C8C8C"/>
                            <w:spacing w:val="0"/>
                            <w:w w:val="100"/>
                            <w:i/>
                          </w:rPr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3A3A3A"/>
                            <w:spacing w:val="0"/>
                            <w:w w:val="70"/>
                          </w:rPr>
                          <w:t>--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3A3A3A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3A3A3A"/>
                            <w:spacing w:val="0"/>
                            <w:w w:val="100"/>
                          </w:rPr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8C8C8C"/>
                            <w:spacing w:val="0"/>
                            <w:w w:val="151"/>
                          </w:rPr>
                          <w:t>:.-</w:t>
                        </w:r>
                        <w:r>
                          <w:rPr>
                            <w:rFonts w:ascii="Arial" w:hAnsi="Arial" w:cs="Arial" w:eastAsia="Arial"/>
                            <w:sz w:val="9"/>
                            <w:szCs w:val="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14" w:lineRule="exact"/>
                          <w:ind w:left="18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8C8C8C"/>
                            <w:spacing w:val="-12"/>
                            <w:w w:val="44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4F4F4F"/>
                            <w:spacing w:val="0"/>
                            <w:w w:val="55"/>
                          </w:rPr>
                          <w:t>;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4F4F4F"/>
                            <w:spacing w:val="-10"/>
                            <w:w w:val="55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4F4F4F"/>
                            <w:spacing w:val="-38"/>
                            <w:w w:val="54"/>
                          </w:rPr>
                          <w:t>\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2A2A2A"/>
                            <w:spacing w:val="-19"/>
                            <w:w w:val="56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1A1A1A"/>
                            <w:spacing w:val="-6"/>
                            <w:w w:val="36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2A2A2A"/>
                            <w:spacing w:val="-39"/>
                            <w:w w:val="56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2A2A2A"/>
                            <w:spacing w:val="-36"/>
                            <w:w w:val="78"/>
                          </w:rPr>
                          <w:t>;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4F4F4F"/>
                            <w:spacing w:val="-12"/>
                            <w:w w:val="55"/>
                          </w:rPr>
                          <w:t>¡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2A2A2A"/>
                            <w:spacing w:val="-46"/>
                            <w:w w:val="78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4F4F4F"/>
                            <w:spacing w:val="-1"/>
                            <w:w w:val="55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2A2A2A"/>
                            <w:spacing w:val="0"/>
                            <w:w w:val="79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2A2A2A"/>
                            <w:spacing w:val="-2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6E6E6E"/>
                            <w:spacing w:val="0"/>
                            <w:w w:val="3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6E6E6E"/>
                            <w:spacing w:val="7"/>
                            <w:w w:val="3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4F4F4F"/>
                            <w:spacing w:val="0"/>
                            <w:w w:val="63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9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14" w:lineRule="exact"/>
                          <w:ind w:left="5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4F4F4F"/>
                            <w:spacing w:val="0"/>
                            <w:w w:val="35"/>
                          </w:rPr>
                          <w:t>•·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14" w:lineRule="exact"/>
                          <w:ind w:left="39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4F4F4F"/>
                            <w:w w:val="6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4F4F4F"/>
                            <w:spacing w:val="-36"/>
                            <w:w w:val="6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8C8C8C"/>
                            <w:spacing w:val="0"/>
                            <w:w w:val="32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8C8C8C"/>
                            <w:spacing w:val="-2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4F4F4F"/>
                            <w:spacing w:val="-5"/>
                            <w:w w:val="53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6E6E6E"/>
                            <w:spacing w:val="0"/>
                            <w:w w:val="53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6E6E6E"/>
                            <w:spacing w:val="0"/>
                            <w:w w:val="53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6E6E6E"/>
                            <w:spacing w:val="22"/>
                            <w:w w:val="5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8C8C8C"/>
                            <w:spacing w:val="0"/>
                            <w:w w:val="53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04" w:hRule="exact"/>
                    </w:trPr>
                    <w:tc>
                      <w:tcPr>
                        <w:tcW w:w="297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" w:after="0" w:line="240" w:lineRule="auto"/>
                          <w:ind w:left="4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50505"/>
                            <w:w w:val="91"/>
                            <w:i/>
                          </w:rPr>
                          <w:t>control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50505"/>
                            <w:spacing w:val="-11"/>
                            <w:w w:val="91"/>
                            <w:i/>
                          </w:rPr>
                          <w:t>&amp;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A3A3A"/>
                            <w:spacing w:val="0"/>
                            <w:w w:val="147"/>
                            <w:i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A3A3A"/>
                            <w:spacing w:val="4"/>
                            <w:w w:val="146"/>
                            <w:i/>
                          </w:rPr>
                          <w:t>}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A2A2A"/>
                            <w:spacing w:val="-50"/>
                            <w:w w:val="115"/>
                            <w:i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50505"/>
                            <w:spacing w:val="0"/>
                            <w:w w:val="65"/>
                            <w:i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50505"/>
                            <w:spacing w:val="-19"/>
                            <w:w w:val="100"/>
                            <w:i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A2A2A"/>
                            <w:spacing w:val="0"/>
                            <w:w w:val="100"/>
                            <w:i/>
                          </w:rPr>
                          <w:t>tr: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A2A2A"/>
                            <w:spacing w:val="-5"/>
                            <w:w w:val="100"/>
                            <w:i/>
                          </w:rPr>
                          <w:t>á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50505"/>
                            <w:spacing w:val="0"/>
                            <w:w w:val="100"/>
                            <w:i/>
                          </w:rPr>
                          <w:t>smisió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50505"/>
                            <w:spacing w:val="0"/>
                            <w:w w:val="100"/>
                            <w:i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50505"/>
                            <w:spacing w:val="30"/>
                            <w:w w:val="100"/>
                            <w:i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50505"/>
                            <w:spacing w:val="0"/>
                            <w:w w:val="100"/>
                            <w:i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50505"/>
                            <w:spacing w:val="14"/>
                            <w:w w:val="100"/>
                            <w:i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50505"/>
                            <w:spacing w:val="0"/>
                            <w:w w:val="99"/>
                            <w:i/>
                          </w:rPr>
                          <w:t>terceros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50505"/>
                            <w:spacing w:val="-16"/>
                            <w:w w:val="100"/>
                            <w:i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8C8C8C"/>
                            <w:spacing w:val="7"/>
                            <w:w w:val="121"/>
                            <w:i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50505"/>
                            <w:spacing w:val="0"/>
                            <w:w w:val="101"/>
                            <w:i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" w:after="0" w:line="240" w:lineRule="auto"/>
                          <w:ind w:left="20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4F4F"/>
                            <w:spacing w:val="4"/>
                            <w:w w:val="105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A2A2A"/>
                            <w:spacing w:val="4"/>
                            <w:w w:val="161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A2A2A"/>
                            <w:spacing w:val="-6"/>
                            <w:w w:val="161"/>
                            <w:emboss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A2A2A"/>
                            <w:spacing w:val="-6"/>
                            <w:w w:val="161"/>
                            <w:emboss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A2A2A"/>
                            <w:spacing w:val="-6"/>
                            <w:w w:val="161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A2A2A"/>
                            <w:spacing w:val="-6"/>
                            <w:w w:val="161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E6E6E"/>
                            <w:spacing w:val="0"/>
                            <w:w w:val="108"/>
                            <w:i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6E6E6E"/>
                            <w:spacing w:val="-29"/>
                            <w:w w:val="109"/>
                            <w:i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1A1A1A"/>
                            <w:spacing w:val="0"/>
                            <w:w w:val="75"/>
                            <w:i/>
                          </w:rPr>
                          <w:t>'dC:ió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1A1A1A"/>
                            <w:spacing w:val="0"/>
                            <w:w w:val="76"/>
                            <w:i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1A1A1A"/>
                            <w:spacing w:val="12"/>
                            <w:w w:val="100"/>
                            <w:i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50505"/>
                            <w:spacing w:val="0"/>
                            <w:w w:val="100"/>
                            <w:i/>
                          </w:rPr>
                          <w:t>res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9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71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5A5A5"/>
          <w:spacing w:val="-19"/>
          <w:w w:val="100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rr,íO;':te,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Jiice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8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titulqre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áre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50505"/>
          <w:spacing w:val="0"/>
          <w:w w:val="75"/>
          <w:i/>
        </w:rPr>
        <w:t>111</w:t>
      </w:r>
      <w:r>
        <w:rPr>
          <w:rFonts w:ascii="Times New Roman" w:hAnsi="Times New Roman" w:cs="Times New Roman" w:eastAsia="Times New Roman"/>
          <w:sz w:val="23"/>
          <w:szCs w:val="23"/>
          <w:color w:val="050505"/>
          <w:spacing w:val="-5"/>
          <w:w w:val="75"/>
          <w:i/>
        </w:rPr>
        <w:t>{</w:t>
      </w:r>
      <w:r>
        <w:rPr>
          <w:rFonts w:ascii="Times New Roman" w:hAnsi="Times New Roman" w:cs="Times New Roman" w:eastAsia="Times New Roman"/>
          <w:sz w:val="23"/>
          <w:szCs w:val="23"/>
          <w:color w:val="4F4F4F"/>
          <w:spacing w:val="0"/>
          <w:w w:val="75"/>
          <w:i/>
        </w:rPr>
        <w:t>'</w:t>
      </w:r>
      <w:r>
        <w:rPr>
          <w:rFonts w:ascii="Times New Roman" w:hAnsi="Times New Roman" w:cs="Times New Roman" w:eastAsia="Times New Roman"/>
          <w:sz w:val="23"/>
          <w:szCs w:val="23"/>
          <w:color w:val="4F4F4F"/>
          <w:spacing w:val="-39"/>
          <w:w w:val="75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F4F4F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4F4F4F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ligado;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0"/>
          <w:w w:val="4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0"/>
          <w:w w:val="49"/>
        </w:rPr>
        <w:t>     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8"/>
          <w:w w:val="4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0"/>
          <w:w w:val="80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0"/>
          <w:w w:val="100"/>
        </w:rPr>
      </w:r>
      <w:r>
        <w:rPr>
          <w:rFonts w:ascii="Arial" w:hAnsi="Arial" w:cs="Arial" w:eastAsia="Arial"/>
          <w:sz w:val="21"/>
          <w:szCs w:val="21"/>
          <w:color w:val="6E6E6E"/>
          <w:spacing w:val="0"/>
          <w:w w:val="92"/>
        </w:rPr>
        <w:t>jj</w:t>
      </w:r>
      <w:r>
        <w:rPr>
          <w:rFonts w:ascii="Arial" w:hAnsi="Arial" w:cs="Arial" w:eastAsia="Arial"/>
          <w:sz w:val="21"/>
          <w:szCs w:val="21"/>
          <w:color w:val="6E6E6E"/>
          <w:spacing w:val="0"/>
          <w:w w:val="91"/>
        </w:rPr>
        <w:t>\</w:t>
      </w:r>
      <w:r>
        <w:rPr>
          <w:rFonts w:ascii="Arial" w:hAnsi="Arial" w:cs="Arial" w:eastAsia="Arial"/>
          <w:sz w:val="21"/>
          <w:szCs w:val="21"/>
          <w:color w:val="6E6E6E"/>
          <w:spacing w:val="-27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4F4F4F"/>
          <w:spacing w:val="0"/>
          <w:w w:val="167"/>
        </w:rPr>
        <w:t>7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4" w:after="0" w:line="316" w:lineRule="exact"/>
        <w:ind w:left="5418" w:right="3837"/>
        <w:jc w:val="center"/>
        <w:tabs>
          <w:tab w:pos="740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8C8C8C"/>
          <w:spacing w:val="0"/>
          <w:w w:val="70"/>
          <w:position w:val="-1"/>
        </w:rPr>
        <w:t>--</w:t>
      </w:r>
      <w:r>
        <w:rPr>
          <w:rFonts w:ascii="Times New Roman" w:hAnsi="Times New Roman" w:cs="Times New Roman" w:eastAsia="Times New Roman"/>
          <w:sz w:val="12"/>
          <w:szCs w:val="12"/>
          <w:color w:val="8C8C8C"/>
          <w:spacing w:val="4"/>
          <w:w w:val="70"/>
          <w:position w:val="-1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6E6E6E"/>
          <w:spacing w:val="0"/>
          <w:w w:val="70"/>
          <w:position w:val="-1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6E6E6E"/>
          <w:spacing w:val="10"/>
          <w:w w:val="7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4F4F4F"/>
          <w:spacing w:val="-13"/>
          <w:w w:val="48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6E6E6E"/>
          <w:spacing w:val="-159"/>
          <w:w w:val="64"/>
          <w:position w:val="-1"/>
        </w:rPr>
        <w:t>Y</w:t>
      </w:r>
      <w:r>
        <w:rPr>
          <w:rFonts w:ascii="Arial" w:hAnsi="Arial" w:cs="Arial" w:eastAsia="Arial"/>
          <w:sz w:val="28"/>
          <w:szCs w:val="28"/>
          <w:color w:val="4F4F4F"/>
          <w:spacing w:val="-35"/>
          <w:w w:val="48"/>
          <w:position w:val="-1"/>
        </w:rPr>
        <w:t>;</w:t>
      </w:r>
      <w:r>
        <w:rPr>
          <w:rFonts w:ascii="Arial" w:hAnsi="Arial" w:cs="Arial" w:eastAsia="Arial"/>
          <w:sz w:val="28"/>
          <w:szCs w:val="28"/>
          <w:color w:val="8C8C8C"/>
          <w:spacing w:val="0"/>
          <w:w w:val="33"/>
          <w:position w:val="-1"/>
        </w:rPr>
        <w:t>.</w:t>
      </w:r>
      <w:r>
        <w:rPr>
          <w:rFonts w:ascii="Arial" w:hAnsi="Arial" w:cs="Arial" w:eastAsia="Arial"/>
          <w:sz w:val="28"/>
          <w:szCs w:val="28"/>
          <w:color w:val="8C8C8C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6E6E6E"/>
          <w:spacing w:val="0"/>
          <w:w w:val="64"/>
          <w:position w:val="-1"/>
        </w:rPr>
        <w:t>ktt</w:t>
      </w:r>
      <w:r>
        <w:rPr>
          <w:rFonts w:ascii="Arial" w:hAnsi="Arial" w:cs="Arial" w:eastAsia="Arial"/>
          <w:sz w:val="28"/>
          <w:szCs w:val="28"/>
          <w:color w:val="6E6E6E"/>
          <w:spacing w:val="17"/>
          <w:w w:val="64"/>
          <w:position w:val="-1"/>
        </w:rPr>
        <w:t>!</w:t>
      </w:r>
      <w:r>
        <w:rPr>
          <w:rFonts w:ascii="Arial" w:hAnsi="Arial" w:cs="Arial" w:eastAsia="Arial"/>
          <w:sz w:val="28"/>
          <w:szCs w:val="28"/>
          <w:color w:val="4F4F4F"/>
          <w:spacing w:val="0"/>
          <w:w w:val="29"/>
          <w:position w:val="-1"/>
        </w:rPr>
        <w:t>.</w:t>
      </w:r>
      <w:r>
        <w:rPr>
          <w:rFonts w:ascii="Arial" w:hAnsi="Arial" w:cs="Arial" w:eastAsia="Arial"/>
          <w:sz w:val="28"/>
          <w:szCs w:val="28"/>
          <w:color w:val="4F4F4F"/>
          <w:spacing w:val="7"/>
          <w:w w:val="30"/>
          <w:position w:val="-1"/>
        </w:rPr>
        <w:t>·</w:t>
      </w:r>
      <w:r>
        <w:rPr>
          <w:rFonts w:ascii="Arial" w:hAnsi="Arial" w:cs="Arial" w:eastAsia="Arial"/>
          <w:sz w:val="28"/>
          <w:szCs w:val="28"/>
          <w:color w:val="A5A5A5"/>
          <w:spacing w:val="0"/>
          <w:w w:val="34"/>
          <w:position w:val="-1"/>
        </w:rPr>
        <w:t>·</w:t>
      </w:r>
      <w:r>
        <w:rPr>
          <w:rFonts w:ascii="Arial" w:hAnsi="Arial" w:cs="Arial" w:eastAsia="Arial"/>
          <w:sz w:val="28"/>
          <w:szCs w:val="28"/>
          <w:color w:val="A5A5A5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8"/>
          <w:szCs w:val="28"/>
          <w:color w:val="A5A5A5"/>
          <w:spacing w:val="0"/>
          <w:w w:val="100"/>
          <w:position w:val="-1"/>
        </w:rPr>
      </w:r>
      <w:r>
        <w:rPr>
          <w:rFonts w:ascii="Arial" w:hAnsi="Arial" w:cs="Arial" w:eastAsia="Arial"/>
          <w:sz w:val="28"/>
          <w:szCs w:val="28"/>
          <w:color w:val="6E6E6E"/>
          <w:spacing w:val="0"/>
          <w:w w:val="50"/>
          <w:position w:val="-1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03" w:lineRule="exact"/>
        <w:ind w:left="3711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w w:val="74"/>
          <w:i/>
          <w:position w:val="-1"/>
        </w:rPr>
        <w:t>XI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75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07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  <w:position w:val="-1"/>
        </w:rPr>
        <w:t>Establece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9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un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  <w:position w:val="-1"/>
        </w:rPr>
        <w:t>índice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9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-1"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9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-1"/>
        </w:rPr>
        <w:t>clasificad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9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  <w:position w:val="-1"/>
        </w:rPr>
        <w:t>confidencial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9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reservada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6" w:after="0" w:line="203" w:lineRule="exact"/>
        <w:ind w:left="37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w w:val="72"/>
          <w:i/>
          <w:position w:val="-1"/>
        </w:rPr>
        <w:t>XII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73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0"/>
          <w:w w:val="107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  <w:position w:val="-1"/>
        </w:rPr>
        <w:t>Las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8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demá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establezca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otra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-1"/>
        </w:rPr>
        <w:t>disposicione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9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legale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reglamentaria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  <w:position w:val="-1"/>
        </w:rPr>
        <w:t>aplicable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99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A2A2A"/>
          <w:spacing w:val="0"/>
          <w:w w:val="134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0" w:lineRule="auto"/>
        <w:ind w:left="3725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igual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maner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consider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indic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Reglament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Transparenci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3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3" w:after="0" w:line="203" w:lineRule="exact"/>
        <w:ind w:left="372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  <w:position w:val="-1"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9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  <w:position w:val="-1"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9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  <w:position w:val="-1"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9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  <w:position w:val="-1"/>
        </w:rPr>
        <w:t>Jalisc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9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9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sus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  <w:position w:val="-1"/>
        </w:rPr>
        <w:t>Municipios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9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  <w:position w:val="-1"/>
        </w:rPr>
        <w:t>respect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9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  <w:position w:val="-1"/>
        </w:rPr>
        <w:t>presente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9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  <w:position w:val="-1"/>
        </w:rPr>
        <w:t>clasific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9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  <w:position w:val="-1"/>
        </w:rPr>
        <w:t>ión.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9" w:after="0" w:line="240" w:lineRule="auto"/>
        <w:ind w:left="6363" w:right="4742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</w:rPr>
        <w:t>24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501" w:lineRule="exact"/>
        <w:ind w:right="98"/>
        <w:jc w:val="right"/>
        <w:rPr>
          <w:rFonts w:ascii="Arial" w:hAnsi="Arial" w:cs="Arial" w:eastAsia="Arial"/>
          <w:sz w:val="47"/>
          <w:szCs w:val="47"/>
        </w:rPr>
      </w:pPr>
      <w:rPr/>
      <w:r>
        <w:rPr>
          <w:rFonts w:ascii="Arial" w:hAnsi="Arial" w:cs="Arial" w:eastAsia="Arial"/>
          <w:sz w:val="47"/>
          <w:szCs w:val="47"/>
          <w:color w:val="050505"/>
          <w:spacing w:val="0"/>
          <w:w w:val="116"/>
        </w:rPr>
        <w:t>_,_J</w:t>
      </w:r>
      <w:r>
        <w:rPr>
          <w:rFonts w:ascii="Arial" w:hAnsi="Arial" w:cs="Arial" w:eastAsia="Arial"/>
          <w:sz w:val="47"/>
          <w:szCs w:val="47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2160" w:h="15420"/>
          <w:pgMar w:top="140" w:bottom="280" w:left="460" w:right="300"/>
        </w:sectPr>
      </w:pPr>
      <w:rPr/>
    </w:p>
    <w:p>
      <w:pPr>
        <w:spacing w:before="0" w:after="0" w:line="1177" w:lineRule="exact"/>
        <w:ind w:left="655" w:right="308"/>
        <w:jc w:val="center"/>
        <w:rPr>
          <w:rFonts w:ascii="Times New Roman" w:hAnsi="Times New Roman" w:cs="Times New Roman" w:eastAsia="Times New Roman"/>
          <w:sz w:val="106"/>
          <w:szCs w:val="10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.94751pt;margin-top:31.826715pt;width:4.905061pt;height:72pt;mso-position-horizontal-relative:page;mso-position-vertical-relative:paragraph;z-index:-4866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Pr/>
                  <w:r>
                    <w:rPr>
                      <w:rFonts w:ascii="Arial" w:hAnsi="Arial" w:cs="Arial" w:eastAsia="Arial"/>
                      <w:sz w:val="144"/>
                      <w:szCs w:val="144"/>
                      <w:color w:val="050505"/>
                      <w:spacing w:val="-568"/>
                      <w:w w:val="153"/>
                      <w:position w:val="-1"/>
                    </w:rPr>
                    <w:t>•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06"/>
          <w:szCs w:val="106"/>
          <w:color w:val="050505"/>
          <w:spacing w:val="0"/>
          <w:w w:val="53"/>
          <w:position w:val="-1"/>
        </w:rPr>
        <w:t>..</w:t>
      </w:r>
      <w:r>
        <w:rPr>
          <w:rFonts w:ascii="Times New Roman" w:hAnsi="Times New Roman" w:cs="Times New Roman" w:eastAsia="Times New Roman"/>
          <w:sz w:val="106"/>
          <w:szCs w:val="106"/>
          <w:color w:val="000000"/>
          <w:spacing w:val="0"/>
          <w:w w:val="100"/>
          <w:position w:val="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8" w:right="-63"/>
        <w:jc w:val="center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50505"/>
          <w:w w:val="104"/>
          <w:b/>
          <w:bCs/>
        </w:rPr>
        <w:t>JA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5"/>
          <w:w w:val="103"/>
          <w:b/>
          <w:bCs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0"/>
          <w:w w:val="103"/>
          <w:b/>
          <w:bCs/>
        </w:rPr>
        <w:t>ISCO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32" w:after="0" w:line="240" w:lineRule="auto"/>
        <w:ind w:left="95" w:right="-25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1F1F1F"/>
          <w:spacing w:val="-12"/>
          <w:w w:val="147"/>
        </w:rPr>
        <w:t>(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47"/>
        </w:rPr>
        <w:t>iOB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47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-2"/>
          <w:w w:val="147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30"/>
        </w:rPr>
        <w:t>RNO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24"/>
          <w:w w:val="13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130"/>
        </w:rPr>
        <w:t>DEL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13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2"/>
          <w:w w:val="13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52"/>
        </w:rPr>
        <w:t>J:::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6"/>
          <w:w w:val="52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23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23"/>
        </w:rPr>
        <w:t>A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-1"/>
          <w:w w:val="123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123"/>
        </w:rPr>
        <w:t>UO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9" w:lineRule="exact"/>
        <w:ind w:left="522" w:right="397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41.703411pt;margin-top:-9.708629pt;width:50.520707pt;height:.1pt;mso-position-horizontal-relative:page;mso-position-vertical-relative:paragraph;z-index:-4867" coordorigin="834,-194" coordsize="1010,2">
            <v:shape style="position:absolute;left:834;top:-194;width:1010;height:2" coordorigin="834,-194" coordsize="1010,0" path="m834,-194l1844,-194e" filled="f" stroked="t" strokeweight=".714916pt" strokecolor="#1C1C1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050505"/>
          <w:w w:val="102"/>
        </w:rPr>
        <w:t>Fisc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4"/>
          <w:w w:val="116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1"/>
        </w:rPr>
        <w:t>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1" w:lineRule="exact"/>
        <w:ind w:left="162" w:right="-2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3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8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4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92" w:after="0" w:line="240" w:lineRule="auto"/>
        <w:ind w:left="38" w:right="4229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</w:rPr>
        <w:t>1.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Procedimient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clasificació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inicial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" w:right="3433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1/.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Procedimient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modificació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clasificació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95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ind w:left="29" w:right="374" w:firstLine="-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9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12.-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5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7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procedimient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clasificació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inicial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llevara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cab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siguiente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form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97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8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9" w:lineRule="auto"/>
        <w:ind w:left="29" w:right="61" w:firstLine="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89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6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Una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ve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emitido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criterio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clasificació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parte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Comité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Clasificación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autorizado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Institut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notificad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registro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sujet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obligad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proceder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en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siguiente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sesió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Comité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1/evaf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8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cab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inici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proces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clasificació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74" w:lineRule="exact"/>
        <w:ind w:left="29" w:right="1766"/>
        <w:jc w:val="both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  <w:position w:val="-2"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91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hay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generad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pqu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pii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28282"/>
          <w:spacing w:val="-15"/>
          <w:w w:val="177"/>
          <w:position w:val="-2"/>
        </w:rPr>
        <w:t>;</w:t>
      </w:r>
      <w:r>
        <w:rPr>
          <w:rFonts w:ascii="Times New Roman" w:hAnsi="Times New Roman" w:cs="Times New Roman" w:eastAsia="Times New Roman"/>
          <w:sz w:val="11"/>
          <w:szCs w:val="11"/>
          <w:color w:val="5D5D5D"/>
          <w:spacing w:val="0"/>
          <w:w w:val="71"/>
          <w:position w:val="-2"/>
        </w:rPr>
        <w:t>&gt;-</w:t>
      </w:r>
      <w:r>
        <w:rPr>
          <w:rFonts w:ascii="Times New Roman" w:hAnsi="Times New Roman" w:cs="Times New Roman" w:eastAsia="Times New Roman"/>
          <w:sz w:val="11"/>
          <w:szCs w:val="11"/>
          <w:color w:val="5D5D5D"/>
          <w:spacing w:val="0"/>
          <w:w w:val="72"/>
          <w:position w:val="-2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5D5D5D"/>
          <w:spacing w:val="11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0"/>
          <w:w w:val="100"/>
          <w:position w:val="-2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0"/>
          <w:w w:val="100"/>
          <w:position w:val="-2"/>
        </w:rPr>
        <w:t>    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8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0"/>
          <w:w w:val="100"/>
          <w:position w:val="-2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17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979797"/>
          <w:spacing w:val="0"/>
          <w:w w:val="160"/>
          <w:position w:val="-2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979797"/>
          <w:spacing w:val="-26"/>
          <w:w w:val="160"/>
          <w:position w:val="-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979797"/>
          <w:spacing w:val="0"/>
          <w:w w:val="160"/>
          <w:position w:val="-2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979797"/>
          <w:spacing w:val="0"/>
          <w:w w:val="160"/>
          <w:position w:val="-2"/>
        </w:rPr>
        <w:t>                   </w:t>
      </w:r>
      <w:r>
        <w:rPr>
          <w:rFonts w:ascii="Times New Roman" w:hAnsi="Times New Roman" w:cs="Times New Roman" w:eastAsia="Times New Roman"/>
          <w:sz w:val="11"/>
          <w:szCs w:val="11"/>
          <w:color w:val="979797"/>
          <w:spacing w:val="15"/>
          <w:w w:val="160"/>
          <w:position w:val="-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979797"/>
          <w:spacing w:val="0"/>
          <w:w w:val="100"/>
          <w:position w:val="-2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979797"/>
          <w:spacing w:val="0"/>
          <w:w w:val="100"/>
          <w:position w:val="-2"/>
        </w:rPr>
        <w:t>    </w:t>
      </w:r>
      <w:r>
        <w:rPr>
          <w:rFonts w:ascii="Times New Roman" w:hAnsi="Times New Roman" w:cs="Times New Roman" w:eastAsia="Times New Roman"/>
          <w:sz w:val="11"/>
          <w:szCs w:val="11"/>
          <w:color w:val="979797"/>
          <w:spacing w:val="21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E6E6E"/>
          <w:spacing w:val="0"/>
          <w:w w:val="108"/>
          <w:position w:val="-2"/>
        </w:rPr>
        <w:t>.;'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50" w:lineRule="exact"/>
        <w:ind w:left="2958" w:right="-20"/>
        <w:jc w:val="left"/>
        <w:tabs>
          <w:tab w:pos="3360" w:val="left"/>
          <w:tab w:pos="3960" w:val="left"/>
          <w:tab w:pos="466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828282"/>
          <w:w w:val="52"/>
          <w:i/>
          <w:position w:val="1"/>
        </w:rPr>
        <w:t>!'</w:t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-2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0"/>
          <w:w w:val="63"/>
          <w:i/>
          <w:position w:val="1"/>
        </w:rPr>
        <w:t>¿--</w:t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0"/>
          <w:w w:val="100"/>
          <w:i/>
          <w:position w:val="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0"/>
          <w:w w:val="100"/>
          <w:i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0"/>
          <w:w w:val="63"/>
          <w:position w:val="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0"/>
          <w:w w:val="63"/>
          <w:position w:val="1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22"/>
          <w:w w:val="63"/>
          <w:position w:val="1"/>
        </w:rPr>
        <w:t> </w:t>
      </w:r>
      <w:r>
        <w:rPr>
          <w:rFonts w:ascii="Arial" w:hAnsi="Arial" w:cs="Arial" w:eastAsia="Arial"/>
          <w:sz w:val="8"/>
          <w:szCs w:val="8"/>
          <w:color w:val="AAAAAA"/>
          <w:spacing w:val="0"/>
          <w:w w:val="135"/>
          <w:position w:val="1"/>
        </w:rPr>
        <w:t>•¡)</w:t>
      </w:r>
      <w:r>
        <w:rPr>
          <w:rFonts w:ascii="Arial" w:hAnsi="Arial" w:cs="Arial" w:eastAsia="Arial"/>
          <w:sz w:val="8"/>
          <w:szCs w:val="8"/>
          <w:color w:val="AAAAAA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8"/>
          <w:szCs w:val="8"/>
          <w:color w:val="AAAAAA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6E6E6E"/>
          <w:spacing w:val="0"/>
          <w:w w:val="71"/>
          <w:position w:val="1"/>
        </w:rPr>
        <w:t>e\.-:.</w:t>
      </w:r>
      <w:r>
        <w:rPr>
          <w:rFonts w:ascii="Times New Roman" w:hAnsi="Times New Roman" w:cs="Times New Roman" w:eastAsia="Times New Roman"/>
          <w:sz w:val="17"/>
          <w:szCs w:val="17"/>
          <w:color w:val="6E6E6E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6E6E6E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-1"/>
          <w:w w:val="24"/>
          <w:position w:val="1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0"/>
          <w:w w:val="24"/>
          <w:position w:val="1"/>
        </w:rPr>
        <w:t>,_</w:t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0"/>
          <w:w w:val="24"/>
          <w:position w:val="1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6"/>
          <w:w w:val="24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-6"/>
          <w:w w:val="58"/>
          <w:position w:val="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6E6E6E"/>
          <w:spacing w:val="0"/>
          <w:w w:val="19"/>
          <w:position w:val="1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6E6E6E"/>
          <w:spacing w:val="-13"/>
          <w:w w:val="20"/>
          <w:position w:val="1"/>
        </w:rPr>
        <w:t>_</w:t>
      </w:r>
      <w:r>
        <w:rPr>
          <w:rFonts w:ascii="Times New Roman" w:hAnsi="Times New Roman" w:cs="Times New Roman" w:eastAsia="Times New Roman"/>
          <w:sz w:val="17"/>
          <w:szCs w:val="17"/>
          <w:color w:val="4F4F4F"/>
          <w:spacing w:val="-1"/>
          <w:w w:val="104"/>
          <w:position w:val="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0"/>
          <w:w w:val="40"/>
          <w:position w:val="1"/>
        </w:rPr>
        <w:t>-,;;</w:t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0"/>
          <w:w w:val="41"/>
          <w:position w:val="1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-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0"/>
          <w:w w:val="37"/>
          <w:position w:val="1"/>
        </w:rPr>
        <w:t>,:_;.·</w:t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0"/>
          <w:w w:val="37"/>
          <w:position w:val="1"/>
        </w:rPr>
        <w:t>    </w:t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1"/>
          <w:w w:val="37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E6E6E"/>
          <w:spacing w:val="0"/>
          <w:w w:val="66"/>
          <w:position w:val="1"/>
        </w:rPr>
        <w:t>r','/..rf.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01" w:lineRule="exact"/>
        <w:ind w:left="24" w:right="432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64"/>
          <w:i/>
          <w:position w:val="-1"/>
        </w:rPr>
        <w:t>11.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6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64"/>
          <w:i/>
          <w:position w:val="-1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6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Comité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expedir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acta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  <w:position w:val="-1"/>
        </w:rPr>
        <w:t>clasificació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9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5"/>
          <w:w w:val="104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AAAAAA"/>
          <w:spacing w:val="5"/>
          <w:w w:val="101"/>
          <w:i/>
          <w:position w:val="-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-2"/>
          <w:w w:val="56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6"/>
          <w:w w:val="54"/>
          <w:i/>
          <w:position w:val="-1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7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    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10"/>
          <w:w w:val="120"/>
          <w:i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0"/>
          <w:i/>
          <w:position w:val="-1"/>
        </w:rPr>
        <w:t>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2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  <w:position w:val="-1"/>
        </w:rPr>
        <w:t>corres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  <w:position w:val="-1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52"/>
          <w:i/>
          <w:position w:val="-1"/>
        </w:rPr>
        <w:t>í: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9"/>
          <w:w w:val="52"/>
          <w:i/>
          <w:position w:val="-1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8"/>
          <w:w w:val="107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5"/>
          <w:w w:val="126"/>
          <w:i/>
          <w:position w:val="-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44"/>
          <w:w w:val="126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  <w:i/>
          <w:position w:val="-1"/>
        </w:rPr>
        <w:t>#ente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misma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  <w:position w:val="-1"/>
        </w:rPr>
        <w:t>que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64" w:lineRule="exact"/>
        <w:ind w:left="2819" w:right="1804"/>
        <w:jc w:val="center"/>
        <w:tabs>
          <w:tab w:pos="3460" w:val="left"/>
          <w:tab w:pos="4840" w:val="left"/>
        </w:tabs>
        <w:rPr>
          <w:rFonts w:ascii="Times New Roman" w:hAnsi="Times New Roman" w:cs="Times New Roman" w:eastAsia="Times New Roman"/>
          <w:sz w:val="6"/>
          <w:szCs w:val="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1.067688pt;margin-top:.88097pt;width:59.16177pt;height:10.5pt;mso-position-horizontal-relative:page;mso-position-vertical-relative:paragraph;z-index:-4865" type="#_x0000_t202" filled="f" stroked="f">
            <v:textbox inset="0,0,0,0">
              <w:txbxContent>
                <w:p>
                  <w:pPr>
                    <w:spacing w:before="0" w:after="0" w:line="210" w:lineRule="exact"/>
                    <w:ind w:right="-71"/>
                    <w:jc w:val="left"/>
                    <w:tabs>
                      <w:tab w:pos="1080" w:val="left"/>
                    </w:tabs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363636"/>
                      <w:spacing w:val="-19"/>
                      <w:w w:val="56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050505"/>
                      <w:spacing w:val="0"/>
                      <w:w w:val="56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050505"/>
                      <w:spacing w:val="-5"/>
                      <w:w w:val="5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1F1F1F"/>
                      <w:spacing w:val="-5"/>
                      <w:w w:val="56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1F1F1F"/>
                      <w:spacing w:val="0"/>
                      <w:w w:val="56"/>
                      <w:emboss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1F1F1F"/>
                      <w:spacing w:val="0"/>
                      <w:w w:val="56"/>
                      <w:emboss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1F1F1F"/>
                      <w:spacing w:val="0"/>
                      <w:w w:val="56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1F1F1F"/>
                      <w:spacing w:val="0"/>
                      <w:w w:val="56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1F1F1F"/>
                      <w:spacing w:val="20"/>
                      <w:w w:val="5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363636"/>
                      <w:spacing w:val="0"/>
                      <w:w w:val="22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363636"/>
                      <w:spacing w:val="0"/>
                      <w:w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363636"/>
                      <w:spacing w:val="9"/>
                      <w:w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4F4F4F"/>
                      <w:spacing w:val="0"/>
                      <w:w w:val="67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4F4F4F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4F4F4F"/>
                      <w:spacing w:val="0"/>
                      <w:w w:val="67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4F4F4F"/>
                      <w:spacing w:val="19"/>
                      <w:w w:val="6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828282"/>
                      <w:spacing w:val="0"/>
                      <w:w w:val="4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9"/>
          <w:szCs w:val="9"/>
          <w:color w:val="363636"/>
          <w:spacing w:val="0"/>
          <w:w w:val="52"/>
          <w:position w:val="-2"/>
        </w:rPr>
        <w:t>:</w:t>
      </w:r>
      <w:r>
        <w:rPr>
          <w:rFonts w:ascii="Arial" w:hAnsi="Arial" w:cs="Arial" w:eastAsia="Arial"/>
          <w:sz w:val="9"/>
          <w:szCs w:val="9"/>
          <w:color w:val="363636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9"/>
          <w:szCs w:val="9"/>
          <w:color w:val="363636"/>
          <w:spacing w:val="0"/>
          <w:w w:val="100"/>
          <w:position w:val="-2"/>
        </w:rPr>
      </w:r>
      <w:r>
        <w:rPr>
          <w:rFonts w:ascii="Arial" w:hAnsi="Arial" w:cs="Arial" w:eastAsia="Arial"/>
          <w:sz w:val="9"/>
          <w:szCs w:val="9"/>
          <w:color w:val="828282"/>
          <w:spacing w:val="0"/>
          <w:w w:val="98"/>
          <w:i/>
          <w:position w:val="-2"/>
        </w:rPr>
        <w:t>::.'</w:t>
      </w:r>
      <w:r>
        <w:rPr>
          <w:rFonts w:ascii="Arial" w:hAnsi="Arial" w:cs="Arial" w:eastAsia="Arial"/>
          <w:sz w:val="9"/>
          <w:szCs w:val="9"/>
          <w:color w:val="828282"/>
          <w:spacing w:val="0"/>
          <w:w w:val="99"/>
          <w:i/>
          <w:position w:val="-2"/>
        </w:rPr>
        <w:t>·</w:t>
      </w:r>
      <w:r>
        <w:rPr>
          <w:rFonts w:ascii="Arial" w:hAnsi="Arial" w:cs="Arial" w:eastAsia="Arial"/>
          <w:sz w:val="9"/>
          <w:szCs w:val="9"/>
          <w:color w:val="828282"/>
          <w:spacing w:val="-16"/>
          <w:w w:val="100"/>
          <w:i/>
          <w:position w:val="-2"/>
        </w:rPr>
        <w:t> </w:t>
      </w:r>
      <w:r>
        <w:rPr>
          <w:rFonts w:ascii="Arial" w:hAnsi="Arial" w:cs="Arial" w:eastAsia="Arial"/>
          <w:sz w:val="9"/>
          <w:szCs w:val="9"/>
          <w:color w:val="363636"/>
          <w:spacing w:val="0"/>
          <w:w w:val="60"/>
          <w:i/>
          <w:position w:val="-2"/>
        </w:rPr>
        <w:t>.</w:t>
      </w:r>
      <w:r>
        <w:rPr>
          <w:rFonts w:ascii="Arial" w:hAnsi="Arial" w:cs="Arial" w:eastAsia="Arial"/>
          <w:sz w:val="9"/>
          <w:szCs w:val="9"/>
          <w:color w:val="363636"/>
          <w:spacing w:val="0"/>
          <w:w w:val="61"/>
          <w:i/>
          <w:position w:val="-2"/>
        </w:rPr>
        <w:t>¡</w:t>
      </w:r>
      <w:r>
        <w:rPr>
          <w:rFonts w:ascii="Arial" w:hAnsi="Arial" w:cs="Arial" w:eastAsia="Arial"/>
          <w:sz w:val="9"/>
          <w:szCs w:val="9"/>
          <w:color w:val="363636"/>
          <w:spacing w:val="-17"/>
          <w:w w:val="100"/>
          <w:i/>
          <w:position w:val="-2"/>
        </w:rPr>
        <w:t> </w:t>
      </w:r>
      <w:r>
        <w:rPr>
          <w:rFonts w:ascii="Arial" w:hAnsi="Arial" w:cs="Arial" w:eastAsia="Arial"/>
          <w:sz w:val="9"/>
          <w:szCs w:val="9"/>
          <w:color w:val="5D5D5D"/>
          <w:spacing w:val="-12"/>
          <w:w w:val="61"/>
          <w:i/>
          <w:position w:val="-2"/>
        </w:rPr>
        <w:t>;</w:t>
      </w:r>
      <w:r>
        <w:rPr>
          <w:rFonts w:ascii="Arial" w:hAnsi="Arial" w:cs="Arial" w:eastAsia="Arial"/>
          <w:sz w:val="8"/>
          <w:szCs w:val="8"/>
          <w:color w:val="1F1F1F"/>
          <w:spacing w:val="-22"/>
          <w:w w:val="118"/>
          <w:position w:val="-2"/>
        </w:rPr>
        <w:t>.</w:t>
      </w:r>
      <w:r>
        <w:rPr>
          <w:rFonts w:ascii="Arial" w:hAnsi="Arial" w:cs="Arial" w:eastAsia="Arial"/>
          <w:sz w:val="9"/>
          <w:szCs w:val="9"/>
          <w:color w:val="5D5D5D"/>
          <w:spacing w:val="-10"/>
          <w:w w:val="69"/>
          <w:i/>
          <w:position w:val="-2"/>
        </w:rPr>
        <w:t>,</w:t>
      </w:r>
      <w:r>
        <w:rPr>
          <w:rFonts w:ascii="Arial" w:hAnsi="Arial" w:cs="Arial" w:eastAsia="Arial"/>
          <w:sz w:val="9"/>
          <w:szCs w:val="9"/>
          <w:color w:val="5D5D5D"/>
          <w:spacing w:val="0"/>
          <w:w w:val="61"/>
          <w:i/>
          <w:position w:val="-2"/>
        </w:rPr>
        <w:t>,</w:t>
      </w:r>
      <w:r>
        <w:rPr>
          <w:rFonts w:ascii="Arial" w:hAnsi="Arial" w:cs="Arial" w:eastAsia="Arial"/>
          <w:sz w:val="9"/>
          <w:szCs w:val="9"/>
          <w:color w:val="5D5D5D"/>
          <w:spacing w:val="-7"/>
          <w:w w:val="100"/>
          <w:i/>
          <w:position w:val="-2"/>
        </w:rPr>
        <w:t> 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72"/>
          <w:position w:val="-2"/>
        </w:rPr>
        <w:t>,'''J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72"/>
          <w:position w:val="-2"/>
        </w:rPr>
        <w:t>)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72"/>
          <w:position w:val="-2"/>
        </w:rPr>
        <w:t>    </w:t>
      </w:r>
      <w:r>
        <w:rPr>
          <w:rFonts w:ascii="Arial" w:hAnsi="Arial" w:cs="Arial" w:eastAsia="Arial"/>
          <w:sz w:val="8"/>
          <w:szCs w:val="8"/>
          <w:color w:val="050505"/>
          <w:spacing w:val="5"/>
          <w:w w:val="72"/>
          <w:position w:val="-2"/>
        </w:rPr>
        <w:t> </w:t>
      </w:r>
      <w:r>
        <w:rPr>
          <w:rFonts w:ascii="Arial" w:hAnsi="Arial" w:cs="Arial" w:eastAsia="Arial"/>
          <w:sz w:val="8"/>
          <w:szCs w:val="8"/>
          <w:color w:val="050505"/>
          <w:spacing w:val="-4"/>
          <w:w w:val="59"/>
          <w:position w:val="-2"/>
        </w:rPr>
        <w:t>.</w:t>
      </w:r>
      <w:r>
        <w:rPr>
          <w:rFonts w:ascii="Arial" w:hAnsi="Arial" w:cs="Arial" w:eastAsia="Arial"/>
          <w:sz w:val="8"/>
          <w:szCs w:val="8"/>
          <w:color w:val="363636"/>
          <w:spacing w:val="0"/>
          <w:w w:val="44"/>
          <w:position w:val="-2"/>
        </w:rPr>
        <w:t>-</w:t>
      </w:r>
      <w:r>
        <w:rPr>
          <w:rFonts w:ascii="Arial" w:hAnsi="Arial" w:cs="Arial" w:eastAsia="Arial"/>
          <w:sz w:val="8"/>
          <w:szCs w:val="8"/>
          <w:color w:val="363636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8"/>
          <w:szCs w:val="8"/>
          <w:color w:val="363636"/>
          <w:spacing w:val="1"/>
          <w:w w:val="100"/>
          <w:position w:val="-2"/>
        </w:rPr>
        <w:t> </w:t>
      </w:r>
      <w:r>
        <w:rPr>
          <w:rFonts w:ascii="Arial" w:hAnsi="Arial" w:cs="Arial" w:eastAsia="Arial"/>
          <w:sz w:val="8"/>
          <w:szCs w:val="8"/>
          <w:color w:val="828282"/>
          <w:spacing w:val="0"/>
          <w:w w:val="100"/>
          <w:position w:val="-2"/>
        </w:rPr>
        <w:t>.</w:t>
      </w:r>
      <w:r>
        <w:rPr>
          <w:rFonts w:ascii="Arial" w:hAnsi="Arial" w:cs="Arial" w:eastAsia="Arial"/>
          <w:sz w:val="8"/>
          <w:szCs w:val="8"/>
          <w:color w:val="828282"/>
          <w:spacing w:val="13"/>
          <w:w w:val="100"/>
          <w:position w:val="-2"/>
        </w:rPr>
        <w:t> </w:t>
      </w:r>
      <w:r>
        <w:rPr>
          <w:rFonts w:ascii="Arial" w:hAnsi="Arial" w:cs="Arial" w:eastAsia="Arial"/>
          <w:sz w:val="8"/>
          <w:szCs w:val="8"/>
          <w:color w:val="363636"/>
          <w:spacing w:val="0"/>
          <w:w w:val="59"/>
          <w:position w:val="-2"/>
        </w:rPr>
        <w:t>.</w:t>
      </w:r>
      <w:r>
        <w:rPr>
          <w:rFonts w:ascii="Arial" w:hAnsi="Arial" w:cs="Arial" w:eastAsia="Arial"/>
          <w:sz w:val="8"/>
          <w:szCs w:val="8"/>
          <w:color w:val="363636"/>
          <w:spacing w:val="-16"/>
          <w:w w:val="100"/>
          <w:position w:val="-2"/>
        </w:rPr>
        <w:t> </w:t>
      </w:r>
      <w:r>
        <w:rPr>
          <w:rFonts w:ascii="Arial" w:hAnsi="Arial" w:cs="Arial" w:eastAsia="Arial"/>
          <w:sz w:val="8"/>
          <w:szCs w:val="8"/>
          <w:color w:val="828282"/>
          <w:spacing w:val="0"/>
          <w:w w:val="100"/>
          <w:position w:val="-2"/>
        </w:rPr>
        <w:t>...</w:t>
      </w:r>
      <w:r>
        <w:rPr>
          <w:rFonts w:ascii="Arial" w:hAnsi="Arial" w:cs="Arial" w:eastAsia="Arial"/>
          <w:sz w:val="8"/>
          <w:szCs w:val="8"/>
          <w:color w:val="828282"/>
          <w:spacing w:val="-11"/>
          <w:w w:val="100"/>
          <w:position w:val="-2"/>
        </w:rPr>
        <w:t> </w:t>
      </w:r>
      <w:r>
        <w:rPr>
          <w:rFonts w:ascii="Arial" w:hAnsi="Arial" w:cs="Arial" w:eastAsia="Arial"/>
          <w:sz w:val="8"/>
          <w:szCs w:val="8"/>
          <w:color w:val="828282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8"/>
          <w:szCs w:val="8"/>
          <w:color w:val="828282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6"/>
          <w:szCs w:val="6"/>
          <w:color w:val="1F1F1F"/>
          <w:spacing w:val="0"/>
          <w:w w:val="100"/>
          <w:position w:val="-2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1F1F1F"/>
          <w:spacing w:val="-7"/>
          <w:w w:val="100"/>
          <w:position w:val="-2"/>
        </w:rPr>
        <w:t>·</w:t>
      </w:r>
      <w:r>
        <w:rPr>
          <w:rFonts w:ascii="Times New Roman" w:hAnsi="Times New Roman" w:cs="Times New Roman" w:eastAsia="Times New Roman"/>
          <w:sz w:val="6"/>
          <w:szCs w:val="6"/>
          <w:color w:val="4F4F4F"/>
          <w:spacing w:val="0"/>
          <w:w w:val="100"/>
          <w:position w:val="-2"/>
        </w:rPr>
        <w:t>,''</w:t>
      </w:r>
      <w:r>
        <w:rPr>
          <w:rFonts w:ascii="Times New Roman" w:hAnsi="Times New Roman" w:cs="Times New Roman" w:eastAsia="Times New Roman"/>
          <w:sz w:val="6"/>
          <w:szCs w:val="6"/>
          <w:color w:val="4F4F4F"/>
          <w:spacing w:val="0"/>
          <w:w w:val="100"/>
          <w:position w:val="-2"/>
        </w:rPr>
        <w:t>C</w:t>
      </w:r>
      <w:r>
        <w:rPr>
          <w:rFonts w:ascii="Times New Roman" w:hAnsi="Times New Roman" w:cs="Times New Roman" w:eastAsia="Times New Roman"/>
          <w:sz w:val="6"/>
          <w:szCs w:val="6"/>
          <w:color w:val="4F4F4F"/>
          <w:spacing w:val="-3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6E6E6E"/>
          <w:spacing w:val="0"/>
          <w:w w:val="177"/>
          <w:position w:val="-2"/>
        </w:rPr>
        <w:t>/•"</w:t>
      </w:r>
      <w:r>
        <w:rPr>
          <w:rFonts w:ascii="Times New Roman" w:hAnsi="Times New Roman" w:cs="Times New Roman" w:eastAsia="Times New Roman"/>
          <w:sz w:val="6"/>
          <w:szCs w:val="6"/>
          <w:color w:val="6E6E6E"/>
          <w:spacing w:val="0"/>
          <w:w w:val="177"/>
          <w:position w:val="-2"/>
        </w:rPr>
        <w:t>   </w:t>
      </w:r>
      <w:r>
        <w:rPr>
          <w:rFonts w:ascii="Times New Roman" w:hAnsi="Times New Roman" w:cs="Times New Roman" w:eastAsia="Times New Roman"/>
          <w:sz w:val="6"/>
          <w:szCs w:val="6"/>
          <w:color w:val="6E6E6E"/>
          <w:spacing w:val="18"/>
          <w:w w:val="177"/>
          <w:position w:val="-2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5D5D5D"/>
          <w:spacing w:val="0"/>
          <w:w w:val="177"/>
          <w:position w:val="-2"/>
        </w:rPr>
        <w:t>./;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00"/>
          <w:position w:val="0"/>
        </w:rPr>
      </w:r>
    </w:p>
    <w:p>
      <w:pPr>
        <w:spacing w:before="0" w:after="0" w:line="162" w:lineRule="exact"/>
        <w:ind w:left="24" w:right="1813"/>
        <w:jc w:val="both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debera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conte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3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r,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  <w:position w:val="1"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91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menos: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                     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19"/>
          <w:position w:val="1"/>
        </w:rPr>
        <w:t>,·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-2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36"/>
          <w:position w:val="1"/>
        </w:rPr>
        <w:t>··.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-3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0"/>
          <w:w w:val="130"/>
          <w:position w:val="1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-2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63636"/>
          <w:spacing w:val="0"/>
          <w:w w:val="68"/>
          <w:position w:val="1"/>
        </w:rPr>
        <w:t>')</w:t>
      </w:r>
      <w:r>
        <w:rPr>
          <w:rFonts w:ascii="Times New Roman" w:hAnsi="Times New Roman" w:cs="Times New Roman" w:eastAsia="Times New Roman"/>
          <w:sz w:val="16"/>
          <w:szCs w:val="16"/>
          <w:color w:val="363636"/>
          <w:spacing w:val="-16"/>
          <w:w w:val="68"/>
          <w:position w:val="1"/>
        </w:rPr>
        <w:t>'</w:t>
      </w:r>
      <w:r>
        <w:rPr>
          <w:rFonts w:ascii="Times New Roman" w:hAnsi="Times New Roman" w:cs="Times New Roman" w:eastAsia="Times New Roman"/>
          <w:sz w:val="16"/>
          <w:szCs w:val="16"/>
          <w:color w:val="4F4F4F"/>
          <w:spacing w:val="-4"/>
          <w:w w:val="36"/>
          <w:position w:val="1"/>
        </w:rPr>
        <w:t>•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0"/>
          <w:w w:val="83"/>
          <w:position w:val="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0"/>
          <w:w w:val="100"/>
          <w:position w:val="1"/>
        </w:rPr>
        <w:t>                               </w:t>
      </w:r>
      <w:r>
        <w:rPr>
          <w:rFonts w:ascii="Times New Roman" w:hAnsi="Times New Roman" w:cs="Times New Roman" w:eastAsia="Times New Roman"/>
          <w:sz w:val="16"/>
          <w:szCs w:val="16"/>
          <w:color w:val="6E6E6E"/>
          <w:spacing w:val="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103"/>
          <w:position w:val="1"/>
        </w:rPr>
        <w:t>#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102"/>
          <w:position w:val="1"/>
        </w:rPr>
        <w:t>\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-1"/>
          <w:w w:val="102"/>
          <w:position w:val="1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828282"/>
          <w:spacing w:val="7"/>
          <w:w w:val="64"/>
          <w:position w:val="1"/>
        </w:rPr>
        <w:t>'</w:t>
      </w:r>
      <w:r>
        <w:rPr>
          <w:rFonts w:ascii="Times New Roman" w:hAnsi="Times New Roman" w:cs="Times New Roman" w:eastAsia="Times New Roman"/>
          <w:sz w:val="15"/>
          <w:szCs w:val="15"/>
          <w:color w:val="5D5D5D"/>
          <w:spacing w:val="0"/>
          <w:w w:val="193"/>
          <w:position w:val="1"/>
        </w:rPr>
        <w:t>'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1" w:after="0" w:line="149" w:lineRule="exact"/>
        <w:ind w:left="3265" w:right="-20"/>
        <w:jc w:val="left"/>
        <w:tabs>
          <w:tab w:pos="51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2"/>
          <w:szCs w:val="12"/>
          <w:color w:val="828282"/>
          <w:w w:val="69"/>
          <w:i/>
          <w:position w:val="-2"/>
        </w:rPr>
        <w:t>.</w:t>
      </w:r>
      <w:r>
        <w:rPr>
          <w:rFonts w:ascii="Arial" w:hAnsi="Arial" w:cs="Arial" w:eastAsia="Arial"/>
          <w:sz w:val="12"/>
          <w:szCs w:val="12"/>
          <w:color w:val="828282"/>
          <w:spacing w:val="-10"/>
          <w:w w:val="69"/>
          <w:i/>
          <w:position w:val="-2"/>
        </w:rPr>
        <w:t>¿</w:t>
      </w:r>
      <w:r>
        <w:rPr>
          <w:rFonts w:ascii="Arial" w:hAnsi="Arial" w:cs="Arial" w:eastAsia="Arial"/>
          <w:sz w:val="12"/>
          <w:szCs w:val="12"/>
          <w:color w:val="363636"/>
          <w:spacing w:val="0"/>
          <w:w w:val="69"/>
          <w:i/>
          <w:position w:val="-2"/>
        </w:rPr>
        <w:t>¡f.</w:t>
      </w:r>
      <w:r>
        <w:rPr>
          <w:rFonts w:ascii="Arial" w:hAnsi="Arial" w:cs="Arial" w:eastAsia="Arial"/>
          <w:sz w:val="12"/>
          <w:szCs w:val="12"/>
          <w:color w:val="363636"/>
          <w:spacing w:val="-6"/>
          <w:w w:val="69"/>
          <w:i/>
          <w:position w:val="-2"/>
        </w:rPr>
        <w:t>!</w:t>
      </w:r>
      <w:r>
        <w:rPr>
          <w:rFonts w:ascii="Arial" w:hAnsi="Arial" w:cs="Arial" w:eastAsia="Arial"/>
          <w:sz w:val="12"/>
          <w:szCs w:val="12"/>
          <w:color w:val="979797"/>
          <w:spacing w:val="5"/>
          <w:w w:val="59"/>
          <w:i/>
          <w:position w:val="-2"/>
        </w:rPr>
        <w:t>'</w:t>
      </w:r>
      <w:r>
        <w:rPr>
          <w:rFonts w:ascii="Arial" w:hAnsi="Arial" w:cs="Arial" w:eastAsia="Arial"/>
          <w:sz w:val="12"/>
          <w:szCs w:val="12"/>
          <w:color w:val="BABABA"/>
          <w:spacing w:val="-6"/>
          <w:w w:val="32"/>
          <w:i/>
          <w:position w:val="-2"/>
        </w:rPr>
        <w:t>•</w:t>
      </w:r>
      <w:r>
        <w:rPr>
          <w:rFonts w:ascii="Arial" w:hAnsi="Arial" w:cs="Arial" w:eastAsia="Arial"/>
          <w:sz w:val="12"/>
          <w:szCs w:val="12"/>
          <w:color w:val="828282"/>
          <w:spacing w:val="0"/>
          <w:w w:val="98"/>
          <w:i/>
          <w:position w:val="-2"/>
        </w:rPr>
        <w:t>·</w:t>
      </w:r>
      <w:r>
        <w:rPr>
          <w:rFonts w:ascii="Arial" w:hAnsi="Arial" w:cs="Arial" w:eastAsia="Arial"/>
          <w:sz w:val="12"/>
          <w:szCs w:val="12"/>
          <w:color w:val="828282"/>
          <w:spacing w:val="0"/>
          <w:w w:val="100"/>
          <w:i/>
          <w:position w:val="-2"/>
        </w:rPr>
        <w:t>   </w:t>
      </w:r>
      <w:r>
        <w:rPr>
          <w:rFonts w:ascii="Arial" w:hAnsi="Arial" w:cs="Arial" w:eastAsia="Arial"/>
          <w:sz w:val="12"/>
          <w:szCs w:val="12"/>
          <w:color w:val="828282"/>
          <w:spacing w:val="-7"/>
          <w:w w:val="100"/>
          <w:i/>
          <w:position w:val="-2"/>
        </w:rPr>
        <w:t> </w:t>
      </w:r>
      <w:r>
        <w:rPr>
          <w:rFonts w:ascii="Arial" w:hAnsi="Arial" w:cs="Arial" w:eastAsia="Arial"/>
          <w:sz w:val="12"/>
          <w:szCs w:val="12"/>
          <w:color w:val="979797"/>
          <w:spacing w:val="10"/>
          <w:w w:val="125"/>
          <w:position w:val="-2"/>
        </w:rPr>
        <w:t>"</w:t>
      </w:r>
      <w:r>
        <w:rPr>
          <w:rFonts w:ascii="Arial" w:hAnsi="Arial" w:cs="Arial" w:eastAsia="Arial"/>
          <w:sz w:val="12"/>
          <w:szCs w:val="12"/>
          <w:color w:val="363636"/>
          <w:spacing w:val="0"/>
          <w:w w:val="125"/>
          <w:position w:val="-2"/>
        </w:rPr>
        <w:t>'"</w:t>
      </w:r>
      <w:r>
        <w:rPr>
          <w:rFonts w:ascii="Arial" w:hAnsi="Arial" w:cs="Arial" w:eastAsia="Arial"/>
          <w:sz w:val="12"/>
          <w:szCs w:val="12"/>
          <w:color w:val="363636"/>
          <w:spacing w:val="-24"/>
          <w:w w:val="125"/>
          <w:position w:val="-2"/>
        </w:rPr>
        <w:t>'</w:t>
      </w:r>
      <w:r>
        <w:rPr>
          <w:rFonts w:ascii="Arial" w:hAnsi="Arial" w:cs="Arial" w:eastAsia="Arial"/>
          <w:sz w:val="12"/>
          <w:szCs w:val="12"/>
          <w:color w:val="6E6E6E"/>
          <w:spacing w:val="-21"/>
          <w:w w:val="125"/>
          <w:position w:val="-2"/>
        </w:rPr>
        <w:t>'</w:t>
      </w:r>
      <w:r>
        <w:rPr>
          <w:rFonts w:ascii="Arial" w:hAnsi="Arial" w:cs="Arial" w:eastAsia="Arial"/>
          <w:sz w:val="12"/>
          <w:szCs w:val="12"/>
          <w:color w:val="4F4F4F"/>
          <w:spacing w:val="0"/>
          <w:w w:val="125"/>
          <w:position w:val="-2"/>
        </w:rPr>
        <w:t>·''''"</w:t>
      </w:r>
      <w:r>
        <w:rPr>
          <w:rFonts w:ascii="Arial" w:hAnsi="Arial" w:cs="Arial" w:eastAsia="Arial"/>
          <w:sz w:val="12"/>
          <w:szCs w:val="12"/>
          <w:color w:val="4F4F4F"/>
          <w:spacing w:val="-41"/>
          <w:w w:val="125"/>
          <w:position w:val="-2"/>
        </w:rPr>
        <w:t> </w:t>
      </w:r>
      <w:r>
        <w:rPr>
          <w:rFonts w:ascii="Arial" w:hAnsi="Arial" w:cs="Arial" w:eastAsia="Arial"/>
          <w:sz w:val="12"/>
          <w:szCs w:val="12"/>
          <w:color w:val="4F4F4F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2"/>
          <w:szCs w:val="12"/>
          <w:color w:val="4F4F4F"/>
          <w:spacing w:val="0"/>
          <w:w w:val="100"/>
          <w:position w:val="-2"/>
        </w:rPr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72"/>
          <w:i/>
          <w:position w:val="-2"/>
        </w:rPr>
        <w:t>"'</w:t>
      </w:r>
      <w:r>
        <w:rPr>
          <w:rFonts w:ascii="Arial" w:hAnsi="Arial" w:cs="Arial" w:eastAsia="Arial"/>
          <w:sz w:val="15"/>
          <w:szCs w:val="15"/>
          <w:color w:val="5D5D5D"/>
          <w:spacing w:val="-3"/>
          <w:w w:val="72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979797"/>
          <w:spacing w:val="0"/>
          <w:w w:val="163"/>
          <w:i/>
          <w:position w:val="-2"/>
        </w:rPr>
        <w:t>'</w:t>
      </w:r>
      <w:r>
        <w:rPr>
          <w:rFonts w:ascii="Arial" w:hAnsi="Arial" w:cs="Arial" w:eastAsia="Arial"/>
          <w:sz w:val="15"/>
          <w:szCs w:val="15"/>
          <w:color w:val="979797"/>
          <w:spacing w:val="-5"/>
          <w:w w:val="163"/>
          <w:i/>
          <w:position w:val="-2"/>
        </w:rPr>
        <w:t>!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75"/>
          <w:i/>
          <w:position w:val="-2"/>
        </w:rPr>
        <w:t>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51" w:lineRule="exact"/>
        <w:ind w:left="24" w:right="1824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407.040009pt;margin-top:4.229249pt;width:64.320000pt;height:13.44pt;mso-position-horizontal-relative:page;mso-position-vertical-relative:paragraph;z-index:-4870" type="#_x0000_t75">
            <v:imagedata r:id="rId238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a).-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3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7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nombr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denominació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sujet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3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3"/>
          <w:w w:val="8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oblf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3"/>
          <w:w w:val="94"/>
          <w:i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208"/>
          <w:i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62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63"/>
          <w:i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0"/>
          <w:w w:val="132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-12"/>
          <w:w w:val="132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73"/>
          <w:i/>
        </w:rPr>
        <w:t>•.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100"/>
        </w:rPr>
        <w:t>                           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78" w:lineRule="exact"/>
        <w:ind w:left="2891" w:right="3121"/>
        <w:jc w:val="center"/>
        <w:tabs>
          <w:tab w:pos="320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979797"/>
          <w:spacing w:val="0"/>
          <w:w w:val="100"/>
          <w:position w:val="-2"/>
        </w:rPr>
        <w:t>:;</w:t>
      </w:r>
      <w:r>
        <w:rPr>
          <w:rFonts w:ascii="Arial" w:hAnsi="Arial" w:cs="Arial" w:eastAsia="Arial"/>
          <w:sz w:val="21"/>
          <w:szCs w:val="21"/>
          <w:color w:val="979797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21"/>
          <w:szCs w:val="21"/>
          <w:color w:val="979797"/>
          <w:spacing w:val="0"/>
          <w:w w:val="100"/>
          <w:position w:val="-2"/>
        </w:rPr>
      </w:r>
      <w:r>
        <w:rPr>
          <w:rFonts w:ascii="Arial" w:hAnsi="Arial" w:cs="Arial" w:eastAsia="Arial"/>
          <w:sz w:val="21"/>
          <w:szCs w:val="21"/>
          <w:color w:val="5D5D5D"/>
          <w:spacing w:val="0"/>
          <w:w w:val="63"/>
          <w:position w:val="-2"/>
        </w:rPr>
        <w:t>M</w:t>
      </w:r>
      <w:r>
        <w:rPr>
          <w:rFonts w:ascii="Arial" w:hAnsi="Arial" w:cs="Arial" w:eastAsia="Arial"/>
          <w:sz w:val="21"/>
          <w:szCs w:val="21"/>
          <w:color w:val="5D5D5D"/>
          <w:spacing w:val="-10"/>
          <w:w w:val="63"/>
          <w:position w:val="-2"/>
        </w:rPr>
        <w:t>k</w:t>
      </w:r>
      <w:r>
        <w:rPr>
          <w:rFonts w:ascii="Arial" w:hAnsi="Arial" w:cs="Arial" w:eastAsia="Arial"/>
          <w:sz w:val="21"/>
          <w:szCs w:val="21"/>
          <w:color w:val="828282"/>
          <w:spacing w:val="0"/>
          <w:w w:val="63"/>
          <w:position w:val="-2"/>
        </w:rPr>
        <w:t>:t;</w:t>
      </w:r>
      <w:r>
        <w:rPr>
          <w:rFonts w:ascii="Arial" w:hAnsi="Arial" w:cs="Arial" w:eastAsia="Arial"/>
          <w:sz w:val="21"/>
          <w:szCs w:val="21"/>
          <w:color w:val="828282"/>
          <w:spacing w:val="4"/>
          <w:w w:val="63"/>
          <w:position w:val="-2"/>
        </w:rPr>
        <w:t> </w:t>
      </w:r>
      <w:r>
        <w:rPr>
          <w:rFonts w:ascii="Arial" w:hAnsi="Arial" w:cs="Arial" w:eastAsia="Arial"/>
          <w:sz w:val="21"/>
          <w:szCs w:val="21"/>
          <w:color w:val="828282"/>
          <w:spacing w:val="0"/>
          <w:w w:val="67"/>
          <w:position w:val="-2"/>
        </w:rPr>
        <w:t>:</w:t>
      </w:r>
      <w:r>
        <w:rPr>
          <w:rFonts w:ascii="Arial" w:hAnsi="Arial" w:cs="Arial" w:eastAsia="Arial"/>
          <w:sz w:val="21"/>
          <w:szCs w:val="21"/>
          <w:color w:val="828282"/>
          <w:spacing w:val="-17"/>
          <w:w w:val="68"/>
          <w:position w:val="-2"/>
        </w:rPr>
        <w:t>·</w:t>
      </w:r>
      <w:r>
        <w:rPr>
          <w:rFonts w:ascii="Arial" w:hAnsi="Arial" w:cs="Arial" w:eastAsia="Arial"/>
          <w:sz w:val="21"/>
          <w:szCs w:val="21"/>
          <w:color w:val="5D5D5D"/>
          <w:spacing w:val="0"/>
          <w:w w:val="80"/>
          <w:position w:val="-2"/>
        </w:rPr>
        <w:t>rsf</w:t>
      </w:r>
      <w:r>
        <w:rPr>
          <w:rFonts w:ascii="Arial" w:hAnsi="Arial" w:cs="Arial" w:eastAsia="Arial"/>
          <w:sz w:val="21"/>
          <w:szCs w:val="21"/>
          <w:color w:val="5D5D5D"/>
          <w:spacing w:val="0"/>
          <w:w w:val="81"/>
          <w:position w:val="-2"/>
        </w:rPr>
        <w:t>i</w:t>
      </w:r>
      <w:r>
        <w:rPr>
          <w:rFonts w:ascii="Arial" w:hAnsi="Arial" w:cs="Arial" w:eastAsia="Arial"/>
          <w:sz w:val="21"/>
          <w:szCs w:val="21"/>
          <w:color w:val="5D5D5D"/>
          <w:spacing w:val="-26"/>
          <w:w w:val="100"/>
          <w:position w:val="-2"/>
        </w:rPr>
        <w:t> </w:t>
      </w:r>
      <w:r>
        <w:rPr>
          <w:rFonts w:ascii="Arial" w:hAnsi="Arial" w:cs="Arial" w:eastAsia="Arial"/>
          <w:sz w:val="21"/>
          <w:szCs w:val="21"/>
          <w:color w:val="5D5D5D"/>
          <w:spacing w:val="0"/>
          <w:w w:val="8"/>
          <w:position w:val="-2"/>
        </w:rPr>
        <w:t>-</w:t>
      </w:r>
      <w:r>
        <w:rPr>
          <w:rFonts w:ascii="Arial" w:hAnsi="Arial" w:cs="Arial" w:eastAsia="Arial"/>
          <w:sz w:val="21"/>
          <w:szCs w:val="21"/>
          <w:color w:val="5D5D5D"/>
          <w:spacing w:val="0"/>
          <w:w w:val="8"/>
          <w:position w:val="-2"/>
        </w:rPr>
        <w:t>            </w:t>
      </w:r>
      <w:r>
        <w:rPr>
          <w:rFonts w:ascii="Arial" w:hAnsi="Arial" w:cs="Arial" w:eastAsia="Arial"/>
          <w:sz w:val="21"/>
          <w:szCs w:val="21"/>
          <w:color w:val="5D5D5D"/>
          <w:spacing w:val="2"/>
          <w:w w:val="8"/>
          <w:position w:val="-2"/>
        </w:rPr>
        <w:t> </w:t>
      </w:r>
      <w:r>
        <w:rPr>
          <w:rFonts w:ascii="Arial" w:hAnsi="Arial" w:cs="Arial" w:eastAsia="Arial"/>
          <w:sz w:val="21"/>
          <w:szCs w:val="21"/>
          <w:color w:val="363636"/>
          <w:spacing w:val="0"/>
          <w:w w:val="67"/>
          <w:position w:val="-2"/>
        </w:rPr>
        <w:t>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56" w:lineRule="exact"/>
        <w:ind w:left="19" w:right="3180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w w:val="113"/>
          <w:i/>
          <w:position w:val="1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13"/>
          <w:i/>
          <w:position w:val="1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4"/>
          <w:w w:val="187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1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5"/>
          <w:i/>
          <w:position w:val="1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75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áre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1"/>
        </w:rPr>
        <w:t>generador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información;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     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0"/>
          <w:w w:val="66"/>
          <w:position w:val="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-17"/>
          <w:w w:val="66"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74"/>
          <w:position w:val="1"/>
        </w:rPr>
        <w:t>¡f;:t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-18"/>
          <w:w w:val="74"/>
          <w:position w:val="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0"/>
          <w:w w:val="50"/>
          <w:position w:val="1"/>
        </w:rPr>
        <w:t>.s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-1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0"/>
          <w:w w:val="74"/>
          <w:position w:val="1"/>
        </w:rPr>
        <w:t>;•·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9" w:right="4486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w w:val="101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2"/>
          <w:i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9"/>
          <w:w w:val="16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fech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aprobació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acta;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9" w:right="2402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d}.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criterio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clasificació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6"/>
          <w:w w:val="101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2"/>
          <w:w w:val="50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aplicables;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5" w:after="0" w:line="124" w:lineRule="exact"/>
        <w:ind w:left="2433" w:right="4514"/>
        <w:jc w:val="center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5D5D5D"/>
          <w:spacing w:val="0"/>
          <w:w w:val="170"/>
        </w:rPr>
        <w:t>'h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0" w:after="0" w:line="181" w:lineRule="exact"/>
        <w:ind w:left="19" w:right="4510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).-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Fundament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9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legal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motivación;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3" w:lineRule="auto"/>
        <w:ind w:left="19" w:right="722" w:firstLine="-19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).-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5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7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8"/>
          <w:w w:val="100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arácte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reservad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confidencia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96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indicand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99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3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parte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página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document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conste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2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70" w:lineRule="exact"/>
        <w:ind w:left="14" w:right="244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g).-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  <w:position w:val="-3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87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  <w:position w:val="-3"/>
        </w:rPr>
        <w:t>precisió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  <w:position w:val="-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87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  <w:position w:val="-3"/>
        </w:rPr>
        <w:t>plqi'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92"/>
          <w:i/>
          <w:position w:val="-3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10"/>
          <w:w w:val="74"/>
          <w:i/>
          <w:position w:val="-3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4"/>
          <w:i/>
          <w:position w:val="-3"/>
        </w:rPr>
        <w:t>t;/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74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3"/>
          <w:w w:val="199"/>
          <w:i/>
          <w:position w:val="-3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  <w:position w:val="-3"/>
        </w:rPr>
        <w:t>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iyJ1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  <w:position w:val="-3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  <w:position w:val="-3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  <w:i/>
          <w:position w:val="-3"/>
        </w:rPr>
        <w:t>iJ.,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2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1"/>
          <w:i/>
          <w:position w:val="-3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6"/>
          <w:w w:val="101"/>
          <w:i/>
          <w:position w:val="-3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41"/>
          <w:i/>
          <w:position w:val="-3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  <w:position w:val="-3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4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  <w:position w:val="-3"/>
        </w:rPr>
        <w:t>inicio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  <w:position w:val="-3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pgMar w:footer="0" w:header="0" w:top="1220" w:bottom="280" w:left="480" w:right="800"/>
          <w:footerReference w:type="default" r:id="rId237"/>
          <w:pgSz w:w="12160" w:h="15360"/>
          <w:cols w:num="2" w:equalWidth="0">
            <w:col w:w="1463" w:space="2227"/>
            <w:col w:w="7190"/>
          </w:cols>
        </w:sectPr>
      </w:pPr>
      <w:rPr/>
    </w:p>
    <w:p>
      <w:pPr>
        <w:spacing w:before="0" w:after="0" w:line="170" w:lineRule="exact"/>
        <w:ind w:right="-20"/>
        <w:jc w:val="righ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100"/>
          <w:i/>
        </w:rPr>
        <w:t>--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100"/>
          <w:i/>
        </w:rPr>
        <w:t>!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100"/>
          <w:i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49"/>
        </w:rPr>
        <w:t>.:._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49"/>
        </w:rPr>
        <w:t>             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4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0"/>
          <w:w w:val="59"/>
        </w:rPr>
        <w:t>:-&lt;:.:&gt;_</w:t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-19"/>
          <w:w w:val="59"/>
        </w:rPr>
        <w:t>&lt;</w:t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-52"/>
          <w:w w:val="134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828282"/>
          <w:spacing w:val="0"/>
          <w:w w:val="60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4" w:after="0" w:line="240" w:lineRule="auto"/>
        <w:ind w:right="-20"/>
        <w:jc w:val="left"/>
        <w:tabs>
          <w:tab w:pos="900" w:val="left"/>
          <w:tab w:pos="1920" w:val="left"/>
        </w:tabs>
        <w:rPr>
          <w:rFonts w:ascii="Times New Roman" w:hAnsi="Times New Roman" w:cs="Times New Roman" w:eastAsia="Times New Roman"/>
          <w:sz w:val="4"/>
          <w:szCs w:val="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-8"/>
          <w:w w:val="154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828282"/>
          <w:spacing w:val="0"/>
          <w:w w:val="93"/>
        </w:rPr>
        <w:t>::¿</w:t>
      </w:r>
      <w:r>
        <w:rPr>
          <w:rFonts w:ascii="Times New Roman" w:hAnsi="Times New Roman" w:cs="Times New Roman" w:eastAsia="Times New Roman"/>
          <w:sz w:val="10"/>
          <w:szCs w:val="10"/>
          <w:color w:val="82828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0"/>
          <w:w w:val="140"/>
        </w:rPr>
        <w:t>f,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0"/>
          <w:w w:val="100"/>
        </w:rPr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-5"/>
          <w:w w:val="100"/>
        </w:rPr>
        <w:t>;</w:t>
      </w:r>
      <w:r>
        <w:rPr>
          <w:rFonts w:ascii="Times New Roman" w:hAnsi="Times New Roman" w:cs="Times New Roman" w:eastAsia="Times New Roman"/>
          <w:sz w:val="10"/>
          <w:szCs w:val="10"/>
          <w:color w:val="979797"/>
          <w:spacing w:val="0"/>
          <w:w w:val="46"/>
        </w:rPr>
        <w:t>_</w:t>
      </w:r>
      <w:r>
        <w:rPr>
          <w:rFonts w:ascii="Times New Roman" w:hAnsi="Times New Roman" w:cs="Times New Roman" w:eastAsia="Times New Roman"/>
          <w:sz w:val="10"/>
          <w:szCs w:val="10"/>
          <w:color w:val="979797"/>
          <w:spacing w:val="0"/>
          <w:w w:val="100"/>
        </w:rPr>
        <w:t>      </w:t>
      </w:r>
      <w:r>
        <w:rPr>
          <w:rFonts w:ascii="Times New Roman" w:hAnsi="Times New Roman" w:cs="Times New Roman" w:eastAsia="Times New Roman"/>
          <w:sz w:val="10"/>
          <w:szCs w:val="10"/>
          <w:color w:val="979797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0"/>
          <w:w w:val="78"/>
        </w:rPr>
        <w:t>•</w:t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0"/>
          <w:w w:val="78"/>
        </w:rPr>
        <w:t>    </w:t>
      </w:r>
      <w:r>
        <w:rPr>
          <w:rFonts w:ascii="Times New Roman" w:hAnsi="Times New Roman" w:cs="Times New Roman" w:eastAsia="Times New Roman"/>
          <w:sz w:val="10"/>
          <w:szCs w:val="10"/>
          <w:color w:val="6E6E6E"/>
          <w:spacing w:val="3"/>
          <w:w w:val="78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28282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828282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10"/>
          <w:szCs w:val="10"/>
          <w:color w:val="828282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E6E6E"/>
          <w:spacing w:val="0"/>
          <w:w w:val="69"/>
          <w:i/>
        </w:rPr>
        <w:t>&gt;.::</w:t>
      </w:r>
      <w:r>
        <w:rPr>
          <w:rFonts w:ascii="Arial" w:hAnsi="Arial" w:cs="Arial" w:eastAsia="Arial"/>
          <w:sz w:val="12"/>
          <w:szCs w:val="12"/>
          <w:color w:val="6E6E6E"/>
          <w:spacing w:val="-21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828282"/>
          <w:spacing w:val="0"/>
          <w:w w:val="89"/>
          <w:i/>
        </w:rPr>
        <w:t>.</w:t>
      </w:r>
      <w:r>
        <w:rPr>
          <w:rFonts w:ascii="Arial" w:hAnsi="Arial" w:cs="Arial" w:eastAsia="Arial"/>
          <w:sz w:val="12"/>
          <w:szCs w:val="12"/>
          <w:color w:val="828282"/>
          <w:spacing w:val="-7"/>
          <w:w w:val="89"/>
          <w:i/>
        </w:rPr>
        <w:t>.</w:t>
      </w:r>
      <w:r>
        <w:rPr>
          <w:rFonts w:ascii="Arial" w:hAnsi="Arial" w:cs="Arial" w:eastAsia="Arial"/>
          <w:sz w:val="12"/>
          <w:szCs w:val="12"/>
          <w:color w:val="979797"/>
          <w:spacing w:val="0"/>
          <w:w w:val="28"/>
          <w:i/>
        </w:rPr>
        <w:t>-</w:t>
      </w:r>
      <w:r>
        <w:rPr>
          <w:rFonts w:ascii="Arial" w:hAnsi="Arial" w:cs="Arial" w:eastAsia="Arial"/>
          <w:sz w:val="12"/>
          <w:szCs w:val="12"/>
          <w:color w:val="979797"/>
          <w:spacing w:val="0"/>
          <w:w w:val="100"/>
          <w:i/>
        </w:rPr>
        <w:tab/>
      </w:r>
      <w:r>
        <w:rPr>
          <w:rFonts w:ascii="Arial" w:hAnsi="Arial" w:cs="Arial" w:eastAsia="Arial"/>
          <w:sz w:val="12"/>
          <w:szCs w:val="12"/>
          <w:color w:val="979797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4"/>
          <w:szCs w:val="4"/>
          <w:color w:val="979797"/>
          <w:spacing w:val="0"/>
          <w:w w:val="298"/>
        </w:rPr>
        <w:t>¡'</w:t>
      </w:r>
      <w:r>
        <w:rPr>
          <w:rFonts w:ascii="Times New Roman" w:hAnsi="Times New Roman" w:cs="Times New Roman" w:eastAsia="Times New Roman"/>
          <w:sz w:val="4"/>
          <w:szCs w:val="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60" w:h="15360"/>
          <w:pgMar w:top="140" w:bottom="280" w:left="480" w:right="800"/>
          <w:cols w:num="2" w:equalWidth="0">
            <w:col w:w="6035" w:space="119"/>
            <w:col w:w="4726"/>
          </w:cols>
        </w:sectPr>
      </w:pPr>
      <w:rPr/>
    </w:p>
    <w:p>
      <w:pPr>
        <w:spacing w:before="0" w:after="0" w:line="203" w:lineRule="exact"/>
        <w:ind w:left="370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h}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i/>
          <w:position w:val="-1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1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  <w:position w:val="-1"/>
        </w:rPr>
        <w:t>Nombre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carg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8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  <w:position w:val="-1"/>
        </w:rPr>
        <w:t>fi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1"/>
          <w:w w:val="87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29"/>
          <w:i/>
          <w:position w:val="-1"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7"/>
          <w:w w:val="130"/>
          <w:i/>
          <w:position w:val="-1"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38"/>
          <w:i/>
          <w:position w:val="-1"/>
        </w:rPr>
        <w:t>CJ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2"/>
          <w:i/>
          <w:position w:val="-1"/>
        </w:rPr>
        <w:t>fi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72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-51"/>
          <w:w w:val="78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73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  <w:position w:val="-1"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  <w:position w:val="-1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13"/>
          <w:i/>
          <w:position w:val="-1"/>
        </w:rPr>
        <w:t>'f!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3"/>
          <w:w w:val="113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4"/>
          <w:w w:val="95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"/>
          <w:w w:val="72"/>
          <w:i/>
          <w:position w:val="-1"/>
        </w:rPr>
        <w:t>&amp;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  <w:position w:val="-1"/>
        </w:rPr>
        <w:t>mbros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  <w:position w:val="-1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9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Comité.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4" w:after="0" w:line="240" w:lineRule="auto"/>
        <w:ind w:left="3700" w:right="-20"/>
        <w:jc w:val="left"/>
        <w:tabs>
          <w:tab w:pos="71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w w:val="59"/>
          <w:i/>
        </w:rPr>
        <w:t>111.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7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pict>
          <v:shape style="width:81.599998pt;height:15.36pt;mso-position-horizontal-relative:char;mso-position-vertical-relative:line" type="#_x0000_t75">
            <v:imagedata r:id="rId239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5" w:after="0" w:line="140" w:lineRule="exact"/>
        <w:ind w:right="1045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979797"/>
          <w:spacing w:val="0"/>
          <w:w w:val="43"/>
          <w:position w:val="-5"/>
        </w:rPr>
        <w:t>/Y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05" w:lineRule="exact"/>
        <w:ind w:left="3700" w:right="-20"/>
        <w:jc w:val="left"/>
        <w:tabs>
          <w:tab w:pos="4860" w:val="left"/>
          <w:tab w:pos="97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979797"/>
          <w:spacing w:val="0"/>
          <w:w w:val="132"/>
          <w:position w:val="-1"/>
        </w:rPr>
        <w:t>,,</w:t>
      </w:r>
      <w:r>
        <w:rPr>
          <w:rFonts w:ascii="Arial" w:hAnsi="Arial" w:cs="Arial" w:eastAsia="Arial"/>
          <w:sz w:val="15"/>
          <w:szCs w:val="15"/>
          <w:color w:val="979797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5"/>
          <w:szCs w:val="15"/>
          <w:color w:val="979797"/>
          <w:spacing w:val="0"/>
          <w:w w:val="100"/>
          <w:position w:val="-1"/>
        </w:rPr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  <w:position w:val="-1"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89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GEN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50505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050505"/>
          <w:spacing w:val="4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  <w:position w:val="-1"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  <w:position w:val="-1"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94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SISTEMA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  <w:position w:val="-1"/>
        </w:rPr>
        <w:t>NACION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  <w:position w:val="-1"/>
        </w:rPr>
        <w:t>I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11"/>
          <w:i/>
          <w:position w:val="-1"/>
        </w:rPr>
        <w:t>;</w:t>
      </w:r>
      <w:r>
        <w:rPr>
          <w:rFonts w:ascii="Arial" w:hAnsi="Arial" w:cs="Arial" w:eastAsia="Arial"/>
          <w:sz w:val="15"/>
          <w:szCs w:val="15"/>
          <w:color w:val="363636"/>
          <w:spacing w:val="-11"/>
          <w:w w:val="130"/>
          <w:i/>
          <w:position w:val="-1"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90"/>
          <w:i/>
          <w:position w:val="-1"/>
        </w:rPr>
        <w:t>p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  <w:position w:val="-1"/>
        </w:rPr>
        <w:t>fGURIDA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  <w:position w:val="-1"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-29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ab/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</w:r>
      <w:r>
        <w:rPr>
          <w:rFonts w:ascii="Arial" w:hAnsi="Arial" w:cs="Arial" w:eastAsia="Arial"/>
          <w:sz w:val="15"/>
          <w:szCs w:val="15"/>
          <w:color w:val="BABABA"/>
          <w:spacing w:val="-5"/>
          <w:w w:val="38"/>
          <w:position w:val="-1"/>
        </w:rPr>
        <w:t>•</w:t>
      </w:r>
      <w:r>
        <w:rPr>
          <w:rFonts w:ascii="Arial" w:hAnsi="Arial" w:cs="Arial" w:eastAsia="Arial"/>
          <w:sz w:val="15"/>
          <w:szCs w:val="15"/>
          <w:color w:val="979797"/>
          <w:spacing w:val="0"/>
          <w:w w:val="87"/>
          <w:position w:val="-1"/>
        </w:rPr>
        <w:t>;;'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72" w:lineRule="exact"/>
        <w:ind w:left="5416" w:right="-20"/>
        <w:jc w:val="left"/>
        <w:tabs>
          <w:tab w:pos="7140" w:val="left"/>
          <w:tab w:pos="8380" w:val="left"/>
          <w:tab w:pos="8740" w:val="left"/>
          <w:tab w:pos="9520" w:val="left"/>
        </w:tabs>
        <w:rPr>
          <w:rFonts w:ascii="Arial" w:hAnsi="Arial" w:cs="Arial" w:eastAsia="Arial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979797"/>
          <w:spacing w:val="8"/>
          <w:w w:val="71"/>
        </w:rPr>
        <w:t>'</w:t>
      </w:r>
      <w:r>
        <w:rPr>
          <w:rFonts w:ascii="Times New Roman" w:hAnsi="Times New Roman" w:cs="Times New Roman" w:eastAsia="Times New Roman"/>
          <w:sz w:val="26"/>
          <w:szCs w:val="26"/>
          <w:color w:val="6E6E6E"/>
          <w:spacing w:val="0"/>
          <w:w w:val="71"/>
        </w:rPr>
        <w:t>::;</w:t>
      </w:r>
      <w:r>
        <w:rPr>
          <w:rFonts w:ascii="Times New Roman" w:hAnsi="Times New Roman" w:cs="Times New Roman" w:eastAsia="Times New Roman"/>
          <w:sz w:val="26"/>
          <w:szCs w:val="26"/>
          <w:color w:val="6E6E6E"/>
          <w:spacing w:val="17"/>
          <w:w w:val="7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6E6E6E"/>
          <w:spacing w:val="0"/>
          <w:w w:val="25"/>
        </w:rPr>
        <w:t>,</w:t>
      </w:r>
      <w:r>
        <w:rPr>
          <w:rFonts w:ascii="Times New Roman" w:hAnsi="Times New Roman" w:cs="Times New Roman" w:eastAsia="Times New Roman"/>
          <w:sz w:val="26"/>
          <w:szCs w:val="26"/>
          <w:color w:val="6E6E6E"/>
          <w:spacing w:val="0"/>
          <w:w w:val="25"/>
        </w:rPr>
        <w:t>   </w:t>
      </w:r>
      <w:r>
        <w:rPr>
          <w:rFonts w:ascii="Times New Roman" w:hAnsi="Times New Roman" w:cs="Times New Roman" w:eastAsia="Times New Roman"/>
          <w:sz w:val="26"/>
          <w:szCs w:val="26"/>
          <w:color w:val="6E6E6E"/>
          <w:spacing w:val="14"/>
          <w:w w:val="25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6E6E6E"/>
          <w:spacing w:val="0"/>
          <w:w w:val="45"/>
          <w:i/>
        </w:rPr>
        <w:t>;?</w:t>
      </w:r>
      <w:r>
        <w:rPr>
          <w:rFonts w:ascii="Times New Roman" w:hAnsi="Times New Roman" w:cs="Times New Roman" w:eastAsia="Times New Roman"/>
          <w:sz w:val="26"/>
          <w:szCs w:val="26"/>
          <w:color w:val="6E6E6E"/>
          <w:spacing w:val="-4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4F4F4F"/>
          <w:spacing w:val="0"/>
          <w:w w:val="39"/>
          <w:i/>
        </w:rPr>
        <w:t>·,</w:t>
      </w:r>
      <w:r>
        <w:rPr>
          <w:rFonts w:ascii="Times New Roman" w:hAnsi="Times New Roman" w:cs="Times New Roman" w:eastAsia="Times New Roman"/>
          <w:sz w:val="26"/>
          <w:szCs w:val="26"/>
          <w:color w:val="4F4F4F"/>
          <w:spacing w:val="-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63636"/>
          <w:spacing w:val="0"/>
          <w:w w:val="29"/>
        </w:rPr>
        <w:t>:</w:t>
      </w:r>
      <w:r>
        <w:rPr>
          <w:rFonts w:ascii="Times New Roman" w:hAnsi="Times New Roman" w:cs="Times New Roman" w:eastAsia="Times New Roman"/>
          <w:sz w:val="26"/>
          <w:szCs w:val="26"/>
          <w:color w:val="363636"/>
          <w:spacing w:val="0"/>
          <w:w w:val="29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363636"/>
          <w:spacing w:val="0"/>
          <w:w w:val="29"/>
        </w:rPr>
        <w:t>   </w:t>
      </w:r>
      <w:r>
        <w:rPr>
          <w:rFonts w:ascii="Times New Roman" w:hAnsi="Times New Roman" w:cs="Times New Roman" w:eastAsia="Times New Roman"/>
          <w:sz w:val="26"/>
          <w:szCs w:val="26"/>
          <w:color w:val="363636"/>
          <w:spacing w:val="0"/>
          <w:w w:val="29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63636"/>
          <w:spacing w:val="0"/>
          <w:w w:val="74"/>
          <w:i/>
        </w:rPr>
        <w:t>/</w:t>
      </w:r>
      <w:r>
        <w:rPr>
          <w:rFonts w:ascii="Times New Roman" w:hAnsi="Times New Roman" w:cs="Times New Roman" w:eastAsia="Times New Roman"/>
          <w:sz w:val="26"/>
          <w:szCs w:val="26"/>
          <w:color w:val="363636"/>
          <w:spacing w:val="0"/>
          <w:w w:val="74"/>
          <w:i/>
        </w:rPr>
        <w:t>  </w:t>
      </w:r>
      <w:r>
        <w:rPr>
          <w:rFonts w:ascii="Times New Roman" w:hAnsi="Times New Roman" w:cs="Times New Roman" w:eastAsia="Times New Roman"/>
          <w:sz w:val="26"/>
          <w:szCs w:val="26"/>
          <w:color w:val="363636"/>
          <w:spacing w:val="23"/>
          <w:w w:val="74"/>
          <w:i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828282"/>
          <w:spacing w:val="0"/>
          <w:w w:val="17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828282"/>
          <w:spacing w:val="0"/>
          <w:w w:val="17"/>
        </w:rPr>
        <w:t>             </w:t>
      </w:r>
      <w:r>
        <w:rPr>
          <w:rFonts w:ascii="Times New Roman" w:hAnsi="Times New Roman" w:cs="Times New Roman" w:eastAsia="Times New Roman"/>
          <w:sz w:val="26"/>
          <w:szCs w:val="26"/>
          <w:color w:val="828282"/>
          <w:spacing w:val="6"/>
          <w:w w:val="17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6E6E6E"/>
          <w:spacing w:val="0"/>
          <w:w w:val="40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6E6E6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6"/>
          <w:szCs w:val="26"/>
          <w:color w:val="6E6E6E"/>
          <w:spacing w:val="0"/>
          <w:w w:val="100"/>
        </w:rPr>
      </w:r>
      <w:r>
        <w:rPr>
          <w:rFonts w:ascii="Times New Roman" w:hAnsi="Times New Roman" w:cs="Times New Roman" w:eastAsia="Times New Roman"/>
          <w:sz w:val="26"/>
          <w:szCs w:val="26"/>
          <w:color w:val="979797"/>
          <w:spacing w:val="0"/>
          <w:w w:val="40"/>
        </w:rPr>
        <w:t>:::</w:t>
      </w:r>
      <w:r>
        <w:rPr>
          <w:rFonts w:ascii="Times New Roman" w:hAnsi="Times New Roman" w:cs="Times New Roman" w:eastAsia="Times New Roman"/>
          <w:sz w:val="26"/>
          <w:szCs w:val="26"/>
          <w:color w:val="979797"/>
          <w:spacing w:val="0"/>
          <w:w w:val="40"/>
        </w:rPr>
        <w:t>·</w:t>
      </w:r>
      <w:r>
        <w:rPr>
          <w:rFonts w:ascii="Times New Roman" w:hAnsi="Times New Roman" w:cs="Times New Roman" w:eastAsia="Times New Roman"/>
          <w:sz w:val="26"/>
          <w:szCs w:val="26"/>
          <w:color w:val="979797"/>
          <w:spacing w:val="0"/>
          <w:w w:val="40"/>
        </w:rPr>
        <w:t>   </w:t>
      </w:r>
      <w:r>
        <w:rPr>
          <w:rFonts w:ascii="Times New Roman" w:hAnsi="Times New Roman" w:cs="Times New Roman" w:eastAsia="Times New Roman"/>
          <w:sz w:val="26"/>
          <w:szCs w:val="26"/>
          <w:color w:val="979797"/>
          <w:spacing w:val="10"/>
          <w:w w:val="4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828282"/>
          <w:spacing w:val="-1"/>
          <w:w w:val="62"/>
        </w:rPr>
        <w:t>\</w:t>
      </w:r>
      <w:r>
        <w:rPr>
          <w:rFonts w:ascii="Times New Roman" w:hAnsi="Times New Roman" w:cs="Times New Roman" w:eastAsia="Times New Roman"/>
          <w:sz w:val="26"/>
          <w:szCs w:val="26"/>
          <w:color w:val="5D5D5D"/>
          <w:spacing w:val="0"/>
          <w:w w:val="62"/>
        </w:rPr>
        <w:t>·</w:t>
      </w:r>
      <w:r>
        <w:rPr>
          <w:rFonts w:ascii="Times New Roman" w:hAnsi="Times New Roman" w:cs="Times New Roman" w:eastAsia="Times New Roman"/>
          <w:sz w:val="26"/>
          <w:szCs w:val="26"/>
          <w:color w:val="5D5D5D"/>
          <w:spacing w:val="9"/>
          <w:w w:val="62"/>
        </w:rPr>
        <w:t> </w:t>
      </w:r>
      <w:r>
        <w:rPr>
          <w:rFonts w:ascii="Arial" w:hAnsi="Arial" w:cs="Arial" w:eastAsia="Arial"/>
          <w:sz w:val="29"/>
          <w:szCs w:val="29"/>
          <w:color w:val="1F1F1F"/>
          <w:spacing w:val="-32"/>
          <w:w w:val="92"/>
        </w:rPr>
        <w:t>,</w:t>
      </w:r>
      <w:r>
        <w:rPr>
          <w:rFonts w:ascii="Arial" w:hAnsi="Arial" w:cs="Arial" w:eastAsia="Arial"/>
          <w:sz w:val="29"/>
          <w:szCs w:val="29"/>
          <w:color w:val="6E6E6E"/>
          <w:spacing w:val="-84"/>
          <w:w w:val="99"/>
        </w:rPr>
        <w:t>·</w:t>
      </w:r>
      <w:r>
        <w:rPr>
          <w:rFonts w:ascii="Arial" w:hAnsi="Arial" w:cs="Arial" w:eastAsia="Arial"/>
          <w:sz w:val="29"/>
          <w:szCs w:val="29"/>
          <w:color w:val="5D5D5D"/>
          <w:spacing w:val="-117"/>
          <w:w w:val="70"/>
        </w:rPr>
        <w:t>n</w:t>
      </w:r>
      <w:r>
        <w:rPr>
          <w:rFonts w:ascii="Arial" w:hAnsi="Arial" w:cs="Arial" w:eastAsia="Arial"/>
          <w:sz w:val="29"/>
          <w:szCs w:val="29"/>
          <w:color w:val="4F4F4F"/>
          <w:spacing w:val="0"/>
          <w:w w:val="54"/>
        </w:rPr>
        <w:t>1</w:t>
      </w:r>
      <w:r>
        <w:rPr>
          <w:rFonts w:ascii="Arial" w:hAnsi="Arial" w:cs="Arial" w:eastAsia="Arial"/>
          <w:sz w:val="29"/>
          <w:szCs w:val="29"/>
          <w:color w:val="4F4F4F"/>
          <w:spacing w:val="-37"/>
          <w:w w:val="100"/>
        </w:rPr>
        <w:t> </w:t>
      </w:r>
      <w:r>
        <w:rPr>
          <w:rFonts w:ascii="Arial" w:hAnsi="Arial" w:cs="Arial" w:eastAsia="Arial"/>
          <w:sz w:val="29"/>
          <w:szCs w:val="29"/>
          <w:color w:val="4F4F4F"/>
          <w:spacing w:val="0"/>
          <w:w w:val="51"/>
        </w:rPr>
        <w:t>¡,¡¡</w:t>
      </w:r>
      <w:r>
        <w:rPr>
          <w:rFonts w:ascii="Arial" w:hAnsi="Arial" w:cs="Arial" w:eastAsia="Arial"/>
          <w:sz w:val="29"/>
          <w:szCs w:val="29"/>
          <w:color w:val="4F4F4F"/>
          <w:spacing w:val="-34"/>
          <w:w w:val="51"/>
        </w:rPr>
        <w:t> </w:t>
      </w:r>
      <w:r>
        <w:rPr>
          <w:rFonts w:ascii="Arial" w:hAnsi="Arial" w:cs="Arial" w:eastAsia="Arial"/>
          <w:sz w:val="29"/>
          <w:szCs w:val="29"/>
          <w:color w:val="4F4F4F"/>
          <w:spacing w:val="0"/>
          <w:w w:val="100"/>
        </w:rPr>
        <w:tab/>
      </w:r>
      <w:r>
        <w:rPr>
          <w:rFonts w:ascii="Arial" w:hAnsi="Arial" w:cs="Arial" w:eastAsia="Arial"/>
          <w:sz w:val="29"/>
          <w:szCs w:val="29"/>
          <w:color w:val="4F4F4F"/>
          <w:spacing w:val="0"/>
          <w:w w:val="51"/>
        </w:rPr>
        <w:t>··,</w:t>
      </w:r>
      <w:r>
        <w:rPr>
          <w:rFonts w:ascii="Arial" w:hAnsi="Arial" w:cs="Arial" w:eastAsia="Arial"/>
          <w:sz w:val="29"/>
          <w:szCs w:val="29"/>
          <w:color w:val="4F4F4F"/>
          <w:spacing w:val="0"/>
          <w:w w:val="100"/>
        </w:rPr>
        <w:tab/>
      </w:r>
      <w:r>
        <w:rPr>
          <w:rFonts w:ascii="Arial" w:hAnsi="Arial" w:cs="Arial" w:eastAsia="Arial"/>
          <w:sz w:val="29"/>
          <w:szCs w:val="29"/>
          <w:color w:val="4F4F4F"/>
          <w:spacing w:val="0"/>
          <w:w w:val="100"/>
        </w:rPr>
      </w:r>
      <w:r>
        <w:rPr>
          <w:rFonts w:ascii="Arial" w:hAnsi="Arial" w:cs="Arial" w:eastAsia="Arial"/>
          <w:sz w:val="29"/>
          <w:szCs w:val="29"/>
          <w:color w:val="828282"/>
          <w:spacing w:val="0"/>
          <w:w w:val="11"/>
        </w:rPr>
        <w:t>·..</w:t>
      </w:r>
      <w:r>
        <w:rPr>
          <w:rFonts w:ascii="Arial" w:hAnsi="Arial" w:cs="Arial" w:eastAsia="Arial"/>
          <w:sz w:val="29"/>
          <w:szCs w:val="29"/>
          <w:color w:val="828282"/>
          <w:spacing w:val="0"/>
          <w:w w:val="11"/>
        </w:rPr>
        <w:t>                </w:t>
      </w:r>
      <w:r>
        <w:rPr>
          <w:rFonts w:ascii="Arial" w:hAnsi="Arial" w:cs="Arial" w:eastAsia="Arial"/>
          <w:sz w:val="29"/>
          <w:szCs w:val="29"/>
          <w:color w:val="828282"/>
          <w:spacing w:val="3"/>
          <w:w w:val="11"/>
        </w:rPr>
        <w:t> </w:t>
      </w:r>
      <w:r>
        <w:rPr>
          <w:rFonts w:ascii="Arial" w:hAnsi="Arial" w:cs="Arial" w:eastAsia="Arial"/>
          <w:sz w:val="29"/>
          <w:szCs w:val="29"/>
          <w:color w:val="828282"/>
          <w:spacing w:val="0"/>
          <w:w w:val="21"/>
        </w:rPr>
        <w:t>..</w:t>
      </w:r>
      <w:r>
        <w:rPr>
          <w:rFonts w:ascii="Arial" w:hAnsi="Arial" w:cs="Arial" w:eastAsia="Arial"/>
          <w:sz w:val="29"/>
          <w:szCs w:val="29"/>
          <w:color w:val="828282"/>
          <w:spacing w:val="0"/>
          <w:w w:val="21"/>
        </w:rPr>
        <w:t>   </w:t>
      </w:r>
      <w:r>
        <w:rPr>
          <w:rFonts w:ascii="Arial" w:hAnsi="Arial" w:cs="Arial" w:eastAsia="Arial"/>
          <w:sz w:val="29"/>
          <w:szCs w:val="29"/>
          <w:color w:val="828282"/>
          <w:spacing w:val="10"/>
          <w:w w:val="21"/>
        </w:rPr>
        <w:t> </w:t>
      </w:r>
      <w:r>
        <w:rPr>
          <w:rFonts w:ascii="Arial" w:hAnsi="Arial" w:cs="Arial" w:eastAsia="Arial"/>
          <w:sz w:val="29"/>
          <w:szCs w:val="29"/>
          <w:color w:val="5D5D5D"/>
          <w:spacing w:val="0"/>
          <w:w w:val="32"/>
        </w:rPr>
        <w:t>.</w:t>
      </w:r>
      <w:r>
        <w:rPr>
          <w:rFonts w:ascii="Arial" w:hAnsi="Arial" w:cs="Arial" w:eastAsia="Arial"/>
          <w:sz w:val="29"/>
          <w:szCs w:val="29"/>
          <w:color w:val="5D5D5D"/>
          <w:spacing w:val="0"/>
          <w:w w:val="100"/>
        </w:rPr>
        <w:tab/>
      </w:r>
      <w:r>
        <w:rPr>
          <w:rFonts w:ascii="Arial" w:hAnsi="Arial" w:cs="Arial" w:eastAsia="Arial"/>
          <w:sz w:val="29"/>
          <w:szCs w:val="29"/>
          <w:color w:val="5D5D5D"/>
          <w:spacing w:val="0"/>
          <w:w w:val="100"/>
        </w:rPr>
      </w:r>
      <w:r>
        <w:rPr>
          <w:rFonts w:ascii="Arial" w:hAnsi="Arial" w:cs="Arial" w:eastAsia="Arial"/>
          <w:sz w:val="29"/>
          <w:szCs w:val="29"/>
          <w:color w:val="AAAAAA"/>
          <w:spacing w:val="0"/>
          <w:w w:val="48"/>
        </w:rPr>
        <w:t>.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0" w:after="0" w:line="179" w:lineRule="exact"/>
        <w:ind w:left="369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97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1.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presente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7"/>
          <w:i/>
        </w:rPr>
        <w:t>p:glamentari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7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delartículc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0"/>
          <w:w w:val="96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8"/>
          <w:w w:val="132"/>
          <w:i/>
        </w:rPr>
        <w:t>?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9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8"/>
          <w:i/>
        </w:rPr>
        <w:t>de/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8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1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Constitució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Polític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5" w:lineRule="exact"/>
        <w:ind w:left="370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</w:rPr>
        <w:t>Unic1o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Mexicán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7"/>
          <w:w w:val="98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-27"/>
          <w:w w:val="101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18"/>
          <w:w w:val="175"/>
          <w:i/>
        </w:rPr>
        <w:t>{</w:t>
      </w:r>
      <w:r>
        <w:rPr>
          <w:rFonts w:ascii="Times New Roman" w:hAnsi="Times New Roman" w:cs="Times New Roman" w:eastAsia="Times New Roman"/>
          <w:sz w:val="18"/>
          <w:szCs w:val="18"/>
          <w:color w:val="979797"/>
          <w:spacing w:val="0"/>
          <w:w w:val="142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97979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69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6"/>
          <w:w w:val="69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materi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Seguridat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2"/>
          <w:w w:val="92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206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88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AAAAAA"/>
          <w:spacing w:val="-36"/>
          <w:w w:val="8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blíc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3"/>
          <w:w w:val="117"/>
          <w:i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7"/>
          <w:i/>
        </w:rPr>
        <w:t>ene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3"/>
          <w:w w:val="11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objet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regula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47" w:lineRule="auto"/>
        <w:ind w:left="3690" w:right="88" w:firstLine="1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integración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organizació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yjU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5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27"/>
          <w:w w:val="100"/>
          <w:i/>
        </w:rPr>
        <w:t>¿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ionamient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Sistem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Nacfonatde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Pública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como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establece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dí$tribució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competencia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base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37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coordinació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entre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Federación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Estados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Distfit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Federal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Municipiqs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materia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1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42"/>
          <w:w w:val="10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3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disposicione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son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orden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inter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social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observárrcÚ:i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gene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tod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rritori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3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8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-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naciona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99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06" w:lineRule="exact"/>
        <w:ind w:left="3600" w:right="11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59"/>
        </w:rPr>
        <w:t>..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5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9"/>
          <w:w w:val="5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40.-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ob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1"/>
          <w:i/>
        </w:rPr>
        <w:t>/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23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10"/>
          <w:w w:val="124"/>
          <w:i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-18"/>
          <w:w w:val="49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204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garantiza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cu/iipliniient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Jo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principio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constit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Pana/e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7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legalidad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objetividad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6"/>
          <w:w w:val="101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-17"/>
          <w:w w:val="8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8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e/l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3"/>
          <w:i/>
        </w:rPr>
        <w:t>fii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4"/>
          <w:w w:val="7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3"/>
          <w:i/>
        </w:rPr>
        <w:t>fr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20"/>
          <w:w w:val="73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3"/>
          <w:i/>
        </w:rPr>
        <w:t>c;i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73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3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1"/>
          <w:w w:val="7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profesionalismo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honrqde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respet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2"/>
          <w:i/>
        </w:rPr>
        <w:t>Jo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2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8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derech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4"/>
          <w:w w:val="105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humano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5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85" w:lineRule="exact"/>
        <w:ind w:left="3628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0"/>
          <w:w w:val="76"/>
          <w:position w:val="-2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14"/>
          <w:w w:val="76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6"/>
          <w:i/>
          <w:position w:val="-2"/>
        </w:rPr>
        <w:t>Jo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6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6"/>
          <w:i/>
          <w:position w:val="-2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76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integrante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77"/>
          <w:i/>
          <w:position w:val="-2"/>
        </w:rPr>
        <w:t>Jl1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70"/>
          <w:i/>
          <w:position w:val="-2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15"/>
          <w:w w:val="133"/>
          <w:i/>
          <w:position w:val="-2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  <w:position w:val="-2"/>
        </w:rPr>
        <w:t>¡¡c;iphe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2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9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F4F4F"/>
          <w:spacing w:val="-6"/>
          <w:w w:val="93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  <w:position w:val="-2"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93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sujetará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  <w:position w:val="-2"/>
        </w:rPr>
        <w:t>siguien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1"/>
          <w:i/>
          <w:position w:val="-2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4"/>
          <w:w w:val="105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54" w:lineRule="exact"/>
        <w:ind w:left="5721" w:right="-20"/>
        <w:jc w:val="left"/>
        <w:tabs>
          <w:tab w:pos="1042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7"/>
          <w:w w:val="77"/>
          <w:position w:val="-3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0"/>
          <w:w w:val="47"/>
          <w:position w:val="-3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-10"/>
          <w:w w:val="47"/>
          <w:position w:val="-3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0"/>
          <w:w w:val="74"/>
          <w:position w:val="-3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-11"/>
          <w:w w:val="75"/>
          <w:position w:val="-3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109"/>
          <w:position w:val="-3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-22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37"/>
          <w:position w:val="-3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0"/>
          <w:w w:val="37"/>
          <w:position w:val="-3"/>
        </w:rPr>
        <w:t> 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3"/>
          <w:w w:val="37"/>
          <w:position w:val="-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1F1F1F"/>
          <w:spacing w:val="0"/>
          <w:w w:val="68"/>
          <w:position w:val="-3"/>
        </w:rPr>
        <w:t>·..</w:t>
      </w:r>
      <w:r>
        <w:rPr>
          <w:rFonts w:ascii="Times New Roman" w:hAnsi="Times New Roman" w:cs="Times New Roman" w:eastAsia="Times New Roman"/>
          <w:sz w:val="12"/>
          <w:szCs w:val="12"/>
          <w:color w:val="1F1F1F"/>
          <w:spacing w:val="9"/>
          <w:w w:val="68"/>
          <w:position w:val="-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63636"/>
          <w:spacing w:val="5"/>
          <w:w w:val="37"/>
          <w:position w:val="-3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7"/>
          <w:w w:val="82"/>
          <w:position w:val="-3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5D5D5D"/>
          <w:spacing w:val="-4"/>
          <w:w w:val="81"/>
          <w:position w:val="-3"/>
        </w:rPr>
        <w:t>;</w:t>
      </w:r>
      <w:r>
        <w:rPr>
          <w:rFonts w:ascii="Times New Roman" w:hAnsi="Times New Roman" w:cs="Times New Roman" w:eastAsia="Times New Roman"/>
          <w:sz w:val="12"/>
          <w:szCs w:val="12"/>
          <w:color w:val="6E6E6E"/>
          <w:spacing w:val="-14"/>
          <w:w w:val="110"/>
          <w:position w:val="-3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6"/>
          <w:w w:val="39"/>
          <w:position w:val="-3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6E6E6E"/>
          <w:spacing w:val="7"/>
          <w:w w:val="82"/>
          <w:position w:val="-3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0"/>
          <w:w w:val="37"/>
          <w:position w:val="-3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-18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0"/>
          <w:w w:val="40"/>
          <w:position w:val="-3"/>
        </w:rPr>
        <w:t>'.</w:t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0"/>
          <w:w w:val="40"/>
          <w:position w:val="-3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7"/>
          <w:w w:val="40"/>
          <w:position w:val="-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0"/>
          <w:w w:val="37"/>
          <w:position w:val="-3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-17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AAAAA"/>
          <w:spacing w:val="0"/>
          <w:w w:val="44"/>
          <w:position w:val="-3"/>
        </w:rPr>
        <w:t>..</w:t>
      </w:r>
      <w:r>
        <w:rPr>
          <w:rFonts w:ascii="Times New Roman" w:hAnsi="Times New Roman" w:cs="Times New Roman" w:eastAsia="Times New Roman"/>
          <w:sz w:val="12"/>
          <w:szCs w:val="12"/>
          <w:color w:val="AAAAAA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AAAAAA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0"/>
          <w:w w:val="74"/>
          <w:position w:val="-3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84" w:lineRule="exact"/>
        <w:ind w:left="3662" w:right="6157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30.559998pt;margin-top:34.464779pt;width:12.48pt;height:32.639999pt;mso-position-horizontal-relative:page;mso-position-vertical-relative:paragraph;z-index:-4871" type="#_x0000_t75">
            <v:imagedata r:id="rId240" o:title=""/>
          </v:shape>
        </w:pict>
      </w:r>
      <w:r>
        <w:rPr/>
        <w:pict>
          <v:shape style="position:absolute;margin-left:179.520004pt;margin-top:4.704779pt;width:384.959991pt;height:72.959999pt;mso-position-horizontal-relative:page;mso-position-vertical-relative:paragraph;z-index:-4869" type="#_x0000_t75">
            <v:imagedata r:id="rId241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i/>
        </w:rPr>
        <w:t>ob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99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3"/>
          <w:w w:val="107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gaciones: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663" w:right="665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w w:val="68"/>
          <w:i/>
        </w:rPr>
        <w:t>111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8"/>
          <w:w w:val="68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"/>
          <w:w w:val="96"/>
          <w:i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82"/>
          <w:i/>
        </w:rPr>
        <w:t>•••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87"/>
          <w:i/>
        </w:rPr>
        <w:t>}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3" w:lineRule="auto"/>
        <w:ind w:left="3695" w:right="84" w:firstLine="-14"/>
        <w:jc w:val="left"/>
        <w:tabs>
          <w:tab w:pos="104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226.559998pt;margin-top:11.780704pt;width:337.920013pt;height:137.279999pt;mso-position-horizontal-relative:page;mso-position-vertical-relative:paragraph;z-index:-4868" type="#_x0000_t75">
            <v:imagedata r:id="rId242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w w:val="90"/>
          <w:i/>
        </w:rPr>
        <w:t>XXI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w w:val="91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Abstenerse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conforme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disposicione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aplicables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dar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conoce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cualquie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edio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quie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teng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derecho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  <w:i/>
        </w:rPr>
        <w:t>documentos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registros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8"/>
          <w:i/>
        </w:rPr>
        <w:t>imágenes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constancias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0"/>
          <w:i/>
        </w:rPr>
        <w:t>esta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9" w:lineRule="auto"/>
        <w:ind w:left="3695" w:right="842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reporte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cualquie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otr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reservad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confidencial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teng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con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ejercici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motiv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empleo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carg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comisión;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type w:val="continuous"/>
          <w:pgSz w:w="12160" w:h="15360"/>
          <w:pgMar w:top="140" w:bottom="280" w:left="480" w:right="800"/>
        </w:sectPr>
      </w:pPr>
      <w:rPr/>
    </w:p>
    <w:p>
      <w:pPr>
        <w:spacing w:before="39" w:after="0" w:line="240" w:lineRule="auto"/>
        <w:ind w:right="-20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38.400002pt;margin-top:30.720016pt;width:50.880001pt;height:49.919998pt;mso-position-horizontal-relative:page;mso-position-vertical-relative:page;z-index:-4873" type="#_x0000_t75">
            <v:imagedata r:id="rId243" o:title=""/>
          </v:shape>
        </w:pict>
      </w:r>
      <w:r>
        <w:rPr/>
        <w:pict>
          <v:group style="position:absolute;margin-left:15.36pt;margin-top:5.760002pt;width:576.959992pt;height:757.44pt;mso-position-horizontal-relative:page;mso-position-vertical-relative:page;z-index:-4872" coordorigin="307,115" coordsize="11539,15149">
            <v:shape style="position:absolute;left:2611;top:250;width:269;height:9869" type="#_x0000_t75">
              <v:imagedata r:id="rId244" o:title=""/>
            </v:shape>
            <v:shape style="position:absolute;left:4224;top:115;width:7622;height:1114" type="#_x0000_t75">
              <v:imagedata r:id="rId245" o:title=""/>
            </v:shape>
            <v:group style="position:absolute;left:2779;top:299;width:1444;height:2" coordorigin="2779,299" coordsize="1444,2">
              <v:shape style="position:absolute;left:2779;top:299;width:1444;height:2" coordorigin="2779,299" coordsize="1444,0" path="m2779,299l4223,299e" filled="f" stroked="t" strokeweight="1.429831pt" strokecolor="#0F0F0F">
                <v:path arrowok="t"/>
              </v:shape>
            </v:group>
            <v:group style="position:absolute;left:11651;top:1228;width:2;height:2346" coordorigin="11651,1228" coordsize="2,2346">
              <v:shape style="position:absolute;left:11651;top:1228;width:2;height:2346" coordorigin="11651,1228" coordsize="0,2346" path="m11651,3574l11651,1228e" filled="f" stroked="t" strokeweight="1.191526pt" strokecolor="#1C1C1C">
                <v:path arrowok="t"/>
              </v:shape>
            </v:group>
            <v:group style="position:absolute;left:11648;top:4300;width:2;height:2021" coordorigin="11648,4300" coordsize="2,2021">
              <v:shape style="position:absolute;left:11648;top:4300;width:2;height:2021" coordorigin="11648,4300" coordsize="0,2021" path="m11648,6321l11648,4300e" filled="f" stroked="t" strokeweight="1.191526pt" strokecolor="#1C1C1C">
                <v:path arrowok="t"/>
              </v:shape>
            </v:group>
            <v:group style="position:absolute;left:11653;top:7018;width:2;height:7816" coordorigin="11653,7018" coordsize="2,7816">
              <v:shape style="position:absolute;left:11653;top:7018;width:2;height:7816" coordorigin="11653,7018" coordsize="0,7816" path="m11653,14834l11653,7018e" filled="f" stroked="t" strokeweight=".953221pt" strokecolor="#181818">
                <v:path arrowok="t"/>
              </v:shape>
              <v:shape style="position:absolute;left:307;top:13402;width:2995;height:1862" type="#_x0000_t75">
                <v:imagedata r:id="rId246" o:title=""/>
              </v:shape>
            </v:group>
            <v:group style="position:absolute;left:3022;top:14825;width:1115;height:2" coordorigin="3022,14825" coordsize="1115,2">
              <v:shape style="position:absolute;left:3022;top:14825;width:1115;height:2" coordorigin="3022,14825" coordsize="1115,0" path="m3022,14825l4137,14825e" filled="f" stroked="t" strokeweight="1.429831pt" strokecolor="#0C0C0C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6"/>
          <w:szCs w:val="16"/>
          <w:color w:val="050505"/>
          <w:w w:val="90"/>
          <w:i/>
        </w:rPr>
        <w:t>XXI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"/>
          <w:w w:val="91"/>
          <w:i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1F1F1F"/>
          <w:spacing w:val="0"/>
          <w:w w:val="181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1F1F1F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7"/>
          <w:w w:val="96"/>
          <w:i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29"/>
          <w:i/>
        </w:rPr>
        <w:t>..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2"/>
          <w:w w:val="129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80"/>
          <w:i/>
        </w:rPr>
        <w:t>}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98" w:lineRule="exact"/>
        <w:ind w:left="2621" w:right="-20"/>
        <w:jc w:val="left"/>
        <w:tabs>
          <w:tab w:pos="5320" w:val="left"/>
        </w:tabs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Arial" w:hAnsi="Arial" w:cs="Arial" w:eastAsia="Arial"/>
          <w:sz w:val="28"/>
          <w:szCs w:val="28"/>
          <w:color w:val="1F1F1F"/>
          <w:spacing w:val="0"/>
          <w:w w:val="100"/>
          <w:position w:val="-2"/>
        </w:rPr>
        <w:t>.</w:t>
      </w:r>
      <w:r>
        <w:rPr>
          <w:rFonts w:ascii="Arial" w:hAnsi="Arial" w:cs="Arial" w:eastAsia="Arial"/>
          <w:sz w:val="28"/>
          <w:szCs w:val="28"/>
          <w:color w:val="1F1F1F"/>
          <w:spacing w:val="-64"/>
          <w:w w:val="100"/>
          <w:position w:val="-2"/>
        </w:rPr>
        <w:t> </w:t>
      </w:r>
      <w:r>
        <w:rPr>
          <w:rFonts w:ascii="Arial" w:hAnsi="Arial" w:cs="Arial" w:eastAsia="Arial"/>
          <w:sz w:val="28"/>
          <w:szCs w:val="28"/>
          <w:color w:val="1F1F1F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28"/>
          <w:szCs w:val="28"/>
          <w:color w:val="1F1F1F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0"/>
          <w:w w:val="50"/>
          <w:position w:val="-2"/>
        </w:rPr>
        <w:t>/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130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  <w:position w:val="1"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91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  <w:position w:val="1"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  <w:position w:val="1"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91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SISTEMA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SEGURIDA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PUBLICA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PARA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  <w:position w:val="1"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93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  <w:position w:val="1"/>
        </w:rPr>
        <w:t>ESTADO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93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1"/>
        </w:rPr>
        <w:t>JALISCO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87" w:after="0" w:line="240" w:lineRule="auto"/>
        <w:ind w:left="1802" w:right="-20"/>
        <w:jc w:val="left"/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050505"/>
          <w:spacing w:val="0"/>
          <w:w w:val="100"/>
        </w:rPr>
        <w:t>25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60" w:h="15360"/>
          <w:pgMar w:top="140" w:bottom="280" w:left="480" w:right="800"/>
          <w:cols w:num="2" w:equalWidth="0">
            <w:col w:w="4301" w:space="257"/>
            <w:col w:w="6322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73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81.440002pt;height:14.4pt;mso-position-horizontal-relative:char;mso-position-vertical-relative:line" type="#_x0000_t75">
            <v:imagedata r:id="rId24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8" w:after="0" w:line="240" w:lineRule="auto"/>
        <w:ind w:left="3955" w:right="3982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shape style="position:absolute;margin-left:40.32pt;margin-top:-11.108827pt;width:49.919998pt;height:48.959999pt;mso-position-horizontal-relative:page;mso-position-vertical-relative:paragraph;z-index:-4863" type="#_x0000_t75">
            <v:imagedata r:id="rId249" o:title=""/>
          </v:shape>
        </w:pict>
      </w:r>
      <w:r>
        <w:rPr/>
        <w:pict>
          <v:group style="position:absolute;margin-left:132.479996pt;margin-top:-28.802902pt;width:12.48pt;height:150.249947pt;mso-position-horizontal-relative:page;mso-position-vertical-relative:paragraph;z-index:-4862" coordorigin="2650,-576" coordsize="250,3005">
            <v:shape style="position:absolute;left:2650;top:239;width:250;height:1574" type="#_x0000_t75">
              <v:imagedata r:id="rId250" o:title=""/>
            </v:shape>
            <v:group style="position:absolute;left:2828;top:-559;width:2;height:2972" coordorigin="2828,-559" coordsize="2,2972">
              <v:shape style="position:absolute;left:2828;top:-559;width:2;height:2972" coordorigin="2828,-559" coordsize="0,2972" path="m2828,2412l2828,-559e" filled="f" stroked="t" strokeweight="1.672091pt" strokecolor="#0C0C0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03.200012pt;margin-top:-37.988777pt;width:190.080002pt;height:46.080002pt;mso-position-horizontal-relative:page;mso-position-vertical-relative:paragraph;z-index:-4861" type="#_x0000_t75">
            <v:imagedata r:id="rId251" o:title=""/>
          </v:shape>
        </w:pict>
      </w:r>
      <w:r>
        <w:rPr/>
        <w:pict>
          <v:group style="position:absolute;margin-left:585.351318pt;margin-top:15.577701pt;width:.1pt;height:56.942882pt;mso-position-horizontal-relative:page;mso-position-vertical-relative:paragraph;z-index:-4858" coordorigin="11707,312" coordsize="2,1139">
            <v:shape style="position:absolute;left:11707;top:312;width:2;height:1139" coordorigin="11707,312" coordsize="0,1139" path="m11707,1450l11707,312e" filled="f" stroked="t" strokeweight="1.194351pt" strokecolor="#1F1F1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color w:val="070707"/>
          <w:i/>
        </w:rPr>
        <w:t>Artícul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w w:val="101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106.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Son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causale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sanció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5"/>
          <w:i/>
        </w:rPr>
        <w:t>siguientes: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47" w:lineRule="exact"/>
        <w:ind w:left="3963" w:right="7455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070707"/>
          <w:spacing w:val="-2"/>
          <w:w w:val="50"/>
          <w:i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42"/>
          <w:i/>
        </w:rPr>
        <w:t>••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12121"/>
          <w:spacing w:val="0"/>
          <w:w w:val="60"/>
          <w:i/>
        </w:rPr>
        <w:t>•</w:t>
      </w:r>
      <w:r>
        <w:rPr>
          <w:rFonts w:ascii="Times New Roman" w:hAnsi="Times New Roman" w:cs="Times New Roman" w:eastAsia="Times New Roman"/>
          <w:sz w:val="13"/>
          <w:szCs w:val="13"/>
          <w:color w:val="212121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70707"/>
          <w:spacing w:val="0"/>
          <w:w w:val="75"/>
          <w:i/>
        </w:rPr>
        <w:t>•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footer="0" w:header="0" w:top="40" w:bottom="280" w:left="240" w:right="200"/>
          <w:footerReference w:type="default" r:id="rId247"/>
          <w:pgSz w:w="12180" w:h="15440"/>
        </w:sectPr>
      </w:pPr>
      <w:rPr/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29" w:lineRule="exact"/>
        <w:ind w:left="381" w:right="-85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70707"/>
          <w:w w:val="104"/>
          <w:b/>
          <w:bCs/>
          <w:position w:val="-18"/>
        </w:rPr>
        <w:t>JA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8"/>
          <w:w w:val="103"/>
          <w:b/>
          <w:bCs/>
          <w:position w:val="-18"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0"/>
          <w:w w:val="103"/>
          <w:b/>
          <w:bCs/>
          <w:position w:val="-18"/>
        </w:rPr>
        <w:t>ISCO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38" w:after="0" w:line="267" w:lineRule="auto"/>
        <w:ind w:left="5" w:right="567" w:firstLine="-5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XVI/l.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Revelar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justificació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alguna,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reservad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confidencial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relativ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institució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Pública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general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tod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aquell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afecte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mism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integrida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cualquie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1"/>
          <w:i/>
        </w:rPr>
        <w:t>person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4"/>
          <w:w w:val="102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14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180" w:h="15440"/>
          <w:pgMar w:top="140" w:bottom="280" w:left="240" w:right="200"/>
          <w:cols w:num="2" w:equalWidth="0">
            <w:col w:w="1733" w:space="2255"/>
            <w:col w:w="7752"/>
          </w:cols>
        </w:sectPr>
      </w:pPr>
      <w:rPr/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95" w:right="-55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3A3A3A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0"/>
          <w:szCs w:val="10"/>
          <w:color w:val="3A3A3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0"/>
          <w:szCs w:val="10"/>
          <w:color w:val="3A3A3A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212121"/>
          <w:spacing w:val="-8"/>
          <w:w w:val="145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color w:val="3A3A3A"/>
          <w:spacing w:val="0"/>
          <w:w w:val="156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52" w:lineRule="exact"/>
        <w:ind w:right="-61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44.668716pt;margin-top:-9.853862pt;width:46.340808pt;height:.1pt;mso-position-horizontal-relative:page;mso-position-vertical-relative:paragraph;z-index:-4859" coordorigin="893,-197" coordsize="927,2">
            <v:shape style="position:absolute;left:893;top:-197;width:927;height:2" coordorigin="893,-197" coordsize="927,0" path="m893,-197l1820,-197e" filled="f" stroked="t" strokeweight=".47774pt" strokecolor="#18181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4"/>
          <w:position w:val="-1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74" w:lineRule="exact"/>
        <w:ind w:left="5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070707"/>
          <w:w w:val="79"/>
          <w:i/>
        </w:rPr>
        <w:t>XI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79"/>
          <w:i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3A3A3A"/>
          <w:spacing w:val="0"/>
          <w:w w:val="177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A3A3A"/>
          <w:spacing w:val="-10"/>
          <w:w w:val="177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5"/>
          <w:w w:val="114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4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8" w:lineRule="auto"/>
        <w:ind w:left="10" w:right="607" w:firstLine="-1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shape style="position:absolute;margin-left:381.119995pt;margin-top:12.317332pt;width:40.32pt;height:29.76pt;mso-position-horizontal-relative:page;mso-position-vertical-relative:paragraph;z-index:-4860" type="#_x0000_t75">
            <v:imagedata r:id="rId252" o:title=""/>
          </v:shape>
        </w:pict>
      </w:r>
      <w:r>
        <w:rPr/>
        <w:pict>
          <v:group style="position:absolute;margin-left:585.231873pt;margin-top:-23.885471pt;width:.1pt;height:71.537486pt;mso-position-horizontal-relative:page;mso-position-vertical-relative:paragraph;z-index:-4857" coordorigin="11705,-478" coordsize="2,1431">
            <v:shape style="position:absolute;left:11705;top:-478;width:2;height:1431" coordorigin="11705,-478" coordsize="0,1431" path="m11705,953l11705,-478e" filled="f" stroked="t" strokeweight=".955481pt" strokecolor="#2B2B2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Articul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157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Par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sobr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pública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podrán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establecerse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diferente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nivele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1"/>
          <w:i/>
        </w:rPr>
        <w:t>consulta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2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respect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de: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440"/>
          <w:pgMar w:top="140" w:bottom="280" w:left="240" w:right="200"/>
          <w:cols w:num="3" w:equalWidth="0">
            <w:col w:w="620" w:space="220"/>
            <w:col w:w="457" w:space="2687"/>
            <w:col w:w="7756"/>
          </w:cols>
        </w:sectPr>
      </w:pPr>
      <w:rPr/>
    </w:p>
    <w:p>
      <w:pPr>
        <w:spacing w:before="0" w:after="0" w:line="143" w:lineRule="exact"/>
        <w:ind w:left="472" w:right="-61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13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8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14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25" w:after="0" w:line="240" w:lineRule="auto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51"/>
          <w:i/>
        </w:rPr>
        <w:t>J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4"/>
          <w:i/>
        </w:rPr>
        <w:t>.</w:t>
      </w:r>
      <w:r>
        <w:rPr>
          <w:rFonts w:ascii="Arial" w:hAnsi="Arial" w:cs="Arial" w:eastAsia="Arial"/>
          <w:sz w:val="15"/>
          <w:szCs w:val="15"/>
          <w:color w:val="212121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5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8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5"/>
          <w:i/>
        </w:rPr>
        <w:t>Policí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5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1"/>
          <w:w w:val="8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Preventiva;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38" w:after="0" w:line="119" w:lineRule="exact"/>
        <w:ind w:left="5" w:right="-63"/>
        <w:jc w:val="left"/>
        <w:tabs>
          <w:tab w:pos="47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w w:val="54"/>
          <w:b/>
          <w:bCs/>
          <w:i/>
          <w:position w:val="-5"/>
        </w:rPr>
        <w:t>1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54"/>
          <w:b/>
          <w:bCs/>
          <w:i/>
          <w:position w:val="-5"/>
        </w:rPr>
        <w:t>1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95"/>
          <w:b/>
          <w:bCs/>
          <w:i/>
          <w:position w:val="-5"/>
        </w:rPr>
        <w:t>.</w:t>
      </w:r>
      <w:r>
        <w:rPr>
          <w:rFonts w:ascii="Arial" w:hAnsi="Arial" w:cs="Arial" w:eastAsia="Arial"/>
          <w:sz w:val="15"/>
          <w:szCs w:val="15"/>
          <w:color w:val="3A3A3A"/>
          <w:spacing w:val="0"/>
          <w:w w:val="100"/>
          <w:b/>
          <w:bCs/>
          <w:i/>
          <w:position w:val="-5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1"/>
          <w:b/>
          <w:bCs/>
          <w:i/>
          <w:position w:val="-5"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1"/>
          <w:b/>
          <w:bCs/>
          <w:i/>
          <w:position w:val="-5"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91"/>
          <w:b/>
          <w:bCs/>
          <w:i/>
          <w:position w:val="-5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1"/>
          <w:b/>
          <w:bCs/>
          <w:i/>
          <w:position w:val="-5"/>
        </w:rPr>
        <w:t>Policí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1"/>
          <w:b/>
          <w:bCs/>
          <w:i/>
          <w:position w:val="-5"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91"/>
          <w:b/>
          <w:bCs/>
          <w:i/>
          <w:position w:val="-5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b/>
          <w:bCs/>
          <w:i/>
          <w:position w:val="-5"/>
        </w:rPr>
        <w:t>Investigador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b/>
          <w:bCs/>
          <w:i/>
          <w:position w:val="-5"/>
        </w:rPr>
        <w:t>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  <w:b/>
          <w:bCs/>
          <w:i/>
          <w:position w:val="-5"/>
        </w:rPr>
        <w:t>;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  <w:b/>
          <w:bCs/>
          <w:i/>
          <w:position w:val="-5"/>
        </w:rPr>
        <w:tab/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  <w:b/>
          <w:bCs/>
          <w:i/>
          <w:position w:val="-5"/>
        </w:rPr>
      </w:r>
      <w:r>
        <w:rPr>
          <w:rFonts w:ascii="Arial" w:hAnsi="Arial" w:cs="Arial" w:eastAsia="Arial"/>
          <w:sz w:val="15"/>
          <w:szCs w:val="15"/>
          <w:color w:val="6D6D6D"/>
          <w:spacing w:val="0"/>
          <w:w w:val="100"/>
          <w:position w:val="-5"/>
        </w:rPr>
        <w:t>.</w:t>
      </w:r>
      <w:r>
        <w:rPr>
          <w:rFonts w:ascii="Arial" w:hAnsi="Arial" w:cs="Arial" w:eastAsia="Arial"/>
          <w:sz w:val="15"/>
          <w:szCs w:val="15"/>
          <w:color w:val="6D6D6D"/>
          <w:spacing w:val="-7"/>
          <w:w w:val="100"/>
          <w:position w:val="-5"/>
        </w:rPr>
        <w:t> </w:t>
      </w:r>
      <w:r>
        <w:rPr>
          <w:rFonts w:ascii="Arial" w:hAnsi="Arial" w:cs="Arial" w:eastAsia="Arial"/>
          <w:sz w:val="15"/>
          <w:szCs w:val="15"/>
          <w:color w:val="858585"/>
          <w:spacing w:val="-40"/>
          <w:w w:val="92"/>
          <w:position w:val="-5"/>
        </w:rPr>
        <w:t>.</w:t>
      </w:r>
      <w:r>
        <w:rPr>
          <w:rFonts w:ascii="Arial" w:hAnsi="Arial" w:cs="Arial" w:eastAsia="Arial"/>
          <w:sz w:val="15"/>
          <w:szCs w:val="15"/>
          <w:color w:val="BCBCBC"/>
          <w:spacing w:val="0"/>
          <w:w w:val="11"/>
          <w:position w:val="-5"/>
        </w:rPr>
        <w:t>_</w:t>
      </w:r>
      <w:r>
        <w:rPr>
          <w:rFonts w:ascii="Arial" w:hAnsi="Arial" w:cs="Arial" w:eastAsia="Arial"/>
          <w:sz w:val="15"/>
          <w:szCs w:val="15"/>
          <w:color w:val="BCBCBC"/>
          <w:spacing w:val="-14"/>
          <w:w w:val="100"/>
          <w:position w:val="-5"/>
        </w:rPr>
        <w:t> </w:t>
      </w:r>
      <w:r>
        <w:rPr>
          <w:rFonts w:ascii="Arial" w:hAnsi="Arial" w:cs="Arial" w:eastAsia="Arial"/>
          <w:sz w:val="15"/>
          <w:szCs w:val="15"/>
          <w:color w:val="858585"/>
          <w:spacing w:val="-10"/>
          <w:w w:val="80"/>
          <w:position w:val="-5"/>
        </w:rPr>
        <w:t>.</w:t>
      </w:r>
      <w:r>
        <w:rPr>
          <w:rFonts w:ascii="Arial" w:hAnsi="Arial" w:cs="Arial" w:eastAsia="Arial"/>
          <w:sz w:val="15"/>
          <w:szCs w:val="15"/>
          <w:color w:val="6D6D6D"/>
          <w:spacing w:val="-22"/>
          <w:w w:val="80"/>
          <w:position w:val="-5"/>
        </w:rPr>
        <w:t>·</w:t>
      </w:r>
      <w:r>
        <w:rPr>
          <w:rFonts w:ascii="Arial" w:hAnsi="Arial" w:cs="Arial" w:eastAsia="Arial"/>
          <w:sz w:val="15"/>
          <w:szCs w:val="15"/>
          <w:color w:val="6D6D6D"/>
          <w:spacing w:val="0"/>
          <w:w w:val="80"/>
          <w:position w:val="-5"/>
        </w:rPr>
        <w:t>\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175" w:lineRule="exact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858585"/>
          <w:spacing w:val="0"/>
          <w:w w:val="73"/>
          <w:position w:val="-6"/>
        </w:rPr>
        <w:t>í</w:t>
      </w:r>
      <w:r>
        <w:rPr>
          <w:rFonts w:ascii="Arial" w:hAnsi="Arial" w:cs="Arial" w:eastAsia="Arial"/>
          <w:sz w:val="21"/>
          <w:szCs w:val="21"/>
          <w:color w:val="545454"/>
          <w:spacing w:val="-2"/>
          <w:w w:val="73"/>
          <w:position w:val="-6"/>
        </w:rPr>
        <w:t>:</w:t>
      </w:r>
      <w:r>
        <w:rPr>
          <w:rFonts w:ascii="Arial" w:hAnsi="Arial" w:cs="Arial" w:eastAsia="Arial"/>
          <w:sz w:val="21"/>
          <w:szCs w:val="21"/>
          <w:color w:val="9E9E9E"/>
          <w:spacing w:val="-2"/>
          <w:w w:val="73"/>
          <w:position w:val="-6"/>
        </w:rPr>
      </w:r>
      <w:r>
        <w:rPr>
          <w:rFonts w:ascii="Arial" w:hAnsi="Arial" w:cs="Arial" w:eastAsia="Arial"/>
          <w:sz w:val="21"/>
          <w:szCs w:val="21"/>
          <w:color w:val="9E9E9E"/>
          <w:spacing w:val="0"/>
          <w:w w:val="73"/>
          <w:emboss/>
          <w:position w:val="-6"/>
        </w:rPr>
        <w:t>·</w:t>
      </w:r>
      <w:r>
        <w:rPr>
          <w:rFonts w:ascii="Arial" w:hAnsi="Arial" w:cs="Arial" w:eastAsia="Arial"/>
          <w:sz w:val="21"/>
          <w:szCs w:val="21"/>
          <w:color w:val="9E9E9E"/>
          <w:spacing w:val="-6"/>
          <w:w w:val="73"/>
          <w:position w:val="-6"/>
        </w:rPr>
        <w:t> </w:t>
      </w:r>
      <w:r>
        <w:rPr>
          <w:rFonts w:ascii="Arial" w:hAnsi="Arial" w:cs="Arial" w:eastAsia="Arial"/>
          <w:sz w:val="21"/>
          <w:szCs w:val="21"/>
          <w:color w:val="858585"/>
          <w:spacing w:val="0"/>
          <w:w w:val="171"/>
          <w:position w:val="-6"/>
        </w:rPr>
        <w:t>;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80" w:h="15440"/>
          <w:pgMar w:top="140" w:bottom="280" w:left="240" w:right="200"/>
          <w:cols w:num="3" w:equalWidth="0">
            <w:col w:w="1711" w:space="2281"/>
            <w:col w:w="4936" w:space="104"/>
            <w:col w:w="2708"/>
          </w:cols>
        </w:sectPr>
      </w:pPr>
      <w:rPr/>
    </w:p>
    <w:p>
      <w:pPr>
        <w:spacing w:before="0" w:after="0" w:line="315" w:lineRule="exact"/>
        <w:ind w:left="3993" w:right="-20"/>
        <w:jc w:val="left"/>
        <w:tabs>
          <w:tab w:pos="6960" w:val="left"/>
          <w:tab w:pos="722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88.32pt;margin-top:3.957664pt;width:504.0pt;height:546.203121pt;mso-position-horizontal-relative:page;mso-position-vertical-relative:paragraph;z-index:-4864" coordorigin="1766,79" coordsize="10080,10924">
            <v:shape style="position:absolute;left:1766;top:462;width:10080;height:10541" type="#_x0000_t75">
              <v:imagedata r:id="rId253" o:title=""/>
            </v:shape>
            <v:shape style="position:absolute;left:6394;top:6549;width:4934;height:1306" type="#_x0000_t75">
              <v:imagedata r:id="rId254" o:title=""/>
            </v:shape>
            <v:shape style="position:absolute;left:10406;top:8219;width:384;height:1248" type="#_x0000_t75">
              <v:imagedata r:id="rId255" o:title=""/>
            </v:shape>
            <v:group style="position:absolute;left:11719;top:89;width:2;height:2034" coordorigin="11719,89" coordsize="2,2034">
              <v:shape style="position:absolute;left:11719;top:89;width:2;height:2034" coordorigin="11719,89" coordsize="0,2034" path="m11719,2122l11719,89e" filled="f" stroked="t" strokeweight=".955481pt" strokecolor="#181818">
                <v:path arrowok="t"/>
              </v:shape>
            </v:group>
            <v:group style="position:absolute;left:11731;top:3788;width:2;height:5216" coordorigin="11731,3788" coordsize="2,5216">
              <v:shape style="position:absolute;left:11731;top:3788;width:2;height:5216" coordorigin="11731,3788" coordsize="0,5216" path="m11731,9003l11731,3788e" filled="f" stroked="t" strokeweight=".955481pt" strokecolor="#1F1F1F">
                <v:path arrowok="t"/>
              </v:shape>
            </v:group>
            <v:group style="position:absolute;left:10405;top:9654;width:2;height:823" coordorigin="10405,9654" coordsize="2,823">
              <v:shape style="position:absolute;left:10405;top:9654;width:2;height:823" coordorigin="10405,9654" coordsize="0,823" path="m10405,10477l10405,9654e" filled="f" stroked="t" strokeweight=".955481pt" strokecolor="#0C0C0C">
                <v:path arrowok="t"/>
              </v:shape>
            </v:group>
            <v:group style="position:absolute;left:11750;top:9606;width:2;height:919" coordorigin="11750,9606" coordsize="2,919">
              <v:shape style="position:absolute;left:11750;top:9606;width:2;height:919" coordorigin="11750,9606" coordsize="0,919" path="m11750,10525l11750,9606e" filled="f" stroked="t" strokeweight=".955481pt" strokecolor="#1F1F1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4"/>
          <w:szCs w:val="14"/>
          <w:color w:val="070707"/>
          <w:w w:val="78"/>
          <w:i/>
          <w:position w:val="-4"/>
        </w:rPr>
        <w:t>1/</w:t>
      </w:r>
      <w:r>
        <w:rPr>
          <w:rFonts w:ascii="Arial" w:hAnsi="Arial" w:cs="Arial" w:eastAsia="Arial"/>
          <w:sz w:val="14"/>
          <w:szCs w:val="14"/>
          <w:color w:val="070707"/>
          <w:spacing w:val="-7"/>
          <w:w w:val="79"/>
          <w:i/>
          <w:position w:val="-4"/>
        </w:rPr>
        <w:t>1</w:t>
      </w:r>
      <w:r>
        <w:rPr>
          <w:rFonts w:ascii="Arial" w:hAnsi="Arial" w:cs="Arial" w:eastAsia="Arial"/>
          <w:sz w:val="14"/>
          <w:szCs w:val="14"/>
          <w:color w:val="212121"/>
          <w:spacing w:val="0"/>
          <w:w w:val="112"/>
          <w:i/>
          <w:position w:val="-4"/>
        </w:rPr>
        <w:t>.</w:t>
      </w:r>
      <w:r>
        <w:rPr>
          <w:rFonts w:ascii="Arial" w:hAnsi="Arial" w:cs="Arial" w:eastAsia="Arial"/>
          <w:sz w:val="14"/>
          <w:szCs w:val="14"/>
          <w:color w:val="212121"/>
          <w:spacing w:val="6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77"/>
          <w:i/>
          <w:position w:val="-4"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77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4"/>
        </w:rPr>
        <w:t>Ministe:i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4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4"/>
          <w:i/>
          <w:position w:val="-4"/>
        </w:rPr>
        <w:t>Púb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94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4"/>
        </w:rPr>
        <w:t>ico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00"/>
          <w:position w:val="-4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58"/>
          <w:position w:val="-4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36"/>
          <w:szCs w:val="36"/>
          <w:color w:val="858585"/>
          <w:spacing w:val="-48"/>
          <w:w w:val="97"/>
          <w:position w:val="-4"/>
        </w:rPr>
        <w:t>¡</w:t>
      </w:r>
      <w:r>
        <w:rPr>
          <w:rFonts w:ascii="Times New Roman" w:hAnsi="Times New Roman" w:cs="Times New Roman" w:eastAsia="Times New Roman"/>
          <w:sz w:val="36"/>
          <w:szCs w:val="36"/>
          <w:color w:val="545454"/>
          <w:spacing w:val="0"/>
          <w:w w:val="56"/>
          <w:position w:val="-4"/>
        </w:rPr>
        <w:t>f¿l</w:t>
      </w:r>
      <w:r>
        <w:rPr>
          <w:rFonts w:ascii="Times New Roman" w:hAnsi="Times New Roman" w:cs="Times New Roman" w:eastAsia="Times New Roman"/>
          <w:sz w:val="36"/>
          <w:szCs w:val="36"/>
          <w:color w:val="545454"/>
          <w:spacing w:val="16"/>
          <w:w w:val="57"/>
          <w:position w:val="-4"/>
        </w:rPr>
        <w:t>,</w:t>
      </w:r>
      <w:r>
        <w:rPr>
          <w:rFonts w:ascii="Times New Roman" w:hAnsi="Times New Roman" w:cs="Times New Roman" w:eastAsia="Times New Roman"/>
          <w:sz w:val="36"/>
          <w:szCs w:val="36"/>
          <w:color w:val="858585"/>
          <w:spacing w:val="0"/>
          <w:w w:val="49"/>
          <w:position w:val="-4"/>
        </w:rPr>
        <w:t>.,</w:t>
      </w:r>
      <w:r>
        <w:rPr>
          <w:rFonts w:ascii="Times New Roman" w:hAnsi="Times New Roman" w:cs="Times New Roman" w:eastAsia="Times New Roman"/>
          <w:sz w:val="36"/>
          <w:szCs w:val="36"/>
          <w:color w:val="858585"/>
          <w:spacing w:val="-25"/>
          <w:w w:val="100"/>
          <w:position w:val="-4"/>
        </w:rPr>
        <w:t> </w:t>
      </w:r>
      <w:r>
        <w:rPr>
          <w:rFonts w:ascii="Arial" w:hAnsi="Arial" w:cs="Arial" w:eastAsia="Arial"/>
          <w:sz w:val="26"/>
          <w:szCs w:val="26"/>
          <w:color w:val="858585"/>
          <w:spacing w:val="0"/>
          <w:w w:val="28"/>
          <w:i/>
          <w:position w:val="-4"/>
        </w:rPr>
        <w:t>••</w:t>
      </w:r>
      <w:r>
        <w:rPr>
          <w:rFonts w:ascii="Arial" w:hAnsi="Arial" w:cs="Arial" w:eastAsia="Arial"/>
          <w:sz w:val="26"/>
          <w:szCs w:val="26"/>
          <w:color w:val="9E9E9E"/>
          <w:spacing w:val="-49"/>
          <w:w w:val="45"/>
          <w:i/>
          <w:position w:val="-4"/>
        </w:rPr>
        <w:t>.</w:t>
      </w:r>
      <w:r>
        <w:rPr>
          <w:rFonts w:ascii="Arial" w:hAnsi="Arial" w:cs="Arial" w:eastAsia="Arial"/>
          <w:sz w:val="26"/>
          <w:szCs w:val="26"/>
          <w:color w:val="6D6D6D"/>
          <w:spacing w:val="-10"/>
          <w:w w:val="53"/>
          <w:i/>
          <w:position w:val="-4"/>
        </w:rPr>
        <w:t>+</w:t>
      </w:r>
      <w:r>
        <w:rPr>
          <w:rFonts w:ascii="Arial" w:hAnsi="Arial" w:cs="Arial" w:eastAsia="Arial"/>
          <w:sz w:val="26"/>
          <w:szCs w:val="26"/>
          <w:color w:val="9E9E9E"/>
          <w:spacing w:val="2"/>
          <w:w w:val="22"/>
          <w:i/>
          <w:position w:val="-4"/>
        </w:rPr>
        <w:t>•</w:t>
      </w:r>
      <w:r>
        <w:rPr>
          <w:rFonts w:ascii="Arial" w:hAnsi="Arial" w:cs="Arial" w:eastAsia="Arial"/>
          <w:sz w:val="26"/>
          <w:szCs w:val="26"/>
          <w:color w:val="858585"/>
          <w:spacing w:val="0"/>
          <w:w w:val="33"/>
          <w:i/>
          <w:position w:val="-4"/>
        </w:rPr>
        <w:t>;</w:t>
      </w:r>
      <w:r>
        <w:rPr>
          <w:rFonts w:ascii="Arial" w:hAnsi="Arial" w:cs="Arial" w:eastAsia="Arial"/>
          <w:sz w:val="26"/>
          <w:szCs w:val="26"/>
          <w:color w:val="858585"/>
          <w:spacing w:val="-19"/>
          <w:w w:val="33"/>
          <w:i/>
          <w:position w:val="-4"/>
        </w:rPr>
        <w:t>.</w:t>
      </w:r>
      <w:r>
        <w:rPr>
          <w:rFonts w:ascii="Arial" w:hAnsi="Arial" w:cs="Arial" w:eastAsia="Arial"/>
          <w:sz w:val="26"/>
          <w:szCs w:val="26"/>
          <w:color w:val="545454"/>
          <w:spacing w:val="0"/>
          <w:w w:val="59"/>
          <w:i/>
          <w:position w:val="-4"/>
        </w:rPr>
        <w:t>;</w:t>
      </w:r>
      <w:r>
        <w:rPr>
          <w:rFonts w:ascii="Arial" w:hAnsi="Arial" w:cs="Arial" w:eastAsia="Arial"/>
          <w:sz w:val="26"/>
          <w:szCs w:val="26"/>
          <w:color w:val="545454"/>
          <w:spacing w:val="-29"/>
          <w:w w:val="100"/>
          <w:i/>
          <w:position w:val="-4"/>
        </w:rPr>
        <w:t> </w:t>
      </w:r>
      <w:r>
        <w:rPr>
          <w:rFonts w:ascii="Arial" w:hAnsi="Arial" w:cs="Arial" w:eastAsia="Arial"/>
          <w:sz w:val="26"/>
          <w:szCs w:val="26"/>
          <w:color w:val="545454"/>
          <w:spacing w:val="0"/>
          <w:w w:val="59"/>
          <w:i/>
          <w:position w:val="-4"/>
        </w:rPr>
        <w:t>J.-\t{:!</w:t>
      </w:r>
      <w:r>
        <w:rPr>
          <w:rFonts w:ascii="Arial" w:hAnsi="Arial" w:cs="Arial" w:eastAsia="Arial"/>
          <w:sz w:val="26"/>
          <w:szCs w:val="26"/>
          <w:color w:val="545454"/>
          <w:spacing w:val="-29"/>
          <w:w w:val="100"/>
          <w:i/>
          <w:position w:val="-4"/>
        </w:rPr>
        <w:t> </w:t>
      </w:r>
      <w:r>
        <w:rPr>
          <w:rFonts w:ascii="Arial" w:hAnsi="Arial" w:cs="Arial" w:eastAsia="Arial"/>
          <w:sz w:val="26"/>
          <w:szCs w:val="26"/>
          <w:color w:val="545454"/>
          <w:spacing w:val="0"/>
          <w:w w:val="59"/>
          <w:i/>
          <w:position w:val="-4"/>
        </w:rPr>
        <w:t>jj]Jtf</w:t>
      </w:r>
      <w:r>
        <w:rPr>
          <w:rFonts w:ascii="Arial" w:hAnsi="Arial" w:cs="Arial" w:eastAsia="Arial"/>
          <w:sz w:val="26"/>
          <w:szCs w:val="26"/>
          <w:color w:val="9E9E9E"/>
          <w:spacing w:val="0"/>
          <w:w w:val="26"/>
          <w:i/>
          <w:position w:val="-4"/>
        </w:rPr>
        <w:t>-</w:t>
      </w:r>
      <w:r>
        <w:rPr>
          <w:rFonts w:ascii="Arial" w:hAnsi="Arial" w:cs="Arial" w:eastAsia="Arial"/>
          <w:sz w:val="26"/>
          <w:szCs w:val="26"/>
          <w:color w:val="6D6D6D"/>
          <w:spacing w:val="0"/>
          <w:w w:val="76"/>
          <w:i/>
          <w:position w:val="-4"/>
        </w:rPr>
        <w:t>-</w:t>
      </w:r>
      <w:r>
        <w:rPr>
          <w:rFonts w:ascii="Arial" w:hAnsi="Arial" w:cs="Arial" w:eastAsia="Arial"/>
          <w:sz w:val="26"/>
          <w:szCs w:val="26"/>
          <w:color w:val="6D6D6D"/>
          <w:spacing w:val="-18"/>
          <w:w w:val="100"/>
          <w:i/>
          <w:position w:val="-4"/>
        </w:rPr>
        <w:t> </w:t>
      </w:r>
      <w:r>
        <w:rPr>
          <w:rFonts w:ascii="Arial" w:hAnsi="Arial" w:cs="Arial" w:eastAsia="Arial"/>
          <w:sz w:val="26"/>
          <w:szCs w:val="26"/>
          <w:color w:val="6D6D6D"/>
          <w:spacing w:val="0"/>
          <w:w w:val="75"/>
          <w:i/>
          <w:position w:val="-4"/>
        </w:rPr>
        <w:t>i{bF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182" w:lineRule="exact"/>
        <w:ind w:left="3993" w:right="-20"/>
        <w:jc w:val="left"/>
        <w:tabs>
          <w:tab w:pos="6860" w:val="left"/>
          <w:tab w:pos="726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w w:val="83"/>
          <w:i/>
          <w:position w:val="1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82"/>
          <w:i/>
          <w:position w:val="1"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42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1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1"/>
          <w:i/>
          <w:position w:val="1"/>
        </w:rPr>
        <w:t>Las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"/>
          <w:w w:val="91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autondade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]ud1cmles;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6D6D6D"/>
          <w:spacing w:val="0"/>
          <w:w w:val="52"/>
          <w:position w:val="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D6D6D"/>
          <w:spacing w:val="8"/>
          <w:w w:val="52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249"/>
          <w:position w:val="1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3"/>
          <w:szCs w:val="23"/>
          <w:color w:val="545454"/>
          <w:spacing w:val="-12"/>
          <w:w w:val="77"/>
          <w:position w:val="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3A3A3A"/>
          <w:spacing w:val="-27"/>
          <w:w w:val="71"/>
          <w:position w:val="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545454"/>
          <w:spacing w:val="0"/>
          <w:w w:val="55"/>
          <w:position w:val="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545454"/>
          <w:spacing w:val="-7"/>
          <w:w w:val="55"/>
          <w:position w:val="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3A3A3A"/>
          <w:spacing w:val="-9"/>
          <w:w w:val="57"/>
          <w:position w:val="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545454"/>
          <w:spacing w:val="0"/>
          <w:w w:val="73"/>
          <w:position w:val="1"/>
        </w:rPr>
        <w:t>,¡g</w:t>
      </w:r>
      <w:r>
        <w:rPr>
          <w:rFonts w:ascii="Times New Roman" w:hAnsi="Times New Roman" w:cs="Times New Roman" w:eastAsia="Times New Roman"/>
          <w:sz w:val="23"/>
          <w:szCs w:val="23"/>
          <w:color w:val="545454"/>
          <w:spacing w:val="-11"/>
          <w:w w:val="72"/>
          <w:position w:val="1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color w:val="858585"/>
          <w:spacing w:val="-18"/>
          <w:w w:val="56"/>
          <w:position w:val="1"/>
        </w:rPr>
        <w:t>;</w:t>
      </w:r>
      <w:r>
        <w:rPr>
          <w:rFonts w:ascii="Times New Roman" w:hAnsi="Times New Roman" w:cs="Times New Roman" w:eastAsia="Times New Roman"/>
          <w:sz w:val="23"/>
          <w:szCs w:val="23"/>
          <w:color w:val="545454"/>
          <w:spacing w:val="-40"/>
          <w:w w:val="60"/>
          <w:position w:val="1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858585"/>
          <w:spacing w:val="0"/>
          <w:w w:val="59"/>
          <w:position w:val="1"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color w:val="545454"/>
          <w:spacing w:val="0"/>
          <w:w w:val="50"/>
          <w:position w:val="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545454"/>
          <w:spacing w:val="-1"/>
          <w:w w:val="50"/>
          <w:position w:val="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858585"/>
          <w:spacing w:val="-4"/>
          <w:w w:val="57"/>
          <w:position w:val="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545454"/>
          <w:spacing w:val="-6"/>
          <w:w w:val="91"/>
          <w:position w:val="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3A3A3A"/>
          <w:spacing w:val="-20"/>
          <w:w w:val="64"/>
          <w:position w:val="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6D6D6D"/>
          <w:spacing w:val="-42"/>
          <w:w w:val="68"/>
          <w:position w:val="1"/>
        </w:rPr>
        <w:t>;</w:t>
      </w:r>
      <w:r>
        <w:rPr>
          <w:rFonts w:ascii="Times New Roman" w:hAnsi="Times New Roman" w:cs="Times New Roman" w:eastAsia="Times New Roman"/>
          <w:sz w:val="23"/>
          <w:szCs w:val="23"/>
          <w:color w:val="545454"/>
          <w:spacing w:val="-5"/>
          <w:w w:val="56"/>
          <w:position w:val="1"/>
        </w:rPr>
        <w:t>;</w:t>
      </w:r>
      <w:r>
        <w:rPr>
          <w:rFonts w:ascii="Times New Roman" w:hAnsi="Times New Roman" w:cs="Times New Roman" w:eastAsia="Times New Roman"/>
          <w:sz w:val="23"/>
          <w:szCs w:val="23"/>
          <w:color w:val="6D6D6D"/>
          <w:spacing w:val="-38"/>
          <w:w w:val="68"/>
          <w:position w:val="1"/>
        </w:rPr>
        <w:t>;</w:t>
      </w:r>
      <w:r>
        <w:rPr>
          <w:rFonts w:ascii="Times New Roman" w:hAnsi="Times New Roman" w:cs="Times New Roman" w:eastAsia="Times New Roman"/>
          <w:sz w:val="23"/>
          <w:szCs w:val="23"/>
          <w:color w:val="3A3A3A"/>
          <w:spacing w:val="0"/>
          <w:w w:val="65"/>
          <w:position w:val="1"/>
        </w:rPr>
        <w:t>r;hs</w:t>
      </w:r>
      <w:r>
        <w:rPr>
          <w:rFonts w:ascii="Times New Roman" w:hAnsi="Times New Roman" w:cs="Times New Roman" w:eastAsia="Times New Roman"/>
          <w:sz w:val="23"/>
          <w:szCs w:val="23"/>
          <w:color w:val="3A3A3A"/>
          <w:spacing w:val="-2"/>
          <w:w w:val="65"/>
          <w:position w:val="1"/>
        </w:rPr>
        <w:t>?</w:t>
      </w:r>
      <w:r>
        <w:rPr>
          <w:rFonts w:ascii="Times New Roman" w:hAnsi="Times New Roman" w:cs="Times New Roman" w:eastAsia="Times New Roman"/>
          <w:sz w:val="23"/>
          <w:szCs w:val="23"/>
          <w:color w:val="212121"/>
          <w:spacing w:val="-74"/>
          <w:w w:val="101"/>
          <w:position w:val="1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3A3A3A"/>
          <w:spacing w:val="-28"/>
          <w:w w:val="66"/>
          <w:position w:val="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3A3A3A"/>
          <w:spacing w:val="0"/>
          <w:w w:val="101"/>
          <w:position w:val="1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3A3A3A"/>
          <w:spacing w:val="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545454"/>
          <w:spacing w:val="0"/>
          <w:w w:val="51"/>
          <w:position w:val="1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545454"/>
          <w:spacing w:val="-3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858585"/>
          <w:spacing w:val="4"/>
          <w:w w:val="101"/>
          <w:position w:val="1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545454"/>
          <w:spacing w:val="0"/>
          <w:w w:val="51"/>
          <w:position w:val="1"/>
        </w:rPr>
        <w:t>··</w:t>
      </w:r>
      <w:r>
        <w:rPr>
          <w:rFonts w:ascii="Times New Roman" w:hAnsi="Times New Roman" w:cs="Times New Roman" w:eastAsia="Times New Roman"/>
          <w:sz w:val="23"/>
          <w:szCs w:val="23"/>
          <w:color w:val="545454"/>
          <w:spacing w:val="-38"/>
          <w:w w:val="51"/>
          <w:position w:val="1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858585"/>
          <w:spacing w:val="0"/>
          <w:w w:val="101"/>
          <w:position w:val="1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193" w:lineRule="exact"/>
        <w:ind w:left="4007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88"/>
          <w:i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1"/>
          <w:i/>
        </w:rPr>
        <w:t>Las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9"/>
          <w:w w:val="9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autoridade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administrativa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readaptaciófl'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8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00"/>
          <w:i/>
        </w:rPr>
        <w:t>'f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5"/>
          <w:i/>
        </w:rPr>
        <w:t>eYnserció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social;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0" w:after="0" w:line="240" w:lineRule="auto"/>
        <w:ind w:left="4007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w w:val="81"/>
          <w:i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82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3A3A3A"/>
          <w:spacing w:val="0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A3A3A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8"/>
          <w:i/>
        </w:rPr>
        <w:t>perito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8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0"/>
          <w:w w:val="9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Institut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5"/>
          <w:i/>
        </w:rPr>
        <w:t>Jalisciense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4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6"/>
          <w:i/>
        </w:rPr>
        <w:t>Ciencia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6"/>
          <w:i/>
        </w:rPr>
        <w:t>Forenses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6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0" w:after="0" w:line="240" w:lineRule="auto"/>
        <w:ind w:left="3970" w:right="4153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3"/>
          <w:i/>
        </w:rPr>
        <w:t>VIl</w:t>
      </w:r>
      <w:r>
        <w:rPr>
          <w:rFonts w:ascii="Times New Roman" w:hAnsi="Times New Roman" w:cs="Times New Roman" w:eastAsia="Times New Roman"/>
          <w:sz w:val="17"/>
          <w:szCs w:val="17"/>
          <w:color w:val="3A3A3A"/>
          <w:spacing w:val="0"/>
          <w:w w:val="93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A3A3A"/>
          <w:spacing w:val="-10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Otra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autoridade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8"/>
          <w:i/>
        </w:rPr>
        <w:t>relacionada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8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6"/>
          <w:w w:val="9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</w:rPr>
        <w:t>materia.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0" w:lineRule="auto"/>
        <w:ind w:left="3993" w:right="565" w:firstLine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3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8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estadístic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sobr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7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8"/>
          <w:w w:val="97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7"/>
          <w:i/>
        </w:rPr>
        <w:t>hcídenci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7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9"/>
          <w:i/>
        </w:rPr>
        <w:t>delíctiv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9E9E9E"/>
          <w:spacing w:val="0"/>
          <w:w w:val="104"/>
          <w:i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9E9E9E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falta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administrativa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tod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i/>
        </w:rPr>
        <w:t>entidad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debe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difundid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permanentement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1"/>
          <w:w w:val="106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5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incluyend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cas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i/>
        </w:rPr>
        <w:t>municipi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6"/>
          <w:w w:val="104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5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localida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63" w:lineRule="exact"/>
        <w:ind w:left="3960" w:right="5699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coloni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suscitaron.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14" w:lineRule="exact"/>
        <w:ind w:right="3758"/>
        <w:jc w:val="righ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858585"/>
          <w:spacing w:val="-42"/>
          <w:w w:val="74"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color w:val="6D6D6D"/>
          <w:spacing w:val="-10"/>
          <w:w w:val="62"/>
        </w:rPr>
        <w:t>!</w:t>
      </w:r>
      <w:r>
        <w:rPr>
          <w:rFonts w:ascii="Times New Roman" w:hAnsi="Times New Roman" w:cs="Times New Roman" w:eastAsia="Times New Roman"/>
          <w:sz w:val="21"/>
          <w:szCs w:val="21"/>
          <w:color w:val="545454"/>
          <w:spacing w:val="0"/>
          <w:w w:val="46"/>
        </w:rPr>
        <w:t>¡:t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54" w:after="0" w:line="240" w:lineRule="auto"/>
        <w:ind w:left="3983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158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3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8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5"/>
          <w:i/>
        </w:rPr>
        <w:t>inf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6"/>
          <w:w w:val="106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71"/>
          <w:i/>
        </w:rPr>
        <w:t>r!T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5"/>
          <w:w w:val="71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63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62"/>
          <w:i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96"/>
          <w:i/>
        </w:rPr>
        <w:t>fi,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13"/>
          <w:i/>
        </w:rPr>
        <w:t>'fl.f!!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54"/>
          <w:i/>
        </w:rPr>
        <w:t>é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9"/>
          <w:i/>
        </w:rPr>
        <w:t>elprese1J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9"/>
          <w:w w:val="99"/>
          <w:i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858585"/>
          <w:spacing w:val="-11"/>
          <w:w w:val="79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4"/>
          <w:w w:val="141"/>
          <w:i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83"/>
          <w:i/>
        </w:rPr>
        <w:t>{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6"/>
          <w:w w:val="83"/>
          <w:i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0"/>
          <w:w w:val="94"/>
          <w:i/>
        </w:rPr>
        <w:t>!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84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3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2"/>
          <w:w w:val="93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45"/>
          <w:w w:val="160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3A3A3A"/>
          <w:spacing w:val="0"/>
          <w:w w:val="223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9E9E9E"/>
          <w:spacing w:val="-6"/>
          <w:w w:val="22"/>
          <w:i/>
        </w:rPr>
        <w:t>_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26"/>
          <w:i/>
        </w:rPr>
        <w:t>er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03"/>
          <w:i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9"/>
          <w:i/>
        </w:rPr>
        <w:t>Of!fic!enciol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8"/>
          <w:w w:val="8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reservada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  <w:t>exceptuando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5" w:after="0" w:line="264" w:lineRule="auto"/>
        <w:ind w:left="3993" w:right="55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establecid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i/>
        </w:rPr>
        <w:t>últim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0"/>
          <w:w w:val="104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80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79"/>
          <w:i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78"/>
          <w:i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90"/>
          <w:i/>
        </w:rPr>
        <w:t>f'f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20"/>
          <w:w w:val="90"/>
          <w:i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0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79"/>
          <w:i/>
        </w:rPr>
        <w:t>Jfo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79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15"/>
          <w:w w:val="124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2"/>
          <w:i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6"/>
          <w:w w:val="92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60"/>
          <w:i/>
        </w:rPr>
        <w:t>./.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33"/>
          <w:w w:val="61"/>
          <w:i/>
        </w:rPr>
        <w:t>¡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1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i/>
        </w:rPr>
        <w:t>dnt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2"/>
          <w:w w:val="111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13"/>
          <w:i/>
        </w:rPr>
        <w:t>ií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10"/>
          <w:w w:val="114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73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1"/>
          <w:w w:val="73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7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6"/>
          <w:i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8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76"/>
          <w:i/>
        </w:rPr>
        <w:t>$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15"/>
          <w:w w:val="76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51"/>
          <w:i/>
        </w:rPr>
        <w:t>t'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51"/>
          <w:i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6D6D6D"/>
          <w:spacing w:val="0"/>
          <w:w w:val="85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D6D6D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6"/>
          <w:i/>
        </w:rPr>
        <w:t>pro¡iórcionar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6"/>
          <w:i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i/>
        </w:rPr>
        <w:t>información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ponga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riesg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84"/>
          <w:i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11"/>
          <w:w w:val="84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4"/>
          <w:i/>
        </w:rPr>
        <w:t>g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8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ricJatlpúb/ic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atente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4"/>
          <w:i/>
        </w:rPr>
        <w:t>contÍ-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4"/>
          <w:i/>
        </w:rPr>
        <w:t>(1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4"/>
          <w:w w:val="8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e/hcmo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9"/>
          <w:i/>
        </w:rPr>
        <w:t>eje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personas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5"/>
          <w:i/>
        </w:rPr>
        <w:t>incumplimiento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67" w:lineRule="exact"/>
        <w:ind w:left="3993" w:right="-20"/>
        <w:jc w:val="left"/>
        <w:tabs>
          <w:tab w:pos="95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est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obligació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4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4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D6D6D"/>
          <w:spacing w:val="0"/>
          <w:w w:val="134"/>
          <w:position w:val="-2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6D6D6D"/>
          <w:spacing w:val="-28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eciui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1"/>
          <w:w w:val="100"/>
          <w:i/>
          <w:position w:val="-2"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5"/>
          <w:w w:val="100"/>
          <w:i/>
          <w:position w:val="-2"/>
        </w:rPr>
        <w:t>6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9"/>
          <w:w w:val="100"/>
          <w:i/>
          <w:position w:val="-2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5"/>
          <w:w w:val="100"/>
          <w:i/>
          <w:position w:val="-2"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1"/>
          <w:w w:val="100"/>
          <w:i/>
          <w:position w:val="-2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00"/>
          <w:i/>
          <w:position w:val="-2"/>
        </w:rPr>
        <w:t>ií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1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7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delit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1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1"/>
          <w:i/>
          <w:position w:val="-2"/>
        </w:rPr>
        <w:t>cJ</w:t>
      </w:r>
      <w:r>
        <w:rPr>
          <w:rFonts w:ascii="Times New Roman" w:hAnsi="Times New Roman" w:cs="Times New Roman" w:eastAsia="Times New Roman"/>
          <w:sz w:val="17"/>
          <w:szCs w:val="17"/>
          <w:color w:val="858585"/>
          <w:spacing w:val="0"/>
          <w:w w:val="85"/>
          <w:i/>
          <w:position w:val="-2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858585"/>
          <w:spacing w:val="-26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h:v.elació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secretos,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si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perjuici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las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77" w:lineRule="exact"/>
        <w:ind w:right="3698"/>
        <w:jc w:val="righ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Arial" w:hAnsi="Arial" w:cs="Arial" w:eastAsia="Arial"/>
          <w:sz w:val="6"/>
          <w:szCs w:val="6"/>
          <w:color w:val="545454"/>
          <w:w w:val="137"/>
        </w:rPr>
        <w:t>·</w:t>
      </w:r>
      <w:r>
        <w:rPr>
          <w:rFonts w:ascii="Arial" w:hAnsi="Arial" w:cs="Arial" w:eastAsia="Arial"/>
          <w:sz w:val="6"/>
          <w:szCs w:val="6"/>
          <w:color w:val="545454"/>
          <w:spacing w:val="-5"/>
          <w:w w:val="136"/>
        </w:rPr>
        <w:t>:</w:t>
      </w:r>
      <w:r>
        <w:rPr>
          <w:rFonts w:ascii="Arial" w:hAnsi="Arial" w:cs="Arial" w:eastAsia="Arial"/>
          <w:sz w:val="6"/>
          <w:szCs w:val="6"/>
          <w:color w:val="212121"/>
          <w:spacing w:val="0"/>
          <w:w w:val="80"/>
        </w:rPr>
        <w:t>·</w:t>
      </w:r>
      <w:r>
        <w:rPr>
          <w:rFonts w:ascii="Arial" w:hAnsi="Arial" w:cs="Arial" w:eastAsia="Arial"/>
          <w:sz w:val="6"/>
          <w:szCs w:val="6"/>
          <w:color w:val="212121"/>
          <w:spacing w:val="-5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545454"/>
          <w:spacing w:val="0"/>
          <w:w w:val="50"/>
        </w:rPr>
        <w:t>&gt;</w:t>
      </w:r>
      <w:r>
        <w:rPr>
          <w:rFonts w:ascii="Arial" w:hAnsi="Arial" w:cs="Arial" w:eastAsia="Arial"/>
          <w:sz w:val="6"/>
          <w:szCs w:val="6"/>
          <w:color w:val="545454"/>
          <w:spacing w:val="-10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858585"/>
          <w:spacing w:val="0"/>
          <w:w w:val="79"/>
        </w:rPr>
        <w:t>'</w:t>
      </w:r>
      <w:r>
        <w:rPr>
          <w:rFonts w:ascii="Arial" w:hAnsi="Arial" w:cs="Arial" w:eastAsia="Arial"/>
          <w:sz w:val="6"/>
          <w:szCs w:val="6"/>
          <w:color w:val="858585"/>
          <w:spacing w:val="-9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3A3A3A"/>
          <w:spacing w:val="-4"/>
          <w:w w:val="86"/>
        </w:rPr>
        <w:t>/</w:t>
      </w:r>
      <w:r>
        <w:rPr>
          <w:rFonts w:ascii="Arial" w:hAnsi="Arial" w:cs="Arial" w:eastAsia="Arial"/>
          <w:sz w:val="6"/>
          <w:szCs w:val="6"/>
          <w:color w:val="858585"/>
          <w:spacing w:val="3"/>
          <w:w w:val="86"/>
        </w:rPr>
        <w:t>.</w:t>
      </w:r>
      <w:r>
        <w:rPr>
          <w:rFonts w:ascii="Arial" w:hAnsi="Arial" w:cs="Arial" w:eastAsia="Arial"/>
          <w:sz w:val="6"/>
          <w:szCs w:val="6"/>
          <w:color w:val="3A3A3A"/>
          <w:spacing w:val="0"/>
          <w:w w:val="86"/>
        </w:rPr>
        <w:t>•</w:t>
      </w:r>
      <w:r>
        <w:rPr>
          <w:rFonts w:ascii="Arial" w:hAnsi="Arial" w:cs="Arial" w:eastAsia="Arial"/>
          <w:sz w:val="6"/>
          <w:szCs w:val="6"/>
          <w:color w:val="3A3A3A"/>
          <w:spacing w:val="3"/>
          <w:w w:val="86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52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51"/>
        </w:rPr>
        <w:t>_¡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-3"/>
          <w:w w:val="51"/>
        </w:rPr>
        <w:t>l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-10"/>
          <w:w w:val="35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-4"/>
          <w:w w:val="52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3A3A3A"/>
          <w:spacing w:val="6"/>
          <w:w w:val="30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0"/>
          <w:w w:val="30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D6D6D"/>
          <w:spacing w:val="0"/>
          <w:w w:val="39"/>
        </w:rPr>
        <w:t>:</w:t>
      </w:r>
      <w:r>
        <w:rPr>
          <w:rFonts w:ascii="Times New Roman" w:hAnsi="Times New Roman" w:cs="Times New Roman" w:eastAsia="Times New Roman"/>
          <w:sz w:val="11"/>
          <w:szCs w:val="11"/>
          <w:color w:val="6D6D6D"/>
          <w:spacing w:val="0"/>
          <w:w w:val="39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D6D6D"/>
          <w:spacing w:val="6"/>
          <w:w w:val="39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D6D6D"/>
          <w:spacing w:val="0"/>
          <w:w w:val="66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6D6D6D"/>
          <w:spacing w:val="5"/>
          <w:w w:val="65"/>
        </w:rPr>
        <w:t>;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0"/>
          <w:w w:val="44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12121"/>
          <w:spacing w:val="-7"/>
          <w:w w:val="42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3A3A3A"/>
          <w:spacing w:val="6"/>
          <w:w w:val="79"/>
        </w:rPr>
        <w:t>: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0"/>
          <w:w w:val="8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8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-5"/>
          <w:w w:val="8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A3A3A"/>
          <w:spacing w:val="0"/>
          <w:w w:val="8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0" w:after="0" w:line="159" w:lineRule="exact"/>
        <w:ind w:left="3964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responsabilidade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5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6"/>
          <w:w w:val="104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858585"/>
          <w:spacing w:val="0"/>
          <w:w w:val="39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858585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otr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naturalez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35"/>
          <w:i/>
        </w:rPr>
        <w:t>qy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9"/>
          <w:i/>
        </w:rPr>
        <w:t>incurran.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A3A3A"/>
          <w:spacing w:val="0"/>
          <w:w w:val="85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3A3A3A"/>
          <w:spacing w:val="-10"/>
          <w:w w:val="8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5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6"/>
          <w:w w:val="5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A3A3A"/>
          <w:spacing w:val="0"/>
          <w:w w:val="221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42" w:after="0" w:line="220" w:lineRule="exact"/>
        <w:ind w:right="1517"/>
        <w:jc w:val="right"/>
        <w:tabs>
          <w:tab w:pos="1300" w:val="left"/>
        </w:tabs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9E9E9E"/>
          <w:spacing w:val="-50"/>
          <w:w w:val="43"/>
          <w:position w:val="-1"/>
        </w:rPr>
        <w:t>·</w:t>
      </w:r>
      <w:r>
        <w:rPr>
          <w:rFonts w:ascii="Courier New" w:hAnsi="Courier New" w:cs="Courier New" w:eastAsia="Courier New"/>
          <w:sz w:val="22"/>
          <w:szCs w:val="22"/>
          <w:color w:val="BCBCBC"/>
          <w:spacing w:val="0"/>
          <w:w w:val="21"/>
          <w:position w:val="-1"/>
        </w:rPr>
        <w:t>,</w:t>
      </w:r>
      <w:r>
        <w:rPr>
          <w:rFonts w:ascii="Courier New" w:hAnsi="Courier New" w:cs="Courier New" w:eastAsia="Courier New"/>
          <w:sz w:val="22"/>
          <w:szCs w:val="22"/>
          <w:color w:val="BCBCBC"/>
          <w:spacing w:val="-85"/>
          <w:w w:val="100"/>
          <w:position w:val="-1"/>
        </w:rPr>
        <w:t> </w:t>
      </w:r>
      <w:r>
        <w:rPr>
          <w:rFonts w:ascii="Courier New" w:hAnsi="Courier New" w:cs="Courier New" w:eastAsia="Courier New"/>
          <w:sz w:val="22"/>
          <w:szCs w:val="22"/>
          <w:color w:val="3A3A3A"/>
          <w:spacing w:val="11"/>
          <w:w w:val="7"/>
          <w:position w:val="-1"/>
        </w:rPr>
        <w:t>_</w:t>
      </w:r>
      <w:r>
        <w:rPr>
          <w:rFonts w:ascii="Courier New" w:hAnsi="Courier New" w:cs="Courier New" w:eastAsia="Courier New"/>
          <w:sz w:val="22"/>
          <w:szCs w:val="22"/>
          <w:color w:val="858585"/>
          <w:spacing w:val="0"/>
          <w:w w:val="32"/>
          <w:position w:val="-1"/>
        </w:rPr>
        <w:t>,</w:t>
      </w:r>
      <w:r>
        <w:rPr>
          <w:rFonts w:ascii="Courier New" w:hAnsi="Courier New" w:cs="Courier New" w:eastAsia="Courier New"/>
          <w:sz w:val="22"/>
          <w:szCs w:val="22"/>
          <w:color w:val="858585"/>
          <w:spacing w:val="0"/>
          <w:w w:val="100"/>
          <w:position w:val="-1"/>
        </w:rPr>
        <w:tab/>
      </w:r>
      <w:r>
        <w:rPr>
          <w:rFonts w:ascii="Courier New" w:hAnsi="Courier New" w:cs="Courier New" w:eastAsia="Courier New"/>
          <w:sz w:val="22"/>
          <w:szCs w:val="22"/>
          <w:color w:val="858585"/>
          <w:spacing w:val="0"/>
          <w:w w:val="110"/>
          <w:position w:val="-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left="3993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21"/>
          <w:szCs w:val="21"/>
          <w:color w:val="070707"/>
          <w:spacing w:val="0"/>
          <w:w w:val="66"/>
          <w:i/>
          <w:position w:val="-1"/>
        </w:rPr>
        <w:t>En</w:t>
      </w:r>
      <w:r>
        <w:rPr>
          <w:rFonts w:ascii="Arial" w:hAnsi="Arial" w:cs="Arial" w:eastAsia="Arial"/>
          <w:sz w:val="21"/>
          <w:szCs w:val="21"/>
          <w:color w:val="070707"/>
          <w:spacing w:val="0"/>
          <w:w w:val="6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cas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info;mació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7"/>
          <w:i/>
          <w:position w:val="-1"/>
        </w:rPr>
        <w:t>reservarla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8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est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4"/>
          <w:i/>
          <w:position w:val="-1"/>
        </w:rPr>
        <w:t>clasífícació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9"/>
          <w:w w:val="95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66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37"/>
          <w:w w:val="67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858585"/>
          <w:spacing w:val="9"/>
          <w:w w:val="96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1"/>
          <w:i/>
          <w:position w:val="-1"/>
        </w:rPr>
        <w:t>f1K11Jtend;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2"/>
          <w:i/>
          <w:position w:val="-1"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cuand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meno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die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z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  <w:position w:val="-1"/>
        </w:rPr>
        <w:t>año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108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3A3A3A"/>
          <w:spacing w:val="0"/>
          <w:w w:val="142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36" w:lineRule="exact"/>
        <w:ind w:left="4031" w:right="-20"/>
        <w:jc w:val="left"/>
        <w:tabs>
          <w:tab w:pos="5680" w:val="left"/>
          <w:tab w:pos="7340" w:val="left"/>
          <w:tab w:pos="8700" w:val="left"/>
          <w:tab w:pos="10020" w:val="left"/>
          <w:tab w:pos="1056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BCBCBC"/>
          <w:spacing w:val="-5"/>
          <w:w w:val="49"/>
          <w:i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9E9E9E"/>
          <w:spacing w:val="-9"/>
          <w:w w:val="39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6D6D6D"/>
          <w:spacing w:val="0"/>
          <w:w w:val="78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6D6D6D"/>
          <w:spacing w:val="0"/>
          <w:w w:val="100"/>
          <w:i/>
          <w:position w:val="-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6D6D6D"/>
          <w:spacing w:val="0"/>
          <w:w w:val="100"/>
          <w:i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42"/>
          <w:position w:val="-1"/>
        </w:rPr>
        <w:t>·:&lt;:-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2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42"/>
          <w:position w:val="-1"/>
        </w:rPr>
        <w:t>·:.-·.:&gt;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43"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3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61"/>
          <w:position w:val="-1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34"/>
          <w:w w:val="61"/>
          <w:position w:val="-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9E9E9E"/>
          <w:spacing w:val="10"/>
          <w:w w:val="10"/>
          <w:position w:val="-1"/>
        </w:rPr>
        <w:t>_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74"/>
          <w:position w:val="-1"/>
        </w:rPr>
        <w:t>...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-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7"/>
          <w:w w:val="49"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9E9E9E"/>
          <w:spacing w:val="0"/>
          <w:w w:val="82"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9E9E9E"/>
          <w:spacing w:val="-4"/>
          <w:w w:val="82"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38"/>
          <w:position w:val="-1"/>
        </w:rPr>
        <w:t>,_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9E9E9E"/>
          <w:spacing w:val="0"/>
          <w:w w:val="47"/>
          <w:position w:val="-1"/>
        </w:rPr>
        <w:t>·-</w:t>
      </w:r>
      <w:r>
        <w:rPr>
          <w:rFonts w:ascii="Times New Roman" w:hAnsi="Times New Roman" w:cs="Times New Roman" w:eastAsia="Times New Roman"/>
          <w:sz w:val="18"/>
          <w:szCs w:val="18"/>
          <w:color w:val="9E9E9E"/>
          <w:spacing w:val="0"/>
          <w:w w:val="47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E9E9E"/>
          <w:spacing w:val="10"/>
          <w:w w:val="47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E9E9E"/>
          <w:spacing w:val="0"/>
          <w:w w:val="31"/>
          <w:position w:val="-1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9E9E9E"/>
          <w:spacing w:val="-2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BCBCBC"/>
          <w:spacing w:val="0"/>
          <w:w w:val="52"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BCBCBC"/>
          <w:spacing w:val="0"/>
          <w:w w:val="52"/>
          <w:position w:val="-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BCBCBC"/>
          <w:spacing w:val="14"/>
          <w:w w:val="52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E9E9E"/>
          <w:spacing w:val="0"/>
          <w:w w:val="50"/>
          <w:position w:val="-1"/>
        </w:rPr>
        <w:t>:..</w:t>
      </w:r>
      <w:r>
        <w:rPr>
          <w:rFonts w:ascii="Times New Roman" w:hAnsi="Times New Roman" w:cs="Times New Roman" w:eastAsia="Times New Roman"/>
          <w:sz w:val="18"/>
          <w:szCs w:val="18"/>
          <w:color w:val="9E9E9E"/>
          <w:spacing w:val="-31"/>
          <w:w w:val="50"/>
          <w:position w:val="-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BCBCBC"/>
          <w:spacing w:val="3"/>
          <w:w w:val="52"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9E9E9E"/>
          <w:spacing w:val="-30"/>
          <w:w w:val="121"/>
          <w:position w:val="-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15"/>
          <w:w w:val="49"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9E9E9E"/>
          <w:spacing w:val="0"/>
          <w:w w:val="48"/>
          <w:position w:val="-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9E9E9E"/>
          <w:spacing w:val="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6D6D6D"/>
          <w:spacing w:val="0"/>
          <w:w w:val="26"/>
          <w:position w:val="-1"/>
        </w:rPr>
        <w:t>::</w:t>
      </w:r>
      <w:r>
        <w:rPr>
          <w:rFonts w:ascii="Times New Roman" w:hAnsi="Times New Roman" w:cs="Times New Roman" w:eastAsia="Times New Roman"/>
          <w:sz w:val="28"/>
          <w:szCs w:val="28"/>
          <w:color w:val="6D6D6D"/>
          <w:spacing w:val="-18"/>
          <w:w w:val="26"/>
          <w:position w:val="-1"/>
        </w:rPr>
        <w:t>&gt;</w:t>
      </w:r>
      <w:r>
        <w:rPr>
          <w:rFonts w:ascii="Times New Roman" w:hAnsi="Times New Roman" w:cs="Times New Roman" w:eastAsia="Times New Roman"/>
          <w:sz w:val="28"/>
          <w:szCs w:val="28"/>
          <w:color w:val="9E9E9E"/>
          <w:spacing w:val="-16"/>
          <w:w w:val="57"/>
          <w:position w:val="-1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color w:val="858585"/>
          <w:spacing w:val="0"/>
          <w:w w:val="44"/>
          <w:position w:val="-1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color w:val="9E9E9E"/>
          <w:spacing w:val="-38"/>
          <w:w w:val="67"/>
          <w:position w:val="-1"/>
        </w:rPr>
        <w:t>\</w:t>
      </w:r>
      <w:r>
        <w:rPr>
          <w:rFonts w:ascii="Times New Roman" w:hAnsi="Times New Roman" w:cs="Times New Roman" w:eastAsia="Times New Roman"/>
          <w:sz w:val="28"/>
          <w:szCs w:val="28"/>
          <w:color w:val="858585"/>
          <w:spacing w:val="0"/>
          <w:w w:val="37"/>
          <w:position w:val="-1"/>
        </w:rPr>
        <w:t>/</w:t>
      </w:r>
      <w:r>
        <w:rPr>
          <w:rFonts w:ascii="Times New Roman" w:hAnsi="Times New Roman" w:cs="Times New Roman" w:eastAsia="Times New Roman"/>
          <w:sz w:val="28"/>
          <w:szCs w:val="28"/>
          <w:color w:val="858585"/>
          <w:spacing w:val="-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858585"/>
          <w:spacing w:val="0"/>
          <w:w w:val="38"/>
          <w:position w:val="-1"/>
        </w:rPr>
        <w:t>!</w:t>
      </w:r>
      <w:r>
        <w:rPr>
          <w:rFonts w:ascii="Times New Roman" w:hAnsi="Times New Roman" w:cs="Times New Roman" w:eastAsia="Times New Roman"/>
          <w:sz w:val="28"/>
          <w:szCs w:val="28"/>
          <w:color w:val="858585"/>
          <w:spacing w:val="-4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858585"/>
          <w:spacing w:val="0"/>
          <w:w w:val="37"/>
          <w:position w:val="-1"/>
        </w:rPr>
        <w:t>?</w:t>
      </w:r>
      <w:r>
        <w:rPr>
          <w:rFonts w:ascii="Times New Roman" w:hAnsi="Times New Roman" w:cs="Times New Roman" w:eastAsia="Times New Roman"/>
          <w:sz w:val="28"/>
          <w:szCs w:val="28"/>
          <w:color w:val="545454"/>
          <w:spacing w:val="0"/>
          <w:w w:val="52"/>
          <w:position w:val="-1"/>
        </w:rPr>
        <w:t>Vi</w:t>
      </w:r>
      <w:r>
        <w:rPr>
          <w:rFonts w:ascii="Times New Roman" w:hAnsi="Times New Roman" w:cs="Times New Roman" w:eastAsia="Times New Roman"/>
          <w:sz w:val="28"/>
          <w:szCs w:val="28"/>
          <w:color w:val="545454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545454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9E9E9E"/>
          <w:spacing w:val="0"/>
          <w:w w:val="51"/>
          <w:i/>
          <w:position w:val="-1"/>
        </w:rPr>
        <w:t>.:</w:t>
      </w:r>
      <w:r>
        <w:rPr>
          <w:rFonts w:ascii="Times New Roman" w:hAnsi="Times New Roman" w:cs="Times New Roman" w:eastAsia="Times New Roman"/>
          <w:sz w:val="28"/>
          <w:szCs w:val="28"/>
          <w:color w:val="9E9E9E"/>
          <w:spacing w:val="0"/>
          <w:w w:val="51"/>
          <w:i/>
          <w:position w:val="-1"/>
        </w:rPr>
        <w:t>'</w:t>
      </w:r>
      <w:r>
        <w:rPr>
          <w:rFonts w:ascii="Times New Roman" w:hAnsi="Times New Roman" w:cs="Times New Roman" w:eastAsia="Times New Roman"/>
          <w:sz w:val="28"/>
          <w:szCs w:val="28"/>
          <w:color w:val="9E9E9E"/>
          <w:spacing w:val="0"/>
          <w:w w:val="5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9E9E9E"/>
          <w:spacing w:val="14"/>
          <w:w w:val="5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9E9E9E"/>
          <w:spacing w:val="0"/>
          <w:w w:val="51"/>
          <w:position w:val="-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9E9E9E"/>
          <w:spacing w:val="-27"/>
          <w:w w:val="51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9E9E9E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9E9E9E"/>
          <w:spacing w:val="0"/>
          <w:w w:val="25"/>
          <w:position w:val="-1"/>
        </w:rPr>
        <w:t>.-</w:t>
      </w:r>
      <w:r>
        <w:rPr>
          <w:rFonts w:ascii="Times New Roman" w:hAnsi="Times New Roman" w:cs="Times New Roman" w:eastAsia="Times New Roman"/>
          <w:sz w:val="28"/>
          <w:szCs w:val="28"/>
          <w:color w:val="9E9E9E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9E9E9E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545454"/>
          <w:spacing w:val="0"/>
          <w:w w:val="50"/>
          <w:position w:val="-1"/>
        </w:rPr>
        <w:t>·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18" w:lineRule="exact"/>
        <w:ind w:left="3978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Articul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158.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3"/>
          <w:i/>
          <w:position w:val="1"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83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7"/>
          <w:i/>
          <w:position w:val="1"/>
        </w:rPr>
        <w:t>informa'ciá,r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8"/>
          <w:i/>
          <w:position w:val="1"/>
        </w:rPr>
        <w:t>(qú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3"/>
          <w:w w:val="97"/>
          <w:i/>
          <w:position w:val="1"/>
        </w:rPr>
        <w:t>é</w:t>
      </w:r>
      <w:r>
        <w:rPr>
          <w:rFonts w:ascii="Times New Roman" w:hAnsi="Times New Roman" w:cs="Times New Roman" w:eastAsia="Times New Roman"/>
          <w:sz w:val="17"/>
          <w:szCs w:val="17"/>
          <w:color w:val="6D6D6D"/>
          <w:spacing w:val="0"/>
          <w:w w:val="107"/>
          <w:i/>
          <w:position w:val="1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6D6D6D"/>
          <w:spacing w:val="-2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prevé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presente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tltulf!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  <w:position w:val="1"/>
        </w:rPr>
        <w:t> </w:t>
      </w:r>
      <w:r>
        <w:rPr>
          <w:rFonts w:ascii="Arial" w:hAnsi="Arial" w:cs="Arial" w:eastAsia="Arial"/>
          <w:sz w:val="24"/>
          <w:szCs w:val="24"/>
          <w:color w:val="070707"/>
          <w:spacing w:val="0"/>
          <w:w w:val="56"/>
          <w:i/>
          <w:position w:val="1"/>
        </w:rPr>
        <w:t>$f?ra</w:t>
      </w:r>
      <w:r>
        <w:rPr>
          <w:rFonts w:ascii="Arial" w:hAnsi="Arial" w:cs="Arial" w:eastAsia="Arial"/>
          <w:sz w:val="24"/>
          <w:szCs w:val="24"/>
          <w:color w:val="070707"/>
          <w:spacing w:val="4"/>
          <w:w w:val="56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confi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encial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1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  <w:position w:val="1"/>
        </w:rPr>
        <w:t>reservad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9"/>
          <w:w w:val="105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77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1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  <w:position w:val="1"/>
        </w:rPr>
        <w:t>exceptuando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" w:after="0" w:line="262" w:lineRule="auto"/>
        <w:ind w:left="3983" w:right="573" w:firstLine="5"/>
        <w:jc w:val="left"/>
        <w:tabs>
          <w:tab w:pos="95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establecid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últim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parr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6"/>
          <w:i/>
        </w:rPr>
        <w:t>it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7"/>
          <w:i/>
        </w:rPr>
        <w:t>?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E9E9E"/>
          <w:spacing w:val="-16"/>
          <w:w w:val="100"/>
          <w:i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anterior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47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04"/>
          <w:i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oporcí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(mará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i/>
        </w:rPr>
        <w:t>información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ponga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riesg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3"/>
          <w:i/>
        </w:rPr>
        <w:t>segu'rida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4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E9E9E"/>
          <w:spacing w:val="0"/>
          <w:w w:val="79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9E9E9E"/>
          <w:spacing w:val="-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6"/>
          <w:i/>
        </w:rPr>
        <w:t>públíc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6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atente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contr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honor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fa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personas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3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"/>
          <w:w w:val="8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5"/>
          <w:i/>
        </w:rPr>
        <w:t>incumplimiento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obligaCió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equiparar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delit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revelació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1"/>
          <w:w w:val="11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3A3A3A"/>
          <w:spacing w:val="0"/>
          <w:w w:val="42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3A3A3A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3A3A3A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s7cretos,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perjuici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1"/>
          <w:i/>
        </w:rPr>
        <w:t>las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responsabilida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5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9"/>
          <w:i/>
        </w:rPr>
        <w:t>o'tr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9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8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1"/>
          <w:i/>
        </w:rPr>
        <w:t>naturalez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2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9E9E9E"/>
          <w:spacing w:val="0"/>
          <w:w w:val="33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9E9E9E"/>
          <w:spacing w:val="1"/>
          <w:w w:val="33"/>
          <w:i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i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75"/>
          <w:i/>
        </w:rPr>
        <w:t>lc¡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75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7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incurran.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1" w:lineRule="exact"/>
        <w:ind w:left="3993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6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6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8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cas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5"/>
          <w:w w:val="100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nformació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reservada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est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7"/>
          <w:i/>
          <w:position w:val="-1"/>
        </w:rPr>
        <w:t>c/asif,cacio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7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"/>
          <w:w w:val="9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mantendr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cuand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meno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7"/>
          <w:i/>
          <w:position w:val="-1"/>
        </w:rPr>
        <w:t>por,c!i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7"/>
          <w:i/>
          <w:position w:val="-1"/>
        </w:rPr>
        <w:t>z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9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  <w:position w:val="-1"/>
        </w:rPr>
        <w:t>años.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95" w:lineRule="exact"/>
        <w:ind w:right="1356"/>
        <w:jc w:val="righ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0"/>
          <w:w w:val="128"/>
        </w:rPr>
        <w:t>-/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2180" w:h="15440"/>
          <w:pgMar w:top="140" w:bottom="280" w:left="240" w:right="200"/>
        </w:sectPr>
      </w:pPr>
      <w:rPr/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156" w:lineRule="exact"/>
        <w:ind w:left="573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545454"/>
          <w:spacing w:val="1"/>
          <w:w w:val="71"/>
          <w:i/>
          <w:position w:val="-3"/>
        </w:rPr>
        <w:t>: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3"/>
          <w:i/>
          <w:position w:val="-3"/>
        </w:rPr>
        <w:t>CÓDIGO</w:t>
      </w:r>
      <w:r>
        <w:rPr>
          <w:rFonts w:ascii="Arial" w:hAnsi="Arial" w:cs="Arial" w:eastAsia="Arial"/>
          <w:sz w:val="16"/>
          <w:szCs w:val="16"/>
          <w:color w:val="070707"/>
          <w:spacing w:val="-17"/>
          <w:w w:val="100"/>
          <w:i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9"/>
          <w:i/>
          <w:position w:val="-3"/>
        </w:rPr>
        <w:t>CIVI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9"/>
          <w:i/>
          <w:position w:val="-3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89"/>
          <w:i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9"/>
          <w:i/>
          <w:position w:val="-3"/>
        </w:rPr>
        <w:t>PARA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89"/>
          <w:i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9"/>
          <w:i/>
          <w:position w:val="-3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9"/>
          <w:i/>
          <w:position w:val="-3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-9"/>
          <w:w w:val="89"/>
          <w:i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9"/>
          <w:i/>
          <w:position w:val="-3"/>
        </w:rPr>
        <w:t>ESTADO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89"/>
          <w:i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0"/>
          <w:i/>
          <w:position w:val="-3"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9"/>
          <w:i/>
          <w:position w:val="-3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-19"/>
          <w:w w:val="100"/>
          <w:i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3"/>
        </w:rPr>
        <w:t>JALISCO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15" w:lineRule="exact"/>
        <w:ind w:left="5716" w:right="4154"/>
        <w:jc w:val="center"/>
        <w:rPr>
          <w:rFonts w:ascii="Times New Roman" w:hAnsi="Times New Roman" w:cs="Times New Roman" w:eastAsia="Times New Roman"/>
          <w:sz w:val="5"/>
          <w:szCs w:val="5"/>
        </w:rPr>
      </w:pPr>
      <w:rPr/>
      <w:r>
        <w:rPr>
          <w:rFonts w:ascii="Arial" w:hAnsi="Arial" w:cs="Arial" w:eastAsia="Arial"/>
          <w:sz w:val="14"/>
          <w:szCs w:val="14"/>
          <w:color w:val="545454"/>
          <w:w w:val="74"/>
          <w:position w:val="1"/>
        </w:rPr>
        <w:t>\</w:t>
      </w:r>
      <w:r>
        <w:rPr>
          <w:rFonts w:ascii="Arial" w:hAnsi="Arial" w:cs="Arial" w:eastAsia="Arial"/>
          <w:sz w:val="14"/>
          <w:szCs w:val="14"/>
          <w:color w:val="545454"/>
          <w:spacing w:val="-18"/>
          <w:w w:val="136"/>
          <w:position w:val="1"/>
        </w:rPr>
        <w:t>·</w:t>
      </w:r>
      <w:r>
        <w:rPr>
          <w:rFonts w:ascii="Arial" w:hAnsi="Arial" w:cs="Arial" w:eastAsia="Arial"/>
          <w:sz w:val="14"/>
          <w:szCs w:val="14"/>
          <w:color w:val="858585"/>
          <w:spacing w:val="0"/>
          <w:w w:val="54"/>
          <w:position w:val="1"/>
        </w:rPr>
        <w:t>-':</w:t>
      </w:r>
      <w:r>
        <w:rPr>
          <w:rFonts w:ascii="Arial" w:hAnsi="Arial" w:cs="Arial" w:eastAsia="Arial"/>
          <w:sz w:val="14"/>
          <w:szCs w:val="14"/>
          <w:color w:val="858585"/>
          <w:spacing w:val="-27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9E9E9E"/>
          <w:spacing w:val="0"/>
          <w:w w:val="100"/>
          <w:position w:val="1"/>
        </w:rPr>
        <w:t>.</w:t>
      </w:r>
      <w:r>
        <w:rPr>
          <w:rFonts w:ascii="Arial" w:hAnsi="Arial" w:cs="Arial" w:eastAsia="Arial"/>
          <w:sz w:val="14"/>
          <w:szCs w:val="14"/>
          <w:color w:val="9E9E9E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9E9E9E"/>
          <w:spacing w:val="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858585"/>
          <w:spacing w:val="0"/>
          <w:w w:val="60"/>
          <w:position w:val="1"/>
        </w:rPr>
        <w:t>-_</w:t>
      </w:r>
      <w:r>
        <w:rPr>
          <w:rFonts w:ascii="Times New Roman" w:hAnsi="Times New Roman" w:cs="Times New Roman" w:eastAsia="Times New Roman"/>
          <w:sz w:val="5"/>
          <w:szCs w:val="5"/>
          <w:color w:val="000000"/>
          <w:spacing w:val="0"/>
          <w:w w:val="100"/>
          <w:position w:val="0"/>
        </w:rPr>
      </w:r>
    </w:p>
    <w:p>
      <w:pPr>
        <w:spacing w:before="0" w:after="0" w:line="102" w:lineRule="exact"/>
        <w:ind w:left="5808" w:right="-46"/>
        <w:jc w:val="left"/>
        <w:tabs>
          <w:tab w:pos="10180" w:val="left"/>
        </w:tabs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6D6D6D"/>
          <w:spacing w:val="0"/>
          <w:w w:val="76"/>
        </w:rPr>
        <w:t>1.{·_</w:t>
      </w:r>
      <w:r>
        <w:rPr>
          <w:rFonts w:ascii="Times New Roman" w:hAnsi="Times New Roman" w:cs="Times New Roman" w:eastAsia="Times New Roman"/>
          <w:sz w:val="10"/>
          <w:szCs w:val="10"/>
          <w:color w:val="6D6D6D"/>
          <w:spacing w:val="0"/>
          <w:w w:val="76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6D6D6D"/>
          <w:spacing w:val="10"/>
          <w:w w:val="76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9E9E9E"/>
          <w:spacing w:val="0"/>
          <w:w w:val="174"/>
        </w:rPr>
        <w:t>:</w:t>
      </w:r>
      <w:r>
        <w:rPr>
          <w:rFonts w:ascii="Times New Roman" w:hAnsi="Times New Roman" w:cs="Times New Roman" w:eastAsia="Times New Roman"/>
          <w:sz w:val="10"/>
          <w:szCs w:val="10"/>
          <w:color w:val="9E9E9E"/>
          <w:spacing w:val="9"/>
          <w:w w:val="174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0"/>
          <w:w w:val="100"/>
        </w:rPr>
      </w:r>
      <w:r>
        <w:rPr>
          <w:rFonts w:ascii="Times New Roman" w:hAnsi="Times New Roman" w:cs="Times New Roman" w:eastAsia="Times New Roman"/>
          <w:sz w:val="10"/>
          <w:szCs w:val="10"/>
          <w:color w:val="BCBCBC"/>
          <w:spacing w:val="0"/>
          <w:w w:val="60"/>
          <w:i/>
        </w:rPr>
        <w:t>.: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59" w:after="0" w:line="192" w:lineRule="exact"/>
        <w:ind w:left="3978" w:right="-6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Articule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24.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Los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  <w:position w:val="-1"/>
        </w:rPr>
        <w:t>derech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3"/>
          <w:w w:val="107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3"/>
          <w:w w:val="190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6D6D6D"/>
          <w:spacing w:val="-12"/>
          <w:w w:val="178"/>
          <w:i/>
          <w:position w:val="-1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858585"/>
          <w:spacing w:val="0"/>
          <w:w w:val="138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858585"/>
          <w:spacing w:val="-3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65"/>
          <w:i/>
          <w:position w:val="-1"/>
        </w:rPr>
        <w:t>P_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4"/>
          <w:w w:val="65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5"/>
          <w:w w:val="186"/>
          <w:i/>
          <w:position w:val="-1"/>
        </w:rPr>
        <w:t>!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5"/>
          <w:i/>
          <w:position w:val="-1"/>
        </w:rPr>
        <w:t>!&gt;9f1a/ída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6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57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tutela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protege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  <w:position w:val="-1"/>
        </w:rPr>
        <w:t>disfrute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0"/>
          <w:w w:val="11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4"/>
          <w:i/>
          <w:position w:val="-1"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3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2"/>
          <w:i/>
          <w:position w:val="-1"/>
        </w:rPr>
        <w:t>tiene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2" w:lineRule="exact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5"/>
          <w:i/>
          <w:position w:val="-1"/>
        </w:rPr>
        <w:t>ser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80" w:h="15440"/>
          <w:pgMar w:top="140" w:bottom="280" w:left="240" w:right="200"/>
          <w:cols w:num="2" w:equalWidth="0">
            <w:col w:w="10239" w:space="366"/>
            <w:col w:w="1135"/>
          </w:cols>
        </w:sectPr>
      </w:pPr>
      <w:rPr/>
    </w:p>
    <w:p>
      <w:pPr>
        <w:spacing w:before="18" w:after="0" w:line="194" w:lineRule="exact"/>
        <w:ind w:left="3462" w:right="-20"/>
        <w:jc w:val="left"/>
        <w:tabs>
          <w:tab w:pos="39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58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i/>
        </w:rPr>
        <w:t>humano,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9"/>
          <w:w w:val="11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integrQnte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96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17"/>
          <w:w w:val="119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-5"/>
          <w:w w:val="177"/>
          <w:i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3"/>
          <w:i/>
        </w:rPr>
        <w:t>uf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"/>
          <w:w w:val="93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-29"/>
          <w:w w:val="69"/>
          <w:i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6"/>
          <w:i/>
        </w:rPr>
        <w:t>'!.te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7"/>
          <w:i/>
        </w:rPr>
        <w:t>)(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6"/>
          <w:i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7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social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sus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distinto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atributos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4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esenci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cualt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1JIOes,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2" w:lineRule="exact"/>
        <w:ind w:left="3372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545454"/>
          <w:w w:val="80"/>
          <w:position w:val="-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545454"/>
          <w:spacing w:val="-2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12121"/>
          <w:spacing w:val="0"/>
          <w:w w:val="67"/>
          <w:position w:val="-1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212121"/>
          <w:spacing w:val="-9"/>
          <w:w w:val="67"/>
          <w:position w:val="-1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3A3A3A"/>
          <w:spacing w:val="-19"/>
          <w:w w:val="67"/>
          <w:position w:val="-1"/>
        </w:rPr>
        <w:t>'</w:t>
      </w:r>
      <w:r>
        <w:rPr>
          <w:rFonts w:ascii="Times New Roman" w:hAnsi="Times New Roman" w:cs="Times New Roman" w:eastAsia="Times New Roman"/>
          <w:sz w:val="22"/>
          <w:szCs w:val="22"/>
          <w:color w:val="212121"/>
          <w:spacing w:val="-13"/>
          <w:w w:val="67"/>
          <w:position w:val="-1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3A3A3A"/>
          <w:spacing w:val="-8"/>
          <w:w w:val="67"/>
          <w:position w:val="-1"/>
        </w:rPr>
        <w:t>&gt;</w:t>
      </w:r>
      <w:r>
        <w:rPr>
          <w:rFonts w:ascii="Times New Roman" w:hAnsi="Times New Roman" w:cs="Times New Roman" w:eastAsia="Times New Roman"/>
          <w:sz w:val="22"/>
          <w:szCs w:val="22"/>
          <w:color w:val="545454"/>
          <w:spacing w:val="0"/>
          <w:w w:val="67"/>
          <w:position w:val="-1"/>
        </w:rPr>
        <w:t>;:,s;.,</w:t>
      </w:r>
      <w:r>
        <w:rPr>
          <w:rFonts w:ascii="Times New Roman" w:hAnsi="Times New Roman" w:cs="Times New Roman" w:eastAsia="Times New Roman"/>
          <w:sz w:val="22"/>
          <w:szCs w:val="22"/>
          <w:color w:val="545454"/>
          <w:spacing w:val="10"/>
          <w:w w:val="67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motiv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sus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9"/>
          <w:i/>
          <w:position w:val="-1"/>
        </w:rPr>
        <w:t>ioí:errelacion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45"/>
          <w:w w:val="99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25"/>
          <w:i/>
          <w:position w:val="-1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10"/>
          <w:w w:val="126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3"/>
          <w:w w:val="62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79"/>
          <w:i/>
          <w:position w:val="-1"/>
        </w:rPr>
        <w:t>coo.'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otra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persona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frente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D6D6D"/>
          <w:spacing w:val="0"/>
          <w:w w:val="78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89" w:lineRule="exact"/>
        <w:ind w:left="3544" w:right="-20"/>
        <w:jc w:val="left"/>
        <w:tabs>
          <w:tab w:pos="7140" w:val="left"/>
          <w:tab w:pos="8620" w:val="left"/>
        </w:tabs>
        <w:rPr>
          <w:rFonts w:ascii="Times New Roman" w:hAnsi="Times New Roman" w:cs="Times New Roman" w:eastAsia="Times New Roman"/>
          <w:sz w:val="41"/>
          <w:szCs w:val="41"/>
        </w:rPr>
      </w:pPr>
      <w:rPr/>
      <w:r>
        <w:rPr>
          <w:rFonts w:ascii="Times New Roman" w:hAnsi="Times New Roman" w:cs="Times New Roman" w:eastAsia="Times New Roman"/>
          <w:sz w:val="41"/>
          <w:szCs w:val="41"/>
          <w:color w:val="212121"/>
          <w:spacing w:val="8"/>
          <w:w w:val="48"/>
        </w:rPr>
        <w:t>,</w:t>
      </w:r>
      <w:r>
        <w:rPr>
          <w:rFonts w:ascii="Times New Roman" w:hAnsi="Times New Roman" w:cs="Times New Roman" w:eastAsia="Times New Roman"/>
          <w:sz w:val="41"/>
          <w:szCs w:val="41"/>
          <w:color w:val="3A3A3A"/>
          <w:spacing w:val="-13"/>
          <w:w w:val="64"/>
        </w:rPr>
        <w:t>,</w:t>
      </w:r>
      <w:r>
        <w:rPr>
          <w:rFonts w:ascii="Times New Roman" w:hAnsi="Times New Roman" w:cs="Times New Roman" w:eastAsia="Times New Roman"/>
          <w:sz w:val="41"/>
          <w:szCs w:val="41"/>
          <w:color w:val="212121"/>
          <w:spacing w:val="0"/>
          <w:w w:val="45"/>
        </w:rPr>
        <w:t>1á</w:t>
      </w:r>
      <w:r>
        <w:rPr>
          <w:rFonts w:ascii="Times New Roman" w:hAnsi="Times New Roman" w:cs="Times New Roman" w:eastAsia="Times New Roman"/>
          <w:sz w:val="41"/>
          <w:szCs w:val="41"/>
          <w:color w:val="212121"/>
          <w:spacing w:val="-1"/>
          <w:w w:val="46"/>
        </w:rPr>
        <w:t>1</w:t>
      </w:r>
      <w:r>
        <w:rPr>
          <w:rFonts w:ascii="Times New Roman" w:hAnsi="Times New Roman" w:cs="Times New Roman" w:eastAsia="Times New Roman"/>
          <w:sz w:val="41"/>
          <w:szCs w:val="41"/>
          <w:color w:val="545454"/>
          <w:spacing w:val="0"/>
          <w:w w:val="85"/>
        </w:rPr>
        <w:t>\f9c&gt;</w:t>
      </w:r>
      <w:r>
        <w:rPr>
          <w:rFonts w:ascii="Times New Roman" w:hAnsi="Times New Roman" w:cs="Times New Roman" w:eastAsia="Times New Roman"/>
          <w:sz w:val="41"/>
          <w:szCs w:val="41"/>
          <w:color w:val="54545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212121"/>
          <w:spacing w:val="-37"/>
          <w:w w:val="64"/>
        </w:rPr>
        <w:t>,</w:t>
      </w:r>
      <w:r>
        <w:rPr>
          <w:rFonts w:ascii="Times New Roman" w:hAnsi="Times New Roman" w:cs="Times New Roman" w:eastAsia="Times New Roman"/>
          <w:sz w:val="41"/>
          <w:szCs w:val="41"/>
          <w:color w:val="070707"/>
          <w:spacing w:val="0"/>
          <w:w w:val="48"/>
        </w:rPr>
        <w:t>,</w:t>
      </w:r>
      <w:r>
        <w:rPr>
          <w:rFonts w:ascii="Times New Roman" w:hAnsi="Times New Roman" w:cs="Times New Roman" w:eastAsia="Times New Roman"/>
          <w:sz w:val="41"/>
          <w:szCs w:val="41"/>
          <w:color w:val="07070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1"/>
          <w:szCs w:val="41"/>
          <w:color w:val="070707"/>
          <w:spacing w:val="0"/>
          <w:w w:val="43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07070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1"/>
          <w:szCs w:val="41"/>
          <w:color w:val="070707"/>
          <w:spacing w:val="0"/>
          <w:w w:val="100"/>
        </w:rPr>
      </w:r>
      <w:r>
        <w:rPr>
          <w:rFonts w:ascii="Times New Roman" w:hAnsi="Times New Roman" w:cs="Times New Roman" w:eastAsia="Times New Roman"/>
          <w:sz w:val="41"/>
          <w:szCs w:val="41"/>
          <w:color w:val="3A3A3A"/>
          <w:spacing w:val="0"/>
          <w:w w:val="43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440"/>
          <w:pgMar w:top="140" w:bottom="280" w:left="240" w:right="200"/>
        </w:sectPr>
      </w:pPr>
      <w:rPr/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988" w:right="-69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/ímitacío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5"/>
        </w:rPr>
        <w:t>dere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8"/>
          <w:w w:val="106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0"/>
          <w:w w:val="169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</w:rPr>
        <w:t>ht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95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89"/>
        </w:rPr>
        <w:t>S'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5"/>
          <w:w w:val="88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0"/>
          <w:w w:val="142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0"/>
          <w:w w:val="122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-21"/>
          <w:w w:val="12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6D6D6D"/>
          <w:spacing w:val="-53"/>
          <w:w w:val="97"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"/>
          <w:w w:val="46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0"/>
          <w:w w:val="82"/>
        </w:rPr>
        <w:t>ti</w:t>
      </w:r>
      <w:r>
        <w:rPr>
          <w:rFonts w:ascii="Times New Roman" w:hAnsi="Times New Roman" w:cs="Times New Roman" w:eastAsia="Times New Roman"/>
          <w:sz w:val="18"/>
          <w:szCs w:val="18"/>
          <w:color w:val="3A3A3A"/>
          <w:spacing w:val="-47"/>
          <w:w w:val="82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6"/>
          <w:w w:val="187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34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92" w:lineRule="exact"/>
        <w:ind w:left="3988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debe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  <w:position w:val="-1"/>
        </w:rPr>
        <w:t>respetado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1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  <w:position w:val="-1"/>
        </w:rPr>
        <w:t>las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8" w:after="0" w:line="240" w:lineRule="auto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3"/>
          <w:i/>
        </w:rPr>
        <w:t>más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440"/>
          <w:pgMar w:top="140" w:bottom="280" w:left="240" w:right="200"/>
          <w:cols w:num="2" w:equalWidth="0">
            <w:col w:w="6476" w:space="4258"/>
            <w:col w:w="1006"/>
          </w:cols>
        </w:sectPr>
      </w:pPr>
      <w:rPr/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793" w:lineRule="auto"/>
        <w:ind w:left="3998" w:right="3551" w:firstLine="-19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28.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Toda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"/>
          <w:w w:val="100"/>
          <w:i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3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rsona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tiene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derech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respete: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98"/>
          <w:i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3A3A3A"/>
          <w:spacing w:val="0"/>
          <w:w w:val="199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i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3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3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u w:val="single" w:color="000000"/>
        </w:rPr>
        <w:t>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  <w:u w:val="single" w:color="000000"/>
        </w:rPr>
        <w:t>nombr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  <w:u w:val="single" w:color="000000"/>
        </w:rPr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  <w:u w:val="single" w:color="000000"/>
        </w:rPr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05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13"/>
          <w:w w:val="105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D6D6D"/>
          <w:spacing w:val="0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7" w:after="0" w:line="240" w:lineRule="auto"/>
        <w:ind w:left="3960" w:right="5413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6"/>
          <w:i/>
        </w:rPr>
        <w:t>VIII.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6"/>
          <w:i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vid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privad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9"/>
          <w:i/>
        </w:rPr>
        <w:t>familiar.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09" w:lineRule="exact"/>
        <w:ind w:left="6624" w:right="4808"/>
        <w:jc w:val="center"/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color w:val="070707"/>
          <w:spacing w:val="0"/>
          <w:w w:val="95"/>
          <w:position w:val="1"/>
        </w:rPr>
        <w:t>26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35" w:after="0" w:line="240" w:lineRule="auto"/>
        <w:ind w:left="114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0"/>
          <w:w w:val="161"/>
        </w:rPr>
        <w:t>www.jalis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440"/>
          <w:pgMar w:top="140" w:bottom="280" w:left="240" w:right="200"/>
        </w:sectPr>
      </w:pPr>
      <w:rPr/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024" w:lineRule="exact"/>
        <w:ind w:left="736" w:right="-20"/>
        <w:jc w:val="left"/>
        <w:rPr>
          <w:rFonts w:ascii="Times New Roman" w:hAnsi="Times New Roman" w:cs="Times New Roman" w:eastAsia="Times New Roman"/>
          <w:sz w:val="112"/>
          <w:szCs w:val="112"/>
        </w:rPr>
      </w:pPr>
      <w:rPr/>
      <w:r>
        <w:rPr/>
        <w:pict>
          <v:shape style="position:absolute;margin-left:41.279999pt;margin-top:-24.344032pt;width:50.880001pt;height:48.959999pt;mso-position-horizontal-relative:page;mso-position-vertical-relative:paragraph;z-index:-4855" type="#_x0000_t75">
            <v:imagedata r:id="rId257" o:title=""/>
          </v:shape>
        </w:pict>
      </w:r>
      <w:r>
        <w:rPr/>
        <w:pict>
          <v:group style="position:absolute;margin-left:132.536682pt;margin-top:13.952355pt;width:.1pt;height:31.186843pt;mso-position-horizontal-relative:page;mso-position-vertical-relative:paragraph;z-index:-4852" coordorigin="2651,279" coordsize="2,624">
            <v:shape style="position:absolute;left:2651;top:279;width:2;height:624" coordorigin="2651,279" coordsize="0,624" path="m2651,903l2651,279e" filled="f" stroked="t" strokeweight=".237096pt" strokecolor="#4B4B4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12"/>
          <w:szCs w:val="112"/>
          <w:color w:val="050505"/>
          <w:spacing w:val="0"/>
          <w:w w:val="52"/>
          <w:position w:val="-23"/>
        </w:rPr>
        <w:t>..</w:t>
      </w:r>
      <w:r>
        <w:rPr>
          <w:rFonts w:ascii="Times New Roman" w:hAnsi="Times New Roman" w:cs="Times New Roman" w:eastAsia="Times New Roman"/>
          <w:sz w:val="112"/>
          <w:szCs w:val="112"/>
          <w:color w:val="000000"/>
          <w:spacing w:val="0"/>
          <w:w w:val="100"/>
          <w:position w:val="0"/>
        </w:rPr>
      </w:r>
    </w:p>
    <w:p>
      <w:pPr>
        <w:spacing w:before="0" w:after="0" w:line="166" w:lineRule="atLeast"/>
        <w:ind w:left="100" w:right="-256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50505"/>
          <w:w w:val="104"/>
          <w:b/>
          <w:bCs/>
        </w:rPr>
        <w:t>J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-89"/>
          <w:w w:val="104"/>
          <w:b/>
          <w:bCs/>
        </w:rPr>
        <w:t>A</w:t>
      </w:r>
      <w:r>
        <w:rPr>
          <w:rFonts w:ascii="Arial" w:hAnsi="Arial" w:cs="Arial" w:eastAsia="Arial"/>
          <w:sz w:val="144"/>
          <w:szCs w:val="144"/>
          <w:color w:val="050505"/>
          <w:spacing w:val="-574"/>
          <w:w w:val="153"/>
          <w:position w:val="-6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3"/>
          <w:w w:val="103"/>
          <w:b/>
          <w:bCs/>
          <w:position w:val="0"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0"/>
          <w:w w:val="103"/>
          <w:b/>
          <w:bCs/>
          <w:position w:val="0"/>
        </w:rPr>
        <w:t>ISCQ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78" w:after="0" w:line="242" w:lineRule="auto"/>
        <w:ind w:left="14" w:right="660" w:firstLine="-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34.-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8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7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violació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derecho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personalida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bie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porqu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produzca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dan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moral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daño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económico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ambos,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fuente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obligacione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término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código.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2" w:lineRule="auto"/>
        <w:ind w:left="5" w:right="584" w:firstLine="-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582.3078pt;margin-top:-5.40555pt;width:.1pt;height:99.750284pt;mso-position-horizontal-relative:page;mso-position-vertical-relative:paragraph;z-index:-4850" coordorigin="11646,-108" coordsize="2,1995">
            <v:shape style="position:absolute;left:11646;top:-108;width:2;height:1995" coordorigin="11646,-108" coordsize="0,1995" path="m11646,1887l11646,-108e" filled="f" stroked="t" strokeweight=".948384pt" strokecolor="#13131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Articul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35.-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responsabilida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civil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refiere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anterior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exime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auto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responsable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9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cualquie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otr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sanció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impong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98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0"/>
          <w:w w:val="133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footer="0" w:header="0" w:top="620" w:bottom="280" w:left="540" w:right="280"/>
          <w:footerReference w:type="default" r:id="rId256"/>
          <w:pgSz w:w="12160" w:h="15380"/>
          <w:cols w:num="2" w:equalWidth="0">
            <w:col w:w="1452" w:space="2252"/>
            <w:col w:w="7636"/>
          </w:cols>
        </w:sectPr>
      </w:pPr>
      <w:rPr/>
    </w:p>
    <w:p>
      <w:pPr>
        <w:spacing w:before="0" w:after="0" w:line="1193" w:lineRule="atLeast"/>
        <w:ind w:right="-20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Articul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9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20"/>
          <w:i/>
        </w:rPr>
        <w:t>40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193" w:lineRule="atLeast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Bi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0"/>
          <w:i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100"/>
          <w:i/>
        </w:rPr>
        <w:t>.-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Son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personale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referencia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personale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cualquie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tipo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  <w:i/>
        </w:rPr>
        <w:t>como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60" w:h="15380"/>
          <w:pgMar w:top="140" w:bottom="280" w:left="540" w:right="280"/>
          <w:cols w:num="2" w:equalWidth="0">
            <w:col w:w="4508" w:space="47"/>
            <w:col w:w="6785"/>
          </w:cols>
        </w:sectPr>
      </w:pPr>
      <w:rPr/>
    </w:p>
    <w:p>
      <w:pPr>
        <w:spacing w:before="0" w:after="0" w:line="979" w:lineRule="atLeast"/>
        <w:ind w:left="3709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nombre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domicilio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civil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empleo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escolarida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cualquie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otr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describ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</w:rPr>
        <w:t>situació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40" w:lineRule="auto"/>
        <w:ind w:left="3709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person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relació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vid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famí/íar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social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laboral.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60" w:h="15380"/>
          <w:pgMar w:top="140" w:bottom="280" w:left="540" w:right="280"/>
        </w:sectPr>
      </w:pPr>
      <w:rPr/>
    </w:p>
    <w:p>
      <w:pPr>
        <w:spacing w:before="0" w:after="0" w:line="174" w:lineRule="atLeast"/>
        <w:ind w:left="110" w:right="-53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2D2D2D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9"/>
          <w:szCs w:val="9"/>
          <w:color w:val="2D2D2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00"/>
        </w:rPr>
        <w:t>fHER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D2D2D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9"/>
          <w:szCs w:val="9"/>
          <w:color w:val="2D2D2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9"/>
          <w:szCs w:val="9"/>
          <w:color w:val="2D2D2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C1C1C"/>
          <w:spacing w:val="0"/>
          <w:w w:val="120"/>
        </w:rPr>
        <w:t>F.STAnO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0" w:after="0" w:line="121" w:lineRule="atLeast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40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Bi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9.-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8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dota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personale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puede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utilizado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finalidade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distinta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03" w:lineRule="exact"/>
        <w:ind w:left="9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44.81115pt;margin-top:13.620798pt;width:47.419204pt;height:.1pt;mso-position-horizontal-relative:page;mso-position-vertical-relative:paragraph;z-index:-4851" coordorigin="896,272" coordsize="948,2">
            <v:shape style="position:absolute;left:896;top:272;width:948;height:2" coordorigin="896,272" coordsize="948,0" path="m896,272l1845,272e" filled="f" stroked="t" strokeweight=".474192pt" strokecolor="#18181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motivaro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obtención.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60" w:h="15380"/>
          <w:pgMar w:top="140" w:bottom="280" w:left="540" w:right="280"/>
          <w:cols w:num="2" w:equalWidth="0">
            <w:col w:w="1429" w:space="2275"/>
            <w:col w:w="7636"/>
          </w:cols>
        </w:sectPr>
      </w:pPr>
      <w:rPr/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56" w:lineRule="exact"/>
        <w:ind w:left="514" w:right="362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4"/>
          <w:position w:val="-1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38" w:lineRule="exact"/>
        <w:ind w:left="150" w:right="-51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3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5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72" w:after="0" w:line="186" w:lineRule="exact"/>
        <w:ind w:left="2926" w:right="-20"/>
        <w:jc w:val="left"/>
        <w:tabs>
          <w:tab w:pos="3540" w:val="left"/>
          <w:tab w:pos="504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858585"/>
          <w:spacing w:val="0"/>
          <w:w w:val="35"/>
          <w:position w:val="-1"/>
        </w:rPr>
        <w:t>.:;-_-</w:t>
      </w:r>
      <w:r>
        <w:rPr>
          <w:rFonts w:ascii="Arial" w:hAnsi="Arial" w:cs="Arial" w:eastAsia="Arial"/>
          <w:sz w:val="17"/>
          <w:szCs w:val="17"/>
          <w:color w:val="858585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7"/>
          <w:szCs w:val="17"/>
          <w:color w:val="858585"/>
          <w:spacing w:val="0"/>
          <w:w w:val="100"/>
          <w:position w:val="-1"/>
        </w:rPr>
      </w:r>
      <w:r>
        <w:rPr>
          <w:rFonts w:ascii="Arial" w:hAnsi="Arial" w:cs="Arial" w:eastAsia="Arial"/>
          <w:sz w:val="17"/>
          <w:szCs w:val="17"/>
          <w:color w:val="858585"/>
          <w:spacing w:val="0"/>
          <w:w w:val="45"/>
          <w:i/>
          <w:position w:val="-1"/>
        </w:rPr>
        <w:t>._·</w:t>
      </w:r>
      <w:r>
        <w:rPr>
          <w:rFonts w:ascii="Arial" w:hAnsi="Arial" w:cs="Arial" w:eastAsia="Arial"/>
          <w:sz w:val="17"/>
          <w:szCs w:val="17"/>
          <w:color w:val="858585"/>
          <w:spacing w:val="-19"/>
          <w:w w:val="45"/>
          <w:i/>
          <w:position w:val="-1"/>
        </w:rPr>
        <w:t>-</w:t>
      </w:r>
      <w:r>
        <w:rPr>
          <w:rFonts w:ascii="Arial" w:hAnsi="Arial" w:cs="Arial" w:eastAsia="Arial"/>
          <w:sz w:val="17"/>
          <w:szCs w:val="17"/>
          <w:color w:val="6B6B6B"/>
          <w:spacing w:val="-29"/>
          <w:w w:val="73"/>
          <w:i/>
          <w:position w:val="-1"/>
        </w:rPr>
        <w:t>:</w:t>
      </w:r>
      <w:r>
        <w:rPr>
          <w:rFonts w:ascii="Arial" w:hAnsi="Arial" w:cs="Arial" w:eastAsia="Arial"/>
          <w:sz w:val="17"/>
          <w:szCs w:val="17"/>
          <w:color w:val="858585"/>
          <w:spacing w:val="-16"/>
          <w:w w:val="68"/>
          <w:i/>
          <w:position w:val="-1"/>
        </w:rPr>
        <w:t>'</w:t>
      </w:r>
      <w:r>
        <w:rPr>
          <w:rFonts w:ascii="Arial" w:hAnsi="Arial" w:cs="Arial" w:eastAsia="Arial"/>
          <w:sz w:val="17"/>
          <w:szCs w:val="17"/>
          <w:color w:val="858585"/>
          <w:spacing w:val="-35"/>
          <w:w w:val="81"/>
          <w:i/>
          <w:position w:val="-1"/>
        </w:rPr>
        <w:t>j</w:t>
      </w:r>
      <w:r>
        <w:rPr>
          <w:rFonts w:ascii="Arial" w:hAnsi="Arial" w:cs="Arial" w:eastAsia="Arial"/>
          <w:sz w:val="17"/>
          <w:szCs w:val="17"/>
          <w:color w:val="858585"/>
          <w:spacing w:val="-11"/>
          <w:w w:val="46"/>
          <w:i/>
          <w:position w:val="-1"/>
        </w:rPr>
        <w:t>)</w:t>
      </w:r>
      <w:r>
        <w:rPr>
          <w:rFonts w:ascii="Arial" w:hAnsi="Arial" w:cs="Arial" w:eastAsia="Arial"/>
          <w:sz w:val="17"/>
          <w:szCs w:val="17"/>
          <w:color w:val="858585"/>
          <w:spacing w:val="-17"/>
          <w:w w:val="68"/>
          <w:i/>
          <w:position w:val="-1"/>
        </w:rPr>
        <w:t>.</w:t>
      </w:r>
      <w:r>
        <w:rPr>
          <w:rFonts w:ascii="Arial" w:hAnsi="Arial" w:cs="Arial" w:eastAsia="Arial"/>
          <w:sz w:val="17"/>
          <w:szCs w:val="17"/>
          <w:color w:val="858585"/>
          <w:spacing w:val="11"/>
          <w:w w:val="80"/>
          <w:i/>
          <w:position w:val="-1"/>
        </w:rPr>
        <w:t>.</w:t>
      </w:r>
      <w:r>
        <w:rPr>
          <w:rFonts w:ascii="Arial" w:hAnsi="Arial" w:cs="Arial" w:eastAsia="Arial"/>
          <w:sz w:val="17"/>
          <w:szCs w:val="17"/>
          <w:color w:val="999999"/>
          <w:spacing w:val="0"/>
          <w:w w:val="62"/>
          <w:position w:val="-1"/>
        </w:rPr>
        <w:t>,,.</w:t>
      </w:r>
      <w:r>
        <w:rPr>
          <w:rFonts w:ascii="Arial" w:hAnsi="Arial" w:cs="Arial" w:eastAsia="Arial"/>
          <w:sz w:val="17"/>
          <w:szCs w:val="17"/>
          <w:color w:val="999999"/>
          <w:spacing w:val="-2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545454"/>
          <w:spacing w:val="0"/>
          <w:w w:val="28"/>
          <w:position w:val="-1"/>
        </w:rPr>
        <w:t>-</w:t>
      </w:r>
      <w:r>
        <w:rPr>
          <w:rFonts w:ascii="Arial" w:hAnsi="Arial" w:cs="Arial" w:eastAsia="Arial"/>
          <w:sz w:val="17"/>
          <w:szCs w:val="17"/>
          <w:color w:val="545454"/>
          <w:spacing w:val="3"/>
          <w:w w:val="27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858585"/>
          <w:spacing w:val="0"/>
          <w:w w:val="10"/>
          <w:position w:val="-1"/>
        </w:rPr>
        <w:t>_</w:t>
      </w:r>
      <w:r>
        <w:rPr>
          <w:rFonts w:ascii="Arial" w:hAnsi="Arial" w:cs="Arial" w:eastAsia="Arial"/>
          <w:sz w:val="17"/>
          <w:szCs w:val="17"/>
          <w:color w:val="858585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858585"/>
          <w:spacing w:val="0"/>
          <w:w w:val="20"/>
          <w:position w:val="-1"/>
        </w:rPr>
        <w:t>--_</w:t>
      </w:r>
      <w:r>
        <w:rPr>
          <w:rFonts w:ascii="Arial" w:hAnsi="Arial" w:cs="Arial" w:eastAsia="Arial"/>
          <w:sz w:val="17"/>
          <w:szCs w:val="17"/>
          <w:color w:val="858585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7"/>
          <w:szCs w:val="17"/>
          <w:color w:val="858585"/>
          <w:spacing w:val="0"/>
          <w:w w:val="20"/>
          <w:position w:val="-1"/>
        </w:rPr>
        <w:t>-</w:t>
      </w:r>
      <w:r>
        <w:rPr>
          <w:rFonts w:ascii="Arial" w:hAnsi="Arial" w:cs="Arial" w:eastAsia="Arial"/>
          <w:sz w:val="17"/>
          <w:szCs w:val="17"/>
          <w:color w:val="858585"/>
          <w:spacing w:val="0"/>
          <w:w w:val="20"/>
          <w:position w:val="-1"/>
        </w:rPr>
        <w:t>                  </w:t>
      </w:r>
      <w:r>
        <w:rPr>
          <w:rFonts w:ascii="Arial" w:hAnsi="Arial" w:cs="Arial" w:eastAsia="Arial"/>
          <w:sz w:val="17"/>
          <w:szCs w:val="17"/>
          <w:color w:val="858585"/>
          <w:spacing w:val="3"/>
          <w:w w:val="2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A8A8A8"/>
          <w:spacing w:val="-40"/>
          <w:w w:val="104"/>
          <w:position w:val="-1"/>
        </w:rPr>
        <w:t>;</w:t>
      </w:r>
      <w:r>
        <w:rPr>
          <w:rFonts w:ascii="Arial" w:hAnsi="Arial" w:cs="Arial" w:eastAsia="Arial"/>
          <w:sz w:val="17"/>
          <w:szCs w:val="17"/>
          <w:color w:val="858585"/>
          <w:spacing w:val="0"/>
          <w:w w:val="49"/>
          <w:position w:val="-1"/>
        </w:rPr>
        <w:t>·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74" w:lineRule="exact"/>
        <w:ind w:left="5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97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40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Bi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88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14.-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2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7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uso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personale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iff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ltci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93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-11"/>
          <w:w w:val="8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cuand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títi!lfi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2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-1"/>
          <w:w w:val="77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  <w:i/>
        </w:rPr>
        <w:t>no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hubiere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prestad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5" w:lineRule="exact"/>
        <w:ind w:left="57" w:right="-20"/>
        <w:jc w:val="left"/>
        <w:tabs>
          <w:tab w:pos="3480" w:val="left"/>
          <w:tab w:pos="48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consentimient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libre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expres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informado.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4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16"/>
          <w:w w:val="4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5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29"/>
        </w:rPr>
        <w:t>..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101"/>
        </w:rPr>
        <w:t>'];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1"/>
          <w:w w:val="168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0"/>
          <w:w w:val="148"/>
        </w:rPr>
        <w:t>;\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-11"/>
          <w:w w:val="4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-44"/>
          <w:w w:val="120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4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</w:rPr>
        <w:t>,.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0"/>
          <w:w w:val="77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22"/>
          <w:w w:val="7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125"/>
        </w:rPr>
        <w:t>'·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left="3011" w:right="-20"/>
        <w:jc w:val="left"/>
        <w:tabs>
          <w:tab w:pos="3480" w:val="left"/>
          <w:tab w:pos="490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v:group style="position:absolute;margin-left:462.394165pt;margin-top:6.827562pt;width:1.140pt;height:.1pt;mso-position-horizontal-relative:page;mso-position-vertical-relative:paragraph;z-index:-4847" coordorigin="9248,137" coordsize="23,2">
            <v:shape style="position:absolute;left:9248;top:137;width:23;height:2" coordorigin="9248,137" coordsize="23,0" path="m9248,137l9271,137e" filled="f" stroked="t" strokeweight=".24pt" strokecolor="#53535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2"/>
          <w:szCs w:val="12"/>
          <w:color w:val="858585"/>
          <w:spacing w:val="0"/>
          <w:w w:val="100"/>
          <w:i/>
        </w:rPr>
        <w:t>.-/_</w:t>
      </w:r>
      <w:r>
        <w:rPr>
          <w:rFonts w:ascii="Times New Roman" w:hAnsi="Times New Roman" w:cs="Times New Roman" w:eastAsia="Times New Roman"/>
          <w:sz w:val="12"/>
          <w:szCs w:val="12"/>
          <w:color w:val="85858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858585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2"/>
          <w:szCs w:val="12"/>
          <w:color w:val="999999"/>
          <w:spacing w:val="0"/>
          <w:w w:val="55"/>
        </w:rPr>
        <w:t>---</w:t>
      </w:r>
      <w:r>
        <w:rPr>
          <w:rFonts w:ascii="Times New Roman" w:hAnsi="Times New Roman" w:cs="Times New Roman" w:eastAsia="Times New Roman"/>
          <w:sz w:val="12"/>
          <w:szCs w:val="12"/>
          <w:color w:val="99999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99999"/>
          <w:spacing w:val="0"/>
          <w:w w:val="55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999999"/>
          <w:spacing w:val="-10"/>
          <w:w w:val="54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color w:val="B8B8B8"/>
          <w:spacing w:val="0"/>
          <w:w w:val="58"/>
        </w:rPr>
        <w:t>--</w:t>
      </w:r>
      <w:r>
        <w:rPr>
          <w:rFonts w:ascii="Times New Roman" w:hAnsi="Times New Roman" w:cs="Times New Roman" w:eastAsia="Times New Roman"/>
          <w:sz w:val="12"/>
          <w:szCs w:val="12"/>
          <w:color w:val="B8B8B8"/>
          <w:spacing w:val="-17"/>
          <w:w w:val="57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color w:val="999999"/>
          <w:spacing w:val="0"/>
          <w:w w:val="31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99999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B6B6B"/>
          <w:spacing w:val="0"/>
          <w:w w:val="169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858585"/>
          <w:spacing w:val="0"/>
          <w:w w:val="34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858585"/>
          <w:spacing w:val="7"/>
          <w:w w:val="34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6B6B6B"/>
          <w:spacing w:val="0"/>
          <w:w w:val="47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6B6B6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58585"/>
          <w:spacing w:val="0"/>
          <w:w w:val="31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85858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858585"/>
          <w:spacing w:val="0"/>
          <w:w w:val="16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858585"/>
          <w:spacing w:val="0"/>
          <w:w w:val="16"/>
        </w:rPr>
        <w:t>                </w:t>
      </w:r>
      <w:r>
        <w:rPr>
          <w:rFonts w:ascii="Times New Roman" w:hAnsi="Times New Roman" w:cs="Times New Roman" w:eastAsia="Times New Roman"/>
          <w:sz w:val="12"/>
          <w:szCs w:val="12"/>
          <w:color w:val="858585"/>
          <w:spacing w:val="2"/>
          <w:w w:val="1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58585"/>
          <w:spacing w:val="0"/>
          <w:w w:val="31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858585"/>
          <w:spacing w:val="0"/>
          <w:w w:val="31"/>
        </w:rPr>
        <w:t>     </w:t>
      </w:r>
      <w:r>
        <w:rPr>
          <w:rFonts w:ascii="Times New Roman" w:hAnsi="Times New Roman" w:cs="Times New Roman" w:eastAsia="Times New Roman"/>
          <w:sz w:val="12"/>
          <w:szCs w:val="12"/>
          <w:color w:val="858585"/>
          <w:spacing w:val="5"/>
          <w:w w:val="3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58585"/>
          <w:spacing w:val="0"/>
          <w:w w:val="28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858585"/>
          <w:spacing w:val="-9"/>
          <w:w w:val="28"/>
        </w:rPr>
        <w:t>_</w:t>
      </w:r>
      <w:r>
        <w:rPr>
          <w:rFonts w:ascii="Times New Roman" w:hAnsi="Times New Roman" w:cs="Times New Roman" w:eastAsia="Times New Roman"/>
          <w:sz w:val="12"/>
          <w:szCs w:val="12"/>
          <w:color w:val="6B6B6B"/>
          <w:spacing w:val="-18"/>
          <w:w w:val="107"/>
        </w:rPr>
        <w:t>;</w:t>
      </w:r>
      <w:r>
        <w:rPr>
          <w:rFonts w:ascii="Times New Roman" w:hAnsi="Times New Roman" w:cs="Times New Roman" w:eastAsia="Times New Roman"/>
          <w:sz w:val="12"/>
          <w:szCs w:val="12"/>
          <w:color w:val="858585"/>
          <w:spacing w:val="0"/>
          <w:w w:val="54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858585"/>
          <w:spacing w:val="-16"/>
          <w:w w:val="54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6B6B6B"/>
          <w:spacing w:val="0"/>
          <w:w w:val="46"/>
        </w:rPr>
        <w:t>;'</w:t>
      </w:r>
      <w:r>
        <w:rPr>
          <w:rFonts w:ascii="Times New Roman" w:hAnsi="Times New Roman" w:cs="Times New Roman" w:eastAsia="Times New Roman"/>
          <w:sz w:val="12"/>
          <w:szCs w:val="12"/>
          <w:color w:val="6B6B6B"/>
          <w:spacing w:val="-3"/>
          <w:w w:val="46"/>
        </w:rPr>
        <w:t>&lt;</w:t>
      </w:r>
      <w:r>
        <w:rPr>
          <w:rFonts w:ascii="Times New Roman" w:hAnsi="Times New Roman" w:cs="Times New Roman" w:eastAsia="Times New Roman"/>
          <w:sz w:val="12"/>
          <w:szCs w:val="12"/>
          <w:color w:val="858585"/>
          <w:spacing w:val="0"/>
          <w:w w:val="134"/>
        </w:rPr>
        <w:t>+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4" w:lineRule="exact"/>
        <w:ind w:left="47" w:right="595" w:firstLine="9"/>
        <w:jc w:val="left"/>
        <w:tabs>
          <w:tab w:pos="40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582.782043pt;margin-top:30.062185pt;width:.1pt;height:178.788695pt;mso-position-horizontal-relative:page;mso-position-vertical-relative:paragraph;z-index:-4849" coordorigin="11656,601" coordsize="2,3576">
            <v:shape style="position:absolute;left:11656;top:601;width:2;height:3576" coordorigin="11656,601" coordsize="0,3576" path="m11656,4177l11656,601e" filled="f" stroked="t" strokeweight=".948384pt" strokecolor="#13131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LINEA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IENTO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GENERALE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EN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MATERÍA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6"/>
          <w:w w:val="83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-57"/>
          <w:w w:val="178"/>
          <w:i/>
        </w:rPr>
        <w:t>{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3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72"/>
          <w:i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6"/>
          <w:w w:val="172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172"/>
          <w:i/>
        </w:rPr>
        <w:t>{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-76"/>
          <w:w w:val="17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224"/>
          <w:i/>
        </w:rPr>
        <w:t>'f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224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65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-4"/>
          <w:w w:val="66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120"/>
          <w:i/>
        </w:rPr>
        <w:t>'fltJ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-14"/>
          <w:w w:val="121"/>
          <w:i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MACIÓN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PÚBLICA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DEBERAN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OBSERVAR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SUJ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OBLIGADq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9"/>
          <w:w w:val="110"/>
          <w:i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r.(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','iJ'f$TO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87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141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-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84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A8A8A8"/>
          <w:spacing w:val="0"/>
          <w:w w:val="8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A8A8A8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TRANSPARENCIA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</w:rPr>
        <w:t>INFORMACIÓN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</w:rPr>
        <w:t>PUBLICA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88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10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-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JALISC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SUS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MUNICIPIOS.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6" w:lineRule="auto"/>
        <w:ind w:left="57" w:right="539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PRIMERO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89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89"/>
          <w:i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39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presente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Lineamiento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tiene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objet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establece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rasgos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característicos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deberá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reuni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criterio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generale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materi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clasificació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que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emita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obligados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Je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será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bas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clasificació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desclasificació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form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particular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as!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versione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pública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generan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cuand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documento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contenga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parte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seccione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reservada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y/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confidenciales.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4" w:after="0" w:line="240" w:lineRule="auto"/>
        <w:ind w:left="3797" w:right="3572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A8A8A8"/>
          <w:spacing w:val="-7"/>
          <w:w w:val="134"/>
        </w:rPr>
        <w:t>'</w:t>
      </w:r>
      <w:r>
        <w:rPr>
          <w:rFonts w:ascii="Arial" w:hAnsi="Arial" w:cs="Arial" w:eastAsia="Arial"/>
          <w:sz w:val="13"/>
          <w:szCs w:val="13"/>
          <w:color w:val="545454"/>
          <w:spacing w:val="0"/>
          <w:w w:val="134"/>
        </w:rPr>
        <w:t>:</w:t>
      </w:r>
      <w:r>
        <w:rPr>
          <w:rFonts w:ascii="Arial" w:hAnsi="Arial" w:cs="Arial" w:eastAsia="Arial"/>
          <w:sz w:val="13"/>
          <w:szCs w:val="13"/>
          <w:color w:val="545454"/>
          <w:spacing w:val="-4"/>
          <w:w w:val="134"/>
        </w:rPr>
        <w:t> </w:t>
      </w:r>
      <w:r>
        <w:rPr>
          <w:rFonts w:ascii="Arial" w:hAnsi="Arial" w:cs="Arial" w:eastAsia="Arial"/>
          <w:sz w:val="13"/>
          <w:szCs w:val="13"/>
          <w:color w:val="545454"/>
          <w:spacing w:val="-18"/>
          <w:w w:val="122"/>
        </w:rPr>
        <w:t>:</w:t>
      </w:r>
      <w:r>
        <w:rPr>
          <w:rFonts w:ascii="Arial" w:hAnsi="Arial" w:cs="Arial" w:eastAsia="Arial"/>
          <w:sz w:val="13"/>
          <w:szCs w:val="13"/>
          <w:color w:val="1C1C1C"/>
          <w:spacing w:val="-44"/>
          <w:w w:val="78"/>
        </w:rPr>
        <w:t>&lt;</w:t>
      </w:r>
      <w:r>
        <w:rPr>
          <w:rFonts w:ascii="Arial" w:hAnsi="Arial" w:cs="Arial" w:eastAsia="Arial"/>
          <w:sz w:val="13"/>
          <w:szCs w:val="13"/>
          <w:color w:val="545454"/>
          <w:spacing w:val="-6"/>
          <w:w w:val="122"/>
        </w:rPr>
        <w:t>:</w:t>
      </w:r>
      <w:r>
        <w:rPr>
          <w:rFonts w:ascii="Arial" w:hAnsi="Arial" w:cs="Arial" w:eastAsia="Arial"/>
          <w:sz w:val="13"/>
          <w:szCs w:val="13"/>
          <w:color w:val="1C1C1C"/>
          <w:spacing w:val="0"/>
          <w:w w:val="78"/>
        </w:rPr>
        <w:t>;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72" w:lineRule="exact"/>
        <w:ind w:left="1479" w:right="-20"/>
        <w:jc w:val="left"/>
        <w:tabs>
          <w:tab w:pos="23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A8A8A8"/>
          <w:spacing w:val="-7"/>
          <w:w w:val="85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0"/>
          <w:w w:val="38"/>
          <w:i/>
          <w:position w:val="-1"/>
        </w:rPr>
        <w:t>·:.·:.-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5"/>
          <w:w w:val="37"/>
          <w:i/>
          <w:position w:val="-1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0"/>
          <w:w w:val="95"/>
          <w:i/>
          <w:position w:val="-1"/>
        </w:rPr>
        <w:t>;(</w:t>
      </w:r>
      <w:r>
        <w:rPr>
          <w:rFonts w:ascii="Times New Roman" w:hAnsi="Times New Roman" w:cs="Times New Roman" w:eastAsia="Times New Roman"/>
          <w:sz w:val="11"/>
          <w:szCs w:val="11"/>
          <w:color w:val="999999"/>
          <w:spacing w:val="0"/>
          <w:w w:val="59"/>
          <w:position w:val="-1"/>
        </w:rPr>
        <w:t>i.-</w:t>
      </w:r>
      <w:r>
        <w:rPr>
          <w:rFonts w:ascii="Times New Roman" w:hAnsi="Times New Roman" w:cs="Times New Roman" w:eastAsia="Times New Roman"/>
          <w:sz w:val="11"/>
          <w:szCs w:val="11"/>
          <w:color w:val="999999"/>
          <w:spacing w:val="-18"/>
          <w:w w:val="59"/>
          <w:position w:val="-1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A8A8A8"/>
          <w:spacing w:val="-28"/>
          <w:w w:val="70"/>
          <w:position w:val="-1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A8A8A8"/>
          <w:spacing w:val="0"/>
          <w:w w:val="18"/>
          <w:position w:val="-1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0"/>
          <w:w w:val="80"/>
          <w:position w:val="-1"/>
        </w:rPr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-17"/>
          <w:w w:val="80"/>
          <w:emboss/>
          <w:position w:val="-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-17"/>
          <w:w w:val="80"/>
          <w:emboss/>
          <w:position w:val="-1"/>
        </w:rPr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-17"/>
          <w:w w:val="80"/>
          <w:position w:val="-1"/>
        </w:rPr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-17"/>
          <w:w w:val="80"/>
          <w:position w:val="-1"/>
        </w:rPr>
      </w:r>
      <w:r>
        <w:rPr>
          <w:rFonts w:ascii="Times New Roman" w:hAnsi="Times New Roman" w:cs="Times New Roman" w:eastAsia="Times New Roman"/>
          <w:sz w:val="11"/>
          <w:szCs w:val="11"/>
          <w:color w:val="B8B8B8"/>
          <w:spacing w:val="0"/>
          <w:w w:val="54"/>
          <w:position w:val="-1"/>
        </w:rPr>
        <w:t>.·</w:t>
      </w:r>
      <w:r>
        <w:rPr>
          <w:rFonts w:ascii="Times New Roman" w:hAnsi="Times New Roman" w:cs="Times New Roman" w:eastAsia="Times New Roman"/>
          <w:sz w:val="11"/>
          <w:szCs w:val="11"/>
          <w:color w:val="B8B8B8"/>
          <w:spacing w:val="-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-29"/>
          <w:w w:val="92"/>
          <w:i/>
          <w:position w:val="-1"/>
        </w:rPr>
        <w:t>)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-3"/>
          <w:w w:val="121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0"/>
          <w:w w:val="66"/>
          <w:i/>
          <w:position w:val="-1"/>
        </w:rPr>
        <w:t>:.,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0"/>
          <w:w w:val="100"/>
          <w:i/>
          <w:position w:val="-1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0"/>
          <w:w w:val="100"/>
          <w:i/>
          <w:position w:val="-1"/>
        </w:rPr>
      </w:r>
      <w:r>
        <w:rPr>
          <w:rFonts w:ascii="Arial" w:hAnsi="Arial" w:cs="Arial" w:eastAsia="Arial"/>
          <w:sz w:val="16"/>
          <w:szCs w:val="16"/>
          <w:color w:val="6B6B6B"/>
          <w:spacing w:val="0"/>
          <w:w w:val="144"/>
          <w:i/>
          <w:position w:val="-1"/>
        </w:rPr>
        <w:t>j</w:t>
      </w:r>
      <w:r>
        <w:rPr>
          <w:rFonts w:ascii="Arial" w:hAnsi="Arial" w:cs="Arial" w:eastAsia="Arial"/>
          <w:sz w:val="16"/>
          <w:szCs w:val="16"/>
          <w:color w:val="858585"/>
          <w:spacing w:val="7"/>
          <w:w w:val="22"/>
          <w:position w:val="-1"/>
        </w:rPr>
        <w:t>-</w:t>
      </w:r>
      <w:r>
        <w:rPr>
          <w:rFonts w:ascii="Arial" w:hAnsi="Arial" w:cs="Arial" w:eastAsia="Arial"/>
          <w:sz w:val="16"/>
          <w:szCs w:val="16"/>
          <w:color w:val="545454"/>
          <w:spacing w:val="0"/>
          <w:w w:val="72"/>
          <w:position w:val="-1"/>
        </w:rPr>
        <w:t>-"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1" w:lineRule="exact"/>
        <w:ind w:left="1608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13"/>
        </w:rPr>
        <w:t>---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13"/>
        </w:rPr>
        <w:t>                        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1"/>
          <w:w w:val="1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B6B6B"/>
          <w:spacing w:val="-7"/>
          <w:w w:val="23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14"/>
        </w:rPr>
        <w:t>'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-1"/>
          <w:w w:val="14"/>
        </w:rPr>
        <w:t>_</w:t>
      </w:r>
      <w:r>
        <w:rPr>
          <w:rFonts w:ascii="Times New Roman" w:hAnsi="Times New Roman" w:cs="Times New Roman" w:eastAsia="Times New Roman"/>
          <w:sz w:val="16"/>
          <w:szCs w:val="16"/>
          <w:color w:val="6B6B6B"/>
          <w:spacing w:val="0"/>
          <w:w w:val="91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6B6B6B"/>
          <w:spacing w:val="-1"/>
          <w:w w:val="92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8"/>
          <w:w w:val="23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57"/>
        </w:rPr>
        <w:t>\;-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58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-20"/>
          <w:w w:val="11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-10"/>
          <w:w w:val="58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63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7"/>
          <w:w w:val="63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-20"/>
          <w:w w:val="162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6B6B6B"/>
          <w:spacing w:val="0"/>
          <w:w w:val="90"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color w:val="6B6B6B"/>
          <w:spacing w:val="-8"/>
          <w:w w:val="90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-28"/>
          <w:w w:val="79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6B6B6B"/>
          <w:spacing w:val="3"/>
          <w:w w:val="91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0"/>
          <w:w w:val="61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54545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27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2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4"/>
          <w:w w:val="2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58585"/>
          <w:spacing w:val="0"/>
          <w:w w:val="58"/>
          <w:i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858585"/>
          <w:spacing w:val="-12"/>
          <w:w w:val="58"/>
          <w:i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C1C1C"/>
          <w:spacing w:val="0"/>
          <w:w w:val="179"/>
          <w:i/>
        </w:rPr>
        <w:t>f.</w:t>
      </w:r>
      <w:r>
        <w:rPr>
          <w:rFonts w:ascii="Times New Roman" w:hAnsi="Times New Roman" w:cs="Times New Roman" w:eastAsia="Times New Roman"/>
          <w:sz w:val="13"/>
          <w:szCs w:val="13"/>
          <w:color w:val="1C1C1C"/>
          <w:spacing w:val="0"/>
          <w:w w:val="179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C1C1C"/>
          <w:spacing w:val="55"/>
          <w:w w:val="179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14141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6" w:after="0" w:line="220" w:lineRule="auto"/>
        <w:ind w:left="57" w:right="540" w:firstLine="-9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SEGUNDO.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8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8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clasif/cóéió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9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11"/>
          <w:w w:val="106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0"/>
          <w:i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69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2"/>
          <w:w w:val="70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A8A8A8"/>
          <w:spacing w:val="0"/>
          <w:w w:val="141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tjesf;lasificació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reservad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y/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confidencial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emisió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versioneS'pul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lli:b'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91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148"/>
          <w:i/>
        </w:rPr>
        <w:t>;}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149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-3"/>
          <w:w w:val="149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ealizar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trqvé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50505"/>
          <w:spacing w:val="0"/>
          <w:w w:val="83"/>
          <w:i/>
        </w:rPr>
        <w:t>ge</w:t>
      </w:r>
      <w:r>
        <w:rPr>
          <w:rFonts w:ascii="Arial" w:hAnsi="Arial" w:cs="Arial" w:eastAsia="Arial"/>
          <w:sz w:val="20"/>
          <w:szCs w:val="20"/>
          <w:color w:val="050505"/>
          <w:spacing w:val="0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Comité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Clasificación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conforme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53" w:lineRule="exact"/>
        <w:ind w:left="1920" w:right="-20"/>
        <w:jc w:val="left"/>
        <w:tabs>
          <w:tab w:pos="336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Arial" w:hAnsi="Arial" w:cs="Arial" w:eastAsia="Arial"/>
          <w:sz w:val="9"/>
          <w:szCs w:val="9"/>
          <w:color w:val="858585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9"/>
          <w:szCs w:val="9"/>
          <w:color w:val="85858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9"/>
          <w:szCs w:val="9"/>
          <w:color w:val="858585"/>
          <w:spacing w:val="0"/>
          <w:w w:val="52"/>
          <w:position w:val="-1"/>
        </w:rPr>
        <w:t>'</w:t>
      </w:r>
      <w:r>
        <w:rPr>
          <w:rFonts w:ascii="Arial" w:hAnsi="Arial" w:cs="Arial" w:eastAsia="Arial"/>
          <w:sz w:val="9"/>
          <w:szCs w:val="9"/>
          <w:color w:val="858585"/>
          <w:spacing w:val="0"/>
          <w:w w:val="52"/>
          <w:position w:val="-1"/>
        </w:rPr>
        <w:t>       </w:t>
      </w:r>
      <w:r>
        <w:rPr>
          <w:rFonts w:ascii="Arial" w:hAnsi="Arial" w:cs="Arial" w:eastAsia="Arial"/>
          <w:sz w:val="9"/>
          <w:szCs w:val="9"/>
          <w:color w:val="858585"/>
          <w:spacing w:val="1"/>
          <w:w w:val="52"/>
          <w:position w:val="-1"/>
        </w:rPr>
        <w:t> </w:t>
      </w:r>
      <w:r>
        <w:rPr>
          <w:rFonts w:ascii="Arial" w:hAnsi="Arial" w:cs="Arial" w:eastAsia="Arial"/>
          <w:sz w:val="9"/>
          <w:szCs w:val="9"/>
          <w:color w:val="2D2D2D"/>
          <w:spacing w:val="0"/>
          <w:w w:val="19"/>
          <w:position w:val="-1"/>
        </w:rPr>
        <w:t>-</w:t>
      </w:r>
      <w:r>
        <w:rPr>
          <w:rFonts w:ascii="Arial" w:hAnsi="Arial" w:cs="Arial" w:eastAsia="Arial"/>
          <w:sz w:val="9"/>
          <w:szCs w:val="9"/>
          <w:color w:val="2D2D2D"/>
          <w:spacing w:val="0"/>
          <w:w w:val="19"/>
          <w:position w:val="-1"/>
        </w:rPr>
        <w:t>                                   </w:t>
      </w:r>
      <w:r>
        <w:rPr>
          <w:rFonts w:ascii="Arial" w:hAnsi="Arial" w:cs="Arial" w:eastAsia="Arial"/>
          <w:sz w:val="9"/>
          <w:szCs w:val="9"/>
          <w:color w:val="2D2D2D"/>
          <w:spacing w:val="3"/>
          <w:w w:val="19"/>
          <w:position w:val="-1"/>
        </w:rPr>
        <w:t> </w:t>
      </w:r>
      <w:r>
        <w:rPr>
          <w:rFonts w:ascii="Arial" w:hAnsi="Arial" w:cs="Arial" w:eastAsia="Arial"/>
          <w:sz w:val="9"/>
          <w:szCs w:val="9"/>
          <w:color w:val="414141"/>
          <w:spacing w:val="0"/>
          <w:w w:val="52"/>
          <w:position w:val="-1"/>
        </w:rPr>
        <w:t>'</w:t>
      </w:r>
      <w:r>
        <w:rPr>
          <w:rFonts w:ascii="Arial" w:hAnsi="Arial" w:cs="Arial" w:eastAsia="Arial"/>
          <w:sz w:val="9"/>
          <w:szCs w:val="9"/>
          <w:color w:val="414141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9"/>
          <w:szCs w:val="9"/>
          <w:color w:val="414141"/>
          <w:spacing w:val="0"/>
          <w:w w:val="100"/>
          <w:position w:val="-1"/>
        </w:rPr>
      </w:r>
      <w:r>
        <w:rPr>
          <w:rFonts w:ascii="Arial" w:hAnsi="Arial" w:cs="Arial" w:eastAsia="Arial"/>
          <w:sz w:val="9"/>
          <w:szCs w:val="9"/>
          <w:color w:val="2D2D2D"/>
          <w:spacing w:val="0"/>
          <w:w w:val="52"/>
          <w:position w:val="-1"/>
        </w:rPr>
        <w:t>'</w:t>
      </w:r>
      <w:r>
        <w:rPr>
          <w:rFonts w:ascii="Arial" w:hAnsi="Arial" w:cs="Arial" w:eastAsia="Arial"/>
          <w:sz w:val="9"/>
          <w:szCs w:val="9"/>
          <w:color w:val="2D2D2D"/>
          <w:spacing w:val="0"/>
          <w:w w:val="52"/>
          <w:position w:val="-1"/>
        </w:rPr>
        <w:t> </w:t>
      </w:r>
      <w:r>
        <w:rPr>
          <w:rFonts w:ascii="Arial" w:hAnsi="Arial" w:cs="Arial" w:eastAsia="Arial"/>
          <w:sz w:val="9"/>
          <w:szCs w:val="9"/>
          <w:color w:val="2D2D2D"/>
          <w:spacing w:val="6"/>
          <w:w w:val="52"/>
          <w:position w:val="-1"/>
        </w:rPr>
        <w:t> </w:t>
      </w:r>
      <w:r>
        <w:rPr>
          <w:rFonts w:ascii="Arial" w:hAnsi="Arial" w:cs="Arial" w:eastAsia="Arial"/>
          <w:sz w:val="9"/>
          <w:szCs w:val="9"/>
          <w:color w:val="545454"/>
          <w:spacing w:val="2"/>
          <w:w w:val="208"/>
          <w:position w:val="-1"/>
        </w:rPr>
        <w:t>f</w:t>
      </w:r>
      <w:r>
        <w:rPr>
          <w:rFonts w:ascii="Arial" w:hAnsi="Arial" w:cs="Arial" w:eastAsia="Arial"/>
          <w:sz w:val="9"/>
          <w:szCs w:val="9"/>
          <w:color w:val="2D2D2D"/>
          <w:spacing w:val="0"/>
          <w:w w:val="154"/>
          <w:position w:val="-1"/>
        </w:rPr>
        <w:t>'</w:t>
      </w:r>
      <w:r>
        <w:rPr>
          <w:rFonts w:ascii="Arial" w:hAnsi="Arial" w:cs="Arial" w:eastAsia="Arial"/>
          <w:sz w:val="9"/>
          <w:szCs w:val="9"/>
          <w:color w:val="2D2D2D"/>
          <w:spacing w:val="2"/>
          <w:w w:val="154"/>
          <w:position w:val="-1"/>
        </w:rPr>
        <w:t>:</w:t>
      </w:r>
      <w:r>
        <w:rPr>
          <w:rFonts w:ascii="Times New Roman" w:hAnsi="Times New Roman" w:cs="Times New Roman" w:eastAsia="Times New Roman"/>
          <w:sz w:val="11"/>
          <w:szCs w:val="11"/>
          <w:color w:val="1C1C1C"/>
          <w:spacing w:val="0"/>
          <w:w w:val="90"/>
          <w:position w:val="-1"/>
        </w:rPr>
        <w:t>·,</w:t>
      </w:r>
      <w:r>
        <w:rPr>
          <w:rFonts w:ascii="Times New Roman" w:hAnsi="Times New Roman" w:cs="Times New Roman" w:eastAsia="Times New Roman"/>
          <w:sz w:val="11"/>
          <w:szCs w:val="11"/>
          <w:color w:val="1C1C1C"/>
          <w:spacing w:val="-19"/>
          <w:w w:val="90"/>
          <w:position w:val="-1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414141"/>
          <w:spacing w:val="-7"/>
          <w:w w:val="40"/>
          <w:position w:val="-1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-36"/>
          <w:w w:val="197"/>
          <w:position w:val="-1"/>
        </w:rPr>
        <w:t>:</w:t>
      </w:r>
      <w:r>
        <w:rPr>
          <w:rFonts w:ascii="Times New Roman" w:hAnsi="Times New Roman" w:cs="Times New Roman" w:eastAsia="Times New Roman"/>
          <w:sz w:val="11"/>
          <w:szCs w:val="11"/>
          <w:color w:val="414141"/>
          <w:spacing w:val="0"/>
          <w:w w:val="40"/>
          <w:position w:val="-1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414141"/>
          <w:spacing w:val="-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D2D2D"/>
          <w:spacing w:val="0"/>
          <w:w w:val="54"/>
          <w:position w:val="-1"/>
        </w:rPr>
        <w:t>t</w:t>
      </w:r>
      <w:r>
        <w:rPr>
          <w:rFonts w:ascii="Times New Roman" w:hAnsi="Times New Roman" w:cs="Times New Roman" w:eastAsia="Times New Roman"/>
          <w:sz w:val="11"/>
          <w:szCs w:val="11"/>
          <w:color w:val="2D2D2D"/>
          <w:spacing w:val="4"/>
          <w:w w:val="54"/>
          <w:position w:val="-1"/>
        </w:rPr>
        <w:t>&gt;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2"/>
          <w:w w:val="92"/>
          <w:position w:val="-1"/>
        </w:rPr>
        <w:t>\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0"/>
          <w:w w:val="100"/>
          <w:position w:val="-1"/>
        </w:rPr>
        <w:t>;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0"/>
          <w:w w:val="101"/>
          <w:position w:val="-1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-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-8"/>
          <w:w w:val="40"/>
          <w:position w:val="-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0"/>
          <w:w w:val="157"/>
          <w:position w:val="-1"/>
        </w:rPr>
        <w:t>: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-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14141"/>
          <w:spacing w:val="2"/>
          <w:w w:val="131"/>
          <w:position w:val="-1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1C1C1C"/>
          <w:spacing w:val="0"/>
          <w:w w:val="90"/>
          <w:position w:val="-1"/>
        </w:rPr>
        <w:t>:</w:t>
      </w:r>
      <w:r>
        <w:rPr>
          <w:rFonts w:ascii="Times New Roman" w:hAnsi="Times New Roman" w:cs="Times New Roman" w:eastAsia="Times New Roman"/>
          <w:sz w:val="11"/>
          <w:szCs w:val="11"/>
          <w:color w:val="1C1C1C"/>
          <w:spacing w:val="0"/>
          <w:w w:val="91"/>
          <w:position w:val="-1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1C1C1C"/>
          <w:spacing w:val="-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50505"/>
          <w:spacing w:val="0"/>
          <w:w w:val="51"/>
          <w:position w:val="-1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050505"/>
          <w:spacing w:val="-16"/>
          <w:w w:val="51"/>
          <w:position w:val="-1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050505"/>
          <w:spacing w:val="0"/>
          <w:w w:val="160"/>
          <w:position w:val="-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61" w:lineRule="exact"/>
        <w:ind w:left="5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disposicione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contenida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criterio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genérole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  <w:position w:val="1"/>
        </w:rPr>
        <w:t>qa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2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-8"/>
          <w:w w:val="49"/>
          <w:i/>
          <w:position w:val="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-4"/>
          <w:w w:val="98"/>
          <w:i/>
          <w:position w:val="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  <w:position w:val="1"/>
        </w:rPr>
        <w:t>t:xpida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/o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sujeto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obligado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0"/>
          <w:i/>
          <w:position w:val="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8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2" w:after="0" w:line="203" w:lineRule="exact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8"/>
          <w:w w:val="39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A8A8A8"/>
          <w:spacing w:val="0"/>
          <w:w w:val="121"/>
          <w:i/>
          <w:position w:val="-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A8A8A8"/>
          <w:spacing w:val="-2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presente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-1"/>
        </w:rPr>
        <w:t>Lineamientos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9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atendiend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dispu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Útúlo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Segund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Quint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0"/>
          <w:w w:val="100"/>
          <w:i/>
          <w:position w:val="-1"/>
        </w:rPr>
        <w:t>/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-1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  <w:position w:val="-1"/>
        </w:rPr>
        <w:t>fle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-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  <w:position w:val="-1"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9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así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60" w:h="15380"/>
          <w:pgMar w:top="140" w:bottom="280" w:left="540" w:right="280"/>
          <w:cols w:num="2" w:equalWidth="0">
            <w:col w:w="1417" w:space="2235"/>
            <w:col w:w="7688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3" w:lineRule="exact"/>
        <w:ind w:left="3704" w:right="-67"/>
        <w:jc w:val="left"/>
        <w:tabs>
          <w:tab w:pos="7020" w:val="left"/>
        </w:tabs>
        <w:rPr>
          <w:rFonts w:ascii="Arial" w:hAnsi="Arial" w:cs="Arial" w:eastAsia="Arial"/>
          <w:sz w:val="4"/>
          <w:szCs w:val="4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t,om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  <w:position w:val="-1"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9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dispuest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5"/>
          <w:i/>
          <w:position w:val="-1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-5"/>
          <w:w w:val="377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-18"/>
          <w:w w:val="122"/>
          <w:i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91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232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-3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gla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  <w:position w:val="-1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ento.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22"/>
          <w:position w:val="-1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-2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26"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26"/>
          <w:position w:val="-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5"/>
          <w:w w:val="26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4"/>
          <w:szCs w:val="4"/>
          <w:color w:val="050505"/>
          <w:spacing w:val="0"/>
          <w:w w:val="357"/>
          <w:position w:val="-1"/>
        </w:rPr>
        <w:t>d</w:t>
      </w:r>
      <w:r>
        <w:rPr>
          <w:rFonts w:ascii="Arial" w:hAnsi="Arial" w:cs="Arial" w:eastAsia="Arial"/>
          <w:sz w:val="4"/>
          <w:szCs w:val="4"/>
          <w:color w:val="050505"/>
          <w:spacing w:val="7"/>
          <w:w w:val="357"/>
          <w:position w:val="-1"/>
        </w:rPr>
        <w:t> </w:t>
      </w:r>
      <w:r>
        <w:rPr>
          <w:rFonts w:ascii="Arial" w:hAnsi="Arial" w:cs="Arial" w:eastAsia="Arial"/>
          <w:sz w:val="4"/>
          <w:szCs w:val="4"/>
          <w:color w:val="6B6B6B"/>
          <w:spacing w:val="0"/>
          <w:w w:val="357"/>
          <w:position w:val="-1"/>
        </w:rPr>
        <w:t>·</w:t>
      </w:r>
      <w:r>
        <w:rPr>
          <w:rFonts w:ascii="Arial" w:hAnsi="Arial" w:cs="Arial" w:eastAsia="Arial"/>
          <w:sz w:val="4"/>
          <w:szCs w:val="4"/>
          <w:color w:val="6B6B6B"/>
          <w:spacing w:val="-24"/>
          <w:w w:val="357"/>
          <w:position w:val="-1"/>
        </w:rPr>
        <w:t> </w:t>
      </w:r>
      <w:r>
        <w:rPr>
          <w:rFonts w:ascii="Arial" w:hAnsi="Arial" w:cs="Arial" w:eastAsia="Arial"/>
          <w:sz w:val="4"/>
          <w:szCs w:val="4"/>
          <w:color w:val="6B6B6B"/>
          <w:spacing w:val="0"/>
          <w:w w:val="357"/>
          <w:position w:val="-1"/>
        </w:rPr>
        <w:t>·</w:t>
      </w:r>
      <w:r>
        <w:rPr>
          <w:rFonts w:ascii="Arial" w:hAnsi="Arial" w:cs="Arial" w:eastAsia="Arial"/>
          <w:sz w:val="4"/>
          <w:szCs w:val="4"/>
          <w:color w:val="6B6B6B"/>
          <w:spacing w:val="0"/>
          <w:w w:val="357"/>
          <w:position w:val="-1"/>
        </w:rPr>
        <w:t>  </w:t>
      </w:r>
      <w:r>
        <w:rPr>
          <w:rFonts w:ascii="Arial" w:hAnsi="Arial" w:cs="Arial" w:eastAsia="Arial"/>
          <w:sz w:val="4"/>
          <w:szCs w:val="4"/>
          <w:color w:val="6B6B6B"/>
          <w:spacing w:val="5"/>
          <w:w w:val="357"/>
          <w:position w:val="-1"/>
        </w:rPr>
        <w:t> </w:t>
      </w:r>
      <w:r>
        <w:rPr>
          <w:rFonts w:ascii="Arial" w:hAnsi="Arial" w:cs="Arial" w:eastAsia="Arial"/>
          <w:sz w:val="4"/>
          <w:szCs w:val="4"/>
          <w:color w:val="414141"/>
          <w:spacing w:val="0"/>
          <w:w w:val="600"/>
          <w:position w:val="-1"/>
        </w:rPr>
        <w:t>'</w:t>
      </w:r>
      <w:r>
        <w:rPr>
          <w:rFonts w:ascii="Arial" w:hAnsi="Arial" w:cs="Arial" w:eastAsia="Arial"/>
          <w:sz w:val="4"/>
          <w:szCs w:val="4"/>
          <w:color w:val="414141"/>
          <w:spacing w:val="-42"/>
          <w:w w:val="600"/>
          <w:position w:val="-1"/>
        </w:rPr>
        <w:t> </w:t>
      </w:r>
      <w:r>
        <w:rPr>
          <w:rFonts w:ascii="Arial" w:hAnsi="Arial" w:cs="Arial" w:eastAsia="Arial"/>
          <w:sz w:val="4"/>
          <w:szCs w:val="4"/>
          <w:color w:val="6B6B6B"/>
          <w:spacing w:val="-36"/>
          <w:w w:val="433"/>
          <w:position w:val="-1"/>
        </w:rPr>
        <w:t>·</w:t>
      </w:r>
      <w:r>
        <w:rPr>
          <w:rFonts w:ascii="Arial" w:hAnsi="Arial" w:cs="Arial" w:eastAsia="Arial"/>
          <w:sz w:val="4"/>
          <w:szCs w:val="4"/>
          <w:color w:val="6B6B6B"/>
          <w:spacing w:val="-7"/>
          <w:w w:val="394"/>
          <w:position w:val="-1"/>
        </w:rPr>
        <w:t>;</w:t>
      </w:r>
      <w:r>
        <w:rPr>
          <w:rFonts w:ascii="Arial" w:hAnsi="Arial" w:cs="Arial" w:eastAsia="Arial"/>
          <w:sz w:val="4"/>
          <w:szCs w:val="4"/>
          <w:color w:val="6B6B6B"/>
          <w:spacing w:val="0"/>
          <w:w w:val="431"/>
          <w:position w:val="-1"/>
        </w:rPr>
        <w:t>;:</w:t>
      </w:r>
      <w:r>
        <w:rPr>
          <w:rFonts w:ascii="Arial" w:hAnsi="Arial" w:cs="Arial" w:eastAsia="Arial"/>
          <w:sz w:val="4"/>
          <w:szCs w:val="4"/>
          <w:color w:val="000000"/>
          <w:spacing w:val="0"/>
          <w:w w:val="100"/>
          <w:position w:val="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tabs>
          <w:tab w:pos="780" w:val="left"/>
          <w:tab w:pos="1280" w:val="left"/>
        </w:tabs>
        <w:rPr>
          <w:rFonts w:ascii="Arial" w:hAnsi="Arial" w:cs="Arial" w:eastAsia="Arial"/>
          <w:sz w:val="4"/>
          <w:szCs w:val="4"/>
        </w:rPr>
      </w:pPr>
      <w:rPr/>
      <w:r>
        <w:rPr>
          <w:rFonts w:ascii="Arial" w:hAnsi="Arial" w:cs="Arial" w:eastAsia="Arial"/>
          <w:sz w:val="4"/>
          <w:szCs w:val="4"/>
          <w:color w:val="A8A8A8"/>
          <w:spacing w:val="0"/>
          <w:w w:val="471"/>
        </w:rPr>
        <w:t>'</w:t>
      </w:r>
      <w:r>
        <w:rPr>
          <w:rFonts w:ascii="Arial" w:hAnsi="Arial" w:cs="Arial" w:eastAsia="Arial"/>
          <w:sz w:val="4"/>
          <w:szCs w:val="4"/>
          <w:color w:val="A8A8A8"/>
          <w:spacing w:val="0"/>
          <w:w w:val="471"/>
        </w:rPr>
        <w:t> </w:t>
      </w:r>
      <w:r>
        <w:rPr>
          <w:rFonts w:ascii="Arial" w:hAnsi="Arial" w:cs="Arial" w:eastAsia="Arial"/>
          <w:sz w:val="4"/>
          <w:szCs w:val="4"/>
          <w:color w:val="A8A8A8"/>
          <w:spacing w:val="40"/>
          <w:w w:val="471"/>
        </w:rPr>
        <w:t> </w:t>
      </w:r>
      <w:r>
        <w:rPr>
          <w:rFonts w:ascii="Arial" w:hAnsi="Arial" w:cs="Arial" w:eastAsia="Arial"/>
          <w:sz w:val="4"/>
          <w:szCs w:val="4"/>
          <w:color w:val="6B6B6B"/>
          <w:spacing w:val="0"/>
          <w:w w:val="236"/>
        </w:rPr>
        <w:t>.</w:t>
      </w:r>
      <w:r>
        <w:rPr>
          <w:rFonts w:ascii="Arial" w:hAnsi="Arial" w:cs="Arial" w:eastAsia="Arial"/>
          <w:sz w:val="4"/>
          <w:szCs w:val="4"/>
          <w:color w:val="6B6B6B"/>
          <w:spacing w:val="0"/>
          <w:w w:val="100"/>
        </w:rPr>
        <w:tab/>
      </w:r>
      <w:r>
        <w:rPr>
          <w:rFonts w:ascii="Arial" w:hAnsi="Arial" w:cs="Arial" w:eastAsia="Arial"/>
          <w:sz w:val="4"/>
          <w:szCs w:val="4"/>
          <w:color w:val="6B6B6B"/>
          <w:spacing w:val="0"/>
          <w:w w:val="100"/>
        </w:rPr>
      </w:r>
      <w:r>
        <w:rPr>
          <w:rFonts w:ascii="Arial" w:hAnsi="Arial" w:cs="Arial" w:eastAsia="Arial"/>
          <w:sz w:val="4"/>
          <w:szCs w:val="4"/>
          <w:color w:val="858585"/>
          <w:spacing w:val="0"/>
          <w:w w:val="143"/>
        </w:rPr>
        <w:t>•</w:t>
      </w:r>
      <w:r>
        <w:rPr>
          <w:rFonts w:ascii="Arial" w:hAnsi="Arial" w:cs="Arial" w:eastAsia="Arial"/>
          <w:sz w:val="4"/>
          <w:szCs w:val="4"/>
          <w:color w:val="858585"/>
          <w:spacing w:val="0"/>
          <w:w w:val="100"/>
        </w:rPr>
        <w:tab/>
      </w:r>
      <w:r>
        <w:rPr>
          <w:rFonts w:ascii="Arial" w:hAnsi="Arial" w:cs="Arial" w:eastAsia="Arial"/>
          <w:sz w:val="4"/>
          <w:szCs w:val="4"/>
          <w:color w:val="858585"/>
          <w:spacing w:val="0"/>
          <w:w w:val="100"/>
        </w:rPr>
      </w:r>
      <w:r>
        <w:rPr>
          <w:rFonts w:ascii="Arial" w:hAnsi="Arial" w:cs="Arial" w:eastAsia="Arial"/>
          <w:sz w:val="4"/>
          <w:szCs w:val="4"/>
          <w:color w:val="414141"/>
          <w:spacing w:val="0"/>
          <w:w w:val="589"/>
        </w:rPr>
        <w:t>'</w:t>
      </w:r>
      <w:r>
        <w:rPr>
          <w:rFonts w:ascii="Arial" w:hAnsi="Arial" w:cs="Arial" w:eastAsia="Arial"/>
          <w:sz w:val="4"/>
          <w:szCs w:val="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60" w:h="15380"/>
          <w:pgMar w:top="140" w:bottom="280" w:left="540" w:right="280"/>
          <w:cols w:num="2" w:equalWidth="0">
            <w:col w:w="7892" w:space="511"/>
            <w:col w:w="2937"/>
          </w:cols>
        </w:sectPr>
      </w:pPr>
      <w:rPr/>
    </w:p>
    <w:p>
      <w:pPr>
        <w:spacing w:before="87" w:after="0" w:line="230" w:lineRule="auto"/>
        <w:ind w:left="3699" w:right="559" w:firstLine="14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18.240pt;margin-top:623.142151pt;width:552pt;height:142.937826pt;mso-position-horizontal-relative:page;mso-position-vertical-relative:page;z-index:-4856" coordorigin="365,12463" coordsize="11040,2859">
            <v:shape style="position:absolute;left:365;top:12518;width:11040;height:2803" type="#_x0000_t75">
              <v:imagedata r:id="rId258" o:title=""/>
            </v:shape>
            <v:group style="position:absolute;left:2655;top:12465;width:2;height:709" coordorigin="2655,12465" coordsize="2,709">
              <v:shape style="position:absolute;left:2655;top:12465;width:2;height:709" coordorigin="2655,12465" coordsize="0,709" path="m2655,13175l2655,12465e" filled="f" stroked="t" strokeweight=".237096pt" strokecolor="#48484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3.440002pt;margin-top:6.719973pt;width:394.560013pt;height:279.360014pt;mso-position-horizontal-relative:page;mso-position-vertical-relative:page;z-index:-4854" coordorigin="2669,134" coordsize="7891,5587">
            <v:shape style="position:absolute;left:2669;top:4531;width:250;height:1190" type="#_x0000_t75">
              <v:imagedata r:id="rId259" o:title=""/>
            </v:shape>
            <v:group style="position:absolute;left:2829;top:333;width:2;height:4190" coordorigin="2829,333" coordsize="2,4190">
              <v:shape style="position:absolute;left:2829;top:333;width:2;height:4190" coordorigin="2829,333" coordsize="0,4190" path="m2829,4523l2829,333e" filled="f" stroked="t" strokeweight="1.422576pt" strokecolor="#0C0C0C">
                <v:path arrowok="t"/>
              </v:shape>
              <v:shape style="position:absolute;left:3725;top:134;width:6835;height:269" type="#_x0000_t75">
                <v:imagedata r:id="rId260" o:title=""/>
              </v:shape>
            </v:group>
            <v:group style="position:absolute;left:2812;top:348;width:1001;height:2" coordorigin="2812,348" coordsize="1001,2">
              <v:shape style="position:absolute;left:2812;top:348;width:1001;height:2" coordorigin="2812,348" coordsize="1001,0" path="m2812,348l3813,348e" filled="f" stroked="t" strokeweight="1.422576pt" strokecolor="#18181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2pt;margin-top:12.480011pt;width:42.240002pt;height:41.279999pt;mso-position-horizontal-relative:page;mso-position-vertical-relative:page;z-index:-4853" type="#_x0000_t75">
            <v:imagedata r:id="rId261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TERCERO.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L(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Tran$ifcí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erycia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86"/>
          <w:i/>
        </w:rPr>
        <w:t> 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60"/>
          <w:i/>
        </w:rPr>
        <w:t>y</w:t>
      </w:r>
      <w:r>
        <w:rPr>
          <w:rFonts w:ascii="Arial" w:hAnsi="Arial" w:cs="Arial" w:eastAsia="Arial"/>
          <w:sz w:val="24"/>
          <w:szCs w:val="24"/>
          <w:color w:val="050505"/>
          <w:spacing w:val="12"/>
          <w:w w:val="6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2"/>
          <w:i/>
        </w:rPr>
        <w:t>/nfdrf{¡&amp;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8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54"/>
          <w:i/>
        </w:rPr>
        <w:t>f;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9"/>
          <w:w w:val="54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pn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Jalisc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5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7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Municipios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constriñe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su)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éiiJ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obligados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travé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50505"/>
          <w:spacing w:val="0"/>
          <w:w w:val="96"/>
          <w:i/>
        </w:rPr>
        <w:t>si</w:t>
      </w:r>
      <w:r>
        <w:rPr>
          <w:rFonts w:ascii="Times New Roman" w:hAnsi="Times New Roman" w:cs="Times New Roman" w:eastAsia="Times New Roman"/>
          <w:sz w:val="21"/>
          <w:szCs w:val="21"/>
          <w:color w:val="050505"/>
          <w:spacing w:val="12"/>
          <w:w w:val="96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Comité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clasifica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reservada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y/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confidt:ncial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informa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98"/>
          <w:i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3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encuentre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poder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reún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requisito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supuesto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contemplado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dich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legislació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una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otr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categorla.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5" w:lineRule="auto"/>
        <w:ind w:left="3699" w:right="543" w:firstLine="9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QUINTO.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conformida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fracció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VI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puede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objet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clasificación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todo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expedientes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reportes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estudios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actas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dictámenes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resoluciones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oficios,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correspondencia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acuerr,lf!s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directivas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direCttices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circular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contratos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convenios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0"/>
          <w:i/>
        </w:rPr>
        <w:t>tructivos,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datos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notas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memaran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4"/>
          <w:i/>
        </w:rPr>
        <w:t>$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0"/>
          <w:w w:val="45"/>
          <w:i/>
        </w:rPr>
        <w:t>/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-10"/>
          <w:w w:val="45"/>
          <w:i/>
        </w:rPr>
        <w:t>&lt;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éstadísticas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instrumentO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$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3"/>
          <w:w w:val="53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medíción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bien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cualquie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atr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registro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documente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eje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-10"/>
          <w:w w:val="100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7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2"/>
          <w:w w:val="61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3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2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6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2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facultade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activida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obli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ados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servidore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público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93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1"/>
          <w:w w:val="118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74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si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inl,úkta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50505"/>
          <w:spacing w:val="0"/>
          <w:w w:val="83"/>
          <w:i/>
        </w:rPr>
        <w:t>su</w:t>
      </w:r>
      <w:r>
        <w:rPr>
          <w:rFonts w:ascii="Arial" w:hAnsi="Arial" w:cs="Arial" w:eastAsia="Arial"/>
          <w:sz w:val="20"/>
          <w:szCs w:val="20"/>
          <w:color w:val="050505"/>
          <w:spacing w:val="16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fuente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fech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elaboración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aquello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señalados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2" w:lineRule="exact"/>
        <w:ind w:left="3064" w:right="-20"/>
        <w:jc w:val="left"/>
        <w:tabs>
          <w:tab w:pos="36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45454"/>
          <w:spacing w:val="-1"/>
          <w:w w:val="173"/>
          <w:position w:val="-1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A8A8A8"/>
          <w:spacing w:val="4"/>
          <w:w w:val="117"/>
          <w:position w:val="-1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858585"/>
          <w:spacing w:val="0"/>
          <w:w w:val="76"/>
          <w:position w:val="-1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858585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45454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45454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45454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porl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reg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7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53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  <w:position w:val="-1"/>
        </w:rPr>
        <w:t>A1lri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84"/>
          <w:i/>
          <w:position w:val="-1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84"/>
          <w:i/>
          <w:position w:val="-1"/>
        </w:rPr>
        <w:t>Jhl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8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pció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Documento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  <w:position w:val="-1"/>
        </w:rPr>
        <w:t>Pbblico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9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Históiico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5"/>
          <w:i/>
          <w:position w:val="-1"/>
        </w:rPr>
        <w:t>Estq,9-,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5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7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  <w:i/>
          <w:position w:val="-1"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87" w:after="0" w:line="602" w:lineRule="exact"/>
        <w:ind w:left="3191" w:right="-20"/>
        <w:jc w:val="left"/>
        <w:rPr>
          <w:rFonts w:ascii="Arial" w:hAnsi="Arial" w:cs="Arial" w:eastAsia="Arial"/>
          <w:sz w:val="55"/>
          <w:szCs w:val="55"/>
        </w:rPr>
      </w:pPr>
      <w:rPr/>
      <w:r>
        <w:rPr/>
        <w:pict>
          <v:group style="position:absolute;margin-left:583.611877pt;margin-top:15.860624pt;width:.1pt;height:150.220595pt;mso-position-horizontal-relative:page;mso-position-vertical-relative:paragraph;z-index:-4848" coordorigin="11672,317" coordsize="2,3004">
            <v:shape style="position:absolute;left:11672;top:317;width:2;height:3004" coordorigin="11672,317" coordsize="0,3004" path="m11672,3322l11672,317e" filled="f" stroked="t" strokeweight="1.185480pt" strokecolor="#13131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55"/>
          <w:szCs w:val="55"/>
          <w:color w:val="414141"/>
          <w:spacing w:val="-143"/>
          <w:w w:val="76"/>
          <w:i/>
          <w:position w:val="-3"/>
        </w:rPr>
        <w:t>;</w:t>
      </w:r>
      <w:r>
        <w:rPr>
          <w:rFonts w:ascii="Arial" w:hAnsi="Arial" w:cs="Arial" w:eastAsia="Arial"/>
          <w:sz w:val="55"/>
          <w:szCs w:val="55"/>
          <w:color w:val="545454"/>
          <w:spacing w:val="0"/>
          <w:w w:val="33"/>
          <w:position w:val="-3"/>
        </w:rPr>
        <w:t>.</w:t>
      </w:r>
      <w:r>
        <w:rPr>
          <w:rFonts w:ascii="Arial" w:hAnsi="Arial" w:cs="Arial" w:eastAsia="Arial"/>
          <w:sz w:val="55"/>
          <w:szCs w:val="55"/>
          <w:color w:val="545454"/>
          <w:spacing w:val="19"/>
          <w:w w:val="100"/>
          <w:position w:val="-3"/>
        </w:rPr>
        <w:t> </w:t>
      </w:r>
      <w:r>
        <w:rPr>
          <w:rFonts w:ascii="Arial" w:hAnsi="Arial" w:cs="Arial" w:eastAsia="Arial"/>
          <w:sz w:val="55"/>
          <w:szCs w:val="55"/>
          <w:color w:val="1C1C1C"/>
          <w:spacing w:val="0"/>
          <w:w w:val="152"/>
          <w:i/>
          <w:position w:val="-3"/>
        </w:rPr>
        <w:t>;f</w:t>
      </w:r>
      <w:r>
        <w:rPr>
          <w:rFonts w:ascii="Arial" w:hAnsi="Arial" w:cs="Arial" w:eastAsia="Arial"/>
          <w:sz w:val="55"/>
          <w:szCs w:val="55"/>
          <w:color w:val="1C1C1C"/>
          <w:spacing w:val="-61"/>
          <w:w w:val="152"/>
          <w:i/>
          <w:position w:val="-3"/>
        </w:rPr>
        <w:t> </w:t>
      </w:r>
      <w:r>
        <w:rPr>
          <w:rFonts w:ascii="Arial" w:hAnsi="Arial" w:cs="Arial" w:eastAsia="Arial"/>
          <w:sz w:val="55"/>
          <w:szCs w:val="55"/>
          <w:color w:val="414141"/>
          <w:spacing w:val="0"/>
          <w:w w:val="113"/>
          <w:i/>
          <w:position w:val="-3"/>
        </w:rPr>
        <w:t>ii</w:t>
      </w:r>
      <w:r>
        <w:rPr>
          <w:rFonts w:ascii="Arial" w:hAnsi="Arial" w:cs="Arial" w:eastAsia="Arial"/>
          <w:sz w:val="55"/>
          <w:szCs w:val="55"/>
          <w:color w:val="414141"/>
          <w:spacing w:val="-33"/>
          <w:w w:val="112"/>
          <w:i/>
          <w:position w:val="-3"/>
        </w:rPr>
        <w:t>t</w:t>
      </w:r>
      <w:r>
        <w:rPr>
          <w:rFonts w:ascii="Arial" w:hAnsi="Arial" w:cs="Arial" w:eastAsia="Arial"/>
          <w:sz w:val="55"/>
          <w:szCs w:val="55"/>
          <w:color w:val="1C1C1C"/>
          <w:spacing w:val="0"/>
          <w:w w:val="34"/>
          <w:i/>
          <w:position w:val="-3"/>
        </w:rPr>
        <w:t>;t</w:t>
      </w:r>
      <w:r>
        <w:rPr>
          <w:rFonts w:ascii="Arial" w:hAnsi="Arial" w:cs="Arial" w:eastAsia="Arial"/>
          <w:sz w:val="55"/>
          <w:szCs w:val="55"/>
          <w:color w:val="1C1C1C"/>
          <w:spacing w:val="-37"/>
          <w:w w:val="34"/>
          <w:i/>
          <w:position w:val="-3"/>
        </w:rPr>
        <w:t>¿</w:t>
      </w:r>
      <w:r>
        <w:rPr>
          <w:rFonts w:ascii="Arial" w:hAnsi="Arial" w:cs="Arial" w:eastAsia="Arial"/>
          <w:sz w:val="55"/>
          <w:szCs w:val="55"/>
          <w:color w:val="050505"/>
          <w:spacing w:val="-348"/>
          <w:w w:val="37"/>
          <w:i/>
          <w:position w:val="-3"/>
        </w:rPr>
        <w:t>O</w:t>
      </w:r>
      <w:r>
        <w:rPr>
          <w:rFonts w:ascii="Arial" w:hAnsi="Arial" w:cs="Arial" w:eastAsia="Arial"/>
          <w:sz w:val="55"/>
          <w:szCs w:val="55"/>
          <w:color w:val="1C1C1C"/>
          <w:spacing w:val="0"/>
          <w:w w:val="35"/>
          <w:i/>
          <w:position w:val="-3"/>
        </w:rPr>
        <w:t>¡</w:t>
      </w:r>
      <w:r>
        <w:rPr>
          <w:rFonts w:ascii="Arial" w:hAnsi="Arial" w:cs="Arial" w:eastAsia="Arial"/>
          <w:sz w:val="55"/>
          <w:szCs w:val="55"/>
          <w:color w:val="1C1C1C"/>
          <w:spacing w:val="-77"/>
          <w:w w:val="100"/>
          <w:i/>
          <w:position w:val="-3"/>
        </w:rPr>
        <w:t> </w:t>
      </w:r>
      <w:r>
        <w:rPr>
          <w:rFonts w:ascii="Arial" w:hAnsi="Arial" w:cs="Arial" w:eastAsia="Arial"/>
          <w:sz w:val="55"/>
          <w:szCs w:val="55"/>
          <w:color w:val="050505"/>
          <w:spacing w:val="0"/>
          <w:w w:val="37"/>
          <w:i/>
          <w:position w:val="-3"/>
        </w:rPr>
        <w:t>t&lt;'l:</w:t>
      </w:r>
      <w:r>
        <w:rPr>
          <w:rFonts w:ascii="Arial" w:hAnsi="Arial" w:cs="Arial" w:eastAsia="Arial"/>
          <w:sz w:val="55"/>
          <w:szCs w:val="55"/>
          <w:color w:val="050505"/>
          <w:spacing w:val="-95"/>
          <w:w w:val="37"/>
          <w:i/>
          <w:position w:val="-3"/>
        </w:rPr>
        <w:t>:</w:t>
      </w:r>
      <w:r>
        <w:rPr>
          <w:rFonts w:ascii="Arial" w:hAnsi="Arial" w:cs="Arial" w:eastAsia="Arial"/>
          <w:sz w:val="55"/>
          <w:szCs w:val="55"/>
          <w:color w:val="414141"/>
          <w:spacing w:val="-79"/>
          <w:w w:val="32"/>
          <w:i/>
          <w:position w:val="-3"/>
        </w:rPr>
        <w:t>!</w:t>
      </w:r>
      <w:r>
        <w:rPr>
          <w:rFonts w:ascii="Arial" w:hAnsi="Arial" w:cs="Arial" w:eastAsia="Arial"/>
          <w:sz w:val="55"/>
          <w:szCs w:val="55"/>
          <w:color w:val="050505"/>
          <w:spacing w:val="-211"/>
          <w:w w:val="48"/>
          <w:i/>
          <w:position w:val="-3"/>
        </w:rPr>
        <w:t>n</w:t>
      </w:r>
      <w:r>
        <w:rPr>
          <w:rFonts w:ascii="Arial" w:hAnsi="Arial" w:cs="Arial" w:eastAsia="Arial"/>
          <w:sz w:val="55"/>
          <w:szCs w:val="55"/>
          <w:color w:val="414141"/>
          <w:spacing w:val="0"/>
          <w:w w:val="32"/>
          <w:i/>
          <w:position w:val="-3"/>
        </w:rPr>
        <w:t>!</w:t>
      </w:r>
      <w:r>
        <w:rPr>
          <w:rFonts w:ascii="Arial" w:hAnsi="Arial" w:cs="Arial" w:eastAsia="Arial"/>
          <w:sz w:val="55"/>
          <w:szCs w:val="55"/>
          <w:color w:val="414141"/>
          <w:spacing w:val="-76"/>
          <w:w w:val="100"/>
          <w:i/>
          <w:position w:val="-3"/>
        </w:rPr>
        <w:t> </w:t>
      </w:r>
      <w:r>
        <w:rPr>
          <w:rFonts w:ascii="Arial" w:hAnsi="Arial" w:cs="Arial" w:eastAsia="Arial"/>
          <w:sz w:val="55"/>
          <w:szCs w:val="55"/>
          <w:color w:val="858585"/>
          <w:spacing w:val="0"/>
          <w:w w:val="14"/>
          <w:position w:val="-3"/>
        </w:rPr>
        <w:t>•</w:t>
      </w:r>
      <w:r>
        <w:rPr>
          <w:rFonts w:ascii="Arial" w:hAnsi="Arial" w:cs="Arial" w:eastAsia="Arial"/>
          <w:sz w:val="55"/>
          <w:szCs w:val="55"/>
          <w:color w:val="858585"/>
          <w:spacing w:val="-93"/>
          <w:w w:val="100"/>
          <w:position w:val="-3"/>
        </w:rPr>
        <w:t> </w:t>
      </w:r>
      <w:r>
        <w:rPr>
          <w:rFonts w:ascii="Arial" w:hAnsi="Arial" w:cs="Arial" w:eastAsia="Arial"/>
          <w:sz w:val="55"/>
          <w:szCs w:val="55"/>
          <w:color w:val="050505"/>
          <w:spacing w:val="0"/>
          <w:w w:val="35"/>
          <w:i/>
          <w:position w:val="-3"/>
        </w:rPr>
        <w:t>qu•</w:t>
      </w:r>
      <w:r>
        <w:rPr>
          <w:rFonts w:ascii="Arial" w:hAnsi="Arial" w:cs="Arial" w:eastAsia="Arial"/>
          <w:sz w:val="55"/>
          <w:szCs w:val="55"/>
          <w:color w:val="050505"/>
          <w:spacing w:val="-88"/>
          <w:w w:val="100"/>
          <w:i/>
          <w:position w:val="-3"/>
        </w:rPr>
        <w:t> </w:t>
      </w:r>
      <w:r>
        <w:rPr>
          <w:rFonts w:ascii="Arial" w:hAnsi="Arial" w:cs="Arial" w:eastAsia="Arial"/>
          <w:sz w:val="55"/>
          <w:szCs w:val="55"/>
          <w:color w:val="050505"/>
          <w:spacing w:val="0"/>
          <w:w w:val="71"/>
          <w:position w:val="-3"/>
        </w:rPr>
        <w:t>,</w:t>
      </w:r>
      <w:r>
        <w:rPr>
          <w:rFonts w:ascii="Arial" w:hAnsi="Arial" w:cs="Arial" w:eastAsia="Arial"/>
          <w:sz w:val="55"/>
          <w:szCs w:val="55"/>
          <w:color w:val="050505"/>
          <w:spacing w:val="-10"/>
          <w:w w:val="71"/>
          <w:position w:val="-3"/>
        </w:rPr>
        <w:t>.</w:t>
      </w:r>
      <w:r>
        <w:rPr>
          <w:rFonts w:ascii="Arial" w:hAnsi="Arial" w:cs="Arial" w:eastAsia="Arial"/>
          <w:sz w:val="55"/>
          <w:szCs w:val="55"/>
          <w:color w:val="050505"/>
          <w:spacing w:val="0"/>
          <w:w w:val="47"/>
          <w:i/>
          <w:position w:val="-3"/>
        </w:rPr>
        <w:t>··</w:t>
      </w:r>
      <w:r>
        <w:rPr>
          <w:rFonts w:ascii="Arial" w:hAnsi="Arial" w:cs="Arial" w:eastAsia="Arial"/>
          <w:sz w:val="55"/>
          <w:szCs w:val="55"/>
          <w:color w:val="050505"/>
          <w:spacing w:val="-10"/>
          <w:w w:val="100"/>
          <w:i/>
          <w:position w:val="-3"/>
        </w:rPr>
        <w:t> </w:t>
      </w:r>
      <w:r>
        <w:rPr>
          <w:rFonts w:ascii="Arial" w:hAnsi="Arial" w:cs="Arial" w:eastAsia="Arial"/>
          <w:sz w:val="55"/>
          <w:szCs w:val="55"/>
          <w:color w:val="050505"/>
          <w:spacing w:val="0"/>
          <w:w w:val="47"/>
          <w:i/>
          <w:position w:val="-3"/>
        </w:rPr>
        <w:t>u•n</w:t>
      </w:r>
      <w:r>
        <w:rPr>
          <w:rFonts w:ascii="Arial" w:hAnsi="Arial" w:cs="Arial" w:eastAsia="Arial"/>
          <w:sz w:val="55"/>
          <w:szCs w:val="55"/>
          <w:color w:val="2D2D2D"/>
          <w:spacing w:val="0"/>
          <w:w w:val="41"/>
          <w:i/>
          <w:position w:val="-3"/>
        </w:rPr>
        <w:t>'Jit.:/A</w:t>
      </w:r>
      <w:r>
        <w:rPr>
          <w:rFonts w:ascii="Arial" w:hAnsi="Arial" w:cs="Arial" w:eastAsia="Arial"/>
          <w:sz w:val="55"/>
          <w:szCs w:val="55"/>
          <w:color w:val="2D2D2D"/>
          <w:spacing w:val="-89"/>
          <w:w w:val="100"/>
          <w:i/>
          <w:position w:val="-3"/>
        </w:rPr>
        <w:t> </w:t>
      </w:r>
      <w:r>
        <w:rPr>
          <w:rFonts w:ascii="Arial" w:hAnsi="Arial" w:cs="Arial" w:eastAsia="Arial"/>
          <w:sz w:val="55"/>
          <w:szCs w:val="55"/>
          <w:color w:val="2D2D2D"/>
          <w:spacing w:val="0"/>
          <w:w w:val="41"/>
          <w:i/>
          <w:position w:val="-3"/>
        </w:rPr>
        <w:t>f!i</w:t>
      </w:r>
      <w:r>
        <w:rPr>
          <w:rFonts w:ascii="Arial" w:hAnsi="Arial" w:cs="Arial" w:eastAsia="Arial"/>
          <w:sz w:val="55"/>
          <w:szCs w:val="55"/>
          <w:color w:val="2D2D2D"/>
          <w:spacing w:val="0"/>
          <w:w w:val="41"/>
          <w:i/>
          <w:position w:val="-3"/>
        </w:rPr>
        <w:t>  </w:t>
      </w:r>
      <w:r>
        <w:rPr>
          <w:rFonts w:ascii="Arial" w:hAnsi="Arial" w:cs="Arial" w:eastAsia="Arial"/>
          <w:sz w:val="55"/>
          <w:szCs w:val="55"/>
          <w:color w:val="2D2D2D"/>
          <w:spacing w:val="4"/>
          <w:w w:val="41"/>
          <w:i/>
          <w:position w:val="-3"/>
        </w:rPr>
        <w:t> </w:t>
      </w:r>
      <w:r>
        <w:rPr>
          <w:rFonts w:ascii="Arial" w:hAnsi="Arial" w:cs="Arial" w:eastAsia="Arial"/>
          <w:sz w:val="55"/>
          <w:szCs w:val="55"/>
          <w:color w:val="2D2D2D"/>
          <w:spacing w:val="0"/>
          <w:w w:val="42"/>
          <w:i/>
          <w:position w:val="-3"/>
        </w:rPr>
        <w:t>J</w:t>
      </w:r>
      <w:r>
        <w:rPr>
          <w:rFonts w:ascii="Arial" w:hAnsi="Arial" w:cs="Arial" w:eastAsia="Arial"/>
          <w:sz w:val="55"/>
          <w:szCs w:val="55"/>
          <w:color w:val="2D2D2D"/>
          <w:spacing w:val="-273"/>
          <w:w w:val="41"/>
          <w:i/>
          <w:position w:val="-3"/>
        </w:rPr>
        <w:t>O</w:t>
      </w:r>
      <w:r>
        <w:rPr>
          <w:rFonts w:ascii="Arial" w:hAnsi="Arial" w:cs="Arial" w:eastAsia="Arial"/>
          <w:sz w:val="55"/>
          <w:szCs w:val="55"/>
          <w:color w:val="2D2D2D"/>
          <w:spacing w:val="0"/>
          <w:w w:val="42"/>
          <w:i/>
          <w:position w:val="-3"/>
        </w:rPr>
        <w:t>lf!if</w:t>
      </w:r>
      <w:r>
        <w:rPr>
          <w:rFonts w:ascii="Arial" w:hAnsi="Arial" w:cs="Arial" w:eastAsia="Arial"/>
          <w:sz w:val="55"/>
          <w:szCs w:val="55"/>
          <w:color w:val="2D2D2D"/>
          <w:spacing w:val="-86"/>
          <w:w w:val="43"/>
          <w:i/>
          <w:position w:val="-3"/>
        </w:rPr>
        <w:t>J</w:t>
      </w:r>
      <w:r>
        <w:rPr>
          <w:rFonts w:ascii="Arial" w:hAnsi="Arial" w:cs="Arial" w:eastAsia="Arial"/>
          <w:sz w:val="55"/>
          <w:szCs w:val="55"/>
          <w:color w:val="6B6B6B"/>
          <w:spacing w:val="0"/>
          <w:w w:val="41"/>
          <w:i/>
          <w:position w:val="-3"/>
        </w:rPr>
        <w:t>'</w:t>
      </w:r>
      <w:r>
        <w:rPr>
          <w:rFonts w:ascii="Arial" w:hAnsi="Arial" w:cs="Arial" w:eastAsia="Arial"/>
          <w:sz w:val="55"/>
          <w:szCs w:val="55"/>
          <w:color w:val="6B6B6B"/>
          <w:spacing w:val="-253"/>
          <w:w w:val="42"/>
          <w:i/>
          <w:position w:val="-3"/>
        </w:rPr>
        <w:t>J</w:t>
      </w:r>
      <w:r>
        <w:rPr>
          <w:rFonts w:ascii="Arial" w:hAnsi="Arial" w:cs="Arial" w:eastAsia="Arial"/>
          <w:sz w:val="55"/>
          <w:szCs w:val="55"/>
          <w:color w:val="2D2D2D"/>
          <w:spacing w:val="0"/>
          <w:w w:val="42"/>
          <w:i/>
          <w:position w:val="-3"/>
        </w:rPr>
        <w:t>f</w:t>
      </w:r>
      <w:r>
        <w:rPr>
          <w:rFonts w:ascii="Arial" w:hAnsi="Arial" w:cs="Arial" w:eastAsia="Arial"/>
          <w:sz w:val="55"/>
          <w:szCs w:val="55"/>
          <w:color w:val="2D2D2D"/>
          <w:spacing w:val="-105"/>
          <w:w w:val="100"/>
          <w:i/>
          <w:position w:val="-3"/>
        </w:rPr>
        <w:t> </w:t>
      </w:r>
      <w:r>
        <w:rPr>
          <w:rFonts w:ascii="Arial" w:hAnsi="Arial" w:cs="Arial" w:eastAsia="Arial"/>
          <w:sz w:val="55"/>
          <w:szCs w:val="55"/>
          <w:color w:val="6B6B6B"/>
          <w:spacing w:val="0"/>
          <w:w w:val="41"/>
          <w:i/>
          <w:position w:val="-3"/>
        </w:rPr>
        <w:t>t</w:t>
      </w:r>
      <w:r>
        <w:rPr>
          <w:rFonts w:ascii="Arial" w:hAnsi="Arial" w:cs="Arial" w:eastAsia="Arial"/>
          <w:sz w:val="55"/>
          <w:szCs w:val="55"/>
          <w:color w:val="6B6B6B"/>
          <w:spacing w:val="-212"/>
          <w:w w:val="42"/>
          <w:i/>
          <w:position w:val="-3"/>
        </w:rPr>
        <w:t>?</w:t>
      </w:r>
      <w:r>
        <w:rPr>
          <w:rFonts w:ascii="Arial" w:hAnsi="Arial" w:cs="Arial" w:eastAsia="Arial"/>
          <w:sz w:val="55"/>
          <w:szCs w:val="55"/>
          <w:color w:val="414141"/>
          <w:spacing w:val="-15"/>
          <w:w w:val="52"/>
          <w:i/>
          <w:position w:val="-3"/>
        </w:rPr>
        <w:t>1</w:t>
      </w:r>
      <w:r>
        <w:rPr>
          <w:rFonts w:ascii="Arial" w:hAnsi="Arial" w:cs="Arial" w:eastAsia="Arial"/>
          <w:sz w:val="55"/>
          <w:szCs w:val="55"/>
          <w:color w:val="1C1C1C"/>
          <w:spacing w:val="0"/>
          <w:w w:val="36"/>
          <w:i/>
          <w:position w:val="-3"/>
        </w:rPr>
        <w:t>2</w:t>
      </w:r>
      <w:r>
        <w:rPr>
          <w:rFonts w:ascii="Arial" w:hAnsi="Arial" w:cs="Arial" w:eastAsia="Arial"/>
          <w:sz w:val="55"/>
          <w:szCs w:val="55"/>
          <w:color w:val="1C1C1C"/>
          <w:spacing w:val="-98"/>
          <w:w w:val="100"/>
          <w:i/>
          <w:position w:val="-3"/>
        </w:rPr>
        <w:t> </w:t>
      </w:r>
      <w:r>
        <w:rPr>
          <w:rFonts w:ascii="Arial" w:hAnsi="Arial" w:cs="Arial" w:eastAsia="Arial"/>
          <w:sz w:val="55"/>
          <w:szCs w:val="55"/>
          <w:color w:val="1C1C1C"/>
          <w:spacing w:val="0"/>
          <w:w w:val="35"/>
          <w:i/>
          <w:position w:val="-3"/>
        </w:rPr>
        <w:t>:ofio&lt;,</w:t>
      </w:r>
      <w:r>
        <w:rPr>
          <w:rFonts w:ascii="Arial" w:hAnsi="Arial" w:cs="Arial" w:eastAsia="Arial"/>
          <w:sz w:val="55"/>
          <w:szCs w:val="55"/>
          <w:color w:val="000000"/>
          <w:spacing w:val="0"/>
          <w:w w:val="100"/>
          <w:position w:val="0"/>
        </w:rPr>
      </w:r>
    </w:p>
    <w:p>
      <w:pPr>
        <w:spacing w:before="0" w:after="0" w:line="153" w:lineRule="exact"/>
        <w:ind w:left="3666" w:right="623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w w:val="88"/>
          <w:i/>
          <w:position w:val="1"/>
        </w:rPr>
        <w:t>grabqt;IO.f!e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w w:val="67"/>
          <w:i/>
          <w:position w:val="1"/>
        </w:rPr>
        <w:t>p'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w w:val="68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-3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oporte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  <w:position w:val="1"/>
        </w:rPr>
        <w:t>mqgt:J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  <w:position w:val="1"/>
        </w:rPr>
        <w:t>t!fO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91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  <w:position w:val="1"/>
        </w:rPr>
        <w:t>dtgttal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91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  <w:position w:val="1"/>
        </w:rPr>
        <w:t>sonoro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0"/>
          <w:w w:val="99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73"/>
          <w:i/>
          <w:position w:val="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2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  <w:position w:val="1"/>
        </w:rPr>
        <w:t>vtsuql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  <w:position w:val="1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  <w:position w:val="1"/>
        </w:rPr>
        <w:t>fl;[f!.f,tromco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86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  <w:position w:val="1"/>
        </w:rPr>
        <w:t>m/an;n.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0"/>
          <w:w w:val="80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-3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6"/>
          <w:i/>
          <w:position w:val="1"/>
        </w:rPr>
        <w:t>f!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7"/>
          <w:i/>
          <w:position w:val="1"/>
        </w:rPr>
        <w:t>(;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6"/>
          <w:w w:val="77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3"/>
          <w:w w:val="185"/>
          <w:i/>
          <w:position w:val="1"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holograf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  <w:position w:val="1"/>
        </w:rPr>
        <w:t>en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74" w:lineRule="exact"/>
        <w:ind w:left="3699" w:right="-20"/>
        <w:jc w:val="left"/>
        <w:tabs>
          <w:tab w:pos="7300" w:val="left"/>
          <w:tab w:pos="89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w w:val="95"/>
          <w:i/>
          <w:position w:val="-1"/>
        </w:rPr>
        <w:t>cualqi.ii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w w:val="181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w w:val="101"/>
          <w:i/>
          <w:position w:val="-1"/>
        </w:rPr>
        <w:t>Íement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w w:val="102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  <w:i/>
          <w:position w:val="-1"/>
        </w:rPr>
        <w:t>técn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85"/>
          <w:i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85"/>
          <w:emboss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85"/>
          <w:emboss/>
          <w:i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85"/>
          <w:i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-29"/>
          <w:w w:val="86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30"/>
          <w:i/>
          <w:position w:val="-1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9"/>
          <w:i/>
          <w:position w:val="-1"/>
        </w:rPr>
        <w:t>}i//t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53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100"/>
          <w:i/>
          <w:position w:val="-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100"/>
          <w:i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73"/>
          <w:i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-3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87"/>
          <w:i/>
          <w:position w:val="-1"/>
        </w:rPr>
        <w:t>cq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1"/>
          <w:w w:val="8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  <w:position w:val="-1"/>
        </w:rPr>
        <w:t>Jf;'f.i8lterioridad.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  <w:position w:val="-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102"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2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-8"/>
          <w:w w:val="150"/>
          <w:position w:val="-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150"/>
          <w:position w:val="-1"/>
        </w:rPr>
        <w:t>"'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37"/>
          <w:w w:val="15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102"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27" w:lineRule="exact"/>
        <w:ind w:left="5753" w:right="-20"/>
        <w:jc w:val="left"/>
        <w:tabs>
          <w:tab w:pos="728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2"/>
          <w:szCs w:val="12"/>
          <w:color w:val="050505"/>
          <w:w w:val="45"/>
        </w:rPr>
        <w:t>,.</w:t>
      </w:r>
      <w:r>
        <w:rPr>
          <w:rFonts w:ascii="Arial" w:hAnsi="Arial" w:cs="Arial" w:eastAsia="Arial"/>
          <w:sz w:val="12"/>
          <w:szCs w:val="12"/>
          <w:color w:val="050505"/>
          <w:spacing w:val="2"/>
          <w:w w:val="46"/>
        </w:rPr>
        <w:t>·</w:t>
      </w:r>
      <w:r>
        <w:rPr>
          <w:rFonts w:ascii="Arial" w:hAnsi="Arial" w:cs="Arial" w:eastAsia="Arial"/>
          <w:sz w:val="12"/>
          <w:szCs w:val="12"/>
          <w:color w:val="414141"/>
          <w:spacing w:val="-18"/>
          <w:w w:val="78"/>
        </w:rPr>
        <w:t>.</w:t>
      </w:r>
      <w:r>
        <w:rPr>
          <w:rFonts w:ascii="Arial" w:hAnsi="Arial" w:cs="Arial" w:eastAsia="Arial"/>
          <w:sz w:val="12"/>
          <w:szCs w:val="12"/>
          <w:color w:val="6B6B6B"/>
          <w:spacing w:val="-9"/>
          <w:w w:val="72"/>
        </w:rPr>
        <w:t>)</w:t>
      </w:r>
      <w:r>
        <w:rPr>
          <w:rFonts w:ascii="Arial" w:hAnsi="Arial" w:cs="Arial" w:eastAsia="Arial"/>
          <w:sz w:val="12"/>
          <w:szCs w:val="12"/>
          <w:color w:val="6B6B6B"/>
          <w:spacing w:val="-31"/>
          <w:w w:val="95"/>
        </w:rPr>
        <w:t>;</w:t>
      </w:r>
      <w:r>
        <w:rPr>
          <w:rFonts w:ascii="Arial" w:hAnsi="Arial" w:cs="Arial" w:eastAsia="Arial"/>
          <w:sz w:val="12"/>
          <w:szCs w:val="12"/>
          <w:color w:val="414141"/>
          <w:spacing w:val="-19"/>
          <w:w w:val="77"/>
        </w:rPr>
        <w:t>,</w:t>
      </w:r>
      <w:r>
        <w:rPr>
          <w:rFonts w:ascii="Arial" w:hAnsi="Arial" w:cs="Arial" w:eastAsia="Arial"/>
          <w:sz w:val="12"/>
          <w:szCs w:val="12"/>
          <w:color w:val="6B6B6B"/>
          <w:spacing w:val="-6"/>
          <w:w w:val="72"/>
        </w:rPr>
        <w:t>¡</w:t>
      </w:r>
      <w:r>
        <w:rPr>
          <w:rFonts w:ascii="Arial" w:hAnsi="Arial" w:cs="Arial" w:eastAsia="Arial"/>
          <w:sz w:val="12"/>
          <w:szCs w:val="12"/>
          <w:color w:val="858585"/>
          <w:spacing w:val="-6"/>
          <w:w w:val="39"/>
        </w:rPr>
      </w:r>
      <w:r>
        <w:rPr>
          <w:rFonts w:ascii="Arial" w:hAnsi="Arial" w:cs="Arial" w:eastAsia="Arial"/>
          <w:sz w:val="12"/>
          <w:szCs w:val="12"/>
          <w:color w:val="858585"/>
          <w:spacing w:val="-12"/>
          <w:w w:val="39"/>
          <w:emboss/>
        </w:rPr>
        <w:t>:</w:t>
      </w:r>
      <w:r>
        <w:rPr>
          <w:rFonts w:ascii="Arial" w:hAnsi="Arial" w:cs="Arial" w:eastAsia="Arial"/>
          <w:sz w:val="12"/>
          <w:szCs w:val="12"/>
          <w:color w:val="858585"/>
          <w:spacing w:val="-12"/>
          <w:w w:val="39"/>
          <w:emboss/>
        </w:rPr>
      </w:r>
      <w:r>
        <w:rPr>
          <w:rFonts w:ascii="Arial" w:hAnsi="Arial" w:cs="Arial" w:eastAsia="Arial"/>
          <w:sz w:val="12"/>
          <w:szCs w:val="12"/>
          <w:color w:val="858585"/>
          <w:spacing w:val="-12"/>
          <w:w w:val="39"/>
        </w:rPr>
      </w:r>
      <w:r>
        <w:rPr>
          <w:rFonts w:ascii="Arial" w:hAnsi="Arial" w:cs="Arial" w:eastAsia="Arial"/>
          <w:sz w:val="12"/>
          <w:szCs w:val="12"/>
          <w:color w:val="858585"/>
          <w:spacing w:val="-12"/>
          <w:w w:val="39"/>
        </w:rPr>
      </w:r>
      <w:r>
        <w:rPr>
          <w:rFonts w:ascii="Arial" w:hAnsi="Arial" w:cs="Arial" w:eastAsia="Arial"/>
          <w:sz w:val="12"/>
          <w:szCs w:val="12"/>
          <w:color w:val="414141"/>
          <w:spacing w:val="-7"/>
          <w:w w:val="40"/>
        </w:rPr>
        <w:t>·</w:t>
      </w:r>
      <w:r>
        <w:rPr>
          <w:rFonts w:ascii="Arial" w:hAnsi="Arial" w:cs="Arial" w:eastAsia="Arial"/>
          <w:sz w:val="12"/>
          <w:szCs w:val="12"/>
          <w:color w:val="858585"/>
          <w:spacing w:val="-20"/>
          <w:w w:val="111"/>
        </w:rPr>
        <w:t>,</w:t>
      </w:r>
      <w:r>
        <w:rPr>
          <w:rFonts w:ascii="Arial" w:hAnsi="Arial" w:cs="Arial" w:eastAsia="Arial"/>
          <w:sz w:val="12"/>
          <w:szCs w:val="12"/>
          <w:color w:val="414141"/>
          <w:spacing w:val="0"/>
          <w:w w:val="100"/>
        </w:rPr>
        <w:t>y</w:t>
        <w:tab/>
      </w:r>
      <w:r>
        <w:rPr>
          <w:rFonts w:ascii="Arial" w:hAnsi="Arial" w:cs="Arial" w:eastAsia="Arial"/>
          <w:sz w:val="12"/>
          <w:szCs w:val="12"/>
          <w:color w:val="414141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545454"/>
          <w:spacing w:val="0"/>
          <w:w w:val="104"/>
          <w:i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545454"/>
          <w:spacing w:val="-7"/>
          <w:w w:val="103"/>
          <w:i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1C1C1C"/>
          <w:spacing w:val="-3"/>
          <w:w w:val="75"/>
          <w:i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545454"/>
          <w:spacing w:val="-16"/>
          <w:w w:val="43"/>
          <w:i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1C1C1C"/>
          <w:spacing w:val="-20"/>
          <w:w w:val="76"/>
          <w:i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545454"/>
          <w:spacing w:val="0"/>
          <w:w w:val="43"/>
          <w:i/>
        </w:rPr>
        <w:t>}.</w:t>
      </w:r>
      <w:r>
        <w:rPr>
          <w:rFonts w:ascii="Times New Roman" w:hAnsi="Times New Roman" w:cs="Times New Roman" w:eastAsia="Times New Roman"/>
          <w:sz w:val="14"/>
          <w:szCs w:val="14"/>
          <w:color w:val="545454"/>
          <w:spacing w:val="3"/>
          <w:w w:val="43"/>
          <w:i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858585"/>
          <w:spacing w:val="1"/>
          <w:w w:val="50"/>
          <w:i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414141"/>
          <w:spacing w:val="0"/>
          <w:w w:val="89"/>
          <w:i/>
        </w:rPr>
        <w:t>,.</w:t>
      </w:r>
      <w:r>
        <w:rPr>
          <w:rFonts w:ascii="Times New Roman" w:hAnsi="Times New Roman" w:cs="Times New Roman" w:eastAsia="Times New Roman"/>
          <w:sz w:val="14"/>
          <w:szCs w:val="14"/>
          <w:color w:val="1C1C1C"/>
          <w:spacing w:val="0"/>
          <w:w w:val="137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6238" w:right="-20"/>
        <w:jc w:val="left"/>
        <w:rPr>
          <w:rFonts w:ascii="Times New Roman" w:hAnsi="Times New Roman" w:cs="Times New Roman" w:eastAsia="Times New Roman"/>
          <w:sz w:val="9.599609"/>
          <w:szCs w:val="9.599609"/>
        </w:rPr>
      </w:pPr>
      <w:rPr/>
      <w:r>
        <w:rPr/>
        <w:pict>
          <v:shape style="width:55.68pt;height:4.8pt;mso-position-horizontal-relative:char;mso-position-vertical-relative:line" type="#_x0000_t75">
            <v:imagedata r:id="rId262" o:title=""/>
          </v:shape>
        </w:pict>
      </w:r>
      <w:r>
        <w:rPr>
          <w:rFonts w:ascii="Times New Roman" w:hAnsi="Times New Roman" w:cs="Times New Roman" w:eastAsia="Times New Roman"/>
          <w:sz w:val="9.599609"/>
          <w:szCs w:val="9.599609"/>
        </w:rPr>
      </w:r>
    </w:p>
    <w:p>
      <w:pPr>
        <w:spacing w:before="67" w:after="0" w:line="240" w:lineRule="auto"/>
        <w:ind w:left="6720" w:right="3659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CAPITULO//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4641" w:right="1566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Disposicione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Generale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paro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Clasificació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95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Dese/osificació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40" w:lineRule="auto"/>
        <w:ind w:left="6705" w:right="3647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Información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561" w:right="3508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Secció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Primera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5" w:lineRule="exact"/>
        <w:ind w:left="6487" w:right="3435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Clasificación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2" w:lineRule="auto"/>
        <w:ind w:left="3704" w:right="144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6.269226pt;margin-top:15.818008pt;width:41.276792pt;height:40.5pt;mso-position-horizontal-relative:page;mso-position-vertical-relative:paragraph;z-index:-4846" type="#_x0000_t202" filled="f" stroked="f">
            <v:textbox inset="0,0,0,0">
              <w:txbxContent>
                <w:p>
                  <w:pPr>
                    <w:spacing w:before="0" w:after="0" w:line="810" w:lineRule="exact"/>
                    <w:ind w:right="-162"/>
                    <w:jc w:val="left"/>
                    <w:rPr>
                      <w:rFonts w:ascii="Arial" w:hAnsi="Arial" w:cs="Arial" w:eastAsia="Arial"/>
                      <w:sz w:val="81"/>
                      <w:szCs w:val="81"/>
                    </w:rPr>
                  </w:pPr>
                  <w:rPr/>
                  <w:r>
                    <w:rPr>
                      <w:rFonts w:ascii="Arial" w:hAnsi="Arial" w:cs="Arial" w:eastAsia="Arial"/>
                      <w:sz w:val="81"/>
                      <w:szCs w:val="81"/>
                      <w:color w:val="050505"/>
                      <w:spacing w:val="0"/>
                      <w:w w:val="131"/>
                      <w:position w:val="-1"/>
                    </w:rPr>
                    <w:t>_j</w:t>
                  </w:r>
                  <w:r>
                    <w:rPr>
                      <w:rFonts w:ascii="Arial" w:hAnsi="Arial" w:cs="Arial" w:eastAsia="Arial"/>
                      <w:sz w:val="81"/>
                      <w:szCs w:val="81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OCTAVO.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Par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efecto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previst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presente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Lineamientos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clasificación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act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mediante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cual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determin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tiene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75" w:after="0" w:line="240" w:lineRule="auto"/>
        <w:ind w:left="6322" w:right="4728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</w:rPr>
        <w:t>27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160" w:h="15380"/>
          <w:pgMar w:top="140" w:bottom="280" w:left="540" w:right="280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6538" w:right="-20"/>
        <w:jc w:val="left"/>
        <w:rPr>
          <w:rFonts w:ascii="Times New Roman" w:hAnsi="Times New Roman" w:cs="Times New Roman" w:eastAsia="Times New Roman"/>
          <w:sz w:val="13.439453"/>
          <w:szCs w:val="13.439453"/>
        </w:rPr>
      </w:pPr>
      <w:rPr/>
      <w:r>
        <w:rPr/>
        <w:pict>
          <v:shape style="width:203.520004pt;height:6.72pt;mso-position-horizontal-relative:char;mso-position-vertical-relative:line" type="#_x0000_t75">
            <v:imagedata r:id="rId264" o:title=""/>
          </v:shape>
        </w:pict>
      </w:r>
      <w:r>
        <w:rPr>
          <w:rFonts w:ascii="Times New Roman" w:hAnsi="Times New Roman" w:cs="Times New Roman" w:eastAsia="Times New Roman"/>
          <w:sz w:val="13.439453"/>
          <w:szCs w:val="13.439453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58" w:lineRule="auto"/>
        <w:ind w:left="3986" w:right="145" w:firstLine="1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shape style="position:absolute;margin-left:39.360001pt;margin-top:-1.807901pt;width:50.880001pt;height:49.919998pt;mso-position-horizontal-relative:page;mso-position-vertical-relative:paragraph;z-index:-4845" type="#_x0000_t75">
            <v:imagedata r:id="rId265" o:title=""/>
          </v:shape>
        </w:pict>
      </w:r>
      <w:r>
        <w:rPr/>
        <w:pict>
          <v:group style="position:absolute;margin-left:131.520004pt;margin-top:-26.767893pt;width:199.679993pt;height:218.879989pt;mso-position-horizontal-relative:page;mso-position-vertical-relative:paragraph;z-index:-4844" coordorigin="2630,-535" coordsize="3994,4378">
            <v:shape style="position:absolute;left:2630;top:-535;width:3994;height:2304" type="#_x0000_t75">
              <v:imagedata r:id="rId266" o:title=""/>
            </v:shape>
            <v:shape style="position:absolute;left:2650;top:3017;width:250;height:826" type="#_x0000_t75">
              <v:imagedata r:id="rId267" o:title=""/>
            </v:shape>
            <v:group style="position:absolute;left:2825;top:1733;width:2;height:1302" coordorigin="2825,1733" coordsize="2,1302">
              <v:shape style="position:absolute;left:2825;top:1733;width:2;height:1302" coordorigin="2825,1733" coordsize="0,1302" path="m2825,3035l2825,1733e" filled="f" stroked="t" strokeweight="1.432659pt" strokecolor="#0C0C0C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obligado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4"/>
          <w:w w:val="100"/>
          <w:i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uadra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supuesto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reserv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y/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confidencialida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0"/>
          <w:w w:val="91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38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6"/>
          <w:i/>
        </w:rPr>
        <w:t>tant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2"/>
          <w:w w:val="117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5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podrá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1"/>
          <w:i/>
        </w:rPr>
        <w:t>proporcionad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2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pgMar w:footer="0" w:header="0" w:top="60" w:bottom="0" w:left="240" w:right="760"/>
          <w:footerReference w:type="default" r:id="rId263"/>
          <w:pgSz w:w="12180" w:h="153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49" w:lineRule="exact"/>
        <w:ind w:left="381" w:right="-10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7"/>
          <w:w w:val="114"/>
        </w:rPr>
        <w:t>J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-111"/>
          <w:w w:val="114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070707"/>
          <w:spacing w:val="-124"/>
          <w:w w:val="200"/>
          <w:position w:val="-11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-192"/>
          <w:w w:val="113"/>
          <w:position w:val="0"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240" w:lineRule="auto"/>
        <w:ind w:left="149" w:right="-20"/>
        <w:jc w:val="left"/>
        <w:rPr>
          <w:rFonts w:ascii="Times New Roman" w:hAnsi="Times New Roman" w:cs="Times New Roman" w:eastAsia="Times New Roman"/>
          <w:sz w:val="65"/>
          <w:szCs w:val="65"/>
        </w:rPr>
      </w:pPr>
      <w:rPr/>
      <w:r>
        <w:rPr>
          <w:rFonts w:ascii="Times New Roman" w:hAnsi="Times New Roman" w:cs="Times New Roman" w:eastAsia="Times New Roman"/>
          <w:sz w:val="65"/>
          <w:szCs w:val="65"/>
          <w:color w:val="070707"/>
          <w:spacing w:val="0"/>
          <w:w w:val="53"/>
        </w:rPr>
        <w:t>...</w:t>
      </w:r>
      <w:r>
        <w:rPr>
          <w:rFonts w:ascii="Times New Roman" w:hAnsi="Times New Roman" w:cs="Times New Roman" w:eastAsia="Times New Roman"/>
          <w:sz w:val="65"/>
          <w:szCs w:val="6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9" w:lineRule="exact"/>
        <w:ind w:right="-10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070707"/>
          <w:spacing w:val="-29"/>
          <w:w w:val="200"/>
          <w:position w:val="-11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2"/>
          <w:w w:val="114"/>
          <w:position w:val="0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-110"/>
          <w:w w:val="114"/>
          <w:position w:val="0"/>
        </w:rPr>
        <w:t>S</w:t>
      </w:r>
      <w:r>
        <w:rPr>
          <w:rFonts w:ascii="Times New Roman" w:hAnsi="Times New Roman" w:cs="Times New Roman" w:eastAsia="Times New Roman"/>
          <w:sz w:val="25"/>
          <w:szCs w:val="25"/>
          <w:color w:val="070707"/>
          <w:spacing w:val="-87"/>
          <w:w w:val="200"/>
          <w:position w:val="-11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-189"/>
          <w:w w:val="113"/>
          <w:position w:val="0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color w:val="1F1F1F"/>
          <w:spacing w:val="0"/>
          <w:w w:val="317"/>
          <w:position w:val="-11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1F1F1F"/>
          <w:spacing w:val="2"/>
          <w:w w:val="100"/>
          <w:position w:val="-1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-181"/>
          <w:w w:val="114"/>
          <w:position w:val="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color w:val="676767"/>
          <w:spacing w:val="0"/>
          <w:w w:val="166"/>
          <w:position w:val="-11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38" w:after="0" w:line="262" w:lineRule="auto"/>
        <w:ind w:right="60" w:firstLine="5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NOVENO.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Par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clasifica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reservad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y/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confidencial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miembro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9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Comité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7"/>
          <w:i/>
        </w:rPr>
        <w:t>Clasificació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7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deberá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atende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dispuest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capítulo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59"/>
          <w:i/>
        </w:rPr>
        <w:t>11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5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5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58"/>
          <w:i/>
        </w:rPr>
        <w:t>111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5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6"/>
          <w:i/>
        </w:rPr>
        <w:t>Le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0"/>
          <w:w w:val="96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38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como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7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presente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6"/>
          <w:i/>
        </w:rPr>
        <w:t>Li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"/>
          <w:w w:val="87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3"/>
          <w:w w:val="119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2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7"/>
          <w:w w:val="112"/>
          <w:i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7"/>
          <w:w w:val="113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ento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7"/>
          <w:w w:val="111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38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criterio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generale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materi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oblig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8"/>
          <w:i/>
        </w:rPr>
        <w:t>Le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0"/>
          <w:w w:val="98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38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i/>
        </w:rPr>
        <w:t>demás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disposicione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lega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5"/>
          <w:i/>
        </w:rPr>
        <w:t>reglamentaria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5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4"/>
          <w:w w:val="10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2"/>
          <w:i/>
        </w:rPr>
        <w:t>aplicable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114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4" w:lineRule="auto"/>
        <w:ind w:right="90" w:firstLine="5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3"/>
          <w:i/>
        </w:rPr>
        <w:t>DÉCIMO.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3"/>
          <w:i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2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4"/>
          <w:i/>
        </w:rPr>
        <w:t>cl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5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3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if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6"/>
          <w:w w:val="100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3"/>
          <w:w w:val="100"/>
          <w:i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reservad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y/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confidencial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parte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1"/>
          <w:i/>
        </w:rPr>
        <w:t>los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i/>
        </w:rPr>
        <w:t>obligado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"/>
          <w:w w:val="104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38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sol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ser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válid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cuand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realice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comité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</w:rPr>
        <w:t>clasificación.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180" w:h="15360"/>
          <w:pgMar w:top="140" w:bottom="280" w:left="240" w:right="760"/>
          <w:cols w:num="3" w:equalWidth="0">
            <w:col w:w="761" w:space="110"/>
            <w:col w:w="805" w:space="2310"/>
            <w:col w:w="7194"/>
          </w:cols>
        </w:sectPr>
      </w:pPr>
      <w:rPr/>
    </w:p>
    <w:p>
      <w:pPr>
        <w:spacing w:before="24" w:after="0" w:line="240" w:lineRule="auto"/>
        <w:ind w:left="390" w:right="-52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363636"/>
          <w:w w:val="129"/>
        </w:rPr>
        <w:t>GOf</w:t>
      </w:r>
      <w:r>
        <w:rPr>
          <w:rFonts w:ascii="Times New Roman" w:hAnsi="Times New Roman" w:cs="Times New Roman" w:eastAsia="Times New Roman"/>
          <w:sz w:val="8"/>
          <w:szCs w:val="8"/>
          <w:color w:val="363636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70707"/>
          <w:spacing w:val="0"/>
          <w:w w:val="154"/>
        </w:rPr>
        <w:t>ii</w:t>
      </w:r>
      <w:r>
        <w:rPr>
          <w:rFonts w:ascii="Times New Roman" w:hAnsi="Times New Roman" w:cs="Times New Roman" w:eastAsia="Times New Roman"/>
          <w:sz w:val="8"/>
          <w:szCs w:val="8"/>
          <w:color w:val="070707"/>
          <w:spacing w:val="-3"/>
          <w:w w:val="154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154"/>
        </w:rPr>
        <w:t>ERNO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-18"/>
          <w:w w:val="154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125"/>
        </w:rPr>
        <w:t>Ol'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126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70707"/>
          <w:spacing w:val="0"/>
          <w:w w:val="104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070707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76767"/>
          <w:spacing w:val="0"/>
          <w:w w:val="14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676767"/>
          <w:spacing w:val="20"/>
          <w:w w:val="145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145"/>
        </w:rPr>
        <w:t>ES'fAI&gt;O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0" w:after="0" w:line="174" w:lineRule="exact"/>
        <w:ind w:left="14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1"/>
          <w:i/>
        </w:rPr>
        <w:t>DÉCIM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1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9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3"/>
          <w:i/>
        </w:rPr>
        <w:t>CUART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94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8"/>
          <w:w w:val="17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i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Par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nega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5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6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.informació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reservada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obligado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i/>
        </w:rPr>
        <w:t>deben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165" w:lineRule="exact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justifica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6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4"/>
          <w:w w:val="100"/>
          <w:i/>
          <w:position w:val="-3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umple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0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3"/>
        </w:rPr>
        <w:t>siguient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  <w:position w:val="-3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17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82"/>
          <w:position w:val="-3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80" w:h="15360"/>
          <w:pgMar w:top="140" w:bottom="280" w:left="240" w:right="760"/>
          <w:cols w:num="2" w:equalWidth="0">
            <w:col w:w="1720" w:space="2253"/>
            <w:col w:w="7207"/>
          </w:cols>
        </w:sectPr>
      </w:pPr>
      <w:rPr/>
    </w:p>
    <w:p>
      <w:pPr>
        <w:spacing w:before="0" w:after="0" w:line="110" w:lineRule="exact"/>
        <w:ind w:right="3443"/>
        <w:jc w:val="right"/>
        <w:rPr>
          <w:rFonts w:ascii="Times New Roman" w:hAnsi="Times New Roman" w:cs="Times New Roman" w:eastAsia="Times New Roman"/>
          <w:sz w:val="6"/>
          <w:szCs w:val="6"/>
        </w:rPr>
      </w:pPr>
      <w:rPr/>
      <w:r>
        <w:rPr/>
        <w:pict>
          <v:group style="position:absolute;margin-left:44.412422pt;margin-top:4.456719pt;width:48.7104pt;height:.1pt;mso-position-horizontal-relative:page;mso-position-vertical-relative:paragraph;z-index:-4837" coordorigin="888,89" coordsize="974,2">
            <v:shape style="position:absolute;left:888;top:89;width:974;height:2" coordorigin="888,89" coordsize="974,0" path="m888,89l1862,89e" filled="f" stroked="t" strokeweight=".477553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1"/>
          <w:szCs w:val="11"/>
          <w:color w:val="919191"/>
          <w:w w:val="52"/>
        </w:rPr>
        <w:t>..</w:t>
      </w:r>
      <w:r>
        <w:rPr>
          <w:rFonts w:ascii="Arial" w:hAnsi="Arial" w:cs="Arial" w:eastAsia="Arial"/>
          <w:sz w:val="11"/>
          <w:szCs w:val="11"/>
          <w:color w:val="919191"/>
          <w:spacing w:val="-1"/>
          <w:w w:val="52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919191"/>
          <w:spacing w:val="0"/>
          <w:w w:val="218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91919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676767"/>
          <w:spacing w:val="0"/>
          <w:w w:val="114"/>
        </w:rPr>
        <w:t>).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2180" w:h="15360"/>
          <w:pgMar w:top="140" w:bottom="280" w:left="240" w:right="760"/>
        </w:sectPr>
      </w:pPr>
      <w:rPr/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159" w:lineRule="exact"/>
        <w:ind w:left="804" w:right="366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4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1" w:lineRule="exact"/>
        <w:ind w:left="436" w:right="-51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70707"/>
          <w:w w:val="96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2"/>
        </w:rPr>
        <w:t>Es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5"/>
          <w:w w:val="102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24"/>
        </w:rPr>
        <w:t>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82" w:lineRule="auto"/>
        <w:ind w:left="5" w:right="-2"/>
        <w:jc w:val="left"/>
        <w:tabs>
          <w:tab w:pos="2920" w:val="left"/>
          <w:tab w:pos="4720" w:val="left"/>
          <w:tab w:pos="5160" w:val="left"/>
        </w:tabs>
        <w:rPr>
          <w:rFonts w:ascii="Arial" w:hAnsi="Arial" w:cs="Arial" w:eastAsia="Arial"/>
          <w:sz w:val="27"/>
          <w:szCs w:val="2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7.841461pt;margin-top:-.000426pt;width:58.341816pt;height:24.5pt;mso-position-horizontal-relative:page;mso-position-vertical-relative:paragraph;z-index:-4831" type="#_x0000_t202" filled="f" stroked="f">
            <v:textbox inset="0,0,0,0">
              <w:txbxContent>
                <w:p>
                  <w:pPr>
                    <w:spacing w:before="0" w:after="0" w:line="490" w:lineRule="exact"/>
                    <w:ind w:right="-114"/>
                    <w:jc w:val="left"/>
                    <w:rPr>
                      <w:rFonts w:ascii="Times New Roman" w:hAnsi="Times New Roman" w:cs="Times New Roman" w:eastAsia="Times New Roman"/>
                      <w:sz w:val="49"/>
                      <w:szCs w:val="4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919191"/>
                      <w:spacing w:val="8"/>
                      <w:w w:val="45"/>
                      <w:i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676767"/>
                      <w:spacing w:val="8"/>
                      <w:w w:val="45"/>
                      <w:i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676767"/>
                      <w:spacing w:val="0"/>
                      <w:w w:val="45"/>
                      <w:emboss/>
                      <w:i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676767"/>
                      <w:spacing w:val="49"/>
                      <w:w w:val="45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676767"/>
                      <w:spacing w:val="0"/>
                      <w:w w:val="42"/>
                      <w:i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676767"/>
                      <w:spacing w:val="-71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676767"/>
                      <w:spacing w:val="0"/>
                      <w:w w:val="42"/>
                      <w:i/>
                    </w:rPr>
                    <w:t>!</w:t>
                  </w:r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676767"/>
                      <w:spacing w:val="-92"/>
                      <w:w w:val="42"/>
                      <w:i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919191"/>
                      <w:spacing w:val="0"/>
                      <w:w w:val="27"/>
                      <w:i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919191"/>
                      <w:spacing w:val="-59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676767"/>
                      <w:spacing w:val="17"/>
                      <w:w w:val="45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4D4D4D"/>
                      <w:spacing w:val="0"/>
                      <w:w w:val="1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4D4D4D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7C7C7C"/>
                      <w:spacing w:val="0"/>
                      <w:w w:val="14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7C7C7C"/>
                      <w:spacing w:val="0"/>
                      <w:w w:val="14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7C7C7C"/>
                      <w:spacing w:val="5"/>
                      <w:w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919191"/>
                      <w:spacing w:val="0"/>
                      <w:w w:val="1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919191"/>
                      <w:spacing w:val="0"/>
                      <w:w w:val="17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919191"/>
                      <w:spacing w:val="12"/>
                      <w:w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ACACAC"/>
                      <w:spacing w:val="0"/>
                      <w:w w:val="1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ACACAC"/>
                      <w:spacing w:val="0"/>
                      <w:w w:val="17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ACACAC"/>
                      <w:spacing w:val="10"/>
                      <w:w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919191"/>
                      <w:spacing w:val="0"/>
                      <w:w w:val="17"/>
                    </w:rPr>
                    <w:t>·'</w:t>
                  </w:r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inform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12"/>
          <w:w w:val="100"/>
          <w:i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solicitad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encu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rtr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8"/>
          <w:i/>
        </w:rPr>
        <w:t>pr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9"/>
          <w:w w:val="97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-6"/>
          <w:w w:val="55"/>
          <w:i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3"/>
          <w:i/>
        </w:rPr>
        <w:t>J}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15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15"/>
          <w:w w:val="115"/>
          <w:i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5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3"/>
          <w:w w:val="11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algun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0"/>
          <w:w w:val="42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-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  <w:t>p(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8"/>
          <w:i/>
        </w:rPr>
        <w:t>Jpótesi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8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1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reserv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que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establece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1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199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36"/>
          <w:w w:val="19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28"/>
        </w:rPr>
        <w:t>.·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100"/>
        </w:rPr>
      </w:r>
      <w:r>
        <w:rPr>
          <w:rFonts w:ascii="Arial" w:hAnsi="Arial" w:cs="Arial" w:eastAsia="Arial"/>
          <w:sz w:val="46"/>
          <w:szCs w:val="46"/>
          <w:color w:val="7C7C7C"/>
          <w:spacing w:val="0"/>
          <w:w w:val="36"/>
          <w:i/>
        </w:rPr>
        <w:t>M</w:t>
      </w:r>
      <w:r>
        <w:rPr>
          <w:rFonts w:ascii="Arial" w:hAnsi="Arial" w:cs="Arial" w:eastAsia="Arial"/>
          <w:sz w:val="46"/>
          <w:szCs w:val="46"/>
          <w:color w:val="7C7C7C"/>
          <w:spacing w:val="-82"/>
          <w:w w:val="100"/>
          <w:i/>
        </w:rPr>
        <w:t> </w:t>
      </w:r>
      <w:r>
        <w:rPr>
          <w:rFonts w:ascii="Arial" w:hAnsi="Arial" w:cs="Arial" w:eastAsia="Arial"/>
          <w:sz w:val="46"/>
          <w:szCs w:val="46"/>
          <w:color w:val="7C7C7C"/>
          <w:spacing w:val="0"/>
          <w:w w:val="35"/>
          <w:i/>
        </w:rPr>
        <w:t>:</w:t>
      </w:r>
      <w:r>
        <w:rPr>
          <w:rFonts w:ascii="Arial" w:hAnsi="Arial" w:cs="Arial" w:eastAsia="Arial"/>
          <w:sz w:val="46"/>
          <w:szCs w:val="46"/>
          <w:color w:val="7C7C7C"/>
          <w:spacing w:val="0"/>
          <w:w w:val="100"/>
          <w:i/>
        </w:rPr>
        <w:tab/>
      </w:r>
      <w:r>
        <w:rPr>
          <w:rFonts w:ascii="Arial" w:hAnsi="Arial" w:cs="Arial" w:eastAsia="Arial"/>
          <w:sz w:val="46"/>
          <w:szCs w:val="46"/>
          <w:color w:val="7C7C7C"/>
          <w:spacing w:val="0"/>
          <w:w w:val="100"/>
          <w:i/>
        </w:rPr>
      </w:r>
      <w:r>
        <w:rPr>
          <w:rFonts w:ascii="Arial" w:hAnsi="Arial" w:cs="Arial" w:eastAsia="Arial"/>
          <w:sz w:val="27"/>
          <w:szCs w:val="27"/>
          <w:color w:val="7C7C7C"/>
          <w:spacing w:val="-53"/>
          <w:w w:val="85"/>
          <w:i/>
          <w:position w:val="-9"/>
        </w:rPr>
        <w:t>1</w:t>
      </w:r>
      <w:r>
        <w:rPr>
          <w:rFonts w:ascii="Arial" w:hAnsi="Arial" w:cs="Arial" w:eastAsia="Arial"/>
          <w:sz w:val="27"/>
          <w:szCs w:val="27"/>
          <w:color w:val="7C7C7C"/>
          <w:spacing w:val="0"/>
          <w:w w:val="39"/>
          <w:i/>
          <w:position w:val="0"/>
        </w:rPr>
        <w:t>.;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109" w:lineRule="auto"/>
        <w:ind w:right="364" w:firstLine="5"/>
        <w:jc w:val="left"/>
        <w:tabs>
          <w:tab w:pos="3240" w:val="left"/>
          <w:tab w:pos="394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w w:val="59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59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114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revelació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dich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2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5"/>
          <w:w w:val="119"/>
          <w:i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10"/>
          <w:w w:val="249"/>
          <w:i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7"/>
          <w:w w:val="147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85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ACACAC"/>
          <w:spacing w:val="2"/>
          <w:w w:val="107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85"/>
          <w:i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84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0"/>
          <w:w w:val="69"/>
          <w:i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-17"/>
          <w:w w:val="68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88"/>
          <w:i/>
        </w:rPr>
        <w:t>"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9"/>
          <w:w w:val="88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91"/>
          <w:i/>
        </w:rPr>
        <w:t>:!Y.#fP.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91"/>
          <w:i/>
        </w:rPr>
        <w:t>qJ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1"/>
          <w:w w:val="9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91"/>
          <w:i/>
        </w:rPr>
        <w:t>ifr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-52"/>
          <w:w w:val="92"/>
          <w:i/>
        </w:rPr>
        <w:t>!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15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150"/>
          <w:i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15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151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5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protegid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i/>
        </w:rPr>
        <w:t>le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7"/>
          <w:w w:val="111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11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1"/>
          <w:w w:val="11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31"/>
          <w:szCs w:val="31"/>
          <w:color w:val="4D4D4D"/>
          <w:spacing w:val="0"/>
          <w:w w:val="39"/>
          <w:i/>
        </w:rPr>
        <w:t>:,,</w:t>
      </w:r>
      <w:r>
        <w:rPr>
          <w:rFonts w:ascii="Times New Roman" w:hAnsi="Times New Roman" w:cs="Times New Roman" w:eastAsia="Times New Roman"/>
          <w:sz w:val="31"/>
          <w:szCs w:val="31"/>
          <w:color w:val="4D4D4D"/>
          <w:spacing w:val="-44"/>
          <w:w w:val="39"/>
          <w:i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color w:val="676767"/>
          <w:spacing w:val="0"/>
          <w:w w:val="66"/>
          <w:i/>
        </w:rPr>
        <w:t>í</w:t>
      </w:r>
      <w:r>
        <w:rPr>
          <w:rFonts w:ascii="Times New Roman" w:hAnsi="Times New Roman" w:cs="Times New Roman" w:eastAsia="Times New Roman"/>
          <w:sz w:val="31"/>
          <w:szCs w:val="31"/>
          <w:color w:val="4D4D4D"/>
          <w:spacing w:val="-53"/>
          <w:w w:val="48"/>
          <w:i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color w:val="676767"/>
          <w:spacing w:val="0"/>
          <w:w w:val="31"/>
          <w:i/>
        </w:rPr>
        <w:t>[:</w:t>
      </w:r>
      <w:r>
        <w:rPr>
          <w:rFonts w:ascii="Times New Roman" w:hAnsi="Times New Roman" w:cs="Times New Roman" w:eastAsia="Times New Roman"/>
          <w:sz w:val="31"/>
          <w:szCs w:val="31"/>
          <w:color w:val="676767"/>
          <w:spacing w:val="0"/>
          <w:w w:val="43"/>
        </w:rPr>
        <w:t>..</w:t>
      </w:r>
      <w:r>
        <w:rPr>
          <w:rFonts w:ascii="Times New Roman" w:hAnsi="Times New Roman" w:cs="Times New Roman" w:eastAsia="Times New Roman"/>
          <w:sz w:val="31"/>
          <w:szCs w:val="31"/>
          <w:color w:val="67676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676767"/>
          <w:spacing w:val="0"/>
          <w:w w:val="100"/>
        </w:rPr>
      </w:r>
      <w:r>
        <w:rPr>
          <w:rFonts w:ascii="Arial" w:hAnsi="Arial" w:cs="Arial" w:eastAsia="Arial"/>
          <w:sz w:val="19"/>
          <w:szCs w:val="19"/>
          <w:color w:val="7C7C7C"/>
          <w:spacing w:val="-30"/>
          <w:w w:val="126"/>
        </w:rPr>
        <w:t>·</w:t>
      </w:r>
      <w:r>
        <w:rPr>
          <w:rFonts w:ascii="Arial" w:hAnsi="Arial" w:cs="Arial" w:eastAsia="Arial"/>
          <w:sz w:val="19"/>
          <w:szCs w:val="19"/>
          <w:color w:val="4D4D4D"/>
          <w:spacing w:val="-17"/>
          <w:w w:val="109"/>
        </w:rPr>
        <w:t>#</w:t>
      </w:r>
      <w:r>
        <w:rPr>
          <w:rFonts w:ascii="Arial" w:hAnsi="Arial" w:cs="Arial" w:eastAsia="Arial"/>
          <w:sz w:val="19"/>
          <w:szCs w:val="19"/>
          <w:color w:val="676767"/>
          <w:spacing w:val="-22"/>
          <w:w w:val="125"/>
        </w:rPr>
        <w:t>'</w:t>
      </w:r>
      <w:r>
        <w:rPr>
          <w:rFonts w:ascii="Arial" w:hAnsi="Arial" w:cs="Arial" w:eastAsia="Arial"/>
          <w:sz w:val="19"/>
          <w:szCs w:val="19"/>
          <w:color w:val="4D4D4D"/>
          <w:spacing w:val="0"/>
          <w:w w:val="87"/>
        </w:rPr>
        <w:t>fl\</w:t>
      </w:r>
      <w:r>
        <w:rPr>
          <w:rFonts w:ascii="Arial" w:hAnsi="Arial" w:cs="Arial" w:eastAsia="Arial"/>
          <w:sz w:val="19"/>
          <w:szCs w:val="19"/>
          <w:color w:val="4D4D4D"/>
          <w:spacing w:val="-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4D4D4D"/>
          <w:spacing w:val="0"/>
          <w:w w:val="87"/>
        </w:rPr>
        <w:t>,J</w:t>
      </w:r>
      <w:r>
        <w:rPr>
          <w:rFonts w:ascii="Arial" w:hAnsi="Arial" w:cs="Arial" w:eastAsia="Arial"/>
          <w:sz w:val="19"/>
          <w:szCs w:val="19"/>
          <w:color w:val="4D4D4D"/>
          <w:spacing w:val="-93"/>
          <w:w w:val="88"/>
        </w:rPr>
        <w:t>w</w:t>
      </w:r>
      <w:r>
        <w:rPr>
          <w:rFonts w:ascii="Arial" w:hAnsi="Arial" w:cs="Arial" w:eastAsia="Arial"/>
          <w:sz w:val="19"/>
          <w:szCs w:val="19"/>
          <w:color w:val="676767"/>
          <w:spacing w:val="-6"/>
          <w:w w:val="600"/>
        </w:rPr>
        <w:t>'</w:t>
      </w:r>
      <w:r>
        <w:rPr>
          <w:rFonts w:ascii="Arial" w:hAnsi="Arial" w:cs="Arial" w:eastAsia="Arial"/>
          <w:sz w:val="19"/>
          <w:szCs w:val="19"/>
          <w:color w:val="4D4D4D"/>
          <w:spacing w:val="-16"/>
          <w:w w:val="95"/>
        </w:rPr>
        <w:t>"</w:t>
      </w:r>
      <w:r>
        <w:rPr>
          <w:rFonts w:ascii="Arial" w:hAnsi="Arial" w:cs="Arial" w:eastAsia="Arial"/>
          <w:sz w:val="19"/>
          <w:szCs w:val="19"/>
          <w:color w:val="7C7C7C"/>
          <w:spacing w:val="0"/>
          <w:w w:val="80"/>
        </w:rPr>
        <w:t>·"·'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00" w:lineRule="atLeast"/>
        <w:ind w:right="43" w:firstLine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w w:val="56"/>
          <w:i/>
        </w:rPr>
        <w:t>11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56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daño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perjuici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produce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revelació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mayo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5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interé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conoce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</w:rPr>
        <w:t>infor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7"/>
          <w:w w:val="105"/>
          <w:i/>
        </w:rPr>
        <w:t>m</w:t>
      </w:r>
      <w:r>
        <w:rPr>
          <w:rFonts w:ascii="Arial" w:hAnsi="Arial" w:cs="Arial" w:eastAsia="Arial"/>
          <w:sz w:val="19"/>
          <w:szCs w:val="19"/>
          <w:color w:val="ACACAC"/>
          <w:spacing w:val="-31"/>
          <w:w w:val="74"/>
          <w:position w:val="-8"/>
        </w:rPr>
        <w:t>.</w:t>
      </w:r>
      <w:r>
        <w:rPr>
          <w:rFonts w:ascii="Arial" w:hAnsi="Arial" w:cs="Arial" w:eastAsia="Arial"/>
          <w:sz w:val="19"/>
          <w:szCs w:val="19"/>
          <w:color w:val="363636"/>
          <w:spacing w:val="-15"/>
          <w:w w:val="125"/>
          <w:position w:val="-8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  <w:position w:val="0"/>
        </w:rPr>
        <w:t>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5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0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  <w:position w:val="0"/>
        </w:rPr>
        <w:t>referenci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5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42"/>
          <w:i/>
          <w:position w:val="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80" w:h="15360"/>
          <w:pgMar w:top="140" w:bottom="280" w:left="240" w:right="760"/>
          <w:cols w:num="2" w:equalWidth="0">
            <w:col w:w="1708" w:space="2278"/>
            <w:col w:w="7194"/>
          </w:cols>
        </w:sectPr>
      </w:pPr>
      <w:rPr/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6451" w:right="-20"/>
        <w:jc w:val="left"/>
        <w:tabs>
          <w:tab w:pos="70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132.520935pt;margin-top:-27.245401pt;width:.1pt;height:37.095573pt;mso-position-horizontal-relative:page;mso-position-vertical-relative:paragraph;z-index:-4836" coordorigin="2650,-545" coordsize="2,742">
            <v:shape style="position:absolute;left:2650;top:-545;width:2;height:742" coordorigin="2650,-545" coordsize="0,742" path="m2650,197l2650,-545e" filled="f" stroked="t" strokeweight=".238776pt" strokecolor="#4F4F4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color w:val="676767"/>
          <w:w w:val="246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8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22"/>
          <w:w w:val="8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BABABA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BABABA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BABAB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BABABA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1"/>
          <w:i/>
        </w:rPr>
        <w:t>CAPITUL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1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9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62"/>
          <w:i/>
        </w:rPr>
        <w:t>111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240" w:lineRule="auto"/>
        <w:ind w:left="6394" w:right="2588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shape style="position:absolute;margin-left:132.479996pt;margin-top:8.074341pt;width:13.44pt;height:89.279999pt;mso-position-horizontal-relative:page;mso-position-vertical-relative:paragraph;z-index:-4843" type="#_x0000_t75">
            <v:imagedata r:id="rId268" o:title=""/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</w:rPr>
        <w:t>Reservada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5" w:lineRule="auto"/>
        <w:ind w:left="3982" w:right="64" w:firstLine="19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6"/>
          <w:i/>
        </w:rPr>
        <w:t>VIGESIM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6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2"/>
          <w:i/>
        </w:rPr>
        <w:t>SEXT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"/>
          <w:w w:val="93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-7"/>
          <w:w w:val="17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i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Par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5"/>
          <w:i/>
        </w:rPr>
        <w:t>cas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95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-12"/>
          <w:w w:val="95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5"/>
          <w:i/>
        </w:rPr>
        <w:t>df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5"/>
          <w:i/>
        </w:rPr>
        <w:t>?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1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previst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1"/>
          <w:i/>
        </w:rPr>
        <w:t>est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2"/>
          <w:i/>
        </w:rPr>
        <w:t>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13"/>
          <w:i/>
        </w:rPr>
        <w:t>Jt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30"/>
          <w:w w:val="113"/>
          <w:i/>
        </w:rPr>
        <w:t>¡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3"/>
          <w:i/>
        </w:rPr>
        <w:t>neamiento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8"/>
          <w:w w:val="113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13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6"/>
          <w:w w:val="11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considerar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información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reservad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9"/>
          <w:i/>
        </w:rPr>
        <w:t>previ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2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-14"/>
          <w:w w:val="69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"/>
          <w:w w:val="108"/>
          <w:i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59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2"/>
          <w:w w:val="58"/>
          <w:i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0"/>
          <w:w w:val="78"/>
          <w:i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6"/>
          <w:i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9"/>
          <w:w w:val="86"/>
          <w:i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68"/>
          <w:i/>
        </w:rPr>
        <w:t>[:-{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2"/>
          <w:w w:val="68"/>
          <w:i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31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7"/>
          <w:w w:val="131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43"/>
          <w:w w:val="131"/>
          <w:i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0"/>
          <w:w w:val="144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31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32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28"/>
          <w:i/>
        </w:rPr>
        <w:t>17d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28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0"/>
          <w:w w:val="12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0"/>
          <w:w w:val="41"/>
          <w:i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0"/>
          <w:w w:val="41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1"/>
          <w:w w:val="4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1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8"/>
          <w:w w:val="9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98"/>
          <w:i/>
        </w:rPr>
        <w:t>j¡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96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-17"/>
          <w:w w:val="130"/>
          <w:i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23"/>
          <w:i/>
        </w:rPr>
        <w:t>deT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4"/>
          <w:w w:val="124"/>
          <w:i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-16"/>
          <w:w w:val="59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5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0"/>
          <w:i/>
        </w:rPr>
        <w:t>r;iisp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0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0"/>
          <w:i/>
        </w:rPr>
        <w:t>Jsicione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9"/>
          <w:w w:val="9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legales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1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desprend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  <w:t>exíste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6"/>
          <w:w w:val="108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73"/>
          <w:i/>
        </w:rPr>
        <w:t>i: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7"/>
          <w:w w:val="73"/>
          <w:i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76"/>
          <w:i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8"/>
          <w:w w:val="76"/>
          <w:i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6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5"/>
          <w:i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0"/>
          <w:w w:val="86"/>
          <w:i/>
        </w:rPr>
        <w:t>i'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7"/>
          <w:w w:val="112"/>
          <w:i/>
        </w:rPr>
        <w:t>q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2"/>
          <w:i/>
        </w:rPr>
        <w:t>lgu.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6"/>
          <w:w w:val="93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1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4"/>
          <w:w w:val="102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46"/>
          <w:i/>
        </w:rPr>
        <w:t>;'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47"/>
          <w:i/>
        </w:rPr>
        <w:t>!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f.eserv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4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0"/>
          <w:w w:val="113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0"/>
          <w:w w:val="36"/>
          <w:i/>
        </w:rPr>
        <w:t>.•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1"/>
          <w:w w:val="126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11"/>
          <w:i/>
        </w:rPr>
        <w:t>d/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3"/>
          <w:w w:val="112"/>
          <w:i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4"/>
          <w:i/>
        </w:rPr>
        <w:t>rr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4"/>
          <w:w w:val="94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60"/>
          <w:i/>
        </w:rPr>
        <w:t>i;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11"/>
          <w:w w:val="60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9"/>
          <w:i/>
        </w:rPr>
        <w:t>c.lt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0"/>
          <w:i/>
        </w:rPr>
        <w:t>)n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9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-16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6"/>
          <w:i/>
        </w:rPr>
        <w:t>a$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5"/>
          <w:i/>
        </w:rPr>
        <w:t>í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tod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9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pública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protegida,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relativ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70"/>
          <w:i/>
        </w:rPr>
        <w:t>(Ó.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14"/>
          <w:w w:val="7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28"/>
          <w:i/>
        </w:rPr>
        <w:t>fu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0"/>
          <w:w w:val="129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56"/>
          <w:i/>
        </w:rPr>
        <w:t>Ú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5"/>
          <w:w w:val="114"/>
          <w:i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pública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1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45"/>
          <w:i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145"/>
          <w:i/>
        </w:rPr>
        <w:t>/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-13"/>
          <w:w w:val="14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2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sició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legal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i/>
        </w:rPr>
        <w:t>temporalmente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3"/>
          <w:w w:val="11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i/>
        </w:rPr>
        <w:t>queda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prohibid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manejo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109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78"/>
          <w:i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2"/>
          <w:i/>
        </w:rPr>
        <w:t>distrib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3"/>
          <w:i/>
        </w:rPr>
        <w:t>Ú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10"/>
          <w:w w:val="100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Ón,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publícaci9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0"/>
          <w:w w:val="72"/>
          <w:i/>
        </w:rPr>
        <w:t>"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-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253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5"/>
          <w:w w:val="85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57"/>
          <w:i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4ifi!siór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generales,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excepció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</w:rPr>
        <w:t>las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  <w:t>autoridade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0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Jmpetente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conformida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cpnf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i/>
        </w:rPr>
        <w:t>LeyJtmga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4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0"/>
          <w:w w:val="79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31"/>
          <w:i/>
        </w:rPr>
        <w:t>q;es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31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4"/>
          <w:w w:val="13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ella.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5" w:lineRule="exact"/>
        <w:ind w:left="3991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5"/>
          <w:i/>
          <w:position w:val="-2"/>
        </w:rPr>
        <w:t>TRIGÉSIM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5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95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5"/>
          <w:i/>
          <w:position w:val="-2"/>
        </w:rPr>
        <w:t>PRIME/lO.-l.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5"/>
          <w:i/>
          <w:position w:val="-2"/>
        </w:rPr>
        <w:t>q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95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9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clasificpr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1"/>
          <w:i/>
          <w:position w:val="-2"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-39"/>
          <w:w w:val="70"/>
          <w:i/>
          <w:position w:val="-2"/>
        </w:rPr>
        <w:t>!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  <w:position w:val="-2"/>
        </w:rPr>
        <w:t>om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10"/>
          <w:i/>
          <w:position w:val="-2"/>
        </w:rPr>
        <w:t>g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-8"/>
          <w:w w:val="46"/>
          <w:i/>
          <w:position w:val="-2"/>
        </w:rPr>
        <w:t>é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13"/>
          <w:i/>
          <w:position w:val="-2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1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33"/>
          <w:i/>
          <w:position w:val="-2"/>
        </w:rPr>
        <w:t>serv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33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33"/>
          <w:i/>
          <w:position w:val="-2"/>
        </w:rPr>
        <w:t>fl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33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2"/>
          <w:w w:val="133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  <w:position w:val="-2"/>
        </w:rPr>
        <w:t>términos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9"/>
          <w:w w:val="110"/>
          <w:i/>
          <w:position w:val="-2"/>
        </w:rPr>
        <w:t> </w:t>
      </w:r>
      <w:r>
        <w:rPr>
          <w:rFonts w:ascii="Arial" w:hAnsi="Arial" w:cs="Arial" w:eastAsia="Arial"/>
          <w:sz w:val="24"/>
          <w:szCs w:val="24"/>
          <w:color w:val="070707"/>
          <w:spacing w:val="0"/>
          <w:w w:val="69"/>
          <w:i/>
          <w:position w:val="-2"/>
        </w:rPr>
        <w:t>d</w:t>
      </w:r>
      <w:r>
        <w:rPr>
          <w:rFonts w:ascii="Arial" w:hAnsi="Arial" w:cs="Arial" w:eastAsia="Arial"/>
          <w:sz w:val="24"/>
          <w:szCs w:val="24"/>
          <w:color w:val="070707"/>
          <w:spacing w:val="-36"/>
          <w:w w:val="69"/>
          <w:i/>
          <w:position w:val="-2"/>
        </w:rPr>
        <w:t>.</w:t>
      </w:r>
      <w:r>
        <w:rPr>
          <w:rFonts w:ascii="Arial" w:hAnsi="Arial" w:cs="Arial" w:eastAsia="Arial"/>
          <w:sz w:val="24"/>
          <w:szCs w:val="24"/>
          <w:color w:val="1F1F1F"/>
          <w:spacing w:val="0"/>
          <w:w w:val="69"/>
          <w:i/>
          <w:position w:val="-2"/>
        </w:rPr>
        <w:t>J</w:t>
      </w:r>
      <w:r>
        <w:rPr>
          <w:rFonts w:ascii="Arial" w:hAnsi="Arial" w:cs="Arial" w:eastAsia="Arial"/>
          <w:sz w:val="24"/>
          <w:szCs w:val="24"/>
          <w:color w:val="1F1F1F"/>
          <w:spacing w:val="-4"/>
          <w:w w:val="69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69"/>
          <w:i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69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69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69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fracció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75"/>
          <w:i/>
          <w:position w:val="-2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71" w:lineRule="exact"/>
        <w:ind w:left="4020" w:right="-20"/>
        <w:jc w:val="left"/>
        <w:tabs>
          <w:tab w:pos="4460" w:val="left"/>
          <w:tab w:pos="5360" w:val="left"/>
          <w:tab w:pos="5680" w:val="left"/>
          <w:tab w:pos="7300" w:val="left"/>
          <w:tab w:pos="8700" w:val="left"/>
          <w:tab w:pos="9400" w:val="left"/>
          <w:tab w:pos="10000" w:val="left"/>
        </w:tabs>
        <w:rPr>
          <w:rFonts w:ascii="Times New Roman" w:hAnsi="Times New Roman" w:cs="Times New Roman" w:eastAsia="Times New Roman"/>
          <w:sz w:val="9"/>
          <w:szCs w:val="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6.321594pt;margin-top:1.054303pt;width:5.429772pt;height:12pt;mso-position-horizontal-relative:page;mso-position-vertical-relative:paragraph;z-index:-4830" type="#_x0000_t202" filled="f" stroked="f">
            <v:textbox inset="0,0,0,0">
              <w:txbxContent>
                <w:p>
                  <w:pPr>
                    <w:spacing w:before="0" w:after="0" w:line="240" w:lineRule="exact"/>
                    <w:ind w:right="-76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676767"/>
                      <w:spacing w:val="-42"/>
                      <w:w w:val="72"/>
                      <w:i/>
                    </w:rPr>
                    <w:t>{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1F1F1F"/>
                      <w:spacing w:val="-65"/>
                      <w:w w:val="99"/>
                      <w:i/>
                    </w:rPr>
                    <w:t>!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ACACAC"/>
                      <w:spacing w:val="-22"/>
                      <w:w w:val="41"/>
                      <w:i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676767"/>
                      <w:spacing w:val="-38"/>
                      <w:w w:val="73"/>
                      <w:i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ACACAC"/>
                      <w:spacing w:val="0"/>
                      <w:w w:val="41"/>
                      <w:i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7"/>
          <w:szCs w:val="7"/>
          <w:color w:val="BABABA"/>
          <w:spacing w:val="-7"/>
          <w:w w:val="276"/>
          <w:position w:val="1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919191"/>
          <w:spacing w:val="-7"/>
          <w:w w:val="84"/>
          <w:position w:val="1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ACACAC"/>
          <w:spacing w:val="0"/>
          <w:w w:val="139"/>
          <w:position w:val="1"/>
        </w:rPr>
        <w:t>;</w:t>
      </w:r>
      <w:r>
        <w:rPr>
          <w:rFonts w:ascii="Times New Roman" w:hAnsi="Times New Roman" w:cs="Times New Roman" w:eastAsia="Times New Roman"/>
          <w:sz w:val="7"/>
          <w:szCs w:val="7"/>
          <w:color w:val="ACACAC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7"/>
          <w:szCs w:val="7"/>
          <w:color w:val="ACACAC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7"/>
          <w:szCs w:val="7"/>
          <w:color w:val="919191"/>
          <w:spacing w:val="0"/>
          <w:w w:val="151"/>
          <w:position w:val="1"/>
        </w:rPr>
        <w:t>--</w:t>
      </w:r>
      <w:r>
        <w:rPr>
          <w:rFonts w:ascii="Times New Roman" w:hAnsi="Times New Roman" w:cs="Times New Roman" w:eastAsia="Times New Roman"/>
          <w:sz w:val="7"/>
          <w:szCs w:val="7"/>
          <w:color w:val="919191"/>
          <w:spacing w:val="-10"/>
          <w:w w:val="151"/>
          <w:position w:val="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19191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7"/>
          <w:szCs w:val="7"/>
          <w:color w:val="919191"/>
          <w:spacing w:val="0"/>
          <w:w w:val="151"/>
          <w:position w:val="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919191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7"/>
          <w:szCs w:val="7"/>
          <w:color w:val="919191"/>
          <w:spacing w:val="0"/>
          <w:w w:val="163"/>
          <w:position w:val="1"/>
        </w:rPr>
        <w:t>:':e·,,;</w:t>
      </w:r>
      <w:r>
        <w:rPr>
          <w:rFonts w:ascii="Times New Roman" w:hAnsi="Times New Roman" w:cs="Times New Roman" w:eastAsia="Times New Roman"/>
          <w:sz w:val="7"/>
          <w:szCs w:val="7"/>
          <w:color w:val="919191"/>
          <w:spacing w:val="-2"/>
          <w:w w:val="163"/>
          <w:position w:val="1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-26"/>
          <w:w w:val="163"/>
          <w:position w:val="1"/>
        </w:rPr>
        <w:t>¡</w:t>
      </w:r>
      <w:r>
        <w:rPr>
          <w:rFonts w:ascii="Times New Roman" w:hAnsi="Times New Roman" w:cs="Times New Roman" w:eastAsia="Times New Roman"/>
          <w:sz w:val="7"/>
          <w:szCs w:val="7"/>
          <w:color w:val="919191"/>
          <w:spacing w:val="0"/>
          <w:w w:val="163"/>
          <w:position w:val="1"/>
        </w:rPr>
        <w:t>;</w:t>
      </w:r>
      <w:r>
        <w:rPr>
          <w:rFonts w:ascii="Times New Roman" w:hAnsi="Times New Roman" w:cs="Times New Roman" w:eastAsia="Times New Roman"/>
          <w:sz w:val="7"/>
          <w:szCs w:val="7"/>
          <w:color w:val="919191"/>
          <w:spacing w:val="0"/>
          <w:w w:val="163"/>
          <w:position w:val="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19191"/>
          <w:spacing w:val="2"/>
          <w:w w:val="163"/>
          <w:position w:val="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19191"/>
          <w:spacing w:val="0"/>
          <w:w w:val="100"/>
          <w:position w:val="1"/>
        </w:rPr>
        <w:t>_···,</w:t>
      </w:r>
      <w:r>
        <w:rPr>
          <w:rFonts w:ascii="Times New Roman" w:hAnsi="Times New Roman" w:cs="Times New Roman" w:eastAsia="Times New Roman"/>
          <w:sz w:val="7"/>
          <w:szCs w:val="7"/>
          <w:color w:val="919191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7"/>
          <w:szCs w:val="7"/>
          <w:color w:val="919191"/>
          <w:spacing w:val="0"/>
          <w:w w:val="26"/>
          <w:position w:val="1"/>
        </w:rPr>
        <w:t>_</w:t>
      </w:r>
      <w:r>
        <w:rPr>
          <w:rFonts w:ascii="Times New Roman" w:hAnsi="Times New Roman" w:cs="Times New Roman" w:eastAsia="Times New Roman"/>
          <w:sz w:val="7"/>
          <w:szCs w:val="7"/>
          <w:color w:val="919191"/>
          <w:spacing w:val="0"/>
          <w:w w:val="26"/>
          <w:position w:val="1"/>
        </w:rPr>
        <w:t>  </w:t>
      </w:r>
      <w:r>
        <w:rPr>
          <w:rFonts w:ascii="Times New Roman" w:hAnsi="Times New Roman" w:cs="Times New Roman" w:eastAsia="Times New Roman"/>
          <w:sz w:val="7"/>
          <w:szCs w:val="7"/>
          <w:color w:val="919191"/>
          <w:spacing w:val="2"/>
          <w:w w:val="26"/>
          <w:position w:val="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0"/>
          <w:w w:val="199"/>
          <w:position w:val="1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0"/>
          <w:w w:val="199"/>
          <w:position w:val="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2"/>
          <w:w w:val="199"/>
          <w:position w:val="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19191"/>
          <w:spacing w:val="0"/>
          <w:w w:val="100"/>
          <w:i/>
          <w:position w:val="1"/>
        </w:rPr>
        <w:t>.:</w:t>
      </w:r>
      <w:r>
        <w:rPr>
          <w:rFonts w:ascii="Times New Roman" w:hAnsi="Times New Roman" w:cs="Times New Roman" w:eastAsia="Times New Roman"/>
          <w:sz w:val="7"/>
          <w:szCs w:val="7"/>
          <w:color w:val="919191"/>
          <w:spacing w:val="0"/>
          <w:w w:val="100"/>
          <w:i/>
          <w:position w:val="1"/>
        </w:rPr>
        <w:t>    </w:t>
      </w:r>
      <w:r>
        <w:rPr>
          <w:rFonts w:ascii="Times New Roman" w:hAnsi="Times New Roman" w:cs="Times New Roman" w:eastAsia="Times New Roman"/>
          <w:sz w:val="7"/>
          <w:szCs w:val="7"/>
          <w:color w:val="919191"/>
          <w:spacing w:val="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BABABA"/>
          <w:spacing w:val="0"/>
          <w:w w:val="100"/>
          <w:position w:val="1"/>
        </w:rPr>
        <w:t>;·</w:t>
      </w:r>
      <w:r>
        <w:rPr>
          <w:rFonts w:ascii="Times New Roman" w:hAnsi="Times New Roman" w:cs="Times New Roman" w:eastAsia="Times New Roman"/>
          <w:sz w:val="9"/>
          <w:szCs w:val="9"/>
          <w:color w:val="BABABA"/>
          <w:spacing w:val="0"/>
          <w:w w:val="100"/>
          <w:position w:val="1"/>
        </w:rPr>
        <w:t>(·</w:t>
      </w:r>
      <w:r>
        <w:rPr>
          <w:rFonts w:ascii="Times New Roman" w:hAnsi="Times New Roman" w:cs="Times New Roman" w:eastAsia="Times New Roman"/>
          <w:sz w:val="9"/>
          <w:szCs w:val="9"/>
          <w:color w:val="BABABA"/>
          <w:spacing w:val="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919191"/>
          <w:spacing w:val="0"/>
          <w:w w:val="196"/>
          <w:position w:val="1"/>
        </w:rPr>
        <w:t>,'</w:t>
      </w:r>
      <w:r>
        <w:rPr>
          <w:rFonts w:ascii="Times New Roman" w:hAnsi="Times New Roman" w:cs="Times New Roman" w:eastAsia="Times New Roman"/>
          <w:sz w:val="9"/>
          <w:szCs w:val="9"/>
          <w:color w:val="919191"/>
          <w:spacing w:val="-27"/>
          <w:w w:val="196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ACACAC"/>
          <w:spacing w:val="0"/>
          <w:w w:val="45"/>
          <w:position w:val="1"/>
        </w:rPr>
        <w:t>.-</w:t>
      </w:r>
      <w:r>
        <w:rPr>
          <w:rFonts w:ascii="Times New Roman" w:hAnsi="Times New Roman" w:cs="Times New Roman" w:eastAsia="Times New Roman"/>
          <w:sz w:val="9"/>
          <w:szCs w:val="9"/>
          <w:color w:val="ACACAC"/>
          <w:spacing w:val="0"/>
          <w:w w:val="45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ACACAC"/>
          <w:spacing w:val="9"/>
          <w:w w:val="45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C7C7C"/>
          <w:spacing w:val="0"/>
          <w:w w:val="100"/>
          <w:position w:val="1"/>
        </w:rPr>
        <w:t>;t.</w:t>
      </w:r>
      <w:r>
        <w:rPr>
          <w:rFonts w:ascii="Times New Roman" w:hAnsi="Times New Roman" w:cs="Times New Roman" w:eastAsia="Times New Roman"/>
          <w:sz w:val="9"/>
          <w:szCs w:val="9"/>
          <w:color w:val="7C7C7C"/>
          <w:spacing w:val="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C7C7C"/>
          <w:spacing w:val="0"/>
          <w:w w:val="100"/>
          <w:position w:val="1"/>
        </w:rPr>
        <w:t>·</w:t>
      </w:r>
      <w:r>
        <w:rPr>
          <w:rFonts w:ascii="Times New Roman" w:hAnsi="Times New Roman" w:cs="Times New Roman" w:eastAsia="Times New Roman"/>
          <w:sz w:val="9"/>
          <w:szCs w:val="9"/>
          <w:color w:val="7C7C7C"/>
          <w:spacing w:val="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C7C7C"/>
          <w:spacing w:val="0"/>
          <w:w w:val="101"/>
          <w:position w:val="1"/>
        </w:rPr>
        <w:t>,:c·</w:t>
      </w:r>
      <w:r>
        <w:rPr>
          <w:rFonts w:ascii="Times New Roman" w:hAnsi="Times New Roman" w:cs="Times New Roman" w:eastAsia="Times New Roman"/>
          <w:sz w:val="9"/>
          <w:szCs w:val="9"/>
          <w:color w:val="7C7C7C"/>
          <w:spacing w:val="-15"/>
          <w:w w:val="101"/>
          <w:position w:val="1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363636"/>
          <w:spacing w:val="0"/>
          <w:w w:val="65"/>
          <w:position w:val="1"/>
        </w:rPr>
        <w:t>•:?.,/</w:t>
      </w:r>
      <w:r>
        <w:rPr>
          <w:rFonts w:ascii="Times New Roman" w:hAnsi="Times New Roman" w:cs="Times New Roman" w:eastAsia="Times New Roman"/>
          <w:sz w:val="9"/>
          <w:szCs w:val="9"/>
          <w:color w:val="363636"/>
          <w:spacing w:val="-16"/>
          <w:w w:val="66"/>
          <w:position w:val="1"/>
        </w:rPr>
        <w:t>1</w:t>
      </w:r>
      <w:r>
        <w:rPr>
          <w:rFonts w:ascii="Times New Roman" w:hAnsi="Times New Roman" w:cs="Times New Roman" w:eastAsia="Times New Roman"/>
          <w:sz w:val="9"/>
          <w:szCs w:val="9"/>
          <w:color w:val="676767"/>
          <w:spacing w:val="0"/>
          <w:w w:val="113"/>
          <w:position w:val="1"/>
        </w:rPr>
        <w:t>{</w:t>
      </w:r>
      <w:r>
        <w:rPr>
          <w:rFonts w:ascii="Times New Roman" w:hAnsi="Times New Roman" w:cs="Times New Roman" w:eastAsia="Times New Roman"/>
          <w:sz w:val="9"/>
          <w:szCs w:val="9"/>
          <w:color w:val="676767"/>
          <w:spacing w:val="-6"/>
          <w:w w:val="114"/>
          <w:position w:val="1"/>
        </w:rPr>
        <w:t>(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0"/>
          <w:w w:val="71"/>
          <w:position w:val="1"/>
        </w:rPr>
        <w:t>:-'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9"/>
          <w:szCs w:val="9"/>
          <w:color w:val="919191"/>
          <w:spacing w:val="0"/>
          <w:w w:val="149"/>
          <w:position w:val="1"/>
        </w:rPr>
        <w:t>'··</w:t>
      </w:r>
      <w:r>
        <w:rPr>
          <w:rFonts w:ascii="Times New Roman" w:hAnsi="Times New Roman" w:cs="Times New Roman" w:eastAsia="Times New Roman"/>
          <w:sz w:val="9"/>
          <w:szCs w:val="9"/>
          <w:color w:val="919191"/>
          <w:spacing w:val="15"/>
          <w:w w:val="149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ACACAC"/>
          <w:spacing w:val="0"/>
          <w:w w:val="149"/>
          <w:position w:val="1"/>
        </w:rPr>
        <w:t>"</w:t>
      </w:r>
      <w:r>
        <w:rPr>
          <w:rFonts w:ascii="Times New Roman" w:hAnsi="Times New Roman" w:cs="Times New Roman" w:eastAsia="Times New Roman"/>
          <w:sz w:val="9"/>
          <w:szCs w:val="9"/>
          <w:color w:val="ACACAC"/>
          <w:spacing w:val="-32"/>
          <w:w w:val="149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ACACAC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9"/>
          <w:szCs w:val="9"/>
          <w:color w:val="ACACAC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9"/>
          <w:szCs w:val="9"/>
          <w:color w:val="919191"/>
          <w:spacing w:val="0"/>
          <w:w w:val="42"/>
          <w:position w:val="1"/>
        </w:rPr>
        <w:t>-</w:t>
      </w:r>
      <w:r>
        <w:rPr>
          <w:rFonts w:ascii="Times New Roman" w:hAnsi="Times New Roman" w:cs="Times New Roman" w:eastAsia="Times New Roman"/>
          <w:sz w:val="9"/>
          <w:szCs w:val="9"/>
          <w:color w:val="919191"/>
          <w:spacing w:val="0"/>
          <w:w w:val="42"/>
          <w:position w:val="1"/>
        </w:rPr>
        <w:t>         </w:t>
      </w:r>
      <w:r>
        <w:rPr>
          <w:rFonts w:ascii="Times New Roman" w:hAnsi="Times New Roman" w:cs="Times New Roman" w:eastAsia="Times New Roman"/>
          <w:sz w:val="9"/>
          <w:szCs w:val="9"/>
          <w:color w:val="919191"/>
          <w:spacing w:val="2"/>
          <w:w w:val="42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C7C7C"/>
          <w:spacing w:val="0"/>
          <w:w w:val="184"/>
          <w:position w:val="1"/>
        </w:rPr>
        <w:t>-:</w:t>
      </w:r>
      <w:r>
        <w:rPr>
          <w:rFonts w:ascii="Times New Roman" w:hAnsi="Times New Roman" w:cs="Times New Roman" w:eastAsia="Times New Roman"/>
          <w:sz w:val="9"/>
          <w:szCs w:val="9"/>
          <w:color w:val="7C7C7C"/>
          <w:spacing w:val="0"/>
          <w:w w:val="184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C7C7C"/>
          <w:spacing w:val="6"/>
          <w:w w:val="184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919191"/>
          <w:spacing w:val="0"/>
          <w:w w:val="42"/>
          <w:position w:val="1"/>
        </w:rPr>
        <w:t>-</w:t>
      </w:r>
      <w:r>
        <w:rPr>
          <w:rFonts w:ascii="Times New Roman" w:hAnsi="Times New Roman" w:cs="Times New Roman" w:eastAsia="Times New Roman"/>
          <w:sz w:val="9"/>
          <w:szCs w:val="9"/>
          <w:color w:val="919191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9"/>
          <w:szCs w:val="9"/>
          <w:color w:val="919191"/>
          <w:spacing w:val="3"/>
          <w:w w:val="103"/>
          <w:position w:val="1"/>
        </w:rPr>
        <w:t>·</w:t>
      </w:r>
      <w:r>
        <w:rPr>
          <w:rFonts w:ascii="Times New Roman" w:hAnsi="Times New Roman" w:cs="Times New Roman" w:eastAsia="Times New Roman"/>
          <w:sz w:val="9"/>
          <w:szCs w:val="9"/>
          <w:color w:val="676767"/>
          <w:spacing w:val="-6"/>
          <w:w w:val="109"/>
          <w:position w:val="1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919191"/>
          <w:spacing w:val="0"/>
          <w:w w:val="65"/>
          <w:position w:val="1"/>
        </w:rPr>
        <w:t>•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180" w:lineRule="exact"/>
        <w:ind w:left="3982" w:right="-20"/>
        <w:jc w:val="left"/>
        <w:tabs>
          <w:tab w:pos="64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w w:val="115"/>
          <w:i/>
        </w:rPr>
        <w:t>iilcls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9"/>
          <w:w w:val="22"/>
          <w:i/>
        </w:rPr>
        <w:t>_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0"/>
          <w:i/>
        </w:rPr>
        <w:t>a?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-1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artícu!a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  <w:t>cuanq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4"/>
          <w:w w:val="108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-19"/>
          <w:w w:val="136"/>
          <w:i/>
        </w:rPr>
        <w:t>"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37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36"/>
          <w:i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-52"/>
          <w:w w:val="101"/>
          <w:i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BABABA"/>
          <w:spacing w:val="-36"/>
          <w:w w:val="104"/>
          <w:i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2"/>
          <w:w w:val="117"/>
          <w:i/>
        </w:rPr>
        <w:t>ó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84"/>
          <w:i/>
        </w:rPr>
        <w:t>rf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45"/>
          <w:w w:val="85"/>
          <w:i/>
        </w:rPr>
        <w:t>!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2"/>
          <w:i/>
        </w:rPr>
        <w:t>yt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3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35"/>
          <w:w w:val="116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33"/>
          <w:i/>
        </w:rPr>
        <w:t>_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-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-31"/>
          <w:w w:val="111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11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3"/>
          <w:w w:val="111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1"/>
          <w:i/>
        </w:rPr>
        <w:t>egqri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1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129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129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Estado'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2" w:lineRule="exact"/>
        <w:ind w:left="3986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Mumc1p1o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76"/>
          <w:i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3"/>
          <w:w w:val="77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0"/>
          <w:w w:val="214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segunda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1"/>
          <w:i/>
        </w:rPr>
        <w:t>pvbf¡c;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91"/>
          <w:i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0"/>
          <w:w w:val="91"/>
          <w:i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-5"/>
          <w:w w:val="9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estatal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municipal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3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90"/>
          <w:i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4"/>
          <w:w w:val="89"/>
          <w:i/>
        </w:rPr>
        <w:t>/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3"/>
          <w:w w:val="125"/>
          <w:i/>
        </w:rPr>
        <w:t>q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0"/>
          <w:w w:val="74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-5"/>
          <w:w w:val="74"/>
          <w:i/>
        </w:rPr>
        <w:t>¡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  <w:t>segupda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3"/>
          <w:i/>
        </w:rPr>
        <w:t>mtegnda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3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1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3"/>
          <w:i/>
        </w:rPr>
        <w:t>qwenes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9" w:after="0" w:line="258" w:lineRule="auto"/>
        <w:ind w:left="3982" w:right="73" w:firstLine="5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laboran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hubiere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6"/>
          <w:i/>
        </w:rPr>
        <w:t>labaradfj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"/>
          <w:w w:val="97"/>
          <w:i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-16"/>
          <w:w w:val="46"/>
          <w:i/>
        </w:rPr>
        <w:t>!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23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esta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áreas,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70707"/>
          <w:spacing w:val="0"/>
          <w:w w:val="123"/>
          <w:i/>
        </w:rPr>
        <w:t>CO</w:t>
      </w:r>
      <w:r>
        <w:rPr>
          <w:rFonts w:ascii="Times New Roman" w:hAnsi="Times New Roman" w:cs="Times New Roman" w:eastAsia="Times New Roman"/>
          <w:sz w:val="13"/>
          <w:szCs w:val="13"/>
          <w:color w:val="070707"/>
          <w:spacing w:val="0"/>
          <w:w w:val="123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70707"/>
          <w:spacing w:val="26"/>
          <w:w w:val="12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excep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(IS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remuneracione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8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</w:rPr>
        <w:t>dichos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servidore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9"/>
          <w:i/>
        </w:rPr>
        <w:t>públicos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9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3"/>
          <w:w w:val="9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ah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quip:Ued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considerarse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entre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otra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sas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posible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determinació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travé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criterio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  <w:t>generale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2"/>
          <w:w w:val="108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83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82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109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96"/>
          <w:i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180" w:h="15360"/>
          <w:pgMar w:top="140" w:bottom="280" w:left="240" w:right="760"/>
        </w:sectPr>
      </w:pPr>
      <w:rPr/>
    </w:p>
    <w:p>
      <w:pPr>
        <w:spacing w:before="89" w:after="0" w:line="240" w:lineRule="auto"/>
        <w:ind w:left="24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3.440001pt;height:75.84pt;mso-position-horizontal-relative:char;mso-position-vertical-relative:line" type="#_x0000_t75">
            <v:imagedata r:id="rId26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784" w:lineRule="exact"/>
        <w:ind w:left="10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132.479996pt;margin-top:-67.35672pt;width:13.44pt;height:104.639999pt;mso-position-horizontal-relative:page;mso-position-vertical-relative:paragraph;z-index:-4842" type="#_x0000_t75">
            <v:imagedata r:id="rId27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070707"/>
          <w:w w:val="126"/>
          <w:position w:val="-71"/>
        </w:rPr>
        <w:t>www.jali•""-</w:t>
      </w:r>
      <w:r>
        <w:rPr>
          <w:rFonts w:ascii="Times New Roman" w:hAnsi="Times New Roman" w:cs="Times New Roman" w:eastAsia="Times New Roman"/>
          <w:sz w:val="20"/>
          <w:szCs w:val="20"/>
          <w:color w:val="070707"/>
          <w:spacing w:val="-72"/>
          <w:w w:val="127"/>
          <w:position w:val="-71"/>
        </w:rPr>
        <w:t>9</w:t>
      </w:r>
      <w:r>
        <w:rPr>
          <w:rFonts w:ascii="Times New Roman" w:hAnsi="Times New Roman" w:cs="Times New Roman" w:eastAsia="Times New Roman"/>
          <w:sz w:val="124"/>
          <w:szCs w:val="124"/>
          <w:color w:val="1F1F1F"/>
          <w:spacing w:val="-583"/>
          <w:w w:val="54"/>
          <w:position w:val="-5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70707"/>
          <w:spacing w:val="0"/>
          <w:w w:val="126"/>
          <w:position w:val="-71"/>
        </w:rPr>
        <w:t>·m"'f&gt;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21" w:lineRule="exact"/>
        <w:ind w:left="2" w:right="-56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676767"/>
          <w:w w:val="94"/>
          <w:i/>
          <w:position w:val="-1"/>
        </w:rPr>
        <w:t>-:</w:t>
      </w:r>
      <w:r>
        <w:rPr>
          <w:rFonts w:ascii="Times New Roman" w:hAnsi="Times New Roman" w:cs="Times New Roman" w:eastAsia="Times New Roman"/>
          <w:sz w:val="11"/>
          <w:szCs w:val="11"/>
          <w:color w:val="676767"/>
          <w:spacing w:val="5"/>
          <w:w w:val="94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11"/>
          <w:szCs w:val="11"/>
          <w:color w:val="919191"/>
          <w:spacing w:val="0"/>
          <w:w w:val="32"/>
          <w:i/>
          <w:position w:val="-1"/>
        </w:rPr>
        <w:t>­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87" w:lineRule="exact"/>
        <w:ind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7C7C7C"/>
          <w:spacing w:val="3"/>
          <w:w w:val="214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363636"/>
          <w:spacing w:val="0"/>
          <w:w w:val="21"/>
        </w:rPr>
        <w:t>-</w:t>
      </w:r>
      <w:r>
        <w:rPr>
          <w:rFonts w:ascii="Times New Roman" w:hAnsi="Times New Roman" w:cs="Times New Roman" w:eastAsia="Times New Roman"/>
          <w:sz w:val="9"/>
          <w:szCs w:val="9"/>
          <w:color w:val="36363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C7C7C"/>
          <w:spacing w:val="0"/>
          <w:w w:val="83"/>
        </w:rPr>
        <w:t>é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38" w:after="0" w:line="258" w:lineRule="auto"/>
        <w:ind w:left="91" w:right="68"/>
        <w:jc w:val="left"/>
        <w:tabs>
          <w:tab w:pos="63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84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compromete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2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76"/>
          <w:i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76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7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4"/>
          <w:w w:val="107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78"/>
          <w:i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6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6"/>
          <w:i/>
        </w:rPr>
        <w:t>)os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Municipios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cuand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difusió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revelació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pued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0"/>
          <w:w w:val="100"/>
          <w:i/>
        </w:rPr>
        <w:t>:)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5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52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6"/>
          <w:w w:val="5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a)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Afectar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pone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23"/>
          <w:i/>
        </w:rPr>
        <w:t>go,'é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2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impida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5"/>
          <w:i/>
        </w:rPr>
        <w:t>meno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0"/>
          <w:w w:val="115"/>
          <w:i/>
        </w:rPr>
        <w:t>{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1"/>
          <w:i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14"/>
          <w:w w:val="101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6"/>
          <w:i/>
        </w:rPr>
        <w:t>Jb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97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0"/>
          <w:w w:val="107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"/>
          <w:w w:val="143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85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clificu/ta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accione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29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3"/>
          <w:w w:val="12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29"/>
          <w:i/>
        </w:rPr>
        <w:t>serva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29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2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0" w:after="0" w:line="240" w:lineRule="auto"/>
        <w:ind w:right="-20"/>
        <w:jc w:val="left"/>
        <w:tabs>
          <w:tab w:pos="62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7C7C7C"/>
          <w:w w:val="49"/>
          <w:i/>
        </w:rPr>
        <w:t>:-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2"/>
          <w:w w:val="49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defende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extensió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4"/>
          <w:i/>
        </w:rPr>
        <w:t>tei't{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94"/>
          <w:i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7"/>
          <w:w w:val="77"/>
          <w:i/>
        </w:rPr>
        <w:t>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</w:rPr>
        <w:t>ijgl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1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3"/>
          <w:w w:val="9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límite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territoriale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2"/>
          <w:i/>
        </w:rPr>
        <w:t>déf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7"/>
          <w:w w:val="9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municipios;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99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60" w:lineRule="exact"/>
        <w:ind w:left="1963" w:right="-20"/>
        <w:jc w:val="left"/>
        <w:tabs>
          <w:tab w:pos="384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4D4D4D"/>
          <w:spacing w:val="-19"/>
          <w:w w:val="141"/>
          <w:position w:val="-1"/>
        </w:rPr>
        <w:t>\</w:t>
      </w:r>
      <w:r>
        <w:rPr>
          <w:rFonts w:ascii="Arial" w:hAnsi="Arial" w:cs="Arial" w:eastAsia="Arial"/>
          <w:sz w:val="23"/>
          <w:szCs w:val="23"/>
          <w:color w:val="7C7C7C"/>
          <w:spacing w:val="0"/>
          <w:w w:val="56"/>
          <w:position w:val="-1"/>
        </w:rPr>
        <w:t>';:t</w:t>
      </w:r>
      <w:r>
        <w:rPr>
          <w:rFonts w:ascii="Arial" w:hAnsi="Arial" w:cs="Arial" w:eastAsia="Arial"/>
          <w:sz w:val="23"/>
          <w:szCs w:val="23"/>
          <w:color w:val="7C7C7C"/>
          <w:spacing w:val="-28"/>
          <w:w w:val="100"/>
          <w:position w:val="-1"/>
        </w:rPr>
        <w:t> </w:t>
      </w:r>
      <w:r>
        <w:rPr>
          <w:rFonts w:ascii="Arial" w:hAnsi="Arial" w:cs="Arial" w:eastAsia="Arial"/>
          <w:sz w:val="23"/>
          <w:szCs w:val="23"/>
          <w:color w:val="7C7C7C"/>
          <w:spacing w:val="-33"/>
          <w:w w:val="56"/>
          <w:position w:val="-1"/>
        </w:rPr>
        <w:t>:</w:t>
      </w:r>
      <w:r>
        <w:rPr>
          <w:rFonts w:ascii="Arial" w:hAnsi="Arial" w:cs="Arial" w:eastAsia="Arial"/>
          <w:sz w:val="23"/>
          <w:szCs w:val="23"/>
          <w:color w:val="7C7C7C"/>
          <w:spacing w:val="-8"/>
          <w:w w:val="43"/>
          <w:position w:val="-1"/>
        </w:rPr>
        <w:t>.</w:t>
      </w:r>
      <w:r>
        <w:rPr>
          <w:rFonts w:ascii="Arial" w:hAnsi="Arial" w:cs="Arial" w:eastAsia="Arial"/>
          <w:sz w:val="23"/>
          <w:szCs w:val="23"/>
          <w:color w:val="7C7C7C"/>
          <w:spacing w:val="-45"/>
          <w:w w:val="56"/>
          <w:position w:val="-1"/>
        </w:rPr>
        <w:t>:</w:t>
      </w:r>
      <w:r>
        <w:rPr>
          <w:rFonts w:ascii="Arial" w:hAnsi="Arial" w:cs="Arial" w:eastAsia="Arial"/>
          <w:sz w:val="23"/>
          <w:szCs w:val="23"/>
          <w:color w:val="7C7C7C"/>
          <w:spacing w:val="-5"/>
          <w:w w:val="43"/>
          <w:position w:val="-1"/>
        </w:rPr>
        <w:t>.</w:t>
      </w:r>
      <w:r>
        <w:rPr>
          <w:rFonts w:ascii="Arial" w:hAnsi="Arial" w:cs="Arial" w:eastAsia="Arial"/>
          <w:sz w:val="23"/>
          <w:szCs w:val="23"/>
          <w:color w:val="919191"/>
          <w:spacing w:val="-45"/>
          <w:w w:val="40"/>
          <w:position w:val="-1"/>
        </w:rPr>
        <w:t>-</w:t>
      </w:r>
      <w:r>
        <w:rPr>
          <w:rFonts w:ascii="Arial" w:hAnsi="Arial" w:cs="Arial" w:eastAsia="Arial"/>
          <w:sz w:val="23"/>
          <w:szCs w:val="23"/>
          <w:color w:val="7C7C7C"/>
          <w:spacing w:val="-50"/>
          <w:w w:val="58"/>
          <w:position w:val="-1"/>
        </w:rPr>
        <w:t>,</w:t>
      </w:r>
      <w:r>
        <w:rPr>
          <w:rFonts w:ascii="Arial" w:hAnsi="Arial" w:cs="Arial" w:eastAsia="Arial"/>
          <w:sz w:val="23"/>
          <w:szCs w:val="23"/>
          <w:color w:val="7C7C7C"/>
          <w:spacing w:val="-8"/>
          <w:w w:val="43"/>
          <w:position w:val="-1"/>
        </w:rPr>
        <w:t>.</w:t>
      </w:r>
      <w:r>
        <w:rPr>
          <w:rFonts w:ascii="Arial" w:hAnsi="Arial" w:cs="Arial" w:eastAsia="Arial"/>
          <w:sz w:val="23"/>
          <w:szCs w:val="23"/>
          <w:color w:val="BABABA"/>
          <w:spacing w:val="-19"/>
          <w:w w:val="31"/>
          <w:position w:val="-1"/>
        </w:rPr>
        <w:t>-</w:t>
      </w:r>
      <w:r>
        <w:rPr>
          <w:rFonts w:ascii="Arial" w:hAnsi="Arial" w:cs="Arial" w:eastAsia="Arial"/>
          <w:sz w:val="23"/>
          <w:szCs w:val="23"/>
          <w:color w:val="919191"/>
          <w:spacing w:val="0"/>
          <w:w w:val="39"/>
          <w:position w:val="-1"/>
        </w:rPr>
        <w:t>:</w:t>
      </w:r>
      <w:r>
        <w:rPr>
          <w:rFonts w:ascii="Arial" w:hAnsi="Arial" w:cs="Arial" w:eastAsia="Arial"/>
          <w:sz w:val="23"/>
          <w:szCs w:val="23"/>
          <w:color w:val="919191"/>
          <w:spacing w:val="-31"/>
          <w:w w:val="100"/>
          <w:position w:val="-1"/>
        </w:rPr>
        <w:t> </w:t>
      </w:r>
      <w:r>
        <w:rPr>
          <w:rFonts w:ascii="Arial" w:hAnsi="Arial" w:cs="Arial" w:eastAsia="Arial"/>
          <w:sz w:val="23"/>
          <w:szCs w:val="23"/>
          <w:color w:val="BABABA"/>
          <w:spacing w:val="0"/>
          <w:w w:val="50"/>
          <w:position w:val="-1"/>
        </w:rPr>
        <w:t>:</w:t>
      </w:r>
      <w:r>
        <w:rPr>
          <w:rFonts w:ascii="Arial" w:hAnsi="Arial" w:cs="Arial" w:eastAsia="Arial"/>
          <w:sz w:val="23"/>
          <w:szCs w:val="23"/>
          <w:color w:val="BABABA"/>
          <w:spacing w:val="-52"/>
          <w:w w:val="51"/>
          <w:position w:val="-1"/>
        </w:rPr>
        <w:t>·</w:t>
      </w:r>
      <w:r>
        <w:rPr>
          <w:rFonts w:ascii="Arial" w:hAnsi="Arial" w:cs="Arial" w:eastAsia="Arial"/>
          <w:sz w:val="23"/>
          <w:szCs w:val="23"/>
          <w:color w:val="ACACAC"/>
          <w:spacing w:val="0"/>
          <w:w w:val="328"/>
          <w:position w:val="-1"/>
        </w:rPr>
        <w:t>.</w:t>
      </w:r>
      <w:r>
        <w:rPr>
          <w:rFonts w:ascii="Arial" w:hAnsi="Arial" w:cs="Arial" w:eastAsia="Arial"/>
          <w:sz w:val="23"/>
          <w:szCs w:val="23"/>
          <w:color w:val="ACACAC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3"/>
          <w:szCs w:val="23"/>
          <w:color w:val="ACACAC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23"/>
          <w:szCs w:val="23"/>
          <w:color w:val="919191"/>
          <w:spacing w:val="0"/>
          <w:w w:val="37"/>
          <w:position w:val="-1"/>
        </w:rPr>
        <w:t>.-</w:t>
      </w:r>
      <w:r>
        <w:rPr>
          <w:rFonts w:ascii="Arial" w:hAnsi="Arial" w:cs="Arial" w:eastAsia="Arial"/>
          <w:sz w:val="23"/>
          <w:szCs w:val="23"/>
          <w:color w:val="919191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3"/>
          <w:szCs w:val="23"/>
          <w:color w:val="919191"/>
          <w:spacing w:val="0"/>
          <w:w w:val="100"/>
          <w:position w:val="-1"/>
        </w:rPr>
      </w:r>
      <w:r>
        <w:rPr>
          <w:rFonts w:ascii="Arial" w:hAnsi="Arial" w:cs="Arial" w:eastAsia="Arial"/>
          <w:sz w:val="23"/>
          <w:szCs w:val="23"/>
          <w:color w:val="676767"/>
          <w:spacing w:val="0"/>
          <w:w w:val="61"/>
          <w:position w:val="-1"/>
        </w:rPr>
        <w:t>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169" w:lineRule="exact"/>
        <w:ind w:left="91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187.199997pt;margin-top:2.375343pt;width:381.119988pt;height:72.000011pt;mso-position-horizontal-relative:page;mso-position-vertical-relative:paragraph;z-index:-4840" coordorigin="3744,48" coordsize="7622,1440">
            <v:shape style="position:absolute;left:10598;top:48;width:768;height:230" type="#_x0000_t75">
              <v:imagedata r:id="rId271" o:title=""/>
            </v:shape>
            <v:shape style="position:absolute;left:3744;top:220;width:7603;height:1267" type="#_x0000_t75">
              <v:imagedata r:id="rId272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b)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Cuand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7"/>
          <w:i/>
        </w:rPr>
        <w:t>iesg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1"/>
          <w:w w:val="118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0"/>
          <w:w w:val="129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-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60"/>
          <w:i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4"/>
          <w:w w:val="6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60"/>
          <w:i/>
        </w:rPr>
        <w:t>,¡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7"/>
          <w:w w:val="6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86"/>
          <w:i/>
        </w:rPr>
        <w:t>{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?si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ione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2"/>
          <w:w w:val="111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9"/>
          <w:w w:val="216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medida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accione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9"/>
          <w:i/>
        </w:rPr>
        <w:t>fa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8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20"/>
          <w:i/>
        </w:rPr>
        <w:t>autoridades"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2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'\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!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20"/>
          <w:i/>
        </w:rPr>
        <w:t>""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5" w:after="0" w:line="203" w:lineRule="exact"/>
        <w:ind w:left="91" w:right="-20"/>
        <w:jc w:val="left"/>
        <w:tabs>
          <w:tab w:pos="1820" w:val="left"/>
          <w:tab w:pos="2380" w:val="left"/>
          <w:tab w:pos="4840" w:val="left"/>
          <w:tab w:pos="53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3"/>
          <w:szCs w:val="13"/>
          <w:color w:val="070707"/>
          <w:spacing w:val="0"/>
          <w:w w:val="112"/>
          <w:i/>
          <w:position w:val="-1"/>
        </w:rPr>
        <w:t>m•ml.rínnlf·_</w:t>
      </w:r>
      <w:r>
        <w:rPr>
          <w:rFonts w:ascii="Arial" w:hAnsi="Arial" w:cs="Arial" w:eastAsia="Arial"/>
          <w:sz w:val="13"/>
          <w:szCs w:val="13"/>
          <w:color w:val="070707"/>
          <w:spacing w:val="0"/>
          <w:w w:val="112"/>
          <w:i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070707"/>
          <w:spacing w:val="14"/>
          <w:w w:val="11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0"/>
          <w:w w:val="71"/>
          <w:position w:val="-1"/>
        </w:rPr>
        <w:t>·.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21"/>
          <w:w w:val="71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0"/>
          <w:w w:val="26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0"/>
          <w:w w:val="26"/>
          <w:position w:val="-1"/>
        </w:rPr>
        <w:t>    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5"/>
          <w:w w:val="26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0"/>
          <w:w w:val="42"/>
          <w:position w:val="-1"/>
        </w:rPr>
        <w:t>..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0"/>
          <w:w w:val="42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17"/>
          <w:w w:val="42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0"/>
          <w:w w:val="42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2"/>
          <w:w w:val="42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42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-13"/>
          <w:w w:val="42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26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position w:val="-1"/>
        </w:rPr>
      </w:r>
      <w:r>
        <w:rPr>
          <w:rFonts w:ascii="Arial" w:hAnsi="Arial" w:cs="Arial" w:eastAsia="Arial"/>
          <w:sz w:val="18"/>
          <w:szCs w:val="18"/>
          <w:color w:val="070707"/>
          <w:spacing w:val="0"/>
          <w:w w:val="90"/>
          <w:i/>
          <w:position w:val="-1"/>
        </w:rPr>
        <w:t>árnblt9</w:t>
      </w:r>
      <w:r>
        <w:rPr>
          <w:rFonts w:ascii="Arial" w:hAnsi="Arial" w:cs="Arial" w:eastAsia="Arial"/>
          <w:sz w:val="18"/>
          <w:szCs w:val="18"/>
          <w:color w:val="070707"/>
          <w:spacing w:val="0"/>
          <w:w w:val="90"/>
          <w:i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070707"/>
          <w:spacing w:val="11"/>
          <w:w w:val="9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  <w:position w:val="-1"/>
        </w:rPr>
        <w:t>competencia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9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0"/>
          <w:w w:val="28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0"/>
          <w:w w:val="28"/>
          <w:position w:val="-1"/>
        </w:rPr>
        <w:t>      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10"/>
          <w:w w:val="28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0"/>
          <w:w w:val="28"/>
          <w:position w:val="-1"/>
        </w:rPr>
        <w:t>..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0"/>
          <w:w w:val="28"/>
          <w:position w:val="-1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6"/>
          <w:w w:val="28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0"/>
          <w:w w:val="26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-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26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vida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position w:val="-1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0"/>
          <w:w w:val="102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10"/>
          <w:w w:val="102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0"/>
          <w:w w:val="27"/>
          <w:position w:val="-1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-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26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26"/>
          <w:position w:val="-1"/>
        </w:rPr>
        <w:t>        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5"/>
          <w:w w:val="26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1"/>
          <w:w w:val="57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70"/>
          <w:i/>
          <w:position w:val="-1"/>
        </w:rPr>
        <w:t>IJQ.!J,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71"/>
          <w:i/>
          <w:position w:val="-1"/>
        </w:rPr>
        <w:t>((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70"/>
          <w:i/>
          <w:position w:val="-1"/>
        </w:rPr>
        <w:t>lltíCín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70" w:lineRule="exact"/>
        <w:ind w:left="1590" w:right="-20"/>
        <w:jc w:val="left"/>
        <w:tabs>
          <w:tab w:pos="4720" w:val="left"/>
          <w:tab w:pos="61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1"/>
          <w:szCs w:val="11"/>
          <w:color w:val="070707"/>
          <w:spacing w:val="0"/>
          <w:w w:val="117"/>
          <w:i/>
        </w:rPr>
        <w:t>&lt;&gt;&lt;JrrnrPrur,,&lt;</w:t>
      </w:r>
      <w:r>
        <w:rPr>
          <w:rFonts w:ascii="Arial" w:hAnsi="Arial" w:cs="Arial" w:eastAsia="Arial"/>
          <w:sz w:val="11"/>
          <w:szCs w:val="11"/>
          <w:color w:val="070707"/>
          <w:spacing w:val="4"/>
          <w:w w:val="11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pfÓnt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productiva,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6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23"/>
          <w:w w:val="6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0"/>
          <w:w w:val="62"/>
        </w:rPr>
        <w:t>''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0"/>
          <w:w w:val="62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11"/>
          <w:w w:val="6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7"/>
          <w:w w:val="27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0"/>
          <w:w w:val="85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10"/>
          <w:w w:val="55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78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676767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0"/>
          <w:w w:val="78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0"/>
          <w:w w:val="7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19191"/>
          <w:spacing w:val="15"/>
          <w:w w:val="7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C7C7C"/>
          <w:spacing w:val="0"/>
          <w:w w:val="5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58" w:lineRule="exact"/>
        <w:ind w:left="1079" w:right="2158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-18"/>
          <w:w w:val="75"/>
          <w:i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23"/>
          <w:w w:val="118"/>
          <w:i/>
        </w:rPr>
        <w:t>@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5"/>
          <w:i/>
        </w:rPr>
        <w:t>'ierit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8"/>
          <w:w w:val="106"/>
          <w:i/>
        </w:rPr>
        <w:t>$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-1"/>
          <w:w w:val="58"/>
          <w:i/>
        </w:rPr>
        <w:t>¡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6"/>
          <w:i/>
        </w:rPr>
        <w:t>hqtliriJ'If?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7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9"/>
          <w:i/>
        </w:rPr>
        <w:t>humanos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7"/>
          <w:i/>
        </w:rPr>
        <w:t>trav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17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9"/>
          <w:w w:val="11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070707"/>
          <w:spacing w:val="0"/>
          <w:w w:val="68"/>
          <w:i/>
        </w:rPr>
        <w:t>Í</w:t>
      </w:r>
      <w:r>
        <w:rPr>
          <w:rFonts w:ascii="Arial" w:hAnsi="Arial" w:cs="Arial" w:eastAsia="Arial"/>
          <w:sz w:val="24"/>
          <w:szCs w:val="24"/>
          <w:color w:val="070707"/>
          <w:spacing w:val="-1"/>
          <w:w w:val="69"/>
          <w:i/>
        </w:rPr>
        <w:t>a</w:t>
      </w:r>
      <w:r>
        <w:rPr>
          <w:rFonts w:ascii="Arial" w:hAnsi="Arial" w:cs="Arial" w:eastAsia="Arial"/>
          <w:sz w:val="24"/>
          <w:szCs w:val="24"/>
          <w:color w:val="1F1F1F"/>
          <w:spacing w:val="5"/>
          <w:w w:val="32"/>
          <w:i/>
        </w:rPr>
        <w:t>.</w:t>
      </w:r>
      <w:r>
        <w:rPr>
          <w:rFonts w:ascii="Arial" w:hAnsi="Arial" w:cs="Arial" w:eastAsia="Arial"/>
          <w:sz w:val="24"/>
          <w:szCs w:val="24"/>
          <w:color w:val="070707"/>
          <w:spacing w:val="0"/>
          <w:w w:val="78"/>
          <w:i/>
        </w:rPr>
        <w:t>,</w:t>
      </w:r>
      <w:r>
        <w:rPr>
          <w:rFonts w:ascii="Arial" w:hAnsi="Arial" w:cs="Arial" w:eastAsia="Arial"/>
          <w:sz w:val="24"/>
          <w:szCs w:val="24"/>
          <w:color w:val="070707"/>
          <w:spacing w:val="-14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070707"/>
          <w:spacing w:val="0"/>
          <w:w w:val="78"/>
          <w:i/>
        </w:rPr>
        <w:t>f.</w:t>
      </w:r>
      <w:r>
        <w:rPr>
          <w:rFonts w:ascii="Arial" w:hAnsi="Arial" w:cs="Arial" w:eastAsia="Arial"/>
          <w:sz w:val="24"/>
          <w:szCs w:val="24"/>
          <w:color w:val="070707"/>
          <w:spacing w:val="0"/>
          <w:w w:val="78"/>
          <w:i/>
        </w:rPr>
        <w:t> </w:t>
      </w:r>
      <w:r>
        <w:rPr>
          <w:rFonts w:ascii="Arial" w:hAnsi="Arial" w:cs="Arial" w:eastAsia="Arial"/>
          <w:sz w:val="24"/>
          <w:szCs w:val="24"/>
          <w:color w:val="070707"/>
          <w:spacing w:val="29"/>
          <w:w w:val="78"/>
          <w:i/>
        </w:rPr>
        <w:t> </w:t>
      </w:r>
      <w:r>
        <w:rPr>
          <w:rFonts w:ascii="Arial" w:hAnsi="Arial" w:cs="Arial" w:eastAsia="Arial"/>
          <w:sz w:val="24"/>
          <w:szCs w:val="24"/>
          <w:color w:val="1F1F1F"/>
          <w:spacing w:val="0"/>
          <w:w w:val="127"/>
          <w:i/>
        </w:rPr>
        <w:t>;</w:t>
      </w:r>
      <w:r>
        <w:rPr>
          <w:rFonts w:ascii="Arial" w:hAnsi="Arial" w:cs="Arial" w:eastAsia="Arial"/>
          <w:sz w:val="24"/>
          <w:szCs w:val="24"/>
          <w:color w:val="1F1F1F"/>
          <w:spacing w:val="-12"/>
          <w:w w:val="127"/>
          <w:i/>
        </w:rPr>
        <w:t>]</w:t>
      </w:r>
      <w:r>
        <w:rPr>
          <w:rFonts w:ascii="Arial" w:hAnsi="Arial" w:cs="Arial" w:eastAsia="Arial"/>
          <w:sz w:val="24"/>
          <w:szCs w:val="24"/>
          <w:color w:val="070707"/>
          <w:spacing w:val="0"/>
          <w:w w:val="33"/>
          <w:i/>
        </w:rPr>
        <w:t>i</w:t>
      </w:r>
      <w:r>
        <w:rPr>
          <w:rFonts w:ascii="Arial" w:hAnsi="Arial" w:cs="Arial" w:eastAsia="Arial"/>
          <w:sz w:val="24"/>
          <w:szCs w:val="24"/>
          <w:color w:val="070707"/>
          <w:spacing w:val="-32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1F1F1F"/>
          <w:spacing w:val="0"/>
          <w:w w:val="112"/>
          <w:i/>
        </w:rPr>
        <w:t>ií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2" w:lineRule="auto"/>
        <w:ind w:left="86" w:right="59" w:firstLine="4293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518.503113pt;margin-top:32.417843pt;width:48.856879pt;height:102.35788pt;mso-position-horizontal-relative:page;mso-position-vertical-relative:paragraph;z-index:-4839" coordorigin="10370,648" coordsize="977,2047">
            <v:shape style="position:absolute;left:10445;top:648;width:902;height:1037" type="#_x0000_t75">
              <v:imagedata r:id="rId273" o:title=""/>
            </v:shape>
            <v:group style="position:absolute;left:10394;top:1647;width:2;height:1024" coordorigin="10394,1647" coordsize="2,1024">
              <v:shape style="position:absolute;left:10394;top:1647;width:2;height:1024" coordorigin="10394,1647" coordsize="0,1024" path="m10394,2672l10394,1647e" filled="f" stroked="t" strokeweight="2.387765pt" strokecolor="#08080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estabilida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Institucione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Jalisco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cuand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76"/>
          <w:i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76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1"/>
          <w:w w:val="7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difusió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pued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afecta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integrida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físic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</w:rPr>
        <w:t>las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máxima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autoridade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ejercici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encarg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tre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Podere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</w:rPr>
        <w:t>Estad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2"/>
          <w:w w:val="105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38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iernos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Municipale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órganos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  <w:t>autonomí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4"/>
          <w:i/>
        </w:rPr>
        <w:t>constituciona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"/>
          <w:w w:val="104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4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8" w:lineRule="auto"/>
        <w:ind w:left="86" w:right="1021" w:firstLine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IV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pone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riesg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accione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  <w:t>destinada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7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protege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1"/>
          <w:i/>
        </w:rPr>
        <w:t>Estad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difusió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  <w:i/>
        </w:rPr>
        <w:t>pued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3"/>
          <w:w w:val="104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96"/>
          <w:i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360"/>
          <w:pgMar w:top="140" w:bottom="280" w:left="240" w:right="760"/>
          <w:cols w:num="3" w:equalWidth="0">
            <w:col w:w="2679" w:space="782"/>
            <w:col w:w="122" w:space="312"/>
            <w:col w:w="7285"/>
          </w:cols>
        </w:sectPr>
      </w:pPr>
      <w:rPr/>
    </w:p>
    <w:p>
      <w:pPr>
        <w:spacing w:before="0" w:after="0" w:line="186" w:lineRule="exact"/>
        <w:ind w:left="6618" w:right="4251"/>
        <w:jc w:val="center"/>
        <w:rPr>
          <w:rFonts w:ascii="Courier New" w:hAnsi="Courier New" w:cs="Courier New" w:eastAsia="Courier New"/>
          <w:sz w:val="18"/>
          <w:szCs w:val="18"/>
        </w:rPr>
      </w:pPr>
      <w:rPr/>
      <w:r>
        <w:rPr/>
        <w:pict>
          <v:shape style="position:absolute;margin-left:550.080017pt;margin-top:7.680004pt;width:43.200001pt;height:43.200001pt;mso-position-horizontal-relative:page;mso-position-vertical-relative:page;z-index:-4841" type="#_x0000_t75">
            <v:imagedata r:id="rId274" o:title=""/>
          </v:shape>
        </w:pict>
      </w:r>
      <w:r>
        <w:rPr/>
        <w:pict>
          <v:group style="position:absolute;margin-left:141.119995pt;margin-top:593.410889pt;width:451.200012pt;height:160.189133pt;mso-position-horizontal-relative:page;mso-position-vertical-relative:page;z-index:-4838" coordorigin="2822,11868" coordsize="9024,3204">
            <v:shape style="position:absolute;left:2822;top:14554;width:9024;height:518" type="#_x0000_t75">
              <v:imagedata r:id="rId275" o:title=""/>
            </v:shape>
            <v:group style="position:absolute;left:11731;top:11880;width:2;height:2661" coordorigin="11731,11880" coordsize="2,2661">
              <v:shape style="position:absolute;left:11731;top:11880;width:2;height:2661" coordorigin="11731,11880" coordsize="0,2661" path="m11731,14541l11731,11880e" filled="f" stroked="t" strokeweight="1.193882pt" strokecolor="#1C1C1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5.00238pt;margin-top:56.959652pt;width:.1pt;height:138.330585pt;mso-position-horizontal-relative:page;mso-position-vertical-relative:page;z-index:-4835" coordorigin="11700,1139" coordsize="2,2767">
            <v:shape style="position:absolute;left:11700;top:1139;width:2;height:2767" coordorigin="11700,1139" coordsize="0,2767" path="m11700,3906l11700,1139e" filled="f" stroked="t" strokeweight=".955106pt" strokecolor="#181818">
              <v:path arrowok="t"/>
            </v:shape>
          </v:group>
          <w10:wrap type="none"/>
        </w:pict>
      </w:r>
      <w:r>
        <w:rPr/>
        <w:pict>
          <v:group style="position:absolute;margin-left:585.599304pt;margin-top:239.565598pt;width:.1pt;height:135.697996pt;mso-position-horizontal-relative:page;mso-position-vertical-relative:page;z-index:-4834" coordorigin="11712,4791" coordsize="2,2714">
            <v:shape style="position:absolute;left:11712;top:4791;width:2;height:2714" coordorigin="11712,4791" coordsize="0,2714" path="m11712,7505l11712,4791e" filled="f" stroked="t" strokeweight="1.193882pt" strokecolor="#181818">
              <v:path arrowok="t"/>
            </v:shape>
          </v:group>
          <w10:wrap type="none"/>
        </w:pict>
      </w:r>
      <w:r>
        <w:rPr/>
        <w:pict>
          <v:group style="position:absolute;margin-left:585.957458pt;margin-top:397.999603pt;width:.1pt;height:104.585581pt;mso-position-horizontal-relative:page;mso-position-vertical-relative:page;z-index:-4833" coordorigin="11719,7960" coordsize="2,2092">
            <v:shape style="position:absolute;left:11719;top:7960;width:2;height:2092" coordorigin="11719,7960" coordsize="0,2092" path="m11719,10052l11719,7960e" filled="f" stroked="t" strokeweight=".955106pt" strokecolor="#1C1C1C">
              <v:path arrowok="t"/>
            </v:shape>
          </v:group>
          <w10:wrap type="none"/>
        </w:pict>
      </w:r>
      <w:r>
        <w:rPr/>
        <w:pict>
          <v:group style="position:absolute;margin-left:586.196228pt;margin-top:522.209900pt;width:.1pt;height:48.343907pt;mso-position-horizontal-relative:page;mso-position-vertical-relative:page;z-index:-4832" coordorigin="11724,10444" coordsize="2,967">
            <v:shape style="position:absolute;left:11724;top:10444;width:2;height:967" coordorigin="11724,10444" coordsize="0,967" path="m11724,11411l11724,10444e" filled="f" stroked="t" strokeweight=".955106pt" strokecolor="#1F1F1F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18"/>
          <w:szCs w:val="18"/>
          <w:color w:val="070707"/>
          <w:spacing w:val="0"/>
          <w:w w:val="103"/>
          <w:position w:val="2"/>
        </w:rPr>
        <w:t>28</w:t>
      </w:r>
      <w:r>
        <w:rPr>
          <w:rFonts w:ascii="Courier New" w:hAnsi="Courier New" w:cs="Courier New" w:eastAsia="Courier New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1" w:after="0" w:line="240" w:lineRule="auto"/>
        <w:ind w:left="1756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676767"/>
          <w:spacing w:val="0"/>
          <w:w w:val="102"/>
        </w:rPr>
        <w:t>\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360"/>
          <w:pgMar w:top="140" w:bottom="280" w:left="240" w:right="760"/>
        </w:sectPr>
      </w:pPr>
      <w:rPr/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37" w:right="-20"/>
        <w:jc w:val="left"/>
        <w:rPr>
          <w:rFonts w:ascii="Times New Roman" w:hAnsi="Times New Roman" w:cs="Times New Roman" w:eastAsia="Times New Roman"/>
          <w:sz w:val="106"/>
          <w:szCs w:val="106"/>
        </w:rPr>
      </w:pPr>
      <w:rPr/>
      <w:r>
        <w:rPr/>
        <w:pict>
          <v:shape style="position:absolute;margin-left:43.200001pt;margin-top:-27.069351pt;width:50.880001pt;height:49.919998pt;mso-position-horizontal-relative:page;mso-position-vertical-relative:paragraph;z-index:-4829" type="#_x0000_t75">
            <v:imagedata r:id="rId277" o:title=""/>
          </v:shape>
        </w:pict>
      </w:r>
      <w:r>
        <w:rPr>
          <w:rFonts w:ascii="Times New Roman" w:hAnsi="Times New Roman" w:cs="Times New Roman" w:eastAsia="Times New Roman"/>
          <w:sz w:val="106"/>
          <w:szCs w:val="106"/>
          <w:color w:val="070707"/>
          <w:spacing w:val="0"/>
          <w:w w:val="52"/>
        </w:rPr>
        <w:t>..</w:t>
      </w:r>
      <w:r>
        <w:rPr>
          <w:rFonts w:ascii="Times New Roman" w:hAnsi="Times New Roman" w:cs="Times New Roman" w:eastAsia="Times New Roman"/>
          <w:sz w:val="106"/>
          <w:szCs w:val="106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95" w:lineRule="atLeast"/>
        <w:ind w:left="390" w:right="-83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29"/>
          <w:szCs w:val="29"/>
          <w:color w:val="070707"/>
          <w:spacing w:val="2"/>
          <w:w w:val="102"/>
          <w:b/>
          <w:bCs/>
        </w:rPr>
        <w:t>J</w:t>
      </w:r>
      <w:r>
        <w:rPr>
          <w:rFonts w:ascii="Times New Roman" w:hAnsi="Times New Roman" w:cs="Times New Roman" w:eastAsia="Times New Roman"/>
          <w:sz w:val="29"/>
          <w:szCs w:val="29"/>
          <w:color w:val="070707"/>
          <w:spacing w:val="0"/>
          <w:w w:val="102"/>
          <w:b/>
          <w:bCs/>
        </w:rPr>
        <w:t>-:</w:t>
      </w:r>
      <w:r>
        <w:rPr>
          <w:rFonts w:ascii="Times New Roman" w:hAnsi="Times New Roman" w:cs="Times New Roman" w:eastAsia="Times New Roman"/>
          <w:sz w:val="29"/>
          <w:szCs w:val="29"/>
          <w:color w:val="070707"/>
          <w:spacing w:val="1"/>
          <w:w w:val="101"/>
          <w:b/>
          <w:bCs/>
        </w:rPr>
        <w:t>\</w:t>
      </w:r>
      <w:r>
        <w:rPr>
          <w:rFonts w:ascii="Times New Roman" w:hAnsi="Times New Roman" w:cs="Times New Roman" w:eastAsia="Times New Roman"/>
          <w:sz w:val="29"/>
          <w:szCs w:val="29"/>
          <w:color w:val="070707"/>
          <w:spacing w:val="0"/>
          <w:w w:val="101"/>
          <w:b/>
          <w:bCs/>
        </w:rPr>
        <w:t>LISCO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</w:rPr>
      </w:r>
    </w:p>
    <w:p>
      <w:pPr>
        <w:spacing w:before="81" w:after="0" w:line="236" w:lineRule="auto"/>
        <w:ind w:left="9" w:right="482" w:firstLine="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a)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Menoscaba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dificulta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estrategia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combati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comisió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delito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contra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interio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71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3"/>
          <w:w w:val="91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</w:rPr>
        <w:t>tad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Jalisc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9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4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previsto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libr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segundo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títul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primer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Código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Penal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Jali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4"/>
          <w:w w:val="100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o: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581.858032pt;margin-top:-16.991194pt;width:.1pt;height:102.048709pt;mso-position-horizontal-relative:page;mso-position-vertical-relative:paragraph;z-index:-4822" coordorigin="11637,-340" coordsize="2,2041">
            <v:shape style="position:absolute;left:11637;top:-340;width:2;height:2041" coordorigin="11637,-340" coordsize="0,2041" path="m11637,1701l11637,-340e" filled="f" stroked="t" strokeweight=".944pt" strokecolor="#18181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1.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Conspiració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2.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Rebelión;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6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Sedició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95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95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7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1" w:after="0" w:line="38" w:lineRule="exact"/>
        <w:ind w:left="148" w:right="680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w w:val="98"/>
          <w:i/>
          <w:position w:val="-14"/>
        </w:rPr>
        <w:t>Motí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99"/>
          <w:i/>
          <w:position w:val="-14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32"/>
          <w:i/>
          <w:position w:val="-14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pgMar w:footer="0" w:header="0" w:top="600" w:bottom="0" w:left="280" w:right="380"/>
          <w:footerReference w:type="default" r:id="rId276"/>
          <w:pgSz w:w="12180" w:h="15320"/>
          <w:cols w:num="2" w:equalWidth="0">
            <w:col w:w="1738" w:space="2264"/>
            <w:col w:w="7518"/>
          </w:cols>
        </w:sectPr>
      </w:pPr>
      <w:rPr/>
    </w:p>
    <w:p>
      <w:pPr>
        <w:spacing w:before="0" w:after="0" w:line="665" w:lineRule="atLeast"/>
        <w:ind w:left="3969" w:right="7323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-1"/>
          <w:i/>
        </w:rPr>
        <w:t>4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21"/>
          <w:i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180" w:h="15320"/>
          <w:pgMar w:top="140" w:bottom="280" w:left="280" w:right="380"/>
        </w:sectPr>
      </w:pPr>
      <w:rPr/>
    </w:p>
    <w:p>
      <w:pPr>
        <w:spacing w:before="14" w:after="0" w:line="240" w:lineRule="auto"/>
        <w:ind w:left="373" w:right="-47"/>
        <w:jc w:val="center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2121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070707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70707"/>
          <w:spacing w:val="0"/>
          <w:w w:val="74"/>
        </w:rPr>
        <w:t>I</w:t>
      </w:r>
      <w:r>
        <w:rPr>
          <w:rFonts w:ascii="Times New Roman" w:hAnsi="Times New Roman" w:cs="Times New Roman" w:eastAsia="Times New Roman"/>
          <w:sz w:val="9"/>
          <w:szCs w:val="9"/>
          <w:color w:val="070707"/>
          <w:spacing w:val="4"/>
          <w:w w:val="74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70707"/>
          <w:spacing w:val="0"/>
          <w:w w:val="79"/>
        </w:rPr>
        <w:t>R</w:t>
      </w:r>
      <w:r>
        <w:rPr>
          <w:rFonts w:ascii="Times New Roman" w:hAnsi="Times New Roman" w:cs="Times New Roman" w:eastAsia="Times New Roman"/>
          <w:sz w:val="9"/>
          <w:szCs w:val="9"/>
          <w:color w:val="070707"/>
          <w:spacing w:val="8"/>
          <w:w w:val="79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070707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9"/>
          <w:szCs w:val="9"/>
          <w:color w:val="070707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6363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9"/>
          <w:szCs w:val="9"/>
          <w:color w:val="36363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9"/>
          <w:szCs w:val="9"/>
          <w:color w:val="36363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70707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9"/>
          <w:szCs w:val="9"/>
          <w:color w:val="070707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0"/>
          <w:w w:val="106"/>
        </w:rPr>
        <w:t>AI&gt;O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6" w:lineRule="exact"/>
        <w:ind w:left="802" w:right="376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42.007999pt;margin-top:-9.484147pt;width:51.684001pt;height:.1pt;mso-position-horizontal-relative:page;mso-position-vertical-relative:paragraph;z-index:-4824" coordorigin="840,-190" coordsize="1034,2">
            <v:shape style="position:absolute;left:840;top:-190;width:1034;height:2" coordorigin="840,-190" coordsize="1034,0" path="m840,-190l1874,-190e" filled="f" stroked="t" strokeweight=".472pt" strokecolor="#1F1F1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4"/>
          <w:position w:val="-1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38" w:lineRule="exact"/>
        <w:ind w:left="445" w:right="-37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13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14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23" w:lineRule="atLeast"/>
        <w:ind w:left="38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b)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Destrui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inhabilita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infraestructur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carácte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ndispensable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provisió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biene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9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47" w:lineRule="auto"/>
        <w:ind w:left="14" w:right="490" w:firstLine="19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servicio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público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agua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potabl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96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4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vía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comunicación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medio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transporte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uso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4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jurisdicció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estatal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municipal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servicio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emergencia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94" w:lineRule="exact"/>
        <w:ind w:left="28" w:right="495" w:firstLine="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Ob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98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7"/>
          <w:w w:val="25"/>
          <w:i/>
        </w:rPr>
        <w:t>_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taculiza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bloquea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accione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tendifn.te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7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7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AFAFAF"/>
          <w:spacing w:val="-12"/>
          <w:w w:val="159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24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25"/>
          <w:i/>
        </w:rPr>
        <w:t>Y.Z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7"/>
          <w:w w:val="185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1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10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83"/>
          <w:i/>
        </w:rPr>
        <w:t>i,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30"/>
          <w:w w:val="132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90"/>
          <w:i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36"/>
          <w:w w:val="11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39"/>
          <w:i/>
        </w:rPr>
        <w:t>{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emias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5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enfermedade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9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sttu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92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8"/>
          <w:w w:val="92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10ne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pongan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peligr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salq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</w:rPr>
        <w:t>g.9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87"/>
          <w:i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98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pqon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9"/>
          <w:i/>
        </w:rPr>
        <w:t>segunl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1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79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gí,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puest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Legislación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555" w:lineRule="exact"/>
        <w:ind w:left="33" w:right="-20"/>
        <w:jc w:val="left"/>
        <w:tabs>
          <w:tab w:pos="2900" w:val="left"/>
        </w:tabs>
        <w:rPr>
          <w:rFonts w:ascii="Arial" w:hAnsi="Arial" w:cs="Arial" w:eastAsia="Arial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70707"/>
          <w:w w:val="175"/>
          <w:position w:val="1"/>
        </w:rPr>
        <w:t>'"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-3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0"/>
          <w:w w:val="100"/>
          <w:i/>
          <w:position w:val="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0"/>
          <w:w w:val="100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-1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0"/>
          <w:w w:val="127"/>
          <w:i/>
          <w:position w:val="1"/>
        </w:rPr>
        <w:t>ma"'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-20"/>
          <w:w w:val="127"/>
          <w:i/>
          <w:position w:val="1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color w:val="212121"/>
          <w:spacing w:val="0"/>
          <w:w w:val="92"/>
          <w:i/>
          <w:position w:val="1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212121"/>
          <w:spacing w:val="0"/>
          <w:w w:val="100"/>
          <w:i/>
          <w:position w:val="1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212121"/>
          <w:spacing w:val="0"/>
          <w:w w:val="100"/>
          <w:i/>
          <w:position w:val="1"/>
        </w:rPr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-18"/>
          <w:w w:val="184"/>
          <w:position w:val="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0"/>
          <w:w w:val="81"/>
          <w:position w:val="1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94949"/>
          <w:spacing w:val="-11"/>
          <w:w w:val="48"/>
          <w:position w:val="1"/>
        </w:rPr>
        <w:t>·</w:t>
      </w:r>
      <w:r>
        <w:rPr>
          <w:rFonts w:ascii="Arial" w:hAnsi="Arial" w:cs="Arial" w:eastAsia="Arial"/>
          <w:sz w:val="56"/>
          <w:szCs w:val="56"/>
          <w:color w:val="6E6E6E"/>
          <w:spacing w:val="6"/>
          <w:w w:val="55"/>
          <w:position w:val="1"/>
        </w:rPr>
        <w:t>;</w:t>
      </w:r>
      <w:r>
        <w:rPr>
          <w:rFonts w:ascii="Arial" w:hAnsi="Arial" w:cs="Arial" w:eastAsia="Arial"/>
          <w:sz w:val="56"/>
          <w:szCs w:val="56"/>
          <w:color w:val="878787"/>
          <w:spacing w:val="0"/>
          <w:w w:val="47"/>
          <w:position w:val="1"/>
        </w:rPr>
        <w:t>,</w:t>
      </w:r>
      <w:r>
        <w:rPr>
          <w:rFonts w:ascii="Arial" w:hAnsi="Arial" w:cs="Arial" w:eastAsia="Arial"/>
          <w:sz w:val="56"/>
          <w:szCs w:val="56"/>
          <w:color w:val="878787"/>
          <w:spacing w:val="-122"/>
          <w:w w:val="47"/>
          <w:position w:val="1"/>
        </w:rPr>
        <w:t>,</w:t>
      </w:r>
      <w:r>
        <w:rPr>
          <w:rFonts w:ascii="Arial" w:hAnsi="Arial" w:cs="Arial" w:eastAsia="Arial"/>
          <w:sz w:val="56"/>
          <w:szCs w:val="56"/>
          <w:color w:val="6E6E6E"/>
          <w:spacing w:val="0"/>
          <w:w w:val="55"/>
          <w:position w:val="1"/>
        </w:rPr>
        <w:t>!</w:t>
      </w:r>
      <w:r>
        <w:rPr>
          <w:rFonts w:ascii="Arial" w:hAnsi="Arial" w:cs="Arial" w:eastAsia="Arial"/>
          <w:sz w:val="56"/>
          <w:szCs w:val="56"/>
          <w:color w:val="6E6E6E"/>
          <w:spacing w:val="-69"/>
          <w:w w:val="100"/>
          <w:position w:val="1"/>
        </w:rPr>
        <w:t> </w:t>
      </w:r>
      <w:r>
        <w:rPr>
          <w:rFonts w:ascii="Arial" w:hAnsi="Arial" w:cs="Arial" w:eastAsia="Arial"/>
          <w:sz w:val="56"/>
          <w:szCs w:val="56"/>
          <w:color w:val="6E6E6E"/>
          <w:spacing w:val="0"/>
          <w:w w:val="55"/>
          <w:position w:val="1"/>
        </w:rPr>
        <w:t>ti</w:t>
      </w:r>
      <w:r>
        <w:rPr>
          <w:rFonts w:ascii="Arial" w:hAnsi="Arial" w:cs="Arial" w:eastAsia="Arial"/>
          <w:sz w:val="56"/>
          <w:szCs w:val="56"/>
          <w:color w:val="6E6E6E"/>
          <w:spacing w:val="0"/>
          <w:w w:val="56"/>
          <w:position w:val="1"/>
        </w:rPr>
        <w:t>(</w:t>
      </w:r>
      <w:r>
        <w:rPr>
          <w:rFonts w:ascii="Arial" w:hAnsi="Arial" w:cs="Arial" w:eastAsia="Arial"/>
          <w:sz w:val="56"/>
          <w:szCs w:val="56"/>
          <w:color w:val="6E6E6E"/>
          <w:spacing w:val="0"/>
          <w:w w:val="55"/>
          <w:position w:val="1"/>
        </w:rPr>
        <w:t>\</w:t>
      </w:r>
      <w:r>
        <w:rPr>
          <w:rFonts w:ascii="Arial" w:hAnsi="Arial" w:cs="Arial" w:eastAsia="Arial"/>
          <w:sz w:val="56"/>
          <w:szCs w:val="56"/>
          <w:color w:val="6E6E6E"/>
          <w:spacing w:val="0"/>
          <w:w w:val="56"/>
          <w:position w:val="1"/>
        </w:rPr>
        <w:t>¡</w:t>
      </w:r>
      <w:r>
        <w:rPr>
          <w:rFonts w:ascii="Arial" w:hAnsi="Arial" w:cs="Arial" w:eastAsia="Arial"/>
          <w:sz w:val="56"/>
          <w:szCs w:val="56"/>
          <w:color w:val="6E6E6E"/>
          <w:spacing w:val="-69"/>
          <w:w w:val="100"/>
          <w:position w:val="1"/>
        </w:rPr>
        <w:t> </w:t>
      </w:r>
      <w:r>
        <w:rPr>
          <w:rFonts w:ascii="Arial" w:hAnsi="Arial" w:cs="Arial" w:eastAsia="Arial"/>
          <w:sz w:val="56"/>
          <w:szCs w:val="56"/>
          <w:color w:val="6E6E6E"/>
          <w:spacing w:val="0"/>
          <w:w w:val="56"/>
          <w:position w:val="1"/>
        </w:rPr>
        <w:t>¡¡</w:t>
      </w:r>
      <w:r>
        <w:rPr>
          <w:rFonts w:ascii="Arial" w:hAnsi="Arial" w:cs="Arial" w:eastAsia="Arial"/>
          <w:sz w:val="56"/>
          <w:szCs w:val="56"/>
          <w:color w:val="6E6E6E"/>
          <w:spacing w:val="86"/>
          <w:w w:val="56"/>
          <w:position w:val="1"/>
        </w:rPr>
        <w:t> </w:t>
      </w:r>
      <w:r>
        <w:rPr>
          <w:rFonts w:ascii="Arial" w:hAnsi="Arial" w:cs="Arial" w:eastAsia="Arial"/>
          <w:sz w:val="56"/>
          <w:szCs w:val="56"/>
          <w:color w:val="6E6E6E"/>
          <w:spacing w:val="0"/>
          <w:w w:val="56"/>
          <w:position w:val="1"/>
        </w:rPr>
        <w:t>¡</w:t>
      </w:r>
      <w:r>
        <w:rPr>
          <w:rFonts w:ascii="Arial" w:hAnsi="Arial" w:cs="Arial" w:eastAsia="Arial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83" w:after="0" w:line="242" w:lineRule="auto"/>
        <w:ind w:left="28" w:right="486" w:firstLine="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581.504028pt;margin-top:15.162913pt;width:.1pt;height:82.82558pt;mso-position-horizontal-relative:page;mso-position-vertical-relative:paragraph;z-index:-4821" coordorigin="11630,303" coordsize="2,1657">
            <v:shape style="position:absolute;left:11630;top:303;width:2;height:1657" coordorigin="11630,303" coordsize="0,1657" path="m11630,1960l11630,303e" filled="f" stroked="t" strokeweight="1.18pt" strokecolor="#18181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</w:rPr>
        <w:t>TRIGÉSIM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3"/>
          <w:i/>
        </w:rPr>
        <w:t>TERCER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84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1"/>
          <w:w w:val="106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</w:rPr>
        <w:t>claslf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2"/>
          <w:w w:val="89"/>
          <w:i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83"/>
          <w:i/>
        </w:rPr>
        <w:t>'9#f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38"/>
          <w:w w:val="8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58"/>
          <w:i/>
        </w:rPr>
        <w:t>r$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73"/>
          <w:i/>
        </w:rPr>
        <w:t>"fP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</w:rPr>
        <w:t>¡{,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88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60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eje"PfiÓd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cuand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ponga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riesgo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vida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salu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cualquie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person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96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68"/>
          <w:i/>
        </w:rPr>
        <w:t>}"i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10"/>
          <w:w w:val="69"/>
          <w:i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65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8"/>
          <w:w w:val="100"/>
          <w:i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5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15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1"/>
          <w:w w:val="129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mino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fracció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5"/>
          <w:i/>
        </w:rPr>
        <w:t>1</w:t>
      </w:r>
      <w:r>
        <w:rPr>
          <w:rFonts w:ascii="Arial" w:hAnsi="Arial" w:cs="Arial" w:eastAsia="Arial"/>
          <w:sz w:val="15"/>
          <w:szCs w:val="15"/>
          <w:color w:val="070707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incis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artículo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8" w:lineRule="exact"/>
        <w:ind w:left="2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17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cuando: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4" w:lineRule="auto"/>
        <w:ind w:right="499" w:firstLine="19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88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32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difusió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ponga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pe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89"/>
          <w:i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8"/>
          <w:w w:val="89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gro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vid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95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2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seguridad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moni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persona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famili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impid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capacida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1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AFAFAF"/>
          <w:spacing w:val="-15"/>
          <w:w w:val="100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autoridade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ppra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preservarlo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8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resguardarlos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como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combati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accione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delincuenci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organizada;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320"/>
          <w:pgMar w:top="140" w:bottom="280" w:left="280" w:right="380"/>
          <w:cols w:num="2" w:equalWidth="0">
            <w:col w:w="1719" w:space="2245"/>
            <w:col w:w="7556"/>
          </w:cols>
        </w:sectPr>
      </w:pPr>
      <w:rPr/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type w:val="continuous"/>
          <w:pgSz w:w="12180" w:h="15320"/>
          <w:pgMar w:top="140" w:bottom="280" w:left="280" w:right="380"/>
        </w:sectPr>
      </w:pPr>
      <w:rPr/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0" w:lineRule="exact"/>
        <w:ind w:right="-20"/>
        <w:jc w:val="right"/>
        <w:tabs>
          <w:tab w:pos="9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878787"/>
          <w:w w:val="73"/>
          <w:position w:val="-4"/>
        </w:rPr>
        <w:t>,</w:t>
      </w:r>
      <w:r>
        <w:rPr>
          <w:rFonts w:ascii="Arial" w:hAnsi="Arial" w:cs="Arial" w:eastAsia="Arial"/>
          <w:sz w:val="24"/>
          <w:szCs w:val="24"/>
          <w:color w:val="878787"/>
          <w:w w:val="100"/>
          <w:position w:val="-4"/>
        </w:rPr>
        <w:tab/>
      </w:r>
      <w:r>
        <w:rPr>
          <w:rFonts w:ascii="Arial" w:hAnsi="Arial" w:cs="Arial" w:eastAsia="Arial"/>
          <w:sz w:val="24"/>
          <w:szCs w:val="24"/>
          <w:color w:val="878787"/>
          <w:w w:val="100"/>
          <w:position w:val="-4"/>
        </w:rPr>
      </w:r>
      <w:r>
        <w:rPr>
          <w:rFonts w:ascii="Arial" w:hAnsi="Arial" w:cs="Arial" w:eastAsia="Arial"/>
          <w:sz w:val="24"/>
          <w:szCs w:val="24"/>
          <w:color w:val="999999"/>
          <w:w w:val="29"/>
          <w:position w:val="-4"/>
        </w:rPr>
        <w:t>·</w:t>
      </w:r>
      <w:r>
        <w:rPr>
          <w:rFonts w:ascii="Arial" w:hAnsi="Arial" w:cs="Arial" w:eastAsia="Arial"/>
          <w:sz w:val="24"/>
          <w:szCs w:val="24"/>
          <w:color w:val="999999"/>
          <w:spacing w:val="-17"/>
          <w:w w:val="28"/>
          <w:position w:val="-4"/>
        </w:rPr>
        <w:t>:</w:t>
      </w:r>
      <w:r>
        <w:rPr>
          <w:rFonts w:ascii="Arial" w:hAnsi="Arial" w:cs="Arial" w:eastAsia="Arial"/>
          <w:sz w:val="24"/>
          <w:szCs w:val="24"/>
          <w:color w:val="494949"/>
          <w:spacing w:val="0"/>
          <w:w w:val="15"/>
          <w:position w:val="-4"/>
        </w:rPr>
        <w:t>..</w:t>
      </w:r>
      <w:r>
        <w:rPr>
          <w:rFonts w:ascii="Arial" w:hAnsi="Arial" w:cs="Arial" w:eastAsia="Arial"/>
          <w:sz w:val="24"/>
          <w:szCs w:val="24"/>
          <w:color w:val="494949"/>
          <w:spacing w:val="-37"/>
          <w:w w:val="100"/>
          <w:position w:val="-4"/>
        </w:rPr>
        <w:t> </w:t>
      </w:r>
      <w:r>
        <w:rPr>
          <w:rFonts w:ascii="Arial" w:hAnsi="Arial" w:cs="Arial" w:eastAsia="Arial"/>
          <w:sz w:val="24"/>
          <w:szCs w:val="24"/>
          <w:color w:val="6E6E6E"/>
          <w:spacing w:val="0"/>
          <w:w w:val="49"/>
          <w:position w:val="-4"/>
        </w:rPr>
        <w:t>&lt;&gt;</w:t>
      </w:r>
      <w:r>
        <w:rPr>
          <w:rFonts w:ascii="Arial" w:hAnsi="Arial" w:cs="Arial" w:eastAsia="Arial"/>
          <w:sz w:val="24"/>
          <w:szCs w:val="24"/>
          <w:color w:val="6E6E6E"/>
          <w:spacing w:val="-41"/>
          <w:w w:val="100"/>
          <w:position w:val="-4"/>
        </w:rPr>
        <w:t> </w:t>
      </w:r>
      <w:r>
        <w:rPr>
          <w:rFonts w:ascii="Arial" w:hAnsi="Arial" w:cs="Arial" w:eastAsia="Arial"/>
          <w:sz w:val="24"/>
          <w:szCs w:val="24"/>
          <w:color w:val="6E6E6E"/>
          <w:spacing w:val="9"/>
          <w:w w:val="39"/>
          <w:position w:val="-4"/>
        </w:rPr>
        <w:t>·</w:t>
      </w:r>
      <w:r>
        <w:rPr>
          <w:rFonts w:ascii="Arial" w:hAnsi="Arial" w:cs="Arial" w:eastAsia="Arial"/>
          <w:sz w:val="24"/>
          <w:szCs w:val="24"/>
          <w:color w:val="AFAFAF"/>
          <w:spacing w:val="0"/>
          <w:w w:val="58"/>
          <w:position w:val="-4"/>
        </w:rPr>
        <w:t>'</w:t>
      </w:r>
      <w:r>
        <w:rPr>
          <w:rFonts w:ascii="Arial" w:hAnsi="Arial" w:cs="Arial" w:eastAsia="Arial"/>
          <w:sz w:val="24"/>
          <w:szCs w:val="24"/>
          <w:color w:val="AFAFAF"/>
          <w:spacing w:val="-31"/>
          <w:w w:val="100"/>
          <w:position w:val="-4"/>
        </w:rPr>
        <w:t> </w:t>
      </w:r>
      <w:r>
        <w:rPr>
          <w:rFonts w:ascii="Arial" w:hAnsi="Arial" w:cs="Arial" w:eastAsia="Arial"/>
          <w:sz w:val="24"/>
          <w:szCs w:val="24"/>
          <w:color w:val="878787"/>
          <w:spacing w:val="0"/>
          <w:w w:val="9"/>
          <w:i/>
          <w:position w:val="-4"/>
        </w:rPr>
        <w:t>.</w:t>
      </w:r>
      <w:r>
        <w:rPr>
          <w:rFonts w:ascii="Arial" w:hAnsi="Arial" w:cs="Arial" w:eastAsia="Arial"/>
          <w:sz w:val="24"/>
          <w:szCs w:val="24"/>
          <w:color w:val="878787"/>
          <w:spacing w:val="11"/>
          <w:w w:val="9"/>
          <w:i/>
          <w:position w:val="-4"/>
        </w:rPr>
        <w:t>.</w:t>
      </w:r>
      <w:r>
        <w:rPr>
          <w:rFonts w:ascii="Arial" w:hAnsi="Arial" w:cs="Arial" w:eastAsia="Arial"/>
          <w:sz w:val="24"/>
          <w:szCs w:val="24"/>
          <w:color w:val="999999"/>
          <w:spacing w:val="-11"/>
          <w:w w:val="65"/>
          <w:i/>
          <w:position w:val="-4"/>
        </w:rPr>
        <w:t>:</w:t>
      </w:r>
      <w:r>
        <w:rPr>
          <w:rFonts w:ascii="Arial" w:hAnsi="Arial" w:cs="Arial" w:eastAsia="Arial"/>
          <w:sz w:val="24"/>
          <w:szCs w:val="24"/>
          <w:color w:val="999999"/>
          <w:spacing w:val="0"/>
          <w:w w:val="14"/>
          <w:i/>
          <w:position w:val="-4"/>
        </w:rPr>
        <w:t>.</w:t>
      </w:r>
      <w:r>
        <w:rPr>
          <w:rFonts w:ascii="Arial" w:hAnsi="Arial" w:cs="Arial" w:eastAsia="Arial"/>
          <w:sz w:val="24"/>
          <w:szCs w:val="24"/>
          <w:color w:val="999999"/>
          <w:spacing w:val="2"/>
          <w:w w:val="14"/>
          <w:i/>
          <w:position w:val="-4"/>
        </w:rPr>
        <w:t>.</w:t>
      </w:r>
      <w:r>
        <w:rPr>
          <w:rFonts w:ascii="Arial" w:hAnsi="Arial" w:cs="Arial" w:eastAsia="Arial"/>
          <w:sz w:val="24"/>
          <w:szCs w:val="24"/>
          <w:color w:val="999999"/>
          <w:spacing w:val="0"/>
          <w:w w:val="14"/>
          <w:i/>
          <w:position w:val="-4"/>
        </w:rPr>
        <w:t>-</w:t>
      </w:r>
      <w:r>
        <w:rPr>
          <w:rFonts w:ascii="Arial" w:hAnsi="Arial" w:cs="Arial" w:eastAsia="Arial"/>
          <w:sz w:val="24"/>
          <w:szCs w:val="24"/>
          <w:color w:val="999999"/>
          <w:spacing w:val="-27"/>
          <w:w w:val="100"/>
          <w:i/>
          <w:position w:val="-4"/>
        </w:rPr>
        <w:t> </w:t>
      </w:r>
      <w:r>
        <w:rPr>
          <w:rFonts w:ascii="Arial" w:hAnsi="Arial" w:cs="Arial" w:eastAsia="Arial"/>
          <w:sz w:val="24"/>
          <w:szCs w:val="24"/>
          <w:color w:val="212121"/>
          <w:spacing w:val="14"/>
          <w:w w:val="19"/>
          <w:position w:val="-4"/>
        </w:rPr>
        <w:t>.</w:t>
      </w:r>
      <w:r>
        <w:rPr>
          <w:rFonts w:ascii="Arial" w:hAnsi="Arial" w:cs="Arial" w:eastAsia="Arial"/>
          <w:sz w:val="24"/>
          <w:szCs w:val="24"/>
          <w:color w:val="212121"/>
          <w:spacing w:val="0"/>
          <w:w w:val="23"/>
          <w:position w:val="-4"/>
        </w:rPr>
        <w:t>·-</w:t>
      </w:r>
      <w:r>
        <w:rPr>
          <w:rFonts w:ascii="Arial" w:hAnsi="Arial" w:cs="Arial" w:eastAsia="Arial"/>
          <w:sz w:val="24"/>
          <w:szCs w:val="24"/>
          <w:color w:val="212121"/>
          <w:spacing w:val="-16"/>
          <w:w w:val="100"/>
          <w:position w:val="-4"/>
        </w:rPr>
        <w:t> </w:t>
      </w:r>
      <w:r>
        <w:rPr>
          <w:rFonts w:ascii="Arial" w:hAnsi="Arial" w:cs="Arial" w:eastAsia="Arial"/>
          <w:sz w:val="24"/>
          <w:szCs w:val="24"/>
          <w:color w:val="878787"/>
          <w:spacing w:val="0"/>
          <w:w w:val="19"/>
          <w:position w:val="-4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49" w:after="0" w:line="240" w:lineRule="auto"/>
        <w:ind w:left="1488"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8"/>
          <w:szCs w:val="8"/>
          <w:color w:val="878787"/>
          <w:spacing w:val="-2"/>
          <w:w w:val="47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999999"/>
          <w:spacing w:val="2"/>
          <w:w w:val="5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0"/>
          <w:w w:val="113"/>
        </w:rPr>
        <w:t>l-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-11"/>
          <w:w w:val="113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363636"/>
          <w:spacing w:val="0"/>
          <w:w w:val="65"/>
          <w:i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22" w:after="0" w:line="143" w:lineRule="exact"/>
        <w:ind w:left="1578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6E6E6E"/>
          <w:spacing w:val="0"/>
          <w:w w:val="102"/>
          <w:position w:val="-1"/>
        </w:rPr>
        <w:t>f/;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92" w:lineRule="exact"/>
        <w:ind w:right="-20"/>
        <w:jc w:val="left"/>
        <w:tabs>
          <w:tab w:pos="980" w:val="left"/>
          <w:tab w:pos="22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24"/>
          <w:szCs w:val="24"/>
          <w:color w:val="595959"/>
          <w:spacing w:val="-22"/>
          <w:w w:val="35"/>
          <w:position w:val="-3"/>
        </w:rPr>
        <w:t>:</w:t>
      </w:r>
      <w:r>
        <w:rPr>
          <w:rFonts w:ascii="Arial" w:hAnsi="Arial" w:cs="Arial" w:eastAsia="Arial"/>
          <w:sz w:val="24"/>
          <w:szCs w:val="24"/>
          <w:color w:val="878787"/>
          <w:spacing w:val="-52"/>
          <w:w w:val="92"/>
          <w:position w:val="-3"/>
        </w:rPr>
        <w:t>;</w:t>
      </w:r>
      <w:r>
        <w:rPr>
          <w:rFonts w:ascii="Arial" w:hAnsi="Arial" w:cs="Arial" w:eastAsia="Arial"/>
          <w:sz w:val="24"/>
          <w:szCs w:val="24"/>
          <w:color w:val="595959"/>
          <w:spacing w:val="0"/>
          <w:w w:val="35"/>
          <w:position w:val="-3"/>
        </w:rPr>
        <w:t>;...</w:t>
      </w:r>
      <w:r>
        <w:rPr>
          <w:rFonts w:ascii="Arial" w:hAnsi="Arial" w:cs="Arial" w:eastAsia="Arial"/>
          <w:sz w:val="24"/>
          <w:szCs w:val="24"/>
          <w:color w:val="595959"/>
          <w:spacing w:val="-12"/>
          <w:w w:val="35"/>
          <w:position w:val="-3"/>
        </w:rPr>
        <w:t>.</w:t>
      </w:r>
      <w:r>
        <w:rPr>
          <w:rFonts w:ascii="Arial" w:hAnsi="Arial" w:cs="Arial" w:eastAsia="Arial"/>
          <w:sz w:val="24"/>
          <w:szCs w:val="24"/>
          <w:color w:val="363636"/>
          <w:spacing w:val="0"/>
          <w:w w:val="19"/>
          <w:position w:val="-3"/>
        </w:rPr>
        <w:t>.</w:t>
      </w:r>
      <w:r>
        <w:rPr>
          <w:rFonts w:ascii="Arial" w:hAnsi="Arial" w:cs="Arial" w:eastAsia="Arial"/>
          <w:sz w:val="24"/>
          <w:szCs w:val="24"/>
          <w:color w:val="363636"/>
          <w:spacing w:val="-47"/>
          <w:w w:val="100"/>
          <w:position w:val="-3"/>
        </w:rPr>
        <w:t> </w:t>
      </w:r>
      <w:r>
        <w:rPr>
          <w:rFonts w:ascii="Arial" w:hAnsi="Arial" w:cs="Arial" w:eastAsia="Arial"/>
          <w:sz w:val="24"/>
          <w:szCs w:val="24"/>
          <w:color w:val="878787"/>
          <w:spacing w:val="0"/>
          <w:w w:val="78"/>
          <w:position w:val="-3"/>
        </w:rPr>
        <w:t>.</w:t>
      </w:r>
      <w:r>
        <w:rPr>
          <w:rFonts w:ascii="Arial" w:hAnsi="Arial" w:cs="Arial" w:eastAsia="Arial"/>
          <w:sz w:val="24"/>
          <w:szCs w:val="24"/>
          <w:color w:val="878787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24"/>
          <w:szCs w:val="24"/>
          <w:color w:val="878787"/>
          <w:spacing w:val="0"/>
          <w:w w:val="27"/>
          <w:position w:val="-3"/>
        </w:rPr>
        <w:t>:·,</w:t>
      </w:r>
      <w:r>
        <w:rPr>
          <w:rFonts w:ascii="Arial" w:hAnsi="Arial" w:cs="Arial" w:eastAsia="Arial"/>
          <w:sz w:val="24"/>
          <w:szCs w:val="24"/>
          <w:color w:val="878787"/>
          <w:spacing w:val="0"/>
          <w:w w:val="27"/>
          <w:position w:val="-3"/>
        </w:rPr>
        <w:t>         </w:t>
      </w:r>
      <w:r>
        <w:rPr>
          <w:rFonts w:ascii="Arial" w:hAnsi="Arial" w:cs="Arial" w:eastAsia="Arial"/>
          <w:sz w:val="24"/>
          <w:szCs w:val="24"/>
          <w:color w:val="878787"/>
          <w:spacing w:val="0"/>
          <w:w w:val="27"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0"/>
          <w:w w:val="76"/>
          <w:position w:val="-3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0"/>
          <w:w w:val="76"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0"/>
          <w:w w:val="76"/>
          <w:position w:val="-3"/>
        </w:rPr>
        <w:t>;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1"/>
          <w:w w:val="76"/>
          <w:position w:val="-3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494949"/>
          <w:spacing w:val="-17"/>
          <w:w w:val="133"/>
          <w:position w:val="-3"/>
        </w:rPr>
        <w:t>/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0"/>
          <w:w w:val="33"/>
          <w:position w:val="-3"/>
        </w:rPr>
        <w:t>zo:·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0"/>
          <w:w w:val="34"/>
          <w:position w:val="-3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6E6E6E"/>
          <w:spacing w:val="-27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999999"/>
          <w:spacing w:val="0"/>
          <w:w w:val="45"/>
          <w:position w:val="-3"/>
        </w:rPr>
        <w:t>...</w:t>
      </w:r>
      <w:r>
        <w:rPr>
          <w:rFonts w:ascii="Times New Roman" w:hAnsi="Times New Roman" w:cs="Times New Roman" w:eastAsia="Times New Roman"/>
          <w:sz w:val="19"/>
          <w:szCs w:val="19"/>
          <w:color w:val="999999"/>
          <w:spacing w:val="0"/>
          <w:w w:val="45"/>
          <w:position w:val="-3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color w:val="999999"/>
          <w:spacing w:val="4"/>
          <w:w w:val="45"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12121"/>
          <w:spacing w:val="0"/>
          <w:w w:val="10"/>
          <w:position w:val="-3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212121"/>
          <w:spacing w:val="0"/>
          <w:w w:val="10"/>
          <w:position w:val="-3"/>
        </w:rPr>
        <w:t>      </w:t>
      </w:r>
      <w:r>
        <w:rPr>
          <w:rFonts w:ascii="Times New Roman" w:hAnsi="Times New Roman" w:cs="Times New Roman" w:eastAsia="Times New Roman"/>
          <w:sz w:val="19"/>
          <w:szCs w:val="19"/>
          <w:color w:val="212121"/>
          <w:spacing w:val="3"/>
          <w:w w:val="10"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3"/>
          <w:w w:val="10"/>
          <w:position w:val="-3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212121"/>
          <w:spacing w:val="0"/>
          <w:w w:val="17"/>
          <w:position w:val="-3"/>
        </w:rPr>
        <w:t>--</w:t>
      </w:r>
      <w:r>
        <w:rPr>
          <w:rFonts w:ascii="Times New Roman" w:hAnsi="Times New Roman" w:cs="Times New Roman" w:eastAsia="Times New Roman"/>
          <w:sz w:val="19"/>
          <w:szCs w:val="19"/>
          <w:color w:val="212121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12121"/>
          <w:spacing w:val="-22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78787"/>
          <w:spacing w:val="-27"/>
          <w:w w:val="37"/>
          <w:position w:val="-3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494949"/>
          <w:spacing w:val="10"/>
          <w:w w:val="10"/>
          <w:position w:val="-3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878787"/>
          <w:spacing w:val="0"/>
          <w:w w:val="37"/>
          <w:position w:val="-3"/>
        </w:rPr>
        <w:t>..</w:t>
      </w:r>
      <w:r>
        <w:rPr>
          <w:rFonts w:ascii="Times New Roman" w:hAnsi="Times New Roman" w:cs="Times New Roman" w:eastAsia="Times New Roman"/>
          <w:sz w:val="19"/>
          <w:szCs w:val="19"/>
          <w:color w:val="878787"/>
          <w:spacing w:val="-32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78787"/>
          <w:spacing w:val="0"/>
          <w:w w:val="16"/>
          <w:position w:val="-3"/>
        </w:rPr>
        <w:t>_,..</w:t>
      </w:r>
      <w:r>
        <w:rPr>
          <w:rFonts w:ascii="Times New Roman" w:hAnsi="Times New Roman" w:cs="Times New Roman" w:eastAsia="Times New Roman"/>
          <w:sz w:val="19"/>
          <w:szCs w:val="19"/>
          <w:color w:val="878787"/>
          <w:spacing w:val="12"/>
          <w:w w:val="16"/>
          <w:position w:val="-3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363636"/>
          <w:spacing w:val="0"/>
          <w:w w:val="5"/>
          <w:position w:val="-3"/>
        </w:rPr>
        <w:t>_</w:t>
      </w:r>
      <w:r>
        <w:rPr>
          <w:rFonts w:ascii="Times New Roman" w:hAnsi="Times New Roman" w:cs="Times New Roman" w:eastAsia="Times New Roman"/>
          <w:sz w:val="19"/>
          <w:szCs w:val="19"/>
          <w:color w:val="363636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363636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9"/>
          <w:szCs w:val="19"/>
          <w:color w:val="878787"/>
          <w:spacing w:val="0"/>
          <w:w w:val="23"/>
          <w:position w:val="-3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878787"/>
          <w:spacing w:val="0"/>
          <w:w w:val="23"/>
          <w:position w:val="-3"/>
        </w:rPr>
        <w:t>        </w:t>
      </w:r>
      <w:r>
        <w:rPr>
          <w:rFonts w:ascii="Times New Roman" w:hAnsi="Times New Roman" w:cs="Times New Roman" w:eastAsia="Times New Roman"/>
          <w:sz w:val="19"/>
          <w:szCs w:val="19"/>
          <w:color w:val="878787"/>
          <w:spacing w:val="6"/>
          <w:w w:val="23"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12121"/>
          <w:spacing w:val="0"/>
          <w:w w:val="37"/>
          <w:i/>
          <w:position w:val="-3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80" w:h="15320"/>
          <w:pgMar w:top="140" w:bottom="280" w:left="280" w:right="380"/>
          <w:cols w:num="2" w:equalWidth="0">
            <w:col w:w="6039" w:space="188"/>
            <w:col w:w="5293"/>
          </w:cols>
        </w:sectPr>
      </w:pPr>
      <w:rPr/>
    </w:p>
    <w:p>
      <w:pPr>
        <w:spacing w:before="0" w:after="0" w:line="191" w:lineRule="exact"/>
        <w:ind w:left="398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35.360001pt;margin-top:10.55999pt;width:407.039977pt;height:293.760018pt;mso-position-horizontal-relative:page;mso-position-vertical-relative:page;z-index:-4828" coordorigin="2707,211" coordsize="8141,5875">
            <v:shape style="position:absolute;left:2861;top:211;width:7987;height:154" type="#_x0000_t75">
              <v:imagedata r:id="rId278" o:title=""/>
            </v:shape>
            <v:shape style="position:absolute;left:2707;top:3206;width:250;height:2880" type="#_x0000_t75">
              <v:imagedata r:id="rId279" o:title=""/>
            </v:shape>
            <v:group style="position:absolute;left:2858;top:285;width:2;height:3218" coordorigin="2858,285" coordsize="2,3218">
              <v:shape style="position:absolute;left:2858;top:285;width:2;height:3218" coordorigin="2858,285" coordsize="0,3218" path="m2858,3503l2858,285e" filled="f" stroked="t" strokeweight="1.416pt" strokecolor="#0C0C0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3.919983pt;margin-top:10.560009pt;width:43.200001pt;height:43.200001pt;mso-position-horizontal-relative:page;mso-position-vertical-relative:page;z-index:-4826" type="#_x0000_t75">
            <v:imagedata r:id="rId280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  <w:position w:val="-1"/>
        </w:rPr>
        <w:t>TRIGÉSIM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8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  <w:position w:val="-1"/>
        </w:rPr>
        <w:t>SEXTO.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  <w:position w:val="-1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8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  <w:position w:val="-1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8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4"/>
          <w:w w:val="72"/>
          <w:i/>
          <w:position w:val="-1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  <w:position w:val="-1"/>
        </w:rPr>
        <w:t>nlPr.mpcid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4"/>
          <w:w w:val="92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39"/>
          <w:w w:val="64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9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position w:val="-1"/>
        </w:rPr>
        <w:t>l;lasificar6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90"/>
          <w:i/>
          <w:position w:val="-1"/>
        </w:rPr>
        <w:t> </w:t>
      </w:r>
      <w:r>
        <w:rPr>
          <w:rFonts w:ascii="Arial" w:hAnsi="Arial" w:cs="Arial" w:eastAsia="Arial"/>
          <w:sz w:val="10"/>
          <w:szCs w:val="10"/>
          <w:color w:val="212121"/>
          <w:spacing w:val="-13"/>
          <w:w w:val="90"/>
          <w:i/>
          <w:position w:val="7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595959"/>
          <w:spacing w:val="-13"/>
          <w:w w:val="90"/>
          <w:i/>
          <w:position w:val="-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position w:val="-1"/>
        </w:rPr>
        <w:t>t"om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position w:val="-1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9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rtis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rvad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termina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  <w:position w:val="-1"/>
        </w:rPr>
        <w:t>fracció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4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1"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36" w:lineRule="exact"/>
        <w:ind w:left="3977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incis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artículp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7"/>
          <w:w w:val="98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70707"/>
          <w:spacing w:val="0"/>
          <w:w w:val="100"/>
          <w:i/>
        </w:rPr>
        <w:t>l'</w:t>
      </w:r>
      <w:r>
        <w:rPr>
          <w:rFonts w:ascii="Times New Roman" w:hAnsi="Times New Roman" w:cs="Times New Roman" w:eastAsia="Times New Roman"/>
          <w:sz w:val="22"/>
          <w:szCs w:val="22"/>
          <w:color w:val="070707"/>
          <w:spacing w:val="0"/>
          <w:w w:val="100"/>
          <w:i/>
        </w:rPr>
        <w:t>!</w:t>
      </w:r>
      <w:r>
        <w:rPr>
          <w:rFonts w:ascii="Times New Roman" w:hAnsi="Times New Roman" w:cs="Times New Roman" w:eastAsia="Times New Roman"/>
          <w:sz w:val="22"/>
          <w:szCs w:val="22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11"/>
          <w:i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999999"/>
          <w:spacing w:val="-5"/>
          <w:w w:val="14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4"/>
          <w:i/>
        </w:rPr>
        <w:t>t#iy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85"/>
          <w:i/>
        </w:rPr>
        <w:t>¡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121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siempre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difiisió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70707"/>
          <w:spacing w:val="8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us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perjuici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0" w:lineRule="exact"/>
        <w:ind w:left="3968" w:right="539" w:firstLine="5"/>
        <w:jc w:val="left"/>
        <w:tabs>
          <w:tab w:pos="7560" w:val="left"/>
          <w:tab w:pos="80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34.399994pt;margin-top:22.205046pt;width:13.44pt;height:220.800003pt;mso-position-horizontal-relative:page;mso-position-vertical-relative:paragraph;z-index:-4827" type="#_x0000_t75">
            <v:imagedata r:id="rId281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actividade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preven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6"/>
          <w:w w:val="100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peis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5"/>
          <w:w w:val="100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ució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1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28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2"/>
          <w:w w:val="127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</w:rPr>
        <w:t>':/i.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80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3"/>
          <w:w w:val="105"/>
          <w:i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999999"/>
          <w:spacing w:val="-19"/>
          <w:w w:val="73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s,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impartició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justici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ponga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en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peligr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ordeny.la.pazpública.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8"/>
          <w:w w:val="76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0"/>
          <w:w w:val="5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5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05" w:lineRule="exact"/>
        <w:ind w:left="3963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581.268005pt;margin-top:4.130535pt;width:.1pt;height:63.602452pt;mso-position-horizontal-relative:page;mso-position-vertical-relative:paragraph;z-index:-4820" coordorigin="11625,83" coordsize="2,1272">
            <v:shape style="position:absolute;left:11625;top:83;width:2;height:1272" coordorigin="11625,83" coordsize="0,1272" path="m11625,1355l11625,83e" filled="f" stroked="t" strokeweight=".944pt" strokecolor="#1F1F1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$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pon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peligr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paz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orde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cuando}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c!ifu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ip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9"/>
          <w:i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7"/>
          <w:w w:val="108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248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52" w:lineRule="exact"/>
        <w:ind w:left="4923" w:right="1510"/>
        <w:jc w:val="center"/>
        <w:tabs>
          <w:tab w:pos="5560" w:val="left"/>
          <w:tab w:pos="6400" w:val="left"/>
          <w:tab w:pos="7240" w:val="left"/>
          <w:tab w:pos="8580" w:val="left"/>
          <w:tab w:pos="986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29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595959"/>
          <w:spacing w:val="-9"/>
          <w:w w:val="64"/>
        </w:rPr>
        <w:t>;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38"/>
        </w:rPr>
        <w:t>--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-3"/>
          <w:w w:val="37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17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1"/>
          <w:w w:val="17"/>
        </w:rPr>
        <w:t>_</w:t>
      </w:r>
      <w:r>
        <w:rPr>
          <w:rFonts w:ascii="Times New Roman" w:hAnsi="Times New Roman" w:cs="Times New Roman" w:eastAsia="Times New Roman"/>
          <w:sz w:val="15"/>
          <w:szCs w:val="15"/>
          <w:color w:val="AFAFAF"/>
          <w:spacing w:val="-24"/>
          <w:w w:val="86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86"/>
        </w:rPr>
        <w:t>;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-15"/>
          <w:w w:val="86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999999"/>
          <w:spacing w:val="0"/>
          <w:w w:val="18"/>
        </w:rPr>
        <w:t>..</w:t>
      </w:r>
      <w:r>
        <w:rPr>
          <w:rFonts w:ascii="Times New Roman" w:hAnsi="Times New Roman" w:cs="Times New Roman" w:eastAsia="Times New Roman"/>
          <w:sz w:val="15"/>
          <w:szCs w:val="15"/>
          <w:color w:val="999999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-19"/>
          <w:w w:val="152"/>
        </w:rPr>
        <w:t>(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42"/>
        </w:rPr>
        <w:t>.,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99999"/>
          <w:spacing w:val="-20"/>
          <w:w w:val="65"/>
        </w:rPr>
        <w:t>'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6"/>
        </w:rPr>
        <w:t>_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99999"/>
          <w:spacing w:val="0"/>
          <w:w w:val="65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999999"/>
          <w:spacing w:val="-2"/>
          <w:w w:val="64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0"/>
          <w:w w:val="169"/>
        </w:rPr>
        <w:t>\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0"/>
          <w:w w:val="29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8"/>
        </w:rPr>
        <w:t>_: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83"/>
        </w:rPr>
        <w:t>...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0"/>
          <w:w w:val="12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50"/>
          <w:i/>
        </w:rPr>
        <w:t>--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1"/>
          <w:w w:val="50"/>
          <w:i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595959"/>
          <w:spacing w:val="-4"/>
          <w:w w:val="87"/>
          <w:i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999999"/>
          <w:spacing w:val="0"/>
          <w:w w:val="44"/>
          <w:i/>
        </w:rPr>
        <w:t>-·::.</w:t>
      </w:r>
      <w:r>
        <w:rPr>
          <w:rFonts w:ascii="Times New Roman" w:hAnsi="Times New Roman" w:cs="Times New Roman" w:eastAsia="Times New Roman"/>
          <w:sz w:val="15"/>
          <w:szCs w:val="15"/>
          <w:color w:val="999999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99999"/>
          <w:spacing w:val="0"/>
          <w:w w:val="32"/>
          <w:i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999999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99999"/>
          <w:spacing w:val="-8"/>
          <w:w w:val="29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51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-1"/>
          <w:w w:val="52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2"/>
          <w:w w:val="25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-16"/>
          <w:w w:val="95"/>
        </w:rPr>
        <w:t>'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0"/>
          <w:w w:val="29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95959"/>
          <w:spacing w:val="0"/>
          <w:w w:val="63"/>
        </w:rPr>
        <w:t>&lt;_</w:t>
      </w:r>
      <w:r>
        <w:rPr>
          <w:rFonts w:ascii="Times New Roman" w:hAnsi="Times New Roman" w:cs="Times New Roman" w:eastAsia="Times New Roman"/>
          <w:sz w:val="15"/>
          <w:szCs w:val="15"/>
          <w:color w:val="595959"/>
          <w:spacing w:val="0"/>
          <w:w w:val="64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95959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-19"/>
          <w:w w:val="86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595959"/>
          <w:spacing w:val="0"/>
          <w:w w:val="56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595959"/>
          <w:spacing w:val="-16"/>
          <w:w w:val="57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AFAFAF"/>
          <w:spacing w:val="-17"/>
          <w:w w:val="61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6"/>
        </w:rPr>
        <w:t>_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0"/>
          <w:w w:val="38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6E6E6E"/>
          <w:spacing w:val="-5"/>
          <w:w w:val="38"/>
        </w:rPr>
        <w:t>;</w:t>
      </w:r>
      <w:r>
        <w:rPr>
          <w:rFonts w:ascii="Times New Roman" w:hAnsi="Times New Roman" w:cs="Times New Roman" w:eastAsia="Times New Roman"/>
          <w:sz w:val="15"/>
          <w:szCs w:val="15"/>
          <w:color w:val="595959"/>
          <w:spacing w:val="-29"/>
          <w:w w:val="60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999999"/>
          <w:spacing w:val="0"/>
          <w:w w:val="6"/>
        </w:rPr>
        <w:t>_</w:t>
      </w:r>
      <w:r>
        <w:rPr>
          <w:rFonts w:ascii="Times New Roman" w:hAnsi="Times New Roman" w:cs="Times New Roman" w:eastAsia="Times New Roman"/>
          <w:sz w:val="15"/>
          <w:szCs w:val="15"/>
          <w:color w:val="999999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95959"/>
          <w:spacing w:val="0"/>
          <w:w w:val="60"/>
        </w:rPr>
        <w:t>\;</w:t>
      </w:r>
      <w:r>
        <w:rPr>
          <w:rFonts w:ascii="Times New Roman" w:hAnsi="Times New Roman" w:cs="Times New Roman" w:eastAsia="Times New Roman"/>
          <w:sz w:val="15"/>
          <w:szCs w:val="15"/>
          <w:color w:val="595959"/>
          <w:spacing w:val="-14"/>
          <w:w w:val="61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-26"/>
          <w:w w:val="87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95959"/>
          <w:spacing w:val="0"/>
          <w:w w:val="68"/>
        </w:rPr>
        <w:t>;-:?1</w:t>
      </w:r>
      <w:r>
        <w:rPr>
          <w:rFonts w:ascii="Times New Roman" w:hAnsi="Times New Roman" w:cs="Times New Roman" w:eastAsia="Times New Roman"/>
          <w:sz w:val="15"/>
          <w:szCs w:val="15"/>
          <w:color w:val="999999"/>
          <w:spacing w:val="-18"/>
          <w:w w:val="114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595959"/>
          <w:spacing w:val="0"/>
          <w:w w:val="128"/>
        </w:rPr>
        <w:t>;</w:t>
      </w:r>
      <w:r>
        <w:rPr>
          <w:rFonts w:ascii="Times New Roman" w:hAnsi="Times New Roman" w:cs="Times New Roman" w:eastAsia="Times New Roman"/>
          <w:sz w:val="15"/>
          <w:szCs w:val="15"/>
          <w:color w:val="59595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95959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999999"/>
          <w:spacing w:val="0"/>
          <w:w w:val="25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999999"/>
          <w:spacing w:val="0"/>
          <w:w w:val="25"/>
        </w:rPr>
        <w:t>      </w:t>
      </w:r>
      <w:r>
        <w:rPr>
          <w:rFonts w:ascii="Times New Roman" w:hAnsi="Times New Roman" w:cs="Times New Roman" w:eastAsia="Times New Roman"/>
          <w:sz w:val="15"/>
          <w:szCs w:val="15"/>
          <w:color w:val="999999"/>
          <w:spacing w:val="2"/>
          <w:w w:val="2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25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58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0"/>
          <w:w w:val="6"/>
        </w:rPr>
        <w:t>_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99999"/>
          <w:spacing w:val="0"/>
          <w:w w:val="29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99999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999999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77"/>
        </w:rPr>
        <w:t>:;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70" w:after="0" w:line="181" w:lineRule="auto"/>
        <w:ind w:left="3968" w:right="661" w:firstLine="117"/>
        <w:jc w:val="left"/>
        <w:tabs>
          <w:tab w:pos="5780" w:val="left"/>
          <w:tab w:pos="7880" w:val="left"/>
          <w:tab w:pos="81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261"/>
          <w:i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26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Menostaba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</w:r>
      <w:r>
        <w:rPr>
          <w:rFonts w:ascii="Arial" w:hAnsi="Arial" w:cs="Arial" w:eastAsia="Arial"/>
          <w:sz w:val="23"/>
          <w:szCs w:val="23"/>
          <w:color w:val="070707"/>
          <w:spacing w:val="0"/>
          <w:w w:val="99"/>
          <w:i/>
        </w:rPr>
        <w:t>clé</w:t>
      </w:r>
      <w:r>
        <w:rPr>
          <w:rFonts w:ascii="Arial" w:hAnsi="Arial" w:cs="Arial" w:eastAsia="Arial"/>
          <w:sz w:val="23"/>
          <w:szCs w:val="23"/>
          <w:color w:val="070707"/>
          <w:spacing w:val="-37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212121"/>
          <w:spacing w:val="-31"/>
          <w:w w:val="58"/>
          <w:i/>
        </w:rPr>
        <w:t>j</w:t>
      </w:r>
      <w:r>
        <w:rPr>
          <w:rFonts w:ascii="Arial" w:hAnsi="Arial" w:cs="Arial" w:eastAsia="Arial"/>
          <w:sz w:val="23"/>
          <w:szCs w:val="23"/>
          <w:color w:val="070707"/>
          <w:spacing w:val="0"/>
          <w:w w:val="54"/>
          <w:i/>
        </w:rPr>
        <w:t>r!_.</w:t>
      </w:r>
      <w:r>
        <w:rPr>
          <w:rFonts w:ascii="Arial" w:hAnsi="Arial" w:cs="Arial" w:eastAsia="Arial"/>
          <w:sz w:val="23"/>
          <w:szCs w:val="23"/>
          <w:color w:val="070707"/>
          <w:spacing w:val="-29"/>
          <w:w w:val="100"/>
          <w:i/>
        </w:rPr>
        <w:t> </w:t>
      </w:r>
      <w:r>
        <w:rPr>
          <w:rFonts w:ascii="Arial" w:hAnsi="Arial" w:cs="Arial" w:eastAsia="Arial"/>
          <w:sz w:val="23"/>
          <w:szCs w:val="23"/>
          <w:color w:val="070707"/>
          <w:spacing w:val="0"/>
          <w:w w:val="64"/>
          <w:i/>
        </w:rPr>
        <w:t>i</w:t>
      </w:r>
      <w:r>
        <w:rPr>
          <w:rFonts w:ascii="Arial" w:hAnsi="Arial" w:cs="Arial" w:eastAsia="Arial"/>
          <w:sz w:val="23"/>
          <w:szCs w:val="23"/>
          <w:color w:val="070707"/>
          <w:spacing w:val="0"/>
          <w:w w:val="64"/>
          <w:i/>
        </w:rPr>
        <w:t>!</w:t>
      </w:r>
      <w:r>
        <w:rPr>
          <w:rFonts w:ascii="Arial" w:hAnsi="Arial" w:cs="Arial" w:eastAsia="Arial"/>
          <w:sz w:val="23"/>
          <w:szCs w:val="23"/>
          <w:color w:val="070707"/>
          <w:spacing w:val="23"/>
          <w:w w:val="64"/>
          <w:i/>
        </w:rPr>
        <w:t> </w:t>
      </w:r>
      <w:r>
        <w:rPr>
          <w:rFonts w:ascii="Arial" w:hAnsi="Arial" w:cs="Arial" w:eastAsia="Arial"/>
          <w:sz w:val="22"/>
          <w:szCs w:val="22"/>
          <w:color w:val="070707"/>
          <w:spacing w:val="0"/>
          <w:w w:val="64"/>
          <w:i/>
        </w:rPr>
        <w:t>de</w:t>
      </w:r>
      <w:r>
        <w:rPr>
          <w:rFonts w:ascii="Arial" w:hAnsi="Arial" w:cs="Arial" w:eastAsia="Arial"/>
          <w:sz w:val="22"/>
          <w:szCs w:val="22"/>
          <w:color w:val="070707"/>
          <w:spacing w:val="28"/>
          <w:w w:val="6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</w:rPr>
        <w:t>autoridad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2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9"/>
          <w:w w:val="82"/>
          <w:i/>
        </w:rPr>
        <w:t>$</w:t>
      </w:r>
      <w:r>
        <w:rPr>
          <w:rFonts w:ascii="Times New Roman" w:hAnsi="Times New Roman" w:cs="Times New Roman" w:eastAsia="Times New Roman"/>
          <w:sz w:val="18"/>
          <w:szCs w:val="18"/>
          <w:color w:val="999999"/>
          <w:spacing w:val="0"/>
          <w:w w:val="6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999999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61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4"/>
          <w:w w:val="61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213"/>
          <w:i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gurid¡J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preserva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resguarda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vid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8"/>
          <w:i/>
        </w:rPr>
        <w:t>saluiill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9"/>
          <w:i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7"/>
          <w:w w:val="8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personas;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4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878787"/>
          <w:spacing w:val="0"/>
          <w:w w:val="159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878787"/>
          <w:spacing w:val="-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70707"/>
          <w:spacing w:val="0"/>
          <w:w w:val="3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1" w:after="0" w:line="247" w:lineRule="auto"/>
        <w:ind w:left="3963" w:right="606" w:firstLine="9"/>
        <w:jc w:val="left"/>
        <w:tabs>
          <w:tab w:pos="43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b)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Menoscaba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9"/>
          <w:i/>
        </w:rPr>
        <w:t>dificulta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9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9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estrategia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combati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  <w:t>delictivas;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Entorpece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sistema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36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coordinació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interinstitucional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materi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93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2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2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procuració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irnpartició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justi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4"/>
          <w:w w:val="100"/>
          <w:i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2"/>
          <w:w w:val="100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ia;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3973" w:right="-20"/>
        <w:jc w:val="left"/>
        <w:tabs>
          <w:tab w:pos="436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d)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Arruina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dificulta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estrategia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reclusió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penitenciari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1" w:after="0" w:line="245" w:lineRule="auto"/>
        <w:ind w:left="3944" w:right="496" w:firstLine="24"/>
        <w:jc w:val="left"/>
        <w:tabs>
          <w:tab w:pos="436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Afecta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limita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capacida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auto,:idade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evita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comisió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deUtos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4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Perjudica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8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limitqr'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capacida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/p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autoridade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encaminada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disuad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5"/>
          <w:w w:val="101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-15"/>
          <w:w w:val="30"/>
          <w:i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prevenir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disturbio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sociales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21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49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99999"/>
          <w:spacing w:val="0"/>
          <w:w w:val="134"/>
          <w:i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999999"/>
          <w:spacing w:val="-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pudieran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desemboca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FAFAF"/>
          <w:spacing w:val="0"/>
          <w:w w:val="159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AFAFAF"/>
          <w:spacing w:val="-38"/>
          <w:w w:val="15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bloqueo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vías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com1i'nicación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manifestacione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violent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3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6"/>
          <w:w w:val="103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79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0"/>
          <w:w w:val="5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17" w:lineRule="exact"/>
        <w:ind w:left="5760" w:right="5453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878787"/>
          <w:spacing w:val="0"/>
          <w:w w:val="67"/>
        </w:rPr>
        <w:t>'-.!.\-&lt;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7" w:after="0" w:line="240" w:lineRule="auto"/>
        <w:ind w:left="5839" w:right="5131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6E6E6E"/>
          <w:w w:val="164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-5"/>
          <w:w w:val="174"/>
          <w:i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363636"/>
          <w:spacing w:val="-10"/>
          <w:w w:val="179"/>
          <w:i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0"/>
          <w:w w:val="133"/>
          <w:i/>
        </w:rPr>
        <w:t>)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0"/>
          <w:w w:val="133"/>
          <w:i/>
        </w:rPr>
        <w:t>;;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24"/>
          <w:w w:val="133"/>
          <w:i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94949"/>
          <w:spacing w:val="-20"/>
          <w:w w:val="161"/>
        </w:rPr>
        <w:t>¡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0"/>
          <w:w w:val="115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53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53"/>
        </w:rPr>
        <w:t>    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1"/>
          <w:w w:val="53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0" w:after="0" w:line="202" w:lineRule="exact"/>
        <w:ind w:left="3973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3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3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igual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form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95959"/>
          <w:spacing w:val="0"/>
          <w:w w:val="28"/>
          <w:i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595959"/>
          <w:spacing w:val="1"/>
          <w:w w:val="27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9"/>
          <w:i/>
        </w:rPr>
        <w:t>inform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8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45"/>
          <w:i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"/>
          <w:w w:val="45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iqfl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92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qÍ!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correspond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servidore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público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labore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33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8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79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6"/>
          <w:i/>
        </w:rPr>
        <w:t>wyan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02" w:lineRule="exact"/>
        <w:ind w:left="3297" w:right="778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581.73999pt;margin-top:1.619989pt;width:.1pt;height:156.632903pt;mso-position-horizontal-relative:page;mso-position-vertical-relative:paragraph;z-index:-4819" coordorigin="11635,32" coordsize="2,3133">
            <v:shape style="position:absolute;left:11635;top:32;width:2;height:3133" coordorigin="11635,32" coordsize="0,3133" path="m11635,3165l11635,32e" filled="f" stroked="t" strokeweight="1.18pt" strokecolor="#18181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999999"/>
          <w:spacing w:val="0"/>
          <w:w w:val="22"/>
          <w:position w:val="-1"/>
        </w:rPr>
        <w:t>.•.</w:t>
      </w:r>
      <w:r>
        <w:rPr>
          <w:rFonts w:ascii="Times New Roman" w:hAnsi="Times New Roman" w:cs="Times New Roman" w:eastAsia="Times New Roman"/>
          <w:sz w:val="18"/>
          <w:szCs w:val="18"/>
          <w:color w:val="999999"/>
          <w:spacing w:val="0"/>
          <w:w w:val="22"/>
          <w:position w:val="-1"/>
        </w:rPr>
        <w:t>    </w:t>
      </w:r>
      <w:r>
        <w:rPr>
          <w:rFonts w:ascii="Times New Roman" w:hAnsi="Times New Roman" w:cs="Times New Roman" w:eastAsia="Times New Roman"/>
          <w:sz w:val="18"/>
          <w:szCs w:val="18"/>
          <w:color w:val="999999"/>
          <w:spacing w:val="7"/>
          <w:w w:val="22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-12"/>
          <w:w w:val="216"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-1"/>
          <w:w w:val="198"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0"/>
          <w:w w:val="64"/>
          <w:position w:val="-1"/>
        </w:rPr>
        <w:t>,,.,,</w:t>
      </w:r>
      <w:r>
        <w:rPr>
          <w:rFonts w:ascii="Times New Roman" w:hAnsi="Times New Roman" w:cs="Times New Roman" w:eastAsia="Times New Roman"/>
          <w:sz w:val="18"/>
          <w:szCs w:val="18"/>
          <w:color w:val="878787"/>
          <w:spacing w:val="11"/>
          <w:w w:val="64"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0"/>
          <w:w w:val="251"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-2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72"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72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22"/>
          <w:w w:val="72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Jaborad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  <w:position w:val="-1"/>
        </w:rPr>
        <w:t>áre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  <w:position w:val="-1"/>
        </w:rPr>
        <w:t>(]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  <w:position w:val="-1"/>
        </w:rPr>
        <w:t>estrqtégic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97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97"/>
          <w:i/>
          <w:position w:val="-1"/>
        </w:rPr>
        <w:t>s;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9"/>
          <w:w w:val="97"/>
          <w:i/>
          <w:position w:val="-1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  <w:position w:val="-1"/>
        </w:rPr>
        <w:t>óin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  <w:position w:val="-1"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9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  <w:position w:val="-1"/>
        </w:rPr>
        <w:t>pública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9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position w:val="-1"/>
        </w:rPr>
        <w:t>procurpr;ió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  <w:position w:val="-1"/>
        </w:rPr>
        <w:t>impartiCÍ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89"/>
          <w:i/>
          <w:position w:val="-1"/>
        </w:rPr>
        <w:t>Ó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81"/>
          <w:i/>
          <w:position w:val="-1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82"/>
          <w:i/>
          <w:position w:val="-1"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73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2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4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8"/>
          <w:w w:val="122"/>
          <w:i/>
          <w:position w:val="-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2"/>
          <w:w w:val="35"/>
          <w:i/>
          <w:position w:val="-1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33"/>
          <w:w w:val="122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17"/>
          <w:i/>
          <w:position w:val="-1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2"/>
          <w:w w:val="116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position w:val="-1"/>
        </w:rPr>
        <w:t>ici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69" w:lineRule="exact"/>
        <w:ind w:left="3470" w:right="545"/>
        <w:jc w:val="center"/>
        <w:tabs>
          <w:tab w:pos="4560" w:val="left"/>
          <w:tab w:pos="87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363636"/>
          <w:w w:val="28"/>
        </w:rPr>
        <w:t>·</w:t>
      </w:r>
      <w:r>
        <w:rPr>
          <w:rFonts w:ascii="Times New Roman" w:hAnsi="Times New Roman" w:cs="Times New Roman" w:eastAsia="Times New Roman"/>
          <w:sz w:val="27"/>
          <w:szCs w:val="27"/>
          <w:color w:val="363636"/>
          <w:spacing w:val="-2"/>
          <w:w w:val="28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color w:val="595959"/>
          <w:spacing w:val="0"/>
          <w:w w:val="30"/>
        </w:rPr>
        <w:t>.:¡</w:t>
      </w:r>
      <w:r>
        <w:rPr>
          <w:rFonts w:ascii="Times New Roman" w:hAnsi="Times New Roman" w:cs="Times New Roman" w:eastAsia="Times New Roman"/>
          <w:sz w:val="27"/>
          <w:szCs w:val="27"/>
          <w:color w:val="595959"/>
          <w:spacing w:val="-10"/>
          <w:w w:val="30"/>
        </w:rPr>
        <w:t>;</w:t>
      </w:r>
      <w:r>
        <w:rPr>
          <w:rFonts w:ascii="Times New Roman" w:hAnsi="Times New Roman" w:cs="Times New Roman" w:eastAsia="Times New Roman"/>
          <w:sz w:val="27"/>
          <w:szCs w:val="27"/>
          <w:color w:val="878787"/>
          <w:spacing w:val="0"/>
          <w:w w:val="48"/>
        </w:rPr>
        <w:t>J%</w:t>
      </w:r>
      <w:r>
        <w:rPr>
          <w:rFonts w:ascii="Times New Roman" w:hAnsi="Times New Roman" w:cs="Times New Roman" w:eastAsia="Times New Roman"/>
          <w:sz w:val="27"/>
          <w:szCs w:val="27"/>
          <w:color w:val="878787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494949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27"/>
          <w:szCs w:val="27"/>
          <w:color w:val="494949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70707"/>
          <w:spacing w:val="0"/>
          <w:w w:val="69"/>
        </w:rPr>
        <w:t>cios</w:t>
      </w:r>
      <w:r>
        <w:rPr>
          <w:rFonts w:ascii="Times New Roman" w:hAnsi="Times New Roman" w:cs="Times New Roman" w:eastAsia="Times New Roman"/>
          <w:sz w:val="27"/>
          <w:szCs w:val="27"/>
          <w:color w:val="07070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7"/>
          <w:szCs w:val="27"/>
          <w:color w:val="070707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3"/>
          <w:w w:val="100"/>
          <w:i/>
        </w:rPr>
        <w:t> </w:t>
      </w:r>
      <w:r>
        <w:rPr>
          <w:rFonts w:ascii="Arial" w:hAnsi="Arial" w:cs="Arial" w:eastAsia="Arial"/>
          <w:sz w:val="26"/>
          <w:szCs w:val="26"/>
          <w:color w:val="878787"/>
          <w:spacing w:val="0"/>
          <w:w w:val="68"/>
          <w:i/>
        </w:rPr>
        <w:t>'</w:t>
      </w:r>
      <w:r>
        <w:rPr>
          <w:rFonts w:ascii="Arial" w:hAnsi="Arial" w:cs="Arial" w:eastAsia="Arial"/>
          <w:sz w:val="26"/>
          <w:szCs w:val="26"/>
          <w:color w:val="878787"/>
          <w:spacing w:val="-35"/>
          <w:w w:val="100"/>
          <w:i/>
        </w:rPr>
        <w:t> </w:t>
      </w:r>
      <w:r>
        <w:rPr>
          <w:rFonts w:ascii="Arial" w:hAnsi="Arial" w:cs="Arial" w:eastAsia="Arial"/>
          <w:sz w:val="26"/>
          <w:szCs w:val="26"/>
          <w:color w:val="212121"/>
          <w:spacing w:val="0"/>
          <w:w w:val="152"/>
          <w:i/>
        </w:rPr>
        <w:t>{</w:t>
      </w:r>
      <w:r>
        <w:rPr>
          <w:rFonts w:ascii="Arial" w:hAnsi="Arial" w:cs="Arial" w:eastAsia="Arial"/>
          <w:sz w:val="26"/>
          <w:szCs w:val="26"/>
          <w:color w:val="070707"/>
          <w:spacing w:val="-27"/>
          <w:w w:val="87"/>
          <w:i/>
        </w:rPr>
        <w:t>4</w:t>
      </w:r>
      <w:r>
        <w:rPr>
          <w:rFonts w:ascii="Arial" w:hAnsi="Arial" w:cs="Arial" w:eastAsia="Arial"/>
          <w:sz w:val="26"/>
          <w:szCs w:val="26"/>
          <w:color w:val="212121"/>
          <w:spacing w:val="0"/>
          <w:w w:val="73"/>
          <w:i/>
        </w:rPr>
        <w:t>º</w:t>
      </w:r>
      <w:r>
        <w:rPr>
          <w:rFonts w:ascii="Arial" w:hAnsi="Arial" w:cs="Arial" w:eastAsia="Arial"/>
          <w:sz w:val="26"/>
          <w:szCs w:val="26"/>
          <w:color w:val="212121"/>
          <w:spacing w:val="-44"/>
          <w:w w:val="72"/>
          <w:i/>
        </w:rPr>
        <w:t>!</w:t>
      </w:r>
      <w:r>
        <w:rPr>
          <w:rFonts w:ascii="Arial" w:hAnsi="Arial" w:cs="Arial" w:eastAsia="Arial"/>
          <w:sz w:val="26"/>
          <w:szCs w:val="26"/>
          <w:color w:val="6E6E6E"/>
          <w:spacing w:val="-88"/>
          <w:w w:val="38"/>
          <w:i/>
        </w:rPr>
        <w:t>v</w:t>
      </w:r>
      <w:r>
        <w:rPr>
          <w:rFonts w:ascii="Arial" w:hAnsi="Arial" w:cs="Arial" w:eastAsia="Arial"/>
          <w:sz w:val="26"/>
          <w:szCs w:val="26"/>
          <w:color w:val="212121"/>
          <w:spacing w:val="-24"/>
          <w:w w:val="99"/>
          <w:i/>
        </w:rPr>
        <w:t>1</w:t>
      </w:r>
      <w:r>
        <w:rPr>
          <w:rFonts w:ascii="Arial" w:hAnsi="Arial" w:cs="Arial" w:eastAsia="Arial"/>
          <w:sz w:val="26"/>
          <w:szCs w:val="26"/>
          <w:color w:val="070707"/>
          <w:spacing w:val="-32"/>
          <w:w w:val="73"/>
          <w:i/>
        </w:rPr>
        <w:t>n</w:t>
      </w:r>
      <w:r>
        <w:rPr>
          <w:rFonts w:ascii="Arial" w:hAnsi="Arial" w:cs="Arial" w:eastAsia="Arial"/>
          <w:sz w:val="26"/>
          <w:szCs w:val="26"/>
          <w:color w:val="595959"/>
          <w:spacing w:val="0"/>
          <w:w w:val="69"/>
          <w:i/>
        </w:rPr>
        <w:t>i</w:t>
      </w:r>
      <w:r>
        <w:rPr>
          <w:rFonts w:ascii="Arial" w:hAnsi="Arial" w:cs="Arial" w:eastAsia="Arial"/>
          <w:sz w:val="26"/>
          <w:szCs w:val="26"/>
          <w:color w:val="595959"/>
          <w:spacing w:val="12"/>
          <w:w w:val="68"/>
          <w:i/>
        </w:rPr>
        <w:t>'</w:t>
      </w:r>
      <w:r>
        <w:rPr>
          <w:rFonts w:ascii="Arial" w:hAnsi="Arial" w:cs="Arial" w:eastAsia="Arial"/>
          <w:sz w:val="26"/>
          <w:szCs w:val="26"/>
          <w:color w:val="212121"/>
          <w:spacing w:val="-76"/>
          <w:w w:val="49"/>
          <w:i/>
        </w:rPr>
        <w:t>F</w:t>
      </w:r>
      <w:r>
        <w:rPr>
          <w:rFonts w:ascii="Arial" w:hAnsi="Arial" w:cs="Arial" w:eastAsia="Arial"/>
          <w:sz w:val="26"/>
          <w:szCs w:val="26"/>
          <w:color w:val="070707"/>
          <w:spacing w:val="0"/>
          <w:w w:val="77"/>
          <w:i/>
        </w:rPr>
        <w:t>W?</w:t>
      </w:r>
      <w:r>
        <w:rPr>
          <w:rFonts w:ascii="Arial" w:hAnsi="Arial" w:cs="Arial" w:eastAsia="Arial"/>
          <w:sz w:val="26"/>
          <w:szCs w:val="26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imlent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general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pudi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070707"/>
          <w:spacing w:val="-38"/>
          <w:w w:val="88"/>
          <w:i/>
        </w:rPr>
        <w:t>e</w:t>
      </w:r>
      <w:r>
        <w:rPr>
          <w:rFonts w:ascii="Arial" w:hAnsi="Arial" w:cs="Arial" w:eastAsia="Arial"/>
          <w:sz w:val="20"/>
          <w:szCs w:val="20"/>
          <w:color w:val="6E6E6E"/>
          <w:spacing w:val="0"/>
          <w:w w:val="53"/>
          <w:i/>
        </w:rPr>
        <w:t>'</w:t>
      </w:r>
      <w:r>
        <w:rPr>
          <w:rFonts w:ascii="Arial" w:hAnsi="Arial" w:cs="Arial" w:eastAsia="Arial"/>
          <w:sz w:val="20"/>
          <w:szCs w:val="20"/>
          <w:color w:val="6E6E6E"/>
          <w:spacing w:val="-3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80"/>
          <w:i/>
        </w:rPr>
        <w:t>ii'</w:t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i/>
        </w:rPr>
        <w:tab/>
      </w:r>
      <w:r>
        <w:rPr>
          <w:rFonts w:ascii="Arial" w:hAnsi="Arial" w:cs="Arial" w:eastAsia="Arial"/>
          <w:sz w:val="20"/>
          <w:szCs w:val="20"/>
          <w:color w:val="363636"/>
          <w:spacing w:val="0"/>
          <w:w w:val="100"/>
          <w:i/>
        </w:rPr>
      </w:r>
      <w:r>
        <w:rPr>
          <w:rFonts w:ascii="Arial" w:hAnsi="Arial" w:cs="Arial" w:eastAsia="Arial"/>
          <w:sz w:val="20"/>
          <w:szCs w:val="20"/>
          <w:color w:val="595959"/>
          <w:spacing w:val="0"/>
          <w:w w:val="47"/>
        </w:rPr>
        <w:t>'•</w:t>
      </w:r>
      <w:r>
        <w:rPr>
          <w:rFonts w:ascii="Arial" w:hAnsi="Arial" w:cs="Arial" w:eastAsia="Arial"/>
          <w:sz w:val="20"/>
          <w:szCs w:val="20"/>
          <w:color w:val="595959"/>
          <w:spacing w:val="0"/>
          <w:w w:val="47"/>
        </w:rPr>
        <w:t>    </w:t>
      </w:r>
      <w:r>
        <w:rPr>
          <w:rFonts w:ascii="Arial" w:hAnsi="Arial" w:cs="Arial" w:eastAsia="Arial"/>
          <w:sz w:val="20"/>
          <w:szCs w:val="20"/>
          <w:color w:val="595959"/>
          <w:spacing w:val="7"/>
          <w:w w:val="4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91"/>
          <w:i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91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4"/>
          <w:w w:val="91"/>
          <w:i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ligr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37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37"/>
          <w:i/>
        </w:rPr>
        <w:t>1l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4"/>
          <w:w w:val="13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23"/>
          <w:i/>
        </w:rPr>
        <w:t>{t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5"/>
          <w:w w:val="10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97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9"/>
          <w:w w:val="96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  <w:t>ad_tísica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2" w:lineRule="exact"/>
        <w:ind w:left="3911" w:right="-20"/>
        <w:jc w:val="left"/>
        <w:tabs>
          <w:tab w:pos="4960" w:val="left"/>
          <w:tab w:pos="8500" w:val="left"/>
          <w:tab w:pos="96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494949"/>
          <w:w w:val="97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-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3"/>
          <w:w w:val="85"/>
          <w:i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11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0"/>
          <w:w w:val="48"/>
          <w:i/>
        </w:rPr>
        <w:t>,'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-9"/>
          <w:w w:val="48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32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86"/>
          <w:i/>
        </w:rPr>
        <w:t>9,t'¡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51"/>
          <w:i/>
        </w:rPr>
        <w:t>Cl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8"/>
          <w:w w:val="73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9"/>
          <w:w w:val="16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5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6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55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54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33"/>
          <w:i/>
        </w:rPr>
        <w:t>'X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33"/>
          <w:i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8"/>
          <w:w w:val="13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53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53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39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publtco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maner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enunCI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219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92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6"/>
          <w:w w:val="92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4"/>
          <w:w w:val="129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1"/>
          <w:w w:val="93"/>
          <w:i/>
        </w:rPr>
        <w:t>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29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0"/>
          <w:w w:val="50"/>
          <w:i/>
        </w:rPr>
        <w:t>::.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stgwentes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306" w:lineRule="exact"/>
        <w:ind w:left="3963" w:right="-20"/>
        <w:jc w:val="left"/>
        <w:tabs>
          <w:tab w:pos="5540" w:val="left"/>
          <w:tab w:pos="7740" w:val="left"/>
          <w:tab w:pos="9600" w:val="left"/>
        </w:tabs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sup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5"/>
          <w:i/>
        </w:rPr>
        <w:t>:e,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0"/>
          <w:w w:val="15"/>
          <w:i/>
        </w:rPr>
        <w:t>_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35"/>
          <w:w w:val="55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62"/>
          <w:i/>
        </w:rPr>
        <w:t>t;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63"/>
          <w:i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62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11"/>
          <w:w w:val="64"/>
          <w:i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999999"/>
          <w:spacing w:val="-45"/>
          <w:w w:val="51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7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145"/>
        </w:rPr>
        <w:t>.,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35"/>
          <w:w w:val="14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878787"/>
          <w:spacing w:val="-53"/>
          <w:w w:val="41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6E6E6E"/>
          <w:spacing w:val="0"/>
          <w:w w:val="55"/>
          <w:i/>
        </w:rPr>
        <w:t>J.JY</w:t>
      </w:r>
      <w:r>
        <w:rPr>
          <w:rFonts w:ascii="Times New Roman" w:hAnsi="Times New Roman" w:cs="Times New Roman" w:eastAsia="Times New Roman"/>
          <w:sz w:val="28"/>
          <w:szCs w:val="28"/>
          <w:color w:val="6E6E6E"/>
          <w:spacing w:val="16"/>
          <w:w w:val="56"/>
          <w:i/>
        </w:rPr>
        <w:t>·</w:t>
      </w:r>
      <w:r>
        <w:rPr>
          <w:rFonts w:ascii="Times New Roman" w:hAnsi="Times New Roman" w:cs="Times New Roman" w:eastAsia="Times New Roman"/>
          <w:sz w:val="28"/>
          <w:szCs w:val="28"/>
          <w:color w:val="494949"/>
          <w:spacing w:val="-6"/>
          <w:w w:val="48"/>
          <w:i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color w:val="6E6E6E"/>
          <w:spacing w:val="0"/>
          <w:w w:val="29"/>
          <w:i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color w:val="6E6E6E"/>
          <w:spacing w:val="16"/>
          <w:w w:val="28"/>
          <w:i/>
        </w:rPr>
        <w:t>'</w:t>
      </w:r>
      <w:r>
        <w:rPr>
          <w:rFonts w:ascii="Times New Roman" w:hAnsi="Times New Roman" w:cs="Times New Roman" w:eastAsia="Times New Roman"/>
          <w:sz w:val="28"/>
          <w:szCs w:val="28"/>
          <w:color w:val="070707"/>
          <w:spacing w:val="0"/>
          <w:w w:val="29"/>
          <w:i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color w:val="070707"/>
          <w:spacing w:val="0"/>
          <w:w w:val="28"/>
          <w:i/>
        </w:rPr>
        <w:t>&lt;</w:t>
      </w:r>
      <w:r>
        <w:rPr>
          <w:rFonts w:ascii="Times New Roman" w:hAnsi="Times New Roman" w:cs="Times New Roman" w:eastAsia="Times New Roman"/>
          <w:sz w:val="28"/>
          <w:szCs w:val="28"/>
          <w:color w:val="070707"/>
          <w:spacing w:val="-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94949"/>
          <w:spacing w:val="0"/>
          <w:w w:val="50"/>
          <w:i/>
        </w:rPr>
        <w:t>,:¡</w:t>
      </w:r>
      <w:r>
        <w:rPr>
          <w:rFonts w:ascii="Times New Roman" w:hAnsi="Times New Roman" w:cs="Times New Roman" w:eastAsia="Times New Roman"/>
          <w:sz w:val="28"/>
          <w:szCs w:val="28"/>
          <w:color w:val="494949"/>
          <w:spacing w:val="-1"/>
          <w:w w:val="50"/>
          <w:i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999999"/>
          <w:spacing w:val="1"/>
          <w:w w:val="50"/>
          <w:i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6E6E6E"/>
          <w:spacing w:val="0"/>
          <w:w w:val="50"/>
          <w:i/>
        </w:rPr>
        <w:t>e,.</w:t>
      </w:r>
      <w:r>
        <w:rPr>
          <w:rFonts w:ascii="Times New Roman" w:hAnsi="Times New Roman" w:cs="Times New Roman" w:eastAsia="Times New Roman"/>
          <w:sz w:val="28"/>
          <w:szCs w:val="28"/>
          <w:color w:val="6E6E6E"/>
          <w:spacing w:val="-29"/>
          <w:w w:val="5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6E6E6E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6E6E6E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27"/>
          <w:szCs w:val="27"/>
          <w:color w:val="595959"/>
          <w:spacing w:val="0"/>
          <w:w w:val="44"/>
        </w:rPr>
        <w:t>·:¡</w:t>
      </w:r>
      <w:r>
        <w:rPr>
          <w:rFonts w:ascii="Times New Roman" w:hAnsi="Times New Roman" w:cs="Times New Roman" w:eastAsia="Times New Roman"/>
          <w:sz w:val="27"/>
          <w:szCs w:val="27"/>
          <w:color w:val="595959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595959"/>
          <w:spacing w:val="0"/>
          <w:w w:val="44"/>
        </w:rPr>
        <w:t>ig•·-</w:t>
      </w:r>
      <w:r>
        <w:rPr>
          <w:rFonts w:ascii="Times New Roman" w:hAnsi="Times New Roman" w:cs="Times New Roman" w:eastAsia="Times New Roman"/>
          <w:sz w:val="27"/>
          <w:szCs w:val="27"/>
          <w:color w:val="595959"/>
          <w:spacing w:val="0"/>
          <w:w w:val="44"/>
        </w:rPr>
        <w:t>'</w:t>
      </w:r>
      <w:r>
        <w:rPr>
          <w:rFonts w:ascii="Times New Roman" w:hAnsi="Times New Roman" w:cs="Times New Roman" w:eastAsia="Times New Roman"/>
          <w:sz w:val="27"/>
          <w:szCs w:val="27"/>
          <w:color w:val="595959"/>
          <w:spacing w:val="0"/>
          <w:w w:val="44"/>
        </w:rPr>
        <w:t>   </w:t>
      </w:r>
      <w:r>
        <w:rPr>
          <w:rFonts w:ascii="Times New Roman" w:hAnsi="Times New Roman" w:cs="Times New Roman" w:eastAsia="Times New Roman"/>
          <w:sz w:val="27"/>
          <w:szCs w:val="27"/>
          <w:color w:val="595959"/>
          <w:spacing w:val="24"/>
          <w:w w:val="44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363636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27"/>
          <w:szCs w:val="27"/>
          <w:color w:val="3636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7"/>
          <w:szCs w:val="27"/>
          <w:color w:val="363636"/>
          <w:spacing w:val="0"/>
          <w:w w:val="100"/>
        </w:rPr>
      </w:r>
      <w:r>
        <w:rPr>
          <w:rFonts w:ascii="Times New Roman" w:hAnsi="Times New Roman" w:cs="Times New Roman" w:eastAsia="Times New Roman"/>
          <w:sz w:val="27"/>
          <w:szCs w:val="27"/>
          <w:color w:val="999999"/>
          <w:spacing w:val="-27"/>
          <w:w w:val="65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6E6E6E"/>
          <w:spacing w:val="-12"/>
          <w:w w:val="81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494949"/>
          <w:spacing w:val="0"/>
          <w:w w:val="65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0" w:after="0" w:line="316" w:lineRule="exact"/>
        <w:ind w:left="3968" w:right="-20"/>
        <w:jc w:val="left"/>
        <w:tabs>
          <w:tab w:pos="77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88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32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consider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30"/>
          <w:szCs w:val="30"/>
          <w:color w:val="212121"/>
          <w:spacing w:val="0"/>
          <w:w w:val="86"/>
        </w:rPr>
        <w:t>;</w:t>
      </w:r>
      <w:r>
        <w:rPr>
          <w:rFonts w:ascii="Arial" w:hAnsi="Arial" w:cs="Arial" w:eastAsia="Arial"/>
          <w:sz w:val="30"/>
          <w:szCs w:val="30"/>
          <w:color w:val="212121"/>
          <w:spacing w:val="-100"/>
          <w:w w:val="87"/>
        </w:rPr>
        <w:t>J</w:t>
      </w:r>
      <w:r>
        <w:rPr>
          <w:rFonts w:ascii="Arial" w:hAnsi="Arial" w:cs="Arial" w:eastAsia="Arial"/>
          <w:sz w:val="30"/>
          <w:szCs w:val="30"/>
          <w:color w:val="6E6E6E"/>
          <w:spacing w:val="-45"/>
          <w:w w:val="35"/>
        </w:rPr>
        <w:t>;</w:t>
      </w:r>
      <w:r>
        <w:rPr>
          <w:rFonts w:ascii="Arial" w:hAnsi="Arial" w:cs="Arial" w:eastAsia="Arial"/>
          <w:sz w:val="30"/>
          <w:szCs w:val="30"/>
          <w:color w:val="212121"/>
          <w:spacing w:val="-40"/>
          <w:w w:val="55"/>
        </w:rPr>
        <w:t>r</w:t>
      </w:r>
      <w:r>
        <w:rPr>
          <w:rFonts w:ascii="Arial" w:hAnsi="Arial" w:cs="Arial" w:eastAsia="Arial"/>
          <w:sz w:val="30"/>
          <w:szCs w:val="30"/>
          <w:color w:val="6E6E6E"/>
          <w:spacing w:val="-5"/>
          <w:w w:val="35"/>
        </w:rPr>
        <w:t>;</w:t>
      </w:r>
      <w:r>
        <w:rPr>
          <w:rFonts w:ascii="Arial" w:hAnsi="Arial" w:cs="Arial" w:eastAsia="Arial"/>
          <w:sz w:val="30"/>
          <w:szCs w:val="30"/>
          <w:color w:val="999999"/>
          <w:spacing w:val="-47"/>
          <w:w w:val="62"/>
        </w:rPr>
        <w:t>'</w:t>
      </w:r>
      <w:r>
        <w:rPr>
          <w:rFonts w:ascii="Arial" w:hAnsi="Arial" w:cs="Arial" w:eastAsia="Arial"/>
          <w:sz w:val="30"/>
          <w:szCs w:val="30"/>
          <w:color w:val="212121"/>
          <w:spacing w:val="0"/>
          <w:w w:val="55"/>
        </w:rPr>
        <w:t>l</w:t>
      </w:r>
      <w:r>
        <w:rPr>
          <w:rFonts w:ascii="Arial" w:hAnsi="Arial" w:cs="Arial" w:eastAsia="Arial"/>
          <w:sz w:val="30"/>
          <w:szCs w:val="30"/>
          <w:color w:val="212121"/>
          <w:spacing w:val="-38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12121"/>
          <w:spacing w:val="0"/>
          <w:w w:val="54"/>
        </w:rPr>
        <w:t>fff//J</w:t>
      </w:r>
      <w:r>
        <w:rPr>
          <w:rFonts w:ascii="Arial" w:hAnsi="Arial" w:cs="Arial" w:eastAsia="Arial"/>
          <w:sz w:val="30"/>
          <w:szCs w:val="30"/>
          <w:color w:val="212121"/>
          <w:spacing w:val="-53"/>
          <w:w w:val="54"/>
        </w:rPr>
        <w:t>;</w:t>
      </w:r>
      <w:r>
        <w:rPr>
          <w:rFonts w:ascii="Arial" w:hAnsi="Arial" w:cs="Arial" w:eastAsia="Arial"/>
          <w:sz w:val="30"/>
          <w:szCs w:val="30"/>
          <w:color w:val="494949"/>
          <w:spacing w:val="-30"/>
          <w:w w:val="125"/>
        </w:rPr>
        <w:t>.</w:t>
      </w:r>
      <w:r>
        <w:rPr>
          <w:rFonts w:ascii="Arial" w:hAnsi="Arial" w:cs="Arial" w:eastAsia="Arial"/>
          <w:sz w:val="30"/>
          <w:szCs w:val="30"/>
          <w:color w:val="6E6E6E"/>
          <w:spacing w:val="0"/>
          <w:w w:val="27"/>
        </w:rPr>
        <w:t>,\</w:t>
      </w:r>
      <w:r>
        <w:rPr>
          <w:rFonts w:ascii="Arial" w:hAnsi="Arial" w:cs="Arial" w:eastAsia="Arial"/>
          <w:sz w:val="30"/>
          <w:szCs w:val="30"/>
          <w:color w:val="6E6E6E"/>
          <w:spacing w:val="-8"/>
          <w:w w:val="27"/>
        </w:rPr>
        <w:t>!</w:t>
      </w:r>
      <w:r>
        <w:rPr>
          <w:rFonts w:ascii="Arial" w:hAnsi="Arial" w:cs="Arial" w:eastAsia="Arial"/>
          <w:sz w:val="30"/>
          <w:szCs w:val="30"/>
          <w:color w:val="363636"/>
          <w:spacing w:val="-49"/>
          <w:w w:val="47"/>
        </w:rPr>
        <w:t>!</w:t>
      </w:r>
      <w:r>
        <w:rPr>
          <w:rFonts w:ascii="Arial" w:hAnsi="Arial" w:cs="Arial" w:eastAsia="Arial"/>
          <w:sz w:val="30"/>
          <w:szCs w:val="30"/>
          <w:color w:val="6E6E6E"/>
          <w:spacing w:val="9"/>
          <w:w w:val="27"/>
        </w:rPr>
        <w:t>.</w:t>
      </w:r>
      <w:r>
        <w:rPr>
          <w:rFonts w:ascii="Arial" w:hAnsi="Arial" w:cs="Arial" w:eastAsia="Arial"/>
          <w:sz w:val="30"/>
          <w:szCs w:val="30"/>
          <w:color w:val="363636"/>
          <w:spacing w:val="0"/>
          <w:w w:val="47"/>
        </w:rPr>
        <w:t>f;</w:t>
      </w:r>
      <w:r>
        <w:rPr>
          <w:rFonts w:ascii="Arial" w:hAnsi="Arial" w:cs="Arial" w:eastAsia="Arial"/>
          <w:sz w:val="30"/>
          <w:szCs w:val="30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363636"/>
          <w:spacing w:val="-29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6E6E6E"/>
          <w:spacing w:val="0"/>
          <w:w w:val="46"/>
        </w:rPr>
        <w:t>.</w:t>
      </w:r>
      <w:r>
        <w:rPr>
          <w:rFonts w:ascii="Arial" w:hAnsi="Arial" w:cs="Arial" w:eastAsia="Arial"/>
          <w:sz w:val="30"/>
          <w:szCs w:val="30"/>
          <w:color w:val="6E6E6E"/>
          <w:spacing w:val="0"/>
          <w:w w:val="46"/>
        </w:rPr>
        <w:t>  </w:t>
      </w:r>
      <w:r>
        <w:rPr>
          <w:rFonts w:ascii="Arial" w:hAnsi="Arial" w:cs="Arial" w:eastAsia="Arial"/>
          <w:sz w:val="30"/>
          <w:szCs w:val="30"/>
          <w:color w:val="6E6E6E"/>
          <w:spacing w:val="6"/>
          <w:w w:val="46"/>
        </w:rPr>
        <w:t> </w:t>
      </w:r>
      <w:r>
        <w:rPr>
          <w:rFonts w:ascii="Arial" w:hAnsi="Arial" w:cs="Arial" w:eastAsia="Arial"/>
          <w:sz w:val="30"/>
          <w:szCs w:val="30"/>
          <w:color w:val="363636"/>
          <w:spacing w:val="0"/>
          <w:w w:val="30"/>
        </w:rPr>
        <w:t>.</w:t>
      </w:r>
      <w:r>
        <w:rPr>
          <w:rFonts w:ascii="Arial" w:hAnsi="Arial" w:cs="Arial" w:eastAsia="Arial"/>
          <w:sz w:val="30"/>
          <w:szCs w:val="30"/>
          <w:color w:val="363636"/>
          <w:spacing w:val="0"/>
          <w:w w:val="100"/>
        </w:rPr>
        <w:tab/>
      </w:r>
      <w:r>
        <w:rPr>
          <w:rFonts w:ascii="Arial" w:hAnsi="Arial" w:cs="Arial" w:eastAsia="Arial"/>
          <w:sz w:val="30"/>
          <w:szCs w:val="30"/>
          <w:color w:val="363636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90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6"/>
          <w:w w:val="90"/>
          <w:i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sic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servido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desempeñe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9" w:lineRule="exact"/>
        <w:ind w:left="3949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funcione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algun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dependenci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pública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procuració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94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4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impartició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justici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96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96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7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968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132.867996pt;margin-top:-1.090554pt;width:.1pt;height:34.886419pt;mso-position-horizontal-relative:page;mso-position-vertical-relative:paragraph;z-index:-4823" coordorigin="2657,-22" coordsize="2,698">
            <v:shape style="position:absolute;left:2657;top:-22;width:2;height:698" coordorigin="2657,-22" coordsize="0,698" path="m2657,676l2657,-22e" filled="f" stroked="t" strokeweight=".236pt" strokecolor="#3F3F3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070707"/>
          <w:w w:val="68"/>
          <w:i/>
        </w:rPr>
        <w:t>/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7"/>
          <w:w w:val="69"/>
          <w:i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363636"/>
          <w:spacing w:val="0"/>
          <w:w w:val="149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363636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</w:rPr>
        <w:t>previst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97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32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7" w:lineRule="auto"/>
        <w:ind w:left="3968" w:right="51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233.279999pt;margin-top:16.666344pt;width:338.880005pt;height:100.800003pt;mso-position-horizontal-relative:page;mso-position-vertical-relative:paragraph;z-index:-4825" type="#_x0000_t75">
            <v:imagedata r:id="rId282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consider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reservada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expediente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responsabilida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adm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strativa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concluido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4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estadística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debiend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omiti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carácte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personal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8" w:lineRule="exact"/>
        <w:ind w:left="3968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mismo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tod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aquell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cuy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revelació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ponga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peligr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7"/>
          <w:i/>
        </w:rPr>
        <w:t>inte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1" w:after="0" w:line="203" w:lineRule="exact"/>
        <w:ind w:left="3973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3"/>
          <w:w w:val="94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position w:val="-1"/>
        </w:rPr>
        <w:t>rvido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9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1" w:after="0" w:line="327" w:lineRule="exact"/>
        <w:ind w:left="6611" w:right="-20"/>
        <w:jc w:val="left"/>
        <w:tabs>
          <w:tab w:pos="11340" w:val="left"/>
        </w:tabs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Courier New" w:hAnsi="Courier New" w:cs="Courier New" w:eastAsia="Courier New"/>
          <w:sz w:val="19"/>
          <w:szCs w:val="19"/>
          <w:color w:val="070707"/>
          <w:spacing w:val="0"/>
          <w:w w:val="100"/>
          <w:position w:val="10"/>
        </w:rPr>
        <w:t>29</w:t>
      </w:r>
      <w:r>
        <w:rPr>
          <w:rFonts w:ascii="Courier New" w:hAnsi="Courier New" w:cs="Courier New" w:eastAsia="Courier New"/>
          <w:sz w:val="19"/>
          <w:szCs w:val="19"/>
          <w:color w:val="070707"/>
          <w:spacing w:val="0"/>
          <w:w w:val="100"/>
          <w:position w:val="10"/>
        </w:rPr>
        <w:tab/>
      </w:r>
      <w:r>
        <w:rPr>
          <w:rFonts w:ascii="Courier New" w:hAnsi="Courier New" w:cs="Courier New" w:eastAsia="Courier New"/>
          <w:sz w:val="19"/>
          <w:szCs w:val="19"/>
          <w:color w:val="070707"/>
          <w:spacing w:val="0"/>
          <w:w w:val="100"/>
          <w:position w:val="10"/>
        </w:rPr>
      </w:r>
      <w:r>
        <w:rPr>
          <w:rFonts w:ascii="Times New Roman" w:hAnsi="Times New Roman" w:cs="Times New Roman" w:eastAsia="Times New Roman"/>
          <w:sz w:val="27"/>
          <w:szCs w:val="27"/>
          <w:color w:val="070707"/>
          <w:spacing w:val="0"/>
          <w:w w:val="53"/>
          <w:position w:val="-6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387" w:lineRule="exact"/>
        <w:ind w:left="107" w:right="-20"/>
        <w:jc w:val="left"/>
        <w:tabs>
          <w:tab w:pos="2540" w:val="left"/>
          <w:tab w:pos="4220" w:val="left"/>
          <w:tab w:pos="11260" w:val="left"/>
        </w:tabs>
        <w:rPr>
          <w:rFonts w:ascii="Times New Roman" w:hAnsi="Times New Roman" w:cs="Times New Roman" w:eastAsia="Times New Roman"/>
          <w:sz w:val="43"/>
          <w:szCs w:val="4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2.896004pt;margin-top:14.553796pt;width:4.21317pt;height:19.5pt;mso-position-horizontal-relative:page;mso-position-vertical-relative:paragraph;z-index:-4818" type="#_x0000_t202" filled="f" stroked="f">
            <v:textbox inset="0,0,0,0">
              <w:txbxContent>
                <w:p>
                  <w:pPr>
                    <w:spacing w:before="0" w:after="0" w:line="390" w:lineRule="exact"/>
                    <w:ind w:right="-98"/>
                    <w:jc w:val="left"/>
                    <w:rPr>
                      <w:rFonts w:ascii="Times New Roman" w:hAnsi="Times New Roman" w:cs="Times New Roman" w:eastAsia="Times New Roman"/>
                      <w:sz w:val="39"/>
                      <w:szCs w:val="3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9"/>
                      <w:szCs w:val="39"/>
                      <w:color w:val="212121"/>
                      <w:spacing w:val="0"/>
                      <w:w w:val="77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39"/>
                      <w:szCs w:val="3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70707"/>
          <w:spacing w:val="0"/>
          <w:w w:val="220"/>
          <w:position w:val="7"/>
        </w:rPr>
        <w:t>www.jaH«</w:t>
      </w:r>
      <w:r>
        <w:rPr>
          <w:rFonts w:ascii="Arial" w:hAnsi="Arial" w:cs="Arial" w:eastAsia="Arial"/>
          <w:sz w:val="18"/>
          <w:szCs w:val="18"/>
          <w:color w:val="070707"/>
          <w:spacing w:val="0"/>
          <w:w w:val="220"/>
          <w:position w:val="7"/>
        </w:rPr>
        <w:t> </w:t>
      </w:r>
      <w:r>
        <w:rPr>
          <w:rFonts w:ascii="Arial" w:hAnsi="Arial" w:cs="Arial" w:eastAsia="Arial"/>
          <w:sz w:val="18"/>
          <w:szCs w:val="18"/>
          <w:color w:val="070707"/>
          <w:spacing w:val="0"/>
          <w:w w:val="220"/>
          <w:position w:val="7"/>
        </w:rPr>
        <w:t>"t</w:t>
      </w:r>
      <w:r>
        <w:rPr>
          <w:rFonts w:ascii="Arial" w:hAnsi="Arial" w:cs="Arial" w:eastAsia="Arial"/>
          <w:sz w:val="18"/>
          <w:szCs w:val="18"/>
          <w:color w:val="070707"/>
          <w:spacing w:val="0"/>
          <w:w w:val="100"/>
          <w:position w:val="7"/>
        </w:rPr>
        <w:tab/>
      </w:r>
      <w:r>
        <w:rPr>
          <w:rFonts w:ascii="Arial" w:hAnsi="Arial" w:cs="Arial" w:eastAsia="Arial"/>
          <w:sz w:val="18"/>
          <w:szCs w:val="18"/>
          <w:color w:val="070707"/>
          <w:spacing w:val="0"/>
          <w:w w:val="99"/>
          <w:position w:val="7"/>
        </w:rPr>
      </w:r>
      <w:r>
        <w:rPr>
          <w:rFonts w:ascii="Arial" w:hAnsi="Arial" w:cs="Arial" w:eastAsia="Arial"/>
          <w:sz w:val="18"/>
          <w:szCs w:val="18"/>
          <w:color w:val="070707"/>
          <w:spacing w:val="0"/>
          <w:w w:val="99"/>
          <w:u w:val="thick" w:color="0F0F0F"/>
          <w:position w:val="7"/>
        </w:rPr>
        <w:t> </w:t>
      </w:r>
      <w:r>
        <w:rPr>
          <w:rFonts w:ascii="Arial" w:hAnsi="Arial" w:cs="Arial" w:eastAsia="Arial"/>
          <w:sz w:val="18"/>
          <w:szCs w:val="18"/>
          <w:color w:val="070707"/>
          <w:spacing w:val="0"/>
          <w:w w:val="100"/>
          <w:u w:val="thick" w:color="0F0F0F"/>
          <w:position w:val="7"/>
        </w:rPr>
        <w:tab/>
      </w:r>
      <w:r>
        <w:rPr>
          <w:rFonts w:ascii="Arial" w:hAnsi="Arial" w:cs="Arial" w:eastAsia="Arial"/>
          <w:sz w:val="18"/>
          <w:szCs w:val="18"/>
          <w:color w:val="070707"/>
          <w:spacing w:val="0"/>
          <w:w w:val="100"/>
          <w:u w:val="thick" w:color="0F0F0F"/>
          <w:position w:val="7"/>
        </w:rPr>
      </w:r>
      <w:r>
        <w:rPr>
          <w:rFonts w:ascii="Arial" w:hAnsi="Arial" w:cs="Arial" w:eastAsia="Arial"/>
          <w:sz w:val="18"/>
          <w:szCs w:val="18"/>
          <w:color w:val="070707"/>
          <w:spacing w:val="0"/>
          <w:w w:val="100"/>
          <w:position w:val="7"/>
        </w:rPr>
      </w:r>
      <w:r>
        <w:rPr>
          <w:rFonts w:ascii="Arial" w:hAnsi="Arial" w:cs="Arial" w:eastAsia="Arial"/>
          <w:sz w:val="18"/>
          <w:szCs w:val="18"/>
          <w:color w:val="070707"/>
          <w:spacing w:val="0"/>
          <w:w w:val="100"/>
          <w:position w:val="7"/>
        </w:rPr>
        <w:tab/>
      </w:r>
      <w:r>
        <w:rPr>
          <w:rFonts w:ascii="Arial" w:hAnsi="Arial" w:cs="Arial" w:eastAsia="Arial"/>
          <w:sz w:val="18"/>
          <w:szCs w:val="18"/>
          <w:color w:val="070707"/>
          <w:spacing w:val="0"/>
          <w:w w:val="100"/>
          <w:position w:val="7"/>
        </w:rPr>
      </w:r>
      <w:r>
        <w:rPr>
          <w:rFonts w:ascii="Times New Roman" w:hAnsi="Times New Roman" w:cs="Times New Roman" w:eastAsia="Times New Roman"/>
          <w:sz w:val="43"/>
          <w:szCs w:val="43"/>
          <w:color w:val="212121"/>
          <w:spacing w:val="0"/>
          <w:w w:val="79"/>
          <w:position w:val="1"/>
        </w:rPr>
        <w:t>J</w:t>
      </w:r>
      <w:r>
        <w:rPr>
          <w:rFonts w:ascii="Times New Roman" w:hAnsi="Times New Roman" w:cs="Times New Roman" w:eastAsia="Times New Roman"/>
          <w:sz w:val="43"/>
          <w:szCs w:val="43"/>
          <w:color w:val="000000"/>
          <w:spacing w:val="0"/>
          <w:w w:val="100"/>
          <w:position w:val="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58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363636"/>
          <w:spacing w:val="0"/>
          <w:w w:val="142"/>
        </w:rPr>
        <w:t>í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320"/>
          <w:pgMar w:top="140" w:bottom="280" w:left="280" w:right="380"/>
        </w:sectPr>
      </w:pPr>
      <w:rPr/>
    </w:p>
    <w:p>
      <w:pPr>
        <w:spacing w:before="0" w:after="0" w:line="1202" w:lineRule="exact"/>
        <w:ind w:left="956" w:right="305"/>
        <w:jc w:val="center"/>
        <w:rPr>
          <w:rFonts w:ascii="Times New Roman" w:hAnsi="Times New Roman" w:cs="Times New Roman" w:eastAsia="Times New Roman"/>
          <w:sz w:val="107"/>
          <w:szCs w:val="107"/>
        </w:rPr>
      </w:pPr>
      <w:rPr/>
      <w:r>
        <w:rPr>
          <w:rFonts w:ascii="Times New Roman" w:hAnsi="Times New Roman" w:cs="Times New Roman" w:eastAsia="Times New Roman"/>
          <w:sz w:val="107"/>
          <w:szCs w:val="107"/>
          <w:color w:val="050505"/>
          <w:spacing w:val="0"/>
          <w:w w:val="53"/>
          <w:position w:val="-1"/>
        </w:rPr>
        <w:t>..</w:t>
      </w:r>
      <w:r>
        <w:rPr>
          <w:rFonts w:ascii="Times New Roman" w:hAnsi="Times New Roman" w:cs="Times New Roman" w:eastAsia="Times New Roman"/>
          <w:sz w:val="107"/>
          <w:szCs w:val="107"/>
          <w:color w:val="000000"/>
          <w:spacing w:val="0"/>
          <w:w w:val="100"/>
          <w:position w:val="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67" w:right="-63"/>
        <w:jc w:val="center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50505"/>
          <w:w w:val="113"/>
        </w:rPr>
        <w:t>JA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11"/>
          <w:w w:val="112"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0"/>
          <w:w w:val="112"/>
        </w:rPr>
        <w:t>ISCO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19" w:after="0" w:line="240" w:lineRule="auto"/>
        <w:ind w:left="393" w:right="-31"/>
        <w:jc w:val="center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1D1D1D"/>
          <w:spacing w:val="0"/>
          <w:w w:val="126"/>
        </w:rPr>
        <w:t>(</w:t>
      </w:r>
      <w:r>
        <w:rPr>
          <w:rFonts w:ascii="Times New Roman" w:hAnsi="Times New Roman" w:cs="Times New Roman" w:eastAsia="Times New Roman"/>
          <w:sz w:val="9"/>
          <w:szCs w:val="9"/>
          <w:color w:val="1D1D1D"/>
          <w:spacing w:val="0"/>
          <w:w w:val="126"/>
        </w:rPr>
        <w:t>iOkiii:RN</w:t>
      </w:r>
      <w:r>
        <w:rPr>
          <w:rFonts w:ascii="Times New Roman" w:hAnsi="Times New Roman" w:cs="Times New Roman" w:eastAsia="Times New Roman"/>
          <w:sz w:val="9"/>
          <w:szCs w:val="9"/>
          <w:color w:val="1D1D1D"/>
          <w:spacing w:val="0"/>
          <w:w w:val="126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1D1D1D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D1D1D"/>
          <w:spacing w:val="5"/>
          <w:w w:val="126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D2D2D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9"/>
          <w:szCs w:val="9"/>
          <w:color w:val="2D2D2D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9"/>
          <w:szCs w:val="9"/>
          <w:color w:val="2D2D2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D2D2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D1D1D"/>
          <w:spacing w:val="0"/>
          <w:w w:val="114"/>
        </w:rPr>
        <w:t>t::STAfJO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9" w:lineRule="exact"/>
        <w:ind w:left="828" w:right="397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36.154495pt;margin-top:-9.639594pt;width:53.154291pt;height:.1pt;mso-position-horizontal-relative:page;mso-position-vertical-relative:paragraph;z-index:-4808" coordorigin="723,-193" coordsize="1063,2">
            <v:shape style="position:absolute;left:723;top:-193;width:1063;height:2" coordorigin="723,-193" coordsize="1063,0" path="m723,-193l1786,-193e" filled="f" stroked="t" strokeweight=".718301pt" strokecolor="#23232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4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1" w:lineRule="exact"/>
        <w:ind w:left="466" w:right="-23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3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7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6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50" w:lineRule="auto"/>
        <w:ind w:left="10" w:right="66" w:firstLine="10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TRIGÉSIM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SÉPTIMO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obligado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deberá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genera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conjunt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actividade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medidas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necesaria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asegura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bue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funcionamient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manejo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protecció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confidencial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reservad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7" w:lineRule="auto"/>
        <w:ind w:left="5" w:right="69" w:firstLine="1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CUADRAGÉSIM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OCTAVO.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previst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Lineamientos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considerará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confidencial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Ademá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establecid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21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pública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protegida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intransferible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indelegable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relativ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particulares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disposició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legal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quedo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prohibid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acceso,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distribución,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comercialización,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publicació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difusió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generale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forma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permanente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excepció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autoridade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competente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conforme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tenga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Jo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particulare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titulare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dich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información.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70" w:lineRule="exact"/>
        <w:ind w:left="3323" w:right="-20"/>
        <w:jc w:val="left"/>
        <w:tabs>
          <w:tab w:pos="5260" w:val="left"/>
        </w:tabs>
        <w:rPr>
          <w:rFonts w:ascii="Times New Roman" w:hAnsi="Times New Roman" w:cs="Times New Roman" w:eastAsia="Times New Roman"/>
          <w:sz w:val="33"/>
          <w:szCs w:val="33"/>
        </w:rPr>
      </w:pPr>
      <w:rPr/>
      <w:r>
        <w:rPr>
          <w:rFonts w:ascii="Times New Roman" w:hAnsi="Times New Roman" w:cs="Times New Roman" w:eastAsia="Times New Roman"/>
          <w:sz w:val="33"/>
          <w:szCs w:val="33"/>
          <w:color w:val="828282"/>
          <w:w w:val="16"/>
          <w:position w:val="-1"/>
        </w:rPr>
        <w:t>:::,</w:t>
      </w:r>
      <w:r>
        <w:rPr>
          <w:rFonts w:ascii="Times New Roman" w:hAnsi="Times New Roman" w:cs="Times New Roman" w:eastAsia="Times New Roman"/>
          <w:sz w:val="33"/>
          <w:szCs w:val="33"/>
          <w:color w:val="828282"/>
          <w:spacing w:val="-11"/>
          <w:w w:val="17"/>
          <w:position w:val="-1"/>
        </w:rPr>
        <w:t>-</w:t>
      </w:r>
      <w:r>
        <w:rPr>
          <w:rFonts w:ascii="Times New Roman" w:hAnsi="Times New Roman" w:cs="Times New Roman" w:eastAsia="Times New Roman"/>
          <w:sz w:val="33"/>
          <w:szCs w:val="33"/>
          <w:color w:val="696969"/>
          <w:spacing w:val="-17"/>
          <w:w w:val="39"/>
          <w:position w:val="-1"/>
        </w:rPr>
        <w:t>:</w:t>
      </w:r>
      <w:r>
        <w:rPr>
          <w:rFonts w:ascii="Times New Roman" w:hAnsi="Times New Roman" w:cs="Times New Roman" w:eastAsia="Times New Roman"/>
          <w:sz w:val="33"/>
          <w:szCs w:val="33"/>
          <w:color w:val="828282"/>
          <w:spacing w:val="0"/>
          <w:w w:val="66"/>
          <w:position w:val="-1"/>
        </w:rPr>
        <w:t>:</w:t>
      </w:r>
      <w:r>
        <w:rPr>
          <w:rFonts w:ascii="Times New Roman" w:hAnsi="Times New Roman" w:cs="Times New Roman" w:eastAsia="Times New Roman"/>
          <w:sz w:val="33"/>
          <w:szCs w:val="33"/>
          <w:color w:val="828282"/>
          <w:spacing w:val="-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696969"/>
          <w:spacing w:val="0"/>
          <w:w w:val="16"/>
          <w:position w:val="-1"/>
        </w:rPr>
        <w:t>_</w:t>
      </w:r>
      <w:r>
        <w:rPr>
          <w:rFonts w:ascii="Times New Roman" w:hAnsi="Times New Roman" w:cs="Times New Roman" w:eastAsia="Times New Roman"/>
          <w:sz w:val="33"/>
          <w:szCs w:val="33"/>
          <w:color w:val="696969"/>
          <w:spacing w:val="-5"/>
          <w:w w:val="16"/>
          <w:position w:val="-1"/>
        </w:rPr>
        <w:t>'</w:t>
      </w:r>
      <w:r>
        <w:rPr>
          <w:rFonts w:ascii="Times New Roman" w:hAnsi="Times New Roman" w:cs="Times New Roman" w:eastAsia="Times New Roman"/>
          <w:sz w:val="33"/>
          <w:szCs w:val="33"/>
          <w:color w:val="828282"/>
          <w:spacing w:val="0"/>
          <w:w w:val="89"/>
          <w:position w:val="-1"/>
        </w:rPr>
        <w:t>..</w:t>
      </w:r>
      <w:r>
        <w:rPr>
          <w:rFonts w:ascii="Times New Roman" w:hAnsi="Times New Roman" w:cs="Times New Roman" w:eastAsia="Times New Roman"/>
          <w:sz w:val="33"/>
          <w:szCs w:val="33"/>
          <w:color w:val="828282"/>
          <w:spacing w:val="-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828282"/>
          <w:spacing w:val="0"/>
          <w:w w:val="11"/>
          <w:position w:val="-1"/>
        </w:rPr>
        <w:t>-</w:t>
      </w:r>
      <w:r>
        <w:rPr>
          <w:rFonts w:ascii="Times New Roman" w:hAnsi="Times New Roman" w:cs="Times New Roman" w:eastAsia="Times New Roman"/>
          <w:sz w:val="33"/>
          <w:szCs w:val="33"/>
          <w:color w:val="828282"/>
          <w:spacing w:val="0"/>
          <w:w w:val="11"/>
          <w:position w:val="-1"/>
        </w:rPr>
        <w:t>        </w:t>
      </w:r>
      <w:r>
        <w:rPr>
          <w:rFonts w:ascii="Times New Roman" w:hAnsi="Times New Roman" w:cs="Times New Roman" w:eastAsia="Times New Roman"/>
          <w:sz w:val="33"/>
          <w:szCs w:val="33"/>
          <w:color w:val="828282"/>
          <w:spacing w:val="2"/>
          <w:w w:val="11"/>
          <w:position w:val="-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9C9C9C"/>
          <w:spacing w:val="0"/>
          <w:w w:val="11"/>
          <w:position w:val="-1"/>
        </w:rPr>
        <w:t>-</w:t>
      </w:r>
      <w:r>
        <w:rPr>
          <w:rFonts w:ascii="Times New Roman" w:hAnsi="Times New Roman" w:cs="Times New Roman" w:eastAsia="Times New Roman"/>
          <w:sz w:val="33"/>
          <w:szCs w:val="33"/>
          <w:color w:val="9C9C9C"/>
          <w:spacing w:val="-3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828282"/>
          <w:spacing w:val="-55"/>
          <w:w w:val="62"/>
          <w:position w:val="-1"/>
        </w:rPr>
        <w:t>\</w:t>
      </w:r>
      <w:r>
        <w:rPr>
          <w:rFonts w:ascii="Times New Roman" w:hAnsi="Times New Roman" w:cs="Times New Roman" w:eastAsia="Times New Roman"/>
          <w:sz w:val="33"/>
          <w:szCs w:val="33"/>
          <w:color w:val="696969"/>
          <w:spacing w:val="-8"/>
          <w:w w:val="49"/>
          <w:position w:val="-1"/>
        </w:rPr>
        <w:t>i</w:t>
      </w:r>
      <w:r>
        <w:rPr>
          <w:rFonts w:ascii="Times New Roman" w:hAnsi="Times New Roman" w:cs="Times New Roman" w:eastAsia="Times New Roman"/>
          <w:sz w:val="33"/>
          <w:szCs w:val="33"/>
          <w:color w:val="9C9C9C"/>
          <w:spacing w:val="-44"/>
          <w:w w:val="40"/>
          <w:position w:val="-1"/>
        </w:rPr>
        <w:t>,</w:t>
      </w:r>
      <w:r>
        <w:rPr>
          <w:rFonts w:ascii="Times New Roman" w:hAnsi="Times New Roman" w:cs="Times New Roman" w:eastAsia="Times New Roman"/>
          <w:sz w:val="33"/>
          <w:szCs w:val="33"/>
          <w:color w:val="696969"/>
          <w:spacing w:val="0"/>
          <w:w w:val="50"/>
          <w:position w:val="-1"/>
        </w:rPr>
        <w:t>-</w:t>
      </w:r>
      <w:r>
        <w:rPr>
          <w:rFonts w:ascii="Times New Roman" w:hAnsi="Times New Roman" w:cs="Times New Roman" w:eastAsia="Times New Roman"/>
          <w:sz w:val="33"/>
          <w:szCs w:val="33"/>
          <w:color w:val="696969"/>
          <w:spacing w:val="-154"/>
          <w:w w:val="50"/>
          <w:position w:val="-1"/>
        </w:rPr>
        <w:t>*</w:t>
      </w:r>
      <w:r>
        <w:rPr>
          <w:rFonts w:ascii="Times New Roman" w:hAnsi="Times New Roman" w:cs="Times New Roman" w:eastAsia="Times New Roman"/>
          <w:sz w:val="33"/>
          <w:szCs w:val="33"/>
          <w:color w:val="696969"/>
          <w:spacing w:val="-11"/>
          <w:w w:val="28"/>
          <w:position w:val="-1"/>
        </w:rPr>
        <w:t>1</w:t>
      </w:r>
      <w:r>
        <w:rPr>
          <w:rFonts w:ascii="Times New Roman" w:hAnsi="Times New Roman" w:cs="Times New Roman" w:eastAsia="Times New Roman"/>
          <w:sz w:val="33"/>
          <w:szCs w:val="33"/>
          <w:color w:val="9C9C9C"/>
          <w:spacing w:val="-17"/>
          <w:w w:val="39"/>
          <w:position w:val="-1"/>
        </w:rPr>
        <w:t>;</w:t>
      </w:r>
      <w:r>
        <w:rPr>
          <w:rFonts w:ascii="Times New Roman" w:hAnsi="Times New Roman" w:cs="Times New Roman" w:eastAsia="Times New Roman"/>
          <w:sz w:val="33"/>
          <w:szCs w:val="33"/>
          <w:color w:val="828282"/>
          <w:spacing w:val="5"/>
          <w:w w:val="21"/>
          <w:position w:val="-1"/>
        </w:rPr>
        <w:t>)</w:t>
      </w:r>
      <w:r>
        <w:rPr>
          <w:rFonts w:ascii="Times New Roman" w:hAnsi="Times New Roman" w:cs="Times New Roman" w:eastAsia="Times New Roman"/>
          <w:sz w:val="33"/>
          <w:szCs w:val="33"/>
          <w:color w:val="9C9C9C"/>
          <w:spacing w:val="-13"/>
          <w:w w:val="44"/>
          <w:position w:val="-1"/>
        </w:rPr>
        <w:t>'</w:t>
      </w:r>
      <w:r>
        <w:rPr>
          <w:rFonts w:ascii="Times New Roman" w:hAnsi="Times New Roman" w:cs="Times New Roman" w:eastAsia="Times New Roman"/>
          <w:sz w:val="33"/>
          <w:szCs w:val="33"/>
          <w:color w:val="696969"/>
          <w:spacing w:val="0"/>
          <w:w w:val="39"/>
          <w:position w:val="-1"/>
        </w:rPr>
        <w:t>:</w:t>
      </w:r>
      <w:r>
        <w:rPr>
          <w:rFonts w:ascii="Times New Roman" w:hAnsi="Times New Roman" w:cs="Times New Roman" w:eastAsia="Times New Roman"/>
          <w:sz w:val="33"/>
          <w:szCs w:val="33"/>
          <w:color w:val="696969"/>
          <w:spacing w:val="-2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B5B5B5"/>
          <w:spacing w:val="0"/>
          <w:w w:val="20"/>
          <w:position w:val="-1"/>
        </w:rPr>
        <w:t>.</w:t>
      </w:r>
      <w:r>
        <w:rPr>
          <w:rFonts w:ascii="Times New Roman" w:hAnsi="Times New Roman" w:cs="Times New Roman" w:eastAsia="Times New Roman"/>
          <w:sz w:val="33"/>
          <w:szCs w:val="33"/>
          <w:color w:val="B5B5B5"/>
          <w:spacing w:val="7"/>
          <w:w w:val="20"/>
          <w:position w:val="-1"/>
        </w:rPr>
        <w:t>.</w:t>
      </w:r>
      <w:r>
        <w:rPr>
          <w:rFonts w:ascii="Times New Roman" w:hAnsi="Times New Roman" w:cs="Times New Roman" w:eastAsia="Times New Roman"/>
          <w:sz w:val="33"/>
          <w:szCs w:val="33"/>
          <w:color w:val="B5B5B5"/>
          <w:spacing w:val="0"/>
          <w:w w:val="37"/>
          <w:position w:val="-1"/>
        </w:rPr>
        <w:t>,,</w:t>
      </w:r>
      <w:r>
        <w:rPr>
          <w:rFonts w:ascii="Times New Roman" w:hAnsi="Times New Roman" w:cs="Times New Roman" w:eastAsia="Times New Roman"/>
          <w:sz w:val="33"/>
          <w:szCs w:val="33"/>
          <w:color w:val="B5B5B5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33"/>
          <w:szCs w:val="33"/>
          <w:color w:val="B5B5B5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33"/>
          <w:szCs w:val="33"/>
          <w:color w:val="696969"/>
          <w:spacing w:val="0"/>
          <w:w w:val="40"/>
          <w:position w:val="-1"/>
        </w:rPr>
        <w:t>.</w:t>
      </w:r>
      <w:r>
        <w:rPr>
          <w:rFonts w:ascii="Times New Roman" w:hAnsi="Times New Roman" w:cs="Times New Roman" w:eastAsia="Times New Roman"/>
          <w:sz w:val="33"/>
          <w:szCs w:val="33"/>
          <w:color w:val="696969"/>
          <w:spacing w:val="28"/>
          <w:w w:val="40"/>
          <w:position w:val="-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828282"/>
          <w:spacing w:val="0"/>
          <w:w w:val="26"/>
          <w:position w:val="-1"/>
        </w:rPr>
        <w:t>-</w:t>
      </w:r>
      <w:r>
        <w:rPr>
          <w:rFonts w:ascii="Times New Roman" w:hAnsi="Times New Roman" w:cs="Times New Roman" w:eastAsia="Times New Roman"/>
          <w:sz w:val="33"/>
          <w:szCs w:val="33"/>
          <w:color w:val="828282"/>
          <w:spacing w:val="0"/>
          <w:w w:val="25"/>
          <w:position w:val="-1"/>
        </w:rPr>
        <w:t>\</w:t>
      </w:r>
      <w:r>
        <w:rPr>
          <w:rFonts w:ascii="Times New Roman" w:hAnsi="Times New Roman" w:cs="Times New Roman" w:eastAsia="Times New Roman"/>
          <w:sz w:val="33"/>
          <w:szCs w:val="33"/>
          <w:color w:val="828282"/>
          <w:spacing w:val="0"/>
          <w:w w:val="26"/>
          <w:position w:val="-1"/>
        </w:rPr>
        <w:t>"</w:t>
      </w:r>
      <w:r>
        <w:rPr>
          <w:rFonts w:ascii="Times New Roman" w:hAnsi="Times New Roman" w:cs="Times New Roman" w:eastAsia="Times New Roman"/>
          <w:sz w:val="33"/>
          <w:szCs w:val="33"/>
          <w:color w:val="696969"/>
          <w:spacing w:val="0"/>
          <w:w w:val="69"/>
          <w:position w:val="-1"/>
        </w:rPr>
        <w:t>;</w:t>
      </w:r>
      <w:r>
        <w:rPr>
          <w:rFonts w:ascii="Times New Roman" w:hAnsi="Times New Roman" w:cs="Times New Roman" w:eastAsia="Times New Roman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0" w:after="0" w:line="160" w:lineRule="exact"/>
        <w:ind w:left="1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  <w:position w:val="1"/>
        </w:rPr>
        <w:t>CUADRAGÉSIM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  <w:position w:val="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9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NOVENO.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Será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informadc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)n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  <w:position w:val="1"/>
        </w:rPr>
        <w:t>con[icffi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88"/>
          <w:i/>
          <w:position w:val="1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4"/>
          <w:w w:val="82"/>
          <w:i/>
          <w:position w:val="1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88"/>
          <w:i/>
          <w:position w:val="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  <w:position w:val="1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82"/>
          <w:i/>
          <w:position w:val="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B5B5B5"/>
          <w:spacing w:val="0"/>
          <w:w w:val="81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B5B5B5"/>
          <w:spacing w:val="-3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B5B5B5"/>
          <w:spacing w:val="0"/>
          <w:w w:val="74"/>
          <w:i/>
          <w:position w:val="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B5B5B5"/>
          <w:spacing w:val="3"/>
          <w:w w:val="74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81"/>
          <w:i/>
          <w:position w:val="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-2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cp{it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nga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dato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personales,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83" w:after="0" w:line="119" w:lineRule="auto"/>
        <w:ind w:left="10" w:right="60"/>
        <w:jc w:val="left"/>
        <w:tabs>
          <w:tab w:pos="3300" w:val="left"/>
          <w:tab w:pos="552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shape style="position:absolute;margin-left:435.839996pt;margin-top:19.204651pt;width:39.360001pt;height:14.4pt;mso-position-horizontal-relative:page;mso-position-vertical-relative:paragraph;z-index:-4814" type="#_x0000_t75">
            <v:imagedata r:id="rId284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independientemente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haya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sid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obtenido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67"/>
          <w:i/>
        </w:rPr>
        <w:t>cJ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0"/>
          <w:w w:val="67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89"/>
          <w:i/>
        </w:rPr>
        <w:t>{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89"/>
          <w:i/>
        </w:rPr>
        <w:t>'bf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1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100"/>
          <w:i/>
        </w:rPr>
        <w:t>'g{n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C9C9C"/>
          <w:spacing w:val="0"/>
          <w:w w:val="81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9C9C9C"/>
          <w:spacing w:val="-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95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-9"/>
          <w:w w:val="65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4"/>
          <w:w w:val="81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-31"/>
          <w:w w:val="93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0"/>
          <w:w w:val="93"/>
          <w:i/>
        </w:rPr>
        <w:t>iH!ila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0"/>
          <w:w w:val="94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cualquie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otro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medio.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4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9"/>
          <w:w w:val="4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4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49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3"/>
          <w:w w:val="49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444444"/>
          <w:spacing w:val="0"/>
          <w:w w:val="68"/>
        </w:rPr>
        <w:t>J</w:t>
      </w:r>
      <w:r>
        <w:rPr>
          <w:rFonts w:ascii="Times New Roman" w:hAnsi="Times New Roman" w:cs="Times New Roman" w:eastAsia="Times New Roman"/>
          <w:sz w:val="46"/>
          <w:szCs w:val="46"/>
          <w:color w:val="444444"/>
          <w:spacing w:val="-40"/>
          <w:w w:val="68"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color w:val="696969"/>
          <w:spacing w:val="-85"/>
          <w:w w:val="37"/>
        </w:rPr>
        <w:t>:</w:t>
      </w:r>
      <w:r>
        <w:rPr>
          <w:rFonts w:ascii="Times New Roman" w:hAnsi="Times New Roman" w:cs="Times New Roman" w:eastAsia="Times New Roman"/>
          <w:sz w:val="46"/>
          <w:szCs w:val="46"/>
          <w:color w:val="828282"/>
          <w:spacing w:val="-70"/>
          <w:w w:val="40"/>
        </w:rPr>
        <w:t>·</w:t>
      </w:r>
      <w:r>
        <w:rPr>
          <w:rFonts w:ascii="Times New Roman" w:hAnsi="Times New Roman" w:cs="Times New Roman" w:eastAsia="Times New Roman"/>
          <w:sz w:val="46"/>
          <w:szCs w:val="46"/>
          <w:color w:val="696969"/>
          <w:spacing w:val="0"/>
          <w:w w:val="45"/>
        </w:rPr>
        <w:t>.</w:t>
      </w:r>
      <w:r>
        <w:rPr>
          <w:rFonts w:ascii="Times New Roman" w:hAnsi="Times New Roman" w:cs="Times New Roman" w:eastAsia="Times New Roman"/>
          <w:sz w:val="46"/>
          <w:szCs w:val="46"/>
          <w:color w:val="69696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696969"/>
          <w:spacing w:val="0"/>
          <w:w w:val="44"/>
        </w:rPr>
        <w:t>:;:</w:t>
      </w:r>
      <w:r>
        <w:rPr>
          <w:rFonts w:ascii="Times New Roman" w:hAnsi="Times New Roman" w:cs="Times New Roman" w:eastAsia="Times New Roman"/>
          <w:sz w:val="46"/>
          <w:szCs w:val="46"/>
          <w:color w:val="696969"/>
          <w:spacing w:val="-120"/>
          <w:w w:val="44"/>
        </w:rPr>
        <w:t>&gt;</w:t>
      </w:r>
      <w:r>
        <w:rPr>
          <w:rFonts w:ascii="Times New Roman" w:hAnsi="Times New Roman" w:cs="Times New Roman" w:eastAsia="Times New Roman"/>
          <w:sz w:val="46"/>
          <w:szCs w:val="46"/>
          <w:color w:val="828282"/>
          <w:spacing w:val="0"/>
          <w:w w:val="19"/>
        </w:rPr>
        <w:t>!i</w:t>
      </w:r>
      <w:r>
        <w:rPr>
          <w:rFonts w:ascii="Times New Roman" w:hAnsi="Times New Roman" w:cs="Times New Roman" w:eastAsia="Times New Roman"/>
          <w:sz w:val="46"/>
          <w:szCs w:val="46"/>
          <w:color w:val="828282"/>
          <w:spacing w:val="3"/>
          <w:w w:val="20"/>
        </w:rPr>
        <w:t>.</w:t>
      </w:r>
      <w:r>
        <w:rPr>
          <w:rFonts w:ascii="Times New Roman" w:hAnsi="Times New Roman" w:cs="Times New Roman" w:eastAsia="Times New Roman"/>
          <w:sz w:val="46"/>
          <w:szCs w:val="46"/>
          <w:color w:val="545454"/>
          <w:spacing w:val="0"/>
          <w:w w:val="42"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color w:val="545454"/>
          <w:spacing w:val="-13"/>
          <w:w w:val="43"/>
        </w:rPr>
        <w:t>1</w:t>
      </w:r>
      <w:r>
        <w:rPr>
          <w:rFonts w:ascii="Times New Roman" w:hAnsi="Times New Roman" w:cs="Times New Roman" w:eastAsia="Times New Roman"/>
          <w:sz w:val="46"/>
          <w:szCs w:val="46"/>
          <w:color w:val="828282"/>
          <w:spacing w:val="-19"/>
          <w:w w:val="40"/>
        </w:rPr>
        <w:t>l</w:t>
      </w:r>
      <w:r>
        <w:rPr>
          <w:rFonts w:ascii="Times New Roman" w:hAnsi="Times New Roman" w:cs="Times New Roman" w:eastAsia="Times New Roman"/>
          <w:sz w:val="46"/>
          <w:szCs w:val="46"/>
          <w:color w:val="54545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46"/>
          <w:szCs w:val="46"/>
          <w:color w:val="9C9C9C"/>
          <w:spacing w:val="16"/>
          <w:w w:val="19"/>
        </w:rPr>
        <w:t>.</w:t>
      </w:r>
      <w:r>
        <w:rPr>
          <w:rFonts w:ascii="Times New Roman" w:hAnsi="Times New Roman" w:cs="Times New Roman" w:eastAsia="Times New Roman"/>
          <w:sz w:val="46"/>
          <w:szCs w:val="46"/>
          <w:color w:val="696969"/>
          <w:spacing w:val="7"/>
          <w:w w:val="19"/>
        </w:rPr>
        <w:t>.</w:t>
      </w:r>
      <w:r>
        <w:rPr>
          <w:rFonts w:ascii="Times New Roman" w:hAnsi="Times New Roman" w:cs="Times New Roman" w:eastAsia="Times New Roman"/>
          <w:sz w:val="46"/>
          <w:szCs w:val="46"/>
          <w:color w:val="828282"/>
          <w:spacing w:val="2"/>
          <w:w w:val="19"/>
        </w:rPr>
        <w:t>.</w:t>
      </w:r>
      <w:r>
        <w:rPr>
          <w:rFonts w:ascii="Times New Roman" w:hAnsi="Times New Roman" w:cs="Times New Roman" w:eastAsia="Times New Roman"/>
          <w:sz w:val="46"/>
          <w:szCs w:val="46"/>
          <w:color w:val="9C9C9C"/>
          <w:spacing w:val="0"/>
          <w:w w:val="29"/>
        </w:rPr>
        <w:t>.</w:t>
      </w:r>
      <w:r>
        <w:rPr>
          <w:rFonts w:ascii="Times New Roman" w:hAnsi="Times New Roman" w:cs="Times New Roman" w:eastAsia="Times New Roman"/>
          <w:sz w:val="46"/>
          <w:szCs w:val="46"/>
          <w:color w:val="9C9C9C"/>
          <w:spacing w:val="-67"/>
          <w:w w:val="100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9C9C9C"/>
          <w:spacing w:val="12"/>
          <w:w w:val="19"/>
        </w:rPr>
        <w:t>.</w:t>
      </w:r>
      <w:r>
        <w:rPr>
          <w:rFonts w:ascii="Times New Roman" w:hAnsi="Times New Roman" w:cs="Times New Roman" w:eastAsia="Times New Roman"/>
          <w:sz w:val="46"/>
          <w:szCs w:val="46"/>
          <w:color w:val="828282"/>
          <w:spacing w:val="0"/>
          <w:w w:val="19"/>
        </w:rPr>
        <w:t>.</w:t>
      </w:r>
      <w:r>
        <w:rPr>
          <w:rFonts w:ascii="Times New Roman" w:hAnsi="Times New Roman" w:cs="Times New Roman" w:eastAsia="Times New Roman"/>
          <w:sz w:val="46"/>
          <w:szCs w:val="46"/>
          <w:color w:val="82828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6"/>
          <w:szCs w:val="46"/>
          <w:color w:val="828282"/>
          <w:spacing w:val="0"/>
          <w:w w:val="100"/>
        </w:rPr>
      </w:r>
      <w:r>
        <w:rPr>
          <w:rFonts w:ascii="Times New Roman" w:hAnsi="Times New Roman" w:cs="Times New Roman" w:eastAsia="Times New Roman"/>
          <w:sz w:val="21"/>
          <w:szCs w:val="21"/>
          <w:color w:val="696969"/>
          <w:spacing w:val="0"/>
          <w:w w:val="83"/>
        </w:rPr>
        <w:t>t:;;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50" w:after="0" w:line="246" w:lineRule="auto"/>
        <w:ind w:left="5" w:right="68" w:firstLine="10"/>
        <w:jc w:val="left"/>
        <w:tabs>
          <w:tab w:pos="66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QUINCUAGÉSIMO.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nombr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personas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3"/>
          <w:w w:val="100"/>
          <w:i/>
        </w:rPr>
        <w:t> </w:t>
      </w:r>
      <w:r>
        <w:rPr>
          <w:rFonts w:ascii="Arial" w:hAnsi="Arial" w:cs="Arial" w:eastAsia="Arial"/>
          <w:sz w:val="11"/>
          <w:szCs w:val="11"/>
          <w:color w:val="545454"/>
          <w:spacing w:val="3"/>
          <w:w w:val="66"/>
          <w:i/>
          <w:position w:val="6"/>
        </w:rPr>
        <w:t>1</w:t>
      </w:r>
      <w:r>
        <w:rPr>
          <w:rFonts w:ascii="Arial" w:hAnsi="Arial" w:cs="Arial" w:eastAsia="Arial"/>
          <w:sz w:val="19"/>
          <w:szCs w:val="19"/>
          <w:color w:val="050505"/>
          <w:spacing w:val="0"/>
          <w:w w:val="72"/>
          <w:i/>
          <w:position w:val="0"/>
        </w:rPr>
        <w:t>'Se</w:t>
      </w:r>
      <w:r>
        <w:rPr>
          <w:rFonts w:ascii="Arial" w:hAnsi="Arial" w:cs="Arial" w:eastAsia="Arial"/>
          <w:sz w:val="19"/>
          <w:szCs w:val="19"/>
          <w:color w:val="050505"/>
          <w:spacing w:val="0"/>
          <w:w w:val="73"/>
          <w:i/>
          <w:position w:val="0"/>
        </w:rPr>
        <w:t>(</w:t>
      </w:r>
      <w:r>
        <w:rPr>
          <w:rFonts w:ascii="Arial" w:hAnsi="Arial" w:cs="Arial" w:eastAsia="Arial"/>
          <w:sz w:val="19"/>
          <w:szCs w:val="19"/>
          <w:color w:val="050505"/>
          <w:spacing w:val="0"/>
          <w:w w:val="72"/>
          <w:i/>
          <w:position w:val="0"/>
        </w:rPr>
        <w:t>if/</w:t>
      </w:r>
      <w:r>
        <w:rPr>
          <w:rFonts w:ascii="Arial" w:hAnsi="Arial" w:cs="Arial" w:eastAsia="Arial"/>
          <w:sz w:val="19"/>
          <w:szCs w:val="19"/>
          <w:color w:val="050505"/>
          <w:spacing w:val="-6"/>
          <w:w w:val="73"/>
          <w:i/>
          <w:position w:val="0"/>
        </w:rPr>
        <w:t>(</w:t>
      </w:r>
      <w:r>
        <w:rPr>
          <w:rFonts w:ascii="Arial" w:hAnsi="Arial" w:cs="Arial" w:eastAsia="Arial"/>
          <w:sz w:val="19"/>
          <w:szCs w:val="19"/>
          <w:color w:val="444444"/>
          <w:spacing w:val="0"/>
          <w:w w:val="85"/>
          <w:i/>
          <w:position w:val="0"/>
        </w:rPr>
        <w:t>i</w:t>
      </w:r>
      <w:r>
        <w:rPr>
          <w:rFonts w:ascii="Arial" w:hAnsi="Arial" w:cs="Arial" w:eastAsia="Arial"/>
          <w:sz w:val="19"/>
          <w:szCs w:val="19"/>
          <w:color w:val="444444"/>
          <w:spacing w:val="-38"/>
          <w:w w:val="100"/>
          <w:i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50505"/>
          <w:spacing w:val="0"/>
          <w:w w:val="80"/>
          <w:i/>
          <w:position w:val="0"/>
        </w:rPr>
        <w:t>f</w:t>
      </w:r>
      <w:r>
        <w:rPr>
          <w:rFonts w:ascii="Arial" w:hAnsi="Arial" w:cs="Arial" w:eastAsia="Arial"/>
          <w:sz w:val="19"/>
          <w:szCs w:val="19"/>
          <w:color w:val="050505"/>
          <w:spacing w:val="0"/>
          <w:w w:val="80"/>
          <w:i/>
          <w:position w:val="0"/>
        </w:rPr>
        <w:t>()</w:t>
      </w:r>
      <w:r>
        <w:rPr>
          <w:rFonts w:ascii="Arial" w:hAnsi="Arial" w:cs="Arial" w:eastAsia="Arial"/>
          <w:sz w:val="19"/>
          <w:szCs w:val="19"/>
          <w:color w:val="050505"/>
          <w:spacing w:val="0"/>
          <w:w w:val="80"/>
          <w:i/>
          <w:position w:val="0"/>
        </w:rPr>
        <w:t>f1Sidefa</w:t>
      </w:r>
      <w:r>
        <w:rPr>
          <w:rFonts w:ascii="Arial" w:hAnsi="Arial" w:cs="Arial" w:eastAsia="Arial"/>
          <w:sz w:val="19"/>
          <w:szCs w:val="19"/>
          <w:color w:val="050505"/>
          <w:spacing w:val="-41"/>
          <w:w w:val="80"/>
          <w:i/>
          <w:position w:val="0"/>
        </w:rPr>
        <w:t> </w:t>
      </w:r>
      <w:r>
        <w:rPr>
          <w:rFonts w:ascii="Arial" w:hAnsi="Arial" w:cs="Arial" w:eastAsia="Arial"/>
          <w:sz w:val="19"/>
          <w:szCs w:val="19"/>
          <w:color w:val="050505"/>
          <w:spacing w:val="0"/>
          <w:w w:val="100"/>
          <w:i/>
          <w:position w:val="0"/>
        </w:rPr>
        <w:tab/>
      </w:r>
      <w:r>
        <w:rPr>
          <w:rFonts w:ascii="Arial" w:hAnsi="Arial" w:cs="Arial" w:eastAsia="Arial"/>
          <w:sz w:val="19"/>
          <w:szCs w:val="19"/>
          <w:color w:val="050505"/>
          <w:spacing w:val="0"/>
          <w:w w:val="100"/>
          <w:i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confidencial,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cuand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revelació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pudier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7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lesiona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derechós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4"/>
          <w:i/>
          <w:position w:val="0"/>
        </w:rPr>
        <w:t>tefes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-5"/>
          <w:w w:val="74"/>
          <w:i/>
          <w:position w:val="0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caso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integrida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person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7"/>
          <w:i/>
          <w:position w:val="0"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7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cuy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8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titula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trate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bien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0"/>
          <w:w w:val="100"/>
          <w:i/>
          <w:position w:val="0"/>
        </w:rPr>
        <w:t>cuand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0"/>
          <w:w w:val="100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27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encuentre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ligad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reservad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y/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confidencial,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debiend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Comité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  <w:position w:val="0"/>
        </w:rPr>
        <w:t>Clasificació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92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fun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ar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motiva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acuerd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otorgue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dich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carácter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7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caso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no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presente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supuesto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ante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mencionado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1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167"/>
          <w:i/>
          <w:position w:val="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-1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derive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listas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libro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registros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gobiern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7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otro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  <w:position w:val="0"/>
        </w:rPr>
        <w:t>similares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  <w:position w:val="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95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  <w:position w:val="0"/>
        </w:rPr>
        <w:t>nombr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9"/>
          <w:w w:val="104"/>
          <w:i/>
          <w:position w:val="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145"/>
          <w:i/>
          <w:position w:val="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-1"/>
          <w:w w:val="146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  <w:position w:val="0"/>
        </w:rPr>
        <w:t>er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  <w:position w:val="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  <w:position w:val="0"/>
        </w:rPr>
        <w:t>libre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93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  <w:position w:val="0"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99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134"/>
          <w:i/>
          <w:position w:val="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79" w:lineRule="auto"/>
        <w:ind w:left="10" w:right="64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QUINCUAGÉSIM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PRIMERO.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efeCto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97"/>
          <w:i/>
        </w:rPr>
        <w:t>s</w:t>
      </w:r>
      <w:r>
        <w:rPr>
          <w:rFonts w:ascii="Arial" w:hAnsi="Arial" w:cs="Arial" w:eastAsia="Arial"/>
          <w:sz w:val="14"/>
          <w:szCs w:val="14"/>
          <w:color w:val="828282"/>
          <w:spacing w:val="-17"/>
          <w:w w:val="102"/>
          <w:position w:val="-8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0"/>
          <w:w w:val="81"/>
          <w:i/>
          <w:position w:val="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-3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4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2"/>
          <w:w w:val="99"/>
          <w:i/>
          <w:position w:val="0"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9C9C9C"/>
          <w:spacing w:val="-15"/>
          <w:w w:val="28"/>
          <w:position w:val="-8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545454"/>
          <w:spacing w:val="-36"/>
          <w:w w:val="80"/>
          <w:position w:val="-8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9C9C9C"/>
          <w:spacing w:val="0"/>
          <w:w w:val="28"/>
          <w:position w:val="-8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9C9C9C"/>
          <w:spacing w:val="-13"/>
          <w:w w:val="100"/>
          <w:position w:val="-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  <w:position w:val="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6"/>
          <w:w w:val="98"/>
          <w:i/>
          <w:position w:val="0"/>
        </w:rPr>
        <w:t>e</w:t>
      </w:r>
      <w:r>
        <w:rPr>
          <w:rFonts w:ascii="Arial" w:hAnsi="Arial" w:cs="Arial" w:eastAsia="Arial"/>
          <w:sz w:val="25"/>
          <w:szCs w:val="25"/>
          <w:color w:val="696969"/>
          <w:spacing w:val="0"/>
          <w:w w:val="54"/>
          <w:position w:val="-8"/>
        </w:rPr>
        <w:t>,</w:t>
      </w:r>
      <w:r>
        <w:rPr>
          <w:rFonts w:ascii="Arial" w:hAnsi="Arial" w:cs="Arial" w:eastAsia="Arial"/>
          <w:sz w:val="25"/>
          <w:szCs w:val="25"/>
          <w:color w:val="696969"/>
          <w:spacing w:val="-15"/>
          <w:w w:val="54"/>
          <w:position w:val="-8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  <w:position w:val="0"/>
        </w:rPr>
        <w:t>sente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Lineamientos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tod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person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  <w:position w:val="0"/>
        </w:rPr>
        <w:t>tiene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derech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  <w:position w:val="0"/>
        </w:rPr>
        <w:t>protecció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95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sus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dato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personales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Nadie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2"/>
          <w:i/>
          <w:position w:val="0"/>
        </w:rPr>
        <w:t>po't{r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2"/>
          <w:i/>
          <w:position w:val="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82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obligad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  <w:position w:val="0"/>
        </w:rPr>
        <w:t>proporciona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  <w:position w:val="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98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información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3" w:after="0" w:line="250" w:lineRule="auto"/>
        <w:ind w:left="5" w:right="18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referente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81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6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sens!Pie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qguéll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8"/>
          <w:i/>
        </w:rPr>
        <w:t>pu.dí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7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8"/>
          <w:i/>
        </w:rPr>
        <w:t>_rct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7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0"/>
          <w:w w:val="163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-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propiciq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expresió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49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19"/>
          <w:w w:val="4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discriminació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intoleranci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sobr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person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2"/>
          <w:w w:val="99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-8"/>
          <w:w w:val="108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0"/>
          <w:w w:val="24"/>
          <w:i/>
        </w:rPr>
        <w:t>&lt;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fidnqr</w:t>
      </w:r>
      <w:r>
        <w:rPr>
          <w:rFonts w:ascii="Times New Roman" w:hAnsi="Times New Roman" w:cs="Times New Roman" w:eastAsia="Times New Roman"/>
          <w:sz w:val="18"/>
          <w:szCs w:val="18"/>
          <w:color w:val="9C9C9C"/>
          <w:spacing w:val="-47"/>
          <w:w w:val="31"/>
          <w:i/>
        </w:rPr>
        <w:t>_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-11"/>
          <w:w w:val="100"/>
          <w:i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utacJó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dig/lfi:ía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salvrfque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  <w:i/>
        </w:rPr>
        <w:t>estrictamente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necesari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protege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IJido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9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3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s'{!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'ric/adpersonal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3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6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preve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alguna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disposició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legal.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56" w:lineRule="exact"/>
        <w:ind w:left="2770" w:right="2983"/>
        <w:jc w:val="center"/>
        <w:tabs>
          <w:tab w:pos="37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0"/>
          <w:w w:val="38"/>
          <w:position w:val="-2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0"/>
          <w:w w:val="38"/>
          <w:position w:val="-2"/>
        </w:rPr>
        <w:t>   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8"/>
          <w:w w:val="38"/>
          <w:position w:val="-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D1D1D"/>
          <w:spacing w:val="0"/>
          <w:w w:val="6"/>
          <w:position w:val="-2"/>
        </w:rPr>
        <w:t>_</w:t>
      </w:r>
      <w:r>
        <w:rPr>
          <w:rFonts w:ascii="Times New Roman" w:hAnsi="Times New Roman" w:cs="Times New Roman" w:eastAsia="Times New Roman"/>
          <w:sz w:val="15"/>
          <w:szCs w:val="15"/>
          <w:color w:val="1D1D1D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1D1D1D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43"/>
          <w:position w:val="-2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-21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42"/>
          <w:position w:val="-2"/>
        </w:rPr>
        <w:t>¡·A::'_i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-25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0"/>
          <w:w w:val="54"/>
          <w:position w:val="-2"/>
        </w:rPr>
        <w:t>?.';';·"·r,: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4"/>
          <w:w w:val="55"/>
          <w:position w:val="-2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828282"/>
          <w:spacing w:val="-9"/>
          <w:w w:val="30"/>
          <w:position w:val="-2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696969"/>
          <w:spacing w:val="-14"/>
          <w:w w:val="145"/>
          <w:position w:val="-2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828282"/>
          <w:spacing w:val="0"/>
          <w:w w:val="12"/>
          <w:position w:val="-2"/>
        </w:rPr>
        <w:t>_-</w:t>
      </w:r>
      <w:r>
        <w:rPr>
          <w:rFonts w:ascii="Times New Roman" w:hAnsi="Times New Roman" w:cs="Times New Roman" w:eastAsia="Times New Roman"/>
          <w:sz w:val="15"/>
          <w:szCs w:val="15"/>
          <w:color w:val="828282"/>
          <w:spacing w:val="-13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0"/>
          <w:w w:val="49"/>
          <w:position w:val="-2"/>
        </w:rPr>
        <w:t>&gt;:·"-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0"/>
          <w:w w:val="50"/>
          <w:position w:val="-2"/>
        </w:rPr>
        <w:t>'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-16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28282"/>
          <w:spacing w:val="0"/>
          <w:w w:val="41"/>
          <w:position w:val="-2"/>
        </w:rPr>
        <w:t>...</w:t>
      </w:r>
      <w:r>
        <w:rPr>
          <w:rFonts w:ascii="Times New Roman" w:hAnsi="Times New Roman" w:cs="Times New Roman" w:eastAsia="Times New Roman"/>
          <w:sz w:val="15"/>
          <w:szCs w:val="15"/>
          <w:color w:val="828282"/>
          <w:spacing w:val="5"/>
          <w:w w:val="41"/>
          <w:position w:val="-2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828282"/>
          <w:spacing w:val="0"/>
          <w:w w:val="27"/>
          <w:position w:val="-2"/>
        </w:rPr>
        <w:t>-.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67" w:lineRule="exact"/>
        <w:ind w:left="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  <w:position w:val="1"/>
        </w:rPr>
        <w:t>QUINCUAGÉSIM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9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  <w:position w:val="1"/>
        </w:rPr>
        <w:t>EGUNDO.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  <w:position w:val="1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60"/>
          <w:i/>
          <w:position w:val="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cuanto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cfatp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  <w:position w:val="1"/>
        </w:rPr>
        <w:t>pers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1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  <w:position w:val="1"/>
        </w:rPr>
        <w:t>Jnqleb,j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96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-15"/>
          <w:w w:val="107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27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-2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5"/>
          <w:i/>
          <w:position w:val="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16"/>
          <w:i/>
          <w:position w:val="1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6"/>
          <w:w w:val="81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  <w:position w:val="1"/>
        </w:rPr>
        <w:t>individu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hay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fallecid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1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8" w:after="0" w:line="245" w:lineRule="auto"/>
        <w:ind w:right="76"/>
        <w:jc w:val="left"/>
        <w:tabs>
          <w:tab w:pos="4560" w:val="left"/>
          <w:tab w:pos="51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7.684875pt;margin-top:5.101359pt;width:11.090521pt;height:18pt;mso-position-horizontal-relative:page;mso-position-vertical-relative:paragraph;z-index:-4802" type="#_x0000_t202" filled="f" stroked="f">
            <v:textbox inset="0,0,0,0">
              <w:txbxContent>
                <w:p>
                  <w:pPr>
                    <w:spacing w:before="0" w:after="0" w:line="360" w:lineRule="exact"/>
                    <w:ind w:right="-94"/>
                    <w:jc w:val="left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050505"/>
                      <w:w w:val="51"/>
                      <w:i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050505"/>
                      <w:spacing w:val="18"/>
                      <w:w w:val="51"/>
                      <w:i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9C9C9C"/>
                      <w:spacing w:val="-20"/>
                      <w:w w:val="27"/>
                      <w:i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828282"/>
                      <w:spacing w:val="0"/>
                      <w:w w:val="40"/>
                      <w:i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declarad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judicialmente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presunció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muerte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podrán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tene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ácces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solamente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2"/>
          <w:w w:val="54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$us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familiares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más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Úrcanos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primer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eniÚu: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rect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limitació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</w:rPr>
        <w:t>grad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2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0"/>
          <w:w w:val="50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2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9"/>
          <w:w w:val="83"/>
          <w:i/>
        </w:rPr>
        <w:t>¡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-45"/>
          <w:w w:val="122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54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caso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colat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hast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cuart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99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grado,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conformidd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6"/>
          <w:w w:val="101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0"/>
          <w:w w:val="112"/>
          <w:i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-20"/>
          <w:w w:val="113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142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/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previst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5"/>
          <w:i/>
        </w:rPr>
        <w:t>artí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2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5"/>
          <w:i/>
        </w:rPr>
        <w:t>ulo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25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4"/>
          <w:w w:val="111"/>
          <w:i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9C9C9C"/>
          <w:spacing w:val="-38"/>
          <w:w w:val="10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0"/>
          <w:w w:val="87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unto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debiend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aCreditar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dich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circunstancici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doiuri.Jdnto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idóneo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correspoildi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-6"/>
          <w:w w:val="105"/>
          <w:i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aCt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C9C9C"/>
          <w:spacing w:val="-12"/>
          <w:w w:val="10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8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7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9C9C9C"/>
          <w:spacing w:val="0"/>
          <w:w w:val="81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9C9C9C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nacimiento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identificación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oficial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demá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preve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fáÚ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6"/>
          <w:w w:val="100"/>
          <w:i/>
        </w:rPr>
        <w:t>g</w:t>
      </w:r>
      <w:r>
        <w:rPr>
          <w:rFonts w:ascii="Arial" w:hAnsi="Arial" w:cs="Arial" w:eastAsia="Arial"/>
          <w:sz w:val="21"/>
          <w:szCs w:val="21"/>
          <w:color w:val="9C9C9C"/>
          <w:spacing w:val="0"/>
          <w:w w:val="64"/>
          <w:position w:val="-6"/>
        </w:rPr>
        <w:t>,</w:t>
      </w:r>
      <w:r>
        <w:rPr>
          <w:rFonts w:ascii="Arial" w:hAnsi="Arial" w:cs="Arial" w:eastAsia="Arial"/>
          <w:sz w:val="21"/>
          <w:szCs w:val="21"/>
          <w:color w:val="9C9C9C"/>
          <w:spacing w:val="-40"/>
          <w:w w:val="100"/>
          <w:position w:val="-6"/>
        </w:rPr>
        <w:t> </w:t>
      </w:r>
      <w:r>
        <w:rPr>
          <w:rFonts w:ascii="Arial" w:hAnsi="Arial" w:cs="Arial" w:eastAsia="Arial"/>
          <w:sz w:val="21"/>
          <w:szCs w:val="21"/>
          <w:color w:val="696969"/>
          <w:spacing w:val="-10"/>
          <w:w w:val="67"/>
          <w:position w:val="-6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  <w:position w:val="0"/>
        </w:rPr>
        <w:t>íslació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0"/>
        </w:rPr>
        <w:t>aplicable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98"/>
          <w:i/>
          <w:position w:val="0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161"/>
          <w:i/>
          <w:position w:val="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100"/>
          <w:i/>
          <w:position w:val="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100"/>
          <w:i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9C9C9C"/>
          <w:spacing w:val="0"/>
          <w:w w:val="54"/>
          <w:position w:val="0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1200" w:bottom="0" w:left="160" w:right="700"/>
          <w:footerReference w:type="default" r:id="rId283"/>
          <w:pgSz w:w="12180" w:h="15380"/>
          <w:cols w:num="2" w:equalWidth="0">
            <w:col w:w="1766" w:space="1857"/>
            <w:col w:w="7697"/>
          </w:cols>
        </w:sectPr>
      </w:pPr>
      <w:rPr/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/>
        <w:pict>
          <v:shape style="position:absolute;margin-left:37.439999pt;margin-top:31.679977pt;width:49.919998pt;height:49.919998pt;mso-position-horizontal-relative:page;mso-position-vertical-relative:page;z-index:-4817" type="#_x0000_t75">
            <v:imagedata r:id="rId285" o:title=""/>
          </v:shape>
        </w:pict>
      </w:r>
      <w:r>
        <w:rPr/>
        <w:pict>
          <v:group style="position:absolute;margin-left:280.320007pt;margin-top:4.799981pt;width:310.079987pt;height:174.439827pt;mso-position-horizontal-relative:page;mso-position-vertical-relative:page;z-index:-4816" coordorigin="5606,96" coordsize="6202,3489">
            <v:shape style="position:absolute;left:5606;top:96;width:6202;height:1114" type="#_x0000_t75">
              <v:imagedata r:id="rId286" o:title=""/>
            </v:shape>
            <v:group style="position:absolute;left:11675;top:1203;width:2;height:2372" coordorigin="11675,1203" coordsize="2,2372">
              <v:shape style="position:absolute;left:11675;top:1203;width:2;height:2372" coordorigin="11675,1203" coordsize="0,2372" path="m11675,3575l11675,1203e" filled="f" stroked="t" strokeweight=".957735pt" strokecolor="#18181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9.600006pt;margin-top:13.779162pt;width:82.059421pt;height:369.260846pt;mso-position-horizontal-relative:page;mso-position-vertical-relative:page;z-index:-4815" coordorigin="2592,276" coordsize="1641,7385">
            <v:shape style="position:absolute;left:2592;top:1517;width:269;height:6144" type="#_x0000_t75">
              <v:imagedata r:id="rId287" o:title=""/>
            </v:shape>
            <v:group style="position:absolute;left:2753;top:302;width:1465;height:2" coordorigin="2753,302" coordsize="1465,2">
              <v:shape style="position:absolute;left:2753;top:302;width:1465;height:2" coordorigin="2753,302" coordsize="1465,0" path="m2753,302l4219,302e" filled="f" stroked="t" strokeweight="1.436602pt" strokecolor="#0F0F0F">
                <v:path arrowok="t"/>
              </v:shape>
            </v:group>
            <v:group style="position:absolute;left:2773;top:292;width:2;height:1275" coordorigin="2773,292" coordsize="2,1275">
              <v:shape style="position:absolute;left:2773;top:292;width:2;height:1275" coordorigin="2773,292" coordsize="0,1275" path="m2773,1567l2773,292e" filled="f" stroked="t" strokeweight="1.676036pt" strokecolor="#0C0C0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8.799988pt;margin-top:527.656677pt;width:318.720001pt;height:225.943327pt;mso-position-horizontal-relative:page;mso-position-vertical-relative:page;z-index:-4809" coordorigin="5376,10553" coordsize="6374,4519">
            <v:shape style="position:absolute;left:5376;top:14803;width:6374;height:269" type="#_x0000_t75">
              <v:imagedata r:id="rId288" o:title=""/>
            </v:shape>
            <v:group style="position:absolute;left:11692;top:10563;width:2;height:4318" coordorigin="11692,10563" coordsize="2,4318">
              <v:shape style="position:absolute;left:11692;top:10563;width:2;height:4318" coordorigin="11692,10563" coordsize="0,4318" path="m11692,14881l11692,10563e" filled="f" stroked="t" strokeweight=".957735pt" strokecolor="#1C1C1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29.8564pt;margin-top:14.497369pt;width:43.576941pt;height:.1pt;mso-position-horizontal-relative:page;mso-position-vertical-relative:page;z-index:-4807" coordorigin="4597,290" coordsize="872,2">
            <v:shape style="position:absolute;left:4597;top:290;width:872;height:2" coordorigin="4597,290" coordsize="872,0" path="m4597,290l5469,290e" filled="f" stroked="t" strokeweight="1.197169pt" strokecolor="#080808">
              <v:path arrowok="t"/>
            </v:shape>
          </v:group>
          <w10:wrap type="none"/>
        </w:pict>
      </w:r>
      <w:r>
        <w:rPr/>
        <w:pict>
          <v:group style="position:absolute;margin-left:129.773087pt;margin-top:42.413788pt;width:.1pt;height:21.326707pt;mso-position-horizontal-relative:page;mso-position-vertical-relative:page;z-index:-4806" coordorigin="2595,848" coordsize="2,427">
            <v:shape style="position:absolute;left:2595;top:848;width:2;height:427" coordorigin="2595,848" coordsize="0,427" path="m2595,1275l2595,848e" filled="f" stroked="t" strokeweight=".239434pt" strokecolor="#575757">
              <v:path arrowok="t"/>
            </v:shape>
          </v:group>
          <w10:wrap type="none"/>
        </w:pict>
      </w:r>
      <w:r>
        <w:rPr/>
        <w:pict>
          <v:group style="position:absolute;margin-left:584.098633pt;margin-top:235.552292pt;width:.1pt;height:73.804786pt;mso-position-horizontal-relative:page;mso-position-vertical-relative:page;z-index:-4805" coordorigin="11682,4711" coordsize="2,1476">
            <v:shape style="position:absolute;left:11682;top:4711;width:2;height:1476" coordorigin="11682,4711" coordsize="0,1476" path="m11682,6187l11682,4711e" filled="f" stroked="t" strokeweight="1.197169pt" strokecolor="#131313">
              <v:path arrowok="t"/>
            </v:shape>
          </v:group>
          <w10:wrap type="none"/>
        </w:pict>
      </w:r>
      <w:r>
        <w:rPr/>
        <w:pict>
          <v:group style="position:absolute;margin-left:583.739441pt;margin-top:327.569031pt;width:.957735pt;height:129.157605pt;mso-position-horizontal-relative:page;mso-position-vertical-relative:page;z-index:-4804" coordorigin="11675,6551" coordsize="19,2583">
            <v:group style="position:absolute;left:11684;top:6561;width:2;height:757" coordorigin="11684,6561" coordsize="2,757">
              <v:shape style="position:absolute;left:11684;top:6561;width:2;height:757" coordorigin="11684,6561" coordsize="0,757" path="m11684,7318l11684,6561e" filled="f" stroked="t" strokeweight=".957735pt" strokecolor="#131313">
                <v:path arrowok="t"/>
              </v:shape>
            </v:group>
            <v:group style="position:absolute;left:11684;top:7333;width:2;height:1792" coordorigin="11684,7333" coordsize="2,1792">
              <v:shape style="position:absolute;left:11684;top:7333;width:2;height:1792" coordorigin="11684,7333" coordsize="0,1792" path="m11684,9125l11684,7333e" filled="f" stroked="t" strokeweight=".957735pt" strokecolor="#1F1F1F">
                <v:path arrowok="t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before="0" w:after="0" w:line="250" w:lineRule="auto"/>
        <w:ind w:left="3618" w:right="78" w:firstLine="10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29.600006pt;margin-top:19.186359pt;width:13.44pt;height:59.52pt;mso-position-horizontal-relative:page;mso-position-vertical-relative:paragraph;z-index:-4813" type="#_x0000_t75">
            <v:imagedata r:id="rId289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QUINCUAGÉSIM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RCERO.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i:o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personale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obre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0"/>
          <w:w w:val="74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registro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base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obligados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podrán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difundirse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formo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permita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identificació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persona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1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28" w:lineRule="auto"/>
        <w:ind w:left="3623" w:right="68"/>
        <w:jc w:val="both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96"/>
          <w:i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5"/>
          <w:w w:val="19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IJlNCUAGÉSIM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CUARTO.•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9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050505"/>
          <w:spacing w:val="0"/>
          <w:w w:val="61"/>
          <w:i/>
        </w:rPr>
        <w:t>f!l</w:t>
      </w:r>
      <w:r>
        <w:rPr>
          <w:rFonts w:ascii="Times New Roman" w:hAnsi="Times New Roman" w:cs="Times New Roman" w:eastAsia="Times New Roman"/>
          <w:sz w:val="25"/>
          <w:szCs w:val="25"/>
          <w:color w:val="050505"/>
          <w:spacing w:val="0"/>
          <w:w w:val="61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050505"/>
          <w:spacing w:val="26"/>
          <w:w w:val="6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particula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presente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infarmació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señaland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5"/>
          <w:i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5"/>
          <w:w w:val="210"/>
          <w:i/>
        </w:rPr>
        <w:t>\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8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7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tiene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cc/r'acte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confidencial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suje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5"/>
          <w:w w:val="105"/>
          <w:i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6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obligad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conduct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Comité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Clasificación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5"/>
          <w:i/>
        </w:rPr>
        <w:t>deber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7"/>
          <w:w w:val="115"/>
          <w:i/>
        </w:rPr>
        <w:t> </w:t>
      </w:r>
      <w:r>
        <w:rPr>
          <w:rFonts w:ascii="Arial" w:hAnsi="Arial" w:cs="Arial" w:eastAsia="Arial"/>
          <w:sz w:val="14"/>
          <w:szCs w:val="14"/>
          <w:color w:val="545454"/>
          <w:spacing w:val="-40"/>
          <w:w w:val="62"/>
          <w:i/>
          <w:position w:val="5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  <w:position w:val="0"/>
        </w:rPr>
        <w:t>determinar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eficaci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tal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solicitud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  <w:position w:val="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88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  <w:position w:val="0"/>
        </w:rPr>
        <w:t>calificpi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88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requisito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señala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inciso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a)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  <w:position w:val="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b)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fracció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  <w:position w:val="0"/>
        </w:rPr>
        <w:t>11del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  <w:position w:val="0"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96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21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Ley.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0"/>
        </w:rPr>
        <w:t>            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44444"/>
          <w:spacing w:val="-45"/>
          <w:w w:val="237"/>
          <w:position w:val="0"/>
        </w:rPr>
        <w:t>¡</w:t>
      </w:r>
      <w:r>
        <w:rPr>
          <w:rFonts w:ascii="Times New Roman" w:hAnsi="Times New Roman" w:cs="Times New Roman" w:eastAsia="Times New Roman"/>
          <w:sz w:val="13"/>
          <w:szCs w:val="13"/>
          <w:color w:val="828282"/>
          <w:spacing w:val="0"/>
          <w:w w:val="237"/>
          <w:position w:val="0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828282"/>
          <w:spacing w:val="-43"/>
          <w:w w:val="237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44444"/>
          <w:spacing w:val="-8"/>
          <w:w w:val="107"/>
          <w:position w:val="0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828282"/>
          <w:spacing w:val="0"/>
          <w:w w:val="51"/>
          <w:position w:val="0"/>
        </w:rPr>
        <w:t>··</w:t>
      </w:r>
      <w:r>
        <w:rPr>
          <w:rFonts w:ascii="Times New Roman" w:hAnsi="Times New Roman" w:cs="Times New Roman" w:eastAsia="Times New Roman"/>
          <w:sz w:val="13"/>
          <w:szCs w:val="13"/>
          <w:color w:val="82828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28282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28282"/>
          <w:spacing w:val="0"/>
          <w:w w:val="45"/>
          <w:position w:val="0"/>
        </w:rPr>
        <w:t>•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415" w:lineRule="exact"/>
        <w:ind w:left="5403" w:right="4561"/>
        <w:jc w:val="center"/>
        <w:tabs>
          <w:tab w:pos="5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3"/>
          <w:szCs w:val="13"/>
          <w:color w:val="9C9C9C"/>
          <w:spacing w:val="0"/>
          <w:w w:val="133"/>
        </w:rPr>
        <w:t>.'</w:t>
      </w:r>
      <w:r>
        <w:rPr>
          <w:rFonts w:ascii="Arial" w:hAnsi="Arial" w:cs="Arial" w:eastAsia="Arial"/>
          <w:sz w:val="13"/>
          <w:szCs w:val="13"/>
          <w:color w:val="9C9C9C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9C9C9C"/>
          <w:spacing w:val="0"/>
          <w:w w:val="100"/>
        </w:rPr>
      </w:r>
      <w:r>
        <w:rPr>
          <w:rFonts w:ascii="Arial" w:hAnsi="Arial" w:cs="Arial" w:eastAsia="Arial"/>
          <w:sz w:val="39"/>
          <w:szCs w:val="39"/>
          <w:color w:val="828282"/>
          <w:spacing w:val="0"/>
          <w:w w:val="88"/>
        </w:rPr>
        <w:t>'\</w:t>
      </w:r>
      <w:r>
        <w:rPr>
          <w:rFonts w:ascii="Arial" w:hAnsi="Arial" w:cs="Arial" w:eastAsia="Arial"/>
          <w:sz w:val="39"/>
          <w:szCs w:val="39"/>
          <w:color w:val="828282"/>
          <w:spacing w:val="-24"/>
          <w:w w:val="89"/>
        </w:rPr>
        <w:t>·</w:t>
      </w:r>
      <w:r>
        <w:rPr>
          <w:rFonts w:ascii="Arial" w:hAnsi="Arial" w:cs="Arial" w:eastAsia="Arial"/>
          <w:sz w:val="39"/>
          <w:szCs w:val="39"/>
          <w:color w:val="696969"/>
          <w:spacing w:val="0"/>
          <w:w w:val="121"/>
        </w:rPr>
        <w:t>(</w:t>
      </w:r>
      <w:r>
        <w:rPr>
          <w:rFonts w:ascii="Arial" w:hAnsi="Arial" w:cs="Arial" w:eastAsia="Arial"/>
          <w:sz w:val="39"/>
          <w:szCs w:val="39"/>
          <w:color w:val="696969"/>
          <w:spacing w:val="-77"/>
          <w:w w:val="120"/>
        </w:rPr>
        <w:t>:</w:t>
      </w:r>
      <w:r>
        <w:rPr>
          <w:rFonts w:ascii="Arial" w:hAnsi="Arial" w:cs="Arial" w:eastAsia="Arial"/>
          <w:sz w:val="39"/>
          <w:szCs w:val="39"/>
          <w:color w:val="9C9C9C"/>
          <w:spacing w:val="-47"/>
          <w:w w:val="122"/>
        </w:rPr>
        <w:t>:</w:t>
      </w:r>
      <w:r>
        <w:rPr>
          <w:rFonts w:ascii="Arial" w:hAnsi="Arial" w:cs="Arial" w:eastAsia="Arial"/>
          <w:sz w:val="39"/>
          <w:szCs w:val="39"/>
          <w:color w:val="828282"/>
          <w:spacing w:val="0"/>
          <w:w w:val="43"/>
        </w:rPr>
        <w:t>.:.</w:t>
      </w:r>
      <w:r>
        <w:rPr>
          <w:rFonts w:ascii="Arial" w:hAnsi="Arial" w:cs="Arial" w:eastAsia="Arial"/>
          <w:sz w:val="39"/>
          <w:szCs w:val="39"/>
          <w:color w:val="828282"/>
          <w:spacing w:val="6"/>
          <w:w w:val="43"/>
        </w:rPr>
        <w:t>.</w: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118"/>
        </w:rPr>
        <w:t>',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1" w:after="0" w:line="186" w:lineRule="exact"/>
        <w:ind w:left="3393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B5B5B5"/>
          <w:spacing w:val="0"/>
          <w:w w:val="77"/>
          <w:position w:val="-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B5B5B5"/>
          <w:spacing w:val="0"/>
          <w:w w:val="77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B5B5B5"/>
          <w:spacing w:val="30"/>
          <w:w w:val="77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71"/>
          <w:i/>
          <w:position w:val="-2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-2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C9C9C"/>
          <w:spacing w:val="-15"/>
          <w:w w:val="59"/>
          <w:i/>
          <w:position w:val="-2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  <w:position w:val="-2"/>
        </w:rPr>
        <w:t>'Qt!INC.JJAGÉSIM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  <w:position w:val="-2"/>
        </w:rPr>
        <w:t>Qf.!INT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124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B5B5B5"/>
          <w:spacing w:val="0"/>
          <w:w w:val="74"/>
          <w:i/>
          <w:position w:val="-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B5B5B5"/>
          <w:spacing w:val="-4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0"/>
          <w:w w:val="54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-2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  <w:position w:val="-2"/>
        </w:rPr>
        <w:t>cuan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-24"/>
          <w:w w:val="111"/>
          <w:i/>
          <w:position w:val="-2"/>
        </w:rPr>
        <w:t>ó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-6"/>
          <w:w w:val="251"/>
          <w:i/>
          <w:position w:val="-2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5"/>
          <w:w w:val="107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-15"/>
          <w:w w:val="90"/>
          <w:i/>
          <w:position w:val="-2"/>
        </w:rPr>
        <w:t>&lt;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4"/>
          <w:i/>
          <w:position w:val="-2"/>
        </w:rPr>
        <w:t>vhsujet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5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obligad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  <w:position w:val="-2"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36"/>
          <w:i/>
          <w:position w:val="-2"/>
        </w:rPr>
        <w:t>.;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-1"/>
          <w:w w:val="36"/>
          <w:i/>
          <w:position w:val="-2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9C9C9C"/>
          <w:spacing w:val="4"/>
          <w:w w:val="74"/>
          <w:i/>
          <w:position w:val="-2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  <w:position w:val="-2"/>
        </w:rPr>
        <w:t>hf!g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entreg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9"/>
          <w:i/>
          <w:position w:val="-2"/>
        </w:rPr>
        <w:t>df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79"/>
          <w:i/>
          <w:position w:val="-2"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-36"/>
          <w:w w:val="95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80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0"/>
          <w:w w:val="94"/>
          <w:i/>
          <w:position w:val="-2"/>
        </w:rPr>
        <w:t>intrJi'macián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65" w:lineRule="exact"/>
        <w:ind w:left="3532" w:right="727"/>
        <w:jc w:val="both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Arial" w:hAnsi="Arial" w:cs="Arial" w:eastAsia="Arial"/>
          <w:sz w:val="6"/>
          <w:szCs w:val="6"/>
          <w:color w:val="9C9C9C"/>
          <w:spacing w:val="0"/>
          <w:w w:val="153"/>
          <w:position w:val="-1"/>
        </w:rPr>
        <w:t>.</w:t>
      </w:r>
      <w:r>
        <w:rPr>
          <w:rFonts w:ascii="Arial" w:hAnsi="Arial" w:cs="Arial" w:eastAsia="Arial"/>
          <w:sz w:val="6"/>
          <w:szCs w:val="6"/>
          <w:color w:val="9C9C9C"/>
          <w:spacing w:val="-6"/>
          <w:w w:val="153"/>
          <w:position w:val="-1"/>
        </w:rPr>
        <w:t>:</w:t>
      </w:r>
      <w:r>
        <w:rPr>
          <w:rFonts w:ascii="Arial" w:hAnsi="Arial" w:cs="Arial" w:eastAsia="Arial"/>
          <w:sz w:val="6"/>
          <w:szCs w:val="6"/>
          <w:color w:val="828282"/>
          <w:spacing w:val="0"/>
          <w:w w:val="153"/>
          <w:position w:val="-1"/>
        </w:rPr>
        <w:t>·-</w:t>
      </w:r>
      <w:r>
        <w:rPr>
          <w:rFonts w:ascii="Arial" w:hAnsi="Arial" w:cs="Arial" w:eastAsia="Arial"/>
          <w:sz w:val="6"/>
          <w:szCs w:val="6"/>
          <w:color w:val="828282"/>
          <w:spacing w:val="-3"/>
          <w:w w:val="153"/>
          <w:position w:val="-1"/>
        </w:rPr>
        <w:t> </w:t>
      </w:r>
      <w:r>
        <w:rPr>
          <w:rFonts w:ascii="Arial" w:hAnsi="Arial" w:cs="Arial" w:eastAsia="Arial"/>
          <w:sz w:val="6"/>
          <w:szCs w:val="6"/>
          <w:color w:val="B5B5B5"/>
          <w:spacing w:val="0"/>
          <w:w w:val="100"/>
          <w:position w:val="-1"/>
        </w:rPr>
        <w:t>-</w:t>
      </w:r>
      <w:r>
        <w:rPr>
          <w:rFonts w:ascii="Arial" w:hAnsi="Arial" w:cs="Arial" w:eastAsia="Arial"/>
          <w:sz w:val="6"/>
          <w:szCs w:val="6"/>
          <w:color w:val="B5B5B5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6"/>
          <w:szCs w:val="6"/>
          <w:color w:val="9C9C9C"/>
          <w:spacing w:val="0"/>
          <w:w w:val="176"/>
          <w:position w:val="-1"/>
        </w:rPr>
        <w:t>'·</w:t>
      </w:r>
      <w:r>
        <w:rPr>
          <w:rFonts w:ascii="Arial" w:hAnsi="Arial" w:cs="Arial" w:eastAsia="Arial"/>
          <w:sz w:val="6"/>
          <w:szCs w:val="6"/>
          <w:color w:val="9C9C9C"/>
          <w:spacing w:val="13"/>
          <w:w w:val="176"/>
          <w:position w:val="-1"/>
        </w:rPr>
        <w:t> </w:t>
      </w:r>
      <w:r>
        <w:rPr>
          <w:rFonts w:ascii="Arial" w:hAnsi="Arial" w:cs="Arial" w:eastAsia="Arial"/>
          <w:sz w:val="6"/>
          <w:szCs w:val="6"/>
          <w:color w:val="B5B5B5"/>
          <w:spacing w:val="-4"/>
          <w:w w:val="139"/>
          <w:position w:val="-1"/>
        </w:rPr>
        <w:t>-</w:t>
      </w:r>
      <w:r>
        <w:rPr>
          <w:rFonts w:ascii="Arial" w:hAnsi="Arial" w:cs="Arial" w:eastAsia="Arial"/>
          <w:sz w:val="6"/>
          <w:szCs w:val="6"/>
          <w:color w:val="828282"/>
          <w:spacing w:val="0"/>
          <w:w w:val="139"/>
          <w:position w:val="-1"/>
        </w:rPr>
        <w:t>.</w:t>
      </w:r>
      <w:r>
        <w:rPr>
          <w:rFonts w:ascii="Arial" w:hAnsi="Arial" w:cs="Arial" w:eastAsia="Arial"/>
          <w:sz w:val="6"/>
          <w:szCs w:val="6"/>
          <w:color w:val="828282"/>
          <w:spacing w:val="-6"/>
          <w:w w:val="139"/>
          <w:position w:val="-1"/>
        </w:rPr>
        <w:t> </w:t>
      </w:r>
      <w:r>
        <w:rPr>
          <w:rFonts w:ascii="Arial" w:hAnsi="Arial" w:cs="Arial" w:eastAsia="Arial"/>
          <w:sz w:val="6"/>
          <w:szCs w:val="6"/>
          <w:color w:val="696969"/>
          <w:spacing w:val="-3"/>
          <w:w w:val="159"/>
          <w:position w:val="-1"/>
        </w:rPr>
        <w:t>.</w:t>
      </w:r>
      <w:r>
        <w:rPr>
          <w:rFonts w:ascii="Arial" w:hAnsi="Arial" w:cs="Arial" w:eastAsia="Arial"/>
          <w:sz w:val="6"/>
          <w:szCs w:val="6"/>
          <w:color w:val="696969"/>
          <w:spacing w:val="4"/>
          <w:w w:val="188"/>
          <w:position w:val="-1"/>
        </w:rPr>
        <w:t>t</w:t>
      </w:r>
      <w:r>
        <w:rPr>
          <w:rFonts w:ascii="Arial" w:hAnsi="Arial" w:cs="Arial" w:eastAsia="Arial"/>
          <w:sz w:val="6"/>
          <w:szCs w:val="6"/>
          <w:color w:val="828282"/>
          <w:spacing w:val="0"/>
          <w:w w:val="85"/>
          <w:position w:val="-1"/>
        </w:rPr>
        <w:t>i!</w:t>
      </w:r>
      <w:r>
        <w:rPr>
          <w:rFonts w:ascii="Arial" w:hAnsi="Arial" w:cs="Arial" w:eastAsia="Arial"/>
          <w:sz w:val="6"/>
          <w:szCs w:val="6"/>
          <w:color w:val="828282"/>
          <w:spacing w:val="-7"/>
          <w:w w:val="85"/>
          <w:position w:val="-1"/>
        </w:rPr>
        <w:t>"</w:t>
      </w:r>
      <w:r>
        <w:rPr>
          <w:rFonts w:ascii="Arial" w:hAnsi="Arial" w:cs="Arial" w:eastAsia="Arial"/>
          <w:sz w:val="6"/>
          <w:szCs w:val="6"/>
          <w:color w:val="B5B5B5"/>
          <w:spacing w:val="0"/>
          <w:w w:val="159"/>
          <w:position w:val="-1"/>
        </w:rPr>
        <w:t>.</w:t>
      </w:r>
      <w:r>
        <w:rPr>
          <w:rFonts w:ascii="Arial" w:hAnsi="Arial" w:cs="Arial" w:eastAsia="Arial"/>
          <w:sz w:val="6"/>
          <w:szCs w:val="6"/>
          <w:color w:val="B5B5B5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6"/>
          <w:szCs w:val="6"/>
          <w:color w:val="9C9C9C"/>
          <w:spacing w:val="0"/>
          <w:w w:val="182"/>
          <w:position w:val="-1"/>
        </w:rPr>
        <w:t>'•</w:t>
      </w:r>
      <w:r>
        <w:rPr>
          <w:rFonts w:ascii="Arial" w:hAnsi="Arial" w:cs="Arial" w:eastAsia="Arial"/>
          <w:sz w:val="6"/>
          <w:szCs w:val="6"/>
          <w:color w:val="9C9C9C"/>
          <w:spacing w:val="-31"/>
          <w:w w:val="182"/>
          <w:position w:val="-1"/>
        </w:rPr>
        <w:t>!</w:t>
      </w:r>
      <w:r>
        <w:rPr>
          <w:rFonts w:ascii="Arial" w:hAnsi="Arial" w:cs="Arial" w:eastAsia="Arial"/>
          <w:sz w:val="6"/>
          <w:szCs w:val="6"/>
          <w:color w:val="828282"/>
          <w:spacing w:val="0"/>
          <w:w w:val="182"/>
          <w:position w:val="-1"/>
        </w:rPr>
        <w:t>¡i'</w:t>
      </w:r>
      <w:r>
        <w:rPr>
          <w:rFonts w:ascii="Arial" w:hAnsi="Arial" w:cs="Arial" w:eastAsia="Arial"/>
          <w:sz w:val="6"/>
          <w:szCs w:val="6"/>
          <w:color w:val="828282"/>
          <w:spacing w:val="0"/>
          <w:w w:val="182"/>
          <w:position w:val="-1"/>
        </w:rPr>
        <w:t>                            </w:t>
      </w:r>
      <w:r>
        <w:rPr>
          <w:rFonts w:ascii="Arial" w:hAnsi="Arial" w:cs="Arial" w:eastAsia="Arial"/>
          <w:sz w:val="6"/>
          <w:szCs w:val="6"/>
          <w:color w:val="828282"/>
          <w:spacing w:val="14"/>
          <w:w w:val="182"/>
          <w:position w:val="-1"/>
        </w:rPr>
        <w:t> </w:t>
      </w:r>
      <w:r>
        <w:rPr>
          <w:rFonts w:ascii="Arial" w:hAnsi="Arial" w:cs="Arial" w:eastAsia="Arial"/>
          <w:sz w:val="6"/>
          <w:szCs w:val="6"/>
          <w:color w:val="828282"/>
          <w:spacing w:val="0"/>
          <w:w w:val="27"/>
          <w:position w:val="-1"/>
        </w:rPr>
        <w:t>_</w:t>
      </w:r>
      <w:r>
        <w:rPr>
          <w:rFonts w:ascii="Arial" w:hAnsi="Arial" w:cs="Arial" w:eastAsia="Arial"/>
          <w:sz w:val="6"/>
          <w:szCs w:val="6"/>
          <w:color w:val="828282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6"/>
          <w:szCs w:val="6"/>
          <w:color w:val="696969"/>
          <w:spacing w:val="0"/>
          <w:w w:val="225"/>
          <w:position w:val="-1"/>
        </w:rPr>
        <w:t>,</w:t>
      </w:r>
      <w:r>
        <w:rPr>
          <w:rFonts w:ascii="Arial" w:hAnsi="Arial" w:cs="Arial" w:eastAsia="Arial"/>
          <w:sz w:val="6"/>
          <w:szCs w:val="6"/>
          <w:color w:val="696969"/>
          <w:spacing w:val="26"/>
          <w:w w:val="225"/>
          <w:position w:val="-1"/>
        </w:rPr>
        <w:t> </w:t>
      </w:r>
      <w:r>
        <w:rPr>
          <w:rFonts w:ascii="Arial" w:hAnsi="Arial" w:cs="Arial" w:eastAsia="Arial"/>
          <w:sz w:val="6"/>
          <w:szCs w:val="6"/>
          <w:color w:val="828282"/>
          <w:spacing w:val="0"/>
          <w:w w:val="154"/>
          <w:position w:val="-1"/>
        </w:rPr>
        <w:t>·</w:t>
      </w:r>
      <w:r>
        <w:rPr>
          <w:rFonts w:ascii="Arial" w:hAnsi="Arial" w:cs="Arial" w:eastAsia="Arial"/>
          <w:sz w:val="6"/>
          <w:szCs w:val="6"/>
          <w:color w:val="828282"/>
          <w:spacing w:val="-8"/>
          <w:w w:val="153"/>
          <w:position w:val="-1"/>
        </w:rPr>
        <w:t>'</w:t>
      </w:r>
      <w:r>
        <w:rPr>
          <w:rFonts w:ascii="Arial" w:hAnsi="Arial" w:cs="Arial" w:eastAsia="Arial"/>
          <w:sz w:val="6"/>
          <w:szCs w:val="6"/>
          <w:color w:val="696969"/>
          <w:spacing w:val="0"/>
          <w:w w:val="237"/>
          <w:position w:val="-1"/>
        </w:rPr>
        <w:t>'</w:t>
      </w:r>
      <w:r>
        <w:rPr>
          <w:rFonts w:ascii="Arial" w:hAnsi="Arial" w:cs="Arial" w:eastAsia="Arial"/>
          <w:sz w:val="6"/>
          <w:szCs w:val="6"/>
          <w:color w:val="696969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6"/>
          <w:szCs w:val="6"/>
          <w:color w:val="828282"/>
          <w:spacing w:val="-11"/>
          <w:w w:val="237"/>
          <w:position w:val="-1"/>
        </w:rPr>
        <w:t>'</w:t>
      </w:r>
      <w:r>
        <w:rPr>
          <w:rFonts w:ascii="Arial" w:hAnsi="Arial" w:cs="Arial" w:eastAsia="Arial"/>
          <w:sz w:val="6"/>
          <w:szCs w:val="6"/>
          <w:color w:val="9C9C9C"/>
          <w:spacing w:val="0"/>
          <w:w w:val="59"/>
          <w:position w:val="-1"/>
        </w:rPr>
        <w:t>-</w:t>
      </w:r>
      <w:r>
        <w:rPr>
          <w:rFonts w:ascii="Arial" w:hAnsi="Arial" w:cs="Arial" w:eastAsia="Arial"/>
          <w:sz w:val="6"/>
          <w:szCs w:val="6"/>
          <w:color w:val="9C9C9C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6"/>
          <w:szCs w:val="6"/>
          <w:color w:val="9C9C9C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6"/>
          <w:szCs w:val="6"/>
          <w:color w:val="696969"/>
          <w:spacing w:val="0"/>
          <w:w w:val="145"/>
          <w:position w:val="-1"/>
        </w:rPr>
        <w:t>:,</w:t>
      </w:r>
      <w:r>
        <w:rPr>
          <w:rFonts w:ascii="Arial" w:hAnsi="Arial" w:cs="Arial" w:eastAsia="Arial"/>
          <w:sz w:val="6"/>
          <w:szCs w:val="6"/>
          <w:color w:val="696969"/>
          <w:spacing w:val="-6"/>
          <w:w w:val="145"/>
          <w:position w:val="-1"/>
        </w:rPr>
        <w:t>.</w:t>
      </w:r>
      <w:r>
        <w:rPr>
          <w:rFonts w:ascii="Arial" w:hAnsi="Arial" w:cs="Arial" w:eastAsia="Arial"/>
          <w:sz w:val="6"/>
          <w:szCs w:val="6"/>
          <w:color w:val="696969"/>
          <w:spacing w:val="-18"/>
          <w:w w:val="145"/>
          <w:position w:val="-1"/>
        </w:rPr>
        <w:t>.</w:t>
      </w:r>
      <w:r>
        <w:rPr>
          <w:rFonts w:ascii="Arial" w:hAnsi="Arial" w:cs="Arial" w:eastAsia="Arial"/>
          <w:sz w:val="6"/>
          <w:szCs w:val="6"/>
          <w:color w:val="828282"/>
          <w:spacing w:val="0"/>
          <w:w w:val="61"/>
          <w:position w:val="-1"/>
        </w:rPr>
        <w:t>·-</w:t>
      </w:r>
      <w:r>
        <w:rPr>
          <w:rFonts w:ascii="Arial" w:hAnsi="Arial" w:cs="Arial" w:eastAsia="Arial"/>
          <w:sz w:val="6"/>
          <w:szCs w:val="6"/>
          <w:color w:val="828282"/>
          <w:spacing w:val="0"/>
          <w:w w:val="100"/>
          <w:position w:val="-1"/>
        </w:rPr>
        <w:t>                  </w:t>
      </w:r>
      <w:r>
        <w:rPr>
          <w:rFonts w:ascii="Arial" w:hAnsi="Arial" w:cs="Arial" w:eastAsia="Arial"/>
          <w:sz w:val="6"/>
          <w:szCs w:val="6"/>
          <w:color w:val="828282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6"/>
          <w:szCs w:val="6"/>
          <w:color w:val="2D2D2D"/>
          <w:spacing w:val="-13"/>
          <w:w w:val="210"/>
          <w:i/>
          <w:position w:val="-1"/>
        </w:rPr>
        <w:t>\</w:t>
      </w:r>
      <w:r>
        <w:rPr>
          <w:rFonts w:ascii="Arial" w:hAnsi="Arial" w:cs="Arial" w:eastAsia="Arial"/>
          <w:sz w:val="6"/>
          <w:szCs w:val="6"/>
          <w:color w:val="9C9C9C"/>
          <w:spacing w:val="0"/>
          <w:w w:val="210"/>
          <w:i/>
          <w:position w:val="-1"/>
        </w:rPr>
        <w:t>·:'•</w:t>
      </w:r>
      <w:r>
        <w:rPr>
          <w:rFonts w:ascii="Arial" w:hAnsi="Arial" w:cs="Arial" w:eastAsia="Arial"/>
          <w:sz w:val="6"/>
          <w:szCs w:val="6"/>
          <w:color w:val="9C9C9C"/>
          <w:spacing w:val="0"/>
          <w:w w:val="210"/>
          <w:i/>
          <w:position w:val="-1"/>
        </w:rPr>
        <w:t>                         </w:t>
      </w:r>
      <w:r>
        <w:rPr>
          <w:rFonts w:ascii="Arial" w:hAnsi="Arial" w:cs="Arial" w:eastAsia="Arial"/>
          <w:sz w:val="6"/>
          <w:szCs w:val="6"/>
          <w:color w:val="9C9C9C"/>
          <w:spacing w:val="18"/>
          <w:w w:val="210"/>
          <w:i/>
          <w:position w:val="-1"/>
        </w:rPr>
        <w:t> </w:t>
      </w:r>
      <w:r>
        <w:rPr>
          <w:rFonts w:ascii="Arial" w:hAnsi="Arial" w:cs="Arial" w:eastAsia="Arial"/>
          <w:sz w:val="6"/>
          <w:szCs w:val="6"/>
          <w:color w:val="828282"/>
          <w:spacing w:val="0"/>
          <w:w w:val="14"/>
          <w:position w:val="-1"/>
        </w:rPr>
        <w:t>_</w:t>
      </w:r>
      <w:r>
        <w:rPr>
          <w:rFonts w:ascii="Arial" w:hAnsi="Arial" w:cs="Arial" w:eastAsia="Arial"/>
          <w:sz w:val="6"/>
          <w:szCs w:val="6"/>
          <w:color w:val="828282"/>
          <w:spacing w:val="0"/>
          <w:w w:val="14"/>
          <w:position w:val="-1"/>
        </w:rPr>
        <w:t>         </w:t>
      </w:r>
      <w:r>
        <w:rPr>
          <w:rFonts w:ascii="Arial" w:hAnsi="Arial" w:cs="Arial" w:eastAsia="Arial"/>
          <w:sz w:val="6"/>
          <w:szCs w:val="6"/>
          <w:color w:val="828282"/>
          <w:spacing w:val="0"/>
          <w:w w:val="14"/>
          <w:position w:val="-1"/>
        </w:rPr>
        <w:t> </w:t>
      </w:r>
      <w:r>
        <w:rPr>
          <w:rFonts w:ascii="Arial" w:hAnsi="Arial" w:cs="Arial" w:eastAsia="Arial"/>
          <w:sz w:val="6"/>
          <w:szCs w:val="6"/>
          <w:color w:val="9C9C9C"/>
          <w:spacing w:val="0"/>
          <w:w w:val="100"/>
          <w:position w:val="-1"/>
        </w:rPr>
        <w:t>_</w:t>
      </w:r>
      <w:r>
        <w:rPr>
          <w:rFonts w:ascii="Arial" w:hAnsi="Arial" w:cs="Arial" w:eastAsia="Arial"/>
          <w:sz w:val="6"/>
          <w:szCs w:val="6"/>
          <w:color w:val="9C9C9C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6"/>
          <w:szCs w:val="6"/>
          <w:color w:val="9C9C9C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6"/>
          <w:szCs w:val="6"/>
          <w:color w:val="828282"/>
          <w:spacing w:val="-17"/>
          <w:w w:val="225"/>
          <w:position w:val="-1"/>
        </w:rPr>
        <w:t>,</w:t>
      </w:r>
      <w:r>
        <w:rPr>
          <w:rFonts w:ascii="Arial" w:hAnsi="Arial" w:cs="Arial" w:eastAsia="Arial"/>
          <w:sz w:val="6"/>
          <w:szCs w:val="6"/>
          <w:color w:val="696969"/>
          <w:spacing w:val="0"/>
          <w:w w:val="41"/>
          <w:position w:val="-1"/>
        </w:rPr>
        <w:t>_</w:t>
      </w:r>
      <w:r>
        <w:rPr>
          <w:rFonts w:ascii="Arial" w:hAnsi="Arial" w:cs="Arial" w:eastAsia="Arial"/>
          <w:sz w:val="6"/>
          <w:szCs w:val="6"/>
          <w:color w:val="696969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6"/>
          <w:szCs w:val="6"/>
          <w:color w:val="828282"/>
          <w:spacing w:val="0"/>
          <w:w w:val="78"/>
          <w:position w:val="-1"/>
        </w:rPr>
        <w:t>,...,</w:t>
      </w:r>
      <w:r>
        <w:rPr>
          <w:rFonts w:ascii="Arial" w:hAnsi="Arial" w:cs="Arial" w:eastAsia="Arial"/>
          <w:sz w:val="6"/>
          <w:szCs w:val="6"/>
          <w:color w:val="828282"/>
          <w:spacing w:val="0"/>
          <w:w w:val="78"/>
          <w:position w:val="-1"/>
        </w:rPr>
        <w:t>  </w:t>
      </w:r>
      <w:r>
        <w:rPr>
          <w:rFonts w:ascii="Arial" w:hAnsi="Arial" w:cs="Arial" w:eastAsia="Arial"/>
          <w:sz w:val="6"/>
          <w:szCs w:val="6"/>
          <w:color w:val="828282"/>
          <w:spacing w:val="12"/>
          <w:w w:val="78"/>
          <w:position w:val="-1"/>
        </w:rPr>
        <w:t> </w:t>
      </w:r>
      <w:r>
        <w:rPr>
          <w:rFonts w:ascii="Arial" w:hAnsi="Arial" w:cs="Arial" w:eastAsia="Arial"/>
          <w:sz w:val="6"/>
          <w:szCs w:val="6"/>
          <w:color w:val="828282"/>
          <w:spacing w:val="0"/>
          <w:w w:val="139"/>
          <w:position w:val="-1"/>
        </w:rPr>
        <w:t>-·</w:t>
      </w:r>
      <w:r>
        <w:rPr>
          <w:rFonts w:ascii="Arial" w:hAnsi="Arial" w:cs="Arial" w:eastAsia="Arial"/>
          <w:sz w:val="6"/>
          <w:szCs w:val="6"/>
          <w:color w:val="828282"/>
          <w:spacing w:val="0"/>
          <w:w w:val="139"/>
          <w:position w:val="-1"/>
        </w:rPr>
        <w:t> </w:t>
      </w:r>
      <w:r>
        <w:rPr>
          <w:rFonts w:ascii="Arial" w:hAnsi="Arial" w:cs="Arial" w:eastAsia="Arial"/>
          <w:sz w:val="6"/>
          <w:szCs w:val="6"/>
          <w:color w:val="828282"/>
          <w:spacing w:val="13"/>
          <w:w w:val="139"/>
          <w:position w:val="-1"/>
        </w:rPr>
        <w:t> </w:t>
      </w:r>
      <w:r>
        <w:rPr>
          <w:rFonts w:ascii="Arial" w:hAnsi="Arial" w:cs="Arial" w:eastAsia="Arial"/>
          <w:sz w:val="6"/>
          <w:szCs w:val="6"/>
          <w:color w:val="696969"/>
          <w:spacing w:val="0"/>
          <w:w w:val="238"/>
          <w:position w:val="-1"/>
        </w:rPr>
        <w:t>.</w:t>
      </w:r>
      <w:r>
        <w:rPr>
          <w:rFonts w:ascii="Arial" w:hAnsi="Arial" w:cs="Arial" w:eastAsia="Arial"/>
          <w:sz w:val="6"/>
          <w:szCs w:val="6"/>
          <w:color w:val="696969"/>
          <w:spacing w:val="0"/>
          <w:w w:val="238"/>
          <w:position w:val="-1"/>
        </w:rPr>
        <w:t>                                  </w:t>
      </w:r>
      <w:r>
        <w:rPr>
          <w:rFonts w:ascii="Arial" w:hAnsi="Arial" w:cs="Arial" w:eastAsia="Arial"/>
          <w:sz w:val="6"/>
          <w:szCs w:val="6"/>
          <w:color w:val="696969"/>
          <w:spacing w:val="26"/>
          <w:w w:val="238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96969"/>
          <w:spacing w:val="-11"/>
          <w:w w:val="163"/>
          <w:position w:val="-1"/>
        </w:rPr>
        <w:t>;</w:t>
      </w:r>
      <w:r>
        <w:rPr>
          <w:rFonts w:ascii="Times New Roman" w:hAnsi="Times New Roman" w:cs="Times New Roman" w:eastAsia="Times New Roman"/>
          <w:sz w:val="8"/>
          <w:szCs w:val="8"/>
          <w:color w:val="B5B5B5"/>
          <w:spacing w:val="-18"/>
          <w:w w:val="116"/>
          <w:position w:val="-1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696969"/>
          <w:spacing w:val="-19"/>
          <w:w w:val="111"/>
          <w:position w:val="-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9C9C9C"/>
          <w:spacing w:val="0"/>
          <w:w w:val="85"/>
          <w:position w:val="-1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9C9C9C"/>
          <w:spacing w:val="-9"/>
          <w:w w:val="86"/>
          <w:position w:val="-1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696969"/>
          <w:spacing w:val="-4"/>
          <w:w w:val="132"/>
          <w:position w:val="-1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B5B5B5"/>
          <w:spacing w:val="-13"/>
          <w:w w:val="116"/>
          <w:position w:val="-1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545454"/>
          <w:spacing w:val="0"/>
          <w:w w:val="78"/>
          <w:position w:val="-1"/>
        </w:rPr>
        <w:t>""</w:t>
      </w:r>
      <w:r>
        <w:rPr>
          <w:rFonts w:ascii="Times New Roman" w:hAnsi="Times New Roman" w:cs="Times New Roman" w:eastAsia="Times New Roman"/>
          <w:sz w:val="8"/>
          <w:szCs w:val="8"/>
          <w:color w:val="545454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C9C9C"/>
          <w:spacing w:val="0"/>
          <w:w w:val="74"/>
          <w:position w:val="-1"/>
        </w:rPr>
        <w:t>-f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0"/>
          <w:w w:val="113"/>
          <w:position w:val="-1"/>
        </w:rPr>
        <w:t>l,v;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0"/>
          <w:w w:val="100"/>
          <w:position w:val="-1"/>
        </w:rPr>
        <w:t>                                                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-1"/>
          <w:w w:val="47"/>
          <w:position w:val="-1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-2"/>
          <w:w w:val="111"/>
          <w:position w:val="-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696969"/>
          <w:spacing w:val="-1"/>
          <w:w w:val="73"/>
          <w:position w:val="-1"/>
        </w:rPr>
        <w:t>•</w:t>
      </w:r>
      <w:r>
        <w:rPr>
          <w:rFonts w:ascii="Times New Roman" w:hAnsi="Times New Roman" w:cs="Times New Roman" w:eastAsia="Times New Roman"/>
          <w:sz w:val="10"/>
          <w:szCs w:val="10"/>
          <w:color w:val="444444"/>
          <w:spacing w:val="-3"/>
          <w:w w:val="131"/>
          <w:position w:val="-1"/>
        </w:rPr>
        <w:t>:</w:t>
      </w:r>
      <w:r>
        <w:rPr>
          <w:rFonts w:ascii="Times New Roman" w:hAnsi="Times New Roman" w:cs="Times New Roman" w:eastAsia="Times New Roman"/>
          <w:sz w:val="10"/>
          <w:szCs w:val="10"/>
          <w:color w:val="828282"/>
          <w:spacing w:val="-1"/>
          <w:w w:val="47"/>
          <w:position w:val="-1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9C9C9C"/>
          <w:spacing w:val="-1"/>
          <w:w w:val="93"/>
          <w:position w:val="-1"/>
        </w:rPr>
      </w:r>
      <w:r>
        <w:rPr>
          <w:rFonts w:ascii="Times New Roman" w:hAnsi="Times New Roman" w:cs="Times New Roman" w:eastAsia="Times New Roman"/>
          <w:sz w:val="10"/>
          <w:szCs w:val="10"/>
          <w:color w:val="9C9C9C"/>
          <w:spacing w:val="-2"/>
          <w:w w:val="93"/>
          <w:emboss/>
          <w:position w:val="-1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9C9C9C"/>
          <w:spacing w:val="-2"/>
          <w:w w:val="93"/>
          <w:emboss/>
          <w:position w:val="-1"/>
        </w:rPr>
      </w:r>
      <w:r>
        <w:rPr>
          <w:rFonts w:ascii="Times New Roman" w:hAnsi="Times New Roman" w:cs="Times New Roman" w:eastAsia="Times New Roman"/>
          <w:sz w:val="10"/>
          <w:szCs w:val="10"/>
          <w:color w:val="9C9C9C"/>
          <w:spacing w:val="-2"/>
          <w:w w:val="93"/>
          <w:position w:val="-1"/>
        </w:rPr>
      </w:r>
      <w:r>
        <w:rPr>
          <w:rFonts w:ascii="Times New Roman" w:hAnsi="Times New Roman" w:cs="Times New Roman" w:eastAsia="Times New Roman"/>
          <w:sz w:val="10"/>
          <w:szCs w:val="10"/>
          <w:color w:val="9C9C9C"/>
          <w:spacing w:val="-2"/>
          <w:w w:val="93"/>
          <w:position w:val="-1"/>
        </w:rPr>
      </w:r>
      <w:r>
        <w:rPr>
          <w:rFonts w:ascii="Times New Roman" w:hAnsi="Times New Roman" w:cs="Times New Roman" w:eastAsia="Times New Roman"/>
          <w:sz w:val="10"/>
          <w:szCs w:val="10"/>
          <w:color w:val="B5B5B5"/>
          <w:spacing w:val="3"/>
          <w:w w:val="51"/>
          <w:position w:val="-1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828282"/>
          <w:spacing w:val="0"/>
          <w:w w:val="123"/>
          <w:position w:val="-1"/>
        </w:rPr>
        <w:t>"'&lt;&lt;</w:t>
      </w:r>
      <w:r>
        <w:rPr>
          <w:rFonts w:ascii="Times New Roman" w:hAnsi="Times New Roman" w:cs="Times New Roman" w:eastAsia="Times New Roman"/>
          <w:sz w:val="10"/>
          <w:szCs w:val="10"/>
          <w:color w:val="828282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28282"/>
          <w:spacing w:val="0"/>
          <w:w w:val="124"/>
          <w:position w:val="-1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B5B5B5"/>
          <w:spacing w:val="-6"/>
          <w:w w:val="131"/>
          <w:position w:val="-1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9C9C9C"/>
          <w:spacing w:val="0"/>
          <w:w w:val="120"/>
          <w:position w:val="-1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9C9C9C"/>
          <w:spacing w:val="-17"/>
          <w:w w:val="120"/>
          <w:position w:val="-1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9C9C9C"/>
          <w:spacing w:val="-11"/>
          <w:w w:val="88"/>
          <w:position w:val="-1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828282"/>
          <w:spacing w:val="-14"/>
          <w:w w:val="65"/>
          <w:position w:val="-1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9C9C9C"/>
          <w:spacing w:val="-13"/>
          <w:w w:val="88"/>
          <w:position w:val="-1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828282"/>
          <w:spacing w:val="0"/>
          <w:w w:val="65"/>
          <w:position w:val="-1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172" w:lineRule="exact"/>
        <w:ind w:left="3613" w:right="100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351.72818pt;margin-top:.228001pt;width:2.352941pt;height:.1pt;mso-position-horizontal-relative:page;mso-position-vertical-relative:paragraph;z-index:-4803" coordorigin="7035,5" coordsize="47,2">
            <v:shape style="position:absolute;left:7035;top:5;width:47;height:2" coordorigin="7035,5" coordsize="47,0" path="m7035,5l7082,5e" filled="f" stroked="t" strokeweight=".189pt" strokecolor="#686868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4.670105pt;margin-top:4.343412pt;width:27.422476pt;height:16pt;mso-position-horizontal-relative:page;mso-position-vertical-relative:paragraph;z-index:-4801" type="#_x0000_t202" filled="f" stroked="f">
            <v:textbox inset="0,0,0,0">
              <w:txbxContent>
                <w:p>
                  <w:pPr>
                    <w:spacing w:before="0" w:after="0" w:line="320" w:lineRule="exact"/>
                    <w:ind w:right="-88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2D2D2D"/>
                      <w:w w:val="83"/>
                      <w:i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2D2D2D"/>
                      <w:spacing w:val="-5"/>
                      <w:w w:val="84"/>
                      <w:i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050505"/>
                      <w:spacing w:val="-67"/>
                      <w:w w:val="69"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2D2D2D"/>
                      <w:spacing w:val="0"/>
                      <w:w w:val="64"/>
                      <w:i/>
                    </w:rPr>
                    <w:t>7iiít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  <w:position w:val="1"/>
        </w:rPr>
        <w:t>CQ{if!,dencial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84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éste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32"/>
          <w:i/>
          <w:position w:val="1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8"/>
          <w:w w:val="132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1D1D1D"/>
          <w:spacing w:val="0"/>
          <w:w w:val="100"/>
          <w:i/>
          <w:position w:val="1"/>
        </w:rPr>
        <w:t>f{i</w:t>
      </w:r>
      <w:r>
        <w:rPr>
          <w:rFonts w:ascii="Arial" w:hAnsi="Arial" w:cs="Arial" w:eastAsia="Arial"/>
          <w:sz w:val="16"/>
          <w:szCs w:val="16"/>
          <w:color w:val="1D1D1D"/>
          <w:spacing w:val="-19"/>
          <w:w w:val="100"/>
          <w:i/>
          <w:position w:val="1"/>
        </w:rPr>
        <w:t>,</w:t>
      </w:r>
      <w:r>
        <w:rPr>
          <w:rFonts w:ascii="Arial" w:hAnsi="Arial" w:cs="Arial" w:eastAsia="Arial"/>
          <w:sz w:val="16"/>
          <w:szCs w:val="16"/>
          <w:color w:val="2D2D2D"/>
          <w:spacing w:val="-4"/>
          <w:w w:val="100"/>
          <w:i/>
          <w:position w:val="1"/>
        </w:rPr>
        <w:t>$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1"/>
        </w:rPr>
        <w:t>4'bera/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  <w:i/>
          <w:position w:val="1"/>
        </w:rPr>
        <w:t> </w:t>
      </w:r>
      <w:r>
        <w:rPr>
          <w:rFonts w:ascii="Arial" w:hAnsi="Arial" w:cs="Arial" w:eastAsia="Arial"/>
          <w:sz w:val="11"/>
          <w:szCs w:val="11"/>
          <w:color w:val="828282"/>
          <w:spacing w:val="-7"/>
          <w:w w:val="66"/>
          <w:i/>
          <w:position w:val="-2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titula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  <w:position w:val="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misma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  <w:position w:val="1"/>
        </w:rPr>
        <w:t>p(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  <w:position w:val="1"/>
        </w:rPr>
        <w:t>i.iisable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95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  <w:position w:val="1"/>
        </w:rPr>
        <w:t>dich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3"/>
          <w:i/>
          <w:position w:val="1"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-6"/>
          <w:w w:val="59"/>
          <w:i/>
          <w:position w:val="1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0"/>
          <w:w w:val="110"/>
          <w:i/>
          <w:position w:val="1"/>
        </w:rPr>
        <w:t>íif!ówación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0"/>
          <w:w w:val="111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-1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las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4" w:after="0" w:line="180" w:lineRule="exact"/>
        <w:ind w:left="3618" w:right="79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  <w:position w:val="-2"/>
        </w:rPr>
        <w:t>dis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86"/>
          <w:i/>
          <w:position w:val="-2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86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37"/>
          <w:w w:val="86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86"/>
          <w:i/>
          <w:position w:val="-2"/>
        </w:rPr>
        <w:t>Ji: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86"/>
          <w:i/>
          <w:position w:val="-2"/>
        </w:rPr>
        <w:t>(a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  <w:position w:val="-2"/>
        </w:rPr>
        <w:t>r¡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86"/>
          <w:i/>
          <w:position w:val="-2"/>
        </w:rPr>
        <w:t>$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0"/>
          <w:w w:val="86"/>
          <w:i/>
          <w:position w:val="-2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0"/>
          <w:w w:val="86"/>
          <w:i/>
          <w:position w:val="-2"/>
        </w:rPr>
        <w:t>      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27"/>
          <w:w w:val="86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0"/>
          <w:w w:val="86"/>
          <w:position w:val="-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0"/>
          <w:w w:val="86"/>
          <w:position w:val="-2"/>
        </w:rPr>
        <w:t>    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9"/>
          <w:w w:val="86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0"/>
          <w:w w:val="142"/>
          <w:i/>
          <w:position w:val="-2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-26"/>
          <w:w w:val="142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152"/>
          <w:i/>
          <w:position w:val="-2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10"/>
          <w:w w:val="74"/>
          <w:i/>
          <w:position w:val="-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0"/>
          <w:w w:val="74"/>
          <w:i/>
          <w:position w:val="-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-3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0"/>
          <w:w w:val="90"/>
          <w:i/>
          <w:position w:val="-2"/>
        </w:rPr>
        <w:t>JÍ!p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1"/>
          <w:w w:val="9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0"/>
          <w:w w:val="90"/>
          <w:i/>
          <w:position w:val="-2"/>
        </w:rPr>
        <w:t>f!ici.Úa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0"/>
          <w:w w:val="90"/>
          <w:i/>
          <w:position w:val="-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12"/>
          <w:w w:val="9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marca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  <w:i/>
          <w:position w:val="-2"/>
        </w:rPr>
        <w:t>Leyy/o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13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  <w:position w:val="-2"/>
        </w:rPr>
        <w:t>presev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5"/>
          <w:w w:val="102"/>
          <w:i/>
          <w:position w:val="-2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-6"/>
          <w:w w:val="71"/>
          <w:i/>
          <w:position w:val="-2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0"/>
          <w:w w:val="116"/>
          <w:i/>
          <w:position w:val="-2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444444"/>
          <w:spacing w:val="-12"/>
          <w:w w:val="116"/>
          <w:i/>
          <w:position w:val="-2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0"/>
          <w:w w:val="99"/>
          <w:i/>
          <w:position w:val="-2"/>
        </w:rPr>
        <w:t>riia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0"/>
          <w:w w:val="100"/>
          <w:i/>
          <w:position w:val="-2"/>
        </w:rPr>
        <w:t>1é.n.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0"/>
          <w:w w:val="100"/>
          <w:i/>
          <w:position w:val="-2"/>
        </w:rPr>
        <w:t>                           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4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avis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  <w:position w:val="-2"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72" w:lineRule="exact"/>
        <w:ind w:left="4202" w:right="1335"/>
        <w:jc w:val="center"/>
        <w:tabs>
          <w:tab w:pos="5540" w:val="left"/>
          <w:tab w:pos="6240" w:val="left"/>
          <w:tab w:pos="7460" w:val="left"/>
          <w:tab w:pos="8100" w:val="left"/>
          <w:tab w:pos="9000" w:val="left"/>
          <w:tab w:pos="962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133"/>
          <w:position w:val="-1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4"/>
          <w:w w:val="133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C9C9C"/>
          <w:spacing w:val="1"/>
          <w:w w:val="54"/>
          <w:position w:val="-1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-13"/>
          <w:w w:val="133"/>
          <w:position w:val="-1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9C9C9C"/>
          <w:spacing w:val="0"/>
          <w:w w:val="26"/>
          <w:position w:val="-1"/>
        </w:rPr>
        <w:t>_</w:t>
      </w:r>
      <w:r>
        <w:rPr>
          <w:rFonts w:ascii="Times New Roman" w:hAnsi="Times New Roman" w:cs="Times New Roman" w:eastAsia="Times New Roman"/>
          <w:sz w:val="7"/>
          <w:szCs w:val="7"/>
          <w:color w:val="9C9C9C"/>
          <w:spacing w:val="-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190"/>
          <w:position w:val="-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-10"/>
          <w:w w:val="19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96969"/>
          <w:spacing w:val="-7"/>
          <w:w w:val="84"/>
          <w:i/>
          <w:position w:val="-1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60"/>
          <w:i/>
          <w:position w:val="-1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3"/>
          <w:w w:val="60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9C9C9C"/>
          <w:spacing w:val="0"/>
          <w:w w:val="50"/>
          <w:i/>
          <w:position w:val="-1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9C9C9C"/>
          <w:spacing w:val="-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96969"/>
          <w:spacing w:val="0"/>
          <w:w w:val="82"/>
          <w:i/>
          <w:position w:val="-1"/>
        </w:rPr>
        <w:t>f•.</w:t>
      </w:r>
      <w:r>
        <w:rPr>
          <w:rFonts w:ascii="Times New Roman" w:hAnsi="Times New Roman" w:cs="Times New Roman" w:eastAsia="Times New Roman"/>
          <w:sz w:val="7"/>
          <w:szCs w:val="7"/>
          <w:color w:val="696969"/>
          <w:spacing w:val="-3"/>
          <w:w w:val="83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-1"/>
          <w:w w:val="127"/>
          <w:i/>
          <w:position w:val="-1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190"/>
          <w:i/>
          <w:position w:val="-1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100"/>
          <w:i/>
          <w:position w:val="-1"/>
        </w:rPr>
        <w:tab/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100"/>
          <w:i/>
          <w:position w:val="-1"/>
        </w:rPr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100"/>
          <w:position w:val="-1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44444"/>
          <w:spacing w:val="4"/>
          <w:w w:val="111"/>
          <w:position w:val="-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9C9C9C"/>
          <w:spacing w:val="-13"/>
          <w:w w:val="181"/>
          <w:position w:val="-1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0"/>
          <w:w w:val="49"/>
          <w:position w:val="-1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-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C9C9C"/>
          <w:spacing w:val="0"/>
          <w:w w:val="117"/>
          <w:position w:val="-1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9C9C9C"/>
          <w:spacing w:val="-3"/>
          <w:w w:val="117"/>
          <w:position w:val="-1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B5B5B5"/>
          <w:spacing w:val="0"/>
          <w:w w:val="74"/>
          <w:position w:val="-1"/>
        </w:rPr>
        <w:t>1.</w:t>
      </w:r>
      <w:r>
        <w:rPr>
          <w:rFonts w:ascii="Times New Roman" w:hAnsi="Times New Roman" w:cs="Times New Roman" w:eastAsia="Times New Roman"/>
          <w:sz w:val="8"/>
          <w:szCs w:val="8"/>
          <w:color w:val="B5B5B5"/>
          <w:spacing w:val="-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C9C9C"/>
          <w:spacing w:val="0"/>
          <w:w w:val="98"/>
          <w:position w:val="-1"/>
        </w:rPr>
        <w:t>&lt;</w:t>
      </w:r>
      <w:r>
        <w:rPr>
          <w:rFonts w:ascii="Times New Roman" w:hAnsi="Times New Roman" w:cs="Times New Roman" w:eastAsia="Times New Roman"/>
          <w:sz w:val="8"/>
          <w:szCs w:val="8"/>
          <w:color w:val="9C9C9C"/>
          <w:spacing w:val="3"/>
          <w:w w:val="98"/>
          <w:position w:val="-1"/>
        </w:rPr>
        <w:t>&gt;</w:t>
      </w:r>
      <w:r>
        <w:rPr>
          <w:rFonts w:ascii="Times New Roman" w:hAnsi="Times New Roman" w:cs="Times New Roman" w:eastAsia="Times New Roman"/>
          <w:sz w:val="8"/>
          <w:szCs w:val="8"/>
          <w:color w:val="B5B5B5"/>
          <w:spacing w:val="0"/>
          <w:w w:val="12"/>
          <w:position w:val="-1"/>
        </w:rPr>
        <w:t>_</w:t>
      </w:r>
      <w:r>
        <w:rPr>
          <w:rFonts w:ascii="Times New Roman" w:hAnsi="Times New Roman" w:cs="Times New Roman" w:eastAsia="Times New Roman"/>
          <w:sz w:val="8"/>
          <w:szCs w:val="8"/>
          <w:color w:val="B5B5B5"/>
          <w:spacing w:val="-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C9C9C"/>
          <w:spacing w:val="1"/>
          <w:w w:val="205"/>
          <w:position w:val="-1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B5B5B5"/>
          <w:spacing w:val="0"/>
          <w:w w:val="55"/>
          <w:position w:val="-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B5B5B5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B5B5B5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8"/>
          <w:szCs w:val="8"/>
          <w:color w:val="9C9C9C"/>
          <w:spacing w:val="-4"/>
          <w:w w:val="98"/>
          <w:position w:val="-1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B5B5B5"/>
          <w:spacing w:val="-5"/>
          <w:w w:val="58"/>
          <w:position w:val="-1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9C9C9C"/>
          <w:spacing w:val="0"/>
          <w:w w:val="24"/>
          <w:position w:val="-1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9C9C9C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9C9C9C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0"/>
          <w:w w:val="174"/>
          <w:position w:val="-1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10"/>
          <w:w w:val="174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0"/>
          <w:w w:val="63"/>
          <w:position w:val="-1"/>
        </w:rPr>
        <w:t>.-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2"/>
          <w:w w:val="63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C9C9C"/>
          <w:spacing w:val="0"/>
          <w:w w:val="100"/>
          <w:position w:val="-1"/>
        </w:rPr>
        <w:t>_:</w:t>
      </w:r>
      <w:r>
        <w:rPr>
          <w:rFonts w:ascii="Times New Roman" w:hAnsi="Times New Roman" w:cs="Times New Roman" w:eastAsia="Times New Roman"/>
          <w:sz w:val="8"/>
          <w:szCs w:val="8"/>
          <w:color w:val="9C9C9C"/>
          <w:spacing w:val="0"/>
          <w:w w:val="100"/>
          <w:position w:val="-1"/>
        </w:rPr>
        <w:t>   </w:t>
      </w:r>
      <w:r>
        <w:rPr>
          <w:rFonts w:ascii="Times New Roman" w:hAnsi="Times New Roman" w:cs="Times New Roman" w:eastAsia="Times New Roman"/>
          <w:sz w:val="8"/>
          <w:szCs w:val="8"/>
          <w:color w:val="9C9C9C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44444"/>
          <w:spacing w:val="0"/>
          <w:w w:val="100"/>
          <w:position w:val="-1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444444"/>
          <w:spacing w:val="-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44444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444444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8"/>
          <w:szCs w:val="8"/>
          <w:color w:val="696969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69696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96969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-3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11"/>
          <w:szCs w:val="11"/>
          <w:color w:val="828282"/>
          <w:spacing w:val="0"/>
          <w:w w:val="100"/>
          <w:position w:val="-1"/>
        </w:rPr>
        <w:t>.:</w:t>
      </w:r>
      <w:r>
        <w:rPr>
          <w:rFonts w:ascii="Times New Roman" w:hAnsi="Times New Roman" w:cs="Times New Roman" w:eastAsia="Times New Roman"/>
          <w:sz w:val="11"/>
          <w:szCs w:val="11"/>
          <w:color w:val="828282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28282"/>
          <w:spacing w:val="0"/>
          <w:w w:val="115"/>
          <w:position w:val="-1"/>
        </w:rPr>
        <w:t>'"</w:t>
      </w:r>
      <w:r>
        <w:rPr>
          <w:rFonts w:ascii="Times New Roman" w:hAnsi="Times New Roman" w:cs="Times New Roman" w:eastAsia="Times New Roman"/>
          <w:sz w:val="11"/>
          <w:szCs w:val="11"/>
          <w:color w:val="828282"/>
          <w:spacing w:val="4"/>
          <w:w w:val="115"/>
          <w:position w:val="-1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9C9C9C"/>
          <w:spacing w:val="-6"/>
          <w:w w:val="34"/>
          <w:position w:val="-1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828282"/>
          <w:spacing w:val="-3"/>
          <w:w w:val="81"/>
          <w:position w:val="-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-17"/>
          <w:w w:val="127"/>
          <w:position w:val="-1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9C9C9C"/>
          <w:spacing w:val="1"/>
          <w:w w:val="78"/>
          <w:position w:val="-1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444444"/>
          <w:spacing w:val="0"/>
          <w:w w:val="220"/>
          <w:position w:val="-1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444444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444444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1"/>
          <w:szCs w:val="11"/>
          <w:color w:val="9C9C9C"/>
          <w:spacing w:val="-17"/>
          <w:w w:val="85"/>
          <w:position w:val="-1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828282"/>
          <w:spacing w:val="0"/>
          <w:w w:val="70"/>
          <w:position w:val="-1"/>
        </w:rPr>
        <w:t>·;.</w:t>
      </w:r>
      <w:r>
        <w:rPr>
          <w:rFonts w:ascii="Times New Roman" w:hAnsi="Times New Roman" w:cs="Times New Roman" w:eastAsia="Times New Roman"/>
          <w:sz w:val="11"/>
          <w:szCs w:val="11"/>
          <w:color w:val="828282"/>
          <w:spacing w:val="-12"/>
          <w:w w:val="71"/>
          <w:position w:val="-1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828282"/>
          <w:spacing w:val="0"/>
          <w:w w:val="85"/>
          <w:position w:val="-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828282"/>
          <w:spacing w:val="5"/>
          <w:w w:val="85"/>
          <w:position w:val="-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545454"/>
          <w:spacing w:val="0"/>
          <w:w w:val="103"/>
          <w:position w:val="-1"/>
        </w:rPr>
        <w:t>W</w:t>
      </w:r>
      <w:r>
        <w:rPr>
          <w:rFonts w:ascii="Times New Roman" w:hAnsi="Times New Roman" w:cs="Times New Roman" w:eastAsia="Times New Roman"/>
          <w:sz w:val="12"/>
          <w:szCs w:val="12"/>
          <w:color w:val="545454"/>
          <w:spacing w:val="-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0"/>
          <w:w w:val="24"/>
          <w:position w:val="-1"/>
        </w:rPr>
        <w:t>c-.-</w:t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2"/>
          <w:szCs w:val="12"/>
          <w:color w:val="696969"/>
          <w:spacing w:val="0"/>
          <w:w w:val="89"/>
          <w:position w:val="-1"/>
        </w:rPr>
        <w:t>,•"</w:t>
      </w:r>
      <w:r>
        <w:rPr>
          <w:rFonts w:ascii="Times New Roman" w:hAnsi="Times New Roman" w:cs="Times New Roman" w:eastAsia="Times New Roman"/>
          <w:sz w:val="12"/>
          <w:szCs w:val="12"/>
          <w:color w:val="696969"/>
          <w:spacing w:val="-14"/>
          <w:w w:val="89"/>
          <w:position w:val="-1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545454"/>
          <w:spacing w:val="0"/>
          <w:w w:val="62"/>
          <w:position w:val="-1"/>
        </w:rPr>
        <w:t>.:.::</w:t>
      </w:r>
      <w:r>
        <w:rPr>
          <w:rFonts w:ascii="Times New Roman" w:hAnsi="Times New Roman" w:cs="Times New Roman" w:eastAsia="Times New Roman"/>
          <w:sz w:val="12"/>
          <w:szCs w:val="12"/>
          <w:color w:val="2D2D2D"/>
          <w:spacing w:val="0"/>
          <w:w w:val="116"/>
          <w:position w:val="-1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53" w:lineRule="exact"/>
        <w:ind w:left="3618" w:right="76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5.038574pt;margin-top:3.112401pt;width:97.642909pt;height:15.5pt;mso-position-horizontal-relative:page;mso-position-vertical-relative:paragraph;z-index:-4800" type="#_x0000_t202" filled="f" stroked="f">
            <v:textbox inset="0,0,0,0">
              <w:txbxContent>
                <w:p>
                  <w:pPr>
                    <w:spacing w:before="0" w:after="0" w:line="310" w:lineRule="exact"/>
                    <w:ind w:right="-86"/>
                    <w:jc w:val="left"/>
                    <w:tabs>
                      <w:tab w:pos="1880" w:val="left"/>
                    </w:tabs>
                    <w:rPr>
                      <w:rFonts w:ascii="Arial" w:hAnsi="Arial" w:cs="Arial" w:eastAsia="Arial"/>
                      <w:sz w:val="31"/>
                      <w:szCs w:val="31"/>
                    </w:rPr>
                  </w:pPr>
                  <w:rPr/>
                  <w:r>
                    <w:rPr>
                      <w:rFonts w:ascii="Arial" w:hAnsi="Arial" w:cs="Arial" w:eastAsia="Arial"/>
                      <w:sz w:val="31"/>
                      <w:szCs w:val="31"/>
                      <w:color w:val="828282"/>
                      <w:w w:val="73"/>
                      <w:i/>
                    </w:rPr>
                    <w:t>ii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828282"/>
                      <w:spacing w:val="10"/>
                      <w:w w:val="72"/>
                      <w:i/>
                    </w:rPr>
                    <w:t>;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696969"/>
                      <w:spacing w:val="0"/>
                      <w:w w:val="63"/>
                      <w:i/>
                    </w:rPr>
                    <w:t>f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696969"/>
                      <w:spacing w:val="-8"/>
                      <w:w w:val="64"/>
                      <w:i/>
                    </w:rPr>
                    <w:t>i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828282"/>
                      <w:spacing w:val="-14"/>
                      <w:w w:val="38"/>
                      <w:i/>
                    </w:rPr>
                    <w:t>;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696969"/>
                      <w:spacing w:val="0"/>
                      <w:w w:val="51"/>
                      <w:i/>
                    </w:rPr>
                    <w:t>@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696969"/>
                      <w:spacing w:val="-42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696969"/>
                      <w:spacing w:val="0"/>
                      <w:w w:val="50"/>
                      <w:i/>
                    </w:rPr>
                    <w:t>j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696969"/>
                      <w:spacing w:val="0"/>
                      <w:w w:val="50"/>
                      <w:i/>
                    </w:rPr>
                    <w:t>"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696969"/>
                      <w:spacing w:val="13"/>
                      <w:w w:val="5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828282"/>
                      <w:spacing w:val="0"/>
                      <w:w w:val="31"/>
                    </w:rPr>
                    <w:t>·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828282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828282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444444"/>
                      <w:spacing w:val="0"/>
                      <w:w w:val="76"/>
                    </w:rPr>
                    <w:t>.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confidenéiaJí'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  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habrá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C9C9C"/>
          <w:spacing w:val="0"/>
          <w:w w:val="5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9C9C9C"/>
          <w:spacing w:val="3"/>
          <w:w w:val="5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6"/>
          <w:i/>
        </w:rPr>
        <w:t>Cf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76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0"/>
          <w:w w:val="76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-4"/>
          <w:w w:val="7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leíd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aceptad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74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-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3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0"/>
          <w:w w:val="83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696969"/>
          <w:spacing w:val="-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0"/>
          <w:w w:val="100"/>
          <w:i/>
        </w:rPr>
        <w:t>rpoiticula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-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-25"/>
          <w:w w:val="100"/>
        </w:rPr>
        <w:t>(</w:t>
      </w:r>
      <w:r>
        <w:rPr>
          <w:rFonts w:ascii="Arial" w:hAnsi="Arial" w:cs="Arial" w:eastAsia="Arial"/>
          <w:sz w:val="15"/>
          <w:szCs w:val="15"/>
          <w:color w:val="696969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color w:val="696969"/>
          <w:spacing w:val="-13"/>
          <w:w w:val="100"/>
        </w:rPr>
        <w:t>'</w:t>
      </w:r>
      <w:r>
        <w:rPr>
          <w:rFonts w:ascii="Arial" w:hAnsi="Arial" w:cs="Arial" w:eastAsia="Arial"/>
          <w:sz w:val="15"/>
          <w:szCs w:val="15"/>
          <w:color w:val="828282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828282"/>
          <w:spacing w:val="0"/>
          <w:w w:val="100"/>
        </w:rPr>
        <w:t>·</w:t>
      </w:r>
      <w:r>
        <w:rPr>
          <w:rFonts w:ascii="Arial" w:hAnsi="Arial" w:cs="Arial" w:eastAsia="Arial"/>
          <w:sz w:val="15"/>
          <w:szCs w:val="15"/>
          <w:color w:val="828282"/>
          <w:spacing w:val="0"/>
          <w:w w:val="100"/>
        </w:rPr>
        <w:t>     </w:t>
      </w:r>
      <w:r>
        <w:rPr>
          <w:rFonts w:ascii="Arial" w:hAnsi="Arial" w:cs="Arial" w:eastAsia="Arial"/>
          <w:sz w:val="15"/>
          <w:szCs w:val="15"/>
          <w:color w:val="828282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44444"/>
          <w:spacing w:val="0"/>
          <w:w w:val="63"/>
        </w:rPr>
        <w:t>.</w:t>
      </w:r>
      <w:r>
        <w:rPr>
          <w:rFonts w:ascii="Arial" w:hAnsi="Arial" w:cs="Arial" w:eastAsia="Arial"/>
          <w:sz w:val="15"/>
          <w:szCs w:val="15"/>
          <w:color w:val="444444"/>
          <w:spacing w:val="0"/>
          <w:w w:val="63"/>
        </w:rPr>
        <w:t>  </w:t>
      </w:r>
      <w:r>
        <w:rPr>
          <w:rFonts w:ascii="Arial" w:hAnsi="Arial" w:cs="Arial" w:eastAsia="Arial"/>
          <w:sz w:val="15"/>
          <w:szCs w:val="15"/>
          <w:color w:val="444444"/>
          <w:spacing w:val="8"/>
          <w:w w:val="6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aporta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6" w:lineRule="exact"/>
        <w:ind w:left="3618" w:right="1578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shape style="position:absolute;margin-left:336pt;margin-top:13.042023pt;width:72pt;height:11.52pt;mso-position-horizontal-relative:page;mso-position-vertical-relative:paragraph;z-index:-4812" type="#_x0000_t75">
            <v:imagedata r:id="rId290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                                                                        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28282"/>
          <w:spacing w:val="0"/>
          <w:w w:val="48"/>
          <w:i/>
        </w:rPr>
        <w:t>¿?:,</w:t>
      </w:r>
      <w:r>
        <w:rPr>
          <w:rFonts w:ascii="Times New Roman" w:hAnsi="Times New Roman" w:cs="Times New Roman" w:eastAsia="Times New Roman"/>
          <w:sz w:val="21"/>
          <w:szCs w:val="21"/>
          <w:color w:val="828282"/>
          <w:spacing w:val="-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44444"/>
          <w:spacing w:val="0"/>
          <w:w w:val="45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444444"/>
          <w:spacing w:val="-14"/>
          <w:w w:val="45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696969"/>
          <w:spacing w:val="0"/>
          <w:w w:val="84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696969"/>
          <w:spacing w:val="0"/>
          <w:w w:val="100"/>
        </w:rPr>
        <w:t>                       </w:t>
      </w:r>
      <w:r>
        <w:rPr>
          <w:rFonts w:ascii="Times New Roman" w:hAnsi="Times New Roman" w:cs="Times New Roman" w:eastAsia="Times New Roman"/>
          <w:sz w:val="21"/>
          <w:szCs w:val="21"/>
          <w:color w:val="69696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96969"/>
          <w:spacing w:val="-24"/>
          <w:w w:val="127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545454"/>
          <w:spacing w:val="0"/>
          <w:w w:val="38"/>
        </w:rPr>
        <w:t>..</w:t>
      </w:r>
      <w:r>
        <w:rPr>
          <w:rFonts w:ascii="Times New Roman" w:hAnsi="Times New Roman" w:cs="Times New Roman" w:eastAsia="Times New Roman"/>
          <w:sz w:val="21"/>
          <w:szCs w:val="21"/>
          <w:color w:val="54545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2828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0" w:lineRule="auto"/>
        <w:ind w:left="3609" w:right="83" w:firstLine="10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27.68pt;margin-top:5.036232pt;width:67.199997pt;height:146.880005pt;mso-position-horizontal-relative:page;mso-position-vertical-relative:paragraph;z-index:-4811" type="#_x0000_t75">
            <v:imagedata r:id="rId291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QUINCUAGÉSIM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SEXTO.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obligado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tengan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obtenga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genere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confidencial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deberá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crea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una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bas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conteng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índice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temátic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misma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sirva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efecto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estadísticos.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50" w:lineRule="auto"/>
        <w:ind w:left="3613" w:right="92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517.440002pt;margin-top:11.097107pt;width:50.880001pt;height:64.320000pt;mso-position-horizontal-relative:page;mso-position-vertical-relative:paragraph;z-index:-4810" type="#_x0000_t75">
            <v:imagedata r:id="rId292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obligado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deberá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tene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únicamente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posesión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confidencial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indí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nsable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sól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tiemp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necesario.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1" w:lineRule="auto"/>
        <w:ind w:left="3618" w:right="961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QUINCUAGÉSIM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SÉPTIMO.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efecto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previst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120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fracció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2"/>
          <w:i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2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8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entender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dolo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deliberad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intenció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clasifica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reserv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5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28282"/>
          <w:spacing w:val="0"/>
          <w:w w:val="5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cumple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dicha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características.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03" w:lineRule="exact"/>
        <w:ind w:left="6688" w:right="4341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  <w:position w:val="-1"/>
        </w:rPr>
        <w:t>30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4" w:after="0" w:line="240" w:lineRule="auto"/>
        <w:ind w:left="11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59"/>
        </w:rPr>
        <w:t>www.jaHoc0.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-11"/>
          <w:w w:val="15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59"/>
        </w:rPr>
        <w:t>x1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130" w:lineRule="exact"/>
        <w:ind w:left="1870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050505"/>
          <w:spacing w:val="0"/>
          <w:w w:val="107"/>
          <w:position w:val="-1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94" w:lineRule="exact"/>
        <w:ind w:left="1904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1D1D1D"/>
          <w:spacing w:val="0"/>
          <w:w w:val="103"/>
        </w:rPr>
        <w:t>\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80" w:h="15380"/>
          <w:pgMar w:top="140" w:bottom="280" w:left="160" w:right="700"/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56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2pt;height:49.92pt;mso-position-horizontal-relative:char;mso-position-vertical-relative:line" type="#_x0000_t75">
            <v:imagedata r:id="rId29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7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9.120005pt;height:57.6pt;mso-position-horizontal-relative:char;mso-position-vertical-relative:line" type="#_x0000_t75">
            <v:imagedata r:id="rId29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56" w:lineRule="exact"/>
        <w:ind w:left="786" w:right="1349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46.7243pt;margin-top:-9.95913pt;width:49.084112pt;height:.1pt;mso-position-horizontal-relative:page;mso-position-vertical-relative:paragraph;z-index:-4793" coordorigin="934,-199" coordsize="982,2">
            <v:shape style="position:absolute;left:934;top:-199;width:982;height:2" coordorigin="934,-199" coordsize="982,0" path="m934,-199l1916,-199e" filled="f" stroked="t" strokeweight=".471963pt" strokecolor="#1C1C1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4"/>
          <w:position w:val="-1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38" w:lineRule="exact"/>
        <w:ind w:left="425" w:right="935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13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14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76" w:lineRule="auto"/>
        <w:ind w:left="146" w:right="483" w:firstLine="1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81.103943pt;margin-top:24.076506pt;width:1.533878pt;height:350.290106pt;mso-position-horizontal-relative:page;mso-position-vertical-relative:paragraph;z-index:-4792" coordorigin="11622,482" coordsize="31,7006">
            <v:group style="position:absolute;left:11632;top:491;width:2;height:6370" coordorigin="11632,491" coordsize="2,6370">
              <v:shape style="position:absolute;left:11632;top:491;width:2;height:6370" coordorigin="11632,491" coordsize="0,6370" path="m11632,6861l11632,491e" filled="f" stroked="t" strokeweight=".943925pt" strokecolor="#181818">
                <v:path arrowok="t"/>
              </v:shape>
            </v:group>
            <v:group style="position:absolute;left:11643;top:6714;width:2;height:764" coordorigin="11643,6714" coordsize="2,764">
              <v:shape style="position:absolute;left:11643;top:6714;width:2;height:764" coordorigin="11643,6714" coordsize="0,764" path="m11643,7478l11643,6714e" filled="f" stroked="t" strokeweight=".943925pt" strokecolor="#1F1F1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2"/>
          <w:i/>
        </w:rPr>
        <w:t>QUINCUAGÉSIMO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9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2"/>
          <w:i/>
        </w:rPr>
        <w:t>OCTAVO.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2"/>
          <w:i/>
        </w:rPr>
        <w:t>-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9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2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2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9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sujet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obligado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deberá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llevar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registr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servidores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públicos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personal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naturalez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atribucione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tenga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acceso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documento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clasificado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2"/>
          <w:i/>
        </w:rPr>
        <w:t>como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reservados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y/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confidenciales,</w:t>
      </w:r>
      <w:r>
        <w:rPr>
          <w:rFonts w:ascii="Arial" w:hAnsi="Arial" w:cs="Arial" w:eastAsia="Arial"/>
          <w:sz w:val="16"/>
          <w:szCs w:val="16"/>
          <w:color w:val="181818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deberán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asegurarse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mismos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tenga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conocimient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responsabilidad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adquieren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manejo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esa</w:t>
      </w:r>
      <w:r>
        <w:rPr>
          <w:rFonts w:ascii="Arial" w:hAnsi="Arial" w:cs="Arial" w:eastAsia="Arial"/>
          <w:sz w:val="16"/>
          <w:szCs w:val="16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información.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8" w:lineRule="auto"/>
        <w:ind w:left="151" w:right="48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95"/>
          <w:i/>
        </w:rPr>
        <w:t>QUINCUAGÉSIMO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9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NOVENO.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acta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y/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acuerdos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emit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Comit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é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clasificació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2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7"/>
          <w:i/>
        </w:rPr>
        <w:t>dese/osificació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7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9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información,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serán</w:t>
      </w:r>
      <w:r>
        <w:rPr>
          <w:rFonts w:ascii="Arial" w:hAnsi="Arial" w:cs="Arial" w:eastAsia="Arial"/>
          <w:sz w:val="16"/>
          <w:szCs w:val="16"/>
          <w:color w:val="181818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libre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acceso.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9" w:right="474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82"/>
          <w:i/>
        </w:rPr>
        <w:t>LEY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2"/>
          <w:i/>
        </w:rPr>
        <w:t>   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8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GENERAL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PREVENIR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0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8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SANCIONAR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DELITOS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MATERIA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8"/>
          <w:i/>
        </w:rPr>
        <w:t>SECUESTRO,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8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3"/>
          <w:i/>
        </w:rPr>
        <w:t>REGLAMENTARIA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9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9"/>
          <w:i/>
        </w:rPr>
        <w:t>FRACCIÓ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9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9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89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XXI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0"/>
          <w:i/>
        </w:rPr>
        <w:t>ARTICULO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9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</w:rPr>
        <w:t>73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3"/>
          <w:i/>
        </w:rPr>
        <w:t>CONSTITUCIÓ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3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9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POLITICA</w:t>
      </w:r>
      <w:r>
        <w:rPr>
          <w:rFonts w:ascii="Arial" w:hAnsi="Arial" w:cs="Arial" w:eastAsia="Arial"/>
          <w:sz w:val="16"/>
          <w:szCs w:val="16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8"/>
          <w:i/>
        </w:rPr>
        <w:t>ESTADOS</w:t>
      </w:r>
      <w:r>
        <w:rPr>
          <w:rFonts w:ascii="Arial" w:hAnsi="Arial" w:cs="Arial" w:eastAsia="Arial"/>
          <w:sz w:val="16"/>
          <w:szCs w:val="16"/>
          <w:color w:val="070707"/>
          <w:spacing w:val="-8"/>
          <w:w w:val="88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8"/>
          <w:i/>
        </w:rPr>
        <w:t>UNIDOS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8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88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MEXICANOS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" w:right="7259"/>
        <w:jc w:val="both"/>
        <w:rPr>
          <w:rFonts w:ascii="Arial" w:hAnsi="Arial" w:cs="Arial" w:eastAsia="Arial"/>
          <w:sz w:val="14"/>
          <w:szCs w:val="14"/>
        </w:rPr>
      </w:pPr>
      <w:rPr/>
      <w:r>
        <w:rPr/>
        <w:pict>
          <v:shape style="position:absolute;margin-left:339.839996pt;margin-top:.700417pt;width:151.679993pt;height:33.599998pt;mso-position-horizontal-relative:page;mso-position-vertical-relative:paragraph;z-index:-4794" type="#_x0000_t75">
            <v:imagedata r:id="rId296" o:title=""/>
          </v:shape>
        </w:pic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Capítul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70707"/>
          <w:spacing w:val="0"/>
          <w:w w:val="100"/>
          <w:i/>
        </w:rPr>
        <w:t>XII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5" w:after="0" w:line="240" w:lineRule="auto"/>
        <w:ind w:left="14" w:right="386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Organizació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6"/>
          <w:i/>
        </w:rPr>
        <w:t>Federació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6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4"/>
          <w:i/>
        </w:rPr>
        <w:t>Entíd,ad,f'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84"/>
          <w:i/>
        </w:rPr>
        <w:t>S</w:t>
      </w:r>
      <w:r>
        <w:rPr>
          <w:rFonts w:ascii="Arial" w:hAnsi="Arial" w:cs="Arial" w:eastAsia="Arial"/>
          <w:sz w:val="16"/>
          <w:szCs w:val="16"/>
          <w:color w:val="3F3F3F"/>
          <w:spacing w:val="0"/>
          <w:w w:val="97"/>
          <w:i/>
        </w:rPr>
        <w:t>'</w:t>
      </w:r>
      <w:r>
        <w:rPr>
          <w:rFonts w:ascii="Arial" w:hAnsi="Arial" w:cs="Arial" w:eastAsia="Arial"/>
          <w:sz w:val="16"/>
          <w:szCs w:val="16"/>
          <w:color w:val="3F3F3F"/>
          <w:spacing w:val="-23"/>
          <w:w w:val="97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0"/>
          <w:i/>
        </w:rPr>
        <w:t>Fét1er·at•'vt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4" w:lineRule="auto"/>
        <w:ind w:right="46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40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Conform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dispuest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                                                                        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Polític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Estado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Unidos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Mexicanos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9"/>
          <w:i/>
        </w:rPr>
        <w:t>Ley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89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Genera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                                                               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disposiciones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2"/>
          <w:i/>
        </w:rPr>
        <w:t>Ley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2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9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institucione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                                               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gobierno</w:t>
      </w:r>
      <w:r>
        <w:rPr>
          <w:rFonts w:ascii="Arial" w:hAnsi="Arial" w:cs="Arial" w:eastAsia="Arial"/>
          <w:sz w:val="16"/>
          <w:szCs w:val="16"/>
          <w:color w:val="070707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Procuraduría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Justici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Federación,</w:t>
      </w:r>
      <w:r>
        <w:rPr>
          <w:rFonts w:ascii="Arial" w:hAnsi="Arial" w:cs="Arial" w:eastAsia="Arial"/>
          <w:sz w:val="16"/>
          <w:szCs w:val="16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Estado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                                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ámbit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competenci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acuerdo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lineamiento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7"/>
          <w:i/>
        </w:rPr>
        <w:t>establezc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7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9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6"/>
          <w:i/>
        </w:rPr>
        <w:t>Consejo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Nacional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Segurida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Pública,</w:t>
      </w:r>
      <w:r>
        <w:rPr>
          <w:rFonts w:ascii="Arial" w:hAnsi="Arial" w:cs="Arial" w:eastAsia="Arial"/>
          <w:sz w:val="16"/>
          <w:szCs w:val="16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deberán</w:t>
      </w:r>
      <w:r>
        <w:rPr>
          <w:rFonts w:ascii="Arial" w:hAnsi="Arial" w:cs="Arial" w:eastAsia="Arial"/>
          <w:sz w:val="16"/>
          <w:szCs w:val="16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coordinarse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para: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" w:right="480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3F3F3F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3F3F3F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Cumplir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-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objetivo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4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-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fin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282828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Ley;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9" w:after="0" w:line="240" w:lineRule="auto"/>
        <w:ind w:left="14" w:right="66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58"/>
          <w:i/>
        </w:rPr>
        <w:t>11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58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58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9"/>
          <w:i/>
        </w:rPr>
        <w:t>Diseñar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9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-13"/>
          <w:w w:val="99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proponer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impulsar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política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apoyo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  <w:i/>
        </w:rPr>
        <w:t>protecciónyrespa/d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-9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víctima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4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84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7"/>
          <w:i/>
        </w:rPr>
        <w:t>sus</w:t>
      </w:r>
      <w:r>
        <w:rPr>
          <w:rFonts w:ascii="Arial" w:hAnsi="Arial" w:cs="Arial" w:eastAsia="Arial"/>
          <w:sz w:val="16"/>
          <w:szCs w:val="16"/>
          <w:color w:val="070707"/>
          <w:spacing w:val="-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9"/>
          <w:i/>
        </w:rPr>
        <w:t>familiares;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4" w:after="0" w:line="278" w:lineRule="auto"/>
        <w:ind w:left="14" w:right="47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w w:val="55"/>
          <w:i/>
        </w:rPr>
        <w:t>111</w:t>
      </w:r>
      <w:r>
        <w:rPr>
          <w:rFonts w:ascii="Arial" w:hAnsi="Arial" w:cs="Arial" w:eastAsia="Arial"/>
          <w:sz w:val="16"/>
          <w:szCs w:val="16"/>
          <w:color w:val="282828"/>
          <w:w w:val="121"/>
          <w:i/>
        </w:rPr>
        <w:t>.</w:t>
      </w:r>
      <w:r>
        <w:rPr>
          <w:rFonts w:ascii="Arial" w:hAnsi="Arial" w:cs="Arial" w:eastAsia="Arial"/>
          <w:sz w:val="16"/>
          <w:szCs w:val="16"/>
          <w:color w:val="282828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Elabora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realizar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política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prevención</w:t>
      </w:r>
      <w:r>
        <w:rPr>
          <w:rFonts w:ascii="Arial" w:hAnsi="Arial" w:cs="Arial" w:eastAsia="Arial"/>
          <w:sz w:val="16"/>
          <w:szCs w:val="16"/>
          <w:color w:val="070707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social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-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disposiciones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establecida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present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Ley;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                                   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07070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707070"/>
          <w:spacing w:val="0"/>
          <w:w w:val="100"/>
        </w:rPr>
        <w:t>                               </w:t>
      </w:r>
      <w:r>
        <w:rPr>
          <w:rFonts w:ascii="Arial" w:hAnsi="Arial" w:cs="Arial" w:eastAsia="Arial"/>
          <w:sz w:val="16"/>
          <w:szCs w:val="16"/>
          <w:color w:val="707070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65656"/>
          <w:spacing w:val="0"/>
          <w:w w:val="78"/>
        </w:rPr>
        <w:t>':</w:t>
      </w:r>
      <w:r>
        <w:rPr>
          <w:rFonts w:ascii="Arial" w:hAnsi="Arial" w:cs="Arial" w:eastAsia="Arial"/>
          <w:sz w:val="16"/>
          <w:szCs w:val="16"/>
          <w:color w:val="565656"/>
          <w:spacing w:val="0"/>
          <w:w w:val="78"/>
        </w:rPr>
        <w:t>      </w:t>
      </w:r>
      <w:r>
        <w:rPr>
          <w:rFonts w:ascii="Arial" w:hAnsi="Arial" w:cs="Arial" w:eastAsia="Arial"/>
          <w:sz w:val="16"/>
          <w:szCs w:val="16"/>
          <w:color w:val="565656"/>
          <w:spacing w:val="25"/>
          <w:w w:val="78"/>
        </w:rPr>
        <w:t> </w:t>
      </w:r>
      <w:r>
        <w:rPr>
          <w:rFonts w:ascii="Arial" w:hAnsi="Arial" w:cs="Arial" w:eastAsia="Arial"/>
          <w:sz w:val="16"/>
          <w:szCs w:val="16"/>
          <w:color w:val="565656"/>
          <w:spacing w:val="0"/>
          <w:w w:val="117"/>
        </w:rPr>
        <w:t>{'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0" w:after="0" w:line="253" w:lineRule="auto"/>
        <w:ind w:left="5" w:right="601" w:firstLine="9"/>
        <w:jc w:val="left"/>
        <w:tabs>
          <w:tab w:pos="47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IV.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Formula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política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7"/>
          <w:i/>
        </w:rPr>
        <w:t>integr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8"/>
          <w:i/>
        </w:rPr>
        <w:t>(1(e</w:t>
      </w:r>
      <w:r>
        <w:rPr>
          <w:rFonts w:ascii="Arial" w:hAnsi="Arial" w:cs="Arial" w:eastAsia="Arial"/>
          <w:sz w:val="16"/>
          <w:szCs w:val="16"/>
          <w:color w:val="707070"/>
          <w:spacing w:val="-20"/>
          <w:w w:val="116"/>
          <w:i/>
        </w:rPr>
        <w:t>,</w:t>
      </w:r>
      <w:r>
        <w:rPr>
          <w:rFonts w:ascii="Arial" w:hAnsi="Arial" w:cs="Arial" w:eastAsia="Arial"/>
          <w:sz w:val="16"/>
          <w:szCs w:val="16"/>
          <w:color w:val="565656"/>
          <w:spacing w:val="-5"/>
          <w:w w:val="48"/>
          <w:i/>
        </w:rPr>
        <w:t>.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26"/>
          <w:i/>
        </w:rPr>
        <w:t>8I</w:t>
      </w:r>
      <w:r>
        <w:rPr>
          <w:rFonts w:ascii="Arial" w:hAnsi="Arial" w:cs="Arial" w:eastAsia="Arial"/>
          <w:sz w:val="16"/>
          <w:szCs w:val="16"/>
          <w:color w:val="181818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26"/>
          <w:i/>
        </w:rPr>
        <w:t>e"?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26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26"/>
          <w:i/>
        </w:rPr>
        <w:t>l</w:t>
      </w:r>
      <w:r>
        <w:rPr>
          <w:rFonts w:ascii="Arial" w:hAnsi="Arial" w:cs="Arial" w:eastAsia="Arial"/>
          <w:sz w:val="16"/>
          <w:szCs w:val="16"/>
          <w:color w:val="181818"/>
          <w:spacing w:val="1"/>
          <w:w w:val="126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27"/>
          <w:i/>
        </w:rPr>
        <w:t>as</w:t>
      </w:r>
      <w:r>
        <w:rPr>
          <w:rFonts w:ascii="Arial" w:hAnsi="Arial" w:cs="Arial" w:eastAsia="Arial"/>
          <w:sz w:val="16"/>
          <w:szCs w:val="16"/>
          <w:color w:val="181818"/>
          <w:spacing w:val="-16"/>
          <w:w w:val="126"/>
          <w:i/>
        </w:rPr>
        <w:t>,</w:t>
      </w:r>
      <w:r>
        <w:rPr>
          <w:rFonts w:ascii="Arial" w:hAnsi="Arial" w:cs="Arial" w:eastAsia="Arial"/>
          <w:sz w:val="16"/>
          <w:szCs w:val="16"/>
          <w:color w:val="ACACAC"/>
          <w:spacing w:val="0"/>
          <w:w w:val="41"/>
        </w:rPr>
        <w:t>··</w:t>
      </w:r>
      <w:r>
        <w:rPr>
          <w:rFonts w:ascii="Arial" w:hAnsi="Arial" w:cs="Arial" w:eastAsia="Arial"/>
          <w:sz w:val="16"/>
          <w:szCs w:val="16"/>
          <w:color w:val="ACACAC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1"/>
          <w:i/>
        </w:rPr>
        <w:t>continua</w:t>
      </w:r>
      <w:r>
        <w:rPr>
          <w:rFonts w:ascii="Arial" w:hAnsi="Arial" w:cs="Arial" w:eastAsia="Arial"/>
          <w:sz w:val="16"/>
          <w:szCs w:val="16"/>
          <w:color w:val="070707"/>
          <w:spacing w:val="-18"/>
          <w:w w:val="102"/>
          <w:i/>
        </w:rPr>
        <w:t>s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3"/>
          <w:i/>
        </w:rPr>
        <w:t>gi</w:t>
      </w:r>
      <w:r>
        <w:rPr>
          <w:rFonts w:ascii="Arial" w:hAnsi="Arial" w:cs="Arial" w:eastAsia="Arial"/>
          <w:sz w:val="16"/>
          <w:szCs w:val="16"/>
          <w:color w:val="282828"/>
          <w:spacing w:val="-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r;voÍ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les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10"/>
          <w:w w:val="23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5"/>
          <w:i/>
        </w:rPr>
        <w:t>as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4"/>
          <w:i/>
        </w:rPr>
        <w:t>í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programas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estrategias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combat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9"/>
          <w:i/>
        </w:rPr>
        <w:t>conductq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858585"/>
          <w:spacing w:val="10"/>
          <w:w w:val="42"/>
          <w:i/>
        </w:rPr>
        <w:t>: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preJII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taH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m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present</w:t>
      </w:r>
      <w:r>
        <w:rPr>
          <w:rFonts w:ascii="Arial" w:hAnsi="Arial" w:cs="Arial" w:eastAsia="Arial"/>
          <w:sz w:val="16"/>
          <w:szCs w:val="16"/>
          <w:color w:val="070707"/>
          <w:spacing w:val="-9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3F3F3F"/>
          <w:spacing w:val="-14"/>
          <w:w w:val="100"/>
          <w:i/>
        </w:rPr>
        <w:t>·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Ley¡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ab/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</w:r>
      <w:r>
        <w:rPr>
          <w:rFonts w:ascii="Arial" w:hAnsi="Arial" w:cs="Arial" w:eastAsia="Arial"/>
          <w:sz w:val="16"/>
          <w:szCs w:val="16"/>
          <w:color w:val="ACACAC"/>
          <w:spacing w:val="0"/>
          <w:w w:val="80"/>
        </w:rPr>
        <w:t>:·</w:t>
      </w:r>
      <w:r>
        <w:rPr>
          <w:rFonts w:ascii="Arial" w:hAnsi="Arial" w:cs="Arial" w:eastAsia="Arial"/>
          <w:sz w:val="16"/>
          <w:szCs w:val="16"/>
          <w:color w:val="ACACAC"/>
          <w:spacing w:val="0"/>
          <w:w w:val="80"/>
        </w:rPr>
        <w:t>  </w:t>
      </w:r>
      <w:r>
        <w:rPr>
          <w:rFonts w:ascii="Arial" w:hAnsi="Arial" w:cs="Arial" w:eastAsia="Arial"/>
          <w:sz w:val="16"/>
          <w:szCs w:val="16"/>
          <w:color w:val="ACACAC"/>
          <w:spacing w:val="27"/>
          <w:w w:val="80"/>
        </w:rPr>
        <w:t> </w:t>
      </w:r>
      <w:r>
        <w:rPr>
          <w:rFonts w:ascii="Arial" w:hAnsi="Arial" w:cs="Arial" w:eastAsia="Arial"/>
          <w:sz w:val="16"/>
          <w:szCs w:val="16"/>
          <w:color w:val="979797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214" w:lineRule="exact"/>
        <w:ind w:left="14" w:right="490" w:firstLine="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V.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9"/>
          <w:i/>
        </w:rPr>
        <w:t>Ejecutar,</w:t>
      </w:r>
      <w:r>
        <w:rPr>
          <w:rFonts w:ascii="Arial" w:hAnsi="Arial" w:cs="Arial" w:eastAsia="Arial"/>
          <w:sz w:val="16"/>
          <w:szCs w:val="16"/>
          <w:color w:val="070707"/>
          <w:spacing w:val="-15"/>
          <w:w w:val="99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dar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seguimiento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70707"/>
          <w:spacing w:val="0"/>
          <w:w w:val="76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70707"/>
          <w:spacing w:val="21"/>
          <w:w w:val="7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7"/>
          <w:i/>
        </w:rPr>
        <w:t>evalúcú·J9</w:t>
      </w:r>
      <w:r>
        <w:rPr>
          <w:rFonts w:ascii="Arial" w:hAnsi="Arial" w:cs="Arial" w:eastAsia="Arial"/>
          <w:sz w:val="16"/>
          <w:szCs w:val="16"/>
          <w:color w:val="070707"/>
          <w:spacing w:val="-17"/>
          <w:w w:val="97"/>
          <w:i/>
        </w:rPr>
        <w:t>s</w:t>
      </w:r>
      <w:r>
        <w:rPr>
          <w:rFonts w:ascii="Arial" w:hAnsi="Arial" w:cs="Arial" w:eastAsia="Arial"/>
          <w:sz w:val="16"/>
          <w:szCs w:val="16"/>
          <w:color w:val="979797"/>
          <w:spacing w:val="-5"/>
          <w:w w:val="97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7"/>
          <w:i/>
        </w:rPr>
        <w:t>políticas,</w:t>
      </w:r>
      <w:r>
        <w:rPr>
          <w:rFonts w:ascii="Arial" w:hAnsi="Arial" w:cs="Arial" w:eastAsia="Arial"/>
          <w:sz w:val="16"/>
          <w:szCs w:val="16"/>
          <w:color w:val="070707"/>
          <w:spacing w:val="-12"/>
          <w:w w:val="9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estrategia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7"/>
          <w:i/>
        </w:rPr>
        <w:t>acciones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contr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conducta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1"/>
          <w:i/>
        </w:rPr>
        <w:t>previstas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1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present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Ley;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                                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ACACAC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ACACAC"/>
          <w:spacing w:val="0"/>
          <w:w w:val="100"/>
        </w:rPr>
        <w:t>                   </w:t>
      </w:r>
      <w:r>
        <w:rPr>
          <w:rFonts w:ascii="Arial" w:hAnsi="Arial" w:cs="Arial" w:eastAsia="Arial"/>
          <w:sz w:val="16"/>
          <w:szCs w:val="16"/>
          <w:color w:val="ACACAC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F3F3F"/>
          <w:spacing w:val="0"/>
          <w:w w:val="42"/>
        </w:rPr>
        <w:t>_..,.</w:t>
      </w:r>
      <w:r>
        <w:rPr>
          <w:rFonts w:ascii="Arial" w:hAnsi="Arial" w:cs="Arial" w:eastAsia="Arial"/>
          <w:sz w:val="16"/>
          <w:szCs w:val="16"/>
          <w:color w:val="3F3F3F"/>
          <w:spacing w:val="6"/>
          <w:w w:val="42"/>
        </w:rPr>
        <w:t>,</w:t>
      </w:r>
      <w:r>
        <w:rPr>
          <w:rFonts w:ascii="Arial" w:hAnsi="Arial" w:cs="Arial" w:eastAsia="Arial"/>
          <w:sz w:val="16"/>
          <w:szCs w:val="16"/>
          <w:color w:val="565656"/>
          <w:spacing w:val="-39"/>
          <w:w w:val="115"/>
        </w:rPr>
        <w:t>,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5"/>
        </w:rPr>
        <w:t>_</w:t>
      </w:r>
      <w:r>
        <w:rPr>
          <w:rFonts w:ascii="Arial" w:hAnsi="Arial" w:cs="Arial" w:eastAsia="Arial"/>
          <w:sz w:val="16"/>
          <w:szCs w:val="16"/>
          <w:color w:val="858585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65656"/>
          <w:spacing w:val="-15"/>
          <w:w w:val="115"/>
        </w:rPr>
        <w:t>,</w:t>
      </w:r>
      <w:r>
        <w:rPr>
          <w:rFonts w:ascii="Arial" w:hAnsi="Arial" w:cs="Arial" w:eastAsia="Arial"/>
          <w:sz w:val="16"/>
          <w:szCs w:val="16"/>
          <w:color w:val="3F3F3F"/>
          <w:spacing w:val="0"/>
          <w:w w:val="30"/>
        </w:rPr>
        <w:t>.</w:t>
      </w:r>
      <w:r>
        <w:rPr>
          <w:rFonts w:ascii="Arial" w:hAnsi="Arial" w:cs="Arial" w:eastAsia="Arial"/>
          <w:sz w:val="16"/>
          <w:szCs w:val="16"/>
          <w:color w:val="3F3F3F"/>
          <w:spacing w:val="-6"/>
          <w:w w:val="30"/>
        </w:rPr>
        <w:t>.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54"/>
        </w:rPr>
        <w:t>,.</w:t>
      </w:r>
      <w:r>
        <w:rPr>
          <w:rFonts w:ascii="Arial" w:hAnsi="Arial" w:cs="Arial" w:eastAsia="Arial"/>
          <w:sz w:val="17"/>
          <w:szCs w:val="17"/>
          <w:color w:val="282828"/>
          <w:spacing w:val="2"/>
          <w:w w:val="54"/>
        </w:rPr>
        <w:t>,</w:t>
      </w:r>
      <w:r>
        <w:rPr>
          <w:rFonts w:ascii="Arial" w:hAnsi="Arial" w:cs="Arial" w:eastAsia="Arial"/>
          <w:sz w:val="17"/>
          <w:szCs w:val="17"/>
          <w:color w:val="565656"/>
          <w:spacing w:val="-20"/>
          <w:w w:val="134"/>
        </w:rPr>
        <w:t>e</w:t>
      </w:r>
      <w:r>
        <w:rPr>
          <w:rFonts w:ascii="Arial" w:hAnsi="Arial" w:cs="Arial" w:eastAsia="Arial"/>
          <w:sz w:val="17"/>
          <w:szCs w:val="17"/>
          <w:color w:val="858585"/>
          <w:spacing w:val="0"/>
          <w:w w:val="55"/>
        </w:rPr>
        <w:t>,._.</w:t>
      </w:r>
      <w:r>
        <w:rPr>
          <w:rFonts w:ascii="Arial" w:hAnsi="Arial" w:cs="Arial" w:eastAsia="Arial"/>
          <w:sz w:val="17"/>
          <w:szCs w:val="17"/>
          <w:color w:val="858585"/>
          <w:spacing w:val="4"/>
          <w:w w:val="55"/>
        </w:rPr>
        <w:t>,</w:t>
      </w:r>
      <w:r>
        <w:rPr>
          <w:rFonts w:ascii="Arial" w:hAnsi="Arial" w:cs="Arial" w:eastAsia="Arial"/>
          <w:sz w:val="17"/>
          <w:szCs w:val="17"/>
          <w:color w:val="707070"/>
          <w:spacing w:val="2"/>
          <w:w w:val="55"/>
        </w:rPr>
        <w:t>.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2"/>
        </w:rPr>
        <w:t>..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6" w:after="0" w:line="278" w:lineRule="auto"/>
        <w:ind w:left="5" w:right="503" w:firstLine="19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136.320007pt;margin-top:14.694352pt;width:12.48pt;height:44.16pt;mso-position-horizontal-relative:page;mso-position-vertical-relative:paragraph;z-index:-4796" type="#_x0000_t75">
            <v:imagedata r:id="rId297" o:title=""/>
          </v:shape>
        </w:pic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VI.</w:t>
      </w:r>
      <w:r>
        <w:rPr>
          <w:rFonts w:ascii="Arial" w:hAnsi="Arial" w:cs="Arial" w:eastAsia="Arial"/>
          <w:sz w:val="16"/>
          <w:szCs w:val="16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Distribuir,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(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!grante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dei</w:t>
      </w:r>
      <w:r>
        <w:rPr>
          <w:rFonts w:ascii="Arial" w:hAnsi="Arial" w:cs="Arial" w:eastAsia="Arial"/>
          <w:sz w:val="16"/>
          <w:szCs w:val="16"/>
          <w:color w:val="070707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8"/>
          <w:i/>
        </w:rPr>
        <w:t>Sistem</w:t>
      </w:r>
      <w:r>
        <w:rPr>
          <w:rFonts w:ascii="Arial" w:hAnsi="Arial" w:cs="Arial" w:eastAsia="Arial"/>
          <w:sz w:val="16"/>
          <w:szCs w:val="16"/>
          <w:color w:val="070707"/>
          <w:spacing w:val="-14"/>
          <w:w w:val="99"/>
          <w:i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35"/>
          <w:i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9"/>
          <w:i/>
        </w:rPr>
        <w:t>ac(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8"/>
          <w:i/>
        </w:rPr>
        <w:t>iyidqqe!;e'sptÚ:ifícq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54"/>
          <w:i/>
        </w:rPr>
        <w:t>''</w:t>
      </w:r>
      <w:r>
        <w:rPr>
          <w:rFonts w:ascii="Arial" w:hAnsi="Arial" w:cs="Arial" w:eastAsia="Arial"/>
          <w:sz w:val="16"/>
          <w:szCs w:val="16"/>
          <w:color w:val="858585"/>
          <w:spacing w:val="-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pqra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7"/>
          <w:i/>
        </w:rPr>
        <w:t>e{¡_;umplimient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7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9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1"/>
          <w:i/>
        </w:rPr>
        <w:t>Jos</w:t>
      </w:r>
      <w:r>
        <w:rPr>
          <w:rFonts w:ascii="Arial" w:hAnsi="Arial" w:cs="Arial" w:eastAsia="Arial"/>
          <w:sz w:val="16"/>
          <w:szCs w:val="16"/>
          <w:color w:val="070707"/>
          <w:spacing w:val="-9"/>
          <w:w w:val="81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fine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seguridqd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preverlción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-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investigació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8"/>
          <w:i/>
        </w:rPr>
        <w:t>persecución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98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6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-11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6"/>
          <w:i/>
        </w:rPr>
        <w:t>conduCta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6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prevista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-4"/>
          <w:w w:val="100"/>
          <w:i/>
        </w:rPr>
        <w:t>/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present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Le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4" w:after="0" w:line="105" w:lineRule="auto"/>
        <w:ind w:left="9" w:right="460" w:firstLine="9"/>
        <w:jc w:val="both"/>
        <w:rPr>
          <w:rFonts w:ascii="Arial" w:hAnsi="Arial" w:cs="Arial" w:eastAsia="Arial"/>
          <w:sz w:val="23"/>
          <w:szCs w:val="2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7.269684pt;margin-top:3.807247pt;width:6.091325pt;height:17pt;mso-position-horizontal-relative:page;mso-position-vertical-relative:paragraph;z-index:-4790" type="#_x0000_t202" filled="f" stroked="f">
            <v:textbox inset="0,0,0,0">
              <w:txbxContent>
                <w:p>
                  <w:pPr>
                    <w:spacing w:before="0" w:after="0" w:line="340" w:lineRule="exact"/>
                    <w:ind w:right="-91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color w:val="070707"/>
                      <w:spacing w:val="-44"/>
                      <w:w w:val="100"/>
                      <w:i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VIl.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Det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rminar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criterio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uniforme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p_ara</w:t>
      </w:r>
      <w:r>
        <w:rPr>
          <w:rFonts w:ascii="Arial" w:hAnsi="Arial" w:cs="Arial" w:eastAsia="Arial"/>
          <w:sz w:val="16"/>
          <w:szCs w:val="16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  <w:i/>
        </w:rPr>
        <w:t>organizaci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3"/>
          <w:i/>
        </w:rPr>
        <w:t>V</w:t>
      </w:r>
      <w:r>
        <w:rPr>
          <w:rFonts w:ascii="Arial" w:hAnsi="Arial" w:cs="Arial" w:eastAsia="Arial"/>
          <w:sz w:val="16"/>
          <w:szCs w:val="16"/>
          <w:color w:val="3F3F3F"/>
          <w:spacing w:val="0"/>
          <w:w w:val="149"/>
          <w:i/>
        </w:rPr>
        <w:t>i</w:t>
      </w:r>
      <w:r>
        <w:rPr>
          <w:rFonts w:ascii="Arial" w:hAnsi="Arial" w:cs="Arial" w:eastAsia="Arial"/>
          <w:sz w:val="16"/>
          <w:szCs w:val="16"/>
          <w:color w:val="3F3F3F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3F3F3F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70707"/>
          <w:spacing w:val="0"/>
          <w:w w:val="72"/>
          <w:i/>
        </w:rPr>
        <w:t>Pf</w:t>
      </w:r>
      <w:r>
        <w:rPr>
          <w:rFonts w:ascii="Times New Roman" w:hAnsi="Times New Roman" w:cs="Times New Roman" w:eastAsia="Times New Roman"/>
          <w:sz w:val="21"/>
          <w:szCs w:val="21"/>
          <w:color w:val="070707"/>
          <w:spacing w:val="1"/>
          <w:w w:val="7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70707"/>
          <w:spacing w:val="0"/>
          <w:w w:val="72"/>
          <w:i/>
        </w:rPr>
        <w:t>rPli.I.º</w:t>
      </w:r>
      <w:r>
        <w:rPr>
          <w:rFonts w:ascii="Times New Roman" w:hAnsi="Times New Roman" w:cs="Times New Roman" w:eastAsia="Times New Roman"/>
          <w:sz w:val="21"/>
          <w:szCs w:val="21"/>
          <w:color w:val="070707"/>
          <w:spacing w:val="0"/>
          <w:w w:val="72"/>
          <w:i/>
        </w:rPr>
        <w:t>(I¡Y</w:t>
      </w:r>
      <w:r>
        <w:rPr>
          <w:rFonts w:ascii="Times New Roman" w:hAnsi="Times New Roman" w:cs="Times New Roman" w:eastAsia="Times New Roman"/>
          <w:sz w:val="21"/>
          <w:szCs w:val="21"/>
          <w:color w:val="070707"/>
          <w:spacing w:val="0"/>
          <w:w w:val="72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70707"/>
          <w:spacing w:val="9"/>
          <w:w w:val="7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mqd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r(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lízació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tecn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Íógíc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combat</w:t>
      </w:r>
      <w:r>
        <w:rPr>
          <w:rFonts w:ascii="Arial" w:hAnsi="Arial" w:cs="Arial" w:eastAsia="Arial"/>
          <w:sz w:val="16"/>
          <w:szCs w:val="16"/>
          <w:color w:val="070707"/>
          <w:spacing w:val="-37"/>
          <w:w w:val="104"/>
          <w:i/>
        </w:rPr>
        <w:t>e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33"/>
          <w:i/>
        </w:rPr>
        <w:t>'</w:t>
      </w:r>
      <w:r>
        <w:rPr>
          <w:rFonts w:ascii="Arial" w:hAnsi="Arial" w:cs="Arial" w:eastAsia="Arial"/>
          <w:sz w:val="16"/>
          <w:szCs w:val="16"/>
          <w:color w:val="858585"/>
          <w:spacing w:val="-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conducta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9"/>
          <w:i/>
        </w:rPr>
        <w:t>previ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99"/>
          <w:i/>
        </w:rPr>
        <w:t>s</w:t>
      </w:r>
      <w:r>
        <w:rPr>
          <w:rFonts w:ascii="Arial" w:hAnsi="Arial" w:cs="Arial" w:eastAsia="Arial"/>
          <w:sz w:val="16"/>
          <w:szCs w:val="16"/>
          <w:color w:val="282828"/>
          <w:spacing w:val="-1"/>
          <w:w w:val="133"/>
          <w:i/>
        </w:rPr>
        <w:t>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6"/>
          <w:i/>
        </w:rPr>
        <w:t>ás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  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/aprese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Leyj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82"/>
        </w:rPr>
        <w:t>,</w:t>
      </w:r>
      <w:r>
        <w:rPr>
          <w:rFonts w:ascii="Arial" w:hAnsi="Arial" w:cs="Arial" w:eastAsia="Arial"/>
          <w:sz w:val="16"/>
          <w:szCs w:val="16"/>
          <w:color w:val="858585"/>
          <w:spacing w:val="16"/>
          <w:w w:val="82"/>
        </w:rPr>
        <w:t> </w:t>
      </w:r>
      <w:r>
        <w:rPr>
          <w:rFonts w:ascii="Arial" w:hAnsi="Arial" w:cs="Arial" w:eastAsia="Arial"/>
          <w:sz w:val="16"/>
          <w:szCs w:val="16"/>
          <w:color w:val="979797"/>
          <w:spacing w:val="0"/>
          <w:w w:val="82"/>
        </w:rPr>
        <w:t>,</w:t>
      </w:r>
      <w:r>
        <w:rPr>
          <w:rFonts w:ascii="Arial" w:hAnsi="Arial" w:cs="Arial" w:eastAsia="Arial"/>
          <w:sz w:val="16"/>
          <w:szCs w:val="16"/>
          <w:color w:val="979797"/>
          <w:spacing w:val="-8"/>
          <w:w w:val="82"/>
        </w:rPr>
        <w:t> </w:t>
      </w:r>
      <w:r>
        <w:rPr>
          <w:rFonts w:ascii="Arial" w:hAnsi="Arial" w:cs="Arial" w:eastAsia="Arial"/>
          <w:sz w:val="16"/>
          <w:szCs w:val="16"/>
          <w:color w:val="565656"/>
          <w:spacing w:val="0"/>
          <w:w w:val="100"/>
        </w:rPr>
        <w:t>·</w:t>
      </w:r>
      <w:r>
        <w:rPr>
          <w:rFonts w:ascii="Arial" w:hAnsi="Arial" w:cs="Arial" w:eastAsia="Arial"/>
          <w:sz w:val="16"/>
          <w:szCs w:val="16"/>
          <w:color w:val="56565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6565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707070"/>
          <w:spacing w:val="0"/>
          <w:w w:val="39"/>
        </w:rPr>
        <w:t>-:</w:t>
      </w:r>
      <w:r>
        <w:rPr>
          <w:rFonts w:ascii="Times New Roman" w:hAnsi="Times New Roman" w:cs="Times New Roman" w:eastAsia="Times New Roman"/>
          <w:sz w:val="30"/>
          <w:szCs w:val="30"/>
          <w:color w:val="707070"/>
          <w:spacing w:val="-11"/>
          <w:w w:val="39"/>
        </w:rPr>
        <w:t>;</w:t>
      </w:r>
      <w:r>
        <w:rPr>
          <w:rFonts w:ascii="Times New Roman" w:hAnsi="Times New Roman" w:cs="Times New Roman" w:eastAsia="Times New Roman"/>
          <w:sz w:val="30"/>
          <w:szCs w:val="30"/>
          <w:color w:val="979797"/>
          <w:spacing w:val="-25"/>
          <w:w w:val="119"/>
        </w:rPr>
        <w:t>,</w:t>
      </w:r>
      <w:r>
        <w:rPr>
          <w:rFonts w:ascii="Times New Roman" w:hAnsi="Times New Roman" w:cs="Times New Roman" w:eastAsia="Times New Roman"/>
          <w:sz w:val="30"/>
          <w:szCs w:val="30"/>
          <w:color w:val="565656"/>
          <w:spacing w:val="0"/>
          <w:w w:val="65"/>
        </w:rPr>
        <w:t>&lt;</w:t>
      </w:r>
      <w:r>
        <w:rPr>
          <w:rFonts w:ascii="Times New Roman" w:hAnsi="Times New Roman" w:cs="Times New Roman" w:eastAsia="Times New Roman"/>
          <w:sz w:val="30"/>
          <w:szCs w:val="30"/>
          <w:color w:val="565656"/>
          <w:spacing w:val="-4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65656"/>
          <w:spacing w:val="-15"/>
          <w:w w:val="73"/>
        </w:rPr>
        <w:t>f</w:t>
      </w:r>
      <w:r>
        <w:rPr>
          <w:rFonts w:ascii="Arial" w:hAnsi="Arial" w:cs="Arial" w:eastAsia="Arial"/>
          <w:sz w:val="23"/>
          <w:szCs w:val="23"/>
          <w:color w:val="858585"/>
          <w:spacing w:val="-34"/>
          <w:w w:val="95"/>
        </w:rPr>
        <w:t>¡</w:t>
      </w:r>
      <w:r>
        <w:rPr>
          <w:rFonts w:ascii="Arial" w:hAnsi="Arial" w:cs="Arial" w:eastAsia="Arial"/>
          <w:sz w:val="23"/>
          <w:szCs w:val="23"/>
          <w:color w:val="565656"/>
          <w:spacing w:val="-14"/>
          <w:w w:val="67"/>
        </w:rPr>
        <w:t>;</w:t>
      </w:r>
      <w:r>
        <w:rPr>
          <w:rFonts w:ascii="Arial" w:hAnsi="Arial" w:cs="Arial" w:eastAsia="Arial"/>
          <w:sz w:val="23"/>
          <w:szCs w:val="23"/>
          <w:color w:val="858585"/>
          <w:spacing w:val="-52"/>
          <w:w w:val="94"/>
        </w:rPr>
        <w:t>;</w:t>
      </w:r>
      <w:r>
        <w:rPr>
          <w:rFonts w:ascii="Arial" w:hAnsi="Arial" w:cs="Arial" w:eastAsia="Arial"/>
          <w:sz w:val="23"/>
          <w:szCs w:val="23"/>
          <w:color w:val="565656"/>
          <w:spacing w:val="0"/>
          <w:w w:val="67"/>
        </w:rPr>
        <w:t>,¡</w:t>
      </w:r>
      <w:r>
        <w:rPr>
          <w:rFonts w:ascii="Arial" w:hAnsi="Arial" w:cs="Arial" w:eastAsia="Arial"/>
          <w:sz w:val="23"/>
          <w:szCs w:val="23"/>
          <w:color w:val="565656"/>
          <w:spacing w:val="0"/>
          <w:w w:val="100"/>
        </w:rPr>
        <w:t>    </w:t>
      </w:r>
      <w:r>
        <w:rPr>
          <w:rFonts w:ascii="Arial" w:hAnsi="Arial" w:cs="Arial" w:eastAsia="Arial"/>
          <w:sz w:val="23"/>
          <w:szCs w:val="23"/>
          <w:color w:val="565656"/>
          <w:spacing w:val="2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979797"/>
          <w:spacing w:val="0"/>
          <w:w w:val="81"/>
        </w:rPr>
        <w:t>.</w:t>
      </w:r>
      <w:r>
        <w:rPr>
          <w:rFonts w:ascii="Arial" w:hAnsi="Arial" w:cs="Arial" w:eastAsia="Arial"/>
          <w:sz w:val="23"/>
          <w:szCs w:val="23"/>
          <w:color w:val="979797"/>
          <w:spacing w:val="17"/>
          <w:w w:val="81"/>
        </w:rPr>
        <w:t> </w:t>
      </w:r>
      <w:r>
        <w:rPr>
          <w:rFonts w:ascii="Arial" w:hAnsi="Arial" w:cs="Arial" w:eastAsia="Arial"/>
          <w:sz w:val="23"/>
          <w:szCs w:val="23"/>
          <w:color w:val="565656"/>
          <w:spacing w:val="0"/>
          <w:w w:val="41"/>
        </w:rPr>
        <w:t>·</w:t>
      </w:r>
      <w:r>
        <w:rPr>
          <w:rFonts w:ascii="Arial" w:hAnsi="Arial" w:cs="Arial" w:eastAsia="Arial"/>
          <w:sz w:val="23"/>
          <w:szCs w:val="23"/>
          <w:color w:val="565656"/>
          <w:spacing w:val="0"/>
          <w:w w:val="41"/>
        </w:rPr>
        <w:t>                                          </w:t>
      </w:r>
      <w:r>
        <w:rPr>
          <w:rFonts w:ascii="Arial" w:hAnsi="Arial" w:cs="Arial" w:eastAsia="Arial"/>
          <w:sz w:val="23"/>
          <w:szCs w:val="23"/>
          <w:color w:val="565656"/>
          <w:spacing w:val="13"/>
          <w:w w:val="41"/>
        </w:rPr>
        <w:t> </w:t>
      </w:r>
      <w:r>
        <w:rPr>
          <w:rFonts w:ascii="Arial" w:hAnsi="Arial" w:cs="Arial" w:eastAsia="Arial"/>
          <w:sz w:val="23"/>
          <w:szCs w:val="23"/>
          <w:color w:val="3F3F3F"/>
          <w:spacing w:val="0"/>
          <w:w w:val="41"/>
        </w:rPr>
        <w:t>·</w:t>
      </w:r>
      <w:r>
        <w:rPr>
          <w:rFonts w:ascii="Arial" w:hAnsi="Arial" w:cs="Arial" w:eastAsia="Arial"/>
          <w:sz w:val="23"/>
          <w:szCs w:val="23"/>
          <w:color w:val="3F3F3F"/>
          <w:spacing w:val="0"/>
          <w:w w:val="41"/>
        </w:rPr>
        <w:t>                  </w:t>
      </w:r>
      <w:r>
        <w:rPr>
          <w:rFonts w:ascii="Arial" w:hAnsi="Arial" w:cs="Arial" w:eastAsia="Arial"/>
          <w:sz w:val="23"/>
          <w:szCs w:val="23"/>
          <w:color w:val="3F3F3F"/>
          <w:spacing w:val="8"/>
          <w:w w:val="41"/>
        </w:rPr>
        <w:t> </w:t>
      </w:r>
      <w:r>
        <w:rPr>
          <w:rFonts w:ascii="Arial" w:hAnsi="Arial" w:cs="Arial" w:eastAsia="Arial"/>
          <w:sz w:val="23"/>
          <w:szCs w:val="23"/>
          <w:color w:val="070707"/>
          <w:spacing w:val="0"/>
          <w:w w:val="62"/>
        </w:rPr>
        <w:t>·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44" w:after="0" w:line="240" w:lineRule="auto"/>
        <w:ind w:left="19" w:right="651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81.811890pt;margin-top:5.79137pt;width:1.415888pt;height:262.714888pt;mso-position-horizontal-relative:page;mso-position-vertical-relative:paragraph;z-index:-4791" coordorigin="11636,116" coordsize="28,5254">
            <v:group style="position:absolute;left:11648;top:128;width:2;height:3076" coordorigin="11648,128" coordsize="2,3076">
              <v:shape style="position:absolute;left:11648;top:128;width:2;height:3076" coordorigin="11648,128" coordsize="0,3076" path="m11648,3203l11648,128e" filled="f" stroked="t" strokeweight="1.179907pt" strokecolor="#181818">
                <v:path arrowok="t"/>
              </v:shape>
            </v:group>
            <v:group style="position:absolute;left:11653;top:3270;width:2;height:2088" coordorigin="11653,3270" coordsize="2,2088">
              <v:shape style="position:absolute;left:11653;top:3270;width:2;height:2088" coordorigin="11653,3270" coordsize="0,2088" path="m11653,5358l11653,3270e" filled="f" stroked="t" strokeweight="1.179907pt" strokecolor="#13131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VII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3F3F3F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3F3F3F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Realizar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acciones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operativo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$</w:t>
      </w:r>
      <w:r>
        <w:rPr>
          <w:rFonts w:ascii="Arial" w:hAnsi="Arial" w:cs="Arial" w:eastAsia="Arial"/>
          <w:sz w:val="16"/>
          <w:szCs w:val="16"/>
          <w:color w:val="070707"/>
          <w:spacing w:val="-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onjl)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  <w:i/>
        </w:rPr>
        <w:t>institu</w:t>
      </w:r>
      <w:r>
        <w:rPr>
          <w:rFonts w:ascii="Arial" w:hAnsi="Arial" w:cs="Arial" w:eastAsia="Arial"/>
          <w:sz w:val="16"/>
          <w:szCs w:val="16"/>
          <w:color w:val="070707"/>
          <w:spacing w:val="-8"/>
          <w:w w:val="106"/>
          <w:i/>
        </w:rPr>
        <w:t>c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24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2"/>
          <w:i/>
        </w:rPr>
        <w:t>o'n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97"/>
          <w:i/>
        </w:rPr>
        <w:t>i.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2"/>
          <w:i/>
        </w:rPr>
        <w:t>olícial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-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procuración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  <w:i/>
        </w:rPr>
        <w:t>justicia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9" w:after="0" w:line="240" w:lineRule="auto"/>
        <w:ind w:left="5" w:right="3285"/>
        <w:jc w:val="both"/>
        <w:rPr>
          <w:rFonts w:ascii="Arial" w:hAnsi="Arial" w:cs="Arial" w:eastAsia="Arial"/>
          <w:sz w:val="5"/>
          <w:szCs w:val="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b/>
          <w:bCs/>
          <w:i/>
        </w:rPr>
        <w:t>par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b/>
          <w:bCs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b/>
          <w:bCs/>
          <w:i/>
        </w:rPr>
        <w:t>da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b/>
          <w:bCs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b/>
          <w:bCs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b/>
          <w:bCs/>
          <w:i/>
        </w:rPr>
        <w:t>cumplimiento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b/>
          <w:bCs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b/>
          <w:bCs/>
          <w:i/>
        </w:rPr>
        <w:t>lo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b/>
          <w:bCs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3"/>
          <w:b/>
          <w:bCs/>
          <w:i/>
        </w:rPr>
        <w:t>previst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93"/>
          <w:b/>
          <w:bCs/>
          <w:i/>
        </w:rPr>
        <w:t>O</w:t>
      </w:r>
      <w:r>
        <w:rPr>
          <w:rFonts w:ascii="Arial" w:hAnsi="Arial" w:cs="Arial" w:eastAsia="Arial"/>
          <w:sz w:val="15"/>
          <w:szCs w:val="15"/>
          <w:color w:val="707070"/>
          <w:spacing w:val="6"/>
          <w:w w:val="57"/>
          <w:b/>
          <w:bCs/>
          <w:i/>
        </w:rPr>
        <w:t>·</w:t>
      </w:r>
      <w:r>
        <w:rPr>
          <w:rFonts w:ascii="Arial" w:hAnsi="Arial" w:cs="Arial" w:eastAsia="Arial"/>
          <w:sz w:val="15"/>
          <w:szCs w:val="15"/>
          <w:color w:val="858585"/>
          <w:spacing w:val="1"/>
          <w:w w:val="21"/>
          <w:b/>
          <w:bCs/>
          <w:i/>
        </w:rPr>
        <w:t>-</w:t>
      </w:r>
      <w:r>
        <w:rPr>
          <w:rFonts w:ascii="Arial" w:hAnsi="Arial" w:cs="Arial" w:eastAsia="Arial"/>
          <w:sz w:val="15"/>
          <w:szCs w:val="15"/>
          <w:color w:val="BCBCBC"/>
          <w:spacing w:val="1"/>
          <w:w w:val="39"/>
          <w:b/>
          <w:bCs/>
          <w:i/>
        </w:rPr>
        <w:t>J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b/>
          <w:bCs/>
          <w:i/>
        </w:rPr>
        <w:t>ésta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b/>
          <w:bCs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b/>
          <w:bCs/>
          <w:i/>
        </w:rPr>
        <w:t>Le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b/>
          <w:bCs/>
          <w:i/>
        </w:rPr>
        <w:t>y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0"/>
          <w:b/>
          <w:bCs/>
          <w:i/>
        </w:rPr>
        <w:t>;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00"/>
          <w:b/>
          <w:bCs/>
          <w:i/>
        </w:rPr>
        <w:t>                              </w:t>
      </w:r>
      <w:r>
        <w:rPr>
          <w:rFonts w:ascii="Arial" w:hAnsi="Arial" w:cs="Arial" w:eastAsia="Arial"/>
          <w:sz w:val="15"/>
          <w:szCs w:val="15"/>
          <w:color w:val="282828"/>
          <w:spacing w:val="36"/>
          <w:w w:val="100"/>
          <w:b/>
          <w:bCs/>
          <w:i/>
        </w:rPr>
        <w:t> 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0"/>
        </w:rPr>
        <w:t>'</w:t>
      </w:r>
      <w:r>
        <w:rPr>
          <w:rFonts w:ascii="Arial" w:hAnsi="Arial" w:cs="Arial" w:eastAsia="Arial"/>
          <w:sz w:val="15"/>
          <w:szCs w:val="15"/>
          <w:color w:val="565656"/>
          <w:spacing w:val="10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707070"/>
          <w:spacing w:val="0"/>
          <w:w w:val="252"/>
        </w:rPr>
        <w:t>¡</w:t>
      </w:r>
      <w:r>
        <w:rPr>
          <w:rFonts w:ascii="Arial" w:hAnsi="Arial" w:cs="Arial" w:eastAsia="Arial"/>
          <w:sz w:val="5"/>
          <w:szCs w:val="5"/>
          <w:color w:val="707070"/>
          <w:spacing w:val="-16"/>
          <w:w w:val="252"/>
        </w:rPr>
        <w:t> </w:t>
      </w:r>
      <w:r>
        <w:rPr>
          <w:rFonts w:ascii="Arial" w:hAnsi="Arial" w:cs="Arial" w:eastAsia="Arial"/>
          <w:sz w:val="5"/>
          <w:szCs w:val="5"/>
          <w:color w:val="707070"/>
          <w:spacing w:val="0"/>
          <w:w w:val="252"/>
        </w:rPr>
        <w:t>,:</w:t>
      </w:r>
      <w:r>
        <w:rPr>
          <w:rFonts w:ascii="Arial" w:hAnsi="Arial" w:cs="Arial" w:eastAsia="Arial"/>
          <w:sz w:val="5"/>
          <w:szCs w:val="5"/>
          <w:color w:val="000000"/>
          <w:spacing w:val="0"/>
          <w:w w:val="100"/>
        </w:rPr>
      </w:r>
    </w:p>
    <w:p>
      <w:pPr>
        <w:spacing w:before="36" w:after="0" w:line="272" w:lineRule="auto"/>
        <w:ind w:left="5" w:right="462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IX.</w:t>
      </w:r>
      <w:r>
        <w:rPr>
          <w:rFonts w:ascii="Arial" w:hAnsi="Arial" w:cs="Arial" w:eastAsia="Arial"/>
          <w:sz w:val="16"/>
          <w:szCs w:val="16"/>
          <w:color w:val="070707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Crear</w:t>
      </w:r>
      <w:r>
        <w:rPr>
          <w:rFonts w:ascii="Arial" w:hAnsi="Arial" w:cs="Arial" w:eastAsia="Arial"/>
          <w:sz w:val="16"/>
          <w:szCs w:val="16"/>
          <w:color w:val="070707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órganos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especializados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pqra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combat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co(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ldúcta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prevista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present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Ley,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compuesto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diferente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áreas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instituéipnale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puedan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  <w:i/>
        </w:rPr>
        <w:t>interactua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5"/>
          <w:i/>
        </w:rPr>
        <w:t>r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42"/>
          <w:i/>
        </w:rPr>
        <w:t>:</w:t>
      </w:r>
      <w:r>
        <w:rPr>
          <w:rFonts w:ascii="Arial" w:hAnsi="Arial" w:cs="Arial" w:eastAsia="Arial"/>
          <w:sz w:val="16"/>
          <w:szCs w:val="16"/>
          <w:color w:val="858585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entr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sí,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protocolo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efect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emit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6"/>
          <w:i/>
        </w:rPr>
        <w:t>Consejq</w:t>
      </w:r>
      <w:r>
        <w:rPr>
          <w:rFonts w:ascii="Arial" w:hAnsi="Arial" w:cs="Arial" w:eastAsia="Arial"/>
          <w:sz w:val="16"/>
          <w:szCs w:val="16"/>
          <w:color w:val="070707"/>
          <w:spacing w:val="-8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Nacional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Segurida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Pública;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5" w:lineRule="exact"/>
        <w:ind w:left="5" w:right="46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86"/>
          <w:i/>
          <w:position w:val="1"/>
        </w:rPr>
        <w:t>X.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86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Regular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particípacfó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comunidad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27"/>
          <w:i/>
          <w:position w:val="1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6"/>
          <w:w w:val="127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070707"/>
          <w:spacing w:val="0"/>
          <w:w w:val="72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25"/>
          <w:szCs w:val="25"/>
          <w:color w:val="070707"/>
          <w:spacing w:val="0"/>
          <w:w w:val="72"/>
          <w:i/>
          <w:position w:val="1"/>
        </w:rPr>
        <w:t>é</w:t>
      </w:r>
      <w:r>
        <w:rPr>
          <w:rFonts w:ascii="Times New Roman" w:hAnsi="Times New Roman" w:cs="Times New Roman" w:eastAsia="Times New Roman"/>
          <w:sz w:val="25"/>
          <w:szCs w:val="25"/>
          <w:color w:val="070707"/>
          <w:spacing w:val="6"/>
          <w:w w:val="72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in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tltiJ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fone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académicas</w:t>
      </w:r>
      <w:r>
        <w:rPr>
          <w:rFonts w:ascii="Arial" w:hAnsi="Arial" w:cs="Arial" w:eastAsia="Arial"/>
          <w:sz w:val="16"/>
          <w:szCs w:val="16"/>
          <w:color w:val="070707"/>
          <w:spacing w:val="-17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coadyuven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1"/>
        </w:rPr>
        <w:t>procesos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2" w:after="0" w:line="235" w:lineRule="auto"/>
        <w:ind w:left="9" w:right="477"/>
        <w:jc w:val="both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6"/>
          <w:szCs w:val="16"/>
          <w:color w:val="070707"/>
          <w:w w:val="103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79797"/>
          <w:spacing w:val="-11"/>
          <w:w w:val="72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4"/>
          <w:i/>
        </w:rPr>
        <w:t>f:v.aluació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5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política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prevención</w:t>
      </w:r>
      <w:r>
        <w:rPr>
          <w:rFonts w:ascii="Arial" w:hAnsi="Arial" w:cs="Arial" w:eastAsia="Arial"/>
          <w:sz w:val="16"/>
          <w:szCs w:val="16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conducta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prevista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present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8"/>
          <w:i/>
        </w:rPr>
        <w:t>Ley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7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-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asi</w:t>
      </w:r>
      <w:r>
        <w:rPr>
          <w:rFonts w:ascii="Arial" w:hAnsi="Arial" w:cs="Arial" w:eastAsia="Arial"/>
          <w:sz w:val="16"/>
          <w:szCs w:val="16"/>
          <w:color w:val="070707"/>
          <w:spacing w:val="-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79797"/>
          <w:spacing w:val="-12"/>
          <w:w w:val="57"/>
          <w:i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66"/>
          <w:i/>
        </w:rPr>
        <w:t>c_!</w:t>
      </w:r>
      <w:r>
        <w:rPr>
          <w:rFonts w:ascii="Arial" w:hAnsi="Arial" w:cs="Arial" w:eastAsia="Arial"/>
          <w:sz w:val="16"/>
          <w:szCs w:val="16"/>
          <w:color w:val="282828"/>
          <w:spacing w:val="-12"/>
          <w:w w:val="67"/>
          <w:i/>
        </w:rPr>
        <w:t>)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  <w:i/>
        </w:rPr>
        <w:t>mo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instiÍ: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eiones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      </w:t>
      </w:r>
      <w:r>
        <w:rPr>
          <w:rFonts w:ascii="Arial" w:hAnsi="Arial" w:cs="Arial" w:eastAsia="Arial"/>
          <w:sz w:val="16"/>
          <w:szCs w:val="16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979797"/>
          <w:spacing w:val="0"/>
          <w:w w:val="58"/>
        </w:rPr>
        <w:t>·</w:t>
      </w:r>
      <w:r>
        <w:rPr>
          <w:rFonts w:ascii="Arial" w:hAnsi="Arial" w:cs="Arial" w:eastAsia="Arial"/>
          <w:sz w:val="16"/>
          <w:szCs w:val="16"/>
          <w:color w:val="979797"/>
          <w:spacing w:val="0"/>
          <w:w w:val="58"/>
        </w:rPr>
        <w:t> </w:t>
      </w:r>
      <w:r>
        <w:rPr>
          <w:rFonts w:ascii="Arial" w:hAnsi="Arial" w:cs="Arial" w:eastAsia="Arial"/>
          <w:sz w:val="16"/>
          <w:szCs w:val="16"/>
          <w:color w:val="979797"/>
          <w:spacing w:val="16"/>
          <w:w w:val="58"/>
        </w:rPr>
        <w:t> </w:t>
      </w:r>
      <w:r>
        <w:rPr>
          <w:rFonts w:ascii="Arial" w:hAnsi="Arial" w:cs="Arial" w:eastAsia="Arial"/>
          <w:sz w:val="16"/>
          <w:szCs w:val="16"/>
          <w:color w:val="979797"/>
          <w:spacing w:val="0"/>
          <w:w w:val="58"/>
        </w:rPr>
        <w:t>.</w:t>
      </w:r>
      <w:r>
        <w:rPr>
          <w:rFonts w:ascii="Arial" w:hAnsi="Arial" w:cs="Arial" w:eastAsia="Arial"/>
          <w:sz w:val="16"/>
          <w:szCs w:val="16"/>
          <w:color w:val="979797"/>
          <w:spacing w:val="0"/>
          <w:w w:val="58"/>
        </w:rPr>
        <w:t>     </w:t>
      </w:r>
      <w:r>
        <w:rPr>
          <w:rFonts w:ascii="Arial" w:hAnsi="Arial" w:cs="Arial" w:eastAsia="Arial"/>
          <w:sz w:val="16"/>
          <w:szCs w:val="16"/>
          <w:color w:val="979797"/>
          <w:spacing w:val="4"/>
          <w:w w:val="58"/>
        </w:rPr>
        <w:t> </w:t>
      </w:r>
      <w:r>
        <w:rPr>
          <w:rFonts w:ascii="Arial" w:hAnsi="Arial" w:cs="Arial" w:eastAsia="Arial"/>
          <w:sz w:val="16"/>
          <w:szCs w:val="16"/>
          <w:color w:val="565656"/>
          <w:spacing w:val="8"/>
          <w:w w:val="77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1"/>
          <w:i/>
        </w:rPr>
        <w:t>procuración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jÚsticia,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70707"/>
          <w:spacing w:val="0"/>
          <w:w w:val="100"/>
          <w:i/>
        </w:rPr>
        <w:t>ii</w:t>
      </w:r>
      <w:r>
        <w:rPr>
          <w:rFonts w:ascii="Times New Roman" w:hAnsi="Times New Roman" w:cs="Times New Roman" w:eastAsia="Times New Roman"/>
          <w:sz w:val="21"/>
          <w:szCs w:val="21"/>
          <w:color w:val="070707"/>
          <w:spacing w:val="-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travé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Centr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Nacional</w:t>
      </w:r>
      <w:r>
        <w:rPr>
          <w:rFonts w:ascii="Arial" w:hAnsi="Arial" w:cs="Arial" w:eastAsia="Arial"/>
          <w:sz w:val="16"/>
          <w:szCs w:val="16"/>
          <w:color w:val="070707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  <w:i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5"/>
          <w:i/>
        </w:rPr>
        <w:t>e</w:t>
      </w:r>
      <w:r>
        <w:rPr>
          <w:rFonts w:ascii="Arial" w:hAnsi="Arial" w:cs="Arial" w:eastAsia="Arial"/>
          <w:sz w:val="16"/>
          <w:szCs w:val="16"/>
          <w:color w:val="707070"/>
          <w:spacing w:val="-17"/>
          <w:w w:val="126"/>
          <w:i/>
        </w:rPr>
        <w:t>)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4"/>
          <w:i/>
        </w:rPr>
        <w:t>Pi-evención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4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Delit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Participación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070707"/>
          <w:spacing w:val="0"/>
          <w:w w:val="109"/>
        </w:rPr>
        <w:t>CíLJdcrdllrll</w:t>
      </w:r>
      <w:r>
        <w:rPr>
          <w:rFonts w:ascii="Arial" w:hAnsi="Arial" w:cs="Arial" w:eastAsia="Arial"/>
          <w:sz w:val="12"/>
          <w:szCs w:val="12"/>
          <w:color w:val="070707"/>
          <w:spacing w:val="0"/>
          <w:w w:val="110"/>
        </w:rPr>
        <w:t>a</w:t>
      </w:r>
      <w:r>
        <w:rPr>
          <w:rFonts w:ascii="Arial" w:hAnsi="Arial" w:cs="Arial" w:eastAsia="Arial"/>
          <w:sz w:val="12"/>
          <w:szCs w:val="12"/>
          <w:color w:val="070707"/>
          <w:spacing w:val="0"/>
          <w:w w:val="109"/>
        </w:rPr>
        <w:t>'</w:t>
      </w:r>
      <w:r>
        <w:rPr>
          <w:rFonts w:ascii="Arial" w:hAnsi="Arial" w:cs="Arial" w:eastAsia="Arial"/>
          <w:sz w:val="12"/>
          <w:szCs w:val="12"/>
          <w:color w:val="070707"/>
          <w:spacing w:val="-24"/>
          <w:w w:val="109"/>
        </w:rPr>
        <w:t>:</w:t>
      </w:r>
      <w:r>
        <w:rPr>
          <w:rFonts w:ascii="Arial" w:hAnsi="Arial" w:cs="Arial" w:eastAsia="Arial"/>
          <w:sz w:val="12"/>
          <w:szCs w:val="12"/>
          <w:color w:val="858585"/>
          <w:spacing w:val="0"/>
          <w:w w:val="43"/>
        </w:rPr>
        <w:t>-'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4" w:after="0" w:line="210" w:lineRule="atLeast"/>
        <w:ind w:left="2062" w:right="466" w:firstLine="-2062"/>
        <w:jc w:val="left"/>
        <w:tabs>
          <w:tab w:pos="32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35.360001pt;margin-top:16.222485pt;width:438.720001pt;height:237.119995pt;mso-position-horizontal-relative:page;mso-position-vertical-relative:paragraph;z-index:-4798" coordorigin="2707,324" coordsize="8774,4742">
            <v:shape style="position:absolute;left:2707;top:324;width:8774;height:4742" type="#_x0000_t75">
              <v:imagedata r:id="rId298" o:title=""/>
            </v:shape>
            <v:shape style="position:absolute;left:10541;top:2667;width:941;height:1478" type="#_x0000_t75">
              <v:imagedata r:id="rId299" o:title=""/>
            </v:shape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XI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282828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Reqlizar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ámbit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ab/>
        <w:tab/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atribuciones,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1"/>
          <w:i/>
        </w:rPr>
        <w:t>ciernás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91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acciones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sean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7"/>
          <w:i/>
        </w:rPr>
        <w:t>neC:'esaria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7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7"/>
          <w:w w:val="8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  <w:i/>
        </w:rPr>
        <w:t>para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0"/>
          <w:i/>
        </w:rPr>
        <w:t>cwnplf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0"/>
          <w:i/>
        </w:rPr>
        <w:t>(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0"/>
          <w:i/>
        </w:rPr>
        <w:t>J!.I[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9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0"/>
          <w:i/>
        </w:rPr>
        <w:t>r!t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90"/>
          <w:i/>
        </w:rPr>
        <w:t>Q</w:t>
      </w:r>
      <w:r>
        <w:rPr>
          <w:rFonts w:ascii="Arial" w:hAnsi="Arial" w:cs="Arial" w:eastAsia="Arial"/>
          <w:sz w:val="16"/>
          <w:szCs w:val="16"/>
          <w:color w:val="979797"/>
          <w:spacing w:val="-36"/>
          <w:w w:val="49"/>
          <w:i/>
        </w:rPr>
        <w:t>·</w:t>
      </w:r>
      <w:r>
        <w:rPr>
          <w:rFonts w:ascii="Arial" w:hAnsi="Arial" w:cs="Arial" w:eastAsia="Arial"/>
          <w:sz w:val="16"/>
          <w:szCs w:val="16"/>
          <w:color w:val="707070"/>
          <w:spacing w:val="0"/>
          <w:w w:val="20"/>
          <w:i/>
        </w:rPr>
        <w:t>;.</w:t>
      </w:r>
      <w:r>
        <w:rPr>
          <w:rFonts w:ascii="Arial" w:hAnsi="Arial" w:cs="Arial" w:eastAsia="Arial"/>
          <w:sz w:val="16"/>
          <w:szCs w:val="16"/>
          <w:color w:val="707070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28"/>
          <w:i/>
        </w:rPr>
        <w:t>l?</w:t>
      </w:r>
      <w:r>
        <w:rPr>
          <w:rFonts w:ascii="Arial" w:hAnsi="Arial" w:cs="Arial" w:eastAsia="Arial"/>
          <w:sz w:val="16"/>
          <w:szCs w:val="16"/>
          <w:color w:val="070707"/>
          <w:spacing w:val="-16"/>
          <w:w w:val="128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7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-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fine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procuración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justicia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pgMar w:footer="0" w:header="0" w:top="580" w:bottom="0" w:left="300" w:right="300"/>
          <w:footerReference w:type="default" r:id="rId293"/>
          <w:pgSz w:w="12120" w:h="15360"/>
          <w:cols w:num="2" w:equalWidth="0">
            <w:col w:w="2677" w:space="705"/>
            <w:col w:w="813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2120" w:h="15360"/>
          <w:pgMar w:top="140" w:bottom="280" w:left="300" w:right="300"/>
        </w:sectPr>
      </w:pPr>
      <w:rPr/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38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conducta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prevista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  <w:i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9" w:after="0" w:line="180" w:lineRule="exact"/>
        <w:ind w:left="3386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1"/>
        </w:rPr>
        <w:t>Nacional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12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1"/>
        </w:rPr>
        <w:t>Segurida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1"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-11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1"/>
        </w:rPr>
        <w:t>Pública;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9" w:after="0" w:line="271" w:lineRule="auto"/>
        <w:ind w:left="113" w:right="483" w:firstLine="-113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565656"/>
          <w:spacing w:val="-18"/>
          <w:w w:val="134"/>
        </w:rPr>
        <w:t>!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</w:rPr>
        <w:t>fitldiidol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prevenir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perseguir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2"/>
          <w:i/>
        </w:rPr>
        <w:t>sancionar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establecid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Genera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Sistema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20" w:h="15360"/>
          <w:pgMar w:top="140" w:bottom="280" w:left="300" w:right="300"/>
          <w:cols w:num="2" w:equalWidth="0">
            <w:col w:w="5604" w:space="2181"/>
            <w:col w:w="3735"/>
          </w:cols>
        </w:sectPr>
      </w:pPr>
      <w:rPr/>
    </w:p>
    <w:p>
      <w:pPr>
        <w:spacing w:before="10" w:after="0" w:line="276" w:lineRule="auto"/>
        <w:ind w:left="3386" w:right="486" w:firstLine="-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4"/>
          <w:szCs w:val="14"/>
          <w:color w:val="070707"/>
          <w:spacing w:val="0"/>
          <w:w w:val="100"/>
          <w:i/>
        </w:rPr>
        <w:t>XIV.</w:t>
      </w:r>
      <w:r>
        <w:rPr>
          <w:rFonts w:ascii="Arial" w:hAnsi="Arial" w:cs="Arial" w:eastAsia="Arial"/>
          <w:sz w:val="14"/>
          <w:szCs w:val="14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Dar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seguimient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8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evaluación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resultado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obtenga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ejecución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convenios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acuerdos</w:t>
      </w:r>
      <w:r>
        <w:rPr>
          <w:rFonts w:ascii="Arial" w:hAnsi="Arial" w:cs="Arial" w:eastAsia="Arial"/>
          <w:sz w:val="16"/>
          <w:szCs w:val="16"/>
          <w:color w:val="070707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refier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fracció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anterior.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convenios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acuerdos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deberán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ajustars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  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  <w:i/>
        </w:rPr>
        <w:t>lo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conducent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101"/>
          <w:i/>
        </w:rPr>
        <w:t>e</w:t>
      </w:r>
      <w:r>
        <w:rPr>
          <w:rFonts w:ascii="Arial" w:hAnsi="Arial" w:cs="Arial" w:eastAsia="Arial"/>
          <w:sz w:val="16"/>
          <w:szCs w:val="16"/>
          <w:color w:val="3F3F3F"/>
          <w:spacing w:val="0"/>
          <w:w w:val="135"/>
          <w:i/>
        </w:rPr>
        <w:t>,</w:t>
      </w:r>
      <w:r>
        <w:rPr>
          <w:rFonts w:ascii="Arial" w:hAnsi="Arial" w:cs="Arial" w:eastAsia="Arial"/>
          <w:sz w:val="16"/>
          <w:szCs w:val="16"/>
          <w:color w:val="3F3F3F"/>
          <w:spacing w:val="-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9"/>
          <w:i/>
        </w:rPr>
        <w:t>Ley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9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Genera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-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7"/>
          <w:i/>
        </w:rPr>
        <w:t>Sistem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7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9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Nacional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Segurida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Pública;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2" w:lineRule="exact"/>
        <w:ind w:left="3381" w:right="123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XV.</w:t>
      </w:r>
      <w:r>
        <w:rPr>
          <w:rFonts w:ascii="Arial" w:hAnsi="Arial" w:cs="Arial" w:eastAsia="Arial"/>
          <w:sz w:val="16"/>
          <w:szCs w:val="16"/>
          <w:color w:val="070707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8"/>
          <w:i/>
        </w:rPr>
        <w:t>Recopila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98"/>
          <w:i/>
        </w:rPr>
        <w:t>r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55"/>
          <w:i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ayuda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Sistem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Nacional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Segurida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demás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0"/>
          <w:i/>
        </w:rPr>
        <w:t>instit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9" w:after="0" w:line="272" w:lineRule="auto"/>
        <w:ind w:left="3386" w:right="126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organismos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pertinentes,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dato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8"/>
          <w:i/>
        </w:rPr>
        <w:t>estadístico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8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8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relativo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incidencia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delictiv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  <w:i/>
        </w:rPr>
        <w:t>conducta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present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91"/>
          <w:i/>
        </w:rPr>
        <w:t>Ley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91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-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finalida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publicarlos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1"/>
          <w:i/>
        </w:rPr>
        <w:t>periódicamente;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5" w:lineRule="exact"/>
        <w:ind w:left="3381" w:right="46"/>
        <w:jc w:val="both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90"/>
          <w:i/>
          <w:position w:val="5"/>
        </w:rPr>
        <w:t>XVI.</w:t>
      </w:r>
      <w:r>
        <w:rPr>
          <w:rFonts w:ascii="Arial" w:hAnsi="Arial" w:cs="Arial" w:eastAsia="Arial"/>
          <w:sz w:val="16"/>
          <w:szCs w:val="16"/>
          <w:color w:val="070707"/>
          <w:spacing w:val="-10"/>
          <w:w w:val="90"/>
          <w:i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5"/>
        </w:rPr>
        <w:t>Colaborar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5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-6"/>
          <w:w w:val="100"/>
          <w:i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5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  <w:i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5"/>
        </w:rPr>
        <w:t>prevención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5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-10"/>
          <w:w w:val="100"/>
          <w:i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5"/>
        </w:rPr>
        <w:t>persecución</w:t>
      </w:r>
      <w:r>
        <w:rPr>
          <w:rFonts w:ascii="Arial" w:hAnsi="Arial" w:cs="Arial" w:eastAsia="Arial"/>
          <w:sz w:val="16"/>
          <w:szCs w:val="16"/>
          <w:color w:val="070707"/>
          <w:spacing w:val="-14"/>
          <w:w w:val="100"/>
          <w:i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5"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-18"/>
          <w:w w:val="100"/>
          <w:i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5"/>
        </w:rPr>
        <w:t>sanción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  <w:i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5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5"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-12"/>
          <w:w w:val="100"/>
          <w:i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5"/>
        </w:rPr>
        <w:t>conducta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5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-11"/>
          <w:w w:val="100"/>
          <w:i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5"/>
        </w:rPr>
        <w:t>prevista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5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5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5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5"/>
        </w:rPr>
        <w:t>presen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5"/>
        </w:rPr>
        <w:t>                           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  <w:position w:val="5"/>
        </w:rPr>
        <w:t> </w:t>
      </w:r>
      <w:r>
        <w:rPr>
          <w:rFonts w:ascii="Arial" w:hAnsi="Arial" w:cs="Arial" w:eastAsia="Arial"/>
          <w:sz w:val="23"/>
          <w:szCs w:val="23"/>
          <w:color w:val="181818"/>
          <w:spacing w:val="0"/>
          <w:w w:val="131"/>
          <w:position w:val="-2"/>
        </w:rPr>
        <w:t>!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108" w:lineRule="exact"/>
        <w:ind w:left="3386" w:right="1443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3.595795pt;margin-top:4.726942pt;width:13.179661pt;height:39pt;mso-position-horizontal-relative:page;mso-position-vertical-relative:paragraph;z-index:-4789" type="#_x0000_t202" filled="f" stroked="f">
            <v:textbox inset="0,0,0,0">
              <w:txbxContent>
                <w:p>
                  <w:pPr>
                    <w:spacing w:before="0" w:after="0" w:line="780" w:lineRule="exact"/>
                    <w:ind w:right="-157"/>
                    <w:jc w:val="left"/>
                    <w:rPr>
                      <w:rFonts w:ascii="Times New Roman" w:hAnsi="Times New Roman" w:cs="Times New Roman" w:eastAsia="Times New Roman"/>
                      <w:sz w:val="78"/>
                      <w:szCs w:val="7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78"/>
                      <w:szCs w:val="78"/>
                      <w:color w:val="181818"/>
                      <w:spacing w:val="0"/>
                      <w:w w:val="121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78"/>
                      <w:szCs w:val="7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color w:val="070707"/>
          <w:w w:val="101"/>
          <w:i/>
          <w:position w:val="-2"/>
        </w:rPr>
        <w:t>XVI</w:t>
      </w:r>
      <w:r>
        <w:rPr>
          <w:rFonts w:ascii="Arial" w:hAnsi="Arial" w:cs="Arial" w:eastAsia="Arial"/>
          <w:sz w:val="14"/>
          <w:szCs w:val="14"/>
          <w:color w:val="070707"/>
          <w:spacing w:val="4"/>
          <w:w w:val="101"/>
          <w:i/>
          <w:position w:val="-2"/>
        </w:rPr>
        <w:t>I</w:t>
      </w:r>
      <w:r>
        <w:rPr>
          <w:rFonts w:ascii="Arial" w:hAnsi="Arial" w:cs="Arial" w:eastAsia="Arial"/>
          <w:sz w:val="14"/>
          <w:szCs w:val="14"/>
          <w:color w:val="3F3F3F"/>
          <w:spacing w:val="0"/>
          <w:w w:val="138"/>
          <w:i/>
          <w:position w:val="-2"/>
        </w:rPr>
        <w:t>.</w:t>
      </w:r>
      <w:r>
        <w:rPr>
          <w:rFonts w:ascii="Arial" w:hAnsi="Arial" w:cs="Arial" w:eastAsia="Arial"/>
          <w:sz w:val="14"/>
          <w:szCs w:val="14"/>
          <w:color w:val="3F3F3F"/>
          <w:spacing w:val="0"/>
          <w:w w:val="100"/>
          <w:i/>
          <w:position w:val="-2"/>
        </w:rPr>
        <w:t> </w:t>
      </w:r>
      <w:r>
        <w:rPr>
          <w:rFonts w:ascii="Arial" w:hAnsi="Arial" w:cs="Arial" w:eastAsia="Arial"/>
          <w:sz w:val="14"/>
          <w:szCs w:val="14"/>
          <w:color w:val="3F3F3F"/>
          <w:spacing w:val="-13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2"/>
        </w:rPr>
        <w:t>Participa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2"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44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2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2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2"/>
        </w:rPr>
        <w:t>formulació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2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2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7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2"/>
        </w:rPr>
        <w:t>un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2"/>
        </w:rPr>
        <w:t>Program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2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2"/>
        </w:rPr>
        <w:t>Nacional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2"/>
        </w:rPr>
        <w:t>para</w:t>
      </w:r>
      <w:r>
        <w:rPr>
          <w:rFonts w:ascii="Arial" w:hAnsi="Arial" w:cs="Arial" w:eastAsia="Arial"/>
          <w:sz w:val="16"/>
          <w:szCs w:val="16"/>
          <w:color w:val="070707"/>
          <w:spacing w:val="42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2"/>
        </w:rPr>
        <w:t>Prevenir,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2"/>
        </w:rPr>
        <w:t>Persegui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2"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2"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2"/>
          <w:i/>
          <w:position w:val="-2"/>
        </w:rPr>
        <w:t>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3" w:lineRule="atLeast"/>
        <w:ind w:right="87"/>
        <w:jc w:val="right"/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position:absolute;margin-left:97.919998pt;margin-top:11.702206pt;width:5.76pt;height:34.560001pt;mso-position-horizontal-relative:page;mso-position-vertical-relative:paragraph;z-index:-4799" type="#_x0000_t75">
            <v:imagedata r:id="rId300" o:title=""/>
          </v:shape>
        </w:pict>
      </w:r>
      <w:r>
        <w:rPr>
          <w:rFonts w:ascii="Arial" w:hAnsi="Arial" w:cs="Arial" w:eastAsia="Arial"/>
          <w:sz w:val="24"/>
          <w:szCs w:val="24"/>
          <w:color w:val="181818"/>
          <w:spacing w:val="0"/>
          <w:w w:val="52"/>
        </w:rPr>
        <w:t>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2" w:lineRule="exact"/>
        <w:ind w:left="339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conducta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prevista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present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cual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deberá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incluir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cuando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menos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políticas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4" w:lineRule="exact"/>
        <w:ind w:left="6581" w:right="-20"/>
        <w:jc w:val="left"/>
        <w:tabs>
          <w:tab w:pos="10160" w:val="left"/>
          <w:tab w:pos="1132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Courier New" w:hAnsi="Courier New" w:cs="Courier New" w:eastAsia="Courier New"/>
          <w:sz w:val="18"/>
          <w:szCs w:val="18"/>
          <w:color w:val="070707"/>
          <w:spacing w:val="0"/>
          <w:w w:val="100"/>
          <w:position w:val="-10"/>
        </w:rPr>
        <w:t>31</w:t>
        <w:tab/>
      </w:r>
      <w:r>
        <w:rPr>
          <w:rFonts w:ascii="Courier New" w:hAnsi="Courier New" w:cs="Courier New" w:eastAsia="Courier New"/>
          <w:sz w:val="18"/>
          <w:szCs w:val="18"/>
          <w:color w:val="070707"/>
          <w:spacing w:val="0"/>
          <w:w w:val="100"/>
          <w:position w:val="-10"/>
        </w:rPr>
      </w:r>
      <w:r>
        <w:rPr>
          <w:rFonts w:ascii="Arial" w:hAnsi="Arial" w:cs="Arial" w:eastAsia="Arial"/>
          <w:sz w:val="28"/>
          <w:szCs w:val="28"/>
          <w:color w:val="3F3F3F"/>
          <w:spacing w:val="0"/>
          <w:w w:val="83"/>
          <w:position w:val="-5"/>
        </w:rPr>
        <w:t>'</w:t>
      </w:r>
      <w:r>
        <w:rPr>
          <w:rFonts w:ascii="Arial" w:hAnsi="Arial" w:cs="Arial" w:eastAsia="Arial"/>
          <w:sz w:val="28"/>
          <w:szCs w:val="28"/>
          <w:color w:val="3F3F3F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28"/>
          <w:szCs w:val="28"/>
          <w:color w:val="3F3F3F"/>
          <w:spacing w:val="0"/>
          <w:w w:val="100"/>
          <w:position w:val="-5"/>
        </w:rPr>
      </w:r>
      <w:r>
        <w:rPr>
          <w:rFonts w:ascii="Arial" w:hAnsi="Arial" w:cs="Arial" w:eastAsia="Arial"/>
          <w:sz w:val="28"/>
          <w:szCs w:val="28"/>
          <w:color w:val="282828"/>
          <w:spacing w:val="0"/>
          <w:w w:val="51"/>
          <w:position w:val="-5"/>
        </w:rPr>
        <w:t>1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20" w:h="15360"/>
          <w:pgMar w:top="140" w:bottom="280" w:left="300" w:right="300"/>
        </w:sectPr>
      </w:pPr>
      <w:rPr/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135.360001pt;margin-top:17.091625pt;width:52.717102pt;height:338.421035pt;mso-position-horizontal-relative:page;mso-position-vertical-relative:page;z-index:-4797" coordorigin="2707,342" coordsize="1054,6768">
            <v:shape style="position:absolute;left:2707;top:3725;width:269;height:1939" type="#_x0000_t75">
              <v:imagedata r:id="rId301" o:title=""/>
            </v:shape>
            <v:group style="position:absolute;left:2827;top:365;width:920;height:2" coordorigin="2827,365" coordsize="920,2">
              <v:shape style="position:absolute;left:2827;top:365;width:920;height:2" coordorigin="2827,365" coordsize="920,0" path="m2827,365l3747,365e" filled="f" stroked="t" strokeweight="1.415888pt" strokecolor="#0F0F0F">
                <v:path arrowok="t"/>
              </v:shape>
            </v:group>
            <v:group style="position:absolute;left:2851;top:356;width:2;height:6740" coordorigin="2851,356" coordsize="2,6740">
              <v:shape style="position:absolute;left:2851;top:356;width:2;height:6740" coordorigin="2851,356" coordsize="0,6740" path="m2851,7096l2851,356e" filled="f" stroked="t" strokeweight="1.415888pt" strokecolor="#08080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04.479996pt;margin-top:7.679969pt;width:391.679993pt;height:47.040001pt;mso-position-horizontal-relative:page;mso-position-vertical-relative:page;z-index:-4795" type="#_x0000_t75">
            <v:imagedata r:id="rId302" o:title=""/>
          </v:shape>
        </w:pict>
      </w:r>
      <w:r>
        <w:rPr>
          <w:sz w:val="16"/>
          <w:szCs w:val="16"/>
        </w:rPr>
      </w:r>
    </w:p>
    <w:p>
      <w:pPr>
        <w:spacing w:before="0" w:after="0" w:line="240" w:lineRule="auto"/>
        <w:ind w:left="111" w:right="-87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70707"/>
          <w:w w:val="131"/>
        </w:rPr>
        <w:t>www.jalisco.g</w:t>
      </w:r>
      <w:r>
        <w:rPr>
          <w:rFonts w:ascii="Times New Roman" w:hAnsi="Times New Roman" w:cs="Times New Roman" w:eastAsia="Times New Roman"/>
          <w:sz w:val="19"/>
          <w:szCs w:val="19"/>
          <w:color w:val="979797"/>
          <w:spacing w:val="-11"/>
          <w:w w:val="24"/>
        </w:rPr>
        <w:t>_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0"/>
          <w:w w:val="79"/>
        </w:rPr>
        <w:t>l?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070707"/>
          <w:spacing w:val="0"/>
          <w:w w:val="60"/>
        </w:rPr>
        <w:t>rrlx1,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0" w:after="0" w:line="837" w:lineRule="exact"/>
        <w:ind w:right="-20"/>
        <w:jc w:val="left"/>
        <w:tabs>
          <w:tab w:pos="2460" w:val="left"/>
        </w:tabs>
        <w:rPr>
          <w:rFonts w:ascii="Times New Roman" w:hAnsi="Times New Roman" w:cs="Times New Roman" w:eastAsia="Times New Roman"/>
          <w:sz w:val="82"/>
          <w:szCs w:val="8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82"/>
          <w:szCs w:val="82"/>
          <w:color w:val="181818"/>
          <w:spacing w:val="0"/>
          <w:w w:val="600"/>
          <w:position w:val="1"/>
        </w:rPr>
        <w:t>-</w:t>
      </w:r>
      <w:r>
        <w:rPr>
          <w:rFonts w:ascii="Times New Roman" w:hAnsi="Times New Roman" w:cs="Times New Roman" w:eastAsia="Times New Roman"/>
          <w:sz w:val="82"/>
          <w:szCs w:val="82"/>
          <w:color w:val="181818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82"/>
          <w:szCs w:val="82"/>
          <w:color w:val="181818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82"/>
          <w:szCs w:val="82"/>
          <w:color w:val="3F3F3F"/>
          <w:spacing w:val="0"/>
          <w:w w:val="53"/>
          <w:position w:val="1"/>
        </w:rPr>
        <w:t>···</w:t>
      </w:r>
      <w:r>
        <w:rPr>
          <w:rFonts w:ascii="Times New Roman" w:hAnsi="Times New Roman" w:cs="Times New Roman" w:eastAsia="Times New Roman"/>
          <w:sz w:val="82"/>
          <w:szCs w:val="82"/>
          <w:color w:val="070707"/>
          <w:spacing w:val="0"/>
          <w:w w:val="108"/>
          <w:position w:val="1"/>
        </w:rPr>
        <w:t>-J</w:t>
      </w:r>
      <w:r>
        <w:rPr>
          <w:rFonts w:ascii="Times New Roman" w:hAnsi="Times New Roman" w:cs="Times New Roman" w:eastAsia="Times New Roman"/>
          <w:sz w:val="82"/>
          <w:szCs w:val="8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20" w:h="15360"/>
          <w:pgMar w:top="140" w:bottom="280" w:left="300" w:right="300"/>
          <w:cols w:num="2" w:equalWidth="0">
            <w:col w:w="2239" w:space="5418"/>
            <w:col w:w="3863"/>
          </w:cols>
        </w:sectPr>
      </w:pPr>
      <w:rPr/>
    </w:p>
    <w:p>
      <w:pPr>
        <w:spacing w:before="0" w:after="0" w:line="497" w:lineRule="exact"/>
        <w:ind w:left="4724" w:right="-20"/>
        <w:jc w:val="left"/>
        <w:tabs>
          <w:tab w:pos="9000" w:val="left"/>
        </w:tabs>
        <w:rPr>
          <w:rFonts w:ascii="Times New Roman" w:hAnsi="Times New Roman" w:cs="Times New Roman" w:eastAsia="Times New Roman"/>
          <w:sz w:val="49"/>
          <w:szCs w:val="49"/>
        </w:rPr>
      </w:pPr>
      <w:rPr/>
      <w:r>
        <w:rPr/>
        <w:pict>
          <v:group style="position:absolute;margin-left:142.080002pt;margin-top:8.399944pt;width:108.017127pt;height:12.48pt;mso-position-horizontal-relative:page;mso-position-vertical-relative:paragraph;z-index:-4783" coordorigin="2842,168" coordsize="2160,250">
            <v:shape style="position:absolute;left:2842;top:168;width:806;height:250" type="#_x0000_t75">
              <v:imagedata r:id="rId304" o:title=""/>
            </v:shape>
            <v:group style="position:absolute;left:2979;top:337;width:2011;height:2" coordorigin="2979,337" coordsize="2011,2">
              <v:shape style="position:absolute;left:2979;top:337;width:2011;height:2" coordorigin="2979,337" coordsize="2011,0" path="m2979,337l4990,337e" filled="f" stroked="t" strokeweight="1.191506pt" strokecolor="#0C0C0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2pt;margin-top:9.359974pt;width:43.200001pt;height:42.240002pt;mso-position-horizontal-relative:page;mso-position-vertical-relative:paragraph;z-index:-4782" type="#_x0000_t75">
            <v:imagedata r:id="rId305" o:title=""/>
          </v:shape>
        </w:pict>
      </w:r>
      <w:r>
        <w:rPr>
          <w:rFonts w:ascii="Times New Roman" w:hAnsi="Times New Roman" w:cs="Times New Roman" w:eastAsia="Times New Roman"/>
          <w:sz w:val="49"/>
          <w:szCs w:val="49"/>
          <w:color w:val="070707"/>
          <w:spacing w:val="0"/>
          <w:w w:val="152"/>
        </w:rPr>
        <w:t>---</w:t>
      </w:r>
      <w:r>
        <w:rPr>
          <w:rFonts w:ascii="Times New Roman" w:hAnsi="Times New Roman" w:cs="Times New Roman" w:eastAsia="Times New Roman"/>
          <w:sz w:val="49"/>
          <w:szCs w:val="49"/>
          <w:color w:val="070707"/>
          <w:spacing w:val="0"/>
          <w:w w:val="152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color w:val="070707"/>
          <w:spacing w:val="0"/>
          <w:w w:val="152"/>
        </w:rPr>
        <w:t>·--</w:t>
      </w:r>
      <w:r>
        <w:rPr>
          <w:rFonts w:ascii="Times New Roman" w:hAnsi="Times New Roman" w:cs="Times New Roman" w:eastAsia="Times New Roman"/>
          <w:sz w:val="49"/>
          <w:szCs w:val="49"/>
          <w:color w:val="070707"/>
          <w:spacing w:val="-57"/>
          <w:w w:val="152"/>
        </w:rPr>
        <w:t>-</w:t>
      </w:r>
      <w:r>
        <w:rPr>
          <w:rFonts w:ascii="Times New Roman" w:hAnsi="Times New Roman" w:cs="Times New Roman" w:eastAsia="Times New Roman"/>
          <w:sz w:val="49"/>
          <w:szCs w:val="49"/>
          <w:color w:val="212121"/>
          <w:spacing w:val="22"/>
          <w:w w:val="9"/>
        </w:rPr>
        <w:t>·</w:t>
      </w:r>
      <w:r>
        <w:rPr>
          <w:rFonts w:ascii="Times New Roman" w:hAnsi="Times New Roman" w:cs="Times New Roman" w:eastAsia="Times New Roman"/>
          <w:sz w:val="49"/>
          <w:szCs w:val="49"/>
          <w:color w:val="070707"/>
          <w:spacing w:val="0"/>
          <w:w w:val="122"/>
        </w:rPr>
        <w:t>----</w:t>
      </w:r>
      <w:r>
        <w:rPr>
          <w:rFonts w:ascii="Times New Roman" w:hAnsi="Times New Roman" w:cs="Times New Roman" w:eastAsia="Times New Roman"/>
          <w:sz w:val="49"/>
          <w:szCs w:val="49"/>
          <w:color w:val="070707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color w:val="070707"/>
          <w:spacing w:val="0"/>
          <w:w w:val="122"/>
        </w:rPr>
        <w:t>·</w:t>
      </w:r>
      <w:r>
        <w:rPr>
          <w:rFonts w:ascii="Times New Roman" w:hAnsi="Times New Roman" w:cs="Times New Roman" w:eastAsia="Times New Roman"/>
          <w:sz w:val="49"/>
          <w:szCs w:val="49"/>
          <w:color w:val="070707"/>
          <w:spacing w:val="-27"/>
          <w:w w:val="122"/>
        </w:rPr>
        <w:t>-</w:t>
      </w:r>
      <w:r>
        <w:rPr>
          <w:rFonts w:ascii="Times New Roman" w:hAnsi="Times New Roman" w:cs="Times New Roman" w:eastAsia="Times New Roman"/>
          <w:sz w:val="49"/>
          <w:szCs w:val="49"/>
          <w:color w:val="212121"/>
          <w:spacing w:val="0"/>
          <w:w w:val="118"/>
        </w:rPr>
        <w:t>-</w:t>
      </w:r>
      <w:r>
        <w:rPr>
          <w:rFonts w:ascii="Times New Roman" w:hAnsi="Times New Roman" w:cs="Times New Roman" w:eastAsia="Times New Roman"/>
          <w:sz w:val="49"/>
          <w:szCs w:val="49"/>
          <w:color w:val="212121"/>
          <w:spacing w:val="-45"/>
          <w:w w:val="118"/>
        </w:rPr>
        <w:t>-</w:t>
      </w:r>
      <w:r>
        <w:rPr>
          <w:rFonts w:ascii="Times New Roman" w:hAnsi="Times New Roman" w:cs="Times New Roman" w:eastAsia="Times New Roman"/>
          <w:sz w:val="49"/>
          <w:szCs w:val="49"/>
          <w:color w:val="070707"/>
          <w:spacing w:val="0"/>
          <w:w w:val="280"/>
        </w:rPr>
        <w:t>-</w:t>
      </w:r>
      <w:r>
        <w:rPr>
          <w:rFonts w:ascii="Times New Roman" w:hAnsi="Times New Roman" w:cs="Times New Roman" w:eastAsia="Times New Roman"/>
          <w:sz w:val="49"/>
          <w:szCs w:val="49"/>
          <w:color w:val="07070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9"/>
          <w:szCs w:val="49"/>
          <w:color w:val="070707"/>
          <w:spacing w:val="0"/>
          <w:w w:val="280"/>
        </w:rPr>
        <w:t>---</w:t>
      </w:r>
      <w:r>
        <w:rPr>
          <w:rFonts w:ascii="Times New Roman" w:hAnsi="Times New Roman" w:cs="Times New Roman" w:eastAsia="Times New Roman"/>
          <w:sz w:val="49"/>
          <w:szCs w:val="49"/>
          <w:color w:val="000000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pgMar w:footer="0" w:header="0" w:top="-20" w:bottom="0" w:left="280" w:right="0"/>
          <w:footerReference w:type="default" r:id="rId303"/>
          <w:pgSz w:w="12120" w:h="15360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481" w:lineRule="exact"/>
        <w:ind w:left="811" w:right="-257"/>
        <w:jc w:val="left"/>
        <w:rPr>
          <w:rFonts w:ascii="Times New Roman" w:hAnsi="Times New Roman" w:cs="Times New Roman" w:eastAsia="Times New Roman"/>
          <w:sz w:val="144"/>
          <w:szCs w:val="144"/>
        </w:rPr>
      </w:pPr>
      <w:rPr/>
      <w:r>
        <w:rPr/>
        <w:pict>
          <v:shape style="position:absolute;margin-left:41.279999pt;margin-top:-24.115067pt;width:50.880001pt;height:49.919998pt;mso-position-horizontal-relative:page;mso-position-vertical-relative:paragraph;z-index:-4788" type="#_x0000_t75">
            <v:imagedata r:id="rId306" o:title=""/>
          </v:shape>
        </w:pict>
      </w:r>
      <w:r>
        <w:rPr>
          <w:rFonts w:ascii="Times New Roman" w:hAnsi="Times New Roman" w:cs="Times New Roman" w:eastAsia="Times New Roman"/>
          <w:sz w:val="144"/>
          <w:szCs w:val="144"/>
          <w:color w:val="070707"/>
          <w:spacing w:val="-134"/>
          <w:w w:val="93"/>
          <w:position w:val="-16"/>
        </w:rPr>
        <w:t>.</w:t>
      </w:r>
      <w:r>
        <w:rPr>
          <w:rFonts w:ascii="Times New Roman" w:hAnsi="Times New Roman" w:cs="Times New Roman" w:eastAsia="Times New Roman"/>
          <w:sz w:val="111"/>
          <w:szCs w:val="111"/>
          <w:color w:val="070707"/>
          <w:spacing w:val="-28"/>
          <w:w w:val="52"/>
          <w:position w:val="11"/>
        </w:rPr>
        <w:t>.</w:t>
      </w:r>
      <w:r>
        <w:rPr>
          <w:rFonts w:ascii="Times New Roman" w:hAnsi="Times New Roman" w:cs="Times New Roman" w:eastAsia="Times New Roman"/>
          <w:sz w:val="144"/>
          <w:szCs w:val="144"/>
          <w:color w:val="070707"/>
          <w:spacing w:val="0"/>
          <w:w w:val="93"/>
          <w:position w:val="-16"/>
        </w:rPr>
        <w:t>.</w:t>
      </w:r>
      <w:r>
        <w:rPr>
          <w:rFonts w:ascii="Times New Roman" w:hAnsi="Times New Roman" w:cs="Times New Roman" w:eastAsia="Times New Roman"/>
          <w:sz w:val="144"/>
          <w:szCs w:val="144"/>
          <w:color w:val="000000"/>
          <w:spacing w:val="0"/>
          <w:w w:val="100"/>
          <w:position w:val="0"/>
        </w:rPr>
      </w:r>
    </w:p>
    <w:p>
      <w:pPr>
        <w:spacing w:before="36" w:after="0" w:line="271" w:lineRule="auto"/>
        <w:ind w:left="972" w:right="758" w:firstLine="-1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materi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prevenció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97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</w:rPr>
        <w:t>persecución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8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sanció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9"/>
          <w:i/>
        </w:rPr>
        <w:t>delit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3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protecció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atenció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  <w:t>ofendidos,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víctima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familiare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70" w:lineRule="exact"/>
        <w:ind w:left="958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33.440002pt;margin-top:-22.196907pt;width:13.44pt;height:57.599998pt;mso-position-horizontal-relative:page;mso-position-vertical-relative:paragraph;z-index:-4786" type="#_x0000_t75">
            <v:imagedata r:id="rId307" o:title=""/>
          </v:shape>
        </w:pict>
      </w:r>
      <w:r>
        <w:rPr>
          <w:rFonts w:ascii="Arial" w:hAnsi="Arial" w:cs="Arial" w:eastAsia="Arial"/>
          <w:sz w:val="15"/>
          <w:szCs w:val="15"/>
          <w:color w:val="070707"/>
          <w:w w:val="98"/>
          <w:i/>
        </w:rPr>
        <w:t>XVII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98"/>
          <w:i/>
        </w:rPr>
        <w:t>I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30"/>
          <w:i/>
        </w:rPr>
        <w:t>.</w:t>
      </w:r>
      <w:r>
        <w:rPr>
          <w:rFonts w:ascii="Arial" w:hAnsi="Arial" w:cs="Arial" w:eastAsia="Arial"/>
          <w:sz w:val="15"/>
          <w:szCs w:val="15"/>
          <w:color w:val="3D3D3D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Establece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mecanismo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cooperació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destinado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intercambi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adi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1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8"/>
          <w:w w:val="92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tramiento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49" w:lineRule="auto"/>
        <w:ind w:left="968" w:right="741" w:firstLine="-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4.791199pt;margin-top:15.855204pt;width:3.645pt;height:13.5pt;mso-position-horizontal-relative:page;mso-position-vertical-relative:paragraph;z-index:-4772" type="#_x0000_t202" filled="f" stroked="f">
            <v:textbox inset="0,0,0,0">
              <w:txbxContent>
                <w:p>
                  <w:pPr>
                    <w:spacing w:before="0" w:after="0" w:line="270" w:lineRule="exact"/>
                    <w:ind w:right="-8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7"/>
                      <w:szCs w:val="27"/>
                      <w:color w:val="212121"/>
                      <w:spacing w:val="0"/>
                      <w:w w:val="54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7"/>
                      <w:szCs w:val="2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continu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servidore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público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especializado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secuestr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Institucione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92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4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cuyo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resultado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cuenta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certificació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Centr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Nacional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Certificació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2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Acreditación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8" w:lineRule="exact"/>
        <w:ind w:left="963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</w:rPr>
        <w:t>XIX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</w:rPr>
        <w:t>Realiza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4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accione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6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7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gestione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necesaria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restringi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maner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permanente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tod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tip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97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w w:val="97"/>
          <w:i/>
        </w:rPr>
        <w:t>comunicació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98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3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transmisió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voz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dato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2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image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Centro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Readaptació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Social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972" w:right="-20"/>
        <w:jc w:val="left"/>
        <w:tabs>
          <w:tab w:pos="9020" w:val="left"/>
        </w:tabs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</w:rPr>
        <w:t>Federale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1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5"/>
          <w:w w:val="100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dade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Federativas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cualquier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9"/>
          <w:i/>
        </w:rPr>
        <w:t>denominació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27"/>
          <w:szCs w:val="27"/>
          <w:color w:val="070707"/>
          <w:spacing w:val="0"/>
          <w:w w:val="54"/>
          <w:position w:val="-12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20" w:h="15360"/>
          <w:pgMar w:top="140" w:bottom="280" w:left="280" w:right="0"/>
          <w:cols w:num="2" w:equalWidth="0">
            <w:col w:w="1482" w:space="907"/>
            <w:col w:w="9451"/>
          </w:cols>
        </w:sectPr>
      </w:pPr>
      <w:rPr/>
    </w:p>
    <w:p>
      <w:pPr>
        <w:spacing w:before="0" w:after="0" w:line="161" w:lineRule="exact"/>
        <w:ind w:right="-20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w w:val="94"/>
          <w:i/>
          <w:position w:val="-2"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w w:val="95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w w:val="100"/>
          <w:position w:val="0"/>
        </w:rPr>
      </w:r>
    </w:p>
    <w:p>
      <w:pPr>
        <w:spacing w:before="0" w:after="0" w:line="161" w:lineRule="exact"/>
        <w:ind w:right="-64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070707"/>
          <w:w w:val="114"/>
          <w:i/>
          <w:position w:val="-2"/>
        </w:rPr>
        <w:t>4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"/>
          <w:w w:val="114"/>
          <w:i/>
          <w:position w:val="-2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212121"/>
          <w:spacing w:val="0"/>
          <w:w w:val="120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61" w:lineRule="exact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Las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position w:val="-2"/>
        </w:rPr>
        <w:t>procuraduría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94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deberá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crea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  <w:position w:val="-2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81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opera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unidade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especiale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investigació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7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las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20" w:h="15360"/>
          <w:pgMar w:top="140" w:bottom="280" w:left="280" w:right="0"/>
          <w:cols w:num="3" w:equalWidth="0">
            <w:col w:w="3912" w:space="54"/>
            <w:col w:w="234" w:space="72"/>
            <w:col w:w="7568"/>
          </w:cols>
        </w:sectPr>
      </w:pPr>
      <w:rPr/>
    </w:p>
    <w:p>
      <w:pPr>
        <w:spacing w:before="0" w:after="0" w:line="306" w:lineRule="exact"/>
        <w:ind w:left="382" w:right="-85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70707"/>
          <w:spacing w:val="0"/>
          <w:w w:val="103"/>
          <w:b/>
          <w:bCs/>
        </w:rPr>
        <w:t>JALISCO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32" w:after="0" w:line="240" w:lineRule="auto"/>
        <w:ind w:left="397" w:right="-20"/>
        <w:jc w:val="left"/>
        <w:rPr>
          <w:rFonts w:ascii="Times New Roman" w:hAnsi="Times New Roman" w:cs="Times New Roman" w:eastAsia="Times New Roman"/>
          <w:sz w:val="6"/>
          <w:szCs w:val="6"/>
        </w:rPr>
      </w:pPr>
      <w:rPr/>
      <w:r>
        <w:rPr>
          <w:rFonts w:ascii="Times New Roman" w:hAnsi="Times New Roman" w:cs="Times New Roman" w:eastAsia="Times New Roman"/>
          <w:sz w:val="6"/>
          <w:szCs w:val="6"/>
          <w:color w:val="070707"/>
          <w:w w:val="600"/>
        </w:rPr>
        <w:t>(j()</w:t>
      </w:r>
      <w:r>
        <w:rPr>
          <w:rFonts w:ascii="Times New Roman" w:hAnsi="Times New Roman" w:cs="Times New Roman" w:eastAsia="Times New Roman"/>
          <w:sz w:val="6"/>
          <w:szCs w:val="6"/>
          <w:color w:val="545454"/>
          <w:spacing w:val="-9"/>
          <w:w w:val="94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212121"/>
          <w:spacing w:val="-2"/>
          <w:w w:val="206"/>
        </w:rPr>
        <w:t>(</w:t>
      </w:r>
      <w:r>
        <w:rPr>
          <w:rFonts w:ascii="Times New Roman" w:hAnsi="Times New Roman" w:cs="Times New Roman" w:eastAsia="Times New Roman"/>
          <w:sz w:val="6"/>
          <w:szCs w:val="6"/>
          <w:color w:val="070707"/>
          <w:spacing w:val="0"/>
          <w:w w:val="147"/>
        </w:rPr>
        <w:t>)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9" w:lineRule="exact"/>
        <w:ind w:left="803" w:right="386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44.800629pt;margin-top:-9.708607pt;width:48.136846pt;height:.1pt;mso-position-horizontal-relative:page;mso-position-vertical-relative:paragraph;z-index:-4780" coordorigin="896,-194" coordsize="963,2">
            <v:shape style="position:absolute;left:896;top:-194;width:963;height:2" coordorigin="896,-194" coordsize="963,0" path="m896,-194l1859,-194e" filled="f" stroked="t" strokeweight=".476602pt" strokecolor="#1C1C1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5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1" w:lineRule="exact"/>
        <w:ind w:left="473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13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8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12121"/>
          <w:spacing w:val="4"/>
          <w:w w:val="125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74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14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128" w:lineRule="auto"/>
        <w:ind w:left="939" w:right="266"/>
        <w:jc w:val="left"/>
        <w:tabs>
          <w:tab w:pos="9000" w:val="left"/>
        </w:tabs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conducta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prevista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87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contará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Ministerio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Público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4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policía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especializado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2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recursos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humanos,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financiero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materiale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requiera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efectiv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operación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Esta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unidade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integrarán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27"/>
          <w:szCs w:val="27"/>
          <w:color w:val="070707"/>
          <w:spacing w:val="0"/>
          <w:w w:val="54"/>
          <w:position w:val="2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21" w:after="0" w:line="274" w:lineRule="exact"/>
        <w:ind w:left="939" w:right="323"/>
        <w:jc w:val="both"/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5.982727pt;margin-top:6.923029pt;width:5.84415pt;height:27pt;mso-position-horizontal-relative:page;mso-position-vertical-relative:paragraph;z-index:-4771" type="#_x0000_t202" filled="f" stroked="f">
            <v:textbox inset="0,0,0,0">
              <w:txbxContent>
                <w:p>
                  <w:pPr>
                    <w:spacing w:before="0" w:after="0" w:line="540" w:lineRule="exact"/>
                    <w:ind w:right="-121"/>
                    <w:jc w:val="left"/>
                    <w:rPr>
                      <w:rFonts w:ascii="Arial" w:hAnsi="Arial" w:cs="Arial" w:eastAsia="Arial"/>
                      <w:sz w:val="54"/>
                      <w:szCs w:val="54"/>
                    </w:rPr>
                  </w:pPr>
                  <w:rPr/>
                  <w:r>
                    <w:rPr>
                      <w:rFonts w:ascii="Arial" w:hAnsi="Arial" w:cs="Arial" w:eastAsia="Arial"/>
                      <w:sz w:val="54"/>
                      <w:szCs w:val="54"/>
                      <w:color w:val="3D3D3D"/>
                      <w:spacing w:val="0"/>
                      <w:w w:val="65"/>
                      <w:position w:val="-1"/>
                    </w:rPr>
                    <w:t>¡</w:t>
                  </w:r>
                  <w:r>
                    <w:rPr>
                      <w:rFonts w:ascii="Arial" w:hAnsi="Arial" w:cs="Arial" w:eastAsia="Arial"/>
                      <w:sz w:val="54"/>
                      <w:szCs w:val="5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3"/>
          <w:w w:val="100"/>
          <w:i/>
          <w:position w:val="5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5"/>
        </w:rPr>
        <w:t>on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  <w:position w:val="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5"/>
        </w:rPr>
        <w:t>servicio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5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7"/>
          <w:w w:val="100"/>
          <w:i/>
          <w:position w:val="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position w:val="5"/>
        </w:rPr>
        <w:t>periciale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position w:val="5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9"/>
          <w:w w:val="90"/>
          <w:i/>
          <w:position w:val="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position w:val="5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90"/>
          <w:i/>
          <w:position w:val="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position w:val="5"/>
        </w:rPr>
        <w:t>técnico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position w:val="5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position w:val="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90"/>
          <w:i/>
          <w:position w:val="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5"/>
        </w:rPr>
        <w:t>especializado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5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7"/>
          <w:w w:val="100"/>
          <w:i/>
          <w:position w:val="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  <w:position w:val="5"/>
        </w:rPr>
        <w:t>p(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  <w:position w:val="5"/>
        </w:rPr>
        <w:t>Jr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  <w:position w:val="5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81"/>
          <w:i/>
          <w:position w:val="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5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  <w:position w:val="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position w:val="5"/>
        </w:rPr>
        <w:t>ejercici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position w:val="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94"/>
          <w:i/>
          <w:position w:val="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5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5"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  <w:position w:val="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5"/>
        </w:rPr>
        <w:t>funció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  <w:position w:val="5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  <w:position w:val="5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  <w:position w:val="5"/>
        </w:rPr>
        <w:t>                                                  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41"/>
          <w:w w:val="100"/>
          <w:i/>
          <w:position w:val="5"/>
        </w:rPr>
        <w:t> </w:t>
      </w:r>
      <w:r>
        <w:rPr>
          <w:rFonts w:ascii="Arial" w:hAnsi="Arial" w:cs="Arial" w:eastAsia="Arial"/>
          <w:sz w:val="24"/>
          <w:szCs w:val="24"/>
          <w:color w:val="070707"/>
          <w:spacing w:val="-104"/>
          <w:w w:val="53"/>
          <w:position w:val="-4"/>
        </w:rPr>
        <w:t>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148" w:lineRule="exact"/>
        <w:ind w:left="939" w:right="757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position w:val="1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9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position w:val="1"/>
        </w:rPr>
        <w:t>Procuradurí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4"/>
          <w:w w:val="9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position w:val="1"/>
        </w:rPr>
        <w:t>General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4"/>
          <w:w w:val="9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  <w:position w:val="1"/>
        </w:rPr>
        <w:t>Repúblic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2"/>
          <w:w w:val="87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  <w:position w:val="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87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pr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9"/>
          <w:i/>
          <w:position w:val="1"/>
        </w:rPr>
        <w:t>uradurlqhl!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9"/>
          <w:i/>
          <w:position w:val="1"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9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entidade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federativa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capacitará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24" w:lineRule="exact"/>
        <w:ind w:left="934" w:right="247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personal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materi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planeacíó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9"/>
          <w:i/>
        </w:rPr>
        <w:t>investigació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0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0"/>
          <w:w w:val="100"/>
          <w:i/>
        </w:rPr>
        <w:t>         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58585"/>
          <w:spacing w:val="0"/>
          <w:w w:val="132"/>
          <w:i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858585"/>
          <w:spacing w:val="-11"/>
          <w:w w:val="132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B6B6B"/>
          <w:spacing w:val="0"/>
          <w:w w:val="86"/>
          <w:i/>
        </w:rPr>
        <w:t>?</w:t>
      </w:r>
      <w:r>
        <w:rPr>
          <w:rFonts w:ascii="Times New Roman" w:hAnsi="Times New Roman" w:cs="Times New Roman" w:eastAsia="Times New Roman"/>
          <w:sz w:val="20"/>
          <w:szCs w:val="20"/>
          <w:color w:val="6B6B6B"/>
          <w:spacing w:val="-2"/>
          <w:w w:val="86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858585"/>
          <w:spacing w:val="0"/>
          <w:w w:val="136"/>
          <w:i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858585"/>
          <w:spacing w:val="0"/>
          <w:w w:val="137"/>
          <w:i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85858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5858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58585"/>
          <w:spacing w:val="0"/>
          <w:w w:val="66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858585"/>
          <w:spacing w:val="0"/>
          <w:w w:val="66"/>
        </w:rPr>
        <w:t>                     </w:t>
      </w:r>
      <w:r>
        <w:rPr>
          <w:rFonts w:ascii="Times New Roman" w:hAnsi="Times New Roman" w:cs="Times New Roman" w:eastAsia="Times New Roman"/>
          <w:sz w:val="20"/>
          <w:szCs w:val="20"/>
          <w:color w:val="858585"/>
          <w:spacing w:val="0"/>
          <w:w w:val="6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B6B6B"/>
          <w:spacing w:val="0"/>
          <w:w w:val="44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6B6B6B"/>
          <w:spacing w:val="12"/>
          <w:w w:val="4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58585"/>
          <w:spacing w:val="0"/>
          <w:w w:val="13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858585"/>
          <w:spacing w:val="28"/>
          <w:w w:val="13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58585"/>
          <w:spacing w:val="0"/>
          <w:w w:val="82"/>
        </w:rPr>
        <w:t>·]: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33" w:lineRule="exact"/>
        <w:ind w:left="5114" w:right="-20"/>
        <w:jc w:val="left"/>
        <w:tabs>
          <w:tab w:pos="620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6B6B6B"/>
          <w:w w:val="38"/>
          <w:position w:val="-1"/>
        </w:rPr>
        <w:t>';</w:t>
      </w:r>
      <w:r>
        <w:rPr>
          <w:rFonts w:ascii="Arial" w:hAnsi="Arial" w:cs="Arial" w:eastAsia="Arial"/>
          <w:sz w:val="21"/>
          <w:szCs w:val="21"/>
          <w:color w:val="6B6B6B"/>
          <w:spacing w:val="-81"/>
          <w:w w:val="39"/>
          <w:position w:val="-1"/>
        </w:rPr>
        <w:t>0</w:t>
      </w:r>
      <w:r>
        <w:rPr>
          <w:rFonts w:ascii="Arial" w:hAnsi="Arial" w:cs="Arial" w:eastAsia="Arial"/>
          <w:sz w:val="21"/>
          <w:szCs w:val="21"/>
          <w:color w:val="212121"/>
          <w:spacing w:val="-10"/>
          <w:w w:val="110"/>
          <w:position w:val="-1"/>
        </w:rPr>
        <w:t>i</w:t>
      </w:r>
      <w:r>
        <w:rPr>
          <w:rFonts w:ascii="Arial" w:hAnsi="Arial" w:cs="Arial" w:eastAsia="Arial"/>
          <w:sz w:val="21"/>
          <w:szCs w:val="21"/>
          <w:color w:val="6B6B6B"/>
          <w:spacing w:val="-12"/>
          <w:w w:val="38"/>
          <w:position w:val="-1"/>
        </w:rPr>
        <w:t>:</w:t>
      </w:r>
      <w:r>
        <w:rPr>
          <w:rFonts w:ascii="Arial" w:hAnsi="Arial" w:cs="Arial" w:eastAsia="Arial"/>
          <w:sz w:val="21"/>
          <w:szCs w:val="21"/>
          <w:color w:val="212121"/>
          <w:spacing w:val="-60"/>
          <w:w w:val="110"/>
          <w:position w:val="-1"/>
        </w:rPr>
        <w:t>)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56"/>
          <w:position w:val="-1"/>
        </w:rPr>
        <w:t>\</w:t>
      </w:r>
      <w:r>
        <w:rPr>
          <w:rFonts w:ascii="Arial" w:hAnsi="Arial" w:cs="Arial" w:eastAsia="Arial"/>
          <w:sz w:val="21"/>
          <w:szCs w:val="21"/>
          <w:color w:val="212121"/>
          <w:spacing w:val="-26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23"/>
          <w:position w:val="-1"/>
        </w:rPr>
        <w:t>·</w:t>
      </w:r>
      <w:r>
        <w:rPr>
          <w:rFonts w:ascii="Arial" w:hAnsi="Arial" w:cs="Arial" w:eastAsia="Arial"/>
          <w:sz w:val="21"/>
          <w:szCs w:val="21"/>
          <w:color w:val="3D3D3D"/>
          <w:spacing w:val="0"/>
          <w:w w:val="23"/>
          <w:position w:val="-1"/>
        </w:rPr>
        <w:t>           </w:t>
      </w:r>
      <w:r>
        <w:rPr>
          <w:rFonts w:ascii="Arial" w:hAnsi="Arial" w:cs="Arial" w:eastAsia="Arial"/>
          <w:sz w:val="21"/>
          <w:szCs w:val="21"/>
          <w:color w:val="3D3D3D"/>
          <w:spacing w:val="9"/>
          <w:w w:val="23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070707"/>
          <w:spacing w:val="-8"/>
          <w:w w:val="22"/>
          <w:position w:val="-1"/>
        </w:rPr>
        <w:t>.</w:t>
      </w:r>
      <w:r>
        <w:rPr>
          <w:rFonts w:ascii="Arial" w:hAnsi="Arial" w:cs="Arial" w:eastAsia="Arial"/>
          <w:sz w:val="21"/>
          <w:szCs w:val="21"/>
          <w:color w:val="3D3D3D"/>
          <w:spacing w:val="-3"/>
          <w:w w:val="35"/>
          <w:position w:val="-1"/>
        </w:rPr>
        <w:t>:</w:t>
      </w:r>
      <w:r>
        <w:rPr>
          <w:rFonts w:ascii="Arial" w:hAnsi="Arial" w:cs="Arial" w:eastAsia="Arial"/>
          <w:sz w:val="21"/>
          <w:szCs w:val="21"/>
          <w:color w:val="212121"/>
          <w:spacing w:val="-35"/>
          <w:w w:val="42"/>
          <w:position w:val="-1"/>
        </w:rPr>
        <w:t>,</w:t>
      </w:r>
      <w:r>
        <w:rPr>
          <w:rFonts w:ascii="Arial" w:hAnsi="Arial" w:cs="Arial" w:eastAsia="Arial"/>
          <w:sz w:val="21"/>
          <w:szCs w:val="21"/>
          <w:color w:val="3D3D3D"/>
          <w:spacing w:val="-16"/>
          <w:w w:val="35"/>
          <w:position w:val="-1"/>
        </w:rPr>
        <w:t>:</w:t>
      </w:r>
      <w:r>
        <w:rPr>
          <w:rFonts w:ascii="Arial" w:hAnsi="Arial" w:cs="Arial" w:eastAsia="Arial"/>
          <w:sz w:val="21"/>
          <w:szCs w:val="21"/>
          <w:color w:val="545454"/>
          <w:spacing w:val="-17"/>
          <w:w w:val="44"/>
          <w:position w:val="-1"/>
        </w:rPr>
        <w:t>: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22"/>
          <w:position w:val="-1"/>
        </w:rPr>
        <w:t>.</w:t>
      </w:r>
      <w:r>
        <w:rPr>
          <w:rFonts w:ascii="Arial" w:hAnsi="Arial" w:cs="Arial" w:eastAsia="Arial"/>
          <w:sz w:val="21"/>
          <w:szCs w:val="21"/>
          <w:color w:val="6B6B6B"/>
          <w:spacing w:val="2"/>
          <w:w w:val="68"/>
          <w:position w:val="-1"/>
        </w:rPr>
        <w:t>·</w:t>
      </w:r>
      <w:r>
        <w:rPr>
          <w:rFonts w:ascii="Arial" w:hAnsi="Arial" w:cs="Arial" w:eastAsia="Arial"/>
          <w:sz w:val="21"/>
          <w:szCs w:val="21"/>
          <w:color w:val="3D3D3D"/>
          <w:spacing w:val="-4"/>
          <w:w w:val="106"/>
          <w:position w:val="-1"/>
        </w:rPr>
        <w:t>,</w:t>
      </w:r>
      <w:r>
        <w:rPr>
          <w:rFonts w:ascii="Arial" w:hAnsi="Arial" w:cs="Arial" w:eastAsia="Arial"/>
          <w:sz w:val="21"/>
          <w:szCs w:val="21"/>
          <w:color w:val="3D3D3D"/>
          <w:spacing w:val="1"/>
          <w:w w:val="9"/>
          <w:position w:val="-1"/>
        </w:rPr>
        <w:t>•</w:t>
      </w:r>
      <w:r>
        <w:rPr>
          <w:rFonts w:ascii="Arial" w:hAnsi="Arial" w:cs="Arial" w:eastAsia="Arial"/>
          <w:sz w:val="21"/>
          <w:szCs w:val="21"/>
          <w:color w:val="858585"/>
          <w:spacing w:val="0"/>
          <w:w w:val="55"/>
          <w:position w:val="-1"/>
        </w:rPr>
        <w:t>,''</w:t>
      </w:r>
      <w:r>
        <w:rPr>
          <w:rFonts w:ascii="Arial" w:hAnsi="Arial" w:cs="Arial" w:eastAsia="Arial"/>
          <w:sz w:val="21"/>
          <w:szCs w:val="21"/>
          <w:color w:val="858585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1"/>
          <w:szCs w:val="21"/>
          <w:color w:val="858585"/>
          <w:spacing w:val="0"/>
          <w:w w:val="100"/>
          <w:position w:val="-1"/>
        </w:rPr>
      </w:r>
      <w:r>
        <w:rPr>
          <w:rFonts w:ascii="Arial" w:hAnsi="Arial" w:cs="Arial" w:eastAsia="Arial"/>
          <w:sz w:val="21"/>
          <w:szCs w:val="21"/>
          <w:color w:val="070707"/>
          <w:spacing w:val="0"/>
          <w:w w:val="22"/>
          <w:position w:val="-1"/>
        </w:rPr>
        <w:t>'</w:t>
      </w:r>
      <w:r>
        <w:rPr>
          <w:rFonts w:ascii="Arial" w:hAnsi="Arial" w:cs="Arial" w:eastAsia="Arial"/>
          <w:sz w:val="21"/>
          <w:szCs w:val="21"/>
          <w:color w:val="070707"/>
          <w:spacing w:val="0"/>
          <w:w w:val="22"/>
          <w:position w:val="-1"/>
        </w:rPr>
        <w:t>      </w:t>
      </w:r>
      <w:r>
        <w:rPr>
          <w:rFonts w:ascii="Arial" w:hAnsi="Arial" w:cs="Arial" w:eastAsia="Arial"/>
          <w:sz w:val="21"/>
          <w:szCs w:val="21"/>
          <w:color w:val="070707"/>
          <w:spacing w:val="11"/>
          <w:w w:val="22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22"/>
          <w:position w:val="-1"/>
        </w:rPr>
        <w:t>'</w:t>
      </w:r>
      <w:r>
        <w:rPr>
          <w:rFonts w:ascii="Arial" w:hAnsi="Arial" w:cs="Arial" w:eastAsia="Arial"/>
          <w:sz w:val="21"/>
          <w:szCs w:val="21"/>
          <w:color w:val="212121"/>
          <w:spacing w:val="0"/>
          <w:w w:val="22"/>
          <w:position w:val="-1"/>
        </w:rPr>
        <w:t>   </w:t>
      </w:r>
      <w:r>
        <w:rPr>
          <w:rFonts w:ascii="Arial" w:hAnsi="Arial" w:cs="Arial" w:eastAsia="Arial"/>
          <w:sz w:val="21"/>
          <w:szCs w:val="21"/>
          <w:color w:val="212121"/>
          <w:spacing w:val="7"/>
          <w:w w:val="22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6B6B6B"/>
          <w:spacing w:val="-10"/>
          <w:w w:val="63"/>
          <w:position w:val="-1"/>
        </w:rPr>
        <w:t>,</w:t>
      </w:r>
      <w:r>
        <w:rPr>
          <w:rFonts w:ascii="Arial" w:hAnsi="Arial" w:cs="Arial" w:eastAsia="Arial"/>
          <w:sz w:val="21"/>
          <w:szCs w:val="21"/>
          <w:color w:val="858585"/>
          <w:spacing w:val="-3"/>
          <w:w w:val="22"/>
          <w:position w:val="-1"/>
        </w:rPr>
        <w:t>.</w:t>
      </w:r>
      <w:r>
        <w:rPr>
          <w:rFonts w:ascii="Arial" w:hAnsi="Arial" w:cs="Arial" w:eastAsia="Arial"/>
          <w:sz w:val="21"/>
          <w:szCs w:val="21"/>
          <w:color w:val="858585"/>
          <w:spacing w:val="-42"/>
          <w:w w:val="45"/>
          <w:position w:val="-1"/>
        </w:rPr>
        <w:t>·</w:t>
      </w:r>
      <w:r>
        <w:rPr>
          <w:rFonts w:ascii="Arial" w:hAnsi="Arial" w:cs="Arial" w:eastAsia="Arial"/>
          <w:sz w:val="21"/>
          <w:szCs w:val="21"/>
          <w:color w:val="545454"/>
          <w:spacing w:val="-20"/>
          <w:w w:val="46"/>
          <w:position w:val="-1"/>
        </w:rPr>
        <w:t>'</w:t>
      </w:r>
      <w:r>
        <w:rPr>
          <w:rFonts w:ascii="Arial" w:hAnsi="Arial" w:cs="Arial" w:eastAsia="Arial"/>
          <w:sz w:val="21"/>
          <w:szCs w:val="21"/>
          <w:color w:val="6B6B6B"/>
          <w:spacing w:val="-20"/>
          <w:w w:val="44"/>
          <w:position w:val="-1"/>
        </w:rPr>
        <w:t>: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46"/>
          <w:position w:val="-1"/>
        </w:rPr>
        <w:t>::.'</w:t>
      </w:r>
      <w:r>
        <w:rPr>
          <w:rFonts w:ascii="Arial" w:hAnsi="Arial" w:cs="Arial" w:eastAsia="Arial"/>
          <w:sz w:val="21"/>
          <w:szCs w:val="21"/>
          <w:color w:val="54545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545454"/>
          <w:spacing w:val="-29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3D3D3D"/>
          <w:spacing w:val="-40"/>
          <w:w w:val="65"/>
          <w:position w:val="-1"/>
        </w:rPr>
        <w:t>:</w:t>
      </w:r>
      <w:r>
        <w:rPr>
          <w:rFonts w:ascii="Arial" w:hAnsi="Arial" w:cs="Arial" w:eastAsia="Arial"/>
          <w:sz w:val="21"/>
          <w:szCs w:val="21"/>
          <w:color w:val="858585"/>
          <w:spacing w:val="4"/>
          <w:w w:val="22"/>
          <w:position w:val="-1"/>
        </w:rPr>
        <w:t>:</w:t>
      </w:r>
      <w:r>
        <w:rPr>
          <w:rFonts w:ascii="Arial" w:hAnsi="Arial" w:cs="Arial" w:eastAsia="Arial"/>
          <w:sz w:val="21"/>
          <w:szCs w:val="21"/>
          <w:color w:val="212121"/>
          <w:spacing w:val="7"/>
          <w:w w:val="8"/>
          <w:position w:val="-1"/>
        </w:rPr>
        <w:t>-</w:t>
      </w:r>
      <w:r>
        <w:rPr>
          <w:rFonts w:ascii="Arial" w:hAnsi="Arial" w:cs="Arial" w:eastAsia="Arial"/>
          <w:sz w:val="21"/>
          <w:szCs w:val="21"/>
          <w:color w:val="6B6B6B"/>
          <w:spacing w:val="0"/>
          <w:w w:val="44"/>
          <w:position w:val="-1"/>
        </w:rPr>
        <w:t>'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72" w:lineRule="exact"/>
        <w:ind w:left="934" w:right="764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w w:val="97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u w:val="thick" w:color="000000"/>
        </w:rPr>
        <w:t>42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u w:val="thick" w:color="000000"/>
        </w:rPr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u w:val="thick" w:color="0000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1"/>
          <w:w w:val="100"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  <w:t>integrant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5"/>
          <w:w w:val="100"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  <w:u w:val="thick" w:color="0000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81"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  <w:t>permanece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7"/>
          <w:w w:val="100"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  <w:u w:val="thick" w:color="0000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3"/>
          <w:i/>
          <w:u w:val="thick" w:color="0000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3"/>
          <w:i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3"/>
          <w:i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40"/>
          <w:i/>
          <w:u w:val="thick" w:color="000000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40"/>
          <w:i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100"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-25"/>
          <w:w w:val="100"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-25"/>
          <w:w w:val="100"/>
          <w:i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-25"/>
          <w:w w:val="100"/>
          <w:i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  <w:t>unidade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1"/>
          <w:w w:val="100"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  <w:t>especioHzatfii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0"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1"/>
          <w:w w:val="100"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7"/>
          <w:w w:val="100"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  <w:t>investiqpció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  <w:u w:val="thick" w:color="0000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1" w:lineRule="exact"/>
        <w:ind w:left="944" w:right="271"/>
        <w:jc w:val="both"/>
        <w:rPr>
          <w:rFonts w:ascii="Arial" w:hAnsi="Arial" w:cs="Arial" w:eastAsia="Arial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w w:val="97"/>
          <w:i/>
          <w:position w:val="-3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  <w:u w:val="thick" w:color="000000"/>
          <w:position w:val="-3"/>
        </w:rPr>
        <w:t>persecució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  <w:u w:val="thick" w:color="000000"/>
          <w:position w:val="-3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  <w:u w:val="thick" w:color="000000"/>
          <w:position w:val="-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  <w:u w:val="thick" w:color="0000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  <w:position w:val="-3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  <w:position w:val="-3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  <w:position w:val="-3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  <w:u w:val="thick" w:color="0000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  <w:position w:val="-3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  <w:position w:val="-3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  <w:position w:val="-3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  <w:u w:val="thick" w:color="0000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  <w:position w:val="-3"/>
        </w:rPr>
        <w:t>delito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  <w:position w:val="-3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  <w:position w:val="-3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8"/>
          <w:w w:val="100"/>
          <w:i/>
          <w:u w:val="thick" w:color="0000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  <w:u w:val="thick" w:color="000000"/>
          <w:position w:val="-3"/>
        </w:rPr>
        <w:t>previsto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  <w:u w:val="thick" w:color="000000"/>
          <w:position w:val="-3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  <w:u w:val="thick" w:color="000000"/>
          <w:position w:val="-3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98"/>
          <w:i/>
          <w:u w:val="thick" w:color="0000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  <w:position w:val="-3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  <w:position w:val="-3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  <w:position w:val="-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  <w:u w:val="thick" w:color="0000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  <w:position w:val="-3"/>
        </w:rPr>
        <w:t>est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  <w:position w:val="-3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  <w:position w:val="-3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2"/>
          <w:w w:val="100"/>
          <w:i/>
          <w:u w:val="thick" w:color="0000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  <w:u w:val="thick" w:color="000000"/>
          <w:position w:val="-3"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  <w:u w:val="thick" w:color="000000"/>
          <w:position w:val="-3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  <w:u w:val="thick" w:color="000000"/>
          <w:position w:val="-3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91"/>
          <w:i/>
          <w:u w:val="thick" w:color="0000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  <w:position w:val="-3"/>
        </w:rPr>
        <w:t>ser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  <w:position w:val="-3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  <w:position w:val="-3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  <w:u w:val="thick" w:color="0000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3"/>
          <w:i/>
          <w:u w:val="thick" w:color="000000"/>
          <w:position w:val="-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3"/>
          <w:i/>
          <w:u w:val="thick" w:color="000000"/>
          <w:position w:val="-3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1"/>
          <w:w w:val="100"/>
          <w:i/>
          <w:u w:val="thick" w:color="0000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1"/>
          <w:w w:val="100"/>
          <w:i/>
          <w:u w:val="thick" w:color="000000"/>
          <w:position w:val="-3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1"/>
          <w:w w:val="100"/>
          <w:i/>
          <w:u w:val="thick" w:color="000000"/>
          <w:position w:val="-3"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81"/>
          <w:i/>
          <w:u w:val="thick" w:color="000000"/>
          <w:position w:val="-3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81"/>
          <w:i/>
          <w:u w:val="thick" w:color="000000"/>
          <w:position w:val="-3"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2"/>
          <w:w w:val="81"/>
          <w:i/>
          <w:u w:val="thick" w:color="000000"/>
          <w:position w:val="-3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2"/>
          <w:w w:val="81"/>
          <w:i/>
          <w:u w:val="thick" w:color="000000"/>
          <w:position w:val="-3"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2"/>
          <w:w w:val="81"/>
          <w:i/>
          <w:u w:val="thick" w:color="000000"/>
          <w:position w:val="-3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  <w:u w:val="thick" w:color="000000"/>
          <w:position w:val="-3"/>
        </w:rPr>
        <w:t>cesi:i'H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  <w:u w:val="thick" w:color="000000"/>
          <w:position w:val="-3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  <w:u w:val="thick" w:color="000000"/>
          <w:position w:val="-3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81"/>
          <w:i/>
          <w:u w:val="thick" w:color="0000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0"/>
          <w:i/>
          <w:u w:val="thick" w:color="000000"/>
          <w:position w:val="-3"/>
        </w:rPr>
        <w:t>cumpÍifio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0"/>
          <w:i/>
          <w:u w:val="thick" w:color="000000"/>
          <w:position w:val="-3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1"/>
          <w:i/>
          <w:u w:val="thick" w:color="000000"/>
          <w:position w:val="-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1"/>
          <w:i/>
          <w:u w:val="thick" w:color="000000"/>
          <w:position w:val="-3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1"/>
          <w:i/>
          <w:u w:val="thick" w:color="000000"/>
          <w:position w:val="-3"/>
        </w:rPr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52"/>
          <w:i/>
          <w:u w:val="thick" w:color="000000"/>
          <w:position w:val="-3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52"/>
          <w:i/>
          <w:u w:val="thick" w:color="000000"/>
          <w:position w:val="-3"/>
        </w:rPr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-36"/>
          <w:w w:val="100"/>
          <w:i/>
          <w:u w:val="thick" w:color="0000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-36"/>
          <w:w w:val="100"/>
          <w:i/>
          <w:u w:val="thick" w:color="000000"/>
          <w:position w:val="-3"/>
        </w:rPr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-36"/>
          <w:w w:val="100"/>
          <w:i/>
          <w:u w:val="thick" w:color="000000"/>
          <w:position w:val="-3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9"/>
          <w:i/>
          <w:u w:val="thick" w:color="000000"/>
          <w:position w:val="-3"/>
        </w:rPr>
        <w:t>Íoisiquiente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9"/>
          <w:i/>
          <w:u w:val="thick" w:color="000000"/>
          <w:position w:val="-3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9"/>
          <w:i/>
          <w:u w:val="thick" w:color="000000"/>
          <w:position w:val="-3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9"/>
          <w:i/>
          <w:u w:val="thick" w:color="000000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  <w:position w:val="-3"/>
        </w:rPr>
        <w:t>requisitp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thick" w:color="000000"/>
          <w:position w:val="-3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  <w:u w:val="thick" w:color="000000"/>
          <w:position w:val="-3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  <w:u w:val="thick" w:color="000000"/>
          <w:position w:val="-3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  <w:u w:val="thick" w:color="000000"/>
          <w:position w:val="-3"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  <w:u w:val="thick" w:color="000000"/>
          <w:position w:val="-3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  <w:position w:val="-3"/>
        </w:rPr>
        <w:t>               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11"/>
          <w:w w:val="100"/>
          <w:i/>
          <w:position w:val="-3"/>
        </w:rPr>
        <w:t> </w:t>
      </w:r>
      <w:r>
        <w:rPr>
          <w:rFonts w:ascii="Arial" w:hAnsi="Arial" w:cs="Arial" w:eastAsia="Arial"/>
          <w:sz w:val="23"/>
          <w:szCs w:val="23"/>
          <w:color w:val="070707"/>
          <w:spacing w:val="0"/>
          <w:w w:val="55"/>
          <w:position w:val="-3"/>
        </w:rPr>
        <w:t>1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190" w:lineRule="exact"/>
        <w:ind w:left="4470" w:right="-20"/>
        <w:jc w:val="left"/>
        <w:tabs>
          <w:tab w:pos="4800" w:val="left"/>
          <w:tab w:pos="90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858585"/>
          <w:w w:val="26"/>
          <w:position w:val="-3"/>
        </w:rPr>
        <w:t>--</w:t>
      </w:r>
      <w:r>
        <w:rPr>
          <w:rFonts w:ascii="Times New Roman" w:hAnsi="Times New Roman" w:cs="Times New Roman" w:eastAsia="Times New Roman"/>
          <w:sz w:val="28"/>
          <w:szCs w:val="28"/>
          <w:color w:val="858585"/>
          <w:spacing w:val="-44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3D3D3D"/>
          <w:spacing w:val="0"/>
          <w:w w:val="7"/>
          <w:position w:val="-3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3D3D3D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3D3D3D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28"/>
          <w:szCs w:val="28"/>
          <w:color w:val="6B6B6B"/>
          <w:spacing w:val="0"/>
          <w:w w:val="57"/>
          <w:position w:val="-3"/>
        </w:rPr>
        <w:t>J&lt;</w:t>
      </w:r>
      <w:r>
        <w:rPr>
          <w:rFonts w:ascii="Times New Roman" w:hAnsi="Times New Roman" w:cs="Times New Roman" w:eastAsia="Times New Roman"/>
          <w:sz w:val="28"/>
          <w:szCs w:val="28"/>
          <w:color w:val="858585"/>
          <w:spacing w:val="-5"/>
          <w:w w:val="13"/>
          <w:position w:val="-3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6B6B6B"/>
          <w:spacing w:val="0"/>
          <w:w w:val="62"/>
          <w:position w:val="-3"/>
        </w:rPr>
        <w:t>!</w:t>
      </w:r>
      <w:r>
        <w:rPr>
          <w:rFonts w:ascii="Times New Roman" w:hAnsi="Times New Roman" w:cs="Times New Roman" w:eastAsia="Times New Roman"/>
          <w:sz w:val="28"/>
          <w:szCs w:val="28"/>
          <w:color w:val="6B6B6B"/>
          <w:spacing w:val="-41"/>
          <w:w w:val="61"/>
          <w:position w:val="-3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color w:val="6B6B6B"/>
          <w:spacing w:val="-43"/>
          <w:w w:val="45"/>
          <w:position w:val="-3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color w:val="979797"/>
          <w:spacing w:val="0"/>
          <w:w w:val="7"/>
          <w:position w:val="-3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979797"/>
          <w:spacing w:val="-49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6B6B6B"/>
          <w:spacing w:val="0"/>
          <w:w w:val="46"/>
          <w:position w:val="-3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6B6B6B"/>
          <w:spacing w:val="-38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6B6B6B"/>
          <w:spacing w:val="0"/>
          <w:w w:val="45"/>
          <w:position w:val="-3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color w:val="6B6B6B"/>
          <w:spacing w:val="0"/>
          <w:w w:val="45"/>
          <w:position w:val="-3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color w:val="6B6B6B"/>
          <w:spacing w:val="14"/>
          <w:w w:val="45"/>
          <w:position w:val="-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B6B6B"/>
          <w:spacing w:val="0"/>
          <w:w w:val="23"/>
          <w:position w:val="-3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6B6B6B"/>
          <w:spacing w:val="-1"/>
          <w:w w:val="22"/>
          <w:position w:val="-3"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color w:val="858585"/>
          <w:spacing w:val="0"/>
          <w:w w:val="18"/>
          <w:position w:val="-3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858585"/>
          <w:spacing w:val="-39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D3D3D"/>
          <w:spacing w:val="-38"/>
          <w:w w:val="62"/>
          <w:position w:val="-3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545454"/>
          <w:spacing w:val="-48"/>
          <w:w w:val="41"/>
          <w:position w:val="-3"/>
        </w:rPr>
        <w:t>_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0"/>
          <w:w w:val="40"/>
          <w:position w:val="-3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-3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545454"/>
          <w:spacing w:val="0"/>
          <w:w w:val="40"/>
          <w:position w:val="-3"/>
        </w:rPr>
        <w:t>'_:}{</w:t>
      </w:r>
      <w:r>
        <w:rPr>
          <w:rFonts w:ascii="Times New Roman" w:hAnsi="Times New Roman" w:cs="Times New Roman" w:eastAsia="Times New Roman"/>
          <w:sz w:val="21"/>
          <w:szCs w:val="21"/>
          <w:color w:val="545454"/>
          <w:spacing w:val="-34"/>
          <w:w w:val="40"/>
          <w:position w:val="-3"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color w:val="858585"/>
          <w:spacing w:val="-11"/>
          <w:w w:val="24"/>
          <w:position w:val="-3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6B6B6B"/>
          <w:spacing w:val="0"/>
          <w:w w:val="95"/>
          <w:position w:val="-3"/>
        </w:rPr>
        <w:t>:{\</w:t>
      </w:r>
      <w:r>
        <w:rPr>
          <w:rFonts w:ascii="Times New Roman" w:hAnsi="Times New Roman" w:cs="Times New Roman" w:eastAsia="Times New Roman"/>
          <w:sz w:val="21"/>
          <w:szCs w:val="21"/>
          <w:color w:val="6B6B6B"/>
          <w:spacing w:val="-13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58585"/>
          <w:spacing w:val="10"/>
          <w:w w:val="18"/>
          <w:position w:val="-3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6B6B6B"/>
          <w:spacing w:val="-17"/>
          <w:w w:val="44"/>
          <w:position w:val="-3"/>
        </w:rPr>
        <w:t>·</w:t>
      </w:r>
      <w:r>
        <w:rPr>
          <w:rFonts w:ascii="Times New Roman" w:hAnsi="Times New Roman" w:cs="Times New Roman" w:eastAsia="Times New Roman"/>
          <w:sz w:val="21"/>
          <w:szCs w:val="21"/>
          <w:color w:val="858585"/>
          <w:spacing w:val="-3"/>
          <w:w w:val="25"/>
          <w:position w:val="-3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858585"/>
          <w:spacing w:val="-20"/>
          <w:w w:val="38"/>
          <w:position w:val="-3"/>
        </w:rPr>
        <w:t>;</w:t>
      </w:r>
      <w:r>
        <w:rPr>
          <w:rFonts w:ascii="Times New Roman" w:hAnsi="Times New Roman" w:cs="Times New Roman" w:eastAsia="Times New Roman"/>
          <w:sz w:val="21"/>
          <w:szCs w:val="21"/>
          <w:color w:val="858585"/>
          <w:spacing w:val="2"/>
          <w:w w:val="25"/>
          <w:position w:val="-3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6B6B6B"/>
          <w:spacing w:val="2"/>
          <w:w w:val="74"/>
          <w:position w:val="-3"/>
        </w:rPr>
      </w:r>
      <w:r>
        <w:rPr>
          <w:rFonts w:ascii="Times New Roman" w:hAnsi="Times New Roman" w:cs="Times New Roman" w:eastAsia="Times New Roman"/>
          <w:sz w:val="21"/>
          <w:szCs w:val="21"/>
          <w:color w:val="6B6B6B"/>
          <w:spacing w:val="0"/>
          <w:w w:val="74"/>
          <w:emboss/>
          <w:position w:val="-3"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color w:val="6B6B6B"/>
          <w:spacing w:val="0"/>
          <w:w w:val="74"/>
          <w:emboss/>
          <w:position w:val="-3"/>
        </w:rPr>
      </w:r>
      <w:r>
        <w:rPr>
          <w:rFonts w:ascii="Times New Roman" w:hAnsi="Times New Roman" w:cs="Times New Roman" w:eastAsia="Times New Roman"/>
          <w:sz w:val="21"/>
          <w:szCs w:val="21"/>
          <w:color w:val="6B6B6B"/>
          <w:spacing w:val="0"/>
          <w:w w:val="74"/>
          <w:position w:val="-3"/>
        </w:rPr>
      </w:r>
      <w:r>
        <w:rPr>
          <w:rFonts w:ascii="Times New Roman" w:hAnsi="Times New Roman" w:cs="Times New Roman" w:eastAsia="Times New Roman"/>
          <w:sz w:val="21"/>
          <w:szCs w:val="21"/>
          <w:color w:val="6B6B6B"/>
          <w:spacing w:val="0"/>
          <w:w w:val="74"/>
          <w:position w:val="-3"/>
        </w:rPr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0"/>
          <w:w w:val="38"/>
          <w:position w:val="-3"/>
        </w:rPr>
        <w:t>.';</w:t>
      </w:r>
      <w:r>
        <w:rPr>
          <w:rFonts w:ascii="Times New Roman" w:hAnsi="Times New Roman" w:cs="Times New Roman" w:eastAsia="Times New Roman"/>
          <w:sz w:val="21"/>
          <w:szCs w:val="21"/>
          <w:color w:val="212121"/>
          <w:spacing w:val="-20"/>
          <w:w w:val="39"/>
          <w:position w:val="-3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6B6B6B"/>
          <w:spacing w:val="-18"/>
          <w:w w:val="103"/>
          <w:position w:val="-3"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color w:val="858585"/>
          <w:spacing w:val="0"/>
          <w:w w:val="18"/>
          <w:position w:val="-3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858585"/>
          <w:spacing w:val="-14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B6B6B"/>
          <w:spacing w:val="-6"/>
          <w:w w:val="123"/>
          <w:position w:val="-3"/>
        </w:rPr>
        <w:t>;</w:t>
      </w:r>
      <w:r>
        <w:rPr>
          <w:rFonts w:ascii="Times New Roman" w:hAnsi="Times New Roman" w:cs="Times New Roman" w:eastAsia="Times New Roman"/>
          <w:sz w:val="21"/>
          <w:szCs w:val="21"/>
          <w:color w:val="6B6B6B"/>
          <w:spacing w:val="0"/>
          <w:w w:val="32"/>
          <w:position w:val="-3"/>
        </w:rPr>
        <w:t>....</w:t>
      </w:r>
      <w:r>
        <w:rPr>
          <w:rFonts w:ascii="Times New Roman" w:hAnsi="Times New Roman" w:cs="Times New Roman" w:eastAsia="Times New Roman"/>
          <w:sz w:val="21"/>
          <w:szCs w:val="21"/>
          <w:color w:val="6B6B6B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6B6B6B"/>
          <w:spacing w:val="0"/>
          <w:w w:val="100"/>
          <w:position w:val="-3"/>
        </w:rPr>
      </w:r>
      <w:r>
        <w:rPr>
          <w:rFonts w:ascii="Arial" w:hAnsi="Arial" w:cs="Arial" w:eastAsia="Arial"/>
          <w:sz w:val="20"/>
          <w:szCs w:val="20"/>
          <w:color w:val="3D3D3D"/>
          <w:spacing w:val="0"/>
          <w:w w:val="130"/>
          <w:position w:val="-1"/>
        </w:rPr>
        <w:t>!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72" w:lineRule="exact"/>
        <w:ind w:left="948" w:right="222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587.293335pt;margin-top:7.104554pt;width:.1pt;height:53.508943pt;mso-position-horizontal-relative:page;mso-position-vertical-relative:paragraph;z-index:-4778" coordorigin="11746,142" coordsize="2,1070">
            <v:shape style="position:absolute;left:11746;top:142;width:2;height:1070" coordorigin="11746,142" coordsize="0,1070" path="m11746,1212l11746,142e" filled="f" stroked="t" strokeweight=".953205pt" strokecolor="#181818">
              <v:path arrowok="t"/>
            </v:shape>
          </v:group>
          <w10:wrap type="none"/>
        </w:pict>
      </w:r>
      <w:r>
        <w:rPr/>
        <w:pict>
          <v:group style="position:absolute;margin-left:182.777039pt;margin-top:12.837654pt;width:382.950059pt;height:.1pt;mso-position-horizontal-relative:page;mso-position-vertical-relative:paragraph;z-index:-4776" coordorigin="3656,257" coordsize="7659,2">
            <v:shape style="position:absolute;left:3656;top:257;width:7659;height:2" coordorigin="3656,257" coordsize="7659,0" path="m3656,257l11315,257e" filled="f" stroked="t" strokeweight=".953205pt" strokecolor="#000000">
              <v:path arrowok="t"/>
            </v:shape>
          </v:group>
          <w10:wrap type="none"/>
        </w:pict>
      </w:r>
      <w:r>
        <w:rPr/>
        <w:pict>
          <v:group style="position:absolute;margin-left:441.518341pt;margin-top:1.757305pt;width:2.3625pt;height:.1pt;mso-position-horizontal-relative:page;mso-position-vertical-relative:paragraph;z-index:-4775" coordorigin="8830,35" coordsize="47,2">
            <v:shape style="position:absolute;left:8830;top:35;width:47;height:2" coordorigin="8830,35" coordsize="47,0" path="m8830,35l8878,35e" filled="f" stroked="t" strokeweight=".42pt" strokecolor="#848484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92"/>
          <w:i/>
          <w:position w:val="-2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92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9"/>
          <w:w w:val="92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Tene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acreditado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requisito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ingres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  <w:position w:val="-2"/>
        </w:rPr>
        <w:t>permanenci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98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0"/>
          <w:w w:val="40"/>
          <w:i/>
          <w:position w:val="-2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-8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iie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institució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respectiva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conformidad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       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12121"/>
          <w:spacing w:val="0"/>
          <w:w w:val="108"/>
          <w:position w:val="5"/>
        </w:rPr>
        <w:t>!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8" w:after="0" w:line="240" w:lineRule="auto"/>
        <w:ind w:left="944" w:right="3959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w w:val="97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u w:val="single" w:color="000000"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u w:val="single" w:color="0000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9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90"/>
          <w:i/>
          <w:u w:val="single" w:color="0000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9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9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3"/>
          <w:w w:val="9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3"/>
          <w:w w:val="9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3"/>
          <w:w w:val="9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u w:val="single" w:color="000000"/>
        </w:rPr>
        <w:t>nera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u w:val="single" w:color="0000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2"/>
          <w:w w:val="9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Sistem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  <w:u w:val="single" w:color="000000"/>
        </w:rPr>
        <w:t>Naciona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  <w:u w:val="single" w:color="0000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93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u w:val="single" w:color="000000"/>
        </w:rPr>
        <w:t>Pública;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40" w:lineRule="auto"/>
        <w:ind w:left="944" w:right="764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5"/>
          <w:szCs w:val="15"/>
          <w:color w:val="070707"/>
          <w:w w:val="70"/>
          <w:i/>
        </w:rPr>
        <w:t>J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69"/>
          <w:i/>
        </w:rPr>
        <w:t>I</w:t>
      </w:r>
      <w:r>
        <w:rPr>
          <w:rFonts w:ascii="Arial" w:hAnsi="Arial" w:cs="Arial" w:eastAsia="Arial"/>
          <w:sz w:val="15"/>
          <w:szCs w:val="15"/>
          <w:color w:val="545454"/>
          <w:spacing w:val="0"/>
          <w:w w:val="130"/>
          <w:i/>
        </w:rPr>
        <w:t>.</w:t>
      </w:r>
      <w:r>
        <w:rPr>
          <w:rFonts w:ascii="Arial" w:hAnsi="Arial" w:cs="Arial" w:eastAsia="Arial"/>
          <w:sz w:val="15"/>
          <w:szCs w:val="15"/>
          <w:color w:val="545454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545454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Tene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  <w:u w:val="single" w:color="000000"/>
        </w:rPr>
        <w:t>perfí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6"/>
          <w:i/>
          <w:u w:val="single" w:color="000000"/>
        </w:rPr>
        <w:t>/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5"/>
          <w:w w:val="86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2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establezc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4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Confere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  <w:u w:val="single" w:color="0000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1"/>
          <w:w w:val="100"/>
          <w:i/>
          <w:u w:val="single" w:color="0000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1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1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Naciona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5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  <w:u w:val="single" w:color="000000"/>
        </w:rPr>
        <w:t>Procuració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3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Justici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u w:val="single" w:color="0000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6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Conferencia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40" w:lineRule="auto"/>
        <w:ind w:left="948" w:right="3869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w w:val="94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u w:val="single" w:color="000000"/>
        </w:rPr>
        <w:t>Naciona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u w:val="single" w:color="0000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94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  <w:u w:val="single" w:color="000000"/>
        </w:rPr>
        <w:t>Secretario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97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  <w:u w:val="single" w:color="000000"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  <w:u w:val="single" w:color="0000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95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  <w:u w:val="single" w:color="000000"/>
        </w:rPr>
        <w:t>Públ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  <w:u w:val="single" w:color="0000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4"/>
          <w:w w:val="101"/>
          <w:i/>
          <w:u w:val="single" w:color="000000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4"/>
          <w:w w:val="101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4"/>
          <w:w w:val="101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4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4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  <w:u w:val="single" w:color="000000"/>
        </w:rPr>
        <w:t>respectivamente;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57" w:lineRule="auto"/>
        <w:ind w:left="944" w:right="732" w:firstLine="5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shape style="position:absolute;margin-left:135.360001pt;margin-top:1.987379pt;width:13.44pt;height:88.32pt;mso-position-horizontal-relative:page;mso-position-vertical-relative:paragraph;z-index:-4785" type="#_x0000_t75">
            <v:imagedata r:id="rId308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w w:val="53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w w:val="53"/>
          <w:i/>
          <w:u w:val="single" w:color="000000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w w:val="53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53"/>
          <w:i/>
          <w:u w:val="single" w:color="0000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53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53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34"/>
          <w:i/>
          <w:u w:val="single" w:color="0000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34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1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1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1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Aproba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curso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6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capacitació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  <w:u w:val="single" w:color="0000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0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0"/>
          <w:w w:val="60"/>
          <w:i/>
          <w:u w:val="single" w:color="000000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12"/>
          <w:w w:val="6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7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actualizació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5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establezc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4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Conferenci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2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Naciona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  <w:u w:val="single" w:color="000000"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u w:val="single" w:color="000000"/>
        </w:rPr>
        <w:t>Procuració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92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5"/>
          <w:i/>
          <w:u w:val="single" w:color="000000"/>
        </w:rPr>
        <w:t>Justici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5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5"/>
          <w:i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5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85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5"/>
          <w:i/>
          <w:u w:val="single" w:color="000000"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85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u w:val="single" w:color="000000"/>
        </w:rPr>
        <w:t>Conferenci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94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u w:val="single" w:color="000000"/>
        </w:rPr>
        <w:t>Naciona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u w:val="single" w:color="0000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94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  <w:u w:val="single" w:color="000000"/>
        </w:rPr>
        <w:t>Secretario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97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u w:val="single" w:color="000000"/>
        </w:rPr>
        <w:t>Pública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u w:val="single" w:color="0000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94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segú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corresponda.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1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9" w:lineRule="exact"/>
        <w:ind w:left="948" w:right="72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IV.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Conta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opinió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favorable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Secretariad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Ejecutiv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95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0"/>
          <w:w w:val="55"/>
          <w:i/>
        </w:rPr>
        <w:t>¡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Sistem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Nacional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Pública.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40" w:lineRule="auto"/>
        <w:ind w:left="948" w:right="1131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w w:val="102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caso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9"/>
          <w:i/>
          <w:u w:val="single" w:color="000000"/>
        </w:rPr>
        <w:t>conáeto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9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9"/>
          <w:i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9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  <w:u w:val="single" w:color="000000"/>
        </w:rPr>
        <w:t>requier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96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  <w:u w:val="single" w:color="000000"/>
        </w:rPr>
        <w:t>institució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98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q/Jep¡J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pretend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presta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7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  <w:u w:val="single" w:color="000000"/>
        </w:rPr>
        <w:t>servicio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97"/>
          <w:i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97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97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97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47" w:lineRule="auto"/>
        <w:ind w:left="948" w:right="733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w w:val="9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Par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ingresa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5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servici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9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  <w:u w:val="single" w:color="000000"/>
        </w:rPr>
        <w:t>fa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9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9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9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-19"/>
          <w:w w:val="75"/>
          <w:i/>
          <w:u w:val="single" w:color="000000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-19"/>
          <w:w w:val="75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-19"/>
          <w:w w:val="75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979797"/>
          <w:spacing w:val="0"/>
          <w:w w:val="39"/>
          <w:i/>
          <w:u w:val="single" w:color="000000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979797"/>
          <w:spacing w:val="0"/>
          <w:w w:val="39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979797"/>
          <w:spacing w:val="-34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79797"/>
          <w:spacing w:val="-34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979797"/>
          <w:spacing w:val="-34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  <w:u w:val="single" w:color="000000"/>
        </w:rPr>
        <w:t>unida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  <w:u w:val="single" w:color="0000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5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5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5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42"/>
          <w:i/>
          <w:u w:val="single" w:color="000000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42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2"/>
          <w:w w:val="141"/>
          <w:i/>
          <w:u w:val="single" w:color="0000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2"/>
          <w:w w:val="141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2"/>
          <w:w w:val="141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33"/>
          <w:w w:val="130"/>
          <w:i/>
          <w:u w:val="single" w:color="0000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33"/>
          <w:w w:val="13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35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35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35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  <w:u w:val="single" w:color="000000"/>
        </w:rPr>
        <w:t>especiali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99"/>
          <w:i/>
          <w:u w:val="single" w:color="0000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99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99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9"/>
          <w:w w:val="72"/>
          <w:i/>
          <w:u w:val="single" w:color="000000"/>
        </w:rPr>
        <w:t>Ó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9"/>
          <w:w w:val="72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9"/>
          <w:w w:val="72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  <w:u w:val="single" w:color="0000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0"/>
          <w:w w:val="98"/>
          <w:i/>
          <w:u w:val="single" w:color="0000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0"/>
          <w:w w:val="98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0"/>
          <w:w w:val="98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0"/>
          <w:w w:val="102"/>
          <w:i/>
          <w:u w:val="single" w:color="000000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0"/>
          <w:w w:val="102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-6"/>
          <w:w w:val="101"/>
          <w:i/>
          <w:u w:val="single" w:color="000000"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-6"/>
          <w:w w:val="101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-6"/>
          <w:w w:val="101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  <w:u w:val="single" w:color="000000"/>
        </w:rPr>
        <w:t>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979797"/>
          <w:spacing w:val="0"/>
          <w:w w:val="29"/>
          <w:i/>
          <w:u w:val="single" w:color="0000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979797"/>
          <w:spacing w:val="0"/>
          <w:w w:val="29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979797"/>
          <w:spacing w:val="-28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79797"/>
          <w:spacing w:val="-28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979797"/>
          <w:spacing w:val="-28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aspirante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asumirá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0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compromis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  <w:u w:val="single" w:color="000000"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sujetars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2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u w:val="single" w:color="000000"/>
        </w:rPr>
        <w:t>vigilanci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2"/>
          <w:w w:val="92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u w:val="single" w:color="000000"/>
        </w:rPr>
        <w:t>intrusiv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  <w:u w:val="single" w:color="000000"/>
        </w:rPr>
        <w:t>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3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3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34"/>
          <w:i/>
          <w:u w:val="single" w:color="0000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34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34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53"/>
          <w:i/>
          <w:u w:val="single" w:color="0000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53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5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5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5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po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  <w:u w:val="single" w:color="0000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94"/>
          <w:i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94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94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65"/>
          <w:i/>
          <w:u w:val="single" w:color="000000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65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-20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-2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-2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autorida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competente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2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cualquie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7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tiemp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8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8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servici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0"/>
          <w:i/>
          <w:u w:val="single" w:color="0000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dentr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  <w:u w:val="single" w:color="000000"/>
        </w:rPr>
        <w:t>cinc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96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año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5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  <w:u w:val="single" w:color="000000"/>
        </w:rPr>
        <w:t>posteriore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96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terminació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u w:val="single" w:color="000000"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u w:val="single" w:color="000000"/>
        </w:rPr>
        <w:t>}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94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servici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u w:val="single" w:color="0000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9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8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presentars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rendi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informa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realizació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0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exámene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  <w:u w:val="single" w:color="000000"/>
        </w:rPr>
        <w:t>contro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  <w:u w:val="single" w:color="0000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5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5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5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25"/>
          <w:i/>
          <w:u w:val="single" w:color="000000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25"/>
          <w:i/>
          <w:u w:val="single" w:color="000000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6"/>
          <w:w w:val="25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con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iani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cuand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1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sea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7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requeridos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mismo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  <w:u w:val="single" w:color="000000"/>
        </w:rPr>
        <w:t>deberá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acredita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  <w:u w:val="single" w:color="000000"/>
        </w:rPr>
        <w:t>par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continua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  <w:t>servici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6" w:after="0" w:line="225" w:lineRule="exact"/>
        <w:ind w:left="3329" w:right="3364"/>
        <w:jc w:val="center"/>
        <w:tabs>
          <w:tab w:pos="510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6B6B6B"/>
          <w:spacing w:val="-14"/>
          <w:w w:val="66"/>
          <w:position w:val="-2"/>
        </w:rPr>
        <w:t>·</w:t>
      </w:r>
      <w:r>
        <w:rPr>
          <w:rFonts w:ascii="Times New Roman" w:hAnsi="Times New Roman" w:cs="Times New Roman" w:eastAsia="Times New Roman"/>
          <w:sz w:val="21"/>
          <w:szCs w:val="21"/>
          <w:color w:val="858585"/>
          <w:spacing w:val="0"/>
          <w:w w:val="47"/>
          <w:position w:val="-2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858585"/>
          <w:spacing w:val="0"/>
          <w:w w:val="100"/>
          <w:position w:val="-2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color w:val="858585"/>
          <w:spacing w:val="4"/>
          <w:w w:val="84"/>
          <w:position w:val="-2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6B6B6B"/>
          <w:spacing w:val="0"/>
          <w:w w:val="132"/>
          <w:position w:val="-2"/>
        </w:rPr>
        <w:t>·</w:t>
      </w:r>
      <w:r>
        <w:rPr>
          <w:rFonts w:ascii="Times New Roman" w:hAnsi="Times New Roman" w:cs="Times New Roman" w:eastAsia="Times New Roman"/>
          <w:sz w:val="21"/>
          <w:szCs w:val="21"/>
          <w:color w:val="6B6B6B"/>
          <w:spacing w:val="0"/>
          <w:w w:val="100"/>
          <w:position w:val="-2"/>
        </w:rPr>
        <w:t>   </w:t>
      </w:r>
      <w:r>
        <w:rPr>
          <w:rFonts w:ascii="Times New Roman" w:hAnsi="Times New Roman" w:cs="Times New Roman" w:eastAsia="Times New Roman"/>
          <w:sz w:val="21"/>
          <w:szCs w:val="21"/>
          <w:color w:val="6B6B6B"/>
          <w:spacing w:val="-26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58585"/>
          <w:spacing w:val="0"/>
          <w:w w:val="46"/>
          <w:position w:val="-2"/>
        </w:rPr>
        <w:t>'</w:t>
      </w:r>
      <w:r>
        <w:rPr>
          <w:rFonts w:ascii="Times New Roman" w:hAnsi="Times New Roman" w:cs="Times New Roman" w:eastAsia="Times New Roman"/>
          <w:sz w:val="21"/>
          <w:szCs w:val="21"/>
          <w:color w:val="858585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858585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21"/>
          <w:szCs w:val="21"/>
          <w:color w:val="979797"/>
          <w:spacing w:val="0"/>
          <w:w w:val="23"/>
          <w:position w:val="-2"/>
        </w:rPr>
        <w:t>'</w:t>
      </w:r>
      <w:r>
        <w:rPr>
          <w:rFonts w:ascii="Times New Roman" w:hAnsi="Times New Roman" w:cs="Times New Roman" w:eastAsia="Times New Roman"/>
          <w:sz w:val="21"/>
          <w:szCs w:val="21"/>
          <w:color w:val="979797"/>
          <w:spacing w:val="0"/>
          <w:w w:val="23"/>
          <w:position w:val="-2"/>
        </w:rPr>
        <w:t>         </w:t>
      </w:r>
      <w:r>
        <w:rPr>
          <w:rFonts w:ascii="Times New Roman" w:hAnsi="Times New Roman" w:cs="Times New Roman" w:eastAsia="Times New Roman"/>
          <w:sz w:val="21"/>
          <w:szCs w:val="21"/>
          <w:color w:val="979797"/>
          <w:spacing w:val="7"/>
          <w:w w:val="23"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979797"/>
          <w:spacing w:val="0"/>
          <w:w w:val="63"/>
          <w:position w:val="-2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979797"/>
          <w:spacing w:val="-36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B6B6B"/>
          <w:spacing w:val="0"/>
          <w:w w:val="134"/>
          <w:i/>
          <w:position w:val="-2"/>
        </w:rPr>
        <w:t>'·.-</w:t>
      </w:r>
      <w:r>
        <w:rPr>
          <w:rFonts w:ascii="Times New Roman" w:hAnsi="Times New Roman" w:cs="Times New Roman" w:eastAsia="Times New Roman"/>
          <w:sz w:val="21"/>
          <w:szCs w:val="21"/>
          <w:color w:val="6B6B6B"/>
          <w:spacing w:val="-8"/>
          <w:w w:val="135"/>
          <w:i/>
          <w:position w:val="-2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color w:val="3D3D3D"/>
          <w:spacing w:val="0"/>
          <w:w w:val="49"/>
          <w:i/>
          <w:position w:val="-2"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color w:val="3D3D3D"/>
          <w:spacing w:val="2"/>
          <w:w w:val="48"/>
          <w:i/>
          <w:position w:val="-2"/>
        </w:rPr>
        <w:t>\</w:t>
      </w:r>
      <w:r>
        <w:rPr>
          <w:rFonts w:ascii="Times New Roman" w:hAnsi="Times New Roman" w:cs="Times New Roman" w:eastAsia="Times New Roman"/>
          <w:sz w:val="21"/>
          <w:szCs w:val="21"/>
          <w:color w:val="6B6B6B"/>
          <w:spacing w:val="0"/>
          <w:w w:val="49"/>
          <w:i/>
          <w:position w:val="-2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6B6B6B"/>
          <w:spacing w:val="2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B6B6B"/>
          <w:spacing w:val="0"/>
          <w:w w:val="122"/>
          <w:i/>
          <w:position w:val="-2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6B6B6B"/>
          <w:spacing w:val="-35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D3D3D"/>
          <w:spacing w:val="0"/>
          <w:w w:val="46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67" w:lineRule="exact"/>
        <w:ind w:left="939" w:right="2169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position w:val="1"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94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  <w:position w:val="1"/>
        </w:rPr>
        <w:t>4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"/>
          <w:w w:val="100"/>
          <w:i/>
          <w:position w:val="1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  <w:position w:val="1"/>
        </w:rPr>
        <w:t>Las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87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unidade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  <w:position w:val="1"/>
        </w:rPr>
        <w:t>especiale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98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investigació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tendrá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/as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7"/>
          <w:i/>
          <w:position w:val="1"/>
        </w:rPr>
        <w:t>iente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7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17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fqcultades: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" w:after="0" w:line="249" w:lineRule="auto"/>
        <w:ind w:left="939" w:right="751" w:firstLine="1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Solicita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3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3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4"/>
          <w:w w:val="3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brinde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atenció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médica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psicológic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2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8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2"/>
          <w:i/>
        </w:rPr>
        <w:t>júrídÍC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2"/>
          <w:i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8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víctima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  <w:t>conductas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prevista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Ley;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2" w:lineRule="exact"/>
        <w:ind w:left="948" w:right="737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5"/>
          <w:szCs w:val="15"/>
          <w:color w:val="070707"/>
          <w:w w:val="70"/>
          <w:i/>
        </w:rPr>
        <w:t>J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69"/>
          <w:i/>
        </w:rPr>
        <w:t>I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4"/>
          <w:i/>
        </w:rPr>
        <w:t>.</w:t>
      </w:r>
      <w:r>
        <w:rPr>
          <w:rFonts w:ascii="Arial" w:hAnsi="Arial" w:cs="Arial" w:eastAsia="Arial"/>
          <w:sz w:val="15"/>
          <w:szCs w:val="15"/>
          <w:color w:val="3D3D3D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3D3D3D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Decreta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providencia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1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3"/>
          <w:w w:val="100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auto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2"/>
          <w:w w:val="100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protecció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vid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integrida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víctim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sus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40" w:lineRule="auto"/>
        <w:ind w:left="920" w:right="7681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familiare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40" w:lineRule="auto"/>
        <w:ind w:left="948" w:right="211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w w:val="51"/>
          <w:i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51"/>
          <w:i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0"/>
          <w:w w:val="10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Asesora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familiare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negociacione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logra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liberta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víctimas;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40" w:lineRule="auto"/>
        <w:ind w:left="948" w:right="128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5"/>
          <w:szCs w:val="15"/>
          <w:color w:val="070707"/>
          <w:i/>
        </w:rPr>
        <w:t>I</w:t>
      </w:r>
      <w:r>
        <w:rPr>
          <w:rFonts w:ascii="Arial" w:hAnsi="Arial" w:cs="Arial" w:eastAsia="Arial"/>
          <w:sz w:val="15"/>
          <w:szCs w:val="15"/>
          <w:color w:val="070707"/>
          <w:spacing w:val="4"/>
          <w:i/>
        </w:rPr>
        <w:t>V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78"/>
          <w:i/>
        </w:rPr>
        <w:t>.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</w:rPr>
        <w:t>Recibi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91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3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par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cualquie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medía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denuncia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sobr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/ó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delito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inicia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investigación;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             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79797"/>
          <w:spacing w:val="0"/>
          <w:w w:val="74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40" w:lineRule="auto"/>
        <w:ind w:left="958" w:right="1001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</w:rPr>
        <w:t>V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212121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Utilfza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técnica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investigació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prevista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  <w:t>est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8"/>
          <w:w w:val="8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7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demá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ordenamiento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aplicable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3" w:lineRule="auto"/>
        <w:ind w:left="948" w:right="744" w:firstLine="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VI.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V;gilar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absolut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</w:rPr>
        <w:t>respeto'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7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4"/>
          <w:w w:val="11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6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derecha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9"/>
          <w:i/>
        </w:rPr>
        <w:t>constitucionales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9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9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persona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respect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éuale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teng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indicio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encuen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4"/>
          <w:w w:val="100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aninvolucrada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delito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previsto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Ley;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85" w:lineRule="exact"/>
        <w:ind w:left="953" w:right="71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  <w:position w:val="-2"/>
        </w:rPr>
        <w:t>VI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  <w:position w:val="-2"/>
        </w:rPr>
        <w:t>l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00"/>
          <w:i/>
          <w:position w:val="-2"/>
        </w:rPr>
        <w:t>.</w:t>
      </w:r>
      <w:r>
        <w:rPr>
          <w:rFonts w:ascii="Arial" w:hAnsi="Arial" w:cs="Arial" w:eastAsia="Arial"/>
          <w:sz w:val="16"/>
          <w:szCs w:val="16"/>
          <w:color w:val="212121"/>
          <w:spacing w:val="21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Sistematiza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ttmid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53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21"/>
          <w:w w:val="53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logra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liberació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víctima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detenció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9" w:lineRule="atLeast"/>
        <w:ind w:left="1511" w:right="-20"/>
        <w:jc w:val="left"/>
        <w:tabs>
          <w:tab w:pos="3420" w:val="left"/>
        </w:tabs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6B6B6B"/>
          <w:spacing w:val="0"/>
          <w:w w:val="162"/>
          <w:i/>
        </w:rPr>
        <w:t>¡</w:t>
      </w:r>
      <w:r>
        <w:rPr>
          <w:rFonts w:ascii="Times New Roman" w:hAnsi="Times New Roman" w:cs="Times New Roman" w:eastAsia="Times New Roman"/>
          <w:sz w:val="7"/>
          <w:szCs w:val="7"/>
          <w:color w:val="6B6B6B"/>
          <w:spacing w:val="-26"/>
          <w:w w:val="162"/>
          <w:i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B6B6B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7"/>
          <w:szCs w:val="7"/>
          <w:color w:val="6B6B6B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7"/>
          <w:szCs w:val="7"/>
          <w:color w:val="545454"/>
          <w:spacing w:val="0"/>
          <w:w w:val="162"/>
        </w:rPr>
        <w:t>.•</w:t>
      </w:r>
      <w:r>
        <w:rPr>
          <w:rFonts w:ascii="Times New Roman" w:hAnsi="Times New Roman" w:cs="Times New Roman" w:eastAsia="Times New Roman"/>
          <w:sz w:val="7"/>
          <w:szCs w:val="7"/>
          <w:color w:val="545454"/>
          <w:spacing w:val="8"/>
          <w:w w:val="162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ACACAC"/>
          <w:spacing w:val="0"/>
          <w:w w:val="20"/>
          <w:i/>
        </w:rPr>
        <w:t>_</w:t>
      </w:r>
      <w:r>
        <w:rPr>
          <w:rFonts w:ascii="Times New Roman" w:hAnsi="Times New Roman" w:cs="Times New Roman" w:eastAsia="Times New Roman"/>
          <w:sz w:val="9"/>
          <w:szCs w:val="9"/>
          <w:color w:val="ACACAC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100"/>
          <w:i/>
        </w:rPr>
        <w:t>Ji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20" w:h="15360"/>
          <w:pgMar w:top="140" w:bottom="280" w:left="280" w:right="0"/>
          <w:cols w:num="2" w:equalWidth="0">
            <w:col w:w="1735" w:space="693"/>
            <w:col w:w="9412"/>
          </w:cols>
        </w:sectPr>
      </w:pPr>
      <w:rPr/>
    </w:p>
    <w:p>
      <w:pPr>
        <w:spacing w:before="0" w:after="0" w:line="123" w:lineRule="exact"/>
        <w:ind w:left="3361" w:right="-67"/>
        <w:jc w:val="left"/>
        <w:tabs>
          <w:tab w:pos="54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  <w:position w:val="-3"/>
        </w:rPr>
        <w:t>probable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  <w:position w:val="-3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97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3"/>
        </w:rPr>
        <w:t>responsable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  <w:position w:val="-3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  <w:position w:val="-3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  <w:position w:val="-3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  <w:position w:val="-3"/>
        </w:rPr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25"/>
          <w:position w:val="-3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23" w:lineRule="exact"/>
        <w:ind w:right="-20"/>
        <w:jc w:val="left"/>
        <w:tabs>
          <w:tab w:pos="2240" w:val="left"/>
        </w:tabs>
        <w:rPr>
          <w:rFonts w:ascii="Arial" w:hAnsi="Arial" w:cs="Arial" w:eastAsia="Arial"/>
          <w:sz w:val="25"/>
          <w:szCs w:val="25"/>
        </w:rPr>
      </w:pPr>
      <w:rPr/>
      <w:r>
        <w:rPr/>
        <w:br w:type="column"/>
      </w:r>
      <w:r>
        <w:rPr>
          <w:rFonts w:ascii="Arial" w:hAnsi="Arial" w:cs="Arial" w:eastAsia="Arial"/>
          <w:sz w:val="25"/>
          <w:szCs w:val="25"/>
          <w:color w:val="3D3D3D"/>
          <w:spacing w:val="-46"/>
          <w:w w:val="59"/>
          <w:position w:val="-3"/>
        </w:rPr>
        <w:t>;</w:t>
      </w:r>
      <w:r>
        <w:rPr>
          <w:rFonts w:ascii="Arial" w:hAnsi="Arial" w:cs="Arial" w:eastAsia="Arial"/>
          <w:sz w:val="25"/>
          <w:szCs w:val="25"/>
          <w:color w:val="6B6B6B"/>
          <w:spacing w:val="-13"/>
          <w:w w:val="94"/>
          <w:position w:val="-3"/>
        </w:rPr>
        <w:t>'</w:t>
      </w:r>
      <w:r>
        <w:rPr>
          <w:rFonts w:ascii="Arial" w:hAnsi="Arial" w:cs="Arial" w:eastAsia="Arial"/>
          <w:sz w:val="25"/>
          <w:szCs w:val="25"/>
          <w:color w:val="3D3D3D"/>
          <w:spacing w:val="0"/>
          <w:w w:val="59"/>
          <w:position w:val="-3"/>
        </w:rPr>
        <w:t>,</w:t>
      </w:r>
      <w:r>
        <w:rPr>
          <w:rFonts w:ascii="Arial" w:hAnsi="Arial" w:cs="Arial" w:eastAsia="Arial"/>
          <w:sz w:val="25"/>
          <w:szCs w:val="25"/>
          <w:color w:val="3D3D3D"/>
          <w:spacing w:val="-28"/>
          <w:w w:val="100"/>
          <w:position w:val="-3"/>
        </w:rPr>
        <w:t> </w:t>
      </w:r>
      <w:r>
        <w:rPr>
          <w:rFonts w:ascii="Arial" w:hAnsi="Arial" w:cs="Arial" w:eastAsia="Arial"/>
          <w:sz w:val="25"/>
          <w:szCs w:val="25"/>
          <w:color w:val="3D3D3D"/>
          <w:spacing w:val="0"/>
          <w:w w:val="59"/>
          <w:position w:val="-3"/>
        </w:rPr>
        <w:t>¡</w:t>
      </w:r>
      <w:r>
        <w:rPr>
          <w:rFonts w:ascii="Arial" w:hAnsi="Arial" w:cs="Arial" w:eastAsia="Arial"/>
          <w:sz w:val="25"/>
          <w:szCs w:val="25"/>
          <w:color w:val="3D3D3D"/>
          <w:spacing w:val="0"/>
          <w:w w:val="59"/>
          <w:position w:val="-3"/>
        </w:rPr>
        <w:t>;</w:t>
      </w:r>
      <w:r>
        <w:rPr>
          <w:rFonts w:ascii="Arial" w:hAnsi="Arial" w:cs="Arial" w:eastAsia="Arial"/>
          <w:sz w:val="25"/>
          <w:szCs w:val="25"/>
          <w:color w:val="3D3D3D"/>
          <w:spacing w:val="12"/>
          <w:w w:val="59"/>
          <w:position w:val="-3"/>
        </w:rPr>
        <w:t> </w:t>
      </w:r>
      <w:r>
        <w:rPr>
          <w:rFonts w:ascii="Arial" w:hAnsi="Arial" w:cs="Arial" w:eastAsia="Arial"/>
          <w:sz w:val="25"/>
          <w:szCs w:val="25"/>
          <w:color w:val="070707"/>
          <w:spacing w:val="0"/>
          <w:w w:val="72"/>
          <w:position w:val="-3"/>
        </w:rPr>
        <w:t>,</w:t>
      </w:r>
      <w:r>
        <w:rPr>
          <w:rFonts w:ascii="Arial" w:hAnsi="Arial" w:cs="Arial" w:eastAsia="Arial"/>
          <w:sz w:val="25"/>
          <w:szCs w:val="25"/>
          <w:color w:val="070707"/>
          <w:spacing w:val="0"/>
          <w:w w:val="72"/>
          <w:position w:val="-3"/>
        </w:rPr>
        <w:t> </w:t>
      </w:r>
      <w:r>
        <w:rPr>
          <w:rFonts w:ascii="Arial" w:hAnsi="Arial" w:cs="Arial" w:eastAsia="Arial"/>
          <w:sz w:val="25"/>
          <w:szCs w:val="25"/>
          <w:color w:val="070707"/>
          <w:spacing w:val="12"/>
          <w:w w:val="72"/>
          <w:position w:val="-3"/>
        </w:rPr>
        <w:t> </w:t>
      </w:r>
      <w:r>
        <w:rPr>
          <w:rFonts w:ascii="Arial" w:hAnsi="Arial" w:cs="Arial" w:eastAsia="Arial"/>
          <w:sz w:val="25"/>
          <w:szCs w:val="25"/>
          <w:color w:val="6B6B6B"/>
          <w:spacing w:val="0"/>
          <w:w w:val="72"/>
          <w:position w:val="-3"/>
        </w:rPr>
        <w:t>·</w:t>
      </w:r>
      <w:r>
        <w:rPr>
          <w:rFonts w:ascii="Arial" w:hAnsi="Arial" w:cs="Arial" w:eastAsia="Arial"/>
          <w:sz w:val="25"/>
          <w:szCs w:val="25"/>
          <w:color w:val="6B6B6B"/>
          <w:spacing w:val="9"/>
          <w:w w:val="72"/>
          <w:position w:val="-3"/>
        </w:rPr>
        <w:t>,</w:t>
      </w:r>
      <w:r>
        <w:rPr>
          <w:rFonts w:ascii="Arial" w:hAnsi="Arial" w:cs="Arial" w:eastAsia="Arial"/>
          <w:sz w:val="25"/>
          <w:szCs w:val="25"/>
          <w:color w:val="979797"/>
          <w:spacing w:val="9"/>
          <w:w w:val="72"/>
          <w:position w:val="-3"/>
        </w:rPr>
        <w:t>;</w:t>
      </w:r>
      <w:r>
        <w:rPr>
          <w:rFonts w:ascii="Arial" w:hAnsi="Arial" w:cs="Arial" w:eastAsia="Arial"/>
          <w:sz w:val="25"/>
          <w:szCs w:val="25"/>
          <w:color w:val="545454"/>
          <w:spacing w:val="0"/>
          <w:w w:val="72"/>
          <w:position w:val="-3"/>
        </w:rPr>
        <w:t>;</w:t>
      </w:r>
      <w:r>
        <w:rPr>
          <w:rFonts w:ascii="Arial" w:hAnsi="Arial" w:cs="Arial" w:eastAsia="Arial"/>
          <w:sz w:val="25"/>
          <w:szCs w:val="25"/>
          <w:color w:val="545454"/>
          <w:spacing w:val="-42"/>
          <w:w w:val="72"/>
          <w:position w:val="-3"/>
        </w:rPr>
        <w:t> </w:t>
      </w:r>
      <w:r>
        <w:rPr>
          <w:rFonts w:ascii="Arial" w:hAnsi="Arial" w:cs="Arial" w:eastAsia="Arial"/>
          <w:sz w:val="25"/>
          <w:szCs w:val="25"/>
          <w:color w:val="545454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25"/>
          <w:szCs w:val="25"/>
          <w:color w:val="545454"/>
          <w:spacing w:val="0"/>
          <w:w w:val="100"/>
          <w:position w:val="-3"/>
        </w:rPr>
      </w:r>
      <w:r>
        <w:rPr>
          <w:rFonts w:ascii="Arial" w:hAnsi="Arial" w:cs="Arial" w:eastAsia="Arial"/>
          <w:sz w:val="25"/>
          <w:szCs w:val="25"/>
          <w:color w:val="858585"/>
          <w:spacing w:val="6"/>
          <w:w w:val="38"/>
          <w:position w:val="-3"/>
        </w:rPr>
        <w:t>·</w:t>
      </w:r>
      <w:r>
        <w:rPr>
          <w:rFonts w:ascii="Arial" w:hAnsi="Arial" w:cs="Arial" w:eastAsia="Arial"/>
          <w:sz w:val="25"/>
          <w:szCs w:val="25"/>
          <w:color w:val="ACACAC"/>
          <w:spacing w:val="0"/>
          <w:w w:val="38"/>
          <w:position w:val="-3"/>
        </w:rPr>
        <w:t>·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20" w:h="15360"/>
          <w:pgMar w:top="140" w:bottom="280" w:left="280" w:right="0"/>
          <w:cols w:num="2" w:equalWidth="0">
            <w:col w:w="5499" w:space="399"/>
            <w:col w:w="5942"/>
          </w:cols>
        </w:sectPr>
      </w:pPr>
      <w:rPr/>
    </w:p>
    <w:p>
      <w:pPr>
        <w:spacing w:before="0" w:after="0" w:line="286" w:lineRule="exact"/>
        <w:ind w:left="338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588.365723pt;margin-top:12.459823pt;width:.1pt;height:159.571313pt;mso-position-horizontal-relative:page;mso-position-vertical-relative:paragraph;z-index:-4777" coordorigin="11767,249" coordsize="2,3191">
            <v:shape style="position:absolute;left:11767;top:249;width:2;height:3191" coordorigin="11767,249" coordsize="0,3191" path="m11767,3441l11767,249e" filled="f" stroked="t" strokeweight="1.191506pt" strokecolor="#13131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70707"/>
          <w:spacing w:val="0"/>
          <w:w w:val="100"/>
          <w:i/>
        </w:rPr>
        <w:t>VIII,</w:t>
      </w:r>
      <w:r>
        <w:rPr>
          <w:rFonts w:ascii="Arial" w:hAnsi="Arial" w:cs="Arial" w:eastAsia="Arial"/>
          <w:sz w:val="17"/>
          <w:szCs w:val="17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Solicita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persona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</w:rPr>
        <w:t>físicos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92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070707"/>
          <w:spacing w:val="0"/>
          <w:w w:val="72"/>
          <w:i/>
        </w:rPr>
        <w:t>amorate</w:t>
      </w:r>
      <w:r>
        <w:rPr>
          <w:rFonts w:ascii="Times New Roman" w:hAnsi="Times New Roman" w:cs="Times New Roman" w:eastAsia="Times New Roman"/>
          <w:sz w:val="28"/>
          <w:szCs w:val="28"/>
          <w:color w:val="070707"/>
          <w:spacing w:val="36"/>
          <w:w w:val="7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entreg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inmediat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pued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3"/>
          <w:i/>
        </w:rPr>
        <w:t>relevante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4" w:lineRule="exact"/>
        <w:ind w:left="3361" w:right="-20"/>
        <w:jc w:val="left"/>
        <w:tabs>
          <w:tab w:pos="8640" w:val="left"/>
          <w:tab w:pos="104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p(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Nqlnvestigaciá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delito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070707"/>
          <w:spacing w:val="0"/>
          <w:w w:val="100"/>
          <w:i/>
        </w:rPr>
        <w:t>(J</w:t>
      </w:r>
      <w:r>
        <w:rPr>
          <w:rFonts w:ascii="Arial" w:hAnsi="Arial" w:cs="Arial" w:eastAsia="Arial"/>
          <w:sz w:val="12"/>
          <w:szCs w:val="12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/iberdé/6;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70707"/>
          <w:spacing w:val="0"/>
          <w:w w:val="95"/>
          <w:i/>
        </w:rPr>
        <w:t>de</w:t>
      </w:r>
      <w:r>
        <w:rPr>
          <w:rFonts w:ascii="Arial" w:hAnsi="Arial" w:cs="Arial" w:eastAsia="Arial"/>
          <w:sz w:val="17"/>
          <w:szCs w:val="17"/>
          <w:color w:val="070707"/>
          <w:spacing w:val="-14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(os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víctima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100"/>
          <w:i/>
        </w:rPr>
        <w:t>/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0"/>
          <w:w w:val="227"/>
        </w:rPr>
        <w:t>,,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129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1" w:after="0" w:line="240" w:lineRule="auto"/>
        <w:ind w:left="3371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w w:val="109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9"/>
          <w:i/>
        </w:rPr>
        <w:t>x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79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78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77"/>
          <w:i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92"/>
          <w:i/>
        </w:rPr>
        <w:t>rM'i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8"/>
          <w:w w:val="92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7"/>
          <w:w w:val="99"/>
          <w:i/>
        </w:rPr>
        <w:t>?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-36"/>
          <w:w w:val="113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99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-12"/>
          <w:w w:val="113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3"/>
          <w:i/>
        </w:rPr>
        <w:t>[&gt;olítícq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84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86"/>
          <w:i/>
        </w:rPr>
        <w:t>gr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8"/>
          <w:w w:val="86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82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58"/>
          <w:w w:val="58"/>
          <w:i/>
        </w:rPr>
        <w:t>{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2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89"/>
          <w:i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1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2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72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33"/>
          <w:w w:val="91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6"/>
          <w:w w:val="95"/>
          <w:i/>
        </w:rPr>
        <w:t>?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74"/>
          <w:i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venciá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3"/>
          <w:w w:val="100"/>
          <w:i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1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-17"/>
          <w:w w:val="100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4"/>
          <w:i/>
        </w:rPr>
        <w:t>gaC:ió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4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condu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100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-19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</w:rPr>
        <w:t>fkt'f,{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1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12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95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28"/>
          <w:i/>
        </w:rPr>
        <w:t>es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28"/>
          <w:i/>
        </w:rPr>
        <w:t>?/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4"/>
          <w:w w:val="128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0"/>
          <w:w w:val="128"/>
          <w:i/>
        </w:rPr>
        <w:t>Ú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1"/>
          <w:w w:val="128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B6B6B"/>
          <w:spacing w:val="0"/>
          <w:w w:val="61"/>
          <w:i/>
        </w:rPr>
        <w:t>O!</w:t>
      </w:r>
      <w:r>
        <w:rPr>
          <w:rFonts w:ascii="Times New Roman" w:hAnsi="Times New Roman" w:cs="Times New Roman" w:eastAsia="Times New Roman"/>
          <w:sz w:val="15"/>
          <w:szCs w:val="15"/>
          <w:color w:val="6B6B6B"/>
          <w:spacing w:val="2"/>
          <w:w w:val="60"/>
          <w:i/>
        </w:rPr>
        <w:t>'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0"/>
          <w:w w:val="31"/>
          <w:i/>
        </w:rPr>
        <w:t>_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CACAC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2" w:after="0" w:line="201" w:lineRule="exact"/>
        <w:ind w:left="3361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  <w:position w:val="-1"/>
        </w:rPr>
        <w:t>X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0"/>
          <w:w w:val="8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  <w:position w:val="-1"/>
        </w:rPr>
        <w:t>Propon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81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-28"/>
          <w:w w:val="160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5"/>
          <w:i/>
          <w:position w:val="-1"/>
        </w:rPr>
        <w:t>?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0"/>
          <w:w w:val="80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-2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f,{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  <w:position w:val="-1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3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72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72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4"/>
          <w:w w:val="17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22"/>
          <w:i/>
          <w:position w:val="-1"/>
        </w:rPr>
        <w:t>Gen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97"/>
          <w:i/>
          <w:position w:val="-1"/>
        </w:rPr>
        <w:t>{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3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  <w:position w:val="-1"/>
        </w:rPr>
        <w:t>Repub!Jc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89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lospracur,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f'f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:i:de7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9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q,fJ,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position w:val="-1"/>
        </w:rPr>
        <w:t>!J.gtJ[.;fe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9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position w:val="-1"/>
        </w:rPr>
        <w:t>ratJva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9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90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21"/>
          <w:w w:val="9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5"/>
          <w:i/>
          <w:position w:val="-1"/>
        </w:rPr>
        <w:t>en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left="3361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3.063293pt;margin-top:4.525897pt;width:146.886702pt;height:8pt;mso-position-horizontal-relative:page;mso-position-vertical-relative:paragraph;z-index:-4774" type="#_x0000_t202" filled="f" stroked="f">
            <v:textbox inset="0,0,0,0">
              <w:txbxContent>
                <w:p>
                  <w:pPr>
                    <w:spacing w:before="0" w:after="0" w:line="160" w:lineRule="exact"/>
                    <w:ind w:right="-64"/>
                    <w:jc w:val="left"/>
                    <w:tabs>
                      <w:tab w:pos="1040" w:val="left"/>
                      <w:tab w:pos="284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212121"/>
                      <w:spacing w:val="1"/>
                      <w:w w:val="104"/>
                    </w:rPr>
                    <w:t>: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12121"/>
                      <w:spacing w:val="0"/>
                      <w:w w:val="105"/>
                    </w:rPr>
                    <w:t>-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12121"/>
                      <w:spacing w:val="-17"/>
                      <w:w w:val="104"/>
                    </w:rPr>
                    <w:t>: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3D3D3D"/>
                      <w:spacing w:val="0"/>
                      <w:w w:val="70"/>
                    </w:rPr>
                    <w:t>·"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3D3D3D"/>
                      <w:spacing w:val="-9"/>
                      <w:w w:val="70"/>
                    </w:rPr>
                    <w:t>"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6B6B6B"/>
                      <w:spacing w:val="0"/>
                      <w:w w:val="33"/>
                    </w:rPr>
                    <w:t>·"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6B6B6B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6B6B6B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858585"/>
                      <w:spacing w:val="-10"/>
                      <w:w w:val="81"/>
                    </w:rPr>
                    <w:t>&gt;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6B6B6B"/>
                      <w:spacing w:val="0"/>
                      <w:w w:val="59"/>
                    </w:rPr>
                    <w:t>: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6B6B6B"/>
                      <w:spacing w:val="1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979797"/>
                      <w:spacing w:val="0"/>
                      <w:w w:val="29"/>
                    </w:rPr>
                    <w:t>'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979797"/>
                      <w:spacing w:val="0"/>
                      <w:w w:val="29"/>
                    </w:rPr>
                    <w:t>   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979797"/>
                      <w:spacing w:val="9"/>
                      <w:w w:val="29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3D3D3D"/>
                      <w:spacing w:val="0"/>
                      <w:w w:val="93"/>
                    </w:rPr>
                    <w:t>\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3D3D3D"/>
                      <w:spacing w:val="-4"/>
                      <w:w w:val="94"/>
                    </w:rPr>
                    <w:t>(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12121"/>
                      <w:spacing w:val="0"/>
                      <w:w w:val="42"/>
                    </w:rPr>
                    <w:t>\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12121"/>
                      <w:spacing w:val="-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545454"/>
                      <w:spacing w:val="0"/>
                      <w:w w:val="71"/>
                    </w:rPr>
                    <w:t>'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545454"/>
                      <w:spacing w:val="9"/>
                      <w:w w:val="71"/>
                    </w:rPr>
                    <w:t>'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12121"/>
                      <w:spacing w:val="0"/>
                      <w:w w:val="33"/>
                    </w:rPr>
                    <w:t>·.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12121"/>
                      <w:spacing w:val="0"/>
                      <w:w w:val="34"/>
                    </w:rPr>
                    <w:t>·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212121"/>
                      <w:spacing w:val="-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6B6B6B"/>
                      <w:spacing w:val="0"/>
                      <w:w w:val="84"/>
                    </w:rPr>
                    <w:t>,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858585"/>
                      <w:spacing w:val="0"/>
                      <w:w w:val="59"/>
                    </w:rPr>
                    <w:t>.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858585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858585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6B6B6B"/>
                      <w:spacing w:val="0"/>
                      <w:w w:val="46"/>
                    </w:rPr>
                    <w:t>..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6B6B6B"/>
                      <w:spacing w:val="-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3D3D3D"/>
                      <w:spacing w:val="0"/>
                      <w:w w:val="49"/>
                    </w:rPr>
                    <w:t>-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3D3D3D"/>
                      <w:spacing w:val="-18"/>
                      <w:w w:val="48"/>
                    </w:rPr>
                    <w:t>;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casa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  <w:position w:val="-1"/>
        </w:rPr>
        <w:t>cele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95"/>
          <w:i/>
          <w:position w:val="-1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  <w:position w:val="-1"/>
        </w:rPr>
        <w:t>rac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95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95"/>
          <w:i/>
          <w:position w:val="-1"/>
        </w:rPr>
        <w:t>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95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0"/>
          <w:w w:val="95"/>
          <w:i/>
          <w:position w:val="-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-10"/>
          <w:w w:val="9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8"/>
          <w:i/>
          <w:position w:val="-1"/>
        </w:rPr>
        <w:t>convent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99"/>
          <w:i/>
          <w:position w:val="-1"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99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4"/>
          <w:w w:val="74"/>
          <w:i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9"/>
          <w:i/>
          <w:position w:val="-1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empresa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92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92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position w:val="-1"/>
        </w:rPr>
        <w:t>eq&gt;mun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position w:val="-1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position w:val="-1"/>
        </w:rPr>
        <w:t>caCJane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8"/>
          <w:w w:val="9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9"/>
          <w:w w:val="86"/>
          <w:i/>
          <w:position w:val="-1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-21"/>
          <w:w w:val="98"/>
          <w:i/>
          <w:position w:val="-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3"/>
          <w:i/>
          <w:position w:val="-1"/>
        </w:rPr>
        <w:t>ara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13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-28"/>
          <w:w w:val="80"/>
          <w:i/>
          <w:position w:val="-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7"/>
          <w:w w:val="53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0"/>
          <w:i/>
          <w:position w:val="-1"/>
        </w:rPr>
        <w:t>QbtenCJo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1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4"/>
          <w:i/>
          <w:position w:val="-1"/>
        </w:rPr>
        <w:t>datas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62" w:lineRule="exact"/>
        <w:ind w:left="7798" w:right="-20"/>
        <w:jc w:val="left"/>
        <w:tabs>
          <w:tab w:pos="9260" w:val="left"/>
        </w:tabs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545454"/>
          <w:spacing w:val="5"/>
          <w:w w:val="115"/>
          <w:position w:val="-1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0"/>
          <w:w w:val="115"/>
          <w:position w:val="-1"/>
        </w:rPr>
        <w:t>f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-2"/>
          <w:w w:val="115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D3D3D"/>
          <w:spacing w:val="0"/>
          <w:w w:val="146"/>
          <w:position w:val="-1"/>
        </w:rPr>
        <w:t>J</w:t>
      </w:r>
      <w:r>
        <w:rPr>
          <w:rFonts w:ascii="Times New Roman" w:hAnsi="Times New Roman" w:cs="Times New Roman" w:eastAsia="Times New Roman"/>
          <w:sz w:val="9"/>
          <w:szCs w:val="9"/>
          <w:color w:val="3D3D3D"/>
          <w:spacing w:val="-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100"/>
          <w:position w:val="-1"/>
        </w:rPr>
        <w:t>-&lt;-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-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96"/>
          <w:position w:val="-1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-9"/>
          <w:w w:val="95"/>
          <w:position w:val="-1"/>
        </w:rPr>
        <w:t>?</w:t>
      </w:r>
      <w:r>
        <w:rPr>
          <w:rFonts w:ascii="Times New Roman" w:hAnsi="Times New Roman" w:cs="Times New Roman" w:eastAsia="Times New Roman"/>
          <w:sz w:val="9"/>
          <w:szCs w:val="9"/>
          <w:color w:val="858585"/>
          <w:spacing w:val="0"/>
          <w:w w:val="33"/>
          <w:position w:val="-1"/>
        </w:rPr>
        <w:t>.•</w:t>
      </w:r>
      <w:r>
        <w:rPr>
          <w:rFonts w:ascii="Times New Roman" w:hAnsi="Times New Roman" w:cs="Times New Roman" w:eastAsia="Times New Roman"/>
          <w:sz w:val="9"/>
          <w:szCs w:val="9"/>
          <w:color w:val="858585"/>
          <w:spacing w:val="-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D3D3D"/>
          <w:spacing w:val="0"/>
          <w:w w:val="38"/>
          <w:position w:val="-1"/>
        </w:rPr>
        <w:t>\&lt;</w:t>
      </w:r>
      <w:r>
        <w:rPr>
          <w:rFonts w:ascii="Times New Roman" w:hAnsi="Times New Roman" w:cs="Times New Roman" w:eastAsia="Times New Roman"/>
          <w:sz w:val="9"/>
          <w:szCs w:val="9"/>
          <w:color w:val="3D3D3D"/>
          <w:spacing w:val="0"/>
          <w:w w:val="38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D3D3D"/>
          <w:spacing w:val="3"/>
          <w:w w:val="38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150"/>
          <w:position w:val="-1"/>
        </w:rPr>
        <w:t>l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151"/>
          <w:position w:val="-1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-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D3D3D"/>
          <w:spacing w:val="0"/>
          <w:w w:val="39"/>
          <w:position w:val="-1"/>
        </w:rPr>
        <w:t>,"</w:t>
      </w:r>
      <w:r>
        <w:rPr>
          <w:rFonts w:ascii="Times New Roman" w:hAnsi="Times New Roman" w:cs="Times New Roman" w:eastAsia="Times New Roman"/>
          <w:sz w:val="9"/>
          <w:szCs w:val="9"/>
          <w:color w:val="3D3D3D"/>
          <w:spacing w:val="0"/>
          <w:w w:val="39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D3D3D"/>
          <w:spacing w:val="7"/>
          <w:w w:val="39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59"/>
          <w:position w:val="-1"/>
        </w:rPr>
        <w:t>•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-11"/>
          <w:w w:val="59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9"/>
          <w:szCs w:val="9"/>
          <w:color w:val="545454"/>
          <w:spacing w:val="0"/>
          <w:w w:val="59"/>
          <w:position w:val="-1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545454"/>
          <w:spacing w:val="0"/>
          <w:w w:val="59"/>
          <w:position w:val="-1"/>
        </w:rPr>
        <w:t>      </w:t>
      </w:r>
      <w:r>
        <w:rPr>
          <w:rFonts w:ascii="Times New Roman" w:hAnsi="Times New Roman" w:cs="Times New Roman" w:eastAsia="Times New Roman"/>
          <w:sz w:val="9"/>
          <w:szCs w:val="9"/>
          <w:color w:val="545454"/>
          <w:spacing w:val="12"/>
          <w:w w:val="59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-17"/>
          <w:w w:val="130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-6"/>
          <w:w w:val="65"/>
          <w:i/>
          <w:position w:val="-1"/>
        </w:rPr>
        <w:t>•</w:t>
      </w:r>
      <w:r>
        <w:rPr>
          <w:rFonts w:ascii="Times New Roman" w:hAnsi="Times New Roman" w:cs="Times New Roman" w:eastAsia="Times New Roman"/>
          <w:sz w:val="9"/>
          <w:szCs w:val="9"/>
          <w:color w:val="3D3D3D"/>
          <w:spacing w:val="0"/>
          <w:w w:val="108"/>
          <w:i/>
          <w:position w:val="-1"/>
        </w:rPr>
        <w:t>•</w:t>
      </w:r>
      <w:r>
        <w:rPr>
          <w:rFonts w:ascii="Times New Roman" w:hAnsi="Times New Roman" w:cs="Times New Roman" w:eastAsia="Times New Roman"/>
          <w:sz w:val="9"/>
          <w:szCs w:val="9"/>
          <w:color w:val="3D3D3D"/>
          <w:spacing w:val="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31"/>
          <w:i/>
          <w:position w:val="-1"/>
        </w:rPr>
        <w:t>_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31"/>
          <w:i/>
          <w:position w:val="-1"/>
        </w:rPr>
        <w:t>  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2"/>
          <w:w w:val="3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0"/>
          <w:w w:val="78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-2"/>
          <w:w w:val="7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545454"/>
          <w:spacing w:val="0"/>
          <w:w w:val="100"/>
          <w:i/>
          <w:position w:val="-1"/>
        </w:rPr>
        <w:t>·</w:t>
      </w:r>
      <w:r>
        <w:rPr>
          <w:rFonts w:ascii="Times New Roman" w:hAnsi="Times New Roman" w:cs="Times New Roman" w:eastAsia="Times New Roman"/>
          <w:sz w:val="9"/>
          <w:szCs w:val="9"/>
          <w:color w:val="545454"/>
          <w:spacing w:val="1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0"/>
          <w:w w:val="160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136" w:lineRule="exact"/>
        <w:ind w:left="3366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ad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  <w:position w:val="-2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7"/>
          <w:w w:val="100"/>
          <w:i/>
          <w:position w:val="-2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ionale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contenido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bas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  <w:position w:val="-2"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4"/>
          <w:w w:val="90"/>
          <w:i/>
          <w:position w:val="-2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-17"/>
          <w:w w:val="61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2"/>
          <w:w w:val="102"/>
          <w:i/>
          <w:position w:val="-2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-7"/>
          <w:w w:val="61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2"/>
          <w:i/>
          <w:position w:val="-2"/>
        </w:rPr>
        <w:t>t!q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2"/>
          <w:w w:val="103"/>
          <w:i/>
          <w:position w:val="-2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4"/>
          <w:i/>
          <w:position w:val="-2"/>
        </w:rPr>
        <w:t>prf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4"/>
          <w:w w:val="85"/>
          <w:i/>
          <w:position w:val="-2"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6B6B6B"/>
          <w:spacing w:val="-29"/>
          <w:w w:val="107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7"/>
          <w:i/>
          <w:position w:val="-2"/>
        </w:rPr>
        <w:t>vist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98"/>
          <w:i/>
          <w:position w:val="-2"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40"/>
          <w:i/>
          <w:position w:val="-2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2"/>
          <w:w w:val="40"/>
          <w:i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5"/>
          <w:i/>
          <w:position w:val="-2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0"/>
          <w:w w:val="96"/>
          <w:i/>
          <w:position w:val="-2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0"/>
          <w:w w:val="65"/>
          <w:i/>
          <w:position w:val="-2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12"/>
          <w:i/>
          <w:position w:val="-2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13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0"/>
          <w:w w:val="64"/>
          <w:i/>
          <w:position w:val="-2"/>
        </w:rPr>
        <w:t>i'</w:t>
      </w:r>
      <w:r>
        <w:rPr>
          <w:rFonts w:ascii="Times New Roman" w:hAnsi="Times New Roman" w:cs="Times New Roman" w:eastAsia="Times New Roman"/>
          <w:sz w:val="18"/>
          <w:szCs w:val="18"/>
          <w:color w:val="545454"/>
          <w:spacing w:val="-31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6"/>
          <w:i/>
          <w:position w:val="-2"/>
        </w:rPr>
        <w:t>if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7"/>
          <w:i/>
          <w:position w:val="-2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0"/>
          <w:w w:val="65"/>
          <w:i/>
          <w:position w:val="-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0"/>
          <w:w w:val="64"/>
          <w:i/>
          <w:position w:val="-2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1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position w:val="-2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9"/>
          <w:w w:val="92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92"/>
          <w:i/>
          <w:position w:val="-2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33"/>
          <w:w w:val="92"/>
          <w:i/>
          <w:position w:val="-2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2"/>
          <w:i/>
          <w:position w:val="-2"/>
        </w:rPr>
        <w:t>l'eral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2"/>
          <w:w w:val="92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Telecomunicacione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8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  <w:position w:val="-2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4"/>
          <w:w w:val="81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sobr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-2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89" w:lineRule="exact"/>
        <w:ind w:left="6095" w:right="4098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1.000397pt;margin-top:1.427753pt;width:65.551896pt;height:11.5pt;mso-position-horizontal-relative:page;mso-position-vertical-relative:paragraph;z-index:-4773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right="-75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6B6B6B"/>
                      <w:spacing w:val="-29"/>
                      <w:w w:val="117"/>
                      <w:i/>
                    </w:rPr>
                    <w:t>&lt;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858585"/>
                      <w:spacing w:val="-44"/>
                      <w:w w:val="40"/>
                      <w:i/>
                    </w:rPr>
                    <w:t>?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858585"/>
                      <w:spacing w:val="-10"/>
                      <w:w w:val="25"/>
                      <w:i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6B6B6B"/>
                      <w:spacing w:val="-47"/>
                      <w:w w:val="109"/>
                      <w:i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858585"/>
                      <w:spacing w:val="-3"/>
                      <w:w w:val="40"/>
                      <w:i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858585"/>
                      <w:spacing w:val="6"/>
                      <w:w w:val="79"/>
                      <w:i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6B6B6B"/>
                      <w:spacing w:val="7"/>
                      <w:w w:val="34"/>
                      <w:i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3D3D3D"/>
                      <w:spacing w:val="0"/>
                      <w:w w:val="94"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3D3D3D"/>
                      <w:spacing w:val="-3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3D3D3D"/>
                      <w:spacing w:val="0"/>
                      <w:w w:val="100"/>
                      <w:i/>
                    </w:rPr>
                    <w:t>!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3D3D3D"/>
                      <w:spacing w:val="-7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3D3D3D"/>
                      <w:spacing w:val="0"/>
                      <w:w w:val="95"/>
                      <w:i/>
                    </w:rPr>
                    <w:t>]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3D3D3D"/>
                      <w:spacing w:val="-26"/>
                      <w:w w:val="95"/>
                      <w:i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6B6B6B"/>
                      <w:spacing w:val="0"/>
                      <w:w w:val="49"/>
                      <w:i/>
                    </w:rPr>
                    <w:t>lt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6B6B6B"/>
                      <w:spacing w:val="-1"/>
                      <w:w w:val="49"/>
                      <w:i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3D3D3D"/>
                      <w:spacing w:val="-97"/>
                      <w:w w:val="138"/>
                      <w:i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6B6B6B"/>
                      <w:spacing w:val="-10"/>
                      <w:w w:val="49"/>
                      <w:i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6B6B6B"/>
                      <w:spacing w:val="-7"/>
                      <w:w w:val="50"/>
                      <w:i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6B6B6B"/>
                      <w:spacing w:val="0"/>
                      <w:w w:val="112"/>
                      <w:i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858585"/>
                      <w:spacing w:val="6"/>
                      <w:w w:val="50"/>
                      <w:i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6B6B6B"/>
                      <w:spacing w:val="-27"/>
                      <w:w w:val="71"/>
                      <w:i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858585"/>
                      <w:spacing w:val="0"/>
                      <w:w w:val="39"/>
                      <w:i/>
                    </w:rPr>
                    <w:t>;'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858585"/>
                      <w:spacing w:val="-34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858585"/>
                      <w:spacing w:val="0"/>
                      <w:w w:val="40"/>
                      <w:i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858585"/>
                      <w:spacing w:val="-10"/>
                      <w:w w:val="40"/>
                      <w:i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3D3D3D"/>
                      <w:spacing w:val="0"/>
                      <w:w w:val="59"/>
                      <w:i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3D3D3D"/>
                      <w:spacing w:val="-9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545454"/>
                      <w:spacing w:val="0"/>
                      <w:w w:val="104"/>
                    </w:rPr>
                    <w:t>''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858585"/>
          <w:spacing w:val="-39"/>
          <w:w w:val="90"/>
          <w:position w:val="-1"/>
        </w:rPr>
        <w:t>&lt;</w:t>
      </w:r>
      <w:r>
        <w:rPr>
          <w:rFonts w:ascii="Times New Roman" w:hAnsi="Times New Roman" w:cs="Times New Roman" w:eastAsia="Times New Roman"/>
          <w:sz w:val="14"/>
          <w:szCs w:val="14"/>
          <w:color w:val="6B6B6B"/>
          <w:spacing w:val="0"/>
          <w:w w:val="161"/>
          <w:position w:val="-1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858585"/>
          <w:spacing w:val="0"/>
          <w:w w:val="27"/>
          <w:position w:val="-1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858585"/>
          <w:spacing w:val="-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858585"/>
          <w:spacing w:val="0"/>
          <w:w w:val="46"/>
          <w:position w:val="-1"/>
        </w:rPr>
        <w:t>;</w:t>
      </w:r>
      <w:r>
        <w:rPr>
          <w:rFonts w:ascii="Times New Roman" w:hAnsi="Times New Roman" w:cs="Times New Roman" w:eastAsia="Times New Roman"/>
          <w:sz w:val="14"/>
          <w:szCs w:val="14"/>
          <w:color w:val="858585"/>
          <w:spacing w:val="-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45454"/>
          <w:spacing w:val="0"/>
          <w:w w:val="100"/>
          <w:position w:val="-1"/>
        </w:rPr>
        <w:t>/</w:t>
      </w:r>
      <w:r>
        <w:rPr>
          <w:rFonts w:ascii="Times New Roman" w:hAnsi="Times New Roman" w:cs="Times New Roman" w:eastAsia="Times New Roman"/>
          <w:sz w:val="14"/>
          <w:szCs w:val="14"/>
          <w:color w:val="545454"/>
          <w:spacing w:val="-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B6B6B"/>
          <w:spacing w:val="0"/>
          <w:w w:val="52"/>
          <w:position w:val="-1"/>
        </w:rPr>
        <w:t>....</w:t>
      </w:r>
      <w:r>
        <w:rPr>
          <w:rFonts w:ascii="Times New Roman" w:hAnsi="Times New Roman" w:cs="Times New Roman" w:eastAsia="Times New Roman"/>
          <w:sz w:val="14"/>
          <w:szCs w:val="14"/>
          <w:color w:val="6B6B6B"/>
          <w:spacing w:val="-15"/>
          <w:w w:val="52"/>
          <w:position w:val="-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858585"/>
          <w:spacing w:val="0"/>
          <w:w w:val="79"/>
          <w:position w:val="-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858585"/>
          <w:spacing w:val="-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CACAC"/>
          <w:spacing w:val="7"/>
          <w:w w:val="74"/>
          <w:position w:val="-1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6B6B6B"/>
          <w:spacing w:val="0"/>
          <w:w w:val="100"/>
          <w:position w:val="-1"/>
        </w:rPr>
        <w:t>''l,.</w:t>
      </w:r>
      <w:r>
        <w:rPr>
          <w:rFonts w:ascii="Times New Roman" w:hAnsi="Times New Roman" w:cs="Times New Roman" w:eastAsia="Times New Roman"/>
          <w:sz w:val="13"/>
          <w:szCs w:val="13"/>
          <w:color w:val="6B6B6B"/>
          <w:spacing w:val="-3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82"/>
          <w:position w:val="-1"/>
        </w:rPr>
        <w:t>"'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0"/>
          <w:w w:val="81"/>
          <w:position w:val="-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6"/>
          <w:w w:val="81"/>
          <w:position w:val="-1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858585"/>
          <w:spacing w:val="0"/>
          <w:w w:val="14"/>
          <w:position w:val="-1"/>
        </w:rPr>
        <w:t>_</w:t>
      </w:r>
      <w:r>
        <w:rPr>
          <w:rFonts w:ascii="Times New Roman" w:hAnsi="Times New Roman" w:cs="Times New Roman" w:eastAsia="Times New Roman"/>
          <w:sz w:val="13"/>
          <w:szCs w:val="13"/>
          <w:color w:val="858585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3"/>
          <w:szCs w:val="13"/>
          <w:color w:val="858585"/>
          <w:spacing w:val="-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58585"/>
          <w:spacing w:val="0"/>
          <w:w w:val="23"/>
          <w:position w:val="-1"/>
        </w:rPr>
        <w:t>_</w:t>
      </w:r>
      <w:r>
        <w:rPr>
          <w:rFonts w:ascii="Times New Roman" w:hAnsi="Times New Roman" w:cs="Times New Roman" w:eastAsia="Times New Roman"/>
          <w:sz w:val="13"/>
          <w:szCs w:val="13"/>
          <w:color w:val="858585"/>
          <w:spacing w:val="-9"/>
          <w:w w:val="23"/>
          <w:position w:val="-1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6B6B6B"/>
          <w:spacing w:val="0"/>
          <w:w w:val="74"/>
          <w:position w:val="-1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6B6B6B"/>
          <w:spacing w:val="-1"/>
          <w:w w:val="74"/>
          <w:position w:val="-1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6B6B6B"/>
          <w:spacing w:val="0"/>
          <w:w w:val="61"/>
          <w:position w:val="-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6B6B6B"/>
          <w:spacing w:val="-2"/>
          <w:w w:val="61"/>
          <w:position w:val="-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212121"/>
          <w:spacing w:val="-5"/>
          <w:w w:val="75"/>
          <w:position w:val="-1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-8"/>
          <w:w w:val="126"/>
          <w:position w:val="-1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212121"/>
          <w:spacing w:val="-13"/>
          <w:w w:val="151"/>
          <w:position w:val="-1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858585"/>
          <w:spacing w:val="5"/>
          <w:w w:val="79"/>
          <w:position w:val="-1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3D3D3D"/>
          <w:spacing w:val="7"/>
          <w:w w:val="136"/>
          <w:position w:val="-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0"/>
          <w:w w:val="50"/>
          <w:position w:val="-1"/>
        </w:rPr>
        <w:t>--.'-'.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-2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79797"/>
          <w:spacing w:val="0"/>
          <w:w w:val="102"/>
          <w:position w:val="-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979797"/>
          <w:spacing w:val="-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B6B6B"/>
          <w:spacing w:val="0"/>
          <w:w w:val="83"/>
          <w:position w:val="-1"/>
        </w:rPr>
        <w:t>,,</w:t>
      </w:r>
      <w:r>
        <w:rPr>
          <w:rFonts w:ascii="Times New Roman" w:hAnsi="Times New Roman" w:cs="Times New Roman" w:eastAsia="Times New Roman"/>
          <w:sz w:val="13"/>
          <w:szCs w:val="13"/>
          <w:color w:val="6B6B6B"/>
          <w:spacing w:val="-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58585"/>
          <w:spacing w:val="-7"/>
          <w:w w:val="14"/>
          <w:position w:val="-1"/>
        </w:rPr>
        <w:t>_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0"/>
          <w:w w:val="64"/>
          <w:position w:val="-1"/>
        </w:rPr>
        <w:t>:.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0"/>
          <w:w w:val="65"/>
          <w:position w:val="-1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0"/>
          <w:w w:val="64"/>
          <w:position w:val="-1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545454"/>
          <w:spacing w:val="-11"/>
          <w:w w:val="64"/>
          <w:position w:val="-1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858585"/>
          <w:spacing w:val="4"/>
          <w:w w:val="29"/>
          <w:position w:val="-1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858585"/>
          <w:spacing w:val="0"/>
          <w:w w:val="29"/>
          <w:position w:val="-1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858585"/>
          <w:spacing w:val="-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58585"/>
          <w:spacing w:val="-1"/>
          <w:w w:val="14"/>
          <w:position w:val="-1"/>
        </w:rPr>
        <w:t>_</w:t>
      </w:r>
      <w:r>
        <w:rPr>
          <w:rFonts w:ascii="Times New Roman" w:hAnsi="Times New Roman" w:cs="Times New Roman" w:eastAsia="Times New Roman"/>
          <w:sz w:val="13"/>
          <w:szCs w:val="13"/>
          <w:color w:val="6B6B6B"/>
          <w:spacing w:val="0"/>
          <w:w w:val="68"/>
          <w:position w:val="-1"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left="3371" w:right="-20"/>
        <w:jc w:val="left"/>
        <w:tabs>
          <w:tab w:pos="62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  <w:position w:val="1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5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3"/>
          <w:i/>
          <w:position w:val="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93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93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93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  <w:position w:val="1"/>
        </w:rPr>
        <w:t>misma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  <w:position w:val="1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3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0"/>
          <w:i/>
          <w:position w:val="1"/>
        </w:rPr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0"/>
          <w:w w:val="51"/>
          <w:position w:val="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96" w:lineRule="exact"/>
        <w:ind w:left="3361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w w:val="70"/>
          <w:i/>
        </w:rPr>
        <w:t>X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71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3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Utiliza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4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cualquie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investigació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permit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regresa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vid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víctima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identifica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3" w:lineRule="auto"/>
        <w:ind w:left="3366" w:right="751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513.599976pt;margin-top:18.393034pt;width:24pt;height:104.639999pt;mso-position-horizontal-relative:page;mso-position-vertical-relative:paragraph;z-index:-4781" type="#_x0000_t75">
            <v:imagedata r:id="rId309" o:title=""/>
          </v:shape>
        </w:pict>
      </w:r>
      <w:r>
        <w:rPr/>
        <w:pict>
          <v:group style="position:absolute;margin-left:135.116791pt;margin-top:11.152263pt;width:.1pt;height:23.410163pt;mso-position-horizontal-relative:page;mso-position-vertical-relative:paragraph;z-index:-4779" coordorigin="2702,223" coordsize="2,468">
            <v:shape style="position:absolute;left:2702;top:223;width:2;height:468" coordorigin="2702,223" coordsize="0,468" path="m2702,691l2702,223e" filled="f" stroked="t" strokeweight=".238301pt" strokecolor="#48484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ubica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presunto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responsables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</w:rPr>
        <w:t>cumpli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2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fine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presente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9"/>
          <w:i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89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4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siempre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cuand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has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técnica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investigació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sea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legale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plen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96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respet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derecho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humanas,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8" w:lineRule="exact"/>
        <w:ind w:left="3356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4"/>
          <w:i/>
        </w:rPr>
        <w:t>XII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4"/>
          <w:i/>
        </w:rPr>
        <w:t>Las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demá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dispong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57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99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212121"/>
          <w:spacing w:val="0"/>
          <w:w w:val="10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120" w:h="15360"/>
          <w:pgMar w:top="140" w:bottom="280" w:left="280" w:right="0"/>
        </w:sectPr>
      </w:pPr>
      <w:rPr/>
    </w:p>
    <w:p>
      <w:pPr>
        <w:spacing w:before="41" w:after="0" w:line="240" w:lineRule="auto"/>
        <w:ind w:right="2202"/>
        <w:jc w:val="right"/>
        <w:rPr>
          <w:rFonts w:ascii="Courier New" w:hAnsi="Courier New" w:cs="Courier New" w:eastAsia="Courier New"/>
          <w:sz w:val="19"/>
          <w:szCs w:val="19"/>
        </w:rPr>
      </w:pPr>
      <w:rPr/>
      <w:r>
        <w:rPr/>
        <w:pict>
          <v:shape style="position:absolute;margin-left:19.200001pt;margin-top:-3.471976pt;width:108.480003pt;height:55.68pt;mso-position-horizontal-relative:page;mso-position-vertical-relative:paragraph;z-index:-4787" type="#_x0000_t75">
            <v:imagedata r:id="rId310" o:title=""/>
          </v:shape>
        </w:pict>
      </w:r>
      <w:r>
        <w:rPr/>
        <w:pict>
          <v:shape style="position:absolute;margin-left:135.360001pt;margin-top:-57.231976pt;width:13.44pt;height:96pt;mso-position-horizontal-relative:page;mso-position-vertical-relative:paragraph;z-index:-4784" type="#_x0000_t75">
            <v:imagedata r:id="rId311" o:title=""/>
          </v:shape>
        </w:pict>
      </w:r>
      <w:r>
        <w:rPr>
          <w:rFonts w:ascii="Courier New" w:hAnsi="Courier New" w:cs="Courier New" w:eastAsia="Courier New"/>
          <w:sz w:val="19"/>
          <w:szCs w:val="19"/>
          <w:color w:val="070707"/>
          <w:spacing w:val="0"/>
          <w:w w:val="97"/>
        </w:rPr>
        <w:t>32</w:t>
      </w:r>
      <w:r>
        <w:rPr>
          <w:rFonts w:ascii="Courier New" w:hAnsi="Courier New" w:cs="Courier New" w:eastAsia="Courier New"/>
          <w:sz w:val="19"/>
          <w:szCs w:val="19"/>
          <w:color w:val="000000"/>
          <w:spacing w:val="0"/>
          <w:w w:val="100"/>
        </w:rPr>
      </w:r>
    </w:p>
    <w:p>
      <w:pPr>
        <w:spacing w:before="0" w:after="0" w:line="546" w:lineRule="exact"/>
        <w:ind w:left="2594" w:right="-114"/>
        <w:jc w:val="left"/>
        <w:tabs>
          <w:tab w:pos="6020" w:val="left"/>
          <w:tab w:pos="6940" w:val="left"/>
        </w:tabs>
        <w:rPr>
          <w:rFonts w:ascii="Times New Roman" w:hAnsi="Times New Roman" w:cs="Times New Roman" w:eastAsia="Times New Roman"/>
          <w:sz w:val="49"/>
          <w:szCs w:val="49"/>
        </w:rPr>
      </w:pPr>
      <w:rPr/>
      <w:r>
        <w:rPr>
          <w:rFonts w:ascii="Times New Roman" w:hAnsi="Times New Roman" w:cs="Times New Roman" w:eastAsia="Times New Roman"/>
          <w:sz w:val="49"/>
          <w:szCs w:val="49"/>
          <w:color w:val="070707"/>
          <w:w w:val="94"/>
        </w:rPr>
        <w:t>r.....-------·</w:t>
      </w:r>
      <w:r>
        <w:rPr>
          <w:rFonts w:ascii="Times New Roman" w:hAnsi="Times New Roman" w:cs="Times New Roman" w:eastAsia="Times New Roman"/>
          <w:sz w:val="49"/>
          <w:szCs w:val="49"/>
          <w:color w:val="070707"/>
          <w:spacing w:val="-5"/>
          <w:w w:val="94"/>
        </w:rPr>
        <w:t>-</w:t>
      </w:r>
      <w:r>
        <w:rPr>
          <w:rFonts w:ascii="Times New Roman" w:hAnsi="Times New Roman" w:cs="Times New Roman" w:eastAsia="Times New Roman"/>
          <w:sz w:val="49"/>
          <w:szCs w:val="49"/>
          <w:color w:val="3D3D3D"/>
          <w:spacing w:val="-27"/>
          <w:w w:val="8"/>
        </w:rPr>
        <w:t>1</w:t>
      </w:r>
      <w:r>
        <w:rPr>
          <w:rFonts w:ascii="Times New Roman" w:hAnsi="Times New Roman" w:cs="Times New Roman" w:eastAsia="Times New Roman"/>
          <w:sz w:val="49"/>
          <w:szCs w:val="49"/>
          <w:color w:val="070707"/>
          <w:spacing w:val="-147"/>
          <w:w w:val="94"/>
        </w:rPr>
        <w:t>-</w:t>
      </w:r>
      <w:r>
        <w:rPr>
          <w:rFonts w:ascii="Times New Roman" w:hAnsi="Times New Roman" w:cs="Times New Roman" w:eastAsia="Times New Roman"/>
          <w:sz w:val="49"/>
          <w:szCs w:val="49"/>
          <w:color w:val="3D3D3D"/>
          <w:spacing w:val="0"/>
          <w:w w:val="7"/>
        </w:rPr>
        <w:t>0&gt;&lt;</w:t>
      </w:r>
      <w:r>
        <w:rPr>
          <w:rFonts w:ascii="Times New Roman" w:hAnsi="Times New Roman" w:cs="Times New Roman" w:eastAsia="Times New Roman"/>
          <w:sz w:val="49"/>
          <w:szCs w:val="49"/>
          <w:color w:val="3D3D3D"/>
          <w:spacing w:val="-64"/>
          <w:w w:val="100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color w:val="3D3D3D"/>
          <w:spacing w:val="0"/>
          <w:w w:val="100"/>
          <w:u w:val="single" w:color="060606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color w:val="3D3D3D"/>
          <w:spacing w:val="0"/>
          <w:w w:val="100"/>
          <w:u w:val="single" w:color="060606"/>
        </w:rPr>
        <w:tab/>
      </w:r>
      <w:r>
        <w:rPr>
          <w:rFonts w:ascii="Times New Roman" w:hAnsi="Times New Roman" w:cs="Times New Roman" w:eastAsia="Times New Roman"/>
          <w:sz w:val="49"/>
          <w:szCs w:val="49"/>
          <w:color w:val="3D3D3D"/>
          <w:spacing w:val="0"/>
          <w:w w:val="100"/>
          <w:u w:val="single" w:color="060606"/>
        </w:rPr>
      </w:r>
      <w:r>
        <w:rPr>
          <w:rFonts w:ascii="Times New Roman" w:hAnsi="Times New Roman" w:cs="Times New Roman" w:eastAsia="Times New Roman"/>
          <w:sz w:val="49"/>
          <w:szCs w:val="49"/>
          <w:color w:val="3D3D3D"/>
          <w:spacing w:val="0"/>
          <w:w w:val="100"/>
        </w:rPr>
      </w:r>
      <w:r>
        <w:rPr>
          <w:rFonts w:ascii="Times New Roman" w:hAnsi="Times New Roman" w:cs="Times New Roman" w:eastAsia="Times New Roman"/>
          <w:sz w:val="49"/>
          <w:szCs w:val="49"/>
          <w:color w:val="3D3D3D"/>
          <w:spacing w:val="0"/>
          <w:w w:val="100"/>
        </w:rPr>
      </w:r>
      <w:r>
        <w:rPr>
          <w:rFonts w:ascii="Times New Roman" w:hAnsi="Times New Roman" w:cs="Times New Roman" w:eastAsia="Times New Roman"/>
          <w:sz w:val="49"/>
          <w:szCs w:val="49"/>
          <w:color w:val="212121"/>
          <w:spacing w:val="0"/>
          <w:w w:val="19"/>
        </w:rPr>
        <w:t>....</w:t>
      </w:r>
      <w:r>
        <w:rPr>
          <w:rFonts w:ascii="Times New Roman" w:hAnsi="Times New Roman" w:cs="Times New Roman" w:eastAsia="Times New Roman"/>
          <w:sz w:val="49"/>
          <w:szCs w:val="49"/>
          <w:color w:val="212121"/>
          <w:spacing w:val="-21"/>
          <w:w w:val="19"/>
        </w:rPr>
        <w:t>.</w:t>
      </w:r>
      <w:r>
        <w:rPr>
          <w:rFonts w:ascii="Times New Roman" w:hAnsi="Times New Roman" w:cs="Times New Roman" w:eastAsia="Times New Roman"/>
          <w:sz w:val="49"/>
          <w:szCs w:val="49"/>
          <w:color w:val="212121"/>
          <w:spacing w:val="-116"/>
          <w:w w:val="21"/>
        </w:rPr>
        <w:t>_</w:t>
      </w:r>
      <w:r>
        <w:rPr>
          <w:rFonts w:ascii="Times New Roman" w:hAnsi="Times New Roman" w:cs="Times New Roman" w:eastAsia="Times New Roman"/>
          <w:sz w:val="49"/>
          <w:szCs w:val="49"/>
          <w:color w:val="212121"/>
          <w:spacing w:val="0"/>
          <w:w w:val="19"/>
        </w:rPr>
        <w:t>.</w:t>
      </w:r>
      <w:r>
        <w:rPr>
          <w:rFonts w:ascii="Times New Roman" w:hAnsi="Times New Roman" w:cs="Times New Roman" w:eastAsia="Times New Roman"/>
          <w:sz w:val="49"/>
          <w:szCs w:val="49"/>
          <w:color w:val="212121"/>
          <w:spacing w:val="-7"/>
          <w:w w:val="19"/>
        </w:rPr>
        <w:t>.</w:t>
      </w:r>
      <w:r>
        <w:rPr>
          <w:rFonts w:ascii="Times New Roman" w:hAnsi="Times New Roman" w:cs="Times New Roman" w:eastAsia="Times New Roman"/>
          <w:sz w:val="49"/>
          <w:szCs w:val="49"/>
          <w:color w:val="212121"/>
          <w:spacing w:val="-19"/>
          <w:w w:val="21"/>
        </w:rPr>
        <w:t>.</w:t>
      </w:r>
      <w:r>
        <w:rPr>
          <w:rFonts w:ascii="Times New Roman" w:hAnsi="Times New Roman" w:cs="Times New Roman" w:eastAsia="Times New Roman"/>
          <w:sz w:val="49"/>
          <w:szCs w:val="49"/>
          <w:color w:val="212121"/>
          <w:spacing w:val="4"/>
          <w:w w:val="19"/>
        </w:rPr>
        <w:t>.</w:t>
      </w:r>
      <w:r>
        <w:rPr>
          <w:rFonts w:ascii="Times New Roman" w:hAnsi="Times New Roman" w:cs="Times New Roman" w:eastAsia="Times New Roman"/>
          <w:sz w:val="49"/>
          <w:szCs w:val="49"/>
          <w:color w:val="212121"/>
          <w:spacing w:val="4"/>
          <w:w w:val="100"/>
        </w:rPr>
      </w:r>
      <w:r>
        <w:rPr>
          <w:rFonts w:ascii="Times New Roman" w:hAnsi="Times New Roman" w:cs="Times New Roman" w:eastAsia="Times New Roman"/>
          <w:sz w:val="49"/>
          <w:szCs w:val="49"/>
          <w:color w:val="212121"/>
          <w:spacing w:val="0"/>
          <w:w w:val="100"/>
          <w:u w:val="single" w:color="060606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color w:val="212121"/>
          <w:spacing w:val="0"/>
          <w:w w:val="100"/>
          <w:u w:val="single" w:color="060606"/>
        </w:rPr>
        <w:tab/>
      </w:r>
      <w:r>
        <w:rPr>
          <w:rFonts w:ascii="Times New Roman" w:hAnsi="Times New Roman" w:cs="Times New Roman" w:eastAsia="Times New Roman"/>
          <w:sz w:val="49"/>
          <w:szCs w:val="49"/>
          <w:color w:val="212121"/>
          <w:spacing w:val="0"/>
          <w:w w:val="100"/>
          <w:u w:val="single" w:color="060606"/>
        </w:rPr>
      </w:r>
      <w:r>
        <w:rPr>
          <w:rFonts w:ascii="Times New Roman" w:hAnsi="Times New Roman" w:cs="Times New Roman" w:eastAsia="Times New Roman"/>
          <w:sz w:val="49"/>
          <w:szCs w:val="49"/>
          <w:color w:val="212121"/>
          <w:spacing w:val="0"/>
          <w:w w:val="100"/>
          <w:u w:val="single" w:color="060606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color w:val="212121"/>
          <w:spacing w:val="-5"/>
          <w:w w:val="100"/>
          <w:u w:val="single" w:color="060606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color w:val="212121"/>
          <w:spacing w:val="-5"/>
          <w:w w:val="100"/>
          <w:u w:val="single" w:color="060606"/>
        </w:rPr>
      </w:r>
      <w:r>
        <w:rPr>
          <w:rFonts w:ascii="Times New Roman" w:hAnsi="Times New Roman" w:cs="Times New Roman" w:eastAsia="Times New Roman"/>
          <w:sz w:val="49"/>
          <w:szCs w:val="49"/>
          <w:color w:val="212121"/>
          <w:spacing w:val="-5"/>
          <w:w w:val="100"/>
        </w:rPr>
      </w:r>
      <w:r>
        <w:rPr>
          <w:rFonts w:ascii="Times New Roman" w:hAnsi="Times New Roman" w:cs="Times New Roman" w:eastAsia="Times New Roman"/>
          <w:sz w:val="49"/>
          <w:szCs w:val="49"/>
          <w:color w:val="212121"/>
          <w:spacing w:val="-183"/>
          <w:w w:val="66"/>
        </w:rPr>
        <w:t>"</w:t>
      </w:r>
      <w:r>
        <w:rPr>
          <w:rFonts w:ascii="Times New Roman" w:hAnsi="Times New Roman" w:cs="Times New Roman" w:eastAsia="Times New Roman"/>
          <w:sz w:val="49"/>
          <w:szCs w:val="49"/>
          <w:color w:val="070707"/>
          <w:spacing w:val="0"/>
          <w:w w:val="26"/>
        </w:rPr>
        <w:t>..</w:t>
      </w:r>
      <w:r>
        <w:rPr>
          <w:rFonts w:ascii="Times New Roman" w:hAnsi="Times New Roman" w:cs="Times New Roman" w:eastAsia="Times New Roman"/>
          <w:sz w:val="49"/>
          <w:szCs w:val="49"/>
          <w:color w:val="070707"/>
          <w:spacing w:val="30"/>
          <w:w w:val="26"/>
        </w:rPr>
        <w:t>.</w:t>
      </w:r>
      <w:r>
        <w:rPr>
          <w:rFonts w:ascii="Times New Roman" w:hAnsi="Times New Roman" w:cs="Times New Roman" w:eastAsia="Times New Roman"/>
          <w:sz w:val="49"/>
          <w:szCs w:val="49"/>
          <w:color w:val="212121"/>
          <w:spacing w:val="0"/>
          <w:w w:val="66"/>
        </w:rPr>
        <w:t>'</w:t>
      </w:r>
      <w:r>
        <w:rPr>
          <w:rFonts w:ascii="Times New Roman" w:hAnsi="Times New Roman" w:cs="Times New Roman" w:eastAsia="Times New Roman"/>
          <w:sz w:val="49"/>
          <w:szCs w:val="49"/>
          <w:color w:val="212121"/>
          <w:spacing w:val="5"/>
          <w:w w:val="66"/>
        </w:rPr>
        <w:t>·</w:t>
      </w:r>
      <w:r>
        <w:rPr>
          <w:rFonts w:ascii="Times New Roman" w:hAnsi="Times New Roman" w:cs="Times New Roman" w:eastAsia="Times New Roman"/>
          <w:sz w:val="49"/>
          <w:szCs w:val="49"/>
          <w:color w:val="070707"/>
          <w:spacing w:val="0"/>
          <w:w w:val="110"/>
        </w:rPr>
        <w:t>----</w:t>
      </w:r>
      <w:r>
        <w:rPr>
          <w:rFonts w:ascii="Times New Roman" w:hAnsi="Times New Roman" w:cs="Times New Roman" w:eastAsia="Times New Roman"/>
          <w:sz w:val="49"/>
          <w:szCs w:val="49"/>
          <w:color w:val="070707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color w:val="070707"/>
          <w:spacing w:val="0"/>
          <w:w w:val="110"/>
        </w:rPr>
        <w:t>----</w:t>
      </w:r>
      <w:r>
        <w:rPr>
          <w:rFonts w:ascii="Times New Roman" w:hAnsi="Times New Roman" w:cs="Times New Roman" w:eastAsia="Times New Roman"/>
          <w:sz w:val="49"/>
          <w:szCs w:val="4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04" w:right="-83"/>
        <w:jc w:val="left"/>
        <w:tabs>
          <w:tab w:pos="760" w:val="left"/>
        </w:tabs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212121"/>
          <w:spacing w:val="0"/>
          <w:w w:val="100"/>
        </w:rPr>
        <w:t>·</w:t>
      </w:r>
      <w:r>
        <w:rPr>
          <w:rFonts w:ascii="Arial" w:hAnsi="Arial" w:cs="Arial" w:eastAsia="Arial"/>
          <w:sz w:val="29"/>
          <w:szCs w:val="29"/>
          <w:color w:val="212121"/>
          <w:spacing w:val="-65"/>
          <w:w w:val="100"/>
        </w:rPr>
        <w:t> </w:t>
      </w:r>
      <w:r>
        <w:rPr>
          <w:rFonts w:ascii="Arial" w:hAnsi="Arial" w:cs="Arial" w:eastAsia="Arial"/>
          <w:sz w:val="29"/>
          <w:szCs w:val="29"/>
          <w:color w:val="212121"/>
          <w:spacing w:val="0"/>
          <w:w w:val="100"/>
        </w:rPr>
        <w:tab/>
      </w:r>
      <w:r>
        <w:rPr>
          <w:rFonts w:ascii="Arial" w:hAnsi="Arial" w:cs="Arial" w:eastAsia="Arial"/>
          <w:sz w:val="29"/>
          <w:szCs w:val="29"/>
          <w:color w:val="212121"/>
          <w:spacing w:val="0"/>
          <w:w w:val="100"/>
        </w:rPr>
      </w:r>
      <w:r>
        <w:rPr>
          <w:rFonts w:ascii="Arial" w:hAnsi="Arial" w:cs="Arial" w:eastAsia="Arial"/>
          <w:sz w:val="29"/>
          <w:szCs w:val="29"/>
          <w:color w:val="070707"/>
          <w:spacing w:val="0"/>
          <w:w w:val="313"/>
        </w:rPr>
        <w:t>--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95" w:lineRule="exact"/>
        <w:ind w:left="69" w:right="234"/>
        <w:jc w:val="center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070707"/>
          <w:spacing w:val="0"/>
          <w:w w:val="54"/>
          <w:position w:val="-2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281" w:lineRule="exact"/>
        <w:ind w:left="-42" w:right="-37"/>
        <w:jc w:val="center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070707"/>
          <w:spacing w:val="0"/>
          <w:w w:val="313"/>
          <w:position w:val="1"/>
        </w:rPr>
        <w:t>-</w:t>
      </w:r>
      <w:r>
        <w:rPr>
          <w:rFonts w:ascii="Arial" w:hAnsi="Arial" w:cs="Arial" w:eastAsia="Arial"/>
          <w:sz w:val="29"/>
          <w:szCs w:val="29"/>
          <w:color w:val="070707"/>
          <w:spacing w:val="-33"/>
          <w:w w:val="100"/>
          <w:position w:val="1"/>
        </w:rPr>
        <w:t> </w:t>
      </w:r>
      <w:r>
        <w:rPr>
          <w:rFonts w:ascii="Arial" w:hAnsi="Arial" w:cs="Arial" w:eastAsia="Arial"/>
          <w:sz w:val="29"/>
          <w:szCs w:val="29"/>
          <w:color w:val="3D3D3D"/>
          <w:spacing w:val="-19"/>
          <w:w w:val="81"/>
          <w:position w:val="1"/>
        </w:rPr>
        <w:t>.</w:t>
      </w:r>
      <w:r>
        <w:rPr>
          <w:rFonts w:ascii="Arial" w:hAnsi="Arial" w:cs="Arial" w:eastAsia="Arial"/>
          <w:sz w:val="29"/>
          <w:szCs w:val="29"/>
          <w:color w:val="070707"/>
          <w:spacing w:val="0"/>
          <w:w w:val="100"/>
          <w:position w:val="1"/>
        </w:rPr>
        <w:t>J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120" w:h="15360"/>
          <w:pgMar w:top="140" w:bottom="280" w:left="280" w:right="0"/>
          <w:cols w:num="3" w:equalWidth="0">
            <w:col w:w="9041" w:space="951"/>
            <w:col w:w="1372" w:space="0"/>
            <w:col w:w="47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144" w:lineRule="exact"/>
        <w:ind w:left="111" w:right="-223"/>
        <w:jc w:val="left"/>
        <w:rPr>
          <w:rFonts w:ascii="Times New Roman" w:hAnsi="Times New Roman" w:cs="Times New Roman" w:eastAsia="Times New Roman"/>
          <w:sz w:val="122"/>
          <w:szCs w:val="122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50505"/>
          <w:w w:val="114"/>
          <w:position w:val="-13"/>
        </w:rPr>
        <w:t>J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-16"/>
          <w:w w:val="114"/>
          <w:position w:val="-13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-185"/>
          <w:w w:val="113"/>
          <w:position w:val="-13"/>
        </w:rPr>
        <w:t>L</w:t>
      </w:r>
      <w:r>
        <w:rPr>
          <w:rFonts w:ascii="Times New Roman" w:hAnsi="Times New Roman" w:cs="Times New Roman" w:eastAsia="Times New Roman"/>
          <w:sz w:val="122"/>
          <w:szCs w:val="122"/>
          <w:color w:val="050505"/>
          <w:spacing w:val="-572"/>
          <w:w w:val="126"/>
          <w:position w:val="-22"/>
        </w:rPr>
        <w:t>*</w:t>
      </w:r>
      <w:r>
        <w:rPr>
          <w:rFonts w:ascii="Times New Roman" w:hAnsi="Times New Roman" w:cs="Times New Roman" w:eastAsia="Times New Roman"/>
          <w:sz w:val="122"/>
          <w:szCs w:val="122"/>
          <w:color w:val="000000"/>
          <w:spacing w:val="0"/>
          <w:w w:val="100"/>
          <w:position w:val="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1" w:right="-20"/>
        <w:jc w:val="left"/>
        <w:rPr>
          <w:rFonts w:ascii="Times New Roman" w:hAnsi="Times New Roman" w:cs="Times New Roman" w:eastAsia="Times New Roman"/>
          <w:sz w:val="106"/>
          <w:szCs w:val="106"/>
        </w:rPr>
      </w:pPr>
      <w:rPr/>
      <w:r>
        <w:rPr/>
        <w:pict>
          <v:shape style="position:absolute;margin-left:39.360001pt;margin-top:-27.458084pt;width:50.880001pt;height:49.919998pt;mso-position-horizontal-relative:page;mso-position-vertical-relative:paragraph;z-index:-4769" type="#_x0000_t75">
            <v:imagedata r:id="rId313" o:title=""/>
          </v:shape>
        </w:pict>
      </w:r>
      <w:r>
        <w:rPr>
          <w:rFonts w:ascii="Times New Roman" w:hAnsi="Times New Roman" w:cs="Times New Roman" w:eastAsia="Times New Roman"/>
          <w:sz w:val="106"/>
          <w:szCs w:val="106"/>
          <w:color w:val="050505"/>
          <w:spacing w:val="0"/>
          <w:w w:val="53"/>
        </w:rPr>
        <w:t>..</w:t>
      </w:r>
      <w:r>
        <w:rPr>
          <w:rFonts w:ascii="Times New Roman" w:hAnsi="Times New Roman" w:cs="Times New Roman" w:eastAsia="Times New Roman"/>
          <w:sz w:val="106"/>
          <w:szCs w:val="106"/>
          <w:color w:val="000000"/>
          <w:spacing w:val="0"/>
          <w:w w:val="10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85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0"/>
          <w:w w:val="113"/>
        </w:rPr>
        <w:t>ISCO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72" w:after="0" w:line="240" w:lineRule="auto"/>
        <w:ind w:left="14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ene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aplicación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anteriorment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expuesto,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contenid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tesi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aislada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42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42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-32"/>
          <w:w w:val="142"/>
        </w:rPr>
        <w:t> </w:t>
      </w:r>
      <w:r>
        <w:rPr>
          <w:rFonts w:ascii="Arial" w:hAnsi="Arial" w:cs="Arial" w:eastAsia="Arial"/>
          <w:sz w:val="18"/>
          <w:szCs w:val="18"/>
          <w:color w:val="050505"/>
          <w:spacing w:val="0"/>
          <w:w w:val="100"/>
        </w:rPr>
        <w:t>Vll/2012,</w:t>
      </w:r>
      <w:r>
        <w:rPr>
          <w:rFonts w:ascii="Arial" w:hAnsi="Arial" w:cs="Arial" w:eastAsia="Arial"/>
          <w:sz w:val="18"/>
          <w:szCs w:val="18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Primer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1" w:after="0" w:line="240" w:lineRule="auto"/>
        <w:ind w:left="-33" w:right="728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83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manario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Judicial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Federació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Gaceta.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7"/>
        </w:rPr>
        <w:t>libro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2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V.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2012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Tom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208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208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-53"/>
          <w:w w:val="2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Décima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Época.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</w:rPr>
        <w:t>Página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4" w:after="0" w:line="240" w:lineRule="auto"/>
        <w:ind w:left="20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5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</w:rPr>
        <w:t>señala: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6" w:lineRule="auto"/>
        <w:ind w:left="697" w:right="652" w:firstLine="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INFORMACIÓN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CONFIDENCIAL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LIMIT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DERECH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INFORMACIÓN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{LE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FEDERA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TRANSPARENCIA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8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INFORMACIÓN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PÚBLICA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GUBERNAMENTAL}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fraccione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74"/>
          <w:i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74"/>
          <w:i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6"/>
          <w:w w:val="7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4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7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53"/>
          <w:i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53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5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segund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párraf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6o.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Constitució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Polític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Estado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Unido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Mexicanos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establece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que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derech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puede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limitarse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virtu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interé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vid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privad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personales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Dicha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fraccione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sól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enuncia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fine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constitucionalmente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válido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legítimo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establece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limitacione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citad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derecho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embargo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ambas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remite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legislació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secundari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56" w:lineRule="exact"/>
        <w:ind w:left="702" w:right="66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desarroll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supuesto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específico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proceda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excepcione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busque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protege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4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  <w:position w:val="-4"/>
        </w:rPr>
        <w:t>bienes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pgMar w:footer="0" w:header="0" w:top="660" w:bottom="0" w:left="500" w:right="0"/>
          <w:footerReference w:type="default" r:id="rId312"/>
          <w:pgSz w:w="12100" w:h="15420"/>
          <w:cols w:num="3" w:equalWidth="0">
            <w:col w:w="552" w:space="148"/>
            <w:col w:w="779" w:space="725"/>
            <w:col w:w="9396"/>
          </w:cols>
        </w:sectPr>
      </w:pPr>
      <w:rPr/>
    </w:p>
    <w:p>
      <w:pPr>
        <w:spacing w:before="0" w:after="0" w:line="92" w:lineRule="exact"/>
        <w:ind w:left="94" w:right="-47"/>
        <w:jc w:val="center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1C1C1C"/>
          <w:spacing w:val="0"/>
          <w:w w:val="134"/>
        </w:rPr>
        <w:t>(</w:t>
      </w:r>
      <w:r>
        <w:rPr>
          <w:rFonts w:ascii="Times New Roman" w:hAnsi="Times New Roman" w:cs="Times New Roman" w:eastAsia="Times New Roman"/>
          <w:sz w:val="9"/>
          <w:szCs w:val="9"/>
          <w:color w:val="1C1C1C"/>
          <w:spacing w:val="0"/>
          <w:w w:val="134"/>
        </w:rPr>
        <w:t>iORif.kN</w:t>
      </w:r>
      <w:r>
        <w:rPr>
          <w:rFonts w:ascii="Times New Roman" w:hAnsi="Times New Roman" w:cs="Times New Roman" w:eastAsia="Times New Roman"/>
          <w:sz w:val="9"/>
          <w:szCs w:val="9"/>
          <w:color w:val="1C1C1C"/>
          <w:spacing w:val="0"/>
          <w:w w:val="134"/>
        </w:rPr>
        <w:t>U</w:t>
      </w:r>
      <w:r>
        <w:rPr>
          <w:rFonts w:ascii="Times New Roman" w:hAnsi="Times New Roman" w:cs="Times New Roman" w:eastAsia="Times New Roman"/>
          <w:sz w:val="9"/>
          <w:szCs w:val="9"/>
          <w:color w:val="1C1C1C"/>
          <w:spacing w:val="29"/>
          <w:w w:val="134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1313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9"/>
          <w:szCs w:val="9"/>
          <w:color w:val="31313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83"/>
        </w:rPr>
        <w:t>L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83"/>
        </w:rPr>
        <w:t> 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2"/>
          <w:w w:val="83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C1C1C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9"/>
          <w:szCs w:val="9"/>
          <w:color w:val="1C1C1C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9"/>
          <w:szCs w:val="9"/>
          <w:color w:val="1C1C1C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24242"/>
          <w:spacing w:val="1"/>
          <w:w w:val="66"/>
        </w:rPr>
        <w:t>"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66"/>
        </w:rPr>
        <w:t>I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66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2"/>
          <w:w w:val="66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2424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9"/>
          <w:szCs w:val="9"/>
          <w:color w:val="42424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C1C1C"/>
          <w:spacing w:val="0"/>
          <w:w w:val="101"/>
        </w:rPr>
        <w:t>I&gt;O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9" w:lineRule="exact"/>
        <w:ind w:left="533" w:right="379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43.711765pt;margin-top:-9.734173pt;width:48.250146pt;height:.1pt;mso-position-horizontal-relative:page;mso-position-vertical-relative:paragraph;z-index:-4765" coordorigin="874,-195" coordsize="965,2">
            <v:shape style="position:absolute;left:874;top:-195;width:965;height:2" coordorigin="874,-195" coordsize="965,0" path="m874,-195l1839,-195e" filled="f" stroked="t" strokeweight=".716586pt" strokecolor="#1C1C1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5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1" w:lineRule="exact"/>
        <w:ind w:left="167" w:right="-34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4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4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57" w:after="0" w:line="248" w:lineRule="auto"/>
        <w:ind w:left="747" w:right="671" w:firstLine="1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constitucionale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enunciado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límite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derech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61"/>
          <w:i/>
        </w:rPr>
        <w:t>cJ.e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6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6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Así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cumplimient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mandat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constitucional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9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Federal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Transpa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enci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&lt;A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fes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8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Gubernamental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establece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95"/>
          <w:i/>
        </w:rPr>
        <w:t>criterio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95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13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baj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cuale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podr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98"/>
          <w:i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41"/>
          <w:i/>
        </w:rPr>
        <w:t>;: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-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</w:rPr>
        <w:t>{9!!f!carse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cq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43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ei{?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9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limita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particulare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misma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confidem;ial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68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68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105"/>
          <w:i/>
        </w:rPr>
        <w:t>#tl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-41"/>
          <w:w w:val="106"/>
          <w:i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[w:mació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reseillada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respect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límite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previst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Constitución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referente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vid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privaclá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89"/>
          <w:i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-17"/>
          <w:w w:val="48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3"/>
          <w:i/>
        </w:rPr>
        <w:t>Y.Jq{dato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4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persorfa/es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18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estableci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criteri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clasificació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infórm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ió'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-36"/>
          <w:w w:val="43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dhfide.flcia/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0"/>
          <w:w w:val="93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42"/>
          <w:w w:val="86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95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94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-18"/>
          <w:w w:val="95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9"/>
          <w:w w:val="58"/>
          <w:i/>
        </w:rPr>
        <w:t>{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96"/>
          <w:i/>
        </w:rPr>
        <w:t>qifjÍ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6"/>
          <w:w w:val="9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-16"/>
          <w:w w:val="77"/>
          <w:i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restringe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conteng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personale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reqÚÍ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f9f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1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65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5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85"/>
          <w:i/>
        </w:rPr>
        <w:t>{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41"/>
          <w:i/>
        </w:rPr>
        <w:t>¡: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-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88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1"/>
          <w:w w:val="88"/>
          <w:i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5"/>
          <w:w w:val="88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88"/>
          <w:i/>
        </w:rPr>
        <w:t>fi,$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36"/>
          <w:w w:val="8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81"/>
          <w:i/>
        </w:rPr>
        <w:t>tlifj'¡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82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81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-20"/>
          <w:w w:val="82"/>
          <w:i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1"/>
          <w:w w:val="81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20"/>
          <w:i/>
        </w:rPr>
        <w:t>ti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-29"/>
          <w:w w:val="120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-48"/>
          <w:w w:val="111"/>
          <w:i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238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individuo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15" w:lineRule="exact"/>
        <w:ind w:left="757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585.45105pt;margin-top:-3.980378pt;width:.1pt;height:101.204627pt;mso-position-horizontal-relative:page;mso-position-vertical-relative:paragraph;z-index:-4764" coordorigin="11709,-80" coordsize="2,2024">
            <v:shape style="position:absolute;left:11709;top:-80;width:2;height:2024" coordorigin="11709,-80" coordsize="0,2024" path="m11709,1944l11709,-80e" filled="f" stroked="t" strokeweight=".955448pt" strokecolor="#1F1F1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difusión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  <w:position w:val="1"/>
        </w:rPr>
        <w:t>distribució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96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  <w:position w:val="1"/>
        </w:rPr>
        <w:t>comercialización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96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  <w:position w:val="1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81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anterio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  <w:i/>
          <w:position w:val="1"/>
        </w:rPr>
        <w:t>tambi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55"/>
          <w:i/>
          <w:position w:val="1"/>
        </w:rPr>
        <w:t>f!'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-6"/>
          <w:w w:val="55"/>
          <w:i/>
          <w:position w:val="1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7"/>
          <w:i/>
          <w:position w:val="1"/>
        </w:rPr>
        <w:t>t!Mé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  <w:position w:val="1"/>
        </w:rPr>
        <w:t> </w:t>
      </w:r>
      <w:r>
        <w:rPr>
          <w:rFonts w:ascii="Arial" w:hAnsi="Arial" w:cs="Arial" w:eastAsia="Arial"/>
          <w:sz w:val="24"/>
          <w:szCs w:val="24"/>
          <w:color w:val="050505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4"/>
          <w:szCs w:val="24"/>
          <w:color w:val="050505"/>
          <w:spacing w:val="13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s'ü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tent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constitucional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  <w:position w:val="1"/>
        </w:rPr>
        <w:t>dispuesto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3" w:lineRule="exact"/>
        <w:ind w:left="757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segund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párraf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16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constitucional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9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cua/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noce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derech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protecció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datos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51" w:lineRule="auto"/>
        <w:ind w:left="747" w:right="659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32.479996pt;margin-top:42.009468pt;width:13.44pt;height:318.720001pt;mso-position-horizontal-relative:page;mso-position-vertical-relative:paragraph;z-index:-4767" type="#_x0000_t75">
            <v:imagedata r:id="rId314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personale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-as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acceso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rectificació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cancelació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mismos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debe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tutelad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regla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general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salv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caso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excepcionale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prevea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legislació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secundaria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fracció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V,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8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apartad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20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constitucional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2"/>
          <w:w w:val="99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0"/>
          <w:w w:val="3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5"/>
          <w:w w:val="21"/>
          <w:i/>
        </w:rPr>
        <w:t>_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prqtege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identida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personale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víctima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ofendido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parte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procedimiento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</w:rPr>
        <w:t>penales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Así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pues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éxiste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derech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rige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regl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general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aunqu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limitado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form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tambié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genérica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derech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protección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datos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personales.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anterior,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acc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público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-para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todas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personas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independientemente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interé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pudiere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tener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lo: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8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ddt'ó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personale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distinto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propio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solicitante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sól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62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63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1"/>
          <w:i/>
        </w:rPr>
        <w:t>pióf.ecJ,e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1"/>
          <w:i/>
        </w:rPr>
        <w:t>_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7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88"/>
          <w:i/>
        </w:rPr>
        <w:t>l!'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-26"/>
          <w:w w:val="89"/>
          <w:i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51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50"/>
          <w:i/>
        </w:rPr>
        <w:t>\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51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erta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2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5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  <w:i/>
        </w:rPr>
        <w:t>supu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0"/>
          <w:w w:val="74"/>
          <w:i/>
        </w:rPr>
        <w:t>$'18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-1"/>
          <w:w w:val="75"/>
          <w:i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3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reconocido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6"/>
          <w:i/>
        </w:rPr>
        <w:t>expresa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1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leyes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respectivas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Adicionalmente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9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infiirmá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confidencial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pued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99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54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luga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clasificació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documento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15" w:lineRule="exact"/>
        <w:ind w:left="75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totalida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cierta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partes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  <w:position w:val="1"/>
        </w:rPr>
        <w:t> </w:t>
      </w:r>
      <w:r>
        <w:rPr>
          <w:rFonts w:ascii="Arial" w:hAnsi="Arial" w:cs="Arial" w:eastAsia="Arial"/>
          <w:sz w:val="25"/>
          <w:szCs w:val="25"/>
          <w:color w:val="050505"/>
          <w:spacing w:val="0"/>
          <w:w w:val="70"/>
          <w:i/>
          <w:position w:val="1"/>
        </w:rPr>
        <w:t>d</w:t>
      </w:r>
      <w:r>
        <w:rPr>
          <w:rFonts w:ascii="Arial" w:hAnsi="Arial" w:cs="Arial" w:eastAsia="Arial"/>
          <w:sz w:val="25"/>
          <w:szCs w:val="25"/>
          <w:color w:val="050505"/>
          <w:spacing w:val="-2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pasaje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dé/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mismo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pue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puede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dars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cas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un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document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público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1" w:lineRule="exact"/>
        <w:ind w:left="75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sól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una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secció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conteng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dqto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confic!enciales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3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9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Pq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95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-1"/>
          <w:w w:val="4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'último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5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0"/>
          <w:w w:val="98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qJnforme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8"/>
          <w:i/>
        </w:rPr>
        <w:t>dispuest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21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6" w:lineRule="exact"/>
        <w:ind w:left="75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restricció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confidencial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13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6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abspllito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pue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pued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permitirse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3" w:lineRule="exact"/>
        <w:ind w:left="75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difusión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  <w:position w:val="-1"/>
        </w:rPr>
        <w:t>distribució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9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  <w:position w:val="-1"/>
        </w:rPr>
        <w:t>comercializació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9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obtiene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consentimient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expres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person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2"/>
          <w:i/>
          <w:position w:val="-1"/>
        </w:rPr>
        <w:t>haga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00" w:h="15420"/>
          <w:pgMar w:top="140" w:bottom="280" w:left="500" w:right="0"/>
          <w:cols w:num="2" w:equalWidth="0">
            <w:col w:w="1458" w:space="692"/>
            <w:col w:w="9450"/>
          </w:cols>
        </w:sectPr>
      </w:pPr>
      <w:rPr/>
    </w:p>
    <w:p>
      <w:pPr>
        <w:spacing w:before="0" w:after="0" w:line="116" w:lineRule="exact"/>
        <w:ind w:left="2897"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-6"/>
        </w:rPr>
        <w:t>referenci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-6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97"/>
          <w:i/>
          <w:position w:val="-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6"/>
        </w:rPr>
        <w:t>la,información.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16" w:lineRule="exact"/>
        <w:ind w:right="-20"/>
        <w:jc w:val="left"/>
        <w:tabs>
          <w:tab w:pos="2020" w:val="left"/>
          <w:tab w:pos="44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8C8C8C"/>
          <w:w w:val="54"/>
          <w:position w:val="-17"/>
        </w:rPr>
        <w:t>'</w:t>
      </w:r>
      <w:r>
        <w:rPr>
          <w:rFonts w:ascii="Arial" w:hAnsi="Arial" w:cs="Arial" w:eastAsia="Arial"/>
          <w:sz w:val="18"/>
          <w:szCs w:val="18"/>
          <w:color w:val="8C8C8C"/>
          <w:spacing w:val="12"/>
          <w:w w:val="54"/>
          <w:position w:val="-17"/>
        </w:rPr>
        <w:t>: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20"/>
          <w:position w:val="-17"/>
        </w:rPr>
        <w:t>-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  <w:position w:val="-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4"/>
          <w:w w:val="47"/>
          <w:position w:val="-6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47"/>
          <w:position w:val="-6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47"/>
          <w:position w:val="-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2"/>
          <w:w w:val="47"/>
          <w:position w:val="-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47"/>
          <w:position w:val="-6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47"/>
          <w:position w:val="-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19"/>
          <w:w w:val="47"/>
          <w:position w:val="-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156"/>
          <w:position w:val="-6"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-17"/>
          <w:w w:val="156"/>
          <w:position w:val="-6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21"/>
          <w:w w:val="129"/>
          <w:position w:val="-6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180"/>
          <w:position w:val="-6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18"/>
          <w:szCs w:val="18"/>
          <w:color w:val="A5A5A5"/>
          <w:spacing w:val="0"/>
          <w:w w:val="43"/>
          <w:position w:val="-6"/>
        </w:rPr>
        <w:t>··</w:t>
      </w:r>
      <w:r>
        <w:rPr>
          <w:rFonts w:ascii="Times New Roman" w:hAnsi="Times New Roman" w:cs="Times New Roman" w:eastAsia="Times New Roman"/>
          <w:sz w:val="18"/>
          <w:szCs w:val="18"/>
          <w:color w:val="A5A5A5"/>
          <w:spacing w:val="0"/>
          <w:w w:val="43"/>
          <w:position w:val="-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A5A5A5"/>
          <w:spacing w:val="0"/>
          <w:w w:val="43"/>
          <w:position w:val="-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84"/>
          <w:position w:val="-6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84"/>
          <w:position w:val="-6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1"/>
          <w:w w:val="84"/>
          <w:position w:val="-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103"/>
          <w:position w:val="-6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-25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169"/>
          <w:position w:val="-6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20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0"/>
          <w:w w:val="77"/>
          <w:position w:val="-6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-24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114"/>
          <w:position w:val="-6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-18"/>
          <w:w w:val="115"/>
          <w:position w:val="-6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8"/>
          <w:w w:val="74"/>
          <w:position w:val="-6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68"/>
          <w:position w:val="-6"/>
        </w:rPr>
        <w:t>·,,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107"/>
          <w:position w:val="-6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00" w:h="15420"/>
          <w:pgMar w:top="140" w:bottom="280" w:left="500" w:right="0"/>
          <w:cols w:num="2" w:equalWidth="0">
            <w:col w:w="4764" w:space="583"/>
            <w:col w:w="6253"/>
          </w:cols>
        </w:sectPr>
      </w:pPr>
      <w:rPr/>
    </w:p>
    <w:p>
      <w:pPr>
        <w:spacing w:before="0" w:after="0" w:line="232" w:lineRule="exact"/>
        <w:ind w:left="5392" w:right="-20"/>
        <w:jc w:val="left"/>
        <w:tabs>
          <w:tab w:pos="77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131.520004pt;margin-top:5.76001pt;width:461.760003pt;height:203.108329pt;mso-position-horizontal-relative:page;mso-position-vertical-relative:page;z-index:-4768" coordorigin="2630,115" coordsize="9235,4062">
            <v:shape style="position:absolute;left:2630;top:269;width:269;height:3725" type="#_x0000_t75">
              <v:imagedata r:id="rId315" o:title=""/>
            </v:shape>
            <v:shape style="position:absolute;left:3667;top:115;width:5837;height:269" type="#_x0000_t75">
              <v:imagedata r:id="rId316" o:title=""/>
            </v:shape>
            <v:shape style="position:absolute;left:10195;top:115;width:1670;height:960" type="#_x0000_t75">
              <v:imagedata r:id="rId317" o:title=""/>
            </v:shape>
            <v:group style="position:absolute;left:9397;top:313;width:779;height:2" coordorigin="9397,313" coordsize="779,2">
              <v:shape style="position:absolute;left:9397;top:313;width:779;height:2" coordorigin="9397,313" coordsize="779,0" path="m9397,313l10176,313e" filled="f" stroked="t" strokeweight="1.194311pt" strokecolor="#131313">
                <v:path arrowok="t"/>
              </v:shape>
            </v:group>
            <v:group style="position:absolute;left:2799;top:323;width:932;height:2" coordorigin="2799,323" coordsize="932,2">
              <v:shape style="position:absolute;left:2799;top:323;width:932;height:2" coordorigin="2799,323" coordsize="932,0" path="m2799,323l3731,323e" filled="f" stroked="t" strokeweight="1.433173pt" strokecolor="#0F0F0F">
                <v:path arrowok="t"/>
              </v:shape>
            </v:group>
            <v:group style="position:absolute;left:11707;top:2799;width:2;height:1369" coordorigin="11707,2799" coordsize="2,1369">
              <v:shape style="position:absolute;left:11707;top:2799;width:2;height:1369" coordorigin="11707,2799" coordsize="0,1369" path="m11707,4168l11707,2799e" filled="f" stroked="t" strokeweight=".955448pt" strokecolor="#1F1F1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9.036713pt;margin-top:11.590638pt;width:1.19pt;height:.1pt;mso-position-horizontal-relative:page;mso-position-vertical-relative:paragraph;z-index:-4762" coordorigin="6181,232" coordsize="24,2">
            <v:shape style="position:absolute;left:6181;top:232;width:24;height:2" coordorigin="6181,232" coordsize="24,0" path="m6181,232l6205,232e" filled="f" stroked="t" strokeweight=".34pt" strokecolor="#8B8B8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727272"/>
          <w:spacing w:val="0"/>
          <w:w w:val="100"/>
          <w:position w:val="4"/>
        </w:rPr>
        <w:t>/;</w:t>
      </w:r>
      <w:r>
        <w:rPr>
          <w:rFonts w:ascii="Arial" w:hAnsi="Arial" w:cs="Arial" w:eastAsia="Arial"/>
          <w:sz w:val="18"/>
          <w:szCs w:val="18"/>
          <w:color w:val="727272"/>
          <w:spacing w:val="0"/>
          <w:w w:val="100"/>
          <w:position w:val="4"/>
        </w:rPr>
        <w:t> </w:t>
      </w:r>
      <w:r>
        <w:rPr>
          <w:rFonts w:ascii="Arial" w:hAnsi="Arial" w:cs="Arial" w:eastAsia="Arial"/>
          <w:sz w:val="18"/>
          <w:szCs w:val="18"/>
          <w:color w:val="727272"/>
          <w:spacing w:val="31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0"/>
          <w:w w:val="51"/>
          <w:position w:val="-1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0"/>
          <w:w w:val="22"/>
          <w:position w:val="-1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0"/>
          <w:w w:val="38"/>
          <w:position w:val="-1"/>
        </w:rPr>
        <w:t>:-</w:t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-6"/>
          <w:w w:val="38"/>
          <w:position w:val="-1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-1"/>
          <w:w w:val="52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0"/>
          <w:w w:val="76"/>
          <w:position w:val="-1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-9"/>
          <w:w w:val="44"/>
          <w:position w:val="-1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0"/>
          <w:w w:val="60"/>
          <w:position w:val="-1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-4"/>
          <w:w w:val="61"/>
          <w:position w:val="-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0"/>
          <w:w w:val="55"/>
          <w:position w:val="-1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-16"/>
          <w:w w:val="54"/>
          <w:position w:val="-1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0"/>
          <w:w w:val="46"/>
          <w:position w:val="-1"/>
        </w:rPr>
        <w:t>:;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-33"/>
          <w:w w:val="46"/>
          <w:position w:val="-1"/>
        </w:rPr>
        <w:t>:</w:t>
      </w:r>
      <w:r>
        <w:rPr>
          <w:rFonts w:ascii="Arial" w:hAnsi="Arial" w:cs="Arial" w:eastAsia="Arial"/>
          <w:sz w:val="9"/>
          <w:szCs w:val="9"/>
          <w:color w:val="8C8C8C"/>
          <w:spacing w:val="-7"/>
          <w:w w:val="158"/>
          <w:position w:val="4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0"/>
          <w:w w:val="46"/>
          <w:position w:val="-1"/>
        </w:rPr>
        <w:t>;: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-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-24"/>
          <w:w w:val="47"/>
          <w:position w:val="-1"/>
        </w:rPr>
        <w:t>.</w:t>
      </w:r>
      <w:r>
        <w:rPr>
          <w:rFonts w:ascii="Arial" w:hAnsi="Arial" w:cs="Arial" w:eastAsia="Arial"/>
          <w:sz w:val="9"/>
          <w:szCs w:val="9"/>
          <w:color w:val="727272"/>
          <w:spacing w:val="-10"/>
          <w:w w:val="105"/>
          <w:position w:val="4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727272"/>
          <w:spacing w:val="0"/>
          <w:w w:val="46"/>
          <w:position w:val="-1"/>
        </w:rPr>
        <w:t>t&gt;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15" w:lineRule="exact"/>
        <w:ind w:left="2845" w:right="678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Ampar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revisió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9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168/2011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7"/>
          <w:i/>
        </w:rPr>
        <w:t>ComMói;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8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2"/>
          <w:w w:val="117"/>
          <w:i/>
        </w:rPr>
        <w:t>x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-13"/>
          <w:w w:val="147"/>
          <w:i/>
        </w:rPr>
        <w:t>¿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ana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Defensa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29"/>
          <w:szCs w:val="29"/>
          <w:color w:val="050505"/>
          <w:spacing w:val="0"/>
          <w:w w:val="53"/>
          <w:i/>
        </w:rPr>
        <w:t>y</w:t>
      </w:r>
      <w:r>
        <w:rPr>
          <w:rFonts w:ascii="Arial" w:hAnsi="Arial" w:cs="Arial" w:eastAsia="Arial"/>
          <w:sz w:val="29"/>
          <w:szCs w:val="29"/>
          <w:color w:val="050505"/>
          <w:spacing w:val="14"/>
          <w:w w:val="5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PrÓte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4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A5A5A5"/>
          <w:spacing w:val="-14"/>
          <w:w w:val="161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losDerecho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Humanos,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A.C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8" w:lineRule="exact"/>
        <w:ind w:left="2863" w:right="696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otra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30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noviembre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2011.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Cinc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8"/>
          <w:w w:val="93"/>
          <w:i/>
        </w:rPr>
        <w:t>ó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4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votos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Ponente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Artur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Za/dfva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Larrea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Secretario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Javier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40" w:lineRule="auto"/>
        <w:ind w:left="2897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Mijango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González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5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99" w:lineRule="auto"/>
        <w:ind w:left="2481" w:right="785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concordancia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anterior,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llacerse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nótátqu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excepciones;com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nos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ocupa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nota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text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tési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jurisprudencia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!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21"/>
          <w:w w:val="102"/>
        </w:rPr>
        <w:t>P</w:t>
      </w:r>
      <w:r>
        <w:rPr>
          <w:rFonts w:ascii="Arial" w:hAnsi="Arial" w:cs="Arial" w:eastAsia="Arial"/>
          <w:sz w:val="17"/>
          <w:szCs w:val="17"/>
          <w:color w:val="424242"/>
          <w:spacing w:val="4"/>
          <w:w w:val="211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</w:rPr>
        <w:t>t.X/2000,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11" w:lineRule="exact"/>
        <w:ind w:left="247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sustentada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  <w:position w:val="1"/>
        </w:rPr>
        <w:t> </w:t>
      </w:r>
      <w:r>
        <w:rPr>
          <w:rFonts w:ascii="Arial" w:hAnsi="Arial" w:cs="Arial" w:eastAsia="Arial"/>
          <w:sz w:val="26"/>
          <w:szCs w:val="26"/>
          <w:color w:val="050505"/>
          <w:spacing w:val="0"/>
          <w:w w:val="71"/>
          <w:position w:val="1"/>
        </w:rPr>
        <w:t>pbr</w:t>
      </w:r>
      <w:r>
        <w:rPr>
          <w:rFonts w:ascii="Arial" w:hAnsi="Arial" w:cs="Arial" w:eastAsia="Arial"/>
          <w:sz w:val="26"/>
          <w:szCs w:val="26"/>
          <w:color w:val="050505"/>
          <w:spacing w:val="-3"/>
          <w:w w:val="71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-1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Tribuna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Plen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Suprem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Cort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deJu;;tici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Nación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página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  <w:position w:val="1"/>
        </w:rPr>
        <w:t>74;de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  <w:position w:val="1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13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  <w:position w:val="1"/>
        </w:rPr>
        <w:t>Tomo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26" w:lineRule="exact"/>
        <w:ind w:left="247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w w:val="94"/>
        </w:rPr>
        <w:t>XI,</w:t>
      </w:r>
      <w:r>
        <w:rPr>
          <w:rFonts w:ascii="Arial" w:hAnsi="Arial" w:cs="Arial" w:eastAsia="Arial"/>
          <w:sz w:val="17"/>
          <w:szCs w:val="17"/>
          <w:color w:val="050505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correspondient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mes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Abri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50505"/>
          <w:spacing w:val="0"/>
          <w:w w:val="80"/>
        </w:rPr>
        <w:t>?ooo,</w:t>
      </w:r>
      <w:r>
        <w:rPr>
          <w:rFonts w:ascii="Arial" w:hAnsi="Arial" w:cs="Arial" w:eastAsia="Arial"/>
          <w:sz w:val="22"/>
          <w:szCs w:val="22"/>
          <w:color w:val="050505"/>
          <w:spacing w:val="2"/>
          <w:w w:val="8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novena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época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Seminari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Judicial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Federació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9" w:after="0" w:line="181" w:lineRule="exact"/>
        <w:ind w:left="2476" w:right="-20"/>
        <w:jc w:val="left"/>
        <w:tabs>
          <w:tab w:pos="54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w w:val="99"/>
          <w:position w:val="-1"/>
        </w:rPr>
        <w:t>Gaceta,</w:t>
      </w:r>
      <w:r>
        <w:rPr>
          <w:rFonts w:ascii="Arial" w:hAnsi="Arial" w:cs="Arial" w:eastAsia="Arial"/>
          <w:sz w:val="17"/>
          <w:szCs w:val="17"/>
          <w:color w:val="050505"/>
          <w:spacing w:val="-2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rubro: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</w:r>
      <w:r>
        <w:rPr>
          <w:rFonts w:ascii="Arial" w:hAnsi="Arial" w:cs="Arial" w:eastAsia="Arial"/>
          <w:sz w:val="17"/>
          <w:szCs w:val="17"/>
          <w:color w:val="727272"/>
          <w:spacing w:val="0"/>
          <w:w w:val="140"/>
          <w:position w:val="-1"/>
        </w:rPr>
        <w:t>'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10" w:lineRule="exact"/>
        <w:ind w:left="3092" w:right="1015"/>
        <w:jc w:val="both"/>
        <w:rPr>
          <w:rFonts w:ascii="Times New Roman" w:hAnsi="Times New Roman" w:cs="Times New Roman" w:eastAsia="Times New Roman"/>
          <w:sz w:val="33"/>
          <w:szCs w:val="33"/>
        </w:rPr>
      </w:pPr>
      <w:rPr/>
      <w:r>
        <w:rPr/>
        <w:pict>
          <v:group style="position:absolute;margin-left:586.406494pt;margin-top:4.900533pt;width:.1pt;height:194.753112pt;mso-position-horizontal-relative:page;mso-position-vertical-relative:paragraph;z-index:-4763" coordorigin="11728,98" coordsize="2,3895">
            <v:shape style="position:absolute;left:11728;top:98;width:2;height:3895" coordorigin="11728,98" coordsize="0,3895" path="m11728,3993l11728,98e" filled="f" stroked="t" strokeweight=".955448pt" strokecolor="#1F1F1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1"/>
          <w:szCs w:val="31"/>
          <w:color w:val="727272"/>
          <w:spacing w:val="0"/>
          <w:w w:val="49"/>
        </w:rPr>
        <w:t>;</w:t>
      </w:r>
      <w:r>
        <w:rPr>
          <w:rFonts w:ascii="Times New Roman" w:hAnsi="Times New Roman" w:cs="Times New Roman" w:eastAsia="Times New Roman"/>
          <w:sz w:val="31"/>
          <w:szCs w:val="31"/>
          <w:color w:val="727272"/>
          <w:spacing w:val="0"/>
          <w:w w:val="49"/>
        </w:rPr>
        <w:t>                                                    </w:t>
      </w:r>
      <w:r>
        <w:rPr>
          <w:rFonts w:ascii="Times New Roman" w:hAnsi="Times New Roman" w:cs="Times New Roman" w:eastAsia="Times New Roman"/>
          <w:sz w:val="31"/>
          <w:szCs w:val="31"/>
          <w:color w:val="727272"/>
          <w:spacing w:val="37"/>
          <w:w w:val="49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727272"/>
          <w:spacing w:val="0"/>
          <w:w w:val="49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727272"/>
          <w:spacing w:val="0"/>
          <w:w w:val="49"/>
        </w:rPr>
        <w:t>   </w:t>
      </w:r>
      <w:r>
        <w:rPr>
          <w:rFonts w:ascii="Times New Roman" w:hAnsi="Times New Roman" w:cs="Times New Roman" w:eastAsia="Times New Roman"/>
          <w:sz w:val="31"/>
          <w:szCs w:val="31"/>
          <w:color w:val="727272"/>
          <w:spacing w:val="25"/>
          <w:w w:val="49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8C8C8C"/>
          <w:spacing w:val="0"/>
          <w:w w:val="29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8C8C8C"/>
          <w:spacing w:val="0"/>
          <w:w w:val="29"/>
        </w:rPr>
        <w:t>    </w:t>
      </w:r>
      <w:r>
        <w:rPr>
          <w:rFonts w:ascii="Times New Roman" w:hAnsi="Times New Roman" w:cs="Times New Roman" w:eastAsia="Times New Roman"/>
          <w:sz w:val="31"/>
          <w:szCs w:val="31"/>
          <w:color w:val="8C8C8C"/>
          <w:spacing w:val="22"/>
          <w:w w:val="29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5B5B5B"/>
          <w:spacing w:val="0"/>
          <w:w w:val="50"/>
          <w:i/>
        </w:rPr>
        <w:t>·-</w:t>
      </w:r>
      <w:r>
        <w:rPr>
          <w:rFonts w:ascii="Times New Roman" w:hAnsi="Times New Roman" w:cs="Times New Roman" w:eastAsia="Times New Roman"/>
          <w:sz w:val="31"/>
          <w:szCs w:val="31"/>
          <w:color w:val="5B5B5B"/>
          <w:spacing w:val="0"/>
          <w:w w:val="50"/>
          <w:i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5B5B5B"/>
          <w:spacing w:val="0"/>
          <w:w w:val="50"/>
          <w:i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5B5B5B"/>
          <w:spacing w:val="0"/>
          <w:w w:val="50"/>
          <w:i/>
        </w:rPr>
        <w:t>!?</w:t>
      </w:r>
      <w:r>
        <w:rPr>
          <w:rFonts w:ascii="Times New Roman" w:hAnsi="Times New Roman" w:cs="Times New Roman" w:eastAsia="Times New Roman"/>
          <w:sz w:val="31"/>
          <w:szCs w:val="31"/>
          <w:color w:val="5B5B5B"/>
          <w:spacing w:val="-3"/>
          <w:w w:val="50"/>
          <w:i/>
        </w:rPr>
        <w:t>¡</w:t>
      </w:r>
      <w:r>
        <w:rPr>
          <w:rFonts w:ascii="Times New Roman" w:hAnsi="Times New Roman" w:cs="Times New Roman" w:eastAsia="Times New Roman"/>
          <w:sz w:val="31"/>
          <w:szCs w:val="31"/>
          <w:color w:val="8C8C8C"/>
          <w:spacing w:val="-78"/>
          <w:w w:val="70"/>
        </w:rPr>
        <w:t>"</w:t>
      </w:r>
      <w:r>
        <w:rPr>
          <w:rFonts w:ascii="Times New Roman" w:hAnsi="Times New Roman" w:cs="Times New Roman" w:eastAsia="Times New Roman"/>
          <w:sz w:val="33"/>
          <w:szCs w:val="33"/>
          <w:color w:val="A5A5A5"/>
          <w:spacing w:val="-90"/>
          <w:w w:val="83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color w:val="8C8C8C"/>
          <w:spacing w:val="17"/>
          <w:w w:val="70"/>
        </w:rPr>
        <w:t>'</w:t>
      </w:r>
      <w:r>
        <w:rPr>
          <w:rFonts w:ascii="Times New Roman" w:hAnsi="Times New Roman" w:cs="Times New Roman" w:eastAsia="Times New Roman"/>
          <w:sz w:val="33"/>
          <w:szCs w:val="33"/>
          <w:color w:val="8C8C8C"/>
          <w:spacing w:val="0"/>
          <w:w w:val="29"/>
        </w:rPr>
        <w:t>::</w:t>
      </w:r>
      <w:r>
        <w:rPr>
          <w:rFonts w:ascii="Times New Roman" w:hAnsi="Times New Roman" w:cs="Times New Roman" w:eastAsia="Times New Roman"/>
          <w:sz w:val="33"/>
          <w:szCs w:val="33"/>
          <w:color w:val="8C8C8C"/>
          <w:spacing w:val="-56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8C8C8C"/>
          <w:spacing w:val="0"/>
          <w:w w:val="31"/>
        </w:rPr>
        <w:t>;,</w:t>
      </w:r>
      <w:r>
        <w:rPr>
          <w:rFonts w:ascii="Times New Roman" w:hAnsi="Times New Roman" w:cs="Times New Roman" w:eastAsia="Times New Roman"/>
          <w:sz w:val="33"/>
          <w:szCs w:val="33"/>
          <w:color w:val="8C8C8C"/>
          <w:spacing w:val="0"/>
          <w:w w:val="31"/>
        </w:rPr>
        <w:t>                                                                             </w:t>
      </w:r>
      <w:r>
        <w:rPr>
          <w:rFonts w:ascii="Times New Roman" w:hAnsi="Times New Roman" w:cs="Times New Roman" w:eastAsia="Times New Roman"/>
          <w:sz w:val="33"/>
          <w:szCs w:val="33"/>
          <w:color w:val="8C8C8C"/>
          <w:spacing w:val="17"/>
          <w:w w:val="3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8C8C8C"/>
          <w:spacing w:val="0"/>
          <w:w w:val="31"/>
        </w:rPr>
        <w:t>.·</w:t>
      </w:r>
      <w:r>
        <w:rPr>
          <w:rFonts w:ascii="Times New Roman" w:hAnsi="Times New Roman" w:cs="Times New Roman" w:eastAsia="Times New Roman"/>
          <w:sz w:val="33"/>
          <w:szCs w:val="33"/>
          <w:color w:val="8C8C8C"/>
          <w:spacing w:val="0"/>
          <w:w w:val="31"/>
        </w:rPr>
        <w:t>                                                                                   </w:t>
      </w:r>
      <w:r>
        <w:rPr>
          <w:rFonts w:ascii="Times New Roman" w:hAnsi="Times New Roman" w:cs="Times New Roman" w:eastAsia="Times New Roman"/>
          <w:sz w:val="33"/>
          <w:szCs w:val="33"/>
          <w:color w:val="8C8C8C"/>
          <w:spacing w:val="9"/>
          <w:w w:val="3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727272"/>
          <w:spacing w:val="0"/>
          <w:w w:val="56"/>
        </w:rPr>
        <w:t>';</w:t>
      </w:r>
      <w:r>
        <w:rPr>
          <w:rFonts w:ascii="Times New Roman" w:hAnsi="Times New Roman" w:cs="Times New Roman" w:eastAsia="Times New Roman"/>
          <w:sz w:val="33"/>
          <w:szCs w:val="33"/>
          <w:color w:val="000000"/>
          <w:spacing w:val="0"/>
          <w:w w:val="100"/>
        </w:rPr>
      </w:r>
    </w:p>
    <w:p>
      <w:pPr>
        <w:spacing w:before="0" w:after="0" w:line="169" w:lineRule="exact"/>
        <w:ind w:left="3035" w:right="771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</w:rPr>
        <w:t>DERECH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8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INFORMACIÓN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8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50505"/>
          <w:spacing w:val="0"/>
          <w:w w:val="84"/>
          <w:i/>
        </w:rPr>
        <w:t>E</w:t>
      </w:r>
      <w:r>
        <w:rPr>
          <w:rFonts w:ascii="Arial" w:hAnsi="Arial" w:cs="Arial" w:eastAsia="Arial"/>
          <w:sz w:val="18"/>
          <w:szCs w:val="18"/>
          <w:color w:val="050505"/>
          <w:spacing w:val="0"/>
          <w:w w:val="84"/>
          <w:i/>
        </w:rPr>
        <w:t>)</w:t>
      </w:r>
      <w:r>
        <w:rPr>
          <w:rFonts w:ascii="Arial" w:hAnsi="Arial" w:cs="Arial" w:eastAsia="Arial"/>
          <w:sz w:val="18"/>
          <w:szCs w:val="18"/>
          <w:color w:val="050505"/>
          <w:spacing w:val="0"/>
          <w:w w:val="84"/>
          <w:i/>
        </w:rPr>
        <w:t>EIJ.</w:t>
      </w:r>
      <w:r>
        <w:rPr>
          <w:rFonts w:ascii="Arial" w:hAnsi="Arial" w:cs="Arial" w:eastAsia="Arial"/>
          <w:sz w:val="18"/>
          <w:szCs w:val="18"/>
          <w:color w:val="050505"/>
          <w:spacing w:val="1"/>
          <w:w w:val="84"/>
          <w:i/>
        </w:rPr>
        <w:t> </w:t>
      </w:r>
      <w:r>
        <w:rPr>
          <w:rFonts w:ascii="Arial" w:hAnsi="Arial" w:cs="Arial" w:eastAsia="Arial"/>
          <w:sz w:val="18"/>
          <w:szCs w:val="18"/>
          <w:color w:val="050505"/>
          <w:spacing w:val="0"/>
          <w:w w:val="84"/>
          <w:i/>
        </w:rPr>
        <w:t>IQQ</w:t>
      </w:r>
      <w:r>
        <w:rPr>
          <w:rFonts w:ascii="Arial" w:hAnsi="Arial" w:cs="Arial" w:eastAsia="Arial"/>
          <w:sz w:val="18"/>
          <w:szCs w:val="18"/>
          <w:color w:val="050505"/>
          <w:spacing w:val="18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$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ENCUENTRA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LIMrrADl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TANT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0"/>
          <w:w w:val="8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</w:rPr>
        <w:t>INT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9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ffESES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49" w:lineRule="exact"/>
        <w:ind w:left="3176" w:right="1073"/>
        <w:jc w:val="center"/>
        <w:tabs>
          <w:tab w:pos="5240" w:val="left"/>
          <w:tab w:pos="5960" w:val="left"/>
          <w:tab w:pos="8660" w:val="left"/>
          <w:tab w:pos="10060" w:val="left"/>
        </w:tabs>
        <w:rPr>
          <w:rFonts w:ascii="Times New Roman" w:hAnsi="Times New Roman" w:cs="Times New Roman" w:eastAsia="Times New Roman"/>
          <w:sz w:val="6"/>
          <w:szCs w:val="6"/>
        </w:rPr>
      </w:pPr>
      <w:rPr/>
      <w:r>
        <w:rPr>
          <w:rFonts w:ascii="Times New Roman" w:hAnsi="Times New Roman" w:cs="Times New Roman" w:eastAsia="Times New Roman"/>
          <w:sz w:val="6"/>
          <w:szCs w:val="6"/>
          <w:color w:val="5B5B5B"/>
          <w:spacing w:val="0"/>
          <w:w w:val="144"/>
          <w:position w:val="-1"/>
        </w:rPr>
        <w:t>·</w:t>
      </w:r>
      <w:r>
        <w:rPr>
          <w:rFonts w:ascii="Times New Roman" w:hAnsi="Times New Roman" w:cs="Times New Roman" w:eastAsia="Times New Roman"/>
          <w:sz w:val="6"/>
          <w:szCs w:val="6"/>
          <w:color w:val="5B5B5B"/>
          <w:spacing w:val="1"/>
          <w:w w:val="144"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5B5B5B"/>
          <w:spacing w:val="0"/>
          <w:w w:val="144"/>
          <w:position w:val="-1"/>
        </w:rPr>
        <w:t>.,-.-.</w:t>
      </w:r>
      <w:r>
        <w:rPr>
          <w:rFonts w:ascii="Times New Roman" w:hAnsi="Times New Roman" w:cs="Times New Roman" w:eastAsia="Times New Roman"/>
          <w:sz w:val="6"/>
          <w:szCs w:val="6"/>
          <w:color w:val="5B5B5B"/>
          <w:spacing w:val="0"/>
          <w:w w:val="144"/>
          <w:position w:val="-1"/>
        </w:rPr>
        <w:t>\</w:t>
      </w:r>
      <w:r>
        <w:rPr>
          <w:rFonts w:ascii="Times New Roman" w:hAnsi="Times New Roman" w:cs="Times New Roman" w:eastAsia="Times New Roman"/>
          <w:sz w:val="6"/>
          <w:szCs w:val="6"/>
          <w:color w:val="5B5B5B"/>
          <w:spacing w:val="-21"/>
          <w:w w:val="144"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5B5B5B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6"/>
          <w:szCs w:val="6"/>
          <w:color w:val="5B5B5B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6"/>
          <w:szCs w:val="6"/>
          <w:color w:val="727272"/>
          <w:spacing w:val="0"/>
          <w:w w:val="85"/>
          <w:position w:val="-1"/>
        </w:rPr>
        <w:t>--</w:t>
      </w:r>
      <w:r>
        <w:rPr>
          <w:rFonts w:ascii="Times New Roman" w:hAnsi="Times New Roman" w:cs="Times New Roman" w:eastAsia="Times New Roman"/>
          <w:sz w:val="6"/>
          <w:szCs w:val="6"/>
          <w:color w:val="727272"/>
          <w:spacing w:val="0"/>
          <w:w w:val="85"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727272"/>
          <w:spacing w:val="0"/>
          <w:w w:val="100"/>
          <w:position w:val="-1"/>
        </w:rPr>
        <w:t>---.</w:t>
      </w:r>
      <w:r>
        <w:rPr>
          <w:rFonts w:ascii="Times New Roman" w:hAnsi="Times New Roman" w:cs="Times New Roman" w:eastAsia="Times New Roman"/>
          <w:sz w:val="6"/>
          <w:szCs w:val="6"/>
          <w:color w:val="727272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424242"/>
          <w:spacing w:val="0"/>
          <w:w w:val="74"/>
          <w:position w:val="-1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424242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6"/>
          <w:szCs w:val="6"/>
          <w:color w:val="424242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6"/>
          <w:szCs w:val="6"/>
          <w:color w:val="5B5B5B"/>
          <w:spacing w:val="0"/>
          <w:w w:val="100"/>
          <w:position w:val="-1"/>
        </w:rPr>
        <w:t>·-</w:t>
      </w:r>
      <w:r>
        <w:rPr>
          <w:rFonts w:ascii="Times New Roman" w:hAnsi="Times New Roman" w:cs="Times New Roman" w:eastAsia="Times New Roman"/>
          <w:sz w:val="6"/>
          <w:szCs w:val="6"/>
          <w:color w:val="5B5B5B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5B5B5B"/>
          <w:spacing w:val="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C8C8C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8C8C8C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727272"/>
          <w:spacing w:val="0"/>
          <w:w w:val="189"/>
          <w:position w:val="-1"/>
        </w:rPr>
        <w:t>,.,</w:t>
      </w:r>
      <w:r>
        <w:rPr>
          <w:rFonts w:ascii="Times New Roman" w:hAnsi="Times New Roman" w:cs="Times New Roman" w:eastAsia="Times New Roman"/>
          <w:sz w:val="6"/>
          <w:szCs w:val="6"/>
          <w:color w:val="727272"/>
          <w:spacing w:val="0"/>
          <w:w w:val="189"/>
          <w:position w:val="-1"/>
        </w:rPr>
        <w:t>\</w:t>
      </w:r>
      <w:r>
        <w:rPr>
          <w:rFonts w:ascii="Times New Roman" w:hAnsi="Times New Roman" w:cs="Times New Roman" w:eastAsia="Times New Roman"/>
          <w:sz w:val="6"/>
          <w:szCs w:val="6"/>
          <w:color w:val="A5A5A5"/>
          <w:spacing w:val="0"/>
          <w:w w:val="189"/>
          <w:position w:val="-1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A5A5A5"/>
          <w:spacing w:val="0"/>
          <w:w w:val="189"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727272"/>
          <w:spacing w:val="0"/>
          <w:w w:val="100"/>
          <w:position w:val="-1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727272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C8C8C"/>
          <w:spacing w:val="-11"/>
          <w:w w:val="161"/>
          <w:position w:val="-1"/>
        </w:rPr>
        <w:t>'</w:t>
      </w:r>
      <w:r>
        <w:rPr>
          <w:rFonts w:ascii="Times New Roman" w:hAnsi="Times New Roman" w:cs="Times New Roman" w:eastAsia="Times New Roman"/>
          <w:sz w:val="6"/>
          <w:szCs w:val="6"/>
          <w:color w:val="727272"/>
          <w:spacing w:val="0"/>
          <w:w w:val="202"/>
          <w:position w:val="-1"/>
        </w:rPr>
        <w:t>:\</w:t>
      </w:r>
      <w:r>
        <w:rPr>
          <w:rFonts w:ascii="Times New Roman" w:hAnsi="Times New Roman" w:cs="Times New Roman" w:eastAsia="Times New Roman"/>
          <w:sz w:val="6"/>
          <w:szCs w:val="6"/>
          <w:color w:val="727272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C8C8C"/>
          <w:spacing w:val="0"/>
          <w:w w:val="130"/>
          <w:position w:val="-1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8C8C8C"/>
          <w:spacing w:val="0"/>
          <w:w w:val="130"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C8C8C"/>
          <w:spacing w:val="18"/>
          <w:w w:val="130"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424242"/>
          <w:spacing w:val="0"/>
          <w:w w:val="77"/>
          <w:i/>
          <w:position w:val="-1"/>
        </w:rPr>
        <w:t>._</w:t>
      </w:r>
      <w:r>
        <w:rPr>
          <w:rFonts w:ascii="Times New Roman" w:hAnsi="Times New Roman" w:cs="Times New Roman" w:eastAsia="Times New Roman"/>
          <w:sz w:val="6"/>
          <w:szCs w:val="6"/>
          <w:color w:val="424242"/>
          <w:spacing w:val="-1"/>
          <w:w w:val="7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727272"/>
          <w:spacing w:val="0"/>
          <w:w w:val="100"/>
          <w:i/>
          <w:position w:val="-1"/>
        </w:rPr>
        <w:t>::.</w:t>
      </w:r>
      <w:r>
        <w:rPr>
          <w:rFonts w:ascii="Times New Roman" w:hAnsi="Times New Roman" w:cs="Times New Roman" w:eastAsia="Times New Roman"/>
          <w:sz w:val="6"/>
          <w:szCs w:val="6"/>
          <w:color w:val="727272"/>
          <w:spacing w:val="0"/>
          <w:w w:val="100"/>
          <w:i/>
          <w:position w:val="-1"/>
        </w:rPr>
        <w:t>c</w:t>
      </w:r>
      <w:r>
        <w:rPr>
          <w:rFonts w:ascii="Times New Roman" w:hAnsi="Times New Roman" w:cs="Times New Roman" w:eastAsia="Times New Roman"/>
          <w:sz w:val="6"/>
          <w:szCs w:val="6"/>
          <w:color w:val="727272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727272"/>
          <w:spacing w:val="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424242"/>
          <w:spacing w:val="0"/>
          <w:w w:val="100"/>
          <w:i/>
          <w:position w:val="-1"/>
        </w:rPr>
        <w:t>--.·_</w:t>
      </w:r>
      <w:r>
        <w:rPr>
          <w:rFonts w:ascii="Times New Roman" w:hAnsi="Times New Roman" w:cs="Times New Roman" w:eastAsia="Times New Roman"/>
          <w:sz w:val="6"/>
          <w:szCs w:val="6"/>
          <w:color w:val="424242"/>
          <w:spacing w:val="0"/>
          <w:w w:val="100"/>
          <w:i/>
          <w:position w:val="-1"/>
        </w:rPr>
        <w:tab/>
      </w:r>
      <w:r>
        <w:rPr>
          <w:rFonts w:ascii="Times New Roman" w:hAnsi="Times New Roman" w:cs="Times New Roman" w:eastAsia="Times New Roman"/>
          <w:sz w:val="6"/>
          <w:szCs w:val="6"/>
          <w:color w:val="424242"/>
          <w:spacing w:val="0"/>
          <w:w w:val="100"/>
          <w:i/>
          <w:position w:val="-1"/>
        </w:rPr>
      </w:r>
      <w:r>
        <w:rPr>
          <w:rFonts w:ascii="Times New Roman" w:hAnsi="Times New Roman" w:cs="Times New Roman" w:eastAsia="Times New Roman"/>
          <w:sz w:val="6"/>
          <w:szCs w:val="6"/>
          <w:color w:val="5B5B5B"/>
          <w:spacing w:val="0"/>
          <w:w w:val="74"/>
          <w:position w:val="-1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5B5B5B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6"/>
          <w:szCs w:val="6"/>
          <w:color w:val="5B5B5B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0"/>
          <w:w w:val="15"/>
          <w:position w:val="-1"/>
        </w:rPr>
        <w:t>_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0"/>
          <w:w w:val="15"/>
          <w:position w:val="-1"/>
        </w:rPr>
        <w:t>       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1"/>
          <w:w w:val="15"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5B5B5B"/>
          <w:spacing w:val="0"/>
          <w:w w:val="100"/>
          <w:position w:val="-1"/>
        </w:rPr>
        <w:t>:.•</w:t>
      </w:r>
      <w:r>
        <w:rPr>
          <w:rFonts w:ascii="Times New Roman" w:hAnsi="Times New Roman" w:cs="Times New Roman" w:eastAsia="Times New Roman"/>
          <w:sz w:val="6"/>
          <w:szCs w:val="6"/>
          <w:color w:val="5B5B5B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5B5B5B"/>
          <w:spacing w:val="0"/>
          <w:w w:val="100"/>
          <w:position w:val="-1"/>
        </w:rPr>
        <w:t>·:_:_</w:t>
      </w:r>
      <w:r>
        <w:rPr>
          <w:rFonts w:ascii="Times New Roman" w:hAnsi="Times New Roman" w:cs="Times New Roman" w:eastAsia="Times New Roman"/>
          <w:sz w:val="6"/>
          <w:szCs w:val="6"/>
          <w:color w:val="5B5B5B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5B5B5B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5B5B5B"/>
          <w:spacing w:val="0"/>
          <w:w w:val="115"/>
          <w:position w:val="-1"/>
        </w:rPr>
        <w:t>:-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0"/>
          <w:w w:val="86"/>
          <w:position w:val="-1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3"/>
          <w:w w:val="86"/>
          <w:position w:val="-1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727272"/>
          <w:spacing w:val="0"/>
          <w:w w:val="218"/>
          <w:position w:val="-1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00"/>
          <w:position w:val="0"/>
        </w:rPr>
      </w:r>
    </w:p>
    <w:p>
      <w:pPr>
        <w:spacing w:before="0" w:after="0" w:line="174" w:lineRule="exact"/>
        <w:ind w:left="3035" w:right="983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NAC{ONA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2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8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2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2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8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2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2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8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soqEJ?AD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.fOMO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0"/>
          <w:i/>
        </w:rPr>
        <w:t>PO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0"/>
          <w:w w:val="9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25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24"/>
          <w:i/>
        </w:rPr>
        <w:t>&lt;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LO$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QERECHO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2"/>
          <w:i/>
        </w:rPr>
        <w:t>TERCEIJ-{l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2"/>
          <w:w w:val="83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-4"/>
          <w:w w:val="18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9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derech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aJq';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f!fCJ{ipación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ind w:left="3040" w:right="884" w:firstLine="-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w w:val="89"/>
          <w:i/>
        </w:rPr>
        <w:t>consagrli'd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89"/>
          <w:i/>
        </w:rPr>
        <w:t>&amp;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-35"/>
          <w:w w:val="101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27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últim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0"/>
          <w:w w:val="40"/>
          <w:i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-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piift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0"/>
          <w:w w:val="76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-3"/>
          <w:w w:val="7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Órtfcul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1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9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6o.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Constitució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Fede[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8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8"/>
          <w:i/>
        </w:rPr>
        <w:t>il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9"/>
          <w:i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54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100"/>
          <w:i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  <w:i/>
        </w:rPr>
        <w:t>absolut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8"/>
          <w:w w:val="114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0"/>
          <w:w w:val="56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-12"/>
          <w:w w:val="56"/>
          <w:i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98"/>
          <w:i/>
        </w:rPr>
        <w:t>$M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-46"/>
          <w:w w:val="98"/>
          <w:i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7"/>
          <w:w w:val="69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97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96"/>
          <w:i/>
        </w:rPr>
        <w:t>Jue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como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tod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ga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antl{i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1"/>
          <w:w w:val="100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t: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1"/>
          <w:i/>
        </w:rPr>
        <w:t>f!ci!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71"/>
          <w:i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128"/>
          <w:i/>
        </w:rPr>
        <w:t>lf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129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128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et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7"/>
          <w:w w:val="105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40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43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7"/>
          <w:i/>
        </w:rPr>
        <w:t>:O{i11Jitadone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excepcione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64"/>
          <w:i/>
        </w:rPr>
        <w:t>Mt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6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64"/>
          <w:i/>
        </w:rPr>
        <w:t>nt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-21"/>
          <w:w w:val="165"/>
          <w:i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95"/>
          <w:i/>
        </w:rPr>
        <w:t>li!iJf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-10"/>
          <w:w w:val="95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</w:rPr>
        <w:t>gf!i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'i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i¡: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¡ente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49" w:lineRule="exact"/>
        <w:ind w:left="3972" w:right="2020"/>
        <w:jc w:val="center"/>
        <w:tabs>
          <w:tab w:pos="5300" w:val="left"/>
          <w:tab w:pos="7240" w:val="left"/>
          <w:tab w:pos="7700" w:val="left"/>
          <w:tab w:pos="8780" w:val="left"/>
        </w:tabs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8C8C8C"/>
          <w:spacing w:val="1"/>
          <w:w w:val="100"/>
          <w:position w:val="-1"/>
        </w:rPr>
        <w:t>;</w:t>
      </w:r>
      <w:r>
        <w:rPr>
          <w:rFonts w:ascii="Times New Roman" w:hAnsi="Times New Roman" w:cs="Times New Roman" w:eastAsia="Times New Roman"/>
          <w:sz w:val="8"/>
          <w:szCs w:val="8"/>
          <w:color w:val="8C8C8C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8C8C8C"/>
          <w:spacing w:val="-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A5A5A5"/>
          <w:spacing w:val="5"/>
          <w:w w:val="55"/>
          <w:position w:val="-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8C8C8C"/>
          <w:spacing w:val="-10"/>
          <w:w w:val="123"/>
          <w:position w:val="-1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0"/>
          <w:w w:val="157"/>
          <w:position w:val="-1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-9"/>
          <w:w w:val="157"/>
          <w:position w:val="-1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8C8C8C"/>
          <w:spacing w:val="0"/>
          <w:w w:val="68"/>
          <w:position w:val="-1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8C8C8C"/>
          <w:spacing w:val="-7"/>
          <w:w w:val="68"/>
          <w:position w:val="-1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313131"/>
          <w:spacing w:val="-3"/>
          <w:w w:val="91"/>
          <w:position w:val="-1"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8C8C8C"/>
          <w:spacing w:val="0"/>
          <w:w w:val="82"/>
          <w:position w:val="-1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8C8C8C"/>
          <w:spacing w:val="-1"/>
          <w:w w:val="82"/>
          <w:position w:val="-1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-2"/>
          <w:w w:val="148"/>
          <w:position w:val="-1"/>
        </w:rPr>
        <w:t>J</w:t>
      </w:r>
      <w:r>
        <w:rPr>
          <w:rFonts w:ascii="Times New Roman" w:hAnsi="Times New Roman" w:cs="Times New Roman" w:eastAsia="Times New Roman"/>
          <w:sz w:val="8"/>
          <w:szCs w:val="8"/>
          <w:color w:val="8C8C8C"/>
          <w:spacing w:val="0"/>
          <w:w w:val="49"/>
          <w:position w:val="-1"/>
        </w:rPr>
        <w:t>.,..</w:t>
      </w:r>
      <w:r>
        <w:rPr>
          <w:rFonts w:ascii="Times New Roman" w:hAnsi="Times New Roman" w:cs="Times New Roman" w:eastAsia="Times New Roman"/>
          <w:sz w:val="8"/>
          <w:szCs w:val="8"/>
          <w:color w:val="8C8C8C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0"/>
          <w:w w:val="98"/>
          <w:position w:val="-1"/>
        </w:rPr>
        <w:t>'..;-...&gt;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-16"/>
          <w:w w:val="98"/>
          <w:position w:val="-1"/>
        </w:rPr>
        <w:t>;</w:t>
      </w:r>
      <w:r>
        <w:rPr>
          <w:rFonts w:ascii="Times New Roman" w:hAnsi="Times New Roman" w:cs="Times New Roman" w:eastAsia="Times New Roman"/>
          <w:sz w:val="8"/>
          <w:szCs w:val="8"/>
          <w:color w:val="A5A5A5"/>
          <w:spacing w:val="-13"/>
          <w:w w:val="82"/>
          <w:position w:val="-1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0"/>
          <w:w w:val="77"/>
          <w:position w:val="-1"/>
        </w:rPr>
        <w:t>;.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-4"/>
          <w:w w:val="78"/>
          <w:position w:val="-1"/>
        </w:rPr>
        <w:t>(</w:t>
      </w:r>
      <w:r>
        <w:rPr>
          <w:rFonts w:ascii="Times New Roman" w:hAnsi="Times New Roman" w:cs="Times New Roman" w:eastAsia="Times New Roman"/>
          <w:sz w:val="8"/>
          <w:szCs w:val="8"/>
          <w:color w:val="8C8C8C"/>
          <w:spacing w:val="0"/>
          <w:w w:val="108"/>
          <w:position w:val="-1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0"/>
          <w:w w:val="96"/>
          <w:position w:val="-1"/>
        </w:rPr>
        <w:t>-r-·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8"/>
          <w:szCs w:val="8"/>
          <w:color w:val="8C8C8C"/>
          <w:spacing w:val="0"/>
          <w:w w:val="47"/>
          <w:position w:val="-1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8C8C8C"/>
          <w:spacing w:val="-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0"/>
          <w:w w:val="159"/>
          <w:position w:val="-1"/>
        </w:rPr>
        <w:t>•-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-10"/>
          <w:w w:val="159"/>
          <w:position w:val="-1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0"/>
          <w:w w:val="117"/>
          <w:position w:val="-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-7"/>
          <w:w w:val="117"/>
          <w:position w:val="-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-24"/>
          <w:w w:val="94"/>
          <w:position w:val="-1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8C8C8C"/>
          <w:spacing w:val="-8"/>
          <w:w w:val="218"/>
          <w:position w:val="-1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0"/>
          <w:w w:val="89"/>
          <w:position w:val="-1"/>
        </w:rPr>
        <w:t>.-._:.·: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-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C8C8C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8C8C8C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C8C8C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0"/>
          <w:w w:val="23"/>
          <w:position w:val="-1"/>
        </w:rPr>
        <w:t>_</w:t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5B5B5B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8"/>
          <w:szCs w:val="8"/>
          <w:color w:val="8C8C8C"/>
          <w:spacing w:val="0"/>
          <w:w w:val="71"/>
          <w:position w:val="-1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8C8C8C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8C8C8C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0"/>
          <w:w w:val="47"/>
          <w:position w:val="-1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0"/>
          <w:w w:val="47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9"/>
          <w:w w:val="47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24242"/>
          <w:spacing w:val="0"/>
          <w:w w:val="100"/>
          <w:position w:val="-1"/>
        </w:rPr>
        <w:t>.,_</w:t>
      </w:r>
      <w:r>
        <w:rPr>
          <w:rFonts w:ascii="Times New Roman" w:hAnsi="Times New Roman" w:cs="Times New Roman" w:eastAsia="Times New Roman"/>
          <w:sz w:val="8"/>
          <w:szCs w:val="8"/>
          <w:color w:val="424242"/>
          <w:spacing w:val="0"/>
          <w:w w:val="100"/>
          <w:position w:val="-1"/>
        </w:rPr>
        <w:t>\</w:t>
      </w:r>
      <w:r>
        <w:rPr>
          <w:rFonts w:ascii="Times New Roman" w:hAnsi="Times New Roman" w:cs="Times New Roman" w:eastAsia="Times New Roman"/>
          <w:sz w:val="8"/>
          <w:szCs w:val="8"/>
          <w:color w:val="424242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24242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C8C8C"/>
          <w:spacing w:val="-8"/>
          <w:w w:val="166"/>
          <w:position w:val="-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0"/>
          <w:w w:val="110"/>
          <w:position w:val="-1"/>
        </w:rPr>
        <w:t>,.·.-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0"/>
          <w:w w:val="100"/>
          <w:position w:val="-1"/>
        </w:rPr>
        <w:t>.".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-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1"/>
          <w:szCs w:val="11"/>
          <w:color w:val="8C8C8C"/>
          <w:spacing w:val="0"/>
          <w:w w:val="47"/>
          <w:position w:val="-1"/>
        </w:rPr>
        <w:t>"l:</w:t>
      </w:r>
      <w:r>
        <w:rPr>
          <w:rFonts w:ascii="Times New Roman" w:hAnsi="Times New Roman" w:cs="Times New Roman" w:eastAsia="Times New Roman"/>
          <w:sz w:val="11"/>
          <w:szCs w:val="11"/>
          <w:color w:val="8C8C8C"/>
          <w:spacing w:val="3"/>
          <w:w w:val="47"/>
          <w:position w:val="-1"/>
        </w:rPr>
        <w:t>:</w:t>
      </w:r>
      <w:r>
        <w:rPr>
          <w:rFonts w:ascii="Times New Roman" w:hAnsi="Times New Roman" w:cs="Times New Roman" w:eastAsia="Times New Roman"/>
          <w:sz w:val="11"/>
          <w:szCs w:val="11"/>
          <w:color w:val="5B5B5B"/>
          <w:spacing w:val="0"/>
          <w:w w:val="96"/>
          <w:position w:val="-1"/>
        </w:rPr>
        <w:t>t</w:t>
      </w:r>
      <w:r>
        <w:rPr>
          <w:rFonts w:ascii="Times New Roman" w:hAnsi="Times New Roman" w:cs="Times New Roman" w:eastAsia="Times New Roman"/>
          <w:sz w:val="11"/>
          <w:szCs w:val="11"/>
          <w:color w:val="5B5B5B"/>
          <w:spacing w:val="-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0"/>
          <w:w w:val="50"/>
          <w:position w:val="-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-2"/>
          <w:w w:val="50"/>
          <w:position w:val="-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727272"/>
          <w:spacing w:val="-33"/>
          <w:w w:val="77"/>
          <w:position w:val="-1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0"/>
          <w:w w:val="50"/>
          <w:position w:val="-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-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27272"/>
          <w:spacing w:val="0"/>
          <w:w w:val="77"/>
          <w:position w:val="-1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727272"/>
          <w:spacing w:val="-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C8C8C"/>
          <w:spacing w:val="0"/>
          <w:w w:val="60"/>
          <w:position w:val="-1"/>
        </w:rPr>
        <w:t>--</w:t>
      </w:r>
      <w:r>
        <w:rPr>
          <w:rFonts w:ascii="Times New Roman" w:hAnsi="Times New Roman" w:cs="Times New Roman" w:eastAsia="Times New Roman"/>
          <w:sz w:val="9"/>
          <w:szCs w:val="9"/>
          <w:color w:val="8C8C8C"/>
          <w:spacing w:val="-1"/>
          <w:w w:val="60"/>
          <w:position w:val="-1"/>
        </w:rPr>
        <w:t>-</w:t>
      </w:r>
      <w:r>
        <w:rPr>
          <w:rFonts w:ascii="Times New Roman" w:hAnsi="Times New Roman" w:cs="Times New Roman" w:eastAsia="Times New Roman"/>
          <w:sz w:val="9"/>
          <w:szCs w:val="9"/>
          <w:color w:val="5B5B5B"/>
          <w:spacing w:val="0"/>
          <w:w w:val="60"/>
          <w:position w:val="-1"/>
        </w:rPr>
        <w:t>:'SI-"-ú',.</w:t>
      </w:r>
      <w:r>
        <w:rPr>
          <w:rFonts w:ascii="Times New Roman" w:hAnsi="Times New Roman" w:cs="Times New Roman" w:eastAsia="Times New Roman"/>
          <w:sz w:val="9"/>
          <w:szCs w:val="9"/>
          <w:color w:val="5B5B5B"/>
          <w:spacing w:val="0"/>
          <w:w w:val="60"/>
          <w:position w:val="-1"/>
        </w:rPr>
        <w:t>_</w:t>
      </w:r>
      <w:r>
        <w:rPr>
          <w:rFonts w:ascii="Times New Roman" w:hAnsi="Times New Roman" w:cs="Times New Roman" w:eastAsia="Times New Roman"/>
          <w:sz w:val="9"/>
          <w:szCs w:val="9"/>
          <w:color w:val="5B5B5B"/>
          <w:spacing w:val="0"/>
          <w:w w:val="60"/>
          <w:position w:val="-1"/>
        </w:rPr>
        <w:t>      </w:t>
      </w:r>
      <w:r>
        <w:rPr>
          <w:rFonts w:ascii="Times New Roman" w:hAnsi="Times New Roman" w:cs="Times New Roman" w:eastAsia="Times New Roman"/>
          <w:sz w:val="9"/>
          <w:szCs w:val="9"/>
          <w:color w:val="5B5B5B"/>
          <w:spacing w:val="1"/>
          <w:w w:val="60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5B5B5B"/>
          <w:spacing w:val="0"/>
          <w:w w:val="123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51"/>
          <w:i/>
          <w:position w:val="-1"/>
        </w:rPr>
        <w:t>,:.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-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C8C8C"/>
          <w:spacing w:val="0"/>
          <w:w w:val="39"/>
          <w:i/>
          <w:position w:val="-1"/>
        </w:rPr>
        <w:t>-</w:t>
      </w:r>
      <w:r>
        <w:rPr>
          <w:rFonts w:ascii="Times New Roman" w:hAnsi="Times New Roman" w:cs="Times New Roman" w:eastAsia="Times New Roman"/>
          <w:sz w:val="9"/>
          <w:szCs w:val="9"/>
          <w:color w:val="8C8C8C"/>
          <w:spacing w:val="-1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24242"/>
          <w:spacing w:val="0"/>
          <w:w w:val="112"/>
          <w:i/>
          <w:position w:val="-1"/>
        </w:rPr>
        <w:t>.·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162" w:lineRule="exact"/>
        <w:ind w:left="3030" w:right="94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489.555328pt;margin-top:.797877pt;width:1.175224pt;height:.1pt;mso-position-horizontal-relative:page;mso-position-vertical-relative:paragraph;z-index:-4761" coordorigin="9791,16" coordsize="24,2">
            <v:shape style="position:absolute;left:9791;top:16;width:24;height:2" coordorigin="9791,16" coordsize="24,0" path="m9791,16l9815,16e" filled="f" stroked="t" strokeweight=".18pt" strokecolor="#8B8B8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protecció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7"/>
          <w:w w:val="104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85"/>
          <w:i/>
          <w:position w:val="1"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5"/>
          <w:i/>
          <w:position w:val="1"/>
        </w:rPr>
        <w:t>'l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6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-10"/>
          <w:w w:val="77"/>
          <w:i/>
          <w:position w:val="1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96"/>
          <w:i/>
          <w:position w:val="1"/>
        </w:rPr>
        <w:t>$egúrida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97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-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7"/>
          <w:i/>
          <w:position w:val="1"/>
        </w:rPr>
        <w:t>nacii: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8"/>
          <w:i/>
          <w:position w:val="1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7"/>
          <w:i/>
          <w:position w:val="1"/>
        </w:rPr>
        <w:t>IJ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8"/>
          <w:i/>
          <w:position w:val="1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7"/>
          <w:i/>
          <w:position w:val="1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6"/>
          <w:w w:val="77"/>
          <w:i/>
          <w:position w:val="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0"/>
          <w:w w:val="66"/>
          <w:i/>
          <w:position w:val="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0"/>
          <w:w w:val="67"/>
          <w:i/>
          <w:position w:val="1"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55"/>
          <w:i/>
          <w:position w:val="1"/>
        </w:rPr>
        <w:t>iJ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56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-28"/>
          <w:w w:val="115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12"/>
          <w:i/>
          <w:position w:val="1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77"/>
          <w:i/>
          <w:position w:val="1"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2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respet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tant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0"/>
          <w:w w:val="71"/>
          <w:i/>
          <w:position w:val="1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-19"/>
          <w:w w:val="71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50"/>
          <w:i/>
          <w:position w:val="1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1"/>
          <w:w w:val="50"/>
          <w:i/>
          <w:position w:val="1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-36"/>
          <w:w w:val="73"/>
          <w:i/>
          <w:position w:val="1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12"/>
          <w:i/>
          <w:position w:val="1"/>
        </w:rPr>
        <w:t>l9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-45"/>
          <w:w w:val="113"/>
          <w:i/>
          <w:position w:val="1"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60"/>
          <w:i/>
          <w:position w:val="1"/>
        </w:rPr>
        <w:t>&amp;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1"/>
          <w:w w:val="60"/>
          <w:i/>
          <w:position w:val="1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  <w:position w:val="1"/>
        </w:rPr>
        <w:t>nterese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8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7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-9"/>
          <w:w w:val="121"/>
          <w:i/>
          <w:position w:val="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59"/>
          <w:i/>
          <w:position w:val="1"/>
        </w:rPr>
        <w:t>'li: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10"/>
          <w:w w:val="59"/>
          <w:i/>
          <w:position w:val="1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0"/>
          <w:w w:val="35"/>
          <w:i/>
          <w:position w:val="1"/>
        </w:rPr>
        <w:t>r,</w:t>
      </w:r>
      <w:r>
        <w:rPr>
          <w:rFonts w:ascii="Times New Roman" w:hAnsi="Times New Roman" w:cs="Times New Roman" w:eastAsia="Times New Roman"/>
          <w:sz w:val="18"/>
          <w:szCs w:val="18"/>
          <w:color w:val="5B5B5B"/>
          <w:spacing w:val="-4"/>
          <w:w w:val="34"/>
          <w:i/>
          <w:position w:val="1"/>
        </w:rPr>
        <w:t>&lt;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94"/>
          <w:i/>
          <w:position w:val="1"/>
        </w:rPr>
        <w:t>sdctleda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95"/>
          <w:i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-1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1"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" w:after="0" w:line="206" w:lineRule="exact"/>
        <w:ind w:left="3035" w:right="746"/>
        <w:jc w:val="left"/>
        <w:tabs>
          <w:tab w:pos="70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derecho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gobernados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8"/>
          <w:i/>
        </w:rPr>
        <w:t>limitadon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73"/>
          <w:i/>
        </w:rPr>
        <w:t>Hj'iJ.{;j\'1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4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-32"/>
          <w:w w:val="98"/>
          <w:i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72"/>
          <w:i/>
        </w:rPr>
        <w:t>7jf!J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-48"/>
          <w:w w:val="73"/>
          <w:i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168"/>
          <w:i/>
        </w:rPr>
        <w:t>\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219"/>
          <w:i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75"/>
          <w:i/>
        </w:rPr>
        <w:t>il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75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2"/>
          <w:w w:val="121"/>
          <w:i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</w:rPr>
        <w:t>drige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1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figur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jurídic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2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9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secret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conoce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0"/>
          <w:i/>
        </w:rPr>
        <w:t>doctrin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-2"/>
          <w:w w:val="11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110"/>
          <w:i/>
        </w:rPr>
        <w:t>áni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1"/>
          <w:w w:val="110"/>
          <w:i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110"/>
          <w:i/>
        </w:rPr>
        <w:t>:.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-48"/>
          <w:w w:val="11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</w:rPr>
        <w:t>iif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  <w:i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97"/>
          <w:i/>
        </w:rPr>
        <w:t>Yñ/ormación"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4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"secret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burocrático"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4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8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  <w:i/>
        </w:rPr>
        <w:t>estas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6" w:after="0" w:line="246" w:lineRule="auto"/>
        <w:ind w:left="3030" w:right="746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5.36pt;margin-top:70.373222pt;width:242.880005pt;height:89.279999pt;mso-position-horizontal-relative:page;mso-position-vertical-relative:paragraph;z-index:-4770" type="#_x0000_t75">
            <v:imagedata r:id="rId318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condiciones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encontrarse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obligad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sujet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pasiv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citad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garantía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vela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dicho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intereses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apeg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normas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constitucionale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legales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mencionad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derech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puede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garantizad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indiscriminadamente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sin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respet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ejercici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5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encuentr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excepcione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regulan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ve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8"/>
          <w:i/>
        </w:rPr>
        <w:t>garantiza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9"/>
          <w:w w:val="99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167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atenció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materi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refiero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9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así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cuant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segurido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acional,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tiene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normas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lado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restringe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materia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 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que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conocimient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puede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genera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dañas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interese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nacionale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otro,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   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ciona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inobservanci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reserva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hace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interé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social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cuent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normas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q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  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tiende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70" w:lineRule="exact"/>
        <w:ind w:left="3030" w:right="760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protege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7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-3"/>
        </w:rPr>
        <w:t>averiguació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7"/>
          <w:i/>
          <w:position w:val="-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97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  <w:position w:val="-3"/>
        </w:rPr>
        <w:t>delitos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  <w:i/>
          <w:position w:val="-3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99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salu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1"/>
          <w:i/>
          <w:position w:val="-3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81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mora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  <w:position w:val="-3"/>
        </w:rPr>
        <w:t>públicas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4"/>
          <w:i/>
          <w:position w:val="-3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8"/>
          <w:w w:val="94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mientra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7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4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3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rdspect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  <w:position w:val="-3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54" w:lineRule="exact"/>
        <w:ind w:right="1545"/>
        <w:jc w:val="righ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09.76001pt;margin-top:4.344720pt;width:7.68pt;height:32.639999pt;mso-position-horizontal-relative:page;mso-position-vertical-relative:paragraph;z-index:-4766" type="#_x0000_t75">
            <v:imagedata r:id="rId319" o:title=""/>
          </v:shape>
        </w:pict>
      </w:r>
      <w:r>
        <w:rPr>
          <w:rFonts w:ascii="Arial" w:hAnsi="Arial" w:cs="Arial" w:eastAsia="Arial"/>
          <w:sz w:val="18"/>
          <w:szCs w:val="18"/>
          <w:color w:val="1C1C1C"/>
          <w:spacing w:val="0"/>
          <w:w w:val="195"/>
          <w:position w:val="1"/>
        </w:rPr>
        <w:t>¡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82" w:lineRule="exact"/>
        <w:ind w:right="1657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5B5B5B"/>
          <w:spacing w:val="0"/>
          <w:w w:val="53"/>
          <w:i/>
          <w:position w:val="-2"/>
        </w:rPr>
        <w:t>J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269" w:lineRule="exact"/>
        <w:ind w:right="1661"/>
        <w:jc w:val="righ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1C1C1C"/>
          <w:spacing w:val="0"/>
          <w:w w:val="76"/>
          <w:i/>
          <w:position w:val="-9"/>
        </w:rPr>
        <w:t>l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274" w:lineRule="exact"/>
        <w:ind w:left="6408" w:right="-20"/>
        <w:jc w:val="left"/>
        <w:tabs>
          <w:tab w:pos="9800" w:val="left"/>
          <w:tab w:pos="112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position w:val="8"/>
        </w:rPr>
        <w:t>33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position w:val="8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position w:val="8"/>
        </w:rPr>
      </w:r>
      <w:r>
        <w:rPr>
          <w:rFonts w:ascii="Times New Roman" w:hAnsi="Times New Roman" w:cs="Times New Roman" w:eastAsia="Times New Roman"/>
          <w:sz w:val="37"/>
          <w:szCs w:val="37"/>
          <w:color w:val="050505"/>
          <w:spacing w:val="0"/>
          <w:w w:val="61"/>
          <w:i/>
          <w:position w:val="-9"/>
        </w:rPr>
        <w:t>!</w:t>
      </w:r>
      <w:r>
        <w:rPr>
          <w:rFonts w:ascii="Times New Roman" w:hAnsi="Times New Roman" w:cs="Times New Roman" w:eastAsia="Times New Roman"/>
          <w:sz w:val="37"/>
          <w:szCs w:val="37"/>
          <w:color w:val="050505"/>
          <w:spacing w:val="-47"/>
          <w:w w:val="61"/>
          <w:i/>
          <w:position w:val="-9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050505"/>
          <w:spacing w:val="0"/>
          <w:w w:val="100"/>
          <w:i/>
          <w:position w:val="-9"/>
        </w:rPr>
        <w:tab/>
      </w:r>
      <w:r>
        <w:rPr>
          <w:rFonts w:ascii="Times New Roman" w:hAnsi="Times New Roman" w:cs="Times New Roman" w:eastAsia="Times New Roman"/>
          <w:sz w:val="37"/>
          <w:szCs w:val="37"/>
          <w:color w:val="050505"/>
          <w:spacing w:val="0"/>
          <w:w w:val="100"/>
          <w:i/>
          <w:position w:val="-9"/>
        </w:rPr>
      </w:r>
      <w:r>
        <w:rPr>
          <w:rFonts w:ascii="Arial" w:hAnsi="Arial" w:cs="Arial" w:eastAsia="Arial"/>
          <w:sz w:val="24"/>
          <w:szCs w:val="24"/>
          <w:color w:val="1C1C1C"/>
          <w:spacing w:val="0"/>
          <w:w w:val="61"/>
          <w:position w:val="-9"/>
        </w:rPr>
        <w:t>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500" w:lineRule="exact"/>
        <w:ind w:left="2319" w:right="-157"/>
        <w:jc w:val="left"/>
        <w:rPr>
          <w:rFonts w:ascii="Arial" w:hAnsi="Arial" w:cs="Arial" w:eastAsia="Arial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49"/>
          <w:szCs w:val="49"/>
          <w:color w:val="050505"/>
          <w:w w:val="135"/>
          <w:position w:val="1"/>
        </w:rPr>
        <w:t>1.-.--------------</w:t>
      </w:r>
      <w:r>
        <w:rPr>
          <w:rFonts w:ascii="Times New Roman" w:hAnsi="Times New Roman" w:cs="Times New Roman" w:eastAsia="Times New Roman"/>
          <w:sz w:val="49"/>
          <w:szCs w:val="49"/>
          <w:color w:val="050505"/>
          <w:spacing w:val="-49"/>
          <w:w w:val="135"/>
          <w:position w:val="1"/>
        </w:rPr>
        <w:t>-</w:t>
      </w:r>
      <w:r>
        <w:rPr>
          <w:rFonts w:ascii="Times New Roman" w:hAnsi="Times New Roman" w:cs="Times New Roman" w:eastAsia="Times New Roman"/>
          <w:sz w:val="49"/>
          <w:szCs w:val="49"/>
          <w:color w:val="050505"/>
          <w:spacing w:val="-218"/>
          <w:w w:val="135"/>
          <w:position w:val="1"/>
        </w:rPr>
        <w:t>-</w:t>
      </w:r>
      <w:r>
        <w:rPr>
          <w:rFonts w:ascii="Times New Roman" w:hAnsi="Times New Roman" w:cs="Times New Roman" w:eastAsia="Times New Roman"/>
          <w:sz w:val="49"/>
          <w:szCs w:val="49"/>
          <w:color w:val="5B5B5B"/>
          <w:spacing w:val="0"/>
          <w:w w:val="19"/>
          <w:position w:val="1"/>
        </w:rPr>
        <w:t>·</w:t>
      </w:r>
      <w:r>
        <w:rPr>
          <w:rFonts w:ascii="Times New Roman" w:hAnsi="Times New Roman" w:cs="Times New Roman" w:eastAsia="Times New Roman"/>
          <w:sz w:val="49"/>
          <w:szCs w:val="49"/>
          <w:color w:val="5B5B5B"/>
          <w:spacing w:val="-51"/>
          <w:w w:val="100"/>
          <w:position w:val="1"/>
        </w:rPr>
        <w:t> </w:t>
      </w:r>
      <w:r>
        <w:rPr>
          <w:rFonts w:ascii="Arial" w:hAnsi="Arial" w:cs="Arial" w:eastAsia="Arial"/>
          <w:sz w:val="41"/>
          <w:szCs w:val="41"/>
          <w:color w:val="050505"/>
          <w:spacing w:val="0"/>
          <w:w w:val="100"/>
          <w:position w:val="1"/>
        </w:rPr>
        <w:t>----</w:t>
      </w:r>
      <w:r>
        <w:rPr>
          <w:rFonts w:ascii="Arial" w:hAnsi="Arial" w:cs="Arial" w:eastAsia="Arial"/>
          <w:sz w:val="41"/>
          <w:szCs w:val="41"/>
          <w:color w:val="050505"/>
          <w:spacing w:val="85"/>
          <w:w w:val="100"/>
          <w:position w:val="1"/>
        </w:rPr>
        <w:t> </w:t>
      </w:r>
      <w:r>
        <w:rPr>
          <w:rFonts w:ascii="Arial" w:hAnsi="Arial" w:cs="Arial" w:eastAsia="Arial"/>
          <w:sz w:val="41"/>
          <w:szCs w:val="41"/>
          <w:color w:val="050505"/>
          <w:spacing w:val="0"/>
          <w:w w:val="113"/>
          <w:position w:val="1"/>
        </w:rPr>
        <w:t>-·H-</w:t>
      </w:r>
      <w:r>
        <w:rPr>
          <w:rFonts w:ascii="Arial" w:hAnsi="Arial" w:cs="Arial" w:eastAsia="Arial"/>
          <w:sz w:val="41"/>
          <w:szCs w:val="41"/>
          <w:color w:val="050505"/>
          <w:spacing w:val="-30"/>
          <w:w w:val="113"/>
          <w:position w:val="1"/>
        </w:rPr>
        <w:t>-</w:t>
      </w:r>
      <w:r>
        <w:rPr>
          <w:rFonts w:ascii="Arial" w:hAnsi="Arial" w:cs="Arial" w:eastAsia="Arial"/>
          <w:sz w:val="41"/>
          <w:szCs w:val="41"/>
          <w:color w:val="727272"/>
          <w:spacing w:val="0"/>
          <w:w w:val="9"/>
          <w:position w:val="1"/>
        </w:rPr>
        <w:t>-</w:t>
      </w:r>
      <w:r>
        <w:rPr>
          <w:rFonts w:ascii="Arial" w:hAnsi="Arial" w:cs="Arial" w:eastAsia="Arial"/>
          <w:sz w:val="41"/>
          <w:szCs w:val="41"/>
          <w:color w:val="727272"/>
          <w:spacing w:val="-50"/>
          <w:w w:val="100"/>
          <w:position w:val="1"/>
        </w:rPr>
        <w:t> </w:t>
      </w:r>
      <w:r>
        <w:rPr>
          <w:rFonts w:ascii="Arial" w:hAnsi="Arial" w:cs="Arial" w:eastAsia="Arial"/>
          <w:sz w:val="41"/>
          <w:szCs w:val="41"/>
          <w:color w:val="050505"/>
          <w:spacing w:val="0"/>
          <w:w w:val="97"/>
          <w:position w:val="1"/>
        </w:rPr>
        <w:t>-·-w•--</w:t>
      </w:r>
      <w:r>
        <w:rPr>
          <w:rFonts w:ascii="Arial" w:hAnsi="Arial" w:cs="Arial" w:eastAsia="Arial"/>
          <w:sz w:val="41"/>
          <w:szCs w:val="41"/>
          <w:color w:val="050505"/>
          <w:spacing w:val="-125"/>
          <w:w w:val="97"/>
          <w:position w:val="1"/>
        </w:rPr>
        <w:t>-</w:t>
      </w:r>
      <w:r>
        <w:rPr>
          <w:rFonts w:ascii="Arial" w:hAnsi="Arial" w:cs="Arial" w:eastAsia="Arial"/>
          <w:sz w:val="41"/>
          <w:szCs w:val="41"/>
          <w:color w:val="1C1C1C"/>
          <w:spacing w:val="0"/>
          <w:w w:val="33"/>
          <w:position w:val="1"/>
        </w:rPr>
        <w:t>..</w:t>
      </w:r>
      <w:r>
        <w:rPr>
          <w:rFonts w:ascii="Arial" w:hAnsi="Arial" w:cs="Arial" w:eastAsia="Arial"/>
          <w:sz w:val="41"/>
          <w:szCs w:val="41"/>
          <w:color w:val="1C1C1C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41"/>
          <w:szCs w:val="41"/>
          <w:color w:val="1C1C1C"/>
          <w:spacing w:val="-39"/>
          <w:w w:val="100"/>
          <w:position w:val="1"/>
        </w:rPr>
        <w:t> </w:t>
      </w:r>
      <w:r>
        <w:rPr>
          <w:rFonts w:ascii="Arial" w:hAnsi="Arial" w:cs="Arial" w:eastAsia="Arial"/>
          <w:sz w:val="37"/>
          <w:szCs w:val="37"/>
          <w:color w:val="1C1C1C"/>
          <w:spacing w:val="0"/>
          <w:w w:val="28"/>
          <w:position w:val="1"/>
        </w:rPr>
        <w:t>..¡..L.</w:t>
      </w:r>
      <w:r>
        <w:rPr>
          <w:rFonts w:ascii="Arial" w:hAnsi="Arial" w:cs="Arial" w:eastAsia="Arial"/>
          <w:sz w:val="37"/>
          <w:szCs w:val="37"/>
          <w:color w:val="1C1C1C"/>
          <w:spacing w:val="-1"/>
          <w:w w:val="28"/>
          <w:position w:val="1"/>
        </w:rPr>
        <w:t>_</w:t>
      </w:r>
      <w:r>
        <w:rPr>
          <w:rFonts w:ascii="Arial" w:hAnsi="Arial" w:cs="Arial" w:eastAsia="Arial"/>
          <w:sz w:val="37"/>
          <w:szCs w:val="37"/>
          <w:color w:val="424242"/>
          <w:spacing w:val="-18"/>
          <w:w w:val="28"/>
          <w:position w:val="1"/>
        </w:rPr>
        <w:t>,</w:t>
      </w:r>
      <w:r>
        <w:rPr>
          <w:rFonts w:ascii="Arial" w:hAnsi="Arial" w:cs="Arial" w:eastAsia="Arial"/>
          <w:sz w:val="37"/>
          <w:szCs w:val="37"/>
          <w:color w:val="1C1C1C"/>
          <w:spacing w:val="-1"/>
          <w:w w:val="28"/>
          <w:position w:val="1"/>
        </w:rPr>
        <w:t>-</w:t>
      </w:r>
      <w:r>
        <w:rPr>
          <w:rFonts w:ascii="Arial" w:hAnsi="Arial" w:cs="Arial" w:eastAsia="Arial"/>
          <w:sz w:val="37"/>
          <w:szCs w:val="37"/>
          <w:color w:val="424242"/>
          <w:spacing w:val="0"/>
          <w:w w:val="28"/>
          <w:position w:val="1"/>
        </w:rPr>
        <w:t>w</w:t>
      </w:r>
      <w:r>
        <w:rPr>
          <w:rFonts w:ascii="Arial" w:hAnsi="Arial" w:cs="Arial" w:eastAsia="Arial"/>
          <w:sz w:val="37"/>
          <w:szCs w:val="37"/>
          <w:color w:val="424242"/>
          <w:spacing w:val="0"/>
          <w:w w:val="28"/>
          <w:position w:val="1"/>
        </w:rPr>
        <w:t>    </w:t>
      </w:r>
      <w:r>
        <w:rPr>
          <w:rFonts w:ascii="Arial" w:hAnsi="Arial" w:cs="Arial" w:eastAsia="Arial"/>
          <w:sz w:val="37"/>
          <w:szCs w:val="37"/>
          <w:color w:val="424242"/>
          <w:spacing w:val="24"/>
          <w:w w:val="28"/>
          <w:position w:val="1"/>
        </w:rPr>
        <w:t> </w:t>
      </w:r>
      <w:r>
        <w:rPr>
          <w:rFonts w:ascii="Arial" w:hAnsi="Arial" w:cs="Arial" w:eastAsia="Arial"/>
          <w:sz w:val="37"/>
          <w:szCs w:val="37"/>
          <w:color w:val="1C1C1C"/>
          <w:spacing w:val="0"/>
          <w:w w:val="308"/>
          <w:position w:val="1"/>
        </w:rPr>
        <w:t>--J</w:t>
      </w:r>
      <w:r>
        <w:rPr>
          <w:rFonts w:ascii="Arial" w:hAnsi="Arial" w:cs="Arial" w:eastAsia="Arial"/>
          <w:sz w:val="37"/>
          <w:szCs w:val="3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00" w:h="15420"/>
          <w:pgMar w:top="140" w:bottom="280" w:left="500" w:right="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6" w:lineRule="exact"/>
        <w:ind w:left="3304" w:right="-20"/>
        <w:jc w:val="left"/>
        <w:tabs>
          <w:tab w:pos="4600" w:val="left"/>
          <w:tab w:pos="68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37.439999pt;margin-top:-1.224076pt;width:50.880001pt;height:49.919998pt;mso-position-horizontal-relative:page;mso-position-vertical-relative:paragraph;z-index:-4760" type="#_x0000_t75">
            <v:imagedata r:id="rId321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7.919998pt;margin-top:-38.139812pt;width:395.707761pt;height:59pt;mso-position-horizontal-relative:page;mso-position-vertical-relative:paragraph;z-index:-4752" type="#_x0000_t202" filled="f" stroked="f">
            <v:textbox inset="0,0,0,0">
              <w:txbxContent>
                <w:p>
                  <w:pPr>
                    <w:spacing w:before="0" w:after="0" w:line="1180" w:lineRule="exact"/>
                    <w:ind w:right="-217"/>
                    <w:jc w:val="left"/>
                    <w:tabs>
                      <w:tab w:pos="2340" w:val="left"/>
                      <w:tab w:pos="3860" w:val="left"/>
                      <w:tab w:pos="5200" w:val="left"/>
                      <w:tab w:pos="7460" w:val="left"/>
                    </w:tabs>
                    <w:rPr>
                      <w:rFonts w:ascii="Times New Roman" w:hAnsi="Times New Roman" w:cs="Times New Roman" w:eastAsia="Times New Roman"/>
                      <w:sz w:val="118"/>
                      <w:szCs w:val="11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18"/>
                      <w:szCs w:val="118"/>
                      <w:spacing w:val="0"/>
                      <w:w w:val="18"/>
                      <w:i/>
                      <w:position w:val="-1"/>
                    </w:rPr>
                    <w:t>de:.</w:t>
                  </w:r>
                  <w:r>
                    <w:rPr>
                      <w:rFonts w:ascii="Times New Roman" w:hAnsi="Times New Roman" w:cs="Times New Roman" w:eastAsia="Times New Roman"/>
                      <w:sz w:val="118"/>
                      <w:szCs w:val="118"/>
                      <w:spacing w:val="19"/>
                      <w:w w:val="18"/>
                      <w:i/>
                      <w:position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18"/>
                      <w:szCs w:val="118"/>
                      <w:spacing w:val="0"/>
                      <w:w w:val="100"/>
                      <w:i/>
                      <w:position w:val="-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18"/>
                      <w:szCs w:val="118"/>
                      <w:spacing w:val="0"/>
                      <w:w w:val="18"/>
                      <w:i/>
                      <w:position w:val="-1"/>
                    </w:rPr>
                    <w:t>que</w:t>
                  </w:r>
                  <w:r>
                    <w:rPr>
                      <w:rFonts w:ascii="Times New Roman" w:hAnsi="Times New Roman" w:cs="Times New Roman" w:eastAsia="Times New Roman"/>
                      <w:sz w:val="118"/>
                      <w:szCs w:val="118"/>
                      <w:spacing w:val="0"/>
                      <w:w w:val="100"/>
                      <w:i/>
                      <w:position w:val="-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18"/>
                      <w:szCs w:val="118"/>
                      <w:spacing w:val="0"/>
                      <w:w w:val="152"/>
                      <w:i/>
                      <w:position w:val="-1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118"/>
                      <w:szCs w:val="118"/>
                      <w:spacing w:val="0"/>
                      <w:w w:val="100"/>
                      <w:i/>
                      <w:position w:val="-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18"/>
                      <w:szCs w:val="118"/>
                      <w:spacing w:val="0"/>
                      <w:w w:val="152"/>
                      <w:i/>
                      <w:position w:val="-1"/>
                    </w:rPr>
                    <w:t>;=</w:t>
                  </w:r>
                  <w:r>
                    <w:rPr>
                      <w:rFonts w:ascii="Times New Roman" w:hAnsi="Times New Roman" w:cs="Times New Roman" w:eastAsia="Times New Roman"/>
                      <w:sz w:val="118"/>
                      <w:szCs w:val="118"/>
                      <w:spacing w:val="0"/>
                      <w:w w:val="100"/>
                      <w:i/>
                      <w:position w:val="-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18"/>
                      <w:szCs w:val="118"/>
                      <w:spacing w:val="0"/>
                      <w:w w:val="152"/>
                      <w:i/>
                      <w:position w:val="-1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118"/>
                      <w:szCs w:val="11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  <w:position w:val="-1"/>
        </w:rPr>
        <w:t>pmteccióa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1"/>
          <w:i/>
          <w:position w:val="-1"/>
        </w:rPr>
        <w:t>pec&gt;oa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1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8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1"/>
          <w:i/>
          <w:position w:val="-1"/>
        </w:rPr>
        <w:t>exi&gt;te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1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8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  <w:position w:val="-1"/>
        </w:rPr>
        <w:t>na,ma&gt;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37"/>
          <w:i/>
          <w:position w:val="-1"/>
        </w:rPr>
        <w:t>pmte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3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37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0" w:after="0" w:line="149" w:lineRule="exact"/>
        <w:ind w:left="3309" w:right="-20"/>
        <w:jc w:val="left"/>
        <w:tabs>
          <w:tab w:pos="102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gobernados.</w:t>
      </w:r>
      <w:r>
        <w:rPr>
          <w:rFonts w:ascii="Arial" w:hAnsi="Arial" w:cs="Arial" w:eastAsia="Arial"/>
          <w:sz w:val="16"/>
          <w:szCs w:val="16"/>
          <w:spacing w:val="-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idad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374"/>
          <w:i/>
        </w:rPr>
        <w:t>lo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72" w:after="0" w:line="291" w:lineRule="exact"/>
        <w:ind w:right="340"/>
        <w:jc w:val="righ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w w:val="66"/>
          <w:position w:val="-1"/>
        </w:rPr>
        <w:t>'</w:t>
      </w:r>
      <w:r>
        <w:rPr>
          <w:rFonts w:ascii="Arial" w:hAnsi="Arial" w:cs="Arial" w:eastAsia="Arial"/>
          <w:sz w:val="26"/>
          <w:szCs w:val="26"/>
          <w:w w:val="67"/>
          <w:position w:val="-1"/>
        </w:rPr>
        <w:t>)</w:t>
      </w:r>
      <w:r>
        <w:rPr>
          <w:rFonts w:ascii="Arial" w:hAnsi="Arial" w:cs="Arial" w:eastAsia="Arial"/>
          <w:sz w:val="26"/>
          <w:szCs w:val="26"/>
          <w:w w:val="100"/>
          <w:position w:val="0"/>
        </w:rPr>
      </w:r>
    </w:p>
    <w:p>
      <w:pPr>
        <w:spacing w:before="0" w:after="0" w:line="162" w:lineRule="exact"/>
        <w:ind w:right="329"/>
        <w:jc w:val="right"/>
        <w:tabs>
          <w:tab w:pos="874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6.080017pt;margin-top:5.066380pt;width:.1pt;height:38.400001pt;mso-position-horizontal-relative:page;mso-position-vertical-relative:paragraph;z-index:-4757" coordorigin="11722,101" coordsize="2,768">
            <v:shape style="position:absolute;left:11722;top:101;width:2;height:768" coordorigin="11722,101" coordsize="0,768" path="m11722,869l11722,101e" filled="f" stroked="t" strokeweight=".96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Baj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tesitura,</w:t>
      </w:r>
      <w:r>
        <w:rPr>
          <w:rFonts w:ascii="Arial" w:hAnsi="Arial" w:cs="Arial" w:eastAsia="Arial"/>
          <w:sz w:val="17"/>
          <w:szCs w:val="17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deberá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hacerse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valer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criteri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spacing w:val="3"/>
          <w:w w:val="11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reconocido</w:t>
      </w:r>
      <w:r>
        <w:rPr>
          <w:rFonts w:ascii="Arial" w:hAnsi="Arial" w:cs="Arial" w:eastAsia="Arial"/>
          <w:sz w:val="17"/>
          <w:szCs w:val="17"/>
          <w:spacing w:val="-12"/>
          <w:w w:val="11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dentr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spacing w:val="3"/>
          <w:w w:val="11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siguient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spacing w:val="-5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tesis:</w:t>
      </w:r>
      <w:r>
        <w:rPr>
          <w:rFonts w:ascii="Arial" w:hAnsi="Arial" w:cs="Arial" w:eastAsia="Arial"/>
          <w:sz w:val="17"/>
          <w:szCs w:val="17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spacing w:val="0"/>
          <w:w w:val="196"/>
        </w:rPr>
        <w:t>'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footer="0" w:header="0" w:top="-20" w:bottom="280" w:left="200" w:right="0"/>
          <w:footerReference w:type="default" r:id="rId320"/>
          <w:pgSz w:w="12120" w:h="15360"/>
        </w:sectPr>
      </w:pPr>
      <w:rPr/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130.559998pt;margin-top:6.72002pt;width:460.799976pt;height:753.599977pt;mso-position-horizontal-relative:page;mso-position-vertical-relative:page;z-index:-4759" coordorigin="2611,134" coordsize="9216,15072">
            <v:shape style="position:absolute;left:10963;top:134;width:864;height:845" type="#_x0000_t75">
              <v:imagedata r:id="rId322" o:title=""/>
            </v:shape>
            <v:shape style="position:absolute;left:2611;top:154;width:8755;height:14880" type="#_x0000_t75">
              <v:imagedata r:id="rId323" o:title=""/>
            </v:shape>
            <v:shape style="position:absolute;left:7718;top:13536;width:3667;height:1670" type="#_x0000_t75">
              <v:imagedata r:id="rId324" o:title=""/>
            </v:shape>
            <v:group style="position:absolute;left:2856;top:247;width:1742;height:2" coordorigin="2856,247" coordsize="1742,2">
              <v:shape style="position:absolute;left:2856;top:247;width:1742;height:2" coordorigin="2856,247" coordsize="1742,0" path="m2856,247l4598,247e" filled="f" stroked="t" strokeweight="1.2pt" strokecolor="#000000">
                <v:path arrowok="t"/>
              </v:shape>
            </v:group>
            <v:group style="position:absolute;left:5347;top:8808;width:6024;height:2" coordorigin="5347,8808" coordsize="6024,2">
              <v:shape style="position:absolute;left:5347;top:8808;width:6024;height:2" coordorigin="5347,8808" coordsize="6024,0" path="m5347,8808l11371,8808e" filled="f" stroked="t" strokeweight=".96pt" strokecolor="#000000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8" w:right="505"/>
        <w:jc w:val="center"/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.196991pt;margin-top:-40.991951pt;width:5.283011pt;height:72pt;mso-position-horizontal-relative:page;mso-position-vertical-relative:paragraph;z-index:-4751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Pr/>
                  <w:r>
                    <w:rPr>
                      <w:rFonts w:ascii="Arial" w:hAnsi="Arial" w:cs="Arial" w:eastAsia="Arial"/>
                      <w:sz w:val="144"/>
                      <w:szCs w:val="144"/>
                      <w:spacing w:val="-573"/>
                      <w:w w:val="153"/>
                      <w:position w:val="-1"/>
                    </w:rPr>
                    <w:t>•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31"/>
          <w:szCs w:val="31"/>
          <w:w w:val="110"/>
        </w:rPr>
        <w:t>JA</w:t>
      </w:r>
      <w:r>
        <w:rPr>
          <w:rFonts w:ascii="Times New Roman" w:hAnsi="Times New Roman" w:cs="Times New Roman" w:eastAsia="Times New Roman"/>
          <w:sz w:val="31"/>
          <w:szCs w:val="31"/>
          <w:spacing w:val="10"/>
          <w:w w:val="109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9"/>
        </w:rPr>
        <w:t>ISCO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</w:r>
    </w:p>
    <w:p>
      <w:pPr>
        <w:spacing w:before="30" w:after="0" w:line="240" w:lineRule="auto"/>
        <w:ind w:left="364" w:right="532"/>
        <w:jc w:val="center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spacing w:val="0"/>
          <w:w w:val="128"/>
        </w:rPr>
        <w:t>GORIERNO</w:t>
      </w:r>
      <w:r>
        <w:rPr>
          <w:rFonts w:ascii="Arial" w:hAnsi="Arial" w:cs="Arial" w:eastAsia="Arial"/>
          <w:sz w:val="8"/>
          <w:szCs w:val="8"/>
          <w:spacing w:val="0"/>
          <w:w w:val="128"/>
        </w:rPr>
        <w:t> </w:t>
      </w:r>
      <w:r>
        <w:rPr>
          <w:rFonts w:ascii="Arial" w:hAnsi="Arial" w:cs="Arial" w:eastAsia="Arial"/>
          <w:sz w:val="8"/>
          <w:szCs w:val="8"/>
          <w:spacing w:val="25"/>
          <w:w w:val="128"/>
        </w:rPr>
        <w:t> </w:t>
      </w:r>
      <w:r>
        <w:rPr>
          <w:rFonts w:ascii="Arial" w:hAnsi="Arial" w:cs="Arial" w:eastAsia="Arial"/>
          <w:sz w:val="8"/>
          <w:szCs w:val="8"/>
          <w:spacing w:val="0"/>
          <w:w w:val="128"/>
        </w:rPr>
        <w:t>DEL</w:t>
      </w:r>
      <w:r>
        <w:rPr>
          <w:rFonts w:ascii="Arial" w:hAnsi="Arial" w:cs="Arial" w:eastAsia="Arial"/>
          <w:sz w:val="8"/>
          <w:szCs w:val="8"/>
          <w:spacing w:val="0"/>
          <w:w w:val="128"/>
        </w:rPr>
        <w:t> </w:t>
      </w:r>
      <w:r>
        <w:rPr>
          <w:rFonts w:ascii="Arial" w:hAnsi="Arial" w:cs="Arial" w:eastAsia="Arial"/>
          <w:sz w:val="8"/>
          <w:szCs w:val="8"/>
          <w:spacing w:val="1"/>
          <w:w w:val="128"/>
        </w:rPr>
        <w:t> </w:t>
      </w:r>
      <w:r>
        <w:rPr>
          <w:rFonts w:ascii="Arial" w:hAnsi="Arial" w:cs="Arial" w:eastAsia="Arial"/>
          <w:sz w:val="8"/>
          <w:szCs w:val="8"/>
          <w:spacing w:val="0"/>
          <w:w w:val="128"/>
        </w:rPr>
        <w:t>E!:.TADO</w:t>
      </w:r>
      <w:r>
        <w:rPr>
          <w:rFonts w:ascii="Arial" w:hAnsi="Arial" w:cs="Arial" w:eastAsia="Arial"/>
          <w:sz w:val="8"/>
          <w:szCs w:val="8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9" w:lineRule="exact"/>
        <w:ind w:left="800" w:right="963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43.68pt;margin-top:-9.664873pt;width:43.92pt;height:.1pt;mso-position-horizontal-relative:page;mso-position-vertical-relative:paragraph;z-index:-4758" coordorigin="874,-193" coordsize="878,2">
            <v:shape style="position:absolute;left:874;top:-193;width:878;height:2" coordorigin="874,-193" coordsize="878,0" path="m874,-193l1752,-193e" filled="f" stroked="t" strokeweight=".4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6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0" w:after="0" w:line="141" w:lineRule="exact"/>
        <w:ind w:left="437" w:right="543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14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spacing w:val="4"/>
          <w:w w:val="11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16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80" w:lineRule="exact"/>
        <w:ind w:right="-15"/>
        <w:jc w:val="right"/>
        <w:rPr>
          <w:rFonts w:ascii="Times New Roman" w:hAnsi="Times New Roman" w:cs="Times New Roman" w:eastAsia="Times New Roman"/>
          <w:sz w:val="46"/>
          <w:szCs w:val="46"/>
        </w:rPr>
      </w:pPr>
      <w:rPr/>
      <w:hyperlink r:id="rId325">
        <w:r>
          <w:rPr>
            <w:rFonts w:ascii="Times New Roman" w:hAnsi="Times New Roman" w:cs="Times New Roman" w:eastAsia="Times New Roman"/>
            <w:sz w:val="46"/>
            <w:szCs w:val="46"/>
            <w:w w:val="51"/>
            <w:position w:val="-5"/>
          </w:rPr>
          <w:t>www.jaH.co.</w:t>
        </w:r>
        <w:r>
          <w:rPr>
            <w:rFonts w:ascii="Times New Roman" w:hAnsi="Times New Roman" w:cs="Times New Roman" w:eastAsia="Times New Roman"/>
            <w:sz w:val="46"/>
            <w:szCs w:val="46"/>
            <w:spacing w:val="-37"/>
            <w:w w:val="52"/>
            <w:position w:val="-5"/>
          </w:rPr>
          <w:t>g</w:t>
        </w:r>
      </w:hyperlink>
      <w:r>
        <w:rPr>
          <w:rFonts w:ascii="Times New Roman" w:hAnsi="Times New Roman" w:cs="Times New Roman" w:eastAsia="Times New Roman"/>
          <w:sz w:val="46"/>
          <w:szCs w:val="46"/>
          <w:spacing w:val="0"/>
          <w:w w:val="57"/>
          <w:position w:val="-5"/>
        </w:rPr>
        <w:t>\</w:t>
      </w:r>
      <w:r>
        <w:rPr>
          <w:rFonts w:ascii="Times New Roman" w:hAnsi="Times New Roman" w:cs="Times New Roman" w:eastAsia="Times New Roman"/>
          <w:sz w:val="46"/>
          <w:szCs w:val="46"/>
          <w:spacing w:val="-8"/>
          <w:w w:val="58"/>
          <w:position w:val="-5"/>
        </w:rPr>
        <w:t>)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57"/>
          <w:position w:val="-5"/>
        </w:rPr>
        <w:t>.mx'lc</w:t>
      </w:r>
      <w:r>
        <w:rPr>
          <w:rFonts w:ascii="Times New Roman" w:hAnsi="Times New Roman" w:cs="Times New Roman" w:eastAsia="Times New Roman"/>
          <w:sz w:val="46"/>
          <w:szCs w:val="46"/>
          <w:spacing w:val="0"/>
          <w:w w:val="100"/>
          <w:position w:val="0"/>
        </w:rPr>
      </w:r>
    </w:p>
    <w:p>
      <w:pPr>
        <w:spacing w:before="0" w:after="0" w:line="186" w:lineRule="exact"/>
        <w:ind w:right="-20"/>
        <w:jc w:val="righ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36"/>
          <w:i/>
          <w:position w:val="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39" w:after="0" w:line="281" w:lineRule="auto"/>
        <w:ind w:left="427" w:right="718" w:firstLine="19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"Registr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168944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Localización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:</w:t>
      </w:r>
      <w:r>
        <w:rPr>
          <w:rFonts w:ascii="Arial" w:hAnsi="Arial" w:cs="Arial" w:eastAsia="Arial"/>
          <w:sz w:val="16"/>
          <w:szCs w:val="16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Novena</w:t>
      </w:r>
      <w:r>
        <w:rPr>
          <w:rFonts w:ascii="Arial" w:hAnsi="Arial" w:cs="Arial" w:eastAsia="Arial"/>
          <w:sz w:val="16"/>
          <w:szCs w:val="16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Époc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Instancia: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Tribunale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Colegiados</w:t>
      </w:r>
      <w:r>
        <w:rPr>
          <w:rFonts w:ascii="Arial" w:hAnsi="Arial" w:cs="Arial" w:eastAsia="Arial"/>
          <w:sz w:val="16"/>
          <w:szCs w:val="16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Circuit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  <w:i/>
        </w:rPr>
        <w:t>Fuente:</w:t>
      </w:r>
      <w:r>
        <w:rPr>
          <w:rFonts w:ascii="Arial" w:hAnsi="Arial" w:cs="Arial" w:eastAsia="Arial"/>
          <w:sz w:val="16"/>
          <w:szCs w:val="16"/>
          <w:spacing w:val="0"/>
          <w:w w:val="101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Semanari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Judicial</w:t>
      </w:r>
      <w:r>
        <w:rPr>
          <w:rFonts w:ascii="Arial" w:hAnsi="Arial" w:cs="Arial" w:eastAsia="Arial"/>
          <w:sz w:val="16"/>
          <w:szCs w:val="16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Federació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Gacet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2"/>
          <w:i/>
        </w:rPr>
        <w:t>XXVIII,</w:t>
      </w:r>
      <w:r>
        <w:rPr>
          <w:rFonts w:ascii="Arial" w:hAnsi="Arial" w:cs="Arial" w:eastAsia="Arial"/>
          <w:sz w:val="16"/>
          <w:szCs w:val="16"/>
          <w:spacing w:val="-9"/>
          <w:w w:val="92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Septiembr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2008</w:t>
      </w:r>
      <w:r>
        <w:rPr>
          <w:rFonts w:ascii="Arial" w:hAnsi="Arial" w:cs="Arial" w:eastAsia="Arial"/>
          <w:sz w:val="16"/>
          <w:szCs w:val="16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Página:</w:t>
      </w:r>
      <w:r>
        <w:rPr>
          <w:rFonts w:ascii="Arial" w:hAnsi="Arial" w:cs="Arial" w:eastAsia="Arial"/>
          <w:sz w:val="16"/>
          <w:szCs w:val="16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1253</w:t>
      </w:r>
      <w:r>
        <w:rPr>
          <w:rFonts w:ascii="Arial" w:hAnsi="Arial" w:cs="Arial" w:eastAsia="Arial"/>
          <w:sz w:val="16"/>
          <w:szCs w:val="16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7"/>
          <w:i/>
        </w:rPr>
        <w:t>Tesis:</w:t>
      </w:r>
      <w:r>
        <w:rPr>
          <w:rFonts w:ascii="Arial" w:hAnsi="Arial" w:cs="Arial" w:eastAsia="Arial"/>
          <w:sz w:val="16"/>
          <w:szCs w:val="16"/>
          <w:spacing w:val="-8"/>
          <w:w w:val="97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1.3o.C.695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" w:after="0" w:line="281" w:lineRule="auto"/>
        <w:ind w:left="422" w:right="739" w:firstLine="14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86.440002pt;margin-top:66.553925pt;width:.1pt;height:161.760006pt;mso-position-horizontal-relative:page;mso-position-vertical-relative:paragraph;z-index:-4756" coordorigin="11729,1331" coordsize="2,3235">
            <v:shape style="position:absolute;left:11729;top:1331;width:2;height:3235" coordorigin="11729,1331" coordsize="0,3235" path="m11729,4566l11729,1331e" filled="f" stroked="t" strokeweight=".96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</w:t>
      </w:r>
      <w:r>
        <w:rPr>
          <w:rFonts w:ascii="Arial" w:hAnsi="Arial" w:cs="Arial" w:eastAsia="Arial"/>
          <w:sz w:val="16"/>
          <w:szCs w:val="16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Tesi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Aislada.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9"/>
          <w:i/>
        </w:rPr>
        <w:t>DERECHO</w:t>
      </w:r>
      <w:r>
        <w:rPr>
          <w:rFonts w:ascii="Arial" w:hAnsi="Arial" w:cs="Arial" w:eastAsia="Arial"/>
          <w:sz w:val="16"/>
          <w:szCs w:val="16"/>
          <w:spacing w:val="0"/>
          <w:w w:val="89"/>
          <w:i/>
        </w:rPr>
        <w:t> </w:t>
      </w:r>
      <w:r>
        <w:rPr>
          <w:rFonts w:ascii="Arial" w:hAnsi="Arial" w:cs="Arial" w:eastAsia="Arial"/>
          <w:sz w:val="16"/>
          <w:szCs w:val="16"/>
          <w:spacing w:val="25"/>
          <w:w w:val="89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INTIMIDAD.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U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OBJETO</w:t>
      </w:r>
      <w:r>
        <w:rPr>
          <w:rFonts w:ascii="Arial" w:hAnsi="Arial" w:cs="Arial" w:eastAsia="Arial"/>
          <w:sz w:val="16"/>
          <w:szCs w:val="16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RELACIÓ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spacing w:val="-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DERECHO</w:t>
      </w:r>
      <w:r>
        <w:rPr>
          <w:rFonts w:ascii="Arial" w:hAnsi="Arial" w:cs="Arial" w:eastAsia="Arial"/>
          <w:sz w:val="16"/>
          <w:szCs w:val="16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3"/>
          <w:i/>
        </w:rPr>
        <w:t>AUTODETERMINACIÓ</w:t>
      </w:r>
      <w:r>
        <w:rPr>
          <w:rFonts w:ascii="Arial" w:hAnsi="Arial" w:cs="Arial" w:eastAsia="Arial"/>
          <w:sz w:val="16"/>
          <w:szCs w:val="16"/>
          <w:spacing w:val="0"/>
          <w:w w:val="93"/>
          <w:i/>
        </w:rPr>
        <w:t>N</w:t>
      </w:r>
      <w:r>
        <w:rPr>
          <w:rFonts w:ascii="Arial" w:hAnsi="Arial" w:cs="Arial" w:eastAsia="Arial"/>
          <w:sz w:val="16"/>
          <w:szCs w:val="16"/>
          <w:spacing w:val="37"/>
          <w:w w:val="93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3"/>
          <w:i/>
        </w:rPr>
        <w:t>D</w:t>
      </w:r>
      <w:r>
        <w:rPr>
          <w:rFonts w:ascii="Arial" w:hAnsi="Arial" w:cs="Arial" w:eastAsia="Arial"/>
          <w:sz w:val="16"/>
          <w:szCs w:val="16"/>
          <w:spacing w:val="0"/>
          <w:w w:val="93"/>
          <w:i/>
        </w:rPr>
        <w:t>E</w:t>
      </w:r>
      <w:r>
        <w:rPr>
          <w:rFonts w:ascii="Arial" w:hAnsi="Arial" w:cs="Arial" w:eastAsia="Arial"/>
          <w:sz w:val="16"/>
          <w:szCs w:val="16"/>
          <w:spacing w:val="-10"/>
          <w:w w:val="93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3"/>
          <w:i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93"/>
          <w:i/>
        </w:rPr>
        <w:t>A</w:t>
      </w:r>
      <w:r>
        <w:rPr>
          <w:rFonts w:ascii="Arial" w:hAnsi="Arial" w:cs="Arial" w:eastAsia="Arial"/>
          <w:sz w:val="16"/>
          <w:szCs w:val="16"/>
          <w:spacing w:val="-6"/>
          <w:w w:val="93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3"/>
          <w:i/>
        </w:rPr>
        <w:t>INFORMACIÓN.</w:t>
      </w:r>
      <w:r>
        <w:rPr>
          <w:rFonts w:ascii="Arial" w:hAnsi="Arial" w:cs="Arial" w:eastAsia="Arial"/>
          <w:sz w:val="16"/>
          <w:szCs w:val="16"/>
          <w:spacing w:val="0"/>
          <w:w w:val="93"/>
          <w:i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93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3"/>
          <w:i/>
        </w:rPr>
        <w:t>Los</w:t>
      </w:r>
      <w:r>
        <w:rPr>
          <w:rFonts w:ascii="Arial" w:hAnsi="Arial" w:cs="Arial" w:eastAsia="Arial"/>
          <w:sz w:val="16"/>
          <w:szCs w:val="16"/>
          <w:spacing w:val="-5"/>
          <w:w w:val="93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texto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constitucionale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tratado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  <w:i/>
        </w:rPr>
        <w:t>internacionale</w:t>
      </w:r>
      <w:r>
        <w:rPr>
          <w:rFonts w:ascii="Arial" w:hAnsi="Arial" w:cs="Arial" w:eastAsia="Arial"/>
          <w:sz w:val="16"/>
          <w:szCs w:val="16"/>
          <w:spacing w:val="0"/>
          <w:w w:val="103"/>
          <w:i/>
        </w:rPr>
        <w:t>s</w:t>
      </w:r>
      <w:r>
        <w:rPr>
          <w:rFonts w:ascii="Arial" w:hAnsi="Arial" w:cs="Arial" w:eastAsia="Arial"/>
          <w:sz w:val="16"/>
          <w:szCs w:val="16"/>
          <w:spacing w:val="33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  <w:i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derechos</w:t>
      </w:r>
      <w:r>
        <w:rPr>
          <w:rFonts w:ascii="Arial" w:hAnsi="Arial" w:cs="Arial" w:eastAsia="Arial"/>
          <w:sz w:val="16"/>
          <w:szCs w:val="16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humanos</w:t>
      </w:r>
      <w:r>
        <w:rPr>
          <w:rFonts w:ascii="Arial" w:hAnsi="Arial" w:cs="Arial" w:eastAsia="Arial"/>
          <w:sz w:val="16"/>
          <w:szCs w:val="16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recogen</w:t>
      </w:r>
      <w:r>
        <w:rPr>
          <w:rFonts w:ascii="Arial" w:hAnsi="Arial" w:cs="Arial" w:eastAsia="Arial"/>
          <w:sz w:val="16"/>
          <w:szCs w:val="16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derecho</w:t>
      </w:r>
      <w:r>
        <w:rPr>
          <w:rFonts w:ascii="Arial" w:hAnsi="Arial" w:cs="Arial" w:eastAsia="Arial"/>
          <w:sz w:val="16"/>
          <w:szCs w:val="16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intimida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una</w:t>
      </w:r>
      <w:r>
        <w:rPr>
          <w:rFonts w:ascii="Arial" w:hAnsi="Arial" w:cs="Arial" w:eastAsia="Arial"/>
          <w:sz w:val="16"/>
          <w:szCs w:val="16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manifestació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concret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  <w:i/>
        </w:rPr>
        <w:t>separación</w:t>
      </w:r>
      <w:r>
        <w:rPr>
          <w:rFonts w:ascii="Arial" w:hAnsi="Arial" w:cs="Arial" w:eastAsia="Arial"/>
          <w:sz w:val="16"/>
          <w:szCs w:val="16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entr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ámbit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privado</w:t>
      </w:r>
      <w:r>
        <w:rPr>
          <w:rFonts w:ascii="Arial" w:hAnsi="Arial" w:cs="Arial" w:eastAsia="Arial"/>
          <w:sz w:val="16"/>
          <w:szCs w:val="16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público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2"/>
          <w:i/>
        </w:rPr>
        <w:t>Así,</w:t>
      </w:r>
      <w:r>
        <w:rPr>
          <w:rFonts w:ascii="Arial" w:hAnsi="Arial" w:cs="Arial" w:eastAsia="Arial"/>
          <w:sz w:val="16"/>
          <w:szCs w:val="16"/>
          <w:spacing w:val="6"/>
          <w:w w:val="92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derecho</w:t>
      </w:r>
      <w:r>
        <w:rPr>
          <w:rFonts w:ascii="Arial" w:hAnsi="Arial" w:cs="Arial" w:eastAsia="Arial"/>
          <w:sz w:val="16"/>
          <w:szCs w:val="16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intimida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asocia</w:t>
      </w:r>
      <w:r>
        <w:rPr>
          <w:rFonts w:ascii="Arial" w:hAnsi="Arial" w:cs="Arial" w:eastAsia="Arial"/>
          <w:sz w:val="16"/>
          <w:szCs w:val="16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existenci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  <w:i/>
        </w:rPr>
        <w:t>ámbito</w:t>
      </w:r>
      <w:r>
        <w:rPr>
          <w:rFonts w:ascii="Arial" w:hAnsi="Arial" w:cs="Arial" w:eastAsia="Arial"/>
          <w:sz w:val="16"/>
          <w:szCs w:val="16"/>
          <w:spacing w:val="0"/>
          <w:w w:val="109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privado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encuentr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reservado</w:t>
      </w:r>
      <w:r>
        <w:rPr>
          <w:rFonts w:ascii="Arial" w:hAnsi="Arial" w:cs="Arial" w:eastAsia="Arial"/>
          <w:sz w:val="16"/>
          <w:szCs w:val="16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4"/>
          <w:i/>
        </w:rPr>
        <w:t>frent</w:t>
      </w:r>
      <w:r>
        <w:rPr>
          <w:rFonts w:ascii="Arial" w:hAnsi="Arial" w:cs="Arial" w:eastAsia="Arial"/>
          <w:sz w:val="16"/>
          <w:szCs w:val="16"/>
          <w:spacing w:val="0"/>
          <w:w w:val="114"/>
          <w:i/>
        </w:rPr>
        <w:t>e</w:t>
      </w:r>
      <w:r>
        <w:rPr>
          <w:rFonts w:ascii="Arial" w:hAnsi="Arial" w:cs="Arial" w:eastAsia="Arial"/>
          <w:sz w:val="16"/>
          <w:szCs w:val="16"/>
          <w:spacing w:val="12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acción</w:t>
      </w:r>
      <w:r>
        <w:rPr>
          <w:rFonts w:ascii="Arial" w:hAnsi="Arial" w:cs="Arial" w:eastAsia="Arial"/>
          <w:sz w:val="16"/>
          <w:szCs w:val="16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conocimient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demás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tien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  <w:i/>
        </w:rPr>
        <w:t>objeto</w:t>
      </w:r>
      <w:r>
        <w:rPr>
          <w:rFonts w:ascii="Arial" w:hAnsi="Arial" w:cs="Arial" w:eastAsia="Arial"/>
          <w:sz w:val="16"/>
          <w:szCs w:val="16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garantiza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individuo</w:t>
      </w:r>
      <w:r>
        <w:rPr>
          <w:rFonts w:ascii="Arial" w:hAnsi="Arial" w:cs="Arial" w:eastAsia="Arial"/>
          <w:sz w:val="16"/>
          <w:szCs w:val="16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ámbit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reservado</w:t>
      </w:r>
      <w:r>
        <w:rPr>
          <w:rFonts w:ascii="Arial" w:hAnsi="Arial" w:cs="Arial" w:eastAsia="Arial"/>
          <w:sz w:val="16"/>
          <w:szCs w:val="16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sJ</w:t>
      </w:r>
      <w:r>
        <w:rPr>
          <w:rFonts w:ascii="Arial" w:hAnsi="Arial" w:cs="Arial" w:eastAsia="Arial"/>
          <w:sz w:val="16"/>
          <w:szCs w:val="16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vida</w:t>
      </w:r>
      <w:r>
        <w:rPr>
          <w:rFonts w:ascii="Arial" w:hAnsi="Arial" w:cs="Arial" w:eastAsia="Arial"/>
          <w:sz w:val="16"/>
          <w:szCs w:val="16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4"/>
          <w:i/>
        </w:rPr>
        <w:t>frent</w:t>
      </w:r>
      <w:r>
        <w:rPr>
          <w:rFonts w:ascii="Arial" w:hAnsi="Arial" w:cs="Arial" w:eastAsia="Arial"/>
          <w:sz w:val="16"/>
          <w:szCs w:val="16"/>
          <w:spacing w:val="0"/>
          <w:w w:val="114"/>
          <w:i/>
        </w:rPr>
        <w:t>e</w:t>
      </w:r>
      <w:r>
        <w:rPr>
          <w:rFonts w:ascii="Arial" w:hAnsi="Arial" w:cs="Arial" w:eastAsia="Arial"/>
          <w:sz w:val="16"/>
          <w:szCs w:val="16"/>
          <w:spacing w:val="7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acción</w:t>
      </w:r>
      <w:r>
        <w:rPr>
          <w:rFonts w:ascii="Arial" w:hAnsi="Arial" w:cs="Arial" w:eastAsia="Arial"/>
          <w:sz w:val="16"/>
          <w:szCs w:val="16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  <w:i/>
        </w:rPr>
        <w:t>conocimient</w:t>
      </w:r>
      <w:r>
        <w:rPr>
          <w:rFonts w:ascii="Arial" w:hAnsi="Arial" w:cs="Arial" w:eastAsia="Arial"/>
          <w:sz w:val="16"/>
          <w:szCs w:val="16"/>
          <w:spacing w:val="0"/>
          <w:w w:val="106"/>
          <w:i/>
        </w:rPr>
        <w:t>o</w:t>
      </w:r>
      <w:r>
        <w:rPr>
          <w:rFonts w:ascii="Arial" w:hAnsi="Arial" w:cs="Arial" w:eastAsia="Arial"/>
          <w:sz w:val="16"/>
          <w:szCs w:val="16"/>
          <w:spacing w:val="9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terceros,</w:t>
      </w:r>
      <w:r>
        <w:rPr>
          <w:rFonts w:ascii="Arial" w:hAnsi="Arial" w:cs="Arial" w:eastAsia="Arial"/>
          <w:sz w:val="16"/>
          <w:szCs w:val="16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  <w:i/>
        </w:rPr>
        <w:t>ya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2" w:after="0" w:line="105" w:lineRule="auto"/>
        <w:ind w:left="432" w:right="679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sea</w:t>
      </w:r>
      <w:r>
        <w:rPr>
          <w:rFonts w:ascii="Arial" w:hAnsi="Arial" w:cs="Arial" w:eastAsia="Arial"/>
          <w:sz w:val="16"/>
          <w:szCs w:val="16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simples</w:t>
      </w:r>
      <w:r>
        <w:rPr>
          <w:rFonts w:ascii="Arial" w:hAnsi="Arial" w:cs="Arial" w:eastAsia="Arial"/>
          <w:sz w:val="16"/>
          <w:szCs w:val="16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particulare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bien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Podere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deFEstado;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76"/>
          <w:i/>
        </w:rPr>
        <w:t>tql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76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76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5"/>
          <w:i/>
        </w:rPr>
        <w:t>f;</w:t>
      </w:r>
      <w:r>
        <w:rPr>
          <w:rFonts w:ascii="Arial" w:hAnsi="Arial" w:cs="Arial" w:eastAsia="Arial"/>
          <w:sz w:val="16"/>
          <w:szCs w:val="16"/>
          <w:spacing w:val="0"/>
          <w:w w:val="115"/>
          <w:i/>
        </w:rPr>
        <w:t>(echo</w:t>
      </w:r>
      <w:r>
        <w:rPr>
          <w:rFonts w:ascii="Arial" w:hAnsi="Arial" w:cs="Arial" w:eastAsia="Arial"/>
          <w:sz w:val="16"/>
          <w:szCs w:val="16"/>
          <w:spacing w:val="29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atribuy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24"/>
          <w:i/>
        </w:rPr>
        <w:t>asu</w:t>
      </w:r>
      <w:r>
        <w:rPr>
          <w:rFonts w:ascii="Arial" w:hAnsi="Arial" w:cs="Arial" w:eastAsia="Arial"/>
          <w:sz w:val="16"/>
          <w:szCs w:val="16"/>
          <w:spacing w:val="0"/>
          <w:w w:val="124"/>
          <w:i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24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24"/>
          <w:i/>
        </w:rPr>
        <w:t>titula</w:t>
      </w:r>
      <w:r>
        <w:rPr>
          <w:rFonts w:ascii="Arial" w:hAnsi="Arial" w:cs="Arial" w:eastAsia="Arial"/>
          <w:sz w:val="16"/>
          <w:szCs w:val="16"/>
          <w:spacing w:val="0"/>
          <w:w w:val="124"/>
          <w:i/>
        </w:rPr>
        <w:t>r</w:t>
      </w:r>
      <w:r>
        <w:rPr>
          <w:rFonts w:ascii="Arial" w:hAnsi="Arial" w:cs="Arial" w:eastAsia="Arial"/>
          <w:sz w:val="16"/>
          <w:szCs w:val="16"/>
          <w:spacing w:val="-2"/>
          <w:w w:val="124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poder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  <w:i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resguardar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ese</w:t>
      </w:r>
      <w:r>
        <w:rPr>
          <w:rFonts w:ascii="Arial" w:hAnsi="Arial" w:cs="Arial" w:eastAsia="Arial"/>
          <w:sz w:val="16"/>
          <w:szCs w:val="16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ÁMBITO</w:t>
      </w:r>
      <w:r>
        <w:rPr>
          <w:rFonts w:ascii="Arial" w:hAnsi="Arial" w:cs="Arial" w:eastAsia="Arial"/>
          <w:sz w:val="16"/>
          <w:szCs w:val="16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6"/>
          <w:i/>
        </w:rPr>
        <w:t>RESERVADO</w:t>
      </w:r>
      <w:r>
        <w:rPr>
          <w:rFonts w:ascii="Arial" w:hAnsi="Arial" w:cs="Arial" w:eastAsia="Arial"/>
          <w:sz w:val="16"/>
          <w:szCs w:val="16"/>
          <w:spacing w:val="32"/>
          <w:w w:val="86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spacing w:val="-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1"/>
          <w:i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91"/>
          <w:i/>
        </w:rPr>
        <w:t>L</w:t>
      </w:r>
      <w:r>
        <w:rPr>
          <w:rFonts w:ascii="Arial" w:hAnsi="Arial" w:cs="Arial" w:eastAsia="Arial"/>
          <w:sz w:val="16"/>
          <w:szCs w:val="16"/>
          <w:spacing w:val="9"/>
          <w:w w:val="91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1"/>
          <w:i/>
        </w:rPr>
        <w:t>INDIVIDUO</w:t>
      </w:r>
      <w:r>
        <w:rPr>
          <w:rFonts w:ascii="Arial" w:hAnsi="Arial" w:cs="Arial" w:eastAsia="Arial"/>
          <w:sz w:val="16"/>
          <w:szCs w:val="16"/>
          <w:spacing w:val="37"/>
          <w:w w:val="91"/>
          <w:i/>
        </w:rPr>
        <w:t> </w:t>
      </w:r>
      <w:r>
        <w:rPr>
          <w:rFonts w:ascii="Arial" w:hAnsi="Arial" w:cs="Arial" w:eastAsia="Arial"/>
          <w:sz w:val="34"/>
          <w:szCs w:val="34"/>
          <w:color w:val="2D2D2D"/>
          <w:spacing w:val="2"/>
          <w:w w:val="50"/>
          <w:i/>
        </w:rPr>
        <w:t>.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50"/>
          <w:i/>
        </w:rPr>
        <w:t>P1iM:$f</w:t>
      </w:r>
      <w:r>
        <w:rPr>
          <w:rFonts w:ascii="Arial" w:hAnsi="Arial" w:cs="Arial" w:eastAsia="Arial"/>
          <w:sz w:val="34"/>
          <w:szCs w:val="34"/>
          <w:color w:val="000000"/>
          <w:spacing w:val="35"/>
          <w:w w:val="50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81"/>
          <w:i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27"/>
          <w:w w:val="81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U</w:t>
      </w:r>
      <w:r>
        <w:rPr>
          <w:rFonts w:ascii="Arial" w:hAnsi="Arial" w:cs="Arial" w:eastAsia="Arial"/>
          <w:sz w:val="16"/>
          <w:szCs w:val="16"/>
          <w:color w:val="000000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FAr.jp;t</w:t>
      </w:r>
      <w:r>
        <w:rPr>
          <w:rFonts w:ascii="Arial" w:hAnsi="Arial" w:cs="Arial" w:eastAsia="Arial"/>
          <w:sz w:val="16"/>
          <w:szCs w:val="16"/>
          <w:color w:val="000000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·</w:t>
      </w:r>
      <w:r>
        <w:rPr>
          <w:rFonts w:ascii="Arial" w:hAnsi="Arial" w:cs="Arial" w:eastAsia="Arial"/>
          <w:sz w:val="16"/>
          <w:szCs w:val="16"/>
          <w:color w:val="000000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asimismo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4"/>
          <w:i/>
        </w:rPr>
        <w:t>garantiz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4"/>
          <w:i/>
        </w:rPr>
        <w:t>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4"/>
          <w:i/>
        </w:rPr>
        <w:t>el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9" w:after="0" w:line="284" w:lineRule="auto"/>
        <w:ind w:left="427" w:right="728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derecho</w:t>
      </w:r>
      <w:r>
        <w:rPr>
          <w:rFonts w:ascii="Arial" w:hAnsi="Arial" w:cs="Arial" w:eastAsia="Arial"/>
          <w:sz w:val="16"/>
          <w:szCs w:val="16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poseer</w:t>
      </w:r>
      <w:r>
        <w:rPr>
          <w:rFonts w:ascii="Arial" w:hAnsi="Arial" w:cs="Arial" w:eastAsia="Arial"/>
          <w:sz w:val="16"/>
          <w:szCs w:val="16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intimida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efect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dispone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[</w:t>
      </w:r>
      <w:r>
        <w:rPr>
          <w:rFonts w:ascii="Arial" w:hAnsi="Arial" w:cs="Arial" w:eastAsia="Arial"/>
          <w:sz w:val="16"/>
          <w:szCs w:val="16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4"/>
          <w:i/>
        </w:rPr>
        <w:t>contrQ./.</w:t>
      </w:r>
      <w:r>
        <w:rPr>
          <w:rFonts w:ascii="Arial" w:hAnsi="Arial" w:cs="Arial" w:eastAsia="Arial"/>
          <w:sz w:val="16"/>
          <w:szCs w:val="16"/>
          <w:spacing w:val="1"/>
          <w:w w:val="94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4"/>
          <w:i/>
        </w:rPr>
        <w:t>(Jbre</w:t>
      </w:r>
      <w:r>
        <w:rPr>
          <w:rFonts w:ascii="Arial" w:hAnsi="Arial" w:cs="Arial" w:eastAsia="Arial"/>
          <w:sz w:val="16"/>
          <w:szCs w:val="16"/>
          <w:spacing w:val="6"/>
          <w:w w:val="94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1"/>
          <w:i/>
        </w:rPr>
        <w:t>puf1/ir::ida,cf</w:t>
      </w:r>
      <w:r>
        <w:rPr>
          <w:rFonts w:ascii="Arial" w:hAnsi="Arial" w:cs="Arial" w:eastAsia="Arial"/>
          <w:sz w:val="16"/>
          <w:szCs w:val="16"/>
          <w:spacing w:val="25"/>
          <w:w w:val="81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  <w:i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8"/>
          <w:i/>
        </w:rPr>
        <w:t>n</w:t>
      </w:r>
      <w:r>
        <w:rPr>
          <w:rFonts w:ascii="Arial" w:hAnsi="Arial" w:cs="Arial" w:eastAsia="Arial"/>
          <w:sz w:val="16"/>
          <w:szCs w:val="16"/>
          <w:spacing w:val="11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2"/>
          <w:i/>
        </w:rPr>
        <w:t>tanto</w:t>
      </w:r>
      <w:r>
        <w:rPr>
          <w:rFonts w:ascii="Arial" w:hAnsi="Arial" w:cs="Arial" w:eastAsia="Arial"/>
          <w:sz w:val="16"/>
          <w:szCs w:val="16"/>
          <w:spacing w:val="0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persona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2"/>
          <w:i/>
        </w:rPr>
        <w:t>familia;</w:t>
      </w:r>
      <w:r>
        <w:rPr>
          <w:rFonts w:ascii="Arial" w:hAnsi="Arial" w:cs="Arial" w:eastAsia="Arial"/>
          <w:sz w:val="16"/>
          <w:szCs w:val="16"/>
          <w:spacing w:val="33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5"/>
          <w:i/>
        </w:rPr>
        <w:t>traduf.</w:t>
      </w:r>
      <w:r>
        <w:rPr>
          <w:rFonts w:ascii="Arial" w:hAnsi="Arial" w:cs="Arial" w:eastAsia="Arial"/>
          <w:sz w:val="16"/>
          <w:szCs w:val="16"/>
          <w:spacing w:val="22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64"/>
          <w:i/>
        </w:rPr>
        <w:t>ij</w:t>
      </w:r>
      <w:r>
        <w:rPr>
          <w:rFonts w:ascii="Arial" w:hAnsi="Arial" w:cs="Arial" w:eastAsia="Arial"/>
          <w:sz w:val="16"/>
          <w:szCs w:val="16"/>
          <w:spacing w:val="-17"/>
          <w:w w:val="163"/>
          <w:i/>
        </w:rPr>
        <w:t>.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17"/>
          <w:i/>
        </w:rPr>
        <w:t>:</w:t>
      </w:r>
      <w:r>
        <w:rPr>
          <w:rFonts w:ascii="Arial" w:hAnsi="Arial" w:cs="Arial" w:eastAsia="Arial"/>
          <w:sz w:val="16"/>
          <w:szCs w:val="16"/>
          <w:color w:val="2D2D2D"/>
          <w:spacing w:val="3"/>
          <w:w w:val="117"/>
          <w:i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3"/>
          <w:i/>
        </w:rPr>
        <w:t>T'de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4"/>
          <w:i/>
        </w:rPr>
        <w:t>(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3"/>
          <w:i/>
        </w:rPr>
        <w:t>f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··r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·:{,!CJ,</w:t>
      </w:r>
      <w:r>
        <w:rPr>
          <w:rFonts w:ascii="Arial" w:hAnsi="Arial" w:cs="Arial" w:eastAsia="Arial"/>
          <w:sz w:val="16"/>
          <w:szCs w:val="16"/>
          <w:color w:val="000000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Cjutodeterminació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8"/>
          <w:i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00000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supone</w:t>
      </w:r>
      <w:r>
        <w:rPr>
          <w:rFonts w:ascii="Arial" w:hAnsi="Arial" w:cs="Arial" w:eastAsia="Arial"/>
          <w:sz w:val="16"/>
          <w:szCs w:val="16"/>
          <w:color w:val="000000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posibilidad</w:t>
      </w:r>
      <w:r>
        <w:rPr>
          <w:rFonts w:ascii="Arial" w:hAnsi="Arial" w:cs="Arial" w:eastAsia="Arial"/>
          <w:sz w:val="16"/>
          <w:szCs w:val="16"/>
          <w:color w:val="000000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elegir</w:t>
      </w:r>
      <w:r>
        <w:rPr>
          <w:rFonts w:ascii="Arial" w:hAnsi="Arial" w:cs="Arial" w:eastAsia="Arial"/>
          <w:sz w:val="16"/>
          <w:szCs w:val="16"/>
          <w:color w:val="000000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qué</w:t>
      </w:r>
      <w:r>
        <w:rPr>
          <w:rFonts w:ascii="Arial" w:hAnsi="Arial" w:cs="Arial" w:eastAsia="Arial"/>
          <w:sz w:val="16"/>
          <w:szCs w:val="16"/>
          <w:color w:val="000000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inf,q</w:t>
      </w:r>
      <w:r>
        <w:rPr>
          <w:rFonts w:ascii="Arial" w:hAnsi="Arial" w:cs="Arial" w:eastAsia="Arial"/>
          <w:sz w:val="16"/>
          <w:szCs w:val="16"/>
          <w:color w:val="000000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qzg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f?rJ.</w:t>
      </w:r>
      <w:r>
        <w:rPr>
          <w:rFonts w:ascii="Arial" w:hAnsi="Arial" w:cs="Arial" w:eastAsia="Arial"/>
          <w:sz w:val="16"/>
          <w:szCs w:val="16"/>
          <w:color w:val="000000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'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(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cl.;esfttf'4ifJrivád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00000"/>
          <w:spacing w:val="-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i/>
        </w:rPr>
        <w:t>persona</w:t>
      </w:r>
      <w:r>
        <w:rPr>
          <w:rFonts w:ascii="Arial" w:hAnsi="Arial" w:cs="Arial" w:eastAsia="Arial"/>
          <w:sz w:val="16"/>
          <w:szCs w:val="16"/>
          <w:color w:val="000000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2"/>
          <w:i/>
        </w:rPr>
        <w:t>puede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8" w:lineRule="exact"/>
        <w:ind w:left="427" w:right="73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i/>
          <w:position w:val="1"/>
        </w:rPr>
        <w:t>ser</w:t>
      </w:r>
      <w:r>
        <w:rPr>
          <w:rFonts w:ascii="Arial" w:hAnsi="Arial" w:cs="Arial" w:eastAsia="Arial"/>
          <w:sz w:val="16"/>
          <w:szCs w:val="16"/>
          <w:spacing w:val="19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  <w:position w:val="1"/>
        </w:rPr>
        <w:t>conocida</w:t>
      </w:r>
      <w:r>
        <w:rPr>
          <w:rFonts w:ascii="Arial" w:hAnsi="Arial" w:cs="Arial" w:eastAsia="Arial"/>
          <w:sz w:val="16"/>
          <w:szCs w:val="16"/>
          <w:spacing w:val="36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  <w:position w:val="1"/>
        </w:rPr>
        <w:t>o</w:t>
      </w:r>
      <w:r>
        <w:rPr>
          <w:rFonts w:ascii="Arial" w:hAnsi="Arial" w:cs="Arial" w:eastAsia="Arial"/>
          <w:sz w:val="16"/>
          <w:szCs w:val="16"/>
          <w:spacing w:val="24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  <w:position w:val="1"/>
        </w:rPr>
        <w:t>cuál</w:t>
      </w:r>
      <w:r>
        <w:rPr>
          <w:rFonts w:ascii="Arial" w:hAnsi="Arial" w:cs="Arial" w:eastAsia="Arial"/>
          <w:sz w:val="16"/>
          <w:szCs w:val="16"/>
          <w:spacing w:val="32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  <w:position w:val="1"/>
        </w:rPr>
        <w:t>debe</w:t>
      </w:r>
      <w:r>
        <w:rPr>
          <w:rFonts w:ascii="Arial" w:hAnsi="Arial" w:cs="Arial" w:eastAsia="Arial"/>
          <w:sz w:val="16"/>
          <w:szCs w:val="16"/>
          <w:spacing w:val="28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  <w:position w:val="1"/>
        </w:rPr>
        <w:t>permanecer</w:t>
      </w:r>
      <w:r>
        <w:rPr>
          <w:rFonts w:ascii="Arial" w:hAnsi="Arial" w:cs="Arial" w:eastAsia="Arial"/>
          <w:sz w:val="16"/>
          <w:szCs w:val="16"/>
          <w:spacing w:val="33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  <w:position w:val="1"/>
        </w:rPr>
        <w:t>en</w:t>
      </w:r>
      <w:r>
        <w:rPr>
          <w:rFonts w:ascii="Arial" w:hAnsi="Arial" w:cs="Arial" w:eastAsia="Arial"/>
          <w:sz w:val="16"/>
          <w:szCs w:val="16"/>
          <w:spacing w:val="19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  <w:position w:val="1"/>
        </w:rPr>
        <w:t>secreto,</w:t>
      </w:r>
      <w:r>
        <w:rPr>
          <w:rFonts w:ascii="Arial" w:hAnsi="Arial" w:cs="Arial" w:eastAsia="Arial"/>
          <w:sz w:val="16"/>
          <w:szCs w:val="16"/>
          <w:spacing w:val="2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  <w:position w:val="1"/>
        </w:rPr>
        <w:t>así</w:t>
      </w:r>
      <w:r>
        <w:rPr>
          <w:rFonts w:ascii="Arial" w:hAnsi="Arial" w:cs="Arial" w:eastAsia="Arial"/>
          <w:sz w:val="16"/>
          <w:szCs w:val="16"/>
          <w:spacing w:val="3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  <w:position w:val="1"/>
        </w:rPr>
        <w:t>ibmq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  <w:position w:val="1"/>
        </w:rPr>
        <w:t>ci</w:t>
      </w:r>
      <w:r>
        <w:rPr>
          <w:rFonts w:ascii="Arial" w:hAnsi="Arial" w:cs="Arial" w:eastAsia="Arial"/>
          <w:sz w:val="16"/>
          <w:szCs w:val="16"/>
          <w:spacing w:val="14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  <w:position w:val="1"/>
        </w:rPr>
        <w:t>sigiidr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16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  <w:position w:val="1"/>
        </w:rPr>
        <w:t>QUIÉ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  <w:position w:val="1"/>
        </w:rPr>
        <w:t>N</w:t>
      </w:r>
      <w:r>
        <w:rPr>
          <w:rFonts w:ascii="Arial" w:hAnsi="Arial" w:cs="Arial" w:eastAsia="Arial"/>
          <w:sz w:val="16"/>
          <w:szCs w:val="16"/>
          <w:spacing w:val="4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77"/>
          <w:i/>
          <w:position w:val="1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77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77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  <w:position w:val="1"/>
        </w:rPr>
        <w:t>BAJO</w:t>
      </w:r>
      <w:r>
        <w:rPr>
          <w:rFonts w:ascii="Arial" w:hAnsi="Arial" w:cs="Arial" w:eastAsia="Arial"/>
          <w:sz w:val="16"/>
          <w:szCs w:val="16"/>
          <w:spacing w:val="-17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  <w:position w:val="1"/>
        </w:rPr>
        <w:t>QUÉ</w:t>
      </w:r>
      <w:r>
        <w:rPr>
          <w:rFonts w:ascii="Arial" w:hAnsi="Arial" w:cs="Arial" w:eastAsia="Arial"/>
          <w:sz w:val="16"/>
          <w:szCs w:val="16"/>
          <w:spacing w:val="10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2"/>
          <w:i/>
          <w:position w:val="1"/>
        </w:rPr>
        <w:t>CONDICIONES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18" w:after="0" w:line="279" w:lineRule="auto"/>
        <w:ind w:left="422" w:right="729" w:firstLine="10"/>
        <w:jc w:val="left"/>
        <w:tabs>
          <w:tab w:pos="50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0"/>
          <w:i/>
        </w:rPr>
        <w:t>PUEDE</w:t>
      </w:r>
      <w:r>
        <w:rPr>
          <w:rFonts w:ascii="Arial" w:hAnsi="Arial" w:cs="Arial" w:eastAsia="Arial"/>
          <w:sz w:val="16"/>
          <w:szCs w:val="16"/>
          <w:spacing w:val="18"/>
          <w:w w:val="9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0"/>
          <w:i/>
        </w:rPr>
        <w:t>UTILIZA</w:t>
      </w:r>
      <w:r>
        <w:rPr>
          <w:rFonts w:ascii="Arial" w:hAnsi="Arial" w:cs="Arial" w:eastAsia="Arial"/>
          <w:sz w:val="16"/>
          <w:szCs w:val="16"/>
          <w:spacing w:val="0"/>
          <w:w w:val="90"/>
          <w:i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90"/>
          <w:i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9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0"/>
          <w:i/>
        </w:rPr>
        <w:t>ESA</w:t>
      </w:r>
      <w:r>
        <w:rPr>
          <w:rFonts w:ascii="Arial" w:hAnsi="Arial" w:cs="Arial" w:eastAsia="Arial"/>
          <w:sz w:val="16"/>
          <w:szCs w:val="16"/>
          <w:spacing w:val="7"/>
          <w:w w:val="9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0"/>
          <w:i/>
        </w:rPr>
        <w:t>INFORMACIÓN.</w:t>
      </w:r>
      <w:r>
        <w:rPr>
          <w:rFonts w:ascii="Arial" w:hAnsi="Arial" w:cs="Arial" w:eastAsia="Arial"/>
          <w:sz w:val="16"/>
          <w:szCs w:val="16"/>
          <w:spacing w:val="0"/>
          <w:w w:val="90"/>
          <w:i/>
        </w:rPr>
        <w:t> </w:t>
      </w:r>
      <w:r>
        <w:rPr>
          <w:rFonts w:ascii="Arial" w:hAnsi="Arial" w:cs="Arial" w:eastAsia="Arial"/>
          <w:sz w:val="16"/>
          <w:szCs w:val="16"/>
          <w:spacing w:val="36"/>
          <w:w w:val="9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contexto,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31"/>
          <w:i/>
        </w:rPr>
        <w:t>(d</w:t>
      </w:r>
      <w:r>
        <w:rPr>
          <w:rFonts w:ascii="Arial" w:hAnsi="Arial" w:cs="Arial" w:eastAsia="Arial"/>
          <w:sz w:val="16"/>
          <w:szCs w:val="16"/>
          <w:spacing w:val="58"/>
          <w:w w:val="131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31"/>
          <w:i/>
        </w:rPr>
        <w:t>echo</w:t>
      </w:r>
      <w:r>
        <w:rPr>
          <w:rFonts w:ascii="Arial" w:hAnsi="Arial" w:cs="Arial" w:eastAsia="Arial"/>
          <w:sz w:val="16"/>
          <w:szCs w:val="16"/>
          <w:spacing w:val="3"/>
          <w:w w:val="131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0"/>
          <w:i/>
        </w:rPr>
        <w:t>intimida</w:t>
      </w:r>
      <w:r>
        <w:rPr>
          <w:rFonts w:ascii="Arial" w:hAnsi="Arial" w:cs="Arial" w:eastAsia="Arial"/>
          <w:sz w:val="16"/>
          <w:szCs w:val="16"/>
          <w:spacing w:val="0"/>
          <w:w w:val="110"/>
          <w:i/>
        </w:rPr>
        <w:t>d</w:t>
      </w:r>
      <w:r>
        <w:rPr>
          <w:rFonts w:ascii="Arial" w:hAnsi="Arial" w:cs="Arial" w:eastAsia="Arial"/>
          <w:sz w:val="16"/>
          <w:szCs w:val="16"/>
          <w:spacing w:val="21"/>
          <w:w w:val="11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impone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  <w:i/>
        </w:rPr>
        <w:t>poderes</w:t>
      </w:r>
      <w:r>
        <w:rPr>
          <w:rFonts w:ascii="Arial" w:hAnsi="Arial" w:cs="Arial" w:eastAsia="Arial"/>
          <w:sz w:val="16"/>
          <w:szCs w:val="16"/>
          <w:spacing w:val="0"/>
          <w:w w:val="102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públicos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particulares,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diversas</w:t>
      </w:r>
      <w:r>
        <w:rPr>
          <w:rFonts w:ascii="Arial" w:hAnsi="Arial" w:cs="Arial" w:eastAsia="Arial"/>
          <w:sz w:val="16"/>
          <w:szCs w:val="16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obligaciones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saber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:</w:t>
      </w:r>
      <w:r>
        <w:rPr>
          <w:rFonts w:ascii="Arial" w:hAnsi="Arial" w:cs="Arial" w:eastAsia="Arial"/>
          <w:sz w:val="16"/>
          <w:szCs w:val="16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difundi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  <w:i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8"/>
          <w:i/>
        </w:rPr>
        <w:t>n</w:t>
      </w:r>
      <w:r>
        <w:rPr>
          <w:rFonts w:ascii="Arial" w:hAnsi="Arial" w:cs="Arial" w:eastAsia="Arial"/>
          <w:sz w:val="16"/>
          <w:szCs w:val="16"/>
          <w:spacing w:val="31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  <w:i/>
        </w:rPr>
        <w:t>carácter</w:t>
      </w:r>
      <w:r>
        <w:rPr>
          <w:rFonts w:ascii="Arial" w:hAnsi="Arial" w:cs="Arial" w:eastAsia="Arial"/>
          <w:sz w:val="16"/>
          <w:szCs w:val="16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personal</w:t>
      </w:r>
      <w:r>
        <w:rPr>
          <w:rFonts w:ascii="Arial" w:hAnsi="Arial" w:cs="Arial" w:eastAsia="Arial"/>
          <w:sz w:val="16"/>
          <w:szCs w:val="16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entr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spacing w:val="-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encuentra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datq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personales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spacing w:val="-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confidenciales,</w:t>
      </w:r>
      <w:r>
        <w:rPr>
          <w:rFonts w:ascii="Arial" w:hAnsi="Arial" w:cs="Arial" w:eastAsia="Arial"/>
          <w:sz w:val="16"/>
          <w:szCs w:val="16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secret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bancario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industria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4"/>
          <w:i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general</w:t>
      </w:r>
      <w:r>
        <w:rPr>
          <w:rFonts w:ascii="Arial" w:hAnsi="Arial" w:cs="Arial" w:eastAsia="Arial"/>
          <w:sz w:val="16"/>
          <w:szCs w:val="16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entrometers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vida</w:t>
      </w:r>
      <w:r>
        <w:rPr>
          <w:rFonts w:ascii="Arial" w:hAnsi="Arial" w:cs="Arial" w:eastAsia="Arial"/>
          <w:sz w:val="16"/>
          <w:szCs w:val="16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privada</w:t>
      </w:r>
      <w:r>
        <w:rPr>
          <w:rFonts w:ascii="Arial" w:hAnsi="Arial" w:cs="Arial" w:eastAsia="Arial"/>
          <w:sz w:val="16"/>
          <w:szCs w:val="16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personas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;</w:t>
      </w:r>
      <w:r>
        <w:rPr>
          <w:rFonts w:ascii="Arial" w:hAnsi="Arial" w:cs="Arial" w:eastAsia="Arial"/>
          <w:sz w:val="16"/>
          <w:szCs w:val="16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asimismo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travé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órganos</w:t>
      </w:r>
      <w:r>
        <w:rPr>
          <w:rFonts w:ascii="Arial" w:hAnsi="Arial" w:cs="Arial" w:eastAsia="Arial"/>
          <w:sz w:val="16"/>
          <w:szCs w:val="16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debe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adopta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toda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medidas</w:t>
      </w:r>
      <w:r>
        <w:rPr>
          <w:rFonts w:ascii="Arial" w:hAnsi="Arial" w:cs="Arial" w:eastAsia="Arial"/>
          <w:sz w:val="16"/>
          <w:szCs w:val="16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telictente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hacer</w:t>
      </w:r>
      <w:r>
        <w:rPr>
          <w:rFonts w:ascii="Arial" w:hAnsi="Arial" w:cs="Arial" w:eastAsia="Arial"/>
          <w:sz w:val="16"/>
          <w:szCs w:val="16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efectiv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protecció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derecho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5"/>
          <w:i/>
        </w:rPr>
        <w:t>TERCER</w:t>
      </w:r>
      <w:r>
        <w:rPr>
          <w:rFonts w:ascii="Arial" w:hAnsi="Arial" w:cs="Arial" w:eastAsia="Arial"/>
          <w:sz w:val="16"/>
          <w:szCs w:val="16"/>
          <w:spacing w:val="0"/>
          <w:w w:val="85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0"/>
          <w:i/>
        </w:rPr>
        <w:t>TRIBUNA</w:t>
      </w:r>
      <w:r>
        <w:rPr>
          <w:rFonts w:ascii="Arial" w:hAnsi="Arial" w:cs="Arial" w:eastAsia="Arial"/>
          <w:sz w:val="16"/>
          <w:szCs w:val="16"/>
          <w:spacing w:val="0"/>
          <w:w w:val="90"/>
          <w:i/>
        </w:rPr>
        <w:t>L</w:t>
      </w:r>
      <w:r>
        <w:rPr>
          <w:rFonts w:ascii="Arial" w:hAnsi="Arial" w:cs="Arial" w:eastAsia="Arial"/>
          <w:sz w:val="16"/>
          <w:szCs w:val="16"/>
          <w:spacing w:val="34"/>
          <w:w w:val="9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0"/>
          <w:i/>
        </w:rPr>
        <w:t>COLEGIADO</w:t>
      </w:r>
      <w:r>
        <w:rPr>
          <w:rFonts w:ascii="Arial" w:hAnsi="Arial" w:cs="Arial" w:eastAsia="Arial"/>
          <w:sz w:val="16"/>
          <w:szCs w:val="16"/>
          <w:spacing w:val="5"/>
          <w:w w:val="9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0"/>
          <w:i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90"/>
          <w:i/>
        </w:rPr>
        <w:t>N</w:t>
      </w:r>
      <w:r>
        <w:rPr>
          <w:rFonts w:ascii="Arial" w:hAnsi="Arial" w:cs="Arial" w:eastAsia="Arial"/>
          <w:sz w:val="16"/>
          <w:szCs w:val="16"/>
          <w:spacing w:val="6"/>
          <w:w w:val="9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0"/>
          <w:i/>
        </w:rPr>
        <w:t>MATERIA</w:t>
      </w:r>
      <w:r>
        <w:rPr>
          <w:rFonts w:ascii="Arial" w:hAnsi="Arial" w:cs="Arial" w:eastAsia="Arial"/>
          <w:sz w:val="16"/>
          <w:szCs w:val="16"/>
          <w:spacing w:val="34"/>
          <w:w w:val="9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0"/>
          <w:i/>
        </w:rPr>
        <w:t>CIVI</w:t>
      </w:r>
      <w:r>
        <w:rPr>
          <w:rFonts w:ascii="Arial" w:hAnsi="Arial" w:cs="Arial" w:eastAsia="Arial"/>
          <w:sz w:val="16"/>
          <w:szCs w:val="16"/>
          <w:spacing w:val="0"/>
          <w:w w:val="90"/>
          <w:i/>
        </w:rPr>
        <w:t>L</w:t>
      </w:r>
      <w:r>
        <w:rPr>
          <w:rFonts w:ascii="Arial" w:hAnsi="Arial" w:cs="Arial" w:eastAsia="Arial"/>
          <w:sz w:val="16"/>
          <w:szCs w:val="16"/>
          <w:spacing w:val="7"/>
          <w:w w:val="9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0"/>
          <w:i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90"/>
          <w:i/>
        </w:rPr>
        <w:t>L</w:t>
      </w:r>
      <w:r>
        <w:rPr>
          <w:rFonts w:ascii="Arial" w:hAnsi="Arial" w:cs="Arial" w:eastAsia="Arial"/>
          <w:sz w:val="16"/>
          <w:szCs w:val="16"/>
          <w:spacing w:val="4"/>
          <w:w w:val="9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0"/>
          <w:i/>
        </w:rPr>
        <w:t>PRIME</w:t>
      </w:r>
      <w:r>
        <w:rPr>
          <w:rFonts w:ascii="Arial" w:hAnsi="Arial" w:cs="Arial" w:eastAsia="Arial"/>
          <w:sz w:val="16"/>
          <w:szCs w:val="16"/>
          <w:spacing w:val="0"/>
          <w:w w:val="90"/>
          <w:i/>
        </w:rPr>
        <w:t>R</w:t>
      </w:r>
      <w:r>
        <w:rPr>
          <w:rFonts w:ascii="Arial" w:hAnsi="Arial" w:cs="Arial" w:eastAsia="Arial"/>
          <w:sz w:val="16"/>
          <w:szCs w:val="16"/>
          <w:spacing w:val="14"/>
          <w:w w:val="9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0"/>
          <w:i/>
        </w:rPr>
        <w:t>CIRCUITO.</w:t>
      </w:r>
      <w:r>
        <w:rPr>
          <w:rFonts w:ascii="Arial" w:hAnsi="Arial" w:cs="Arial" w:eastAsia="Arial"/>
          <w:sz w:val="16"/>
          <w:szCs w:val="16"/>
          <w:spacing w:val="-1"/>
          <w:w w:val="9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Ampar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revisión</w:t>
      </w:r>
      <w:r>
        <w:rPr>
          <w:rFonts w:ascii="Arial" w:hAnsi="Arial" w:cs="Arial" w:eastAsia="Arial"/>
          <w:sz w:val="16"/>
          <w:szCs w:val="16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  <w:i/>
        </w:rPr>
        <w:t>73/2008.</w:t>
      </w:r>
      <w:r>
        <w:rPr>
          <w:rFonts w:ascii="Arial" w:hAnsi="Arial" w:cs="Arial" w:eastAsia="Arial"/>
          <w:sz w:val="16"/>
          <w:szCs w:val="16"/>
          <w:spacing w:val="-7"/>
          <w:w w:val="109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6</w:t>
      </w:r>
      <w:r>
        <w:rPr>
          <w:rFonts w:ascii="Arial" w:hAnsi="Arial" w:cs="Arial" w:eastAsia="Arial"/>
          <w:sz w:val="16"/>
          <w:szCs w:val="16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  <w:i/>
        </w:rPr>
        <w:t>mayo</w:t>
      </w:r>
      <w:r>
        <w:rPr>
          <w:rFonts w:ascii="Arial" w:hAnsi="Arial" w:cs="Arial" w:eastAsia="Arial"/>
          <w:sz w:val="16"/>
          <w:szCs w:val="16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2008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Mayorí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votos.</w:t>
      </w:r>
      <w:r>
        <w:rPr>
          <w:rFonts w:ascii="Arial" w:hAnsi="Arial" w:cs="Arial" w:eastAsia="Arial"/>
          <w:sz w:val="16"/>
          <w:szCs w:val="16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Disidente:</w:t>
      </w:r>
      <w:r>
        <w:rPr>
          <w:rFonts w:ascii="Arial" w:hAnsi="Arial" w:cs="Arial" w:eastAsia="Arial"/>
          <w:sz w:val="16"/>
          <w:szCs w:val="16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Neófit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López</w:t>
      </w:r>
      <w:r>
        <w:rPr>
          <w:rFonts w:ascii="Arial" w:hAnsi="Arial" w:cs="Arial" w:eastAsia="Arial"/>
          <w:sz w:val="16"/>
          <w:szCs w:val="16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Ramos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{'pnente:</w:t>
      </w:r>
      <w:r>
        <w:rPr>
          <w:rFonts w:ascii="Arial" w:hAnsi="Arial" w:cs="Arial" w:eastAsia="Arial"/>
          <w:sz w:val="16"/>
          <w:szCs w:val="16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Vícto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Francisc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7"/>
          <w:i/>
        </w:rPr>
        <w:t>Mot</w:t>
      </w:r>
      <w:r>
        <w:rPr>
          <w:rFonts w:ascii="Arial" w:hAnsi="Arial" w:cs="Arial" w:eastAsia="Arial"/>
          <w:sz w:val="16"/>
          <w:szCs w:val="16"/>
          <w:spacing w:val="0"/>
          <w:w w:val="117"/>
          <w:i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9"/>
          <w:i/>
        </w:rPr>
        <w:t>Cie</w:t>
      </w:r>
      <w:r>
        <w:rPr>
          <w:rFonts w:ascii="Arial" w:hAnsi="Arial" w:cs="Arial" w:eastAsia="Arial"/>
          <w:sz w:val="16"/>
          <w:szCs w:val="16"/>
          <w:spacing w:val="-21"/>
          <w:w w:val="99"/>
          <w:i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7"/>
          <w:i/>
        </w:rPr>
        <w:t>fuegos.</w:t>
      </w:r>
      <w:r>
        <w:rPr>
          <w:rFonts w:ascii="Arial" w:hAnsi="Arial" w:cs="Arial" w:eastAsia="Arial"/>
          <w:sz w:val="16"/>
          <w:szCs w:val="16"/>
          <w:spacing w:val="0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8"/>
          <w:i/>
        </w:rPr>
        <w:t>Secretario:</w:t>
      </w:r>
      <w:r>
        <w:rPr>
          <w:rFonts w:ascii="Arial" w:hAnsi="Arial" w:cs="Arial" w:eastAsia="Arial"/>
          <w:sz w:val="15"/>
          <w:szCs w:val="15"/>
          <w:spacing w:val="-1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Eric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k</w:t>
      </w:r>
      <w:r>
        <w:rPr>
          <w:rFonts w:ascii="Arial" w:hAnsi="Arial" w:cs="Arial" w:eastAsia="Arial"/>
          <w:sz w:val="15"/>
          <w:szCs w:val="1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Fernand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Cano</w:t>
      </w:r>
      <w:r>
        <w:rPr>
          <w:rFonts w:ascii="Arial" w:hAnsi="Arial" w:cs="Arial" w:eastAsia="Arial"/>
          <w:sz w:val="15"/>
          <w:szCs w:val="1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>Figueroo..</w:t>
      </w:r>
      <w:r>
        <w:rPr>
          <w:rFonts w:ascii="Arial" w:hAnsi="Arial" w:cs="Arial" w:eastAsia="Arial"/>
          <w:sz w:val="15"/>
          <w:szCs w:val="1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  <w:tab/>
      </w:r>
      <w:r>
        <w:rPr>
          <w:rFonts w:ascii="Arial" w:hAnsi="Arial" w:cs="Arial" w:eastAsia="Arial"/>
          <w:sz w:val="15"/>
          <w:szCs w:val="15"/>
          <w:spacing w:val="0"/>
          <w:w w:val="100"/>
          <w:i/>
        </w:rPr>
      </w:r>
      <w:r>
        <w:rPr>
          <w:rFonts w:ascii="Arial" w:hAnsi="Arial" w:cs="Arial" w:eastAsia="Arial"/>
          <w:sz w:val="15"/>
          <w:szCs w:val="15"/>
          <w:spacing w:val="0"/>
          <w:w w:val="36"/>
        </w:rPr>
        <w:t>··::.;</w:t>
      </w:r>
      <w:r>
        <w:rPr>
          <w:rFonts w:ascii="Arial" w:hAnsi="Arial" w:cs="Arial" w:eastAsia="Arial"/>
          <w:sz w:val="15"/>
          <w:szCs w:val="15"/>
          <w:spacing w:val="-2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36"/>
        </w:rPr>
        <w:t>·:;.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31" w:after="0" w:line="240" w:lineRule="auto"/>
        <w:ind w:left="2568" w:right="-20"/>
        <w:jc w:val="left"/>
        <w:tabs>
          <w:tab w:pos="464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79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79"/>
        </w:rPr>
        <w:t>    </w:t>
      </w:r>
      <w:r>
        <w:rPr>
          <w:rFonts w:ascii="Arial" w:hAnsi="Arial" w:cs="Arial" w:eastAsia="Arial"/>
          <w:sz w:val="12"/>
          <w:szCs w:val="12"/>
          <w:spacing w:val="19"/>
          <w:w w:val="7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48"/>
        </w:rPr>
        <w:t>·.·::'.::</w:t>
      </w:r>
      <w:r>
        <w:rPr>
          <w:rFonts w:ascii="Arial" w:hAnsi="Arial" w:cs="Arial" w:eastAsia="Arial"/>
          <w:sz w:val="12"/>
          <w:szCs w:val="12"/>
          <w:spacing w:val="-11"/>
          <w:w w:val="49"/>
        </w:rPr>
        <w:t>·</w:t>
      </w:r>
      <w:r>
        <w:rPr>
          <w:rFonts w:ascii="Arial" w:hAnsi="Arial" w:cs="Arial" w:eastAsia="Arial"/>
          <w:sz w:val="12"/>
          <w:szCs w:val="12"/>
          <w:spacing w:val="0"/>
          <w:w w:val="41"/>
        </w:rPr>
        <w:t>.</w:t>
      </w:r>
      <w:r>
        <w:rPr>
          <w:rFonts w:ascii="Arial" w:hAnsi="Arial" w:cs="Arial" w:eastAsia="Arial"/>
          <w:sz w:val="12"/>
          <w:szCs w:val="12"/>
          <w:spacing w:val="8"/>
          <w:w w:val="41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54"/>
        </w:rPr>
        <w:t>·;--.·</w:t>
      </w:r>
      <w:r>
        <w:rPr>
          <w:rFonts w:ascii="Arial" w:hAnsi="Arial" w:cs="Arial" w:eastAsia="Arial"/>
          <w:sz w:val="12"/>
          <w:szCs w:val="12"/>
          <w:spacing w:val="-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55"/>
        </w:rPr>
        <w:t>··</w:t>
      </w:r>
      <w:r>
        <w:rPr>
          <w:rFonts w:ascii="Arial" w:hAnsi="Arial" w:cs="Arial" w:eastAsia="Arial"/>
          <w:sz w:val="12"/>
          <w:szCs w:val="12"/>
          <w:spacing w:val="0"/>
          <w:w w:val="54"/>
        </w:rPr>
        <w:t>:</w:t>
      </w:r>
      <w:r>
        <w:rPr>
          <w:rFonts w:ascii="Arial" w:hAnsi="Arial" w:cs="Arial" w:eastAsia="Arial"/>
          <w:sz w:val="12"/>
          <w:szCs w:val="12"/>
          <w:spacing w:val="-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40"/>
        </w:rPr>
        <w:t>..........</w:t>
      </w:r>
      <w:r>
        <w:rPr>
          <w:rFonts w:ascii="Arial" w:hAnsi="Arial" w:cs="Arial" w:eastAsia="Arial"/>
          <w:sz w:val="12"/>
          <w:szCs w:val="12"/>
          <w:spacing w:val="0"/>
          <w:w w:val="40"/>
        </w:rPr>
        <w:t>    </w:t>
      </w:r>
      <w:r>
        <w:rPr>
          <w:rFonts w:ascii="Arial" w:hAnsi="Arial" w:cs="Arial" w:eastAsia="Arial"/>
          <w:sz w:val="12"/>
          <w:szCs w:val="12"/>
          <w:spacing w:val="1"/>
          <w:w w:val="4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40"/>
        </w:rPr>
        <w:t>'</w:t>
      </w:r>
      <w:r>
        <w:rPr>
          <w:rFonts w:ascii="Arial" w:hAnsi="Arial" w:cs="Arial" w:eastAsia="Arial"/>
          <w:sz w:val="12"/>
          <w:szCs w:val="12"/>
          <w:spacing w:val="0"/>
          <w:w w:val="40"/>
        </w:rPr>
        <w:t> </w:t>
      </w:r>
      <w:r>
        <w:rPr>
          <w:rFonts w:ascii="Arial" w:hAnsi="Arial" w:cs="Arial" w:eastAsia="Arial"/>
          <w:sz w:val="12"/>
          <w:szCs w:val="12"/>
          <w:spacing w:val="12"/>
          <w:w w:val="4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41"/>
        </w:rPr>
        <w:t>·</w:t>
      </w:r>
      <w:r>
        <w:rPr>
          <w:rFonts w:ascii="Arial" w:hAnsi="Arial" w:cs="Arial" w:eastAsia="Arial"/>
          <w:sz w:val="12"/>
          <w:szCs w:val="12"/>
          <w:spacing w:val="-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40"/>
        </w:rPr>
        <w:t>\</w:t>
      </w:r>
      <w:r>
        <w:rPr>
          <w:rFonts w:ascii="Arial" w:hAnsi="Arial" w:cs="Arial" w:eastAsia="Arial"/>
          <w:sz w:val="12"/>
          <w:szCs w:val="12"/>
          <w:spacing w:val="-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40"/>
        </w:rPr>
        <w:t>.·:</w:t>
      </w:r>
      <w:r>
        <w:rPr>
          <w:rFonts w:ascii="Arial" w:hAnsi="Arial" w:cs="Arial" w:eastAsia="Arial"/>
          <w:sz w:val="12"/>
          <w:szCs w:val="12"/>
          <w:spacing w:val="-7"/>
          <w:w w:val="40"/>
        </w:rPr>
        <w:t>:</w:t>
      </w:r>
      <w:r>
        <w:rPr>
          <w:rFonts w:ascii="Arial" w:hAnsi="Arial" w:cs="Arial" w:eastAsia="Arial"/>
          <w:sz w:val="12"/>
          <w:szCs w:val="12"/>
          <w:spacing w:val="-5"/>
          <w:w w:val="20"/>
        </w:rPr>
        <w:t>.</w:t>
      </w:r>
      <w:r>
        <w:rPr>
          <w:rFonts w:ascii="Arial" w:hAnsi="Arial" w:cs="Arial" w:eastAsia="Arial"/>
          <w:sz w:val="12"/>
          <w:szCs w:val="12"/>
          <w:spacing w:val="-17"/>
          <w:w w:val="40"/>
        </w:rPr>
        <w:t>:</w:t>
      </w:r>
      <w:r>
        <w:rPr>
          <w:rFonts w:ascii="Arial" w:hAnsi="Arial" w:cs="Arial" w:eastAsia="Arial"/>
          <w:sz w:val="12"/>
          <w:szCs w:val="12"/>
          <w:spacing w:val="-3"/>
          <w:w w:val="20"/>
        </w:rPr>
        <w:t>.</w:t>
      </w:r>
      <w:r>
        <w:rPr>
          <w:rFonts w:ascii="Arial" w:hAnsi="Arial" w:cs="Arial" w:eastAsia="Arial"/>
          <w:sz w:val="12"/>
          <w:szCs w:val="12"/>
          <w:spacing w:val="-16"/>
          <w:w w:val="54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41"/>
        </w:rPr>
        <w:t>i</w:t>
      </w:r>
      <w:r>
        <w:rPr>
          <w:rFonts w:ascii="Arial" w:hAnsi="Arial" w:cs="Arial" w:eastAsia="Arial"/>
          <w:sz w:val="12"/>
          <w:szCs w:val="12"/>
          <w:spacing w:val="-26"/>
          <w:w w:val="54"/>
        </w:rPr>
        <w:t>.</w:t>
      </w:r>
      <w:r>
        <w:rPr>
          <w:rFonts w:ascii="Arial" w:hAnsi="Arial" w:cs="Arial" w:eastAsia="Arial"/>
          <w:sz w:val="12"/>
          <w:szCs w:val="12"/>
          <w:spacing w:val="5"/>
          <w:w w:val="40"/>
        </w:rPr>
        <w:t>;</w:t>
      </w:r>
      <w:r>
        <w:rPr>
          <w:rFonts w:ascii="Arial" w:hAnsi="Arial" w:cs="Arial" w:eastAsia="Arial"/>
          <w:sz w:val="12"/>
          <w:szCs w:val="12"/>
          <w:spacing w:val="0"/>
          <w:w w:val="54"/>
        </w:rPr>
        <w:t>,</w:t>
      </w:r>
      <w:r>
        <w:rPr>
          <w:rFonts w:ascii="Arial" w:hAnsi="Arial" w:cs="Arial" w:eastAsia="Arial"/>
          <w:sz w:val="12"/>
          <w:szCs w:val="12"/>
          <w:spacing w:val="6"/>
          <w:w w:val="55"/>
        </w:rPr>
        <w:t>·</w:t>
      </w:r>
      <w:r>
        <w:rPr>
          <w:rFonts w:ascii="Arial" w:hAnsi="Arial" w:cs="Arial" w:eastAsia="Arial"/>
          <w:sz w:val="12"/>
          <w:szCs w:val="12"/>
          <w:spacing w:val="0"/>
          <w:w w:val="30"/>
        </w:rPr>
        <w:t>..</w:t>
      </w:r>
      <w:r>
        <w:rPr>
          <w:rFonts w:ascii="Arial" w:hAnsi="Arial" w:cs="Arial" w:eastAsia="Arial"/>
          <w:sz w:val="12"/>
          <w:szCs w:val="12"/>
          <w:spacing w:val="-1"/>
          <w:w w:val="30"/>
        </w:rPr>
        <w:t>.</w:t>
      </w:r>
      <w:r>
        <w:rPr>
          <w:rFonts w:ascii="Arial" w:hAnsi="Arial" w:cs="Arial" w:eastAsia="Arial"/>
          <w:sz w:val="12"/>
          <w:szCs w:val="12"/>
          <w:spacing w:val="5"/>
          <w:w w:val="112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66"/>
        </w:rPr>
        <w:t>..</w:t>
      </w:r>
      <w:r>
        <w:rPr>
          <w:rFonts w:ascii="Arial" w:hAnsi="Arial" w:cs="Arial" w:eastAsia="Arial"/>
          <w:sz w:val="12"/>
          <w:szCs w:val="12"/>
          <w:spacing w:val="-7"/>
          <w:w w:val="66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40"/>
        </w:rPr>
        <w:t>·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  <w:r>
        <w:rPr>
          <w:rFonts w:ascii="Arial" w:hAnsi="Arial" w:cs="Arial" w:eastAsia="Arial"/>
          <w:sz w:val="19"/>
          <w:szCs w:val="19"/>
          <w:spacing w:val="0"/>
          <w:w w:val="42"/>
        </w:rPr>
        <w:t>·</w:t>
      </w:r>
      <w:r>
        <w:rPr>
          <w:rFonts w:ascii="Arial" w:hAnsi="Arial" w:cs="Arial" w:eastAsia="Arial"/>
          <w:sz w:val="19"/>
          <w:szCs w:val="19"/>
          <w:spacing w:val="-7"/>
          <w:w w:val="42"/>
        </w:rPr>
        <w:t>·</w:t>
      </w:r>
      <w:r>
        <w:rPr>
          <w:rFonts w:ascii="Arial" w:hAnsi="Arial" w:cs="Arial" w:eastAsia="Arial"/>
          <w:sz w:val="19"/>
          <w:szCs w:val="19"/>
          <w:color w:val="2D2D2D"/>
          <w:spacing w:val="-49"/>
          <w:w w:val="70"/>
        </w:rPr>
        <w:t>}</w:t>
      </w:r>
      <w:r>
        <w:rPr>
          <w:rFonts w:ascii="Arial" w:hAnsi="Arial" w:cs="Arial" w:eastAsia="Arial"/>
          <w:sz w:val="19"/>
          <w:szCs w:val="19"/>
          <w:color w:val="000000"/>
          <w:spacing w:val="5"/>
          <w:w w:val="41"/>
        </w:rPr>
        <w:t>'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47"/>
        </w:rPr>
        <w:t>,:1</w:t>
      </w:r>
      <w:r>
        <w:rPr>
          <w:rFonts w:ascii="Arial" w:hAnsi="Arial" w:cs="Arial" w:eastAsia="Arial"/>
          <w:sz w:val="19"/>
          <w:szCs w:val="19"/>
          <w:color w:val="000000"/>
          <w:spacing w:val="-34"/>
          <w:w w:val="47"/>
        </w:rPr>
        <w:t>:</w:t>
      </w:r>
      <w:r>
        <w:rPr>
          <w:rFonts w:ascii="Arial" w:hAnsi="Arial" w:cs="Arial" w:eastAsia="Arial"/>
          <w:sz w:val="19"/>
          <w:szCs w:val="19"/>
          <w:color w:val="2D2D2D"/>
          <w:spacing w:val="-54"/>
          <w:w w:val="57"/>
        </w:rPr>
        <w:t>1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48"/>
        </w:rPr>
        <w:t>l</w:t>
      </w:r>
      <w:r>
        <w:rPr>
          <w:rFonts w:ascii="Arial" w:hAnsi="Arial" w:cs="Arial" w:eastAsia="Arial"/>
          <w:sz w:val="19"/>
          <w:szCs w:val="19"/>
          <w:color w:val="000000"/>
          <w:spacing w:val="-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41"/>
        </w:rPr>
        <w:t>··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188" w:lineRule="exact"/>
        <w:ind w:left="1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ese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orden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ideas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integrant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)s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.</w:t>
      </w:r>
      <w:r>
        <w:rPr>
          <w:rFonts w:ascii="Arial" w:hAnsi="Arial" w:cs="Arial" w:eastAsia="Arial"/>
          <w:sz w:val="17"/>
          <w:szCs w:val="17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79"/>
        </w:rPr>
        <w:t>,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79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  <w:t>qe"'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  <w:t>st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00000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85"/>
        </w:rPr>
        <w:t>·</w:t>
      </w:r>
      <w:r>
        <w:rPr>
          <w:rFonts w:ascii="Arial" w:hAnsi="Arial" w:cs="Arial" w:eastAsia="Arial"/>
          <w:sz w:val="17"/>
          <w:szCs w:val="17"/>
          <w:color w:val="2D2D2D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6"/>
        </w:rPr>
        <w:t>Transparenci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3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14"/>
        </w:rPr>
        <w:t>cumplimient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14"/>
        </w:rPr>
        <w:t>o</w:t>
      </w:r>
      <w:r>
        <w:rPr>
          <w:rFonts w:ascii="Arial" w:hAnsi="Arial" w:cs="Arial" w:eastAsia="Arial"/>
          <w:sz w:val="17"/>
          <w:szCs w:val="17"/>
          <w:color w:val="000000"/>
          <w:spacing w:val="49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13"/>
        </w:rPr>
        <w:t>lo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6" w:after="0" w:line="283" w:lineRule="auto"/>
        <w:ind w:left="10" w:right="656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86.919983pt;margin-top:13.082335pt;width:.1pt;height:49.920002pt;mso-position-horizontal-relative:page;mso-position-vertical-relative:paragraph;z-index:-4755" coordorigin="11738,262" coordsize="2,998">
            <v:shape style="position:absolute;left:11738;top:262;width:2;height:998" coordorigin="11738,262" coordsize="0,998" path="m11738,1260l11738,262e" filled="f" stroked="t" strokeweight=".96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establecid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18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2Q,q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l&lt;i't-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y.d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Transparenci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a</w:t>
      </w:r>
      <w:r>
        <w:rPr>
          <w:rFonts w:ascii="Arial" w:hAnsi="Arial" w:cs="Arial" w:eastAsia="Arial"/>
          <w:sz w:val="17"/>
          <w:szCs w:val="17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n</w:t>
      </w:r>
      <w:r>
        <w:rPr>
          <w:rFonts w:ascii="Arial" w:hAnsi="Arial" w:cs="Arial" w:eastAsia="Arial"/>
          <w:sz w:val="17"/>
          <w:szCs w:val="17"/>
          <w:spacing w:val="10"/>
          <w:w w:val="11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del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Municipios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,</w:t>
      </w:r>
      <w:r>
        <w:rPr>
          <w:rFonts w:ascii="Arial" w:hAnsi="Arial" w:cs="Arial" w:eastAsia="Arial"/>
          <w:sz w:val="17"/>
          <w:szCs w:val="17"/>
          <w:spacing w:val="-7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67"/>
        </w:rPr>
        <w:t>st</w:t>
      </w:r>
      <w:r>
        <w:rPr>
          <w:rFonts w:ascii="Arial" w:hAnsi="Arial" w:cs="Arial" w:eastAsia="Arial"/>
          <w:sz w:val="17"/>
          <w:szCs w:val="17"/>
          <w:spacing w:val="0"/>
          <w:w w:val="167"/>
        </w:rPr>
        <w:t>e</w:t>
      </w:r>
      <w:r>
        <w:rPr>
          <w:rFonts w:ascii="Arial" w:hAnsi="Arial" w:cs="Arial" w:eastAsia="Arial"/>
          <w:sz w:val="17"/>
          <w:szCs w:val="17"/>
          <w:spacing w:val="-30"/>
          <w:w w:val="16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obligad9</w:t>
      </w:r>
      <w:r>
        <w:rPr>
          <w:rFonts w:ascii="Arial" w:hAnsi="Arial" w:cs="Arial" w:eastAsia="Arial"/>
          <w:sz w:val="17"/>
          <w:szCs w:val="17"/>
          <w:spacing w:val="-20"/>
          <w:w w:val="11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fllnda's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u</w:t>
      </w:r>
      <w:r>
        <w:rPr>
          <w:rFonts w:ascii="Arial" w:hAnsi="Arial" w:cs="Arial" w:eastAsia="Arial"/>
          <w:sz w:val="17"/>
          <w:szCs w:val="17"/>
          <w:spacing w:val="-9"/>
          <w:w w:val="11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ERYA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CONFIDENc;tALIDA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spacing w:val="50"/>
          <w:w w:val="10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requerida</w:t>
      </w:r>
      <w:r>
        <w:rPr>
          <w:rFonts w:ascii="Arial" w:hAnsi="Arial" w:cs="Arial" w:eastAsia="Arial"/>
          <w:sz w:val="17"/>
          <w:szCs w:val="17"/>
          <w:spacing w:val="47"/>
          <w:w w:val="10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consistent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spacing w:val="19"/>
          <w:w w:val="10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hacer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Noníbres';CII</w:t>
      </w:r>
      <w:r>
        <w:rPr>
          <w:rFonts w:ascii="Arial" w:hAnsi="Arial" w:cs="Arial" w:eastAsia="Arial"/>
          <w:sz w:val="18"/>
          <w:szCs w:val="18"/>
          <w:spacing w:val="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personal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4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oclscrito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spacing w:val="4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3"/>
          <w:i/>
        </w:rPr>
        <w:t>lo</w:t>
      </w:r>
      <w:r>
        <w:rPr>
          <w:rFonts w:ascii="Arial" w:hAnsi="Arial" w:cs="Arial" w:eastAsia="Arial"/>
          <w:sz w:val="18"/>
          <w:szCs w:val="18"/>
          <w:spacing w:val="0"/>
          <w:w w:val="113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Dirección</w:t>
      </w:r>
      <w:r>
        <w:rPr>
          <w:rFonts w:ascii="Arial" w:hAnsi="Arial" w:cs="Arial" w:eastAsia="Arial"/>
          <w:sz w:val="18"/>
          <w:szCs w:val="18"/>
          <w:spacing w:val="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spacing w:val="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lo</w:t>
      </w:r>
      <w:r>
        <w:rPr>
          <w:rFonts w:ascii="Arial" w:hAnsi="Arial" w:cs="Arial" w:eastAsia="Arial"/>
          <w:sz w:val="18"/>
          <w:szCs w:val="18"/>
          <w:spacing w:val="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Unidad</w:t>
      </w:r>
      <w:r>
        <w:rPr>
          <w:rFonts w:ascii="Arial" w:hAnsi="Arial" w:cs="Arial" w:eastAsia="Arial"/>
          <w:sz w:val="18"/>
          <w:szCs w:val="18"/>
          <w:spacing w:val="2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spacing w:val="1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  <w:i/>
        </w:rPr>
        <w:t>lnvestigar::ió</w:t>
      </w:r>
      <w:r>
        <w:rPr>
          <w:rFonts w:ascii="Arial" w:hAnsi="Arial" w:cs="Arial" w:eastAsia="Arial"/>
          <w:sz w:val="18"/>
          <w:szCs w:val="18"/>
          <w:spacing w:val="0"/>
          <w:w w:val="98"/>
          <w:i/>
        </w:rPr>
        <w:t>n</w:t>
      </w:r>
      <w:r>
        <w:rPr>
          <w:rFonts w:ascii="Arial" w:hAnsi="Arial" w:cs="Arial" w:eastAsia="Arial"/>
          <w:sz w:val="18"/>
          <w:szCs w:val="18"/>
          <w:spacing w:val="-7"/>
          <w:w w:val="98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Contr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1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el</w:t>
      </w:r>
      <w:r>
        <w:rPr>
          <w:rFonts w:ascii="Arial" w:hAnsi="Arial" w:cs="Arial" w:eastAsia="Arial"/>
          <w:sz w:val="18"/>
          <w:szCs w:val="18"/>
          <w:spacing w:val="-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Secu</w:t>
      </w:r>
      <w:r>
        <w:rPr>
          <w:rFonts w:ascii="Arial" w:hAnsi="Arial" w:cs="Arial" w:eastAsia="Arial"/>
          <w:sz w:val="18"/>
          <w:szCs w:val="18"/>
          <w:spacing w:val="1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str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()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;</w:t>
      </w:r>
      <w:r>
        <w:rPr>
          <w:rFonts w:ascii="Arial" w:hAnsi="Arial" w:cs="Arial" w:eastAsia="Arial"/>
          <w:sz w:val="18"/>
          <w:szCs w:val="18"/>
          <w:spacing w:val="1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7"/>
          <w:i/>
        </w:rPr>
        <w:t>fJ.?f'JIJre</w:t>
      </w:r>
      <w:r>
        <w:rPr>
          <w:rFonts w:ascii="Arial" w:hAnsi="Arial" w:cs="Arial" w:eastAsia="Arial"/>
          <w:sz w:val="18"/>
          <w:szCs w:val="18"/>
          <w:spacing w:val="0"/>
          <w:w w:val="87"/>
          <w:i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87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spacing w:val="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los</w:t>
      </w:r>
      <w:r>
        <w:rPr>
          <w:rFonts w:ascii="Arial" w:hAnsi="Arial" w:cs="Arial" w:eastAsia="Arial"/>
          <w:sz w:val="18"/>
          <w:szCs w:val="18"/>
          <w:spacing w:val="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Policía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spacing w:val="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7"/>
          <w:i/>
        </w:rPr>
        <w:t>inilestigodores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199" w:lineRule="exact"/>
        <w:ind w:left="1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adscrito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spacing w:val="3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3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spacing w:val="6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\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Dirección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2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spacing w:val="3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la</w:t>
      </w:r>
      <w:r>
        <w:rPr>
          <w:rFonts w:ascii="Arial" w:hAnsi="Arial" w:cs="Arial" w:eastAsia="Arial"/>
          <w:sz w:val="18"/>
          <w:szCs w:val="18"/>
          <w:spacing w:val="3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7"/>
          <w:i/>
        </w:rPr>
        <w:t>Unic/</w:t>
      </w:r>
      <w:r>
        <w:rPr>
          <w:rFonts w:ascii="Arial" w:hAnsi="Arial" w:cs="Arial" w:eastAsia="Arial"/>
          <w:sz w:val="18"/>
          <w:szCs w:val="18"/>
          <w:spacing w:val="0"/>
          <w:w w:val="97"/>
          <w:i/>
        </w:rPr>
        <w:t>(ld</w:t>
      </w:r>
      <w:r>
        <w:rPr>
          <w:rFonts w:ascii="Arial" w:hAnsi="Arial" w:cs="Arial" w:eastAsia="Arial"/>
          <w:sz w:val="18"/>
          <w:szCs w:val="18"/>
          <w:spacing w:val="-4"/>
          <w:w w:val="97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81"/>
          <w:i/>
        </w:rPr>
        <w:t>e</w:t>
      </w:r>
      <w:r>
        <w:rPr>
          <w:rFonts w:ascii="Arial" w:hAnsi="Arial" w:cs="Arial" w:eastAsia="Arial"/>
          <w:sz w:val="18"/>
          <w:szCs w:val="18"/>
          <w:spacing w:val="-24"/>
          <w:w w:val="181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Investigació</w:t>
      </w:r>
      <w:r>
        <w:rPr>
          <w:rFonts w:ascii="Arial" w:hAnsi="Arial" w:cs="Arial" w:eastAsia="Arial"/>
          <w:sz w:val="18"/>
          <w:szCs w:val="18"/>
          <w:spacing w:val="-9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2D2D2D"/>
          <w:spacing w:val="0"/>
          <w:w w:val="100"/>
          <w:i/>
        </w:rPr>
        <w:t>'</w:t>
      </w:r>
      <w:r>
        <w:rPr>
          <w:rFonts w:ascii="Arial" w:hAnsi="Arial" w:cs="Arial" w:eastAsia="Arial"/>
          <w:sz w:val="18"/>
          <w:szCs w:val="18"/>
          <w:color w:val="2D2D2D"/>
          <w:spacing w:val="3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i/>
        </w:rPr>
        <w:t>Co1fÚ'ttf</w:t>
      </w:r>
      <w:r>
        <w:rPr>
          <w:rFonts w:ascii="Arial" w:hAnsi="Arial" w:cs="Arial" w:eastAsia="Arial"/>
          <w:sz w:val="18"/>
          <w:szCs w:val="18"/>
          <w:color w:val="000000"/>
          <w:spacing w:val="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6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7"/>
          <w:w w:val="99"/>
          <w:i/>
          <w:position w:val="6"/>
        </w:rPr>
        <w:t>1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99"/>
          <w:i/>
          <w:position w:val="0"/>
        </w:rPr>
        <w:t>Secuestro,</w:t>
      </w:r>
      <w:r>
        <w:rPr>
          <w:rFonts w:ascii="Arial" w:hAnsi="Arial" w:cs="Arial" w:eastAsia="Arial"/>
          <w:sz w:val="18"/>
          <w:szCs w:val="18"/>
          <w:color w:val="000000"/>
          <w:spacing w:val="-5"/>
          <w:w w:val="99"/>
          <w:i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i/>
          <w:position w:val="0"/>
        </w:rPr>
        <w:t>Currículu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i/>
          <w:position w:val="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20"/>
          <w:w w:val="100"/>
          <w:i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i/>
          <w:position w:val="0"/>
        </w:rPr>
        <w:t>Vita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i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27"/>
          <w:w w:val="100"/>
          <w:i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7"/>
          <w:i/>
          <w:position w:val="0"/>
        </w:rPr>
        <w:t>del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271" w:lineRule="auto"/>
        <w:ind w:right="676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7.039978pt;margin-top:23.292738pt;width:.1pt;height:94.080004pt;mso-position-horizontal-relative:page;mso-position-vertical-relative:paragraph;z-index:-4754" coordorigin="11741,466" coordsize="2,1882">
            <v:shape style="position:absolute;left:11741;top:466;width:2;height:1882" coordorigin="11741,466" coordsize="0,1882" path="m11741,2347l11741,466e" filled="f" stroked="t" strokeweight="1.2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persona</w:t>
      </w:r>
      <w:r>
        <w:rPr>
          <w:rFonts w:ascii="Arial" w:hAnsi="Arial" w:cs="Arial" w:eastAsia="Arial"/>
          <w:sz w:val="18"/>
          <w:szCs w:val="18"/>
          <w:spacing w:val="2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adscrito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lo</w:t>
      </w:r>
      <w:r>
        <w:rPr>
          <w:rFonts w:ascii="Arial" w:hAnsi="Arial" w:cs="Arial" w:eastAsia="Arial"/>
          <w:sz w:val="18"/>
          <w:szCs w:val="18"/>
          <w:spacing w:val="2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Dirección</w:t>
      </w:r>
      <w:r>
        <w:rPr>
          <w:rFonts w:ascii="Arial" w:hAnsi="Arial" w:cs="Arial" w:eastAsia="Arial"/>
          <w:sz w:val="18"/>
          <w:szCs w:val="18"/>
          <w:spacing w:val="2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spacing w:val="1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.J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l)</w:t>
      </w:r>
      <w:r>
        <w:rPr>
          <w:rFonts w:ascii="Arial" w:hAnsi="Arial" w:cs="Arial" w:eastAsia="Arial"/>
          <w:sz w:val="18"/>
          <w:szCs w:val="18"/>
          <w:spacing w:val="2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9"/>
          <w:i/>
        </w:rPr>
        <w:t>iclod</w:t>
      </w:r>
      <w:r>
        <w:rPr>
          <w:rFonts w:ascii="Arial" w:hAnsi="Arial" w:cs="Arial" w:eastAsia="Arial"/>
          <w:sz w:val="18"/>
          <w:szCs w:val="18"/>
          <w:spacing w:val="-4"/>
          <w:w w:val="119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spacing w:val="1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  <w:i/>
        </w:rPr>
        <w:t>Investigación</w:t>
      </w:r>
      <w:r>
        <w:rPr>
          <w:rFonts w:ascii="Arial" w:hAnsi="Arial" w:cs="Arial" w:eastAsia="Arial"/>
          <w:sz w:val="18"/>
          <w:szCs w:val="18"/>
          <w:spacing w:val="0"/>
          <w:w w:val="104"/>
          <w:i/>
        </w:rPr>
        <w:t>Centr</w:t>
      </w:r>
      <w:r>
        <w:rPr>
          <w:rFonts w:ascii="Arial" w:hAnsi="Arial" w:cs="Arial" w:eastAsia="Arial"/>
          <w:sz w:val="18"/>
          <w:szCs w:val="18"/>
          <w:spacing w:val="0"/>
          <w:w w:val="104"/>
          <w:i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4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Secuestr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4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nombres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7"/>
          <w:i/>
        </w:rPr>
        <w:t>del</w:t>
      </w:r>
      <w:r>
        <w:rPr>
          <w:rFonts w:ascii="Arial" w:hAnsi="Arial" w:cs="Arial" w:eastAsia="Arial"/>
          <w:sz w:val="18"/>
          <w:szCs w:val="18"/>
          <w:spacing w:val="0"/>
          <w:w w:val="107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personal</w:t>
      </w:r>
      <w:r>
        <w:rPr>
          <w:rFonts w:ascii="Arial" w:hAnsi="Arial" w:cs="Arial" w:eastAsia="Arial"/>
          <w:sz w:val="18"/>
          <w:szCs w:val="18"/>
          <w:spacing w:val="3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que</w:t>
      </w:r>
      <w:r>
        <w:rPr>
          <w:rFonts w:ascii="Arial" w:hAnsi="Arial" w:cs="Arial" w:eastAsia="Arial"/>
          <w:sz w:val="18"/>
          <w:szCs w:val="18"/>
          <w:spacing w:val="1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estuv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3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activ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3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en</w:t>
      </w:r>
      <w:r>
        <w:rPr>
          <w:rFonts w:ascii="Arial" w:hAnsi="Arial" w:cs="Arial" w:eastAsia="Arial"/>
          <w:sz w:val="18"/>
          <w:szCs w:val="18"/>
          <w:spacing w:val="1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la</w:t>
      </w:r>
      <w:r>
        <w:rPr>
          <w:rFonts w:ascii="Arial" w:hAnsi="Arial" w:cs="Arial" w:eastAsia="Arial"/>
          <w:sz w:val="18"/>
          <w:szCs w:val="18"/>
          <w:spacing w:val="1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dirección</w:t>
      </w:r>
      <w:r>
        <w:rPr>
          <w:rFonts w:ascii="Arial" w:hAnsi="Arial" w:cs="Arial" w:eastAsia="Arial"/>
          <w:sz w:val="18"/>
          <w:szCs w:val="18"/>
          <w:spacing w:val="2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spacing w:val="1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la</w:t>
      </w:r>
      <w:r>
        <w:rPr>
          <w:rFonts w:ascii="Arial" w:hAnsi="Arial" w:cs="Arial" w:eastAsia="Arial"/>
          <w:sz w:val="18"/>
          <w:szCs w:val="18"/>
          <w:spacing w:val="1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Unidad</w:t>
      </w:r>
      <w:r>
        <w:rPr>
          <w:rFonts w:ascii="Arial" w:hAnsi="Arial" w:cs="Arial" w:eastAsia="Arial"/>
          <w:sz w:val="18"/>
          <w:szCs w:val="18"/>
          <w:spacing w:val="3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.</w:t>
      </w:r>
      <w:r>
        <w:rPr>
          <w:rFonts w:ascii="Arial" w:hAnsi="Arial" w:cs="Arial" w:eastAsia="Arial"/>
          <w:sz w:val="18"/>
          <w:szCs w:val="18"/>
          <w:spacing w:val="-1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la</w:t>
      </w:r>
      <w:r>
        <w:rPr>
          <w:rFonts w:ascii="Arial" w:hAnsi="Arial" w:cs="Arial" w:eastAsia="Arial"/>
          <w:sz w:val="18"/>
          <w:szCs w:val="18"/>
          <w:spacing w:val="1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Investigació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4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2"/>
          <w:i/>
        </w:rPr>
        <w:t>contr</w:t>
      </w:r>
      <w:r>
        <w:rPr>
          <w:rFonts w:ascii="Arial" w:hAnsi="Arial" w:cs="Arial" w:eastAsia="Arial"/>
          <w:sz w:val="18"/>
          <w:szCs w:val="18"/>
          <w:spacing w:val="0"/>
          <w:w w:val="112"/>
          <w:i/>
        </w:rPr>
        <w:t>a</w:t>
      </w:r>
      <w:r>
        <w:rPr>
          <w:rFonts w:ascii="Arial" w:hAnsi="Arial" w:cs="Arial" w:eastAsia="Arial"/>
          <w:sz w:val="18"/>
          <w:szCs w:val="18"/>
          <w:spacing w:val="-5"/>
          <w:w w:val="112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el</w:t>
      </w:r>
      <w:r>
        <w:rPr>
          <w:rFonts w:ascii="Arial" w:hAnsi="Arial" w:cs="Arial" w:eastAsia="Arial"/>
          <w:sz w:val="18"/>
          <w:szCs w:val="18"/>
          <w:spacing w:val="1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Secuestr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2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7"/>
          <w:i/>
        </w:rPr>
        <w:t>del</w:t>
      </w:r>
      <w:r>
        <w:rPr>
          <w:rFonts w:ascii="Arial" w:hAnsi="Arial" w:cs="Arial" w:eastAsia="Arial"/>
          <w:sz w:val="18"/>
          <w:szCs w:val="18"/>
          <w:spacing w:val="0"/>
          <w:w w:val="107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año</w:t>
      </w:r>
      <w:r>
        <w:rPr>
          <w:rFonts w:ascii="Arial" w:hAnsi="Arial" w:cs="Arial" w:eastAsia="Arial"/>
          <w:sz w:val="18"/>
          <w:szCs w:val="18"/>
          <w:spacing w:val="1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2013</w:t>
      </w:r>
      <w:r>
        <w:rPr>
          <w:rFonts w:ascii="Arial" w:hAnsi="Arial" w:cs="Arial" w:eastAsia="Arial"/>
          <w:sz w:val="18"/>
          <w:szCs w:val="18"/>
          <w:spacing w:val="2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al</w:t>
      </w:r>
      <w:r>
        <w:rPr>
          <w:rFonts w:ascii="Arial" w:hAnsi="Arial" w:cs="Arial" w:eastAsia="Arial"/>
          <w:sz w:val="18"/>
          <w:szCs w:val="18"/>
          <w:spacing w:val="2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año</w:t>
      </w:r>
      <w:r>
        <w:rPr>
          <w:rFonts w:ascii="Arial" w:hAnsi="Arial" w:cs="Arial" w:eastAsia="Arial"/>
          <w:sz w:val="18"/>
          <w:szCs w:val="18"/>
          <w:spacing w:val="2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en</w:t>
      </w:r>
      <w:r>
        <w:rPr>
          <w:rFonts w:ascii="Arial" w:hAnsi="Arial" w:cs="Arial" w:eastAsia="Arial"/>
          <w:sz w:val="18"/>
          <w:szCs w:val="18"/>
          <w:spacing w:val="1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curso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,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pues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considerarse</w:t>
      </w:r>
      <w:r>
        <w:rPr>
          <w:rFonts w:ascii="Arial" w:hAnsi="Arial" w:cs="Arial" w:eastAsia="Arial"/>
          <w:sz w:val="17"/>
          <w:szCs w:val="17"/>
          <w:spacing w:val="6"/>
          <w:w w:val="10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solicitado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s</w:t>
      </w:r>
      <w:r>
        <w:rPr>
          <w:rFonts w:ascii="Arial" w:hAnsi="Arial" w:cs="Arial" w:eastAsia="Arial"/>
          <w:sz w:val="17"/>
          <w:szCs w:val="17"/>
          <w:spacing w:val="8"/>
          <w:w w:val="11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está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estrechamente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8" w:lineRule="auto"/>
        <w:ind w:left="5" w:right="676" w:firstLine="-5"/>
        <w:jc w:val="left"/>
        <w:tabs>
          <w:tab w:pos="7380" w:val="left"/>
          <w:tab w:pos="760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7.640015pt;margin-top:-72.187103pt;width:.1pt;height:180.480007pt;mso-position-horizontal-relative:page;mso-position-vertical-relative:paragraph;z-index:-4753" coordorigin="11753,-1444" coordsize="2,3610">
            <v:shape style="position:absolute;left:11753;top:-1444;width:2;height:3610" coordorigin="11753,-1444" coordsize="0,3610" path="m11753,2166l11753,-1444e" filled="f" stroked="t" strokeweight=".96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Así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entonces,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result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important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e</w:t>
      </w:r>
      <w:r>
        <w:rPr>
          <w:rFonts w:ascii="Arial" w:hAnsi="Arial" w:cs="Arial" w:eastAsia="Arial"/>
          <w:sz w:val="17"/>
          <w:szCs w:val="17"/>
          <w:spacing w:val="15"/>
          <w:w w:val="11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señalar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personal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conform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a</w:t>
      </w:r>
      <w:r>
        <w:rPr>
          <w:rFonts w:ascii="Arial" w:hAnsi="Arial" w:cs="Arial" w:eastAsia="Arial"/>
          <w:sz w:val="17"/>
          <w:szCs w:val="17"/>
          <w:spacing w:val="22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Unidad</w:t>
      </w:r>
      <w:r>
        <w:rPr>
          <w:rFonts w:ascii="Arial" w:hAnsi="Arial" w:cs="Arial" w:eastAsia="Arial"/>
          <w:sz w:val="17"/>
          <w:szCs w:val="17"/>
          <w:spacing w:val="20"/>
          <w:w w:val="11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Especia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ada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en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Combat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Secuestr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además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cumpl"</w:t>
      </w:r>
      <w:r>
        <w:rPr>
          <w:rFonts w:ascii="Arial" w:hAnsi="Arial" w:cs="Arial" w:eastAsia="Arial"/>
          <w:sz w:val="17"/>
          <w:szCs w:val="17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spacing w:val="0"/>
          <w:w w:val="84"/>
        </w:rPr>
        <w:t> 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estándare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contempl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a</w:t>
      </w:r>
      <w:r>
        <w:rPr>
          <w:rFonts w:ascii="Arial" w:hAnsi="Arial" w:cs="Arial" w:eastAsia="Arial"/>
          <w:sz w:val="17"/>
          <w:szCs w:val="17"/>
          <w:spacing w:val="14"/>
          <w:w w:val="10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Contro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Confianza,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son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proceso</w:t>
      </w:r>
      <w:r>
        <w:rPr>
          <w:rFonts w:ascii="Arial" w:hAnsi="Arial" w:cs="Arial" w:eastAsia="Arial"/>
          <w:sz w:val="17"/>
          <w:szCs w:val="17"/>
          <w:spacing w:val="11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ab/>
        <w:tab/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1fícación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realizado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Ejecutiv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Federal,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travé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Coordinación</w:t>
      </w:r>
      <w:r>
        <w:rPr>
          <w:rFonts w:ascii="Arial" w:hAnsi="Arial" w:cs="Arial" w:eastAsia="Arial"/>
          <w:sz w:val="17"/>
          <w:szCs w:val="17"/>
          <w:spacing w:val="7"/>
          <w:w w:val="10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Nacional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Secuestro,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ivado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requisito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s</w:t>
      </w:r>
      <w:r>
        <w:rPr>
          <w:rFonts w:ascii="Arial" w:hAnsi="Arial" w:cs="Arial" w:eastAsia="Arial"/>
          <w:sz w:val="17"/>
          <w:szCs w:val="17"/>
          <w:spacing w:val="16"/>
          <w:w w:val="10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exigidos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propia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Preveni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Sanciona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Delito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" w:after="0" w:line="240" w:lineRule="auto"/>
        <w:ind w:left="1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Secuestro,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sociedad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actua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encuentr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a</w:t>
      </w:r>
      <w:r>
        <w:rPr>
          <w:rFonts w:ascii="Arial" w:hAnsi="Arial" w:cs="Arial" w:eastAsia="Arial"/>
          <w:sz w:val="17"/>
          <w:szCs w:val="17"/>
          <w:spacing w:val="29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considerado</w:t>
      </w:r>
      <w:r>
        <w:rPr>
          <w:rFonts w:ascii="Arial" w:hAnsi="Arial" w:cs="Arial" w:eastAsia="Arial"/>
          <w:sz w:val="17"/>
          <w:szCs w:val="17"/>
          <w:spacing w:val="10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21"/>
        </w:rPr>
        <w:t>delit</w:t>
      </w:r>
      <w:r>
        <w:rPr>
          <w:rFonts w:ascii="Arial" w:hAnsi="Arial" w:cs="Arial" w:eastAsia="Arial"/>
          <w:sz w:val="17"/>
          <w:szCs w:val="17"/>
          <w:spacing w:val="0"/>
          <w:w w:val="121"/>
        </w:rPr>
        <w:t>o</w:t>
      </w:r>
      <w:r>
        <w:rPr>
          <w:rFonts w:ascii="Arial" w:hAnsi="Arial" w:cs="Arial" w:eastAsia="Arial"/>
          <w:sz w:val="17"/>
          <w:szCs w:val="17"/>
          <w:spacing w:val="12"/>
          <w:w w:val="12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24"/>
        </w:rPr>
        <w:t>m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3782" w:right="4933"/>
        <w:jc w:val="center"/>
        <w:rPr>
          <w:rFonts w:ascii="Courier New" w:hAnsi="Courier New" w:cs="Courier New" w:eastAsia="Courier New"/>
          <w:sz w:val="19"/>
          <w:szCs w:val="19"/>
        </w:rPr>
      </w:pPr>
      <w:rPr/>
      <w:r>
        <w:rPr>
          <w:rFonts w:ascii="Courier New" w:hAnsi="Courier New" w:cs="Courier New" w:eastAsia="Courier New"/>
          <w:sz w:val="19"/>
          <w:szCs w:val="19"/>
          <w:spacing w:val="0"/>
          <w:w w:val="103"/>
        </w:rPr>
        <w:t>34</w:t>
      </w:r>
      <w:r>
        <w:rPr>
          <w:rFonts w:ascii="Courier New" w:hAnsi="Courier New" w:cs="Courier New" w:eastAsia="Courier New"/>
          <w:sz w:val="19"/>
          <w:szCs w:val="19"/>
          <w:spacing w:val="0"/>
          <w:w w:val="100"/>
        </w:rPr>
      </w:r>
    </w:p>
    <w:p>
      <w:pPr>
        <w:jc w:val="center"/>
        <w:spacing w:after="0"/>
        <w:sectPr>
          <w:type w:val="continuous"/>
          <w:pgSz w:w="12120" w:h="15360"/>
          <w:pgMar w:top="140" w:bottom="280" w:left="200" w:right="0"/>
          <w:cols w:num="2" w:equalWidth="0">
            <w:col w:w="2313" w:space="569"/>
            <w:col w:w="9038"/>
          </w:cols>
        </w:sectPr>
      </w:pPr>
      <w:rPr/>
    </w:p>
    <w:p>
      <w:pPr>
        <w:spacing w:before="0" w:after="0" w:line="441" w:lineRule="exact"/>
        <w:ind w:left="2565" w:right="-20"/>
        <w:jc w:val="left"/>
        <w:rPr>
          <w:rFonts w:ascii="Arial" w:hAnsi="Arial" w:cs="Arial" w:eastAsia="Arial"/>
          <w:sz w:val="41"/>
          <w:szCs w:val="41"/>
        </w:rPr>
      </w:pPr>
      <w:rPr/>
      <w:r>
        <w:rPr/>
        <w:pict>
          <v:shape style="position:absolute;margin-left:39.360001pt;margin-top:31.439964pt;width:49.919998pt;height:48.959999pt;mso-position-horizontal-relative:page;mso-position-vertical-relative:paragraph;z-index:-4749" type="#_x0000_t75">
            <v:imagedata r:id="rId327" o:title=""/>
          </v:shape>
        </w:pict>
      </w:r>
      <w:r>
        <w:rPr/>
        <w:pict>
          <v:group style="position:absolute;margin-left:131.520004pt;margin-top:15.793994pt;width:13.44pt;height:365.08598pt;mso-position-horizontal-relative:page;mso-position-vertical-relative:paragraph;z-index:-4747" coordorigin="2630,316" coordsize="269,7302">
            <v:shape style="position:absolute;left:2630;top:2299;width:269;height:5318" type="#_x0000_t75">
              <v:imagedata r:id="rId328" o:title=""/>
            </v:shape>
            <v:group style="position:absolute;left:2804;top:330;width:2;height:2206" coordorigin="2804,330" coordsize="2,2206">
              <v:shape style="position:absolute;left:2804;top:330;width:2;height:2206" coordorigin="2804,330" coordsize="0,2206" path="m2804,2536l2804,330e" filled="f" stroked="t" strokeweight="1.433173pt" strokecolor="#0C0C0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41"/>
          <w:szCs w:val="41"/>
          <w:color w:val="050505"/>
          <w:spacing w:val="0"/>
          <w:w w:val="163"/>
          <w:position w:val="-1"/>
        </w:rPr>
        <w:t>..------</w:t>
      </w:r>
      <w:r>
        <w:rPr>
          <w:rFonts w:ascii="Arial" w:hAnsi="Arial" w:cs="Arial" w:eastAsia="Arial"/>
          <w:sz w:val="41"/>
          <w:szCs w:val="41"/>
          <w:color w:val="050505"/>
          <w:spacing w:val="-16"/>
          <w:w w:val="163"/>
          <w:position w:val="-1"/>
        </w:rPr>
        <w:t>-</w:t>
      </w:r>
      <w:r>
        <w:rPr>
          <w:rFonts w:ascii="Arial" w:hAnsi="Arial" w:cs="Arial" w:eastAsia="Arial"/>
          <w:sz w:val="41"/>
          <w:szCs w:val="41"/>
          <w:color w:val="050505"/>
          <w:spacing w:val="0"/>
          <w:w w:val="163"/>
          <w:position w:val="-1"/>
        </w:rPr>
        <w:t>-</w:t>
      </w:r>
      <w:r>
        <w:rPr>
          <w:rFonts w:ascii="Arial" w:hAnsi="Arial" w:cs="Arial" w:eastAsia="Arial"/>
          <w:sz w:val="41"/>
          <w:szCs w:val="41"/>
          <w:color w:val="050505"/>
          <w:spacing w:val="-107"/>
          <w:w w:val="163"/>
          <w:position w:val="-1"/>
        </w:rPr>
        <w:t> </w:t>
      </w:r>
      <w:r>
        <w:rPr>
          <w:rFonts w:ascii="Arial" w:hAnsi="Arial" w:cs="Arial" w:eastAsia="Arial"/>
          <w:sz w:val="41"/>
          <w:szCs w:val="41"/>
          <w:color w:val="050505"/>
          <w:spacing w:val="0"/>
          <w:w w:val="164"/>
          <w:position w:val="-1"/>
        </w:rPr>
        <w:t>--</w:t>
      </w:r>
      <w:r>
        <w:rPr>
          <w:rFonts w:ascii="Arial" w:hAnsi="Arial" w:cs="Arial" w:eastAsia="Arial"/>
          <w:sz w:val="41"/>
          <w:szCs w:val="41"/>
          <w:color w:val="050505"/>
          <w:spacing w:val="22"/>
          <w:w w:val="164"/>
          <w:position w:val="-1"/>
        </w:rPr>
        <w:t>·</w:t>
      </w:r>
      <w:r>
        <w:rPr>
          <w:rFonts w:ascii="Arial" w:hAnsi="Arial" w:cs="Arial" w:eastAsia="Arial"/>
          <w:sz w:val="41"/>
          <w:szCs w:val="41"/>
          <w:color w:val="494949"/>
          <w:spacing w:val="23"/>
          <w:w w:val="12"/>
          <w:position w:val="-1"/>
        </w:rPr>
        <w:t>·</w:t>
      </w:r>
      <w:r>
        <w:rPr>
          <w:rFonts w:ascii="Arial" w:hAnsi="Arial" w:cs="Arial" w:eastAsia="Arial"/>
          <w:sz w:val="41"/>
          <w:szCs w:val="41"/>
          <w:color w:val="050505"/>
          <w:spacing w:val="0"/>
          <w:w w:val="182"/>
          <w:position w:val="-1"/>
        </w:rPr>
        <w:t>---</w:t>
      </w:r>
      <w:r>
        <w:rPr>
          <w:rFonts w:ascii="Arial" w:hAnsi="Arial" w:cs="Arial" w:eastAsia="Arial"/>
          <w:sz w:val="41"/>
          <w:szCs w:val="41"/>
          <w:color w:val="050505"/>
          <w:spacing w:val="-10"/>
          <w:w w:val="182"/>
          <w:position w:val="-1"/>
        </w:rPr>
        <w:t>-</w:t>
      </w:r>
      <w:r>
        <w:rPr>
          <w:rFonts w:ascii="Arial" w:hAnsi="Arial" w:cs="Arial" w:eastAsia="Arial"/>
          <w:sz w:val="41"/>
          <w:szCs w:val="41"/>
          <w:color w:val="212121"/>
          <w:spacing w:val="-25"/>
          <w:w w:val="116"/>
          <w:position w:val="-1"/>
        </w:rPr>
        <w:t>-</w:t>
      </w:r>
      <w:r>
        <w:rPr>
          <w:rFonts w:ascii="Arial" w:hAnsi="Arial" w:cs="Arial" w:eastAsia="Arial"/>
          <w:sz w:val="41"/>
          <w:szCs w:val="41"/>
          <w:color w:val="050505"/>
          <w:spacing w:val="0"/>
          <w:w w:val="159"/>
          <w:position w:val="-1"/>
        </w:rPr>
        <w:t>---</w:t>
      </w:r>
      <w:r>
        <w:rPr>
          <w:rFonts w:ascii="Arial" w:hAnsi="Arial" w:cs="Arial" w:eastAsia="Arial"/>
          <w:sz w:val="41"/>
          <w:szCs w:val="41"/>
          <w:color w:val="050505"/>
          <w:spacing w:val="-22"/>
          <w:w w:val="159"/>
          <w:position w:val="-1"/>
        </w:rPr>
        <w:t>-</w:t>
      </w:r>
      <w:r>
        <w:rPr>
          <w:rFonts w:ascii="Arial" w:hAnsi="Arial" w:cs="Arial" w:eastAsia="Arial"/>
          <w:sz w:val="41"/>
          <w:szCs w:val="41"/>
          <w:color w:val="212121"/>
          <w:spacing w:val="0"/>
          <w:w w:val="193"/>
          <w:position w:val="-1"/>
        </w:rPr>
        <w:t>-</w:t>
      </w:r>
      <w:r>
        <w:rPr>
          <w:rFonts w:ascii="Arial" w:hAnsi="Arial" w:cs="Arial" w:eastAsia="Arial"/>
          <w:sz w:val="41"/>
          <w:szCs w:val="41"/>
          <w:color w:val="212121"/>
          <w:spacing w:val="-4"/>
          <w:w w:val="193"/>
          <w:position w:val="-1"/>
        </w:rPr>
        <w:t>-</w:t>
      </w:r>
      <w:r>
        <w:rPr>
          <w:rFonts w:ascii="Arial" w:hAnsi="Arial" w:cs="Arial" w:eastAsia="Arial"/>
          <w:sz w:val="41"/>
          <w:szCs w:val="41"/>
          <w:color w:val="050505"/>
          <w:spacing w:val="0"/>
          <w:w w:val="162"/>
          <w:position w:val="-1"/>
        </w:rPr>
        <w:t>-</w:t>
      </w:r>
      <w:r>
        <w:rPr>
          <w:rFonts w:ascii="Arial" w:hAnsi="Arial" w:cs="Arial" w:eastAsia="Arial"/>
          <w:sz w:val="41"/>
          <w:szCs w:val="41"/>
          <w:color w:val="212121"/>
          <w:spacing w:val="18"/>
          <w:w w:val="12"/>
          <w:position w:val="-1"/>
        </w:rPr>
        <w:t>·</w:t>
      </w:r>
      <w:r>
        <w:rPr>
          <w:rFonts w:ascii="Arial" w:hAnsi="Arial" w:cs="Arial" w:eastAsia="Arial"/>
          <w:sz w:val="41"/>
          <w:szCs w:val="41"/>
          <w:color w:val="050505"/>
          <w:spacing w:val="0"/>
          <w:w w:val="147"/>
          <w:position w:val="-1"/>
        </w:rPr>
        <w:t>-------'"'\.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  <w:position w:val="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footer="0" w:header="0" w:top="-20" w:bottom="280" w:left="220" w:right="580"/>
          <w:footerReference w:type="default" r:id="rId326"/>
          <w:pgSz w:w="12100" w:h="15360"/>
        </w:sectPr>
      </w:pPr>
      <w:rPr/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628" w:lineRule="exact"/>
        <w:ind w:left="382" w:right="-256"/>
        <w:jc w:val="left"/>
        <w:rPr>
          <w:rFonts w:ascii="Arial" w:hAnsi="Arial" w:cs="Arial" w:eastAsia="Arial"/>
          <w:sz w:val="144"/>
          <w:szCs w:val="144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50505"/>
          <w:w w:val="104"/>
          <w:b/>
          <w:bCs/>
          <w:position w:val="-25"/>
        </w:rPr>
        <w:t>JA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-184"/>
          <w:w w:val="103"/>
          <w:b/>
          <w:bCs/>
          <w:position w:val="-25"/>
        </w:rPr>
        <w:t>L</w:t>
      </w:r>
      <w:r>
        <w:rPr>
          <w:rFonts w:ascii="Arial" w:hAnsi="Arial" w:cs="Arial" w:eastAsia="Arial"/>
          <w:sz w:val="144"/>
          <w:szCs w:val="144"/>
          <w:color w:val="050505"/>
          <w:spacing w:val="-531"/>
          <w:w w:val="136"/>
          <w:position w:val="-5"/>
        </w:rPr>
        <w:t>•</w:t>
      </w:r>
      <w:r>
        <w:rPr>
          <w:rFonts w:ascii="Arial" w:hAnsi="Arial" w:cs="Arial" w:eastAsia="Arial"/>
          <w:sz w:val="144"/>
          <w:szCs w:val="14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85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0"/>
          <w:w w:val="103"/>
          <w:b/>
          <w:bCs/>
        </w:rPr>
        <w:t>ISCO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38" w:after="0" w:line="290" w:lineRule="auto"/>
        <w:ind w:right="130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social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exige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personal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encargado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realizar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investigacione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inherente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8"/>
        </w:rPr>
        <w:t>delit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8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cumpla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</w:rPr>
        <w:t>perfi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</w:rPr>
        <w:t>determinado,</w:t>
      </w:r>
      <w:r>
        <w:rPr>
          <w:rFonts w:ascii="Arial" w:hAnsi="Arial" w:cs="Arial" w:eastAsia="Arial"/>
          <w:sz w:val="17"/>
          <w:szCs w:val="17"/>
          <w:color w:val="050505"/>
          <w:spacing w:val="-19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dichas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investigacione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deben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revesti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profesiona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discreto.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93" w:lineRule="auto"/>
        <w:ind w:right="78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4.61499pt;margin-top:-35.570877pt;width:.1pt;height:133.263167pt;mso-position-horizontal-relative:page;mso-position-vertical-relative:paragraph;z-index:-4744" coordorigin="11692,-711" coordsize="2,2665">
            <v:shape style="position:absolute;left:11692;top:-711;width:2;height:2665" coordorigin="11692,-711" coordsize="0,2665" path="m11692,1954l11692,-711e" filled="f" stroked="t" strokeweight=".955448pt" strokecolor="#1C1C1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advertirs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49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claramente,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nombre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laborales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curriculares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vinculados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personal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operativ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Dependencia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encuadra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dentr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supuest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señalado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fracció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a)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e)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6"/>
        </w:rPr>
        <w:t>numeral17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Municipios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legalment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establec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restringid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aquella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cuya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difusió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pueda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poner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riesgo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vida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salud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seguridad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integrida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100" w:h="15360"/>
          <w:pgMar w:top="140" w:bottom="280" w:left="220" w:right="580"/>
          <w:cols w:num="3" w:equalWidth="0">
            <w:col w:w="817" w:space="154"/>
            <w:col w:w="763" w:space="1166"/>
            <w:col w:w="8400"/>
          </w:cols>
        </w:sectPr>
      </w:pPr>
      <w:rPr/>
    </w:p>
    <w:p>
      <w:pPr>
        <w:spacing w:before="0" w:after="0" w:line="240" w:lineRule="auto"/>
        <w:ind w:left="370" w:right="-47"/>
        <w:jc w:val="center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2121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0"/>
          <w:w w:val="82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5"/>
          <w:w w:val="82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82"/>
        </w:rPr>
        <w:t>I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5"/>
          <w:w w:val="82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35"/>
        </w:rPr>
        <w:t>!i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35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19"/>
          <w:w w:val="135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35"/>
        </w:rPr>
        <w:t>IH:l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27"/>
          <w:w w:val="135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4"/>
          <w:w w:val="125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494949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9"/>
          <w:szCs w:val="9"/>
          <w:color w:val="494949"/>
          <w:spacing w:val="0"/>
          <w:w w:val="127"/>
        </w:rPr>
        <w:t>T</w:t>
      </w:r>
      <w:r>
        <w:rPr>
          <w:rFonts w:ascii="Times New Roman" w:hAnsi="Times New Roman" w:cs="Times New Roman" w:eastAsia="Times New Roman"/>
          <w:sz w:val="9"/>
          <w:szCs w:val="9"/>
          <w:color w:val="494949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0"/>
          <w:w w:val="106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7" w:lineRule="exact"/>
        <w:ind w:left="804" w:right="378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44.428352pt;margin-top:-9.733926pt;width:48.72787pt;height:.1pt;mso-position-horizontal-relative:page;mso-position-vertical-relative:paragraph;z-index:-4745" coordorigin="889,-195" coordsize="975,2">
            <v:shape style="position:absolute;left:889;top:-195;width:975;height:2" coordorigin="889,-195" coordsize="975,0" path="m889,-195l1863,-195e" filled="f" stroked="t" strokeweight=".716586pt" strokecolor="#1C1C1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5"/>
          <w:position w:val="-1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38" w:lineRule="exact"/>
        <w:ind w:left="442" w:right="-35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3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5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quienes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laboran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hubieren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laborado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caso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cualquier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person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85"/>
        </w:rPr>
        <w:t>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1" w:after="0" w:line="240" w:lineRule="exact"/>
        <w:ind w:left="5" w:right="64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aunado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difusió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pudiera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ocasionar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050505"/>
          <w:spacing w:val="0"/>
          <w:w w:val="65"/>
        </w:rPr>
        <w:t>Ul1</w:t>
      </w:r>
      <w:r>
        <w:rPr>
          <w:rFonts w:ascii="Arial" w:hAnsi="Arial" w:cs="Arial" w:eastAsia="Arial"/>
          <w:sz w:val="23"/>
          <w:szCs w:val="23"/>
          <w:color w:val="050505"/>
          <w:spacing w:val="6"/>
          <w:w w:val="6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perju</w:t>
      </w:r>
      <w:r>
        <w:rPr>
          <w:rFonts w:ascii="Arial" w:hAnsi="Arial" w:cs="Arial" w:eastAsia="Arial"/>
          <w:sz w:val="17"/>
          <w:szCs w:val="17"/>
          <w:color w:val="050505"/>
          <w:spacing w:val="-18"/>
          <w:w w:val="114"/>
        </w:rPr>
        <w:t>i</w:t>
      </w:r>
      <w:r>
        <w:rPr>
          <w:rFonts w:ascii="Arial" w:hAnsi="Arial" w:cs="Arial" w:eastAsia="Arial"/>
          <w:sz w:val="17"/>
          <w:szCs w:val="17"/>
          <w:color w:val="898989"/>
          <w:spacing w:val="-13"/>
          <w:w w:val="19"/>
        </w:rPr>
        <w:t>_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</w:rPr>
        <w:t>cí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grave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actividade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prevención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persecución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delitos,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caso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nbs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ocup</w:t>
      </w:r>
      <w:r>
        <w:rPr>
          <w:rFonts w:ascii="Arial" w:hAnsi="Arial" w:cs="Arial" w:eastAsia="Arial"/>
          <w:sz w:val="17"/>
          <w:szCs w:val="17"/>
          <w:color w:val="050505"/>
          <w:spacing w:val="-11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494949"/>
          <w:spacing w:val="-49"/>
          <w:w w:val="86"/>
        </w:rPr>
        <w:t>J</w:t>
      </w:r>
      <w:r>
        <w:rPr>
          <w:rFonts w:ascii="Arial" w:hAnsi="Arial" w:cs="Arial" w:eastAsia="Arial"/>
          <w:sz w:val="17"/>
          <w:szCs w:val="17"/>
          <w:color w:val="050505"/>
          <w:spacing w:val="-40"/>
          <w:w w:val="113"/>
        </w:rPr>
        <w:t>I</w:t>
      </w:r>
      <w:r>
        <w:rPr>
          <w:rFonts w:ascii="Arial" w:hAnsi="Arial" w:cs="Arial" w:eastAsia="Arial"/>
          <w:sz w:val="17"/>
          <w:szCs w:val="17"/>
          <w:color w:val="646464"/>
          <w:spacing w:val="0"/>
          <w:w w:val="55"/>
        </w:rPr>
        <w:t>)</w:t>
      </w:r>
      <w:r>
        <w:rPr>
          <w:rFonts w:ascii="Arial" w:hAnsi="Arial" w:cs="Arial" w:eastAsia="Arial"/>
          <w:sz w:val="17"/>
          <w:szCs w:val="17"/>
          <w:color w:val="646464"/>
          <w:spacing w:val="-11"/>
          <w:w w:val="54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:pretendece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6"/>
        </w:rPr>
        <w:t>ah</w:t>
      </w:r>
      <w:r>
        <w:rPr>
          <w:rFonts w:ascii="Arial" w:hAnsi="Arial" w:cs="Arial" w:eastAsia="Arial"/>
          <w:sz w:val="17"/>
          <w:szCs w:val="17"/>
          <w:color w:val="050505"/>
          <w:spacing w:val="-28"/>
          <w:w w:val="116"/>
        </w:rPr>
        <w:t>q</w:t>
      </w:r>
      <w:r>
        <w:rPr>
          <w:rFonts w:ascii="Arial" w:hAnsi="Arial" w:cs="Arial" w:eastAsia="Arial"/>
          <w:sz w:val="17"/>
          <w:szCs w:val="17"/>
          <w:color w:val="333333"/>
          <w:spacing w:val="-21"/>
          <w:w w:val="116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6"/>
        </w:rPr>
        <w:t>ra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</w:rPr>
        <w:t>recurrente,</w:t>
      </w:r>
      <w:r>
        <w:rPr>
          <w:rFonts w:ascii="Arial" w:hAnsi="Arial" w:cs="Arial" w:eastAsia="Arial"/>
          <w:sz w:val="17"/>
          <w:szCs w:val="17"/>
          <w:color w:val="050505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hacerse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67" w:lineRule="exact"/>
        <w:ind w:left="4027" w:right="-20"/>
        <w:jc w:val="left"/>
        <w:tabs>
          <w:tab w:pos="4640" w:val="left"/>
          <w:tab w:pos="58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9"/>
          <w:szCs w:val="9"/>
          <w:color w:val="494949"/>
          <w:spacing w:val="0"/>
          <w:w w:val="158"/>
          <w:position w:val="1"/>
        </w:rPr>
        <w:t>'</w:t>
      </w:r>
      <w:r>
        <w:rPr>
          <w:rFonts w:ascii="Arial" w:hAnsi="Arial" w:cs="Arial" w:eastAsia="Arial"/>
          <w:sz w:val="9"/>
          <w:szCs w:val="9"/>
          <w:color w:val="494949"/>
          <w:spacing w:val="25"/>
          <w:w w:val="158"/>
          <w:position w:val="1"/>
        </w:rPr>
        <w:t> </w:t>
      </w:r>
      <w:r>
        <w:rPr>
          <w:rFonts w:ascii="Arial" w:hAnsi="Arial" w:cs="Arial" w:eastAsia="Arial"/>
          <w:sz w:val="5"/>
          <w:szCs w:val="5"/>
          <w:color w:val="050505"/>
          <w:spacing w:val="0"/>
          <w:w w:val="100"/>
          <w:position w:val="1"/>
        </w:rPr>
        <w:t>.</w:t>
      </w:r>
      <w:r>
        <w:rPr>
          <w:rFonts w:ascii="Arial" w:hAnsi="Arial" w:cs="Arial" w:eastAsia="Arial"/>
          <w:sz w:val="5"/>
          <w:szCs w:val="5"/>
          <w:color w:val="050505"/>
          <w:spacing w:val="0"/>
          <w:w w:val="100"/>
          <w:position w:val="1"/>
        </w:rPr>
        <w:t>      </w:t>
      </w:r>
      <w:r>
        <w:rPr>
          <w:rFonts w:ascii="Arial" w:hAnsi="Arial" w:cs="Arial" w:eastAsia="Arial"/>
          <w:sz w:val="5"/>
          <w:szCs w:val="5"/>
          <w:color w:val="050505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4"/>
          <w:szCs w:val="4"/>
          <w:color w:val="050505"/>
          <w:spacing w:val="0"/>
          <w:w w:val="100"/>
          <w:position w:val="1"/>
        </w:rPr>
        <w:t>'</w:t>
      </w:r>
      <w:r>
        <w:rPr>
          <w:rFonts w:ascii="Arial" w:hAnsi="Arial" w:cs="Arial" w:eastAsia="Arial"/>
          <w:sz w:val="4"/>
          <w:szCs w:val="4"/>
          <w:color w:val="050505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4"/>
          <w:szCs w:val="4"/>
          <w:color w:val="050505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4"/>
          <w:szCs w:val="4"/>
          <w:color w:val="050505"/>
          <w:spacing w:val="0"/>
          <w:w w:val="100"/>
          <w:position w:val="1"/>
        </w:rPr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31"/>
          <w:position w:val="1"/>
        </w:rPr>
        <w:t>'</w:t>
      </w:r>
      <w:r>
        <w:rPr>
          <w:rFonts w:ascii="Arial" w:hAnsi="Arial" w:cs="Arial" w:eastAsia="Arial"/>
          <w:sz w:val="15"/>
          <w:szCs w:val="15"/>
          <w:color w:val="494949"/>
          <w:spacing w:val="-24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646464"/>
          <w:spacing w:val="0"/>
          <w:w w:val="41"/>
          <w:position w:val="1"/>
        </w:rPr>
        <w:t>-</w:t>
      </w:r>
      <w:r>
        <w:rPr>
          <w:rFonts w:ascii="Arial" w:hAnsi="Arial" w:cs="Arial" w:eastAsia="Arial"/>
          <w:sz w:val="15"/>
          <w:szCs w:val="15"/>
          <w:color w:val="646464"/>
          <w:spacing w:val="0"/>
          <w:w w:val="41"/>
          <w:position w:val="1"/>
        </w:rPr>
        <w:t>  </w:t>
      </w:r>
      <w:r>
        <w:rPr>
          <w:rFonts w:ascii="Arial" w:hAnsi="Arial" w:cs="Arial" w:eastAsia="Arial"/>
          <w:sz w:val="15"/>
          <w:szCs w:val="15"/>
          <w:color w:val="646464"/>
          <w:spacing w:val="6"/>
          <w:w w:val="41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0"/>
          <w:w w:val="51"/>
          <w:position w:val="1"/>
        </w:rPr>
        <w:t>...</w:t>
      </w:r>
      <w:r>
        <w:rPr>
          <w:rFonts w:ascii="Times New Roman" w:hAnsi="Times New Roman" w:cs="Times New Roman" w:eastAsia="Times New Roman"/>
          <w:sz w:val="11"/>
          <w:szCs w:val="11"/>
          <w:color w:val="494949"/>
          <w:spacing w:val="-3"/>
          <w:w w:val="51"/>
          <w:position w:val="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646464"/>
          <w:spacing w:val="-16"/>
          <w:w w:val="96"/>
          <w:position w:val="1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646464"/>
          <w:spacing w:val="0"/>
          <w:w w:val="152"/>
          <w:position w:val="1"/>
        </w:rPr>
        <w:t>•</w:t>
      </w:r>
      <w:r>
        <w:rPr>
          <w:rFonts w:ascii="Times New Roman" w:hAnsi="Times New Roman" w:cs="Times New Roman" w:eastAsia="Times New Roman"/>
          <w:sz w:val="9"/>
          <w:szCs w:val="9"/>
          <w:color w:val="64646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46464"/>
          <w:spacing w:val="-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98989"/>
          <w:spacing w:val="0"/>
          <w:w w:val="52"/>
          <w:position w:val="1"/>
        </w:rPr>
        <w:t>...</w:t>
      </w:r>
      <w:r>
        <w:rPr>
          <w:rFonts w:ascii="Arial" w:hAnsi="Arial" w:cs="Arial" w:eastAsia="Arial"/>
          <w:sz w:val="11"/>
          <w:szCs w:val="11"/>
          <w:color w:val="777777"/>
          <w:spacing w:val="4"/>
          <w:w w:val="86"/>
          <w:position w:val="1"/>
        </w:rPr>
        <w:t>:</w:t>
      </w:r>
      <w:r>
        <w:rPr>
          <w:rFonts w:ascii="Arial" w:hAnsi="Arial" w:cs="Arial" w:eastAsia="Arial"/>
          <w:sz w:val="11"/>
          <w:szCs w:val="11"/>
          <w:color w:val="494949"/>
          <w:spacing w:val="0"/>
          <w:w w:val="87"/>
          <w:position w:val="1"/>
        </w:rPr>
        <w:t>-</w:t>
      </w:r>
      <w:r>
        <w:rPr>
          <w:rFonts w:ascii="Arial" w:hAnsi="Arial" w:cs="Arial" w:eastAsia="Arial"/>
          <w:sz w:val="11"/>
          <w:szCs w:val="11"/>
          <w:color w:val="494949"/>
          <w:spacing w:val="-14"/>
          <w:w w:val="86"/>
          <w:position w:val="1"/>
        </w:rPr>
        <w:t>'</w:t>
      </w:r>
      <w:r>
        <w:rPr>
          <w:rFonts w:ascii="Arial" w:hAnsi="Arial" w:cs="Arial" w:eastAsia="Arial"/>
          <w:sz w:val="11"/>
          <w:szCs w:val="11"/>
          <w:color w:val="646464"/>
          <w:spacing w:val="0"/>
          <w:w w:val="57"/>
          <w:position w:val="1"/>
        </w:rPr>
        <w:t>:·.'</w:t>
      </w:r>
      <w:r>
        <w:rPr>
          <w:rFonts w:ascii="Arial" w:hAnsi="Arial" w:cs="Arial" w:eastAsia="Arial"/>
          <w:sz w:val="11"/>
          <w:szCs w:val="11"/>
          <w:color w:val="212121"/>
          <w:spacing w:val="-17"/>
          <w:w w:val="32"/>
          <w:position w:val="1"/>
        </w:rPr>
        <w:t>,</w:t>
      </w:r>
      <w:r>
        <w:rPr>
          <w:rFonts w:ascii="Arial" w:hAnsi="Arial" w:cs="Arial" w:eastAsia="Arial"/>
          <w:sz w:val="11"/>
          <w:szCs w:val="11"/>
          <w:color w:val="646464"/>
          <w:spacing w:val="-3"/>
          <w:w w:val="57"/>
          <w:position w:val="1"/>
        </w:rPr>
        <w:t>'</w:t>
      </w:r>
      <w:r>
        <w:rPr>
          <w:rFonts w:ascii="Arial" w:hAnsi="Arial" w:cs="Arial" w:eastAsia="Arial"/>
          <w:sz w:val="11"/>
          <w:szCs w:val="11"/>
          <w:color w:val="212121"/>
          <w:spacing w:val="0"/>
          <w:w w:val="32"/>
          <w:position w:val="1"/>
        </w:rPr>
        <w:t>.:</w:t>
      </w:r>
      <w:r>
        <w:rPr>
          <w:rFonts w:ascii="Arial" w:hAnsi="Arial" w:cs="Arial" w:eastAsia="Arial"/>
          <w:sz w:val="11"/>
          <w:szCs w:val="11"/>
          <w:color w:val="212121"/>
          <w:spacing w:val="0"/>
          <w:w w:val="33"/>
          <w:position w:val="1"/>
        </w:rPr>
        <w:t>-</w:t>
      </w:r>
      <w:r>
        <w:rPr>
          <w:rFonts w:ascii="Arial" w:hAnsi="Arial" w:cs="Arial" w:eastAsia="Arial"/>
          <w:sz w:val="11"/>
          <w:szCs w:val="11"/>
          <w:color w:val="212121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1"/>
          <w:szCs w:val="11"/>
          <w:color w:val="212121"/>
          <w:spacing w:val="-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0"/>
          <w:w w:val="26"/>
          <w:position w:val="1"/>
        </w:rPr>
        <w:t>_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0"/>
          <w:w w:val="26"/>
          <w:position w:val="1"/>
        </w:rPr>
        <w:t>     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2"/>
          <w:w w:val="26"/>
          <w:position w:val="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86"/>
          <w:position w:val="1"/>
        </w:rPr>
        <w:t>;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32"/>
          <w:w w:val="186"/>
          <w:position w:val="1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212121"/>
          <w:spacing w:val="0"/>
          <w:w w:val="56"/>
          <w:position w:val="1"/>
        </w:rPr>
        <w:t>_-</w:t>
      </w:r>
      <w:r>
        <w:rPr>
          <w:rFonts w:ascii="Times New Roman" w:hAnsi="Times New Roman" w:cs="Times New Roman" w:eastAsia="Times New Roman"/>
          <w:sz w:val="3"/>
          <w:szCs w:val="3"/>
          <w:color w:val="212121"/>
          <w:spacing w:val="-3"/>
          <w:w w:val="56"/>
          <w:position w:val="1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212121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3"/>
          <w:szCs w:val="3"/>
          <w:color w:val="212121"/>
          <w:spacing w:val="0"/>
          <w:w w:val="100"/>
          <w:position w:val="1"/>
        </w:rPr>
      </w:r>
      <w:r>
        <w:rPr>
          <w:rFonts w:ascii="Arial" w:hAnsi="Arial" w:cs="Arial" w:eastAsia="Arial"/>
          <w:sz w:val="9"/>
          <w:szCs w:val="9"/>
          <w:color w:val="898989"/>
          <w:spacing w:val="0"/>
          <w:w w:val="56"/>
          <w:position w:val="1"/>
        </w:rPr>
        <w:t>·.</w:t>
      </w:r>
      <w:r>
        <w:rPr>
          <w:rFonts w:ascii="Arial" w:hAnsi="Arial" w:cs="Arial" w:eastAsia="Arial"/>
          <w:sz w:val="9"/>
          <w:szCs w:val="9"/>
          <w:color w:val="898989"/>
          <w:spacing w:val="0"/>
          <w:w w:val="56"/>
          <w:position w:val="1"/>
        </w:rPr>
        <w:t>-</w:t>
      </w:r>
      <w:r>
        <w:rPr>
          <w:rFonts w:ascii="Arial" w:hAnsi="Arial" w:cs="Arial" w:eastAsia="Arial"/>
          <w:sz w:val="9"/>
          <w:szCs w:val="9"/>
          <w:color w:val="898989"/>
          <w:spacing w:val="0"/>
          <w:w w:val="56"/>
          <w:position w:val="1"/>
        </w:rPr>
        <w:t>        </w:t>
      </w:r>
      <w:r>
        <w:rPr>
          <w:rFonts w:ascii="Arial" w:hAnsi="Arial" w:cs="Arial" w:eastAsia="Arial"/>
          <w:sz w:val="9"/>
          <w:szCs w:val="9"/>
          <w:color w:val="898989"/>
          <w:spacing w:val="3"/>
          <w:w w:val="56"/>
          <w:position w:val="1"/>
        </w:rPr>
        <w:t> </w:t>
      </w:r>
      <w:r>
        <w:rPr>
          <w:rFonts w:ascii="Arial" w:hAnsi="Arial" w:cs="Arial" w:eastAsia="Arial"/>
          <w:sz w:val="5"/>
          <w:szCs w:val="5"/>
          <w:color w:val="898989"/>
          <w:spacing w:val="0"/>
          <w:w w:val="190"/>
          <w:position w:val="1"/>
        </w:rPr>
        <w:t>'</w:t>
      </w:r>
      <w:r>
        <w:rPr>
          <w:rFonts w:ascii="Arial" w:hAnsi="Arial" w:cs="Arial" w:eastAsia="Arial"/>
          <w:sz w:val="5"/>
          <w:szCs w:val="5"/>
          <w:color w:val="898989"/>
          <w:spacing w:val="0"/>
          <w:w w:val="190"/>
          <w:position w:val="1"/>
        </w:rPr>
        <w:t>   </w:t>
      </w:r>
      <w:r>
        <w:rPr>
          <w:rFonts w:ascii="Arial" w:hAnsi="Arial" w:cs="Arial" w:eastAsia="Arial"/>
          <w:sz w:val="5"/>
          <w:szCs w:val="5"/>
          <w:color w:val="898989"/>
          <w:spacing w:val="6"/>
          <w:w w:val="19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898989"/>
          <w:spacing w:val="0"/>
          <w:w w:val="62"/>
          <w:position w:val="1"/>
        </w:rPr>
        <w:t>..</w:t>
      </w:r>
      <w:r>
        <w:rPr>
          <w:rFonts w:ascii="Arial" w:hAnsi="Arial" w:cs="Arial" w:eastAsia="Arial"/>
          <w:sz w:val="14"/>
          <w:szCs w:val="14"/>
          <w:color w:val="898989"/>
          <w:spacing w:val="-26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646464"/>
          <w:spacing w:val="-11"/>
          <w:w w:val="33"/>
          <w:position w:val="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4"/>
          <w:w w:val="55"/>
          <w:position w:val="1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646464"/>
          <w:spacing w:val="0"/>
          <w:w w:val="59"/>
          <w:position w:val="1"/>
        </w:rPr>
        <w:t>-·</w:t>
      </w:r>
      <w:r>
        <w:rPr>
          <w:rFonts w:ascii="Times New Roman" w:hAnsi="Times New Roman" w:cs="Times New Roman" w:eastAsia="Times New Roman"/>
          <w:sz w:val="17"/>
          <w:szCs w:val="17"/>
          <w:color w:val="646464"/>
          <w:spacing w:val="-3"/>
          <w:w w:val="59"/>
          <w:position w:val="1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494949"/>
          <w:spacing w:val="0"/>
          <w:w w:val="33"/>
          <w:position w:val="1"/>
        </w:rPr>
        <w:t>:'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56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llegar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1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reservada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dejarí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eri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Jnmtnent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494949"/>
          <w:spacing w:val="-22"/>
          <w:w w:val="111"/>
        </w:rPr>
        <w:t>'</w:t>
      </w:r>
      <w:r>
        <w:rPr>
          <w:rFonts w:ascii="Arial" w:hAnsi="Arial" w:cs="Arial" w:eastAsia="Arial"/>
          <w:sz w:val="17"/>
          <w:szCs w:val="17"/>
          <w:color w:val="777777"/>
          <w:spacing w:val="-6"/>
          <w:w w:val="83"/>
        </w:rPr>
        <w:t>: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14"/>
        </w:rPr>
        <w:t>e</w:t>
      </w:r>
      <w:r>
        <w:rPr>
          <w:rFonts w:ascii="Arial" w:hAnsi="Arial" w:cs="Arial" w:eastAsia="Arial"/>
          <w:sz w:val="17"/>
          <w:szCs w:val="17"/>
          <w:color w:val="646464"/>
          <w:spacing w:val="-20"/>
          <w:w w:val="168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riesgo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proporcionar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3" w:after="0" w:line="240" w:lineRule="auto"/>
        <w:ind w:left="5" w:right="-20"/>
        <w:jc w:val="left"/>
        <w:tabs>
          <w:tab w:pos="512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relativ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personal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operativ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citad</w:t>
      </w:r>
      <w:r>
        <w:rPr>
          <w:rFonts w:ascii="Arial" w:hAnsi="Arial" w:cs="Arial" w:eastAsia="Arial"/>
          <w:sz w:val="17"/>
          <w:szCs w:val="17"/>
          <w:color w:val="494949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494949"/>
          <w:spacing w:val="0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494949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94949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494949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bnidad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50505"/>
          <w:spacing w:val="-68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¡;;jalizad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Combat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al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3" w:after="0" w:line="173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Secuestr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Fiscalí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General,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í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mismo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no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1"/>
          <w:position w:val="-2"/>
        </w:rPr>
        <w:t>deti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  <w:position w:val="-2"/>
        </w:rPr>
        <w:t>p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106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31"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212121"/>
          <w:spacing w:val="-2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30"/>
          <w:position w:val="-2"/>
        </w:rPr>
        <w:t>}</w:t>
      </w:r>
      <w:r>
        <w:rPr>
          <w:rFonts w:ascii="Arial" w:hAnsi="Arial" w:cs="Arial" w:eastAsia="Arial"/>
          <w:sz w:val="17"/>
          <w:szCs w:val="17"/>
          <w:color w:val="212121"/>
          <w:spacing w:val="-3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898989"/>
          <w:spacing w:val="-8"/>
          <w:w w:val="168"/>
          <w:position w:val="-2"/>
        </w:rPr>
        <w:t>: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7"/>
          <w:position w:val="-2"/>
        </w:rPr>
        <w:t>d.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88"/>
          <w:position w:val="-2"/>
        </w:rPr>
        <w:t>e</w:t>
      </w:r>
      <w:r>
        <w:rPr>
          <w:rFonts w:ascii="Arial" w:hAnsi="Arial" w:cs="Arial" w:eastAsia="Arial"/>
          <w:sz w:val="17"/>
          <w:szCs w:val="17"/>
          <w:color w:val="212121"/>
          <w:spacing w:val="-1"/>
          <w:w w:val="64"/>
          <w:position w:val="-2"/>
        </w:rPr>
        <w:t>&amp;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78"/>
          <w:position w:val="-2"/>
        </w:rPr>
        <w:t>ap'i</w:t>
      </w:r>
      <w:r>
        <w:rPr>
          <w:rFonts w:ascii="Arial" w:hAnsi="Arial" w:cs="Arial" w:eastAsia="Arial"/>
          <w:sz w:val="17"/>
          <w:szCs w:val="17"/>
          <w:color w:val="050505"/>
          <w:spacing w:val="-13"/>
          <w:w w:val="78"/>
          <w:position w:val="-2"/>
        </w:rPr>
        <w:t>.</w:t>
      </w:r>
      <w:r>
        <w:rPr>
          <w:rFonts w:ascii="Arial" w:hAnsi="Arial" w:cs="Arial" w:eastAsia="Arial"/>
          <w:sz w:val="17"/>
          <w:szCs w:val="17"/>
          <w:color w:val="646464"/>
          <w:spacing w:val="-25"/>
          <w:w w:val="195"/>
          <w:position w:val="-2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-46"/>
          <w:w w:val="125"/>
          <w:position w:val="-2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74"/>
          <w:position w:val="-2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-38"/>
          <w:w w:val="73"/>
          <w:position w:val="-2"/>
        </w:rPr>
        <w:t>: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5"/>
          <w:position w:val="-2"/>
        </w:rPr>
        <w:t>i</w:t>
      </w:r>
      <w:r>
        <w:rPr>
          <w:rFonts w:ascii="Arial" w:hAnsi="Arial" w:cs="Arial" w:eastAsia="Arial"/>
          <w:sz w:val="17"/>
          <w:szCs w:val="17"/>
          <w:color w:val="050505"/>
          <w:spacing w:val="-40"/>
          <w:w w:val="125"/>
          <w:position w:val="-2"/>
        </w:rPr>
        <w:t>)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63"/>
          <w:position w:val="-2"/>
        </w:rPr>
        <w:t>i</w:t>
      </w:r>
      <w:r>
        <w:rPr>
          <w:rFonts w:ascii="Arial" w:hAnsi="Arial" w:cs="Arial" w:eastAsia="Arial"/>
          <w:sz w:val="17"/>
          <w:szCs w:val="17"/>
          <w:color w:val="212121"/>
          <w:spacing w:val="-17"/>
          <w:w w:val="163"/>
          <w:position w:val="-2"/>
        </w:rPr>
        <w:t>b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206"/>
          <w:position w:val="-2"/>
        </w:rPr>
        <w:t>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1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dicha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  <w:position w:val="-2"/>
        </w:rPr>
        <w:t>información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88" w:lineRule="exact"/>
        <w:ind w:left="4032" w:right="-20"/>
        <w:jc w:val="left"/>
        <w:tabs>
          <w:tab w:pos="434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Arial" w:hAnsi="Arial" w:cs="Arial" w:eastAsia="Arial"/>
          <w:sz w:val="12"/>
          <w:szCs w:val="12"/>
          <w:color w:val="898989"/>
          <w:w w:val="29"/>
          <w:position w:val="-1"/>
        </w:rPr>
        <w:t>-</w:t>
      </w:r>
      <w:r>
        <w:rPr>
          <w:rFonts w:ascii="Arial" w:hAnsi="Arial" w:cs="Arial" w:eastAsia="Arial"/>
          <w:sz w:val="12"/>
          <w:szCs w:val="12"/>
          <w:color w:val="898989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12"/>
          <w:szCs w:val="12"/>
          <w:color w:val="494949"/>
          <w:spacing w:val="0"/>
          <w:w w:val="29"/>
          <w:position w:val="-1"/>
        </w:rPr>
        <w:t>-</w:t>
      </w:r>
      <w:r>
        <w:rPr>
          <w:rFonts w:ascii="Arial" w:hAnsi="Arial" w:cs="Arial" w:eastAsia="Arial"/>
          <w:sz w:val="12"/>
          <w:szCs w:val="12"/>
          <w:color w:val="494949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2"/>
          <w:szCs w:val="12"/>
          <w:color w:val="494949"/>
          <w:spacing w:val="0"/>
          <w:w w:val="100"/>
          <w:position w:val="-1"/>
        </w:rPr>
      </w:r>
      <w:r>
        <w:rPr>
          <w:rFonts w:ascii="Arial" w:hAnsi="Arial" w:cs="Arial" w:eastAsia="Arial"/>
          <w:sz w:val="12"/>
          <w:szCs w:val="12"/>
          <w:color w:val="646464"/>
          <w:spacing w:val="-12"/>
          <w:w w:val="118"/>
          <w:position w:val="-1"/>
        </w:rPr>
        <w:t>'</w:t>
      </w:r>
      <w:r>
        <w:rPr>
          <w:rFonts w:ascii="Arial" w:hAnsi="Arial" w:cs="Arial" w:eastAsia="Arial"/>
          <w:sz w:val="12"/>
          <w:szCs w:val="12"/>
          <w:color w:val="898989"/>
          <w:spacing w:val="4"/>
          <w:w w:val="80"/>
          <w:position w:val="-1"/>
        </w:rPr>
        <w:t>·</w:t>
      </w:r>
      <w:r>
        <w:rPr>
          <w:rFonts w:ascii="Arial" w:hAnsi="Arial" w:cs="Arial" w:eastAsia="Arial"/>
          <w:sz w:val="12"/>
          <w:szCs w:val="12"/>
          <w:color w:val="646464"/>
          <w:spacing w:val="0"/>
          <w:w w:val="69"/>
          <w:i/>
          <w:position w:val="-1"/>
        </w:rPr>
        <w:t>:.;</w:t>
      </w:r>
      <w:r>
        <w:rPr>
          <w:rFonts w:ascii="Arial" w:hAnsi="Arial" w:cs="Arial" w:eastAsia="Arial"/>
          <w:sz w:val="12"/>
          <w:szCs w:val="12"/>
          <w:color w:val="646464"/>
          <w:spacing w:val="-11"/>
          <w:w w:val="69"/>
          <w:i/>
          <w:position w:val="-1"/>
        </w:rPr>
        <w:t>F</w:t>
      </w:r>
      <w:r>
        <w:rPr>
          <w:rFonts w:ascii="Arial" w:hAnsi="Arial" w:cs="Arial" w:eastAsia="Arial"/>
          <w:sz w:val="12"/>
          <w:szCs w:val="12"/>
          <w:color w:val="494949"/>
          <w:spacing w:val="0"/>
          <w:w w:val="42"/>
          <w:i/>
          <w:position w:val="-1"/>
        </w:rPr>
        <w:t>"'"</w:t>
      </w:r>
      <w:r>
        <w:rPr>
          <w:rFonts w:ascii="Arial" w:hAnsi="Arial" w:cs="Arial" w:eastAsia="Arial"/>
          <w:sz w:val="12"/>
          <w:szCs w:val="12"/>
          <w:color w:val="494949"/>
          <w:spacing w:val="-24"/>
          <w:w w:val="100"/>
          <w:i/>
          <w:position w:val="-1"/>
        </w:rPr>
        <w:t> </w:t>
      </w:r>
      <w:r>
        <w:rPr>
          <w:rFonts w:ascii="Arial" w:hAnsi="Arial" w:cs="Arial" w:eastAsia="Arial"/>
          <w:sz w:val="12"/>
          <w:szCs w:val="12"/>
          <w:color w:val="777777"/>
          <w:spacing w:val="0"/>
          <w:w w:val="66"/>
          <w:i/>
          <w:position w:val="-1"/>
        </w:rPr>
        <w:t>·</w:t>
      </w:r>
      <w:r>
        <w:rPr>
          <w:rFonts w:ascii="Arial" w:hAnsi="Arial" w:cs="Arial" w:eastAsia="Arial"/>
          <w:sz w:val="12"/>
          <w:szCs w:val="12"/>
          <w:color w:val="777777"/>
          <w:spacing w:val="6"/>
          <w:w w:val="66"/>
          <w:i/>
          <w:position w:val="-1"/>
        </w:rPr>
        <w:t> </w:t>
      </w:r>
      <w:r>
        <w:rPr>
          <w:rFonts w:ascii="Arial" w:hAnsi="Arial" w:cs="Arial" w:eastAsia="Arial"/>
          <w:sz w:val="12"/>
          <w:szCs w:val="12"/>
          <w:color w:val="B6B6B6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12"/>
          <w:szCs w:val="12"/>
          <w:color w:val="B6B6B6"/>
          <w:spacing w:val="0"/>
          <w:w w:val="100"/>
          <w:position w:val="-1"/>
        </w:rPr>
        <w:t>    </w:t>
      </w:r>
      <w:r>
        <w:rPr>
          <w:rFonts w:ascii="Arial" w:hAnsi="Arial" w:cs="Arial" w:eastAsia="Arial"/>
          <w:sz w:val="12"/>
          <w:szCs w:val="12"/>
          <w:color w:val="B6B6B6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A0A0A0"/>
          <w:spacing w:val="0"/>
          <w:w w:val="59"/>
          <w:position w:val="-1"/>
        </w:rPr>
        <w:t>.</w:t>
      </w:r>
      <w:r>
        <w:rPr>
          <w:rFonts w:ascii="Arial" w:hAnsi="Arial" w:cs="Arial" w:eastAsia="Arial"/>
          <w:sz w:val="13"/>
          <w:szCs w:val="13"/>
          <w:color w:val="A0A0A0"/>
          <w:spacing w:val="-4"/>
          <w:w w:val="60"/>
          <w:position w:val="-1"/>
        </w:rPr>
        <w:t>-</w:t>
      </w:r>
      <w:r>
        <w:rPr>
          <w:rFonts w:ascii="Arial" w:hAnsi="Arial" w:cs="Arial" w:eastAsia="Arial"/>
          <w:sz w:val="13"/>
          <w:szCs w:val="13"/>
          <w:color w:val="898989"/>
          <w:spacing w:val="-4"/>
          <w:w w:val="61"/>
          <w:position w:val="-1"/>
        </w:rPr>
      </w:r>
      <w:r>
        <w:rPr>
          <w:rFonts w:ascii="Arial" w:hAnsi="Arial" w:cs="Arial" w:eastAsia="Arial"/>
          <w:sz w:val="13"/>
          <w:szCs w:val="13"/>
          <w:color w:val="898989"/>
          <w:spacing w:val="0"/>
          <w:w w:val="61"/>
          <w:shadow/>
          <w:position w:val="-1"/>
        </w:rPr>
        <w:t>·</w:t>
      </w:r>
      <w:r>
        <w:rPr>
          <w:rFonts w:ascii="Arial" w:hAnsi="Arial" w:cs="Arial" w:eastAsia="Arial"/>
          <w:sz w:val="13"/>
          <w:szCs w:val="13"/>
          <w:color w:val="898989"/>
          <w:spacing w:val="0"/>
          <w:w w:val="61"/>
          <w:shadow/>
          <w:position w:val="-1"/>
        </w:rPr>
      </w:r>
      <w:r>
        <w:rPr>
          <w:rFonts w:ascii="Arial" w:hAnsi="Arial" w:cs="Arial" w:eastAsia="Arial"/>
          <w:sz w:val="13"/>
          <w:szCs w:val="13"/>
          <w:color w:val="898989"/>
          <w:spacing w:val="0"/>
          <w:w w:val="61"/>
          <w:position w:val="-1"/>
        </w:rPr>
      </w:r>
      <w:r>
        <w:rPr>
          <w:rFonts w:ascii="Arial" w:hAnsi="Arial" w:cs="Arial" w:eastAsia="Arial"/>
          <w:sz w:val="13"/>
          <w:szCs w:val="13"/>
          <w:color w:val="898989"/>
          <w:spacing w:val="-57"/>
          <w:w w:val="61"/>
          <w:position w:val="-1"/>
        </w:rPr>
        <w:t>1</w:t>
      </w:r>
      <w:r>
        <w:rPr>
          <w:rFonts w:ascii="Arial" w:hAnsi="Arial" w:cs="Arial" w:eastAsia="Arial"/>
          <w:sz w:val="13"/>
          <w:szCs w:val="13"/>
          <w:color w:val="A0A0A0"/>
          <w:spacing w:val="0"/>
          <w:w w:val="60"/>
          <w:position w:val="-1"/>
        </w:rPr>
        <w:t>-</w:t>
      </w:r>
      <w:r>
        <w:rPr>
          <w:rFonts w:ascii="Arial" w:hAnsi="Arial" w:cs="Arial" w:eastAsia="Arial"/>
          <w:sz w:val="13"/>
          <w:szCs w:val="13"/>
          <w:color w:val="A0A0A0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898989"/>
          <w:spacing w:val="-29"/>
          <w:w w:val="60"/>
          <w:position w:val="-1"/>
        </w:rPr>
        <w:t>A</w:t>
      </w:r>
      <w:r>
        <w:rPr>
          <w:rFonts w:ascii="Arial" w:hAnsi="Arial" w:cs="Arial" w:eastAsia="Arial"/>
          <w:sz w:val="13"/>
          <w:szCs w:val="13"/>
          <w:color w:val="646464"/>
          <w:spacing w:val="-22"/>
          <w:w w:val="109"/>
          <w:position w:val="-1"/>
        </w:rPr>
        <w:t>:</w:t>
      </w:r>
      <w:r>
        <w:rPr>
          <w:rFonts w:ascii="Arial" w:hAnsi="Arial" w:cs="Arial" w:eastAsia="Arial"/>
          <w:sz w:val="13"/>
          <w:szCs w:val="13"/>
          <w:color w:val="898989"/>
          <w:spacing w:val="0"/>
          <w:w w:val="79"/>
          <w:position w:val="-1"/>
        </w:rPr>
        <w:t>S</w:t>
      </w:r>
      <w:r>
        <w:rPr>
          <w:rFonts w:ascii="Arial" w:hAnsi="Arial" w:cs="Arial" w:eastAsia="Arial"/>
          <w:sz w:val="13"/>
          <w:szCs w:val="13"/>
          <w:color w:val="898989"/>
          <w:spacing w:val="0"/>
          <w:w w:val="80"/>
          <w:position w:val="-1"/>
        </w:rPr>
        <w:t>•</w:t>
      </w:r>
      <w:r>
        <w:rPr>
          <w:rFonts w:ascii="Arial" w:hAnsi="Arial" w:cs="Arial" w:eastAsia="Arial"/>
          <w:sz w:val="13"/>
          <w:szCs w:val="13"/>
          <w:color w:val="898989"/>
          <w:spacing w:val="-2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48"/>
          <w:position w:val="-1"/>
        </w:rPr>
        <w:t>,•--:?c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-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48"/>
          <w:position w:val="-1"/>
        </w:rPr>
        <w:t>·i":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-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48"/>
          <w:position w:val="-1"/>
        </w:rPr>
        <w:t>_-:::-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48"/>
          <w:position w:val="-1"/>
        </w:rPr>
        <w:t>   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1"/>
          <w:w w:val="48"/>
          <w:position w:val="-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49"/>
          <w:position w:val="-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-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48"/>
          <w:position w:val="-1"/>
        </w:rPr>
        <w:t>_1: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-10"/>
          <w:w w:val="48"/>
          <w:position w:val="-1"/>
        </w:rPr>
        <w:t>:</w:t>
      </w:r>
      <w:r>
        <w:rPr>
          <w:rFonts w:ascii="Times New Roman" w:hAnsi="Times New Roman" w:cs="Times New Roman" w:eastAsia="Times New Roman"/>
          <w:sz w:val="11"/>
          <w:szCs w:val="11"/>
          <w:color w:val="777777"/>
          <w:spacing w:val="-34"/>
          <w:w w:val="119"/>
          <w:position w:val="-1"/>
        </w:rPr>
        <w:t>:</w:t>
      </w:r>
      <w:r>
        <w:rPr>
          <w:rFonts w:ascii="Times New Roman" w:hAnsi="Times New Roman" w:cs="Times New Roman" w:eastAsia="Times New Roman"/>
          <w:sz w:val="11"/>
          <w:szCs w:val="11"/>
          <w:color w:val="777777"/>
          <w:spacing w:val="0"/>
          <w:w w:val="101"/>
          <w:position w:val="-1"/>
        </w:rPr>
        <w:t>.f-</w:t>
      </w:r>
      <w:r>
        <w:rPr>
          <w:rFonts w:ascii="Times New Roman" w:hAnsi="Times New Roman" w:cs="Times New Roman" w:eastAsia="Times New Roman"/>
          <w:sz w:val="11"/>
          <w:szCs w:val="11"/>
          <w:color w:val="777777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77777"/>
          <w:spacing w:val="0"/>
          <w:w w:val="100"/>
          <w:position w:val="-1"/>
        </w:rPr>
        <w:t>\</w:t>
      </w:r>
      <w:r>
        <w:rPr>
          <w:rFonts w:ascii="Times New Roman" w:hAnsi="Times New Roman" w:cs="Times New Roman" w:eastAsia="Times New Roman"/>
          <w:sz w:val="11"/>
          <w:szCs w:val="11"/>
          <w:color w:val="777777"/>
          <w:spacing w:val="0"/>
          <w:w w:val="101"/>
          <w:position w:val="-1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B6B6B6"/>
          <w:spacing w:val="0"/>
          <w:w w:val="34"/>
          <w:position w:val="-1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B6B6B6"/>
          <w:spacing w:val="-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77777"/>
          <w:spacing w:val="0"/>
          <w:w w:val="120"/>
          <w:position w:val="-1"/>
        </w:rPr>
        <w:t>í</w:t>
      </w:r>
      <w:r>
        <w:rPr>
          <w:rFonts w:ascii="Times New Roman" w:hAnsi="Times New Roman" w:cs="Times New Roman" w:eastAsia="Times New Roman"/>
          <w:sz w:val="11"/>
          <w:szCs w:val="11"/>
          <w:color w:val="777777"/>
          <w:spacing w:val="-8"/>
          <w:w w:val="120"/>
          <w:position w:val="-1"/>
        </w:rPr>
        <w:t>;</w:t>
      </w:r>
      <w:r>
        <w:rPr>
          <w:rFonts w:ascii="Times New Roman" w:hAnsi="Times New Roman" w:cs="Times New Roman" w:eastAsia="Times New Roman"/>
          <w:sz w:val="11"/>
          <w:szCs w:val="11"/>
          <w:color w:val="333333"/>
          <w:spacing w:val="-10"/>
          <w:w w:val="161"/>
          <w:position w:val="-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646464"/>
          <w:spacing w:val="-13"/>
          <w:w w:val="132"/>
          <w:position w:val="-1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A0A0A0"/>
          <w:spacing w:val="2"/>
          <w:w w:val="35"/>
          <w:position w:val="-1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646464"/>
          <w:spacing w:val="0"/>
          <w:w w:val="109"/>
          <w:position w:val="-1"/>
        </w:rPr>
        <w:t>("'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00" w:h="15360"/>
          <w:pgMar w:top="140" w:bottom="280" w:left="220" w:right="580"/>
          <w:cols w:num="2" w:equalWidth="0">
            <w:col w:w="1727" w:space="1177"/>
            <w:col w:w="8396"/>
          </w:cols>
        </w:sectPr>
      </w:pPr>
      <w:rPr/>
    </w:p>
    <w:p>
      <w:pPr>
        <w:spacing w:before="0" w:after="0" w:line="170" w:lineRule="exact"/>
        <w:ind w:left="2909" w:right="-6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430.11264pt;margin-top:.886123pt;width:2.94pt;height:.1pt;mso-position-horizontal-relative:page;mso-position-vertical-relative:paragraph;z-index:-4741" coordorigin="8602,18" coordsize="59,2">
            <v:shape style="position:absolute;left:8602;top:18;width:59;height:2" coordorigin="8602,18" coordsize="59,0" path="m8602,18l8661,18e" filled="f" stroked="t" strokeweight=".24pt" strokecolor="#767676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constituy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</w:rPr>
        <w:t>atribut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personalidad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pué</w:t>
      </w:r>
      <w:r>
        <w:rPr>
          <w:rFonts w:ascii="Arial" w:hAnsi="Arial" w:cs="Arial" w:eastAsia="Arial"/>
          <w:sz w:val="17"/>
          <w:szCs w:val="17"/>
          <w:color w:val="050505"/>
          <w:spacing w:val="-17"/>
          <w:w w:val="106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-130"/>
          <w:w w:val="135"/>
        </w:rPr>
        <w:t>p</w:t>
      </w:r>
      <w:r>
        <w:rPr>
          <w:rFonts w:ascii="Arial" w:hAnsi="Arial" w:cs="Arial" w:eastAsia="Arial"/>
          <w:sz w:val="17"/>
          <w:szCs w:val="17"/>
          <w:color w:val="646464"/>
          <w:spacing w:val="0"/>
          <w:w w:val="40"/>
        </w:rPr>
        <w:t>i.&lt;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70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5"/>
        </w:rPr>
        <w:t>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3"/>
          <w:w w:val="13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5"/>
        </w:rPr>
        <w:t>ibl</w:t>
      </w:r>
      <w:r>
        <w:rPr>
          <w:rFonts w:ascii="Arial" w:hAnsi="Arial" w:cs="Arial" w:eastAsia="Arial"/>
          <w:sz w:val="17"/>
          <w:szCs w:val="17"/>
          <w:color w:val="050505"/>
          <w:spacing w:val="-19"/>
          <w:w w:val="135"/>
        </w:rPr>
        <w:t>e</w:t>
      </w:r>
      <w:r>
        <w:rPr>
          <w:rFonts w:ascii="Arial" w:hAnsi="Arial" w:cs="Arial" w:eastAsia="Arial"/>
          <w:sz w:val="17"/>
          <w:szCs w:val="17"/>
          <w:color w:val="494949"/>
          <w:spacing w:val="0"/>
          <w:w w:val="65"/>
        </w:rPr>
        <w:t>,</w:t>
      </w:r>
      <w:r>
        <w:rPr>
          <w:rFonts w:ascii="Arial" w:hAnsi="Arial" w:cs="Arial" w:eastAsia="Arial"/>
          <w:sz w:val="17"/>
          <w:szCs w:val="17"/>
          <w:color w:val="494949"/>
          <w:spacing w:val="9"/>
          <w:w w:val="65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9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-16"/>
          <w:w w:val="119"/>
        </w:rPr>
        <w:t>e</w:t>
      </w:r>
      <w:r>
        <w:rPr>
          <w:rFonts w:ascii="Arial" w:hAnsi="Arial" w:cs="Arial" w:eastAsia="Arial"/>
          <w:sz w:val="17"/>
          <w:szCs w:val="17"/>
          <w:color w:val="212121"/>
          <w:spacing w:val="6"/>
          <w:w w:val="223"/>
        </w:rPr>
        <w:t>'</w:t>
      </w:r>
      <w:r>
        <w:rPr>
          <w:rFonts w:ascii="Arial" w:hAnsi="Arial" w:cs="Arial" w:eastAsia="Arial"/>
          <w:sz w:val="17"/>
          <w:szCs w:val="17"/>
          <w:color w:val="494949"/>
          <w:spacing w:val="-20"/>
          <w:w w:val="168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protecció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expresa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</w:rPr>
        <w:t>Ley,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00" w:h="15360"/>
          <w:pgMar w:top="140" w:bottom="280" w:left="220" w:right="580"/>
          <w:cols w:num="2" w:equalWidth="0">
            <w:col w:w="7449" w:space="134"/>
            <w:col w:w="3717"/>
          </w:cols>
        </w:sectPr>
      </w:pPr>
      <w:rPr/>
    </w:p>
    <w:p>
      <w:pPr>
        <w:spacing w:before="38" w:after="0" w:line="291" w:lineRule="auto"/>
        <w:ind w:left="2900" w:right="77" w:firstLine="1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86.400002pt;margin-top:618.23999pt;width:504.959991pt;height:143.039993pt;mso-position-horizontal-relative:page;mso-position-vertical-relative:page;z-index:-4750" type="#_x0000_t75">
            <v:imagedata r:id="rId329" o:title=""/>
          </v:shape>
        </w:pict>
      </w:r>
      <w:r>
        <w:rPr/>
        <w:pict>
          <v:shape style="position:absolute;margin-left:549.119995pt;margin-top:7.679981pt;width:43.200001pt;height:42.240002pt;mso-position-horizontal-relative:page;mso-position-vertical-relative:page;z-index:-4748" type="#_x0000_t75">
            <v:imagedata r:id="rId330" o:title=""/>
          </v:shape>
        </w:pict>
      </w:r>
      <w:r>
        <w:rPr/>
        <w:pict>
          <v:group style="position:absolute;margin-left:585.212158pt;margin-top:260.784302pt;width:.1pt;height:39.23727pt;mso-position-horizontal-relative:page;mso-position-vertical-relative:page;z-index:-4743" coordorigin="11704,5216" coordsize="2,785">
            <v:shape style="position:absolute;left:11704;top:5216;width:2;height:785" coordorigin="11704,5216" coordsize="0,785" path="m11704,6000l11704,5216e" filled="f" stroked="t" strokeweight=".955448pt" strokecolor="#232323">
              <v:path arrowok="t"/>
            </v:shape>
          </v:group>
          <w10:wrap type="none"/>
        </w:pict>
      </w:r>
      <w:r>
        <w:rPr/>
        <w:pict>
          <v:group style="position:absolute;margin-left:585.68988pt;margin-top:476.589294pt;width:.1pt;height:96.179162pt;mso-position-horizontal-relative:page;mso-position-vertical-relative:page;z-index:-4742" coordorigin="11714,9532" coordsize="2,1924">
            <v:shape style="position:absolute;left:11714;top:9532;width:2;height:1924" coordorigin="11714,9532" coordsize="0,1924" path="m11714,11455l11714,9532e" filled="f" stroked="t" strokeweight=".955448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conform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disposiciones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trasuntas,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mi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md</w:t>
      </w:r>
      <w:r>
        <w:rPr>
          <w:rFonts w:ascii="Arial" w:hAnsi="Arial" w:cs="Arial" w:eastAsia="Arial"/>
          <w:sz w:val="17"/>
          <w:szCs w:val="17"/>
          <w:color w:val="050505"/>
          <w:spacing w:val="-20"/>
          <w:w w:val="100"/>
        </w:rPr>
        <w:t>\</w:t>
      </w:r>
      <w:r>
        <w:rPr>
          <w:rFonts w:ascii="Arial" w:hAnsi="Arial" w:cs="Arial" w:eastAsia="Arial"/>
          <w:sz w:val="17"/>
          <w:szCs w:val="17"/>
          <w:color w:val="646464"/>
          <w:spacing w:val="8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646464"/>
          <w:spacing w:val="0"/>
          <w:w w:val="100"/>
        </w:rPr>
        <w:t>'</w:t>
      </w:r>
      <w:r>
        <w:rPr>
          <w:rFonts w:ascii="Arial" w:hAnsi="Arial" w:cs="Arial" w:eastAsia="Arial"/>
          <w:sz w:val="17"/>
          <w:szCs w:val="17"/>
          <w:color w:val="646464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646464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98989"/>
          <w:spacing w:val="-16"/>
          <w:w w:val="83"/>
        </w:rPr>
        <w:t>'</w:t>
      </w:r>
      <w:r>
        <w:rPr>
          <w:rFonts w:ascii="Arial" w:hAnsi="Arial" w:cs="Arial" w:eastAsia="Arial"/>
          <w:sz w:val="17"/>
          <w:szCs w:val="17"/>
          <w:color w:val="646464"/>
          <w:spacing w:val="-15"/>
          <w:w w:val="83"/>
        </w:rPr>
        <w:t>:</w:t>
      </w:r>
      <w:r>
        <w:rPr>
          <w:rFonts w:ascii="Arial" w:hAnsi="Arial" w:cs="Arial" w:eastAsia="Arial"/>
          <w:sz w:val="17"/>
          <w:szCs w:val="17"/>
          <w:color w:val="333333"/>
          <w:spacing w:val="0"/>
          <w:w w:val="252"/>
        </w:rPr>
        <w:t>\</w:t>
      </w:r>
      <w:r>
        <w:rPr>
          <w:rFonts w:ascii="Arial" w:hAnsi="Arial" w:cs="Arial" w:eastAsia="Arial"/>
          <w:sz w:val="17"/>
          <w:szCs w:val="17"/>
          <w:color w:val="333333"/>
          <w:spacing w:val="-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¡n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dat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personal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establecid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bajo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calidad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propia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legislación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civil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uso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encuentr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condicionado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expresión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volunta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6"/>
        </w:rPr>
        <w:t>titula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6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deberá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121"/>
          <w:spacing w:val="-1"/>
          <w:w w:val="100"/>
        </w:rPr>
        <w:t>?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er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libre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expresa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informada,</w:t>
      </w:r>
      <w:r>
        <w:rPr>
          <w:rFonts w:ascii="Arial" w:hAnsi="Arial" w:cs="Arial" w:eastAsia="Arial"/>
          <w:sz w:val="17"/>
          <w:szCs w:val="17"/>
          <w:color w:val="050505"/>
          <w:spacing w:val="-22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sin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existi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hasta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momento,</w:t>
      </w:r>
      <w:r>
        <w:rPr>
          <w:rFonts w:ascii="Arial" w:hAnsi="Arial" w:cs="Arial" w:eastAsia="Arial"/>
          <w:sz w:val="17"/>
          <w:szCs w:val="17"/>
          <w:color w:val="050505"/>
          <w:spacing w:val="-15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manifestació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libr</w:t>
      </w:r>
      <w:r>
        <w:rPr>
          <w:rFonts w:ascii="Arial" w:hAnsi="Arial" w:cs="Arial" w:eastAsia="Arial"/>
          <w:sz w:val="17"/>
          <w:szCs w:val="17"/>
          <w:color w:val="050505"/>
          <w:spacing w:val="-12"/>
          <w:w w:val="113"/>
        </w:rPr>
        <w:t>e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85"/>
        </w:rPr>
        <w:t>,</w:t>
      </w:r>
      <w:r>
        <w:rPr>
          <w:rFonts w:ascii="Arial" w:hAnsi="Arial" w:cs="Arial" w:eastAsia="Arial"/>
          <w:sz w:val="17"/>
          <w:szCs w:val="17"/>
          <w:color w:val="212121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1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91"/>
        </w:rPr>
        <w:t>x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91"/>
        </w:rPr>
        <w:t>'!r.</w:t>
      </w:r>
      <w:r>
        <w:rPr>
          <w:rFonts w:ascii="Arial" w:hAnsi="Arial" w:cs="Arial" w:eastAsia="Arial"/>
          <w:sz w:val="17"/>
          <w:szCs w:val="17"/>
          <w:color w:val="212121"/>
          <w:spacing w:val="-11"/>
          <w:w w:val="91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1"/>
        </w:rPr>
        <w:t>esa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informada,</w:t>
      </w:r>
      <w:r>
        <w:rPr>
          <w:rFonts w:ascii="Arial" w:hAnsi="Arial" w:cs="Arial" w:eastAsia="Arial"/>
          <w:sz w:val="17"/>
          <w:szCs w:val="17"/>
          <w:color w:val="050505"/>
          <w:spacing w:val="-18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titulare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derecho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protegido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ministración,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darse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</w:rPr>
        <w:t>serí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46464"/>
          <w:spacing w:val="0"/>
          <w:w w:val="55"/>
        </w:rPr>
        <w:t>.</w:t>
      </w:r>
      <w:r>
        <w:rPr>
          <w:rFonts w:ascii="Arial" w:hAnsi="Arial" w:cs="Arial" w:eastAsia="Arial"/>
          <w:sz w:val="17"/>
          <w:szCs w:val="17"/>
          <w:color w:val="646464"/>
          <w:spacing w:val="14"/>
          <w:w w:val="5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franc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violación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normatividad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aplicable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consiguient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responsabilidad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correspondient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obligad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333333"/>
          <w:spacing w:val="0"/>
          <w:w w:val="168"/>
        </w:rPr>
        <w:t>.</w:t>
      </w:r>
      <w:r>
        <w:rPr>
          <w:rFonts w:ascii="Arial" w:hAnsi="Arial" w:cs="Arial" w:eastAsia="Arial"/>
          <w:sz w:val="17"/>
          <w:szCs w:val="17"/>
          <w:color w:val="33333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Máxime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conform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tesi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jurisprudencia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!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ante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invocada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nos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sefí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cuant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protecció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16" w:lineRule="exact"/>
        <w:ind w:left="291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persona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existe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normas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pr()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gen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  <w:position w:val="1"/>
        </w:rPr>
        <w:t>recho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17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89"/>
          <w:position w:val="1"/>
        </w:rPr>
        <w:t>v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9"/>
          <w:position w:val="1"/>
        </w:rPr>
        <w:t>id;;t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89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30"/>
          <w:position w:val="1"/>
        </w:rPr>
        <w:t>H</w:t>
      </w:r>
      <w:r>
        <w:rPr>
          <w:rFonts w:ascii="Arial" w:hAnsi="Arial" w:cs="Arial" w:eastAsia="Arial"/>
          <w:sz w:val="17"/>
          <w:szCs w:val="17"/>
          <w:color w:val="212121"/>
          <w:spacing w:val="-2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050505"/>
          <w:spacing w:val="0"/>
          <w:w w:val="79"/>
          <w:position w:val="1"/>
        </w:rPr>
        <w:t>a</w:t>
      </w:r>
      <w:r>
        <w:rPr>
          <w:rFonts w:ascii="Times New Roman" w:hAnsi="Times New Roman" w:cs="Times New Roman" w:eastAsia="Times New Roman"/>
          <w:sz w:val="25"/>
          <w:szCs w:val="25"/>
          <w:color w:val="050505"/>
          <w:spacing w:val="10"/>
          <w:w w:val="79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  <w:position w:val="1"/>
        </w:rPr>
        <w:t>privacidad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9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  <w:position w:val="1"/>
        </w:rPr>
        <w:t>gobernados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  <w:position w:val="1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9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  <w:position w:val="1"/>
        </w:rPr>
        <w:t>como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1" w:after="0" w:line="252" w:lineRule="auto"/>
        <w:ind w:left="2909" w:right="497" w:firstLine="-5"/>
        <w:jc w:val="left"/>
        <w:tabs>
          <w:tab w:pos="7740" w:val="left"/>
          <w:tab w:pos="824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son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caso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per</w:t>
      </w:r>
      <w:r>
        <w:rPr>
          <w:rFonts w:ascii="Arial" w:hAnsi="Arial" w:cs="Arial" w:eastAsia="Arial"/>
          <w:sz w:val="17"/>
          <w:szCs w:val="17"/>
          <w:color w:val="050505"/>
          <w:spacing w:val="-24"/>
          <w:w w:val="105"/>
        </w:rPr>
        <w:t>s</w:t>
      </w:r>
      <w:r>
        <w:rPr>
          <w:rFonts w:ascii="Arial" w:hAnsi="Arial" w:cs="Arial" w:eastAsia="Arial"/>
          <w:sz w:val="17"/>
          <w:szCs w:val="17"/>
          <w:color w:val="646464"/>
          <w:spacing w:val="-16"/>
          <w:w w:val="83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0"/>
        </w:rPr>
        <w:t>iln</w:t>
      </w:r>
      <w:r>
        <w:rPr>
          <w:rFonts w:ascii="Arial" w:hAnsi="Arial" w:cs="Arial" w:eastAsia="Arial"/>
          <w:sz w:val="17"/>
          <w:szCs w:val="17"/>
          <w:color w:val="050505"/>
          <w:spacing w:val="-38"/>
          <w:w w:val="120"/>
        </w:rPr>
        <w:t>a</w:t>
      </w:r>
      <w:r>
        <w:rPr>
          <w:rFonts w:ascii="Arial" w:hAnsi="Arial" w:cs="Arial" w:eastAsia="Arial"/>
          <w:sz w:val="17"/>
          <w:szCs w:val="17"/>
          <w:color w:val="898989"/>
          <w:spacing w:val="-12"/>
          <w:w w:val="55"/>
        </w:rPr>
        <w:t>.</w:t>
      </w:r>
      <w:r>
        <w:rPr>
          <w:rFonts w:ascii="Arial" w:hAnsi="Arial" w:cs="Arial" w:eastAsia="Arial"/>
          <w:sz w:val="17"/>
          <w:szCs w:val="17"/>
          <w:color w:val="333333"/>
          <w:spacing w:val="-41"/>
          <w:w w:val="67"/>
        </w:rPr>
        <w:t>$</w:t>
      </w:r>
      <w:r>
        <w:rPr>
          <w:rFonts w:ascii="Arial" w:hAnsi="Arial" w:cs="Arial" w:eastAsia="Arial"/>
          <w:sz w:val="17"/>
          <w:szCs w:val="17"/>
          <w:color w:val="050505"/>
          <w:spacing w:val="-15"/>
          <w:w w:val="120"/>
        </w:rPr>
        <w:t>l</w:t>
      </w:r>
      <w:r>
        <w:rPr>
          <w:rFonts w:ascii="Arial" w:hAnsi="Arial" w:cs="Arial" w:eastAsia="Arial"/>
          <w:sz w:val="17"/>
          <w:szCs w:val="17"/>
          <w:color w:val="333333"/>
          <w:spacing w:val="-6"/>
          <w:w w:val="66"/>
        </w:rPr>
        <w:t>.</w:t>
      </w:r>
      <w:r>
        <w:rPr>
          <w:rFonts w:ascii="Arial" w:hAnsi="Arial" w:cs="Arial" w:eastAsia="Arial"/>
          <w:sz w:val="17"/>
          <w:szCs w:val="17"/>
          <w:color w:val="777777"/>
          <w:spacing w:val="-5"/>
          <w:w w:val="168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3"/>
        </w:rPr>
        <w:t>d</w:t>
      </w:r>
      <w:r>
        <w:rPr>
          <w:rFonts w:ascii="Arial" w:hAnsi="Arial" w:cs="Arial" w:eastAsia="Arial"/>
          <w:sz w:val="17"/>
          <w:szCs w:val="17"/>
          <w:color w:val="898989"/>
          <w:spacing w:val="-25"/>
          <w:w w:val="78"/>
        </w:rPr>
        <w:t>J</w:t>
      </w:r>
      <w:r>
        <w:rPr>
          <w:rFonts w:ascii="Arial" w:hAnsi="Arial" w:cs="Arial" w:eastAsia="Arial"/>
          <w:sz w:val="17"/>
          <w:szCs w:val="17"/>
          <w:color w:val="212121"/>
          <w:spacing w:val="-20"/>
          <w:w w:val="138"/>
        </w:rPr>
        <w:t>f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9"/>
        </w:rPr>
        <w:t>nd,9l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conti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13"/>
        </w:rPr>
        <w:t>d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2"/>
        </w:rPr>
        <w:t>J</w:t>
      </w:r>
      <w:r>
        <w:rPr>
          <w:rFonts w:ascii="Arial" w:hAnsi="Arial" w:cs="Arial" w:eastAsia="Arial"/>
          <w:sz w:val="17"/>
          <w:szCs w:val="17"/>
          <w:color w:val="212121"/>
          <w:spacing w:val="-16"/>
          <w:w w:val="102"/>
        </w:rPr>
        <w:t>R</w:t>
      </w:r>
      <w:r>
        <w:rPr>
          <w:rFonts w:ascii="Arial" w:hAnsi="Arial" w:cs="Arial" w:eastAsia="Arial"/>
          <w:sz w:val="17"/>
          <w:szCs w:val="17"/>
          <w:color w:val="212121"/>
          <w:spacing w:val="-59"/>
          <w:w w:val="255"/>
        </w:rPr>
        <w:t>i</w:t>
      </w:r>
      <w:r>
        <w:rPr>
          <w:rFonts w:ascii="Arial" w:hAnsi="Arial" w:cs="Arial" w:eastAsia="Arial"/>
          <w:sz w:val="17"/>
          <w:szCs w:val="17"/>
          <w:color w:val="646464"/>
          <w:spacing w:val="0"/>
          <w:w w:val="111"/>
        </w:rPr>
        <w:t>'</w:t>
      </w:r>
      <w:r>
        <w:rPr>
          <w:rFonts w:ascii="Arial" w:hAnsi="Arial" w:cs="Arial" w:eastAsia="Arial"/>
          <w:sz w:val="17"/>
          <w:szCs w:val="17"/>
          <w:color w:val="646464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9"/>
        </w:rPr>
        <w:t>parser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1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ello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8"/>
        </w:rPr>
        <w:t>limita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8"/>
        </w:rPr>
        <w:t>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8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ejercicio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lnformaéiq[</w:t>
      </w:r>
      <w:r>
        <w:rPr>
          <w:rFonts w:ascii="Arial" w:hAnsi="Arial" w:cs="Arial" w:eastAsia="Arial"/>
          <w:sz w:val="17"/>
          <w:szCs w:val="17"/>
          <w:color w:val="050505"/>
          <w:spacing w:val="-18"/>
          <w:w w:val="112"/>
        </w:rPr>
        <w:t>l</w:t>
      </w:r>
      <w:r>
        <w:rPr>
          <w:rFonts w:ascii="Arial" w:hAnsi="Arial" w:cs="Arial" w:eastAsia="Arial"/>
          <w:sz w:val="17"/>
          <w:szCs w:val="17"/>
          <w:color w:val="212121"/>
          <w:spacing w:val="-18"/>
          <w:w w:val="112"/>
        </w:rPr>
        <w:t>;</w:t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112"/>
        </w:rPr>
        <w:t>&lt;</w:t>
      </w:r>
      <w:r>
        <w:rPr>
          <w:rFonts w:ascii="Arial" w:hAnsi="Arial" w:cs="Arial" w:eastAsia="Arial"/>
          <w:sz w:val="17"/>
          <w:szCs w:val="17"/>
          <w:color w:val="898989"/>
          <w:spacing w:val="-23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B6B6B6"/>
          <w:spacing w:val="-5"/>
          <w:w w:val="45"/>
        </w:rPr>
        <w:t>.</w:t>
      </w:r>
      <w:r>
        <w:rPr>
          <w:rFonts w:ascii="Arial" w:hAnsi="Arial" w:cs="Arial" w:eastAsia="Arial"/>
          <w:sz w:val="17"/>
          <w:szCs w:val="17"/>
          <w:color w:val="898989"/>
          <w:spacing w:val="-7"/>
          <w:w w:val="45"/>
        </w:rPr>
        <w:t>.</w:t>
      </w:r>
      <w:r>
        <w:rPr>
          <w:rFonts w:ascii="Arial" w:hAnsi="Arial" w:cs="Arial" w:eastAsia="Arial"/>
          <w:sz w:val="17"/>
          <w:szCs w:val="17"/>
          <w:color w:val="A0A0A0"/>
          <w:spacing w:val="0"/>
          <w:w w:val="45"/>
        </w:rPr>
        <w:t>·</w:t>
      </w:r>
      <w:r>
        <w:rPr>
          <w:rFonts w:ascii="Arial" w:hAnsi="Arial" w:cs="Arial" w:eastAsia="Arial"/>
          <w:sz w:val="17"/>
          <w:szCs w:val="17"/>
          <w:color w:val="A0A0A0"/>
          <w:spacing w:val="-21"/>
          <w:w w:val="45"/>
        </w:rPr>
        <w:t> </w:t>
      </w:r>
      <w:r>
        <w:rPr>
          <w:rFonts w:ascii="Arial" w:hAnsi="Arial" w:cs="Arial" w:eastAsia="Arial"/>
          <w:sz w:val="17"/>
          <w:szCs w:val="17"/>
          <w:color w:val="A0A0A0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A0A0A0"/>
          <w:spacing w:val="0"/>
          <w:w w:val="45"/>
        </w:rPr>
        <w:t>···</w:t>
      </w:r>
      <w:r>
        <w:rPr>
          <w:rFonts w:ascii="Arial" w:hAnsi="Arial" w:cs="Arial" w:eastAsia="Arial"/>
          <w:sz w:val="17"/>
          <w:szCs w:val="17"/>
          <w:color w:val="A0A0A0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A0A0A0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66"/>
        </w:rPr>
        <w:t>..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7479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v:shape style="width:48.959999pt;height:16.32pt;mso-position-horizontal-relative:char;mso-position-vertical-relative:line" type="#_x0000_t75">
            <v:imagedata r:id="rId33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</w:t>
      </w:r>
      <w:r>
        <w:rPr>
          <w:rFonts w:ascii="Times New Roman" w:hAnsi="Times New Roman" w:cs="Times New Roman" w:eastAsia="Times New Roman"/>
          <w:sz w:val="12"/>
          <w:szCs w:val="12"/>
          <w:color w:val="494949"/>
          <w:spacing w:val="0"/>
          <w:w w:val="77"/>
          <w:position w:val="0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494949"/>
          <w:spacing w:val="8"/>
          <w:w w:val="77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46464"/>
          <w:spacing w:val="0"/>
          <w:w w:val="54"/>
          <w:position w:val="0"/>
        </w:rPr>
        <w:t>·--</w:t>
      </w:r>
      <w:r>
        <w:rPr>
          <w:rFonts w:ascii="Times New Roman" w:hAnsi="Times New Roman" w:cs="Times New Roman" w:eastAsia="Times New Roman"/>
          <w:sz w:val="12"/>
          <w:szCs w:val="12"/>
          <w:color w:val="646464"/>
          <w:spacing w:val="-1"/>
          <w:w w:val="54"/>
          <w:position w:val="0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494949"/>
          <w:spacing w:val="0"/>
          <w:w w:val="65"/>
          <w:position w:val="0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494949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46464"/>
          <w:spacing w:val="6"/>
          <w:w w:val="60"/>
          <w:position w:val="0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898989"/>
          <w:spacing w:val="0"/>
          <w:w w:val="100"/>
          <w:position w:val="0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898989"/>
          <w:spacing w:val="-1"/>
          <w:w w:val="100"/>
          <w:position w:val="0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898989"/>
          <w:spacing w:val="0"/>
          <w:w w:val="72"/>
          <w:position w:val="0"/>
        </w:rPr>
        <w:t>...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11" w:after="0" w:line="244" w:lineRule="exact"/>
        <w:ind w:left="2904" w:right="202" w:firstLine="5"/>
        <w:jc w:val="left"/>
        <w:tabs>
          <w:tab w:pos="768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6.685547pt;margin-top:12.855759pt;width:14.372641pt;height:12pt;mso-position-horizontal-relative:page;mso-position-vertical-relative:paragraph;z-index:-4740" type="#_x0000_t202" filled="f" stroked="f">
            <v:textbox inset="0,0,0,0">
              <w:txbxContent>
                <w:p>
                  <w:pPr>
                    <w:spacing w:before="0" w:after="0" w:line="240" w:lineRule="exact"/>
                    <w:ind w:right="-76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50505"/>
                      <w:spacing w:val="0"/>
                      <w:w w:val="107"/>
                    </w:rPr>
                    <w:t>est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8"/>
        </w:rPr>
        <w:t>orde</w:t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50"/>
        </w:rPr>
        <w:t>,</w:t>
      </w:r>
      <w:r>
        <w:rPr>
          <w:rFonts w:ascii="Arial" w:hAnsi="Arial" w:cs="Arial" w:eastAsia="Arial"/>
          <w:sz w:val="17"/>
          <w:szCs w:val="17"/>
          <w:color w:val="898989"/>
          <w:spacing w:val="3"/>
          <w:w w:val="5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ideas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ponerse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manifiest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relacionad</w:t>
      </w:r>
      <w:r>
        <w:rPr>
          <w:rFonts w:ascii="Arial" w:hAnsi="Arial" w:cs="Arial" w:eastAsia="Arial"/>
          <w:sz w:val="17"/>
          <w:szCs w:val="17"/>
          <w:color w:val="050505"/>
          <w:spacing w:val="-31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7"/>
        </w:rPr>
        <w:t>·</w:t>
      </w:r>
      <w:r>
        <w:rPr>
          <w:rFonts w:ascii="Arial" w:hAnsi="Arial" w:cs="Arial" w:eastAsia="Arial"/>
          <w:sz w:val="17"/>
          <w:szCs w:val="17"/>
          <w:color w:val="777777"/>
          <w:spacing w:val="-18"/>
          <w:w w:val="107"/>
        </w:rPr>
        <w:t>¡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-13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-14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646464"/>
          <w:spacing w:val="-17"/>
          <w:w w:val="113"/>
        </w:rPr>
        <w:t>"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fuerz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Especializad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Combat</w:t>
      </w:r>
      <w:r>
        <w:rPr>
          <w:rFonts w:ascii="Arial" w:hAnsi="Arial" w:cs="Arial" w:eastAsia="Arial"/>
          <w:sz w:val="17"/>
          <w:szCs w:val="17"/>
          <w:color w:val="050505"/>
          <w:spacing w:val="-20"/>
          <w:w w:val="108"/>
        </w:rPr>
        <w:t>e</w:t>
      </w:r>
      <w:r>
        <w:rPr>
          <w:rFonts w:ascii="Arial" w:hAnsi="Arial" w:cs="Arial" w:eastAsia="Arial"/>
          <w:sz w:val="17"/>
          <w:szCs w:val="17"/>
          <w:color w:val="646464"/>
          <w:spacing w:val="-3"/>
          <w:w w:val="211"/>
        </w:rPr>
        <w:t>;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89"/>
        </w:rPr>
        <w:t>rs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89"/>
        </w:rPr>
        <w:t>e</w:t>
      </w:r>
      <w:r>
        <w:rPr>
          <w:rFonts w:ascii="Arial" w:hAnsi="Arial" w:cs="Arial" w:eastAsia="Arial"/>
          <w:sz w:val="17"/>
          <w:szCs w:val="17"/>
          <w:color w:val="212121"/>
          <w:spacing w:val="-3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uestr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898989"/>
          <w:spacing w:val="-12"/>
          <w:w w:val="140"/>
        </w:rPr>
        <w:t>: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62"/>
        </w:rPr>
        <w:t>F</w:t>
      </w:r>
      <w:r>
        <w:rPr>
          <w:rFonts w:ascii="Arial" w:hAnsi="Arial" w:cs="Arial" w:eastAsia="Arial"/>
          <w:sz w:val="17"/>
          <w:szCs w:val="17"/>
          <w:color w:val="050505"/>
          <w:spacing w:val="-29"/>
          <w:w w:val="62"/>
        </w:rPr>
        <w:t>.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16"/>
        </w:rPr>
        <w:t>r</w:t>
      </w:r>
      <w:r>
        <w:rPr>
          <w:rFonts w:ascii="Arial" w:hAnsi="Arial" w:cs="Arial" w:eastAsia="Arial"/>
          <w:sz w:val="17"/>
          <w:szCs w:val="17"/>
          <w:color w:val="21212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16"/>
        </w:rPr>
        <w:t>c</w:t>
      </w:r>
      <w:r>
        <w:rPr>
          <w:rFonts w:ascii="Arial" w:hAnsi="Arial" w:cs="Arial" w:eastAsia="Arial"/>
          <w:sz w:val="17"/>
          <w:szCs w:val="17"/>
          <w:color w:val="050505"/>
          <w:spacing w:val="-42"/>
          <w:w w:val="90"/>
        </w:rPr>
        <w:t>I</w:t>
      </w:r>
      <w:r>
        <w:rPr>
          <w:rFonts w:ascii="Arial" w:hAnsi="Arial" w:cs="Arial" w:eastAsia="Arial"/>
          <w:sz w:val="17"/>
          <w:szCs w:val="17"/>
          <w:color w:val="777777"/>
          <w:spacing w:val="-17"/>
          <w:w w:val="140"/>
        </w:rPr>
        <w:t>'</w:t>
      </w:r>
      <w:r>
        <w:rPr>
          <w:rFonts w:ascii="Arial" w:hAnsi="Arial" w:cs="Arial" w:eastAsia="Arial"/>
          <w:sz w:val="17"/>
          <w:szCs w:val="17"/>
          <w:color w:val="212121"/>
          <w:spacing w:val="-13"/>
          <w:w w:val="67"/>
        </w:rPr>
        <w:t>:</w:t>
      </w:r>
      <w:r>
        <w:rPr>
          <w:rFonts w:ascii="Arial" w:hAnsi="Arial" w:cs="Arial" w:eastAsia="Arial"/>
          <w:sz w:val="17"/>
          <w:szCs w:val="17"/>
          <w:color w:val="050505"/>
          <w:spacing w:val="-83"/>
          <w:w w:val="91"/>
        </w:rPr>
        <w:t>1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67"/>
        </w:rPr>
        <w:t>!:</w:t>
      </w:r>
      <w:r>
        <w:rPr>
          <w:rFonts w:ascii="Arial" w:hAnsi="Arial" w:cs="Arial" w:eastAsia="Arial"/>
          <w:sz w:val="17"/>
          <w:szCs w:val="17"/>
          <w:color w:val="212121"/>
          <w:spacing w:val="8"/>
          <w:w w:val="68"/>
        </w:rPr>
        <w:t>J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rál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inf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1"/>
        </w:rPr>
        <w:t>rmación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1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2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52" w:lineRule="exact"/>
        <w:ind w:left="4070" w:right="-20"/>
        <w:jc w:val="left"/>
        <w:tabs>
          <w:tab w:pos="5020" w:val="left"/>
          <w:tab w:pos="5740" w:val="left"/>
          <w:tab w:pos="7680" w:val="left"/>
          <w:tab w:pos="8100" w:val="left"/>
          <w:tab w:pos="870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A0A0A0"/>
          <w:spacing w:val="0"/>
          <w:w w:val="148"/>
          <w:position w:val="1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A0A0A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A0A0A0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3"/>
          <w:szCs w:val="13"/>
          <w:color w:val="898989"/>
          <w:spacing w:val="0"/>
          <w:w w:val="100"/>
          <w:position w:val="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898989"/>
          <w:spacing w:val="-3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98989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898989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3"/>
          <w:szCs w:val="13"/>
          <w:color w:val="777777"/>
          <w:spacing w:val="0"/>
          <w:w w:val="100"/>
          <w:position w:val="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777777"/>
          <w:spacing w:val="0"/>
          <w:w w:val="100"/>
          <w:position w:val="1"/>
        </w:rPr>
        <w:t>    </w:t>
      </w:r>
      <w:r>
        <w:rPr>
          <w:rFonts w:ascii="Times New Roman" w:hAnsi="Times New Roman" w:cs="Times New Roman" w:eastAsia="Times New Roman"/>
          <w:sz w:val="13"/>
          <w:szCs w:val="13"/>
          <w:color w:val="777777"/>
          <w:spacing w:val="1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98989"/>
          <w:spacing w:val="0"/>
          <w:w w:val="68"/>
          <w:position w:val="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898989"/>
          <w:spacing w:val="0"/>
          <w:w w:val="68"/>
          <w:position w:val="1"/>
        </w:rPr>
        <w:t>     </w:t>
      </w:r>
      <w:r>
        <w:rPr>
          <w:rFonts w:ascii="Times New Roman" w:hAnsi="Times New Roman" w:cs="Times New Roman" w:eastAsia="Times New Roman"/>
          <w:sz w:val="13"/>
          <w:szCs w:val="13"/>
          <w:color w:val="898989"/>
          <w:spacing w:val="22"/>
          <w:w w:val="68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98989"/>
          <w:spacing w:val="-6"/>
          <w:w w:val="170"/>
          <w:position w:val="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0"/>
          <w:w w:val="76"/>
          <w:position w:val="1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0"/>
          <w:w w:val="68"/>
          <w:position w:val="1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0"/>
          <w:w w:val="68"/>
          <w:position w:val="1"/>
        </w:rPr>
        <w:t>  </w:t>
      </w:r>
      <w:r>
        <w:rPr>
          <w:rFonts w:ascii="Times New Roman" w:hAnsi="Times New Roman" w:cs="Times New Roman" w:eastAsia="Times New Roman"/>
          <w:sz w:val="13"/>
          <w:szCs w:val="13"/>
          <w:color w:val="B6B6B6"/>
          <w:spacing w:val="11"/>
          <w:w w:val="68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98989"/>
          <w:spacing w:val="0"/>
          <w:w w:val="68"/>
          <w:position w:val="1"/>
        </w:rPr>
        <w:t>•</w:t>
      </w:r>
      <w:r>
        <w:rPr>
          <w:rFonts w:ascii="Times New Roman" w:hAnsi="Times New Roman" w:cs="Times New Roman" w:eastAsia="Times New Roman"/>
          <w:sz w:val="13"/>
          <w:szCs w:val="13"/>
          <w:color w:val="898989"/>
          <w:spacing w:val="0"/>
          <w:w w:val="68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98989"/>
          <w:spacing w:val="9"/>
          <w:w w:val="68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0A0A0"/>
          <w:spacing w:val="0"/>
          <w:w w:val="68"/>
          <w:position w:val="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0A0A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A0A0A0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3"/>
          <w:szCs w:val="13"/>
          <w:color w:val="898989"/>
          <w:spacing w:val="0"/>
          <w:w w:val="68"/>
          <w:position w:val="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898989"/>
          <w:spacing w:val="-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46464"/>
          <w:spacing w:val="0"/>
          <w:w w:val="100"/>
          <w:position w:val="1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646464"/>
          <w:spacing w:val="1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98989"/>
          <w:spacing w:val="-10"/>
          <w:w w:val="178"/>
          <w:position w:val="1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494949"/>
          <w:spacing w:val="-20"/>
          <w:w w:val="143"/>
          <w:position w:val="1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646464"/>
          <w:spacing w:val="0"/>
          <w:w w:val="65"/>
          <w:position w:val="1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646464"/>
          <w:spacing w:val="0"/>
          <w:w w:val="64"/>
          <w:position w:val="1"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color w:val="646464"/>
          <w:spacing w:val="-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98989"/>
          <w:spacing w:val="0"/>
          <w:w w:val="163"/>
          <w:position w:val="1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898989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898989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3"/>
          <w:szCs w:val="13"/>
          <w:color w:val="A0A0A0"/>
          <w:spacing w:val="0"/>
          <w:w w:val="100"/>
          <w:position w:val="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0A0A0"/>
          <w:spacing w:val="1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0A0A0"/>
          <w:spacing w:val="0"/>
          <w:w w:val="101"/>
          <w:position w:val="1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70" w:lineRule="exact"/>
        <w:ind w:left="290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pudiera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causar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diversas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afectacione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-12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37"/>
          <w:i/>
        </w:rPr>
        <w:t>'{</w:t>
      </w:r>
      <w:r>
        <w:rPr>
          <w:rFonts w:ascii="Arial" w:hAnsi="Arial" w:cs="Arial" w:eastAsia="Arial"/>
          <w:sz w:val="17"/>
          <w:szCs w:val="17"/>
          <w:color w:val="212121"/>
          <w:spacing w:val="-4"/>
          <w:w w:val="137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)ños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imposible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reparación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;</w:t>
      </w:r>
      <w:r>
        <w:rPr>
          <w:rFonts w:ascii="Arial" w:hAnsi="Arial" w:cs="Arial" w:eastAsia="Arial"/>
          <w:sz w:val="17"/>
          <w:szCs w:val="17"/>
          <w:color w:val="050505"/>
          <w:spacing w:val="-15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pues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hacer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dominio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8" w:after="0" w:line="290" w:lineRule="auto"/>
        <w:ind w:left="2904" w:right="58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recurrida</w:t>
      </w:r>
      <w:r>
        <w:rPr>
          <w:rFonts w:ascii="Arial" w:hAnsi="Arial" w:cs="Arial" w:eastAsia="Arial"/>
          <w:sz w:val="17"/>
          <w:szCs w:val="17"/>
          <w:color w:val="050505"/>
          <w:spacing w:val="5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inf&lt;&gt;rrn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serí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grarl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55"/>
        </w:rPr>
        <w:t>.</w:t>
      </w:r>
      <w:r>
        <w:rPr>
          <w:rFonts w:ascii="Arial" w:hAnsi="Arial" w:cs="Arial" w:eastAsia="Arial"/>
          <w:sz w:val="17"/>
          <w:szCs w:val="17"/>
          <w:color w:val="898989"/>
          <w:spacing w:val="9"/>
          <w:w w:val="5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utilida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-16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52"/>
        </w:rPr>
        <w:t>,</w:t>
      </w:r>
      <w:r>
        <w:rPr>
          <w:rFonts w:ascii="Arial" w:hAnsi="Arial" w:cs="Arial" w:eastAsia="Arial"/>
          <w:sz w:val="17"/>
          <w:szCs w:val="17"/>
          <w:color w:val="777777"/>
          <w:spacing w:val="6"/>
          <w:w w:val="5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miembros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bandas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criminales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dedicadas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secuestro,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pudiendo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detecta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vulnerabilidades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ello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trata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evita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acción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</w:rPr>
        <w:t>jus</w:t>
      </w:r>
      <w:r>
        <w:rPr>
          <w:rFonts w:ascii="Arial" w:hAnsi="Arial" w:cs="Arial" w:eastAsia="Arial"/>
          <w:sz w:val="17"/>
          <w:szCs w:val="17"/>
          <w:color w:val="050505"/>
          <w:spacing w:val="-37"/>
          <w:w w:val="115"/>
        </w:rPr>
        <w:t>t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15"/>
        </w:rPr>
        <w:t>i</w:t>
      </w:r>
      <w:r>
        <w:rPr>
          <w:rFonts w:ascii="Arial" w:hAnsi="Arial" w:cs="Arial" w:eastAsia="Arial"/>
          <w:sz w:val="17"/>
          <w:szCs w:val="17"/>
          <w:color w:val="050505"/>
          <w:spacing w:val="-37"/>
          <w:w w:val="115"/>
        </w:rPr>
        <w:t>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</w:rPr>
        <w:t>ademá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3"/>
        </w:rPr>
        <w:t>s</w:t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140"/>
        </w:rPr>
        <w:t>:</w:t>
      </w:r>
      <w:r>
        <w:rPr>
          <w:rFonts w:ascii="Arial" w:hAnsi="Arial" w:cs="Arial" w:eastAsia="Arial"/>
          <w:sz w:val="17"/>
          <w:szCs w:val="17"/>
          <w:color w:val="898989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3"/>
        </w:rPr>
        <w:t>qe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3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poner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clara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A0A0A0"/>
          <w:spacing w:val="0"/>
          <w:w w:val="83"/>
        </w:rPr>
        <w:t>'</w:t>
      </w:r>
      <w:r>
        <w:rPr>
          <w:rFonts w:ascii="Arial" w:hAnsi="Arial" w:cs="Arial" w:eastAsia="Arial"/>
          <w:sz w:val="17"/>
          <w:szCs w:val="17"/>
          <w:color w:val="A0A0A0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riésgo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funcione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los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4" w:after="0" w:line="160" w:lineRule="auto"/>
        <w:ind w:left="2904" w:right="40"/>
        <w:jc w:val="left"/>
        <w:tabs>
          <w:tab w:pos="73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integrante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combat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.al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secuestro,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pues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estarí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publicando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información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altament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valiosa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9"/>
        </w:rPr>
        <w:t>l</w:t>
      </w:r>
      <w:r>
        <w:rPr>
          <w:rFonts w:ascii="Arial" w:hAnsi="Arial" w:cs="Arial" w:eastAsia="Arial"/>
          <w:sz w:val="17"/>
          <w:szCs w:val="17"/>
          <w:color w:val="A0A0A0"/>
          <w:spacing w:val="-6"/>
          <w:w w:val="79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c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imen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organiz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pues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</w:r>
      <w:r>
        <w:rPr>
          <w:rFonts w:ascii="Times New Roman" w:hAnsi="Times New Roman" w:cs="Times New Roman" w:eastAsia="Times New Roman"/>
          <w:sz w:val="29"/>
          <w:szCs w:val="29"/>
          <w:color w:val="050505"/>
          <w:spacing w:val="0"/>
          <w:w w:val="77"/>
        </w:rPr>
        <w:t>de</w:t>
      </w:r>
      <w:r>
        <w:rPr>
          <w:rFonts w:ascii="Times New Roman" w:hAnsi="Times New Roman" w:cs="Times New Roman" w:eastAsia="Times New Roman"/>
          <w:sz w:val="29"/>
          <w:szCs w:val="29"/>
          <w:color w:val="050505"/>
          <w:spacing w:val="13"/>
          <w:w w:val="7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enfatizars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pudieran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240" w:lineRule="auto"/>
        <w:ind w:left="290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32.479996pt;margin-top:8.503872pt;width:12.48pt;height:72pt;mso-position-horizontal-relative:page;mso-position-vertical-relative:paragraph;z-index:-4746" type="#_x0000_t75">
            <v:imagedata r:id="rId332" o:title=""/>
          </v:shape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concluir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-71"/>
          <w:w w:val="108"/>
        </w:rPr>
        <w:t>á</w:t>
      </w:r>
      <w:r>
        <w:rPr>
          <w:rFonts w:ascii="Arial" w:hAnsi="Arial" w:cs="Arial" w:eastAsia="Arial"/>
          <w:sz w:val="17"/>
          <w:szCs w:val="17"/>
          <w:color w:val="646464"/>
          <w:spacing w:val="-31"/>
          <w:w w:val="108"/>
        </w:rPr>
        <w:t>.</w:t>
      </w:r>
      <w:r>
        <w:rPr>
          <w:rFonts w:ascii="Arial" w:hAnsi="Arial" w:cs="Arial" w:eastAsia="Arial"/>
          <w:sz w:val="17"/>
          <w:szCs w:val="17"/>
          <w:color w:val="494949"/>
          <w:spacing w:val="-8"/>
          <w:w w:val="108"/>
        </w:rPr>
        <w:t>!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posibilidades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reacción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0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8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investigació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21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referid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part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-11"/>
          <w:w w:val="11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11"/>
          <w:w w:val="103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4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-53"/>
          <w:w w:val="39"/>
        </w:rPr>
        <w:t>&lt;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244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obtener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1" w:after="0" w:line="291" w:lineRule="auto"/>
        <w:ind w:left="2895" w:right="55" w:firstLine="10"/>
        <w:jc w:val="left"/>
        <w:tabs>
          <w:tab w:pos="840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nombré'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personal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operatht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63"/>
        </w:rPr>
        <w:t>c:J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63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63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6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multireferid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área,</w:t>
      </w:r>
      <w:r>
        <w:rPr>
          <w:rFonts w:ascii="Arial" w:hAnsi="Arial" w:cs="Arial" w:eastAsia="Arial"/>
          <w:sz w:val="17"/>
          <w:szCs w:val="17"/>
          <w:color w:val="050505"/>
          <w:spacing w:val="-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personas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dedicadas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23"/>
          <w:w w:val="112"/>
        </w:rPr>
        <w:t>a</w:t>
      </w:r>
      <w:r>
        <w:rPr>
          <w:rFonts w:ascii="Arial" w:hAnsi="Arial" w:cs="Arial" w:eastAsia="Arial"/>
          <w:sz w:val="17"/>
          <w:szCs w:val="17"/>
          <w:color w:val="646464"/>
          <w:spacing w:val="10"/>
          <w:w w:val="117"/>
        </w:rPr>
        <w:t>"</w:t>
      </w:r>
      <w:r>
        <w:rPr>
          <w:rFonts w:ascii="Arial" w:hAnsi="Arial" w:cs="Arial" w:eastAsia="Arial"/>
          <w:sz w:val="17"/>
          <w:szCs w:val="17"/>
          <w:color w:val="494949"/>
          <w:spacing w:val="0"/>
          <w:w w:val="75"/>
        </w:rPr>
        <w:t>'</w:t>
      </w:r>
      <w:r>
        <w:rPr>
          <w:rFonts w:ascii="Arial" w:hAnsi="Arial" w:cs="Arial" w:eastAsia="Arial"/>
          <w:sz w:val="17"/>
          <w:szCs w:val="17"/>
          <w:color w:val="494949"/>
          <w:spacing w:val="-20"/>
          <w:w w:val="75"/>
        </w:rPr>
        <w:t>;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delinquir,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pudieran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localizar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mismos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</w:rPr>
        <w:t>co</w:t>
      </w:r>
      <w:r>
        <w:rPr>
          <w:rFonts w:ascii="Arial" w:hAnsi="Arial" w:cs="Arial" w:eastAsia="Arial"/>
          <w:sz w:val="17"/>
          <w:szCs w:val="17"/>
          <w:color w:val="646464"/>
          <w:spacing w:val="-1"/>
          <w:w w:val="196"/>
        </w:rPr>
        <w:t>: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9"/>
        </w:rPr>
        <w:t>fllpbjetiv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travé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-10"/>
          <w:w w:val="111"/>
        </w:rPr>
        <w:t>e</w:t>
      </w:r>
      <w:r>
        <w:rPr>
          <w:rFonts w:ascii="Arial" w:hAnsi="Arial" w:cs="Arial" w:eastAsia="Arial"/>
          <w:sz w:val="17"/>
          <w:szCs w:val="17"/>
          <w:color w:val="A0A0A0"/>
          <w:spacing w:val="0"/>
          <w:w w:val="83"/>
        </w:rPr>
        <w:t>.</w:t>
      </w:r>
      <w:r>
        <w:rPr>
          <w:rFonts w:ascii="Arial" w:hAnsi="Arial" w:cs="Arial" w:eastAsia="Arial"/>
          <w:sz w:val="17"/>
          <w:szCs w:val="17"/>
          <w:color w:val="A0A0A0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ésto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pueden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lograr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6"/>
        </w:rPr>
        <w:t>infiltració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6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grupos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espeCializados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118"/>
        </w:rPr>
        <w:t>e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212121"/>
          <w:spacing w:val="-17"/>
          <w:w w:val="96"/>
        </w:rPr>
        <w:t>'</w:t>
      </w:r>
      <w:r>
        <w:rPr>
          <w:rFonts w:ascii="Arial" w:hAnsi="Arial" w:cs="Arial" w:eastAsia="Arial"/>
          <w:sz w:val="17"/>
          <w:szCs w:val="17"/>
          <w:color w:val="494949"/>
          <w:spacing w:val="-109"/>
          <w:w w:val="69"/>
        </w:rPr>
        <w:t>%</w:t>
      </w:r>
      <w:r>
        <w:rPr>
          <w:rFonts w:ascii="Arial" w:hAnsi="Arial" w:cs="Arial" w:eastAsia="Arial"/>
          <w:sz w:val="17"/>
          <w:szCs w:val="17"/>
          <w:color w:val="646464"/>
          <w:spacing w:val="-10"/>
          <w:w w:val="83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caso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Especializad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Combat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333333"/>
          <w:spacing w:val="0"/>
          <w:w w:val="83"/>
        </w:rPr>
        <w:t>.</w:t>
      </w:r>
      <w:r>
        <w:rPr>
          <w:rFonts w:ascii="Arial" w:hAnsi="Arial" w:cs="Arial" w:eastAsia="Arial"/>
          <w:sz w:val="17"/>
          <w:szCs w:val="17"/>
          <w:color w:val="333333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10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898989"/>
          <w:spacing w:val="-12"/>
          <w:w w:val="96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6"/>
        </w:rPr>
        <w:t>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Secuestro,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mermando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además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acciones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5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-72"/>
          <w:w w:val="95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ratég</w:t>
      </w:r>
      <w:r>
        <w:rPr>
          <w:rFonts w:ascii="Arial" w:hAnsi="Arial" w:cs="Arial" w:eastAsia="Arial"/>
          <w:sz w:val="17"/>
          <w:szCs w:val="17"/>
          <w:color w:val="050505"/>
          <w:spacing w:val="-31"/>
          <w:w w:val="114"/>
        </w:rPr>
        <w:t>i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32"/>
        </w:rPr>
        <w:t>f',</w:t>
      </w:r>
      <w:r>
        <w:rPr>
          <w:rFonts w:ascii="Arial" w:hAnsi="Arial" w:cs="Arial" w:eastAsia="Arial"/>
          <w:sz w:val="17"/>
          <w:szCs w:val="17"/>
          <w:color w:val="646464"/>
          <w:spacing w:val="-1"/>
          <w:w w:val="196"/>
        </w:rPr>
        <w:t>:</w:t>
      </w:r>
      <w:r>
        <w:rPr>
          <w:rFonts w:ascii="Arial" w:hAnsi="Arial" w:cs="Arial" w:eastAsia="Arial"/>
          <w:sz w:val="17"/>
          <w:szCs w:val="17"/>
          <w:color w:val="333333"/>
          <w:spacing w:val="0"/>
          <w:w w:val="121"/>
        </w:rPr>
        <w:t>3Hn</w:t>
      </w:r>
      <w:r>
        <w:rPr>
          <w:rFonts w:ascii="Arial" w:hAnsi="Arial" w:cs="Arial" w:eastAsia="Arial"/>
          <w:sz w:val="17"/>
          <w:szCs w:val="17"/>
          <w:color w:val="333333"/>
          <w:spacing w:val="-18"/>
          <w:w w:val="120"/>
        </w:rPr>
        <w:t>;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ateri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212121"/>
          <w:spacing w:val="8"/>
          <w:w w:val="211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investigació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prevención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240" w:lineRule="auto"/>
        <w:ind w:left="2900" w:right="-20"/>
        <w:jc w:val="left"/>
        <w:tabs>
          <w:tab w:pos="102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implementada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6"/>
        </w:rPr>
        <w:t>l:!st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6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Sujet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o</w:t>
      </w:r>
      <w:r>
        <w:rPr>
          <w:rFonts w:ascii="Arial" w:hAnsi="Arial" w:cs="Arial" w:eastAsia="Arial"/>
          <w:sz w:val="17"/>
          <w:szCs w:val="17"/>
          <w:color w:val="212121"/>
          <w:spacing w:val="-8"/>
          <w:w w:val="111"/>
        </w:rPr>
        <w:t>'</w:t>
      </w:r>
      <w:r>
        <w:rPr>
          <w:rFonts w:ascii="Arial" w:hAnsi="Arial" w:cs="Arial" w:eastAsia="Arial"/>
          <w:sz w:val="17"/>
          <w:szCs w:val="17"/>
          <w:color w:val="898989"/>
          <w:spacing w:val="-16"/>
          <w:w w:val="140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</w:rPr>
        <w:t>Ob</w:t>
      </w:r>
      <w:r>
        <w:rPr>
          <w:rFonts w:ascii="Arial" w:hAnsi="Arial" w:cs="Arial" w:eastAsia="Arial"/>
          <w:sz w:val="17"/>
          <w:szCs w:val="17"/>
          <w:color w:val="050505"/>
          <w:spacing w:val="-16"/>
          <w:w w:val="104"/>
        </w:rPr>
        <w:t>Í</w:t>
      </w:r>
      <w:r>
        <w:rPr>
          <w:rFonts w:ascii="Arial" w:hAnsi="Arial" w:cs="Arial" w:eastAsia="Arial"/>
          <w:sz w:val="17"/>
          <w:szCs w:val="17"/>
          <w:color w:val="212121"/>
          <w:spacing w:val="3"/>
          <w:w w:val="110"/>
        </w:rPr>
        <w:t>f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48"/>
        </w:rPr>
        <w:t>ado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47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Secu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tro.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79"/>
        </w:rPr>
        <w:t>,</w:t>
      </w:r>
      <w:r>
        <w:rPr>
          <w:rFonts w:ascii="Arial" w:hAnsi="Arial" w:cs="Arial" w:eastAsia="Arial"/>
          <w:sz w:val="17"/>
          <w:szCs w:val="17"/>
          <w:color w:val="898989"/>
          <w:spacing w:val="29"/>
          <w:w w:val="79"/>
        </w:rPr>
        <w:t> </w:t>
      </w:r>
      <w:r>
        <w:rPr>
          <w:rFonts w:ascii="Arial" w:hAnsi="Arial" w:cs="Arial" w:eastAsia="Arial"/>
          <w:sz w:val="17"/>
          <w:szCs w:val="17"/>
          <w:color w:val="494949"/>
          <w:spacing w:val="-34"/>
          <w:w w:val="132"/>
        </w:rPr>
        <w:t>,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58"/>
        </w:rPr>
        <w:t>,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46464"/>
          <w:spacing w:val="3"/>
          <w:w w:val="211"/>
        </w:rPr>
        <w:t>,</w:t>
      </w:r>
      <w:r>
        <w:rPr>
          <w:rFonts w:ascii="Arial" w:hAnsi="Arial" w:cs="Arial" w:eastAsia="Arial"/>
          <w:sz w:val="17"/>
          <w:szCs w:val="17"/>
          <w:color w:val="646464"/>
          <w:spacing w:val="0"/>
          <w:w w:val="83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300" w:lineRule="auto"/>
        <w:ind w:left="2890" w:right="364" w:firstLine="674"/>
        <w:jc w:val="left"/>
        <w:tabs>
          <w:tab w:pos="4400" w:val="left"/>
          <w:tab w:pos="6260" w:val="left"/>
          <w:tab w:pos="6640" w:val="left"/>
          <w:tab w:pos="80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1"/>
          <w:szCs w:val="31"/>
          <w:color w:val="333333"/>
          <w:w w:val="70"/>
        </w:rPr>
        <w:t>r;</w:t>
      </w:r>
      <w:r>
        <w:rPr>
          <w:rFonts w:ascii="Arial" w:hAnsi="Arial" w:cs="Arial" w:eastAsia="Arial"/>
          <w:sz w:val="31"/>
          <w:szCs w:val="31"/>
          <w:color w:val="333333"/>
          <w:spacing w:val="-10"/>
          <w:w w:val="71"/>
        </w:rPr>
        <w:t>·</w:t>
      </w:r>
      <w:r>
        <w:rPr>
          <w:rFonts w:ascii="Arial" w:hAnsi="Arial" w:cs="Arial" w:eastAsia="Arial"/>
          <w:sz w:val="31"/>
          <w:szCs w:val="31"/>
          <w:color w:val="646464"/>
          <w:spacing w:val="0"/>
          <w:w w:val="54"/>
        </w:rPr>
        <w:t>nj</w:t>
      </w:r>
      <w:r>
        <w:rPr>
          <w:rFonts w:ascii="Arial" w:hAnsi="Arial" w:cs="Arial" w:eastAsia="Arial"/>
          <w:sz w:val="31"/>
          <w:szCs w:val="31"/>
          <w:color w:val="646464"/>
          <w:spacing w:val="-3"/>
          <w:w w:val="53"/>
        </w:rPr>
        <w:t>}</w:t>
      </w:r>
      <w:r>
        <w:rPr>
          <w:rFonts w:ascii="Arial" w:hAnsi="Arial" w:cs="Arial" w:eastAsia="Arial"/>
          <w:sz w:val="31"/>
          <w:szCs w:val="31"/>
          <w:color w:val="646464"/>
          <w:spacing w:val="-86"/>
          <w:w w:val="48"/>
        </w:rPr>
        <w:t>{</w:t>
      </w:r>
      <w:r>
        <w:rPr>
          <w:rFonts w:ascii="Arial" w:hAnsi="Arial" w:cs="Arial" w:eastAsia="Arial"/>
          <w:sz w:val="31"/>
          <w:szCs w:val="31"/>
          <w:color w:val="646464"/>
          <w:spacing w:val="-36"/>
          <w:w w:val="53"/>
        </w:rPr>
        <w:t>,</w:t>
      </w:r>
      <w:r>
        <w:rPr>
          <w:rFonts w:ascii="Arial" w:hAnsi="Arial" w:cs="Arial" w:eastAsia="Arial"/>
          <w:sz w:val="31"/>
          <w:szCs w:val="31"/>
          <w:color w:val="898989"/>
          <w:spacing w:val="-54"/>
          <w:w w:val="62"/>
        </w:rPr>
        <w:t>·</w:t>
      </w:r>
      <w:r>
        <w:rPr>
          <w:rFonts w:ascii="Arial" w:hAnsi="Arial" w:cs="Arial" w:eastAsia="Arial"/>
          <w:sz w:val="31"/>
          <w:szCs w:val="31"/>
          <w:color w:val="646464"/>
          <w:spacing w:val="-51"/>
          <w:w w:val="54"/>
        </w:rPr>
        <w:t>i</w:t>
      </w:r>
      <w:r>
        <w:rPr>
          <w:rFonts w:ascii="Arial" w:hAnsi="Arial" w:cs="Arial" w:eastAsia="Arial"/>
          <w:sz w:val="31"/>
          <w:szCs w:val="31"/>
          <w:color w:val="646464"/>
          <w:spacing w:val="-12"/>
          <w:w w:val="48"/>
        </w:rPr>
        <w:t>:</w:t>
      </w:r>
      <w:r>
        <w:rPr>
          <w:rFonts w:ascii="Arial" w:hAnsi="Arial" w:cs="Arial" w:eastAsia="Arial"/>
          <w:sz w:val="31"/>
          <w:szCs w:val="31"/>
          <w:color w:val="646464"/>
          <w:spacing w:val="-4"/>
          <w:w w:val="48"/>
        </w:rPr>
        <w:t>\</w:t>
      </w:r>
      <w:r>
        <w:rPr>
          <w:rFonts w:ascii="Arial" w:hAnsi="Arial" w:cs="Arial" w:eastAsia="Arial"/>
          <w:sz w:val="31"/>
          <w:szCs w:val="31"/>
          <w:color w:val="898989"/>
          <w:spacing w:val="0"/>
          <w:w w:val="32"/>
        </w:rPr>
        <w:t>..</w:t>
      </w:r>
      <w:r>
        <w:rPr>
          <w:rFonts w:ascii="Arial" w:hAnsi="Arial" w:cs="Arial" w:eastAsia="Arial"/>
          <w:sz w:val="31"/>
          <w:szCs w:val="31"/>
          <w:color w:val="898989"/>
          <w:spacing w:val="0"/>
          <w:w w:val="100"/>
        </w:rPr>
        <w:tab/>
      </w:r>
      <w:r>
        <w:rPr>
          <w:rFonts w:ascii="Arial" w:hAnsi="Arial" w:cs="Arial" w:eastAsia="Arial"/>
          <w:sz w:val="31"/>
          <w:szCs w:val="31"/>
          <w:color w:val="898989"/>
          <w:spacing w:val="0"/>
          <w:w w:val="100"/>
        </w:rPr>
      </w:r>
      <w:r>
        <w:rPr>
          <w:rFonts w:ascii="Arial" w:hAnsi="Arial" w:cs="Arial" w:eastAsia="Arial"/>
          <w:sz w:val="31"/>
          <w:szCs w:val="31"/>
          <w:color w:val="777777"/>
          <w:spacing w:val="0"/>
          <w:w w:val="62"/>
        </w:rPr>
        <w:t>;\.</w:t>
      </w:r>
      <w:r>
        <w:rPr>
          <w:rFonts w:ascii="Arial" w:hAnsi="Arial" w:cs="Arial" w:eastAsia="Arial"/>
          <w:sz w:val="31"/>
          <w:szCs w:val="31"/>
          <w:color w:val="777777"/>
          <w:spacing w:val="-61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494949"/>
          <w:spacing w:val="0"/>
          <w:w w:val="52"/>
        </w:rPr>
        <w:t>,,</w:t>
      </w:r>
      <w:r>
        <w:rPr>
          <w:rFonts w:ascii="Arial" w:hAnsi="Arial" w:cs="Arial" w:eastAsia="Arial"/>
          <w:sz w:val="31"/>
          <w:szCs w:val="31"/>
          <w:color w:val="777777"/>
          <w:spacing w:val="-12"/>
          <w:w w:val="61"/>
        </w:rPr>
        <w:t>.</w:t>
      </w:r>
      <w:r>
        <w:rPr>
          <w:rFonts w:ascii="Times New Roman" w:hAnsi="Times New Roman" w:cs="Times New Roman" w:eastAsia="Times New Roman"/>
          <w:sz w:val="29"/>
          <w:szCs w:val="29"/>
          <w:color w:val="646464"/>
          <w:spacing w:val="0"/>
          <w:w w:val="47"/>
        </w:rPr>
        <w:t>.:.\</w:t>
      </w:r>
      <w:r>
        <w:rPr>
          <w:rFonts w:ascii="Times New Roman" w:hAnsi="Times New Roman" w:cs="Times New Roman" w:eastAsia="Times New Roman"/>
          <w:sz w:val="29"/>
          <w:szCs w:val="29"/>
          <w:color w:val="646464"/>
          <w:spacing w:val="-49"/>
          <w:w w:val="47"/>
        </w:rPr>
        <w:t>i</w:t>
      </w:r>
      <w:r>
        <w:rPr>
          <w:rFonts w:ascii="Times New Roman" w:hAnsi="Times New Roman" w:cs="Times New Roman" w:eastAsia="Times New Roman"/>
          <w:sz w:val="29"/>
          <w:szCs w:val="29"/>
          <w:color w:val="333333"/>
          <w:spacing w:val="-89"/>
          <w:w w:val="80"/>
        </w:rPr>
        <w:t>!</w:t>
      </w:r>
      <w:r>
        <w:rPr>
          <w:rFonts w:ascii="Times New Roman" w:hAnsi="Times New Roman" w:cs="Times New Roman" w:eastAsia="Times New Roman"/>
          <w:sz w:val="29"/>
          <w:szCs w:val="29"/>
          <w:color w:val="646464"/>
          <w:spacing w:val="-81"/>
          <w:w w:val="53"/>
        </w:rPr>
        <w:t>1</w:t>
      </w:r>
      <w:r>
        <w:rPr>
          <w:rFonts w:ascii="Times New Roman" w:hAnsi="Times New Roman" w:cs="Times New Roman" w:eastAsia="Times New Roman"/>
          <w:sz w:val="29"/>
          <w:szCs w:val="29"/>
          <w:color w:val="646464"/>
          <w:spacing w:val="9"/>
          <w:w w:val="47"/>
        </w:rPr>
        <w:t>l</w:t>
      </w:r>
      <w:r>
        <w:rPr>
          <w:rFonts w:ascii="Times New Roman" w:hAnsi="Times New Roman" w:cs="Times New Roman" w:eastAsia="Times New Roman"/>
          <w:sz w:val="29"/>
          <w:szCs w:val="29"/>
          <w:color w:val="646464"/>
          <w:spacing w:val="0"/>
          <w:w w:val="53"/>
        </w:rPr>
        <w:t>[</w:t>
      </w:r>
      <w:r>
        <w:rPr>
          <w:rFonts w:ascii="Times New Roman" w:hAnsi="Times New Roman" w:cs="Times New Roman" w:eastAsia="Times New Roman"/>
          <w:sz w:val="29"/>
          <w:szCs w:val="29"/>
          <w:color w:val="646464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646464"/>
          <w:spacing w:val="0"/>
          <w:w w:val="51"/>
        </w:rPr>
        <w:t>;¡¡l</w:t>
      </w:r>
      <w:r>
        <w:rPr>
          <w:rFonts w:ascii="Times New Roman" w:hAnsi="Times New Roman" w:cs="Times New Roman" w:eastAsia="Times New Roman"/>
          <w:sz w:val="29"/>
          <w:szCs w:val="29"/>
          <w:color w:val="646464"/>
          <w:spacing w:val="-10"/>
          <w:w w:val="51"/>
        </w:rPr>
        <w:t>t</w:t>
      </w:r>
      <w:r>
        <w:rPr>
          <w:rFonts w:ascii="Times New Roman" w:hAnsi="Times New Roman" w:cs="Times New Roman" w:eastAsia="Times New Roman"/>
          <w:sz w:val="29"/>
          <w:szCs w:val="29"/>
          <w:color w:val="494949"/>
          <w:spacing w:val="0"/>
          <w:w w:val="51"/>
        </w:rPr>
        <w:t>:</w:t>
      </w:r>
      <w:r>
        <w:rPr>
          <w:rFonts w:ascii="Times New Roman" w:hAnsi="Times New Roman" w:cs="Times New Roman" w:eastAsia="Times New Roman"/>
          <w:sz w:val="29"/>
          <w:szCs w:val="29"/>
          <w:color w:val="494949"/>
          <w:spacing w:val="0"/>
          <w:w w:val="51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494949"/>
          <w:spacing w:val="24"/>
          <w:w w:val="51"/>
        </w:rPr>
        <w:t> </w:t>
      </w:r>
      <w:r>
        <w:rPr>
          <w:rFonts w:ascii="Arial" w:hAnsi="Arial" w:cs="Arial" w:eastAsia="Arial"/>
          <w:sz w:val="38"/>
          <w:szCs w:val="38"/>
          <w:color w:val="646464"/>
          <w:spacing w:val="0"/>
          <w:w w:val="53"/>
        </w:rPr>
        <w:t>k</w:t>
      </w:r>
      <w:r>
        <w:rPr>
          <w:rFonts w:ascii="Arial" w:hAnsi="Arial" w:cs="Arial" w:eastAsia="Arial"/>
          <w:sz w:val="38"/>
          <w:szCs w:val="38"/>
          <w:color w:val="646464"/>
          <w:spacing w:val="-61"/>
          <w:w w:val="52"/>
        </w:rPr>
        <w:t>;</w:t>
      </w:r>
      <w:r>
        <w:rPr>
          <w:rFonts w:ascii="Arial" w:hAnsi="Arial" w:cs="Arial" w:eastAsia="Arial"/>
          <w:sz w:val="38"/>
          <w:szCs w:val="38"/>
          <w:color w:val="898989"/>
          <w:spacing w:val="0"/>
          <w:w w:val="16"/>
        </w:rPr>
        <w:t>.</w:t>
      </w:r>
      <w:r>
        <w:rPr>
          <w:rFonts w:ascii="Arial" w:hAnsi="Arial" w:cs="Arial" w:eastAsia="Arial"/>
          <w:sz w:val="38"/>
          <w:szCs w:val="38"/>
          <w:color w:val="898989"/>
          <w:spacing w:val="-13"/>
          <w:w w:val="16"/>
        </w:rPr>
        <w:t>.</w:t>
      </w:r>
      <w:r>
        <w:rPr>
          <w:rFonts w:ascii="Arial" w:hAnsi="Arial" w:cs="Arial" w:eastAsia="Arial"/>
          <w:sz w:val="38"/>
          <w:szCs w:val="38"/>
          <w:color w:val="646464"/>
          <w:spacing w:val="0"/>
          <w:w w:val="46"/>
        </w:rPr>
        <w:t>)</w:t>
      </w:r>
      <w:r>
        <w:rPr>
          <w:rFonts w:ascii="Arial" w:hAnsi="Arial" w:cs="Arial" w:eastAsia="Arial"/>
          <w:sz w:val="38"/>
          <w:szCs w:val="38"/>
          <w:color w:val="646464"/>
          <w:spacing w:val="-88"/>
          <w:w w:val="45"/>
        </w:rPr>
        <w:t>:</w:t>
      </w:r>
      <w:r>
        <w:rPr>
          <w:rFonts w:ascii="Arial" w:hAnsi="Arial" w:cs="Arial" w:eastAsia="Arial"/>
          <w:sz w:val="38"/>
          <w:szCs w:val="38"/>
          <w:color w:val="212121"/>
          <w:spacing w:val="-6"/>
          <w:w w:val="50"/>
        </w:rPr>
        <w:t>·</w:t>
      </w:r>
      <w:r>
        <w:rPr>
          <w:rFonts w:ascii="Arial" w:hAnsi="Arial" w:cs="Arial" w:eastAsia="Arial"/>
          <w:sz w:val="38"/>
          <w:szCs w:val="38"/>
          <w:color w:val="494949"/>
          <w:spacing w:val="0"/>
          <w:w w:val="39"/>
        </w:rPr>
        <w:t>.</w:t>
      </w:r>
      <w:r>
        <w:rPr>
          <w:rFonts w:ascii="Arial" w:hAnsi="Arial" w:cs="Arial" w:eastAsia="Arial"/>
          <w:sz w:val="38"/>
          <w:szCs w:val="38"/>
          <w:color w:val="494949"/>
          <w:spacing w:val="-11"/>
          <w:w w:val="39"/>
        </w:rPr>
        <w:t>.</w:t>
      </w:r>
      <w:r>
        <w:rPr>
          <w:rFonts w:ascii="Arial" w:hAnsi="Arial" w:cs="Arial" w:eastAsia="Arial"/>
          <w:sz w:val="38"/>
          <w:szCs w:val="38"/>
          <w:color w:val="777777"/>
          <w:spacing w:val="20"/>
          <w:w w:val="24"/>
        </w:rPr>
        <w:t>.</w:t>
      </w:r>
      <w:r>
        <w:rPr>
          <w:rFonts w:ascii="Arial" w:hAnsi="Arial" w:cs="Arial" w:eastAsia="Arial"/>
          <w:sz w:val="38"/>
          <w:szCs w:val="38"/>
          <w:color w:val="333333"/>
          <w:spacing w:val="0"/>
          <w:w w:val="46"/>
        </w:rPr>
        <w:t>,</w:t>
      </w:r>
      <w:r>
        <w:rPr>
          <w:rFonts w:ascii="Arial" w:hAnsi="Arial" w:cs="Arial" w:eastAsia="Arial"/>
          <w:sz w:val="38"/>
          <w:szCs w:val="38"/>
          <w:color w:val="333333"/>
          <w:spacing w:val="-77"/>
          <w:w w:val="100"/>
        </w:rPr>
        <w:t> </w:t>
      </w:r>
      <w:r>
        <w:rPr>
          <w:rFonts w:ascii="Arial" w:hAnsi="Arial" w:cs="Arial" w:eastAsia="Arial"/>
          <w:sz w:val="38"/>
          <w:szCs w:val="38"/>
          <w:color w:val="777777"/>
          <w:spacing w:val="0"/>
          <w:w w:val="22"/>
        </w:rPr>
        <w:t>..</w:t>
      </w:r>
      <w:r>
        <w:rPr>
          <w:rFonts w:ascii="Arial" w:hAnsi="Arial" w:cs="Arial" w:eastAsia="Arial"/>
          <w:sz w:val="38"/>
          <w:szCs w:val="38"/>
          <w:color w:val="777777"/>
          <w:spacing w:val="0"/>
          <w:w w:val="100"/>
        </w:rPr>
        <w:tab/>
      </w:r>
      <w:r>
        <w:rPr>
          <w:rFonts w:ascii="Arial" w:hAnsi="Arial" w:cs="Arial" w:eastAsia="Arial"/>
          <w:sz w:val="38"/>
          <w:szCs w:val="38"/>
          <w:color w:val="777777"/>
          <w:spacing w:val="0"/>
          <w:w w:val="100"/>
        </w:rPr>
      </w:r>
      <w:r>
        <w:rPr>
          <w:rFonts w:ascii="Arial" w:hAnsi="Arial" w:cs="Arial" w:eastAsia="Arial"/>
          <w:sz w:val="38"/>
          <w:szCs w:val="38"/>
          <w:color w:val="898989"/>
          <w:spacing w:val="0"/>
          <w:w w:val="37"/>
        </w:rPr>
        <w:t>.</w:t>
      </w:r>
      <w:r>
        <w:rPr>
          <w:rFonts w:ascii="Arial" w:hAnsi="Arial" w:cs="Arial" w:eastAsia="Arial"/>
          <w:sz w:val="38"/>
          <w:szCs w:val="38"/>
          <w:color w:val="898989"/>
          <w:spacing w:val="0"/>
          <w:w w:val="100"/>
        </w:rPr>
        <w:tab/>
      </w:r>
      <w:r>
        <w:rPr>
          <w:rFonts w:ascii="Arial" w:hAnsi="Arial" w:cs="Arial" w:eastAsia="Arial"/>
          <w:sz w:val="38"/>
          <w:szCs w:val="38"/>
          <w:color w:val="898989"/>
          <w:spacing w:val="0"/>
          <w:w w:val="100"/>
        </w:rPr>
      </w:r>
      <w:r>
        <w:rPr>
          <w:rFonts w:ascii="Arial" w:hAnsi="Arial" w:cs="Arial" w:eastAsia="Arial"/>
          <w:sz w:val="38"/>
          <w:szCs w:val="38"/>
          <w:color w:val="777777"/>
          <w:spacing w:val="0"/>
          <w:w w:val="12"/>
        </w:rPr>
        <w:t>····</w:t>
      </w:r>
      <w:r>
        <w:rPr>
          <w:rFonts w:ascii="Arial" w:hAnsi="Arial" w:cs="Arial" w:eastAsia="Arial"/>
          <w:sz w:val="38"/>
          <w:szCs w:val="38"/>
          <w:color w:val="777777"/>
          <w:spacing w:val="11"/>
          <w:w w:val="12"/>
        </w:rPr>
        <w:t>·</w:t>
      </w:r>
      <w:r>
        <w:rPr>
          <w:rFonts w:ascii="Arial" w:hAnsi="Arial" w:cs="Arial" w:eastAsia="Arial"/>
          <w:sz w:val="38"/>
          <w:szCs w:val="38"/>
          <w:color w:val="898989"/>
          <w:spacing w:val="0"/>
          <w:w w:val="12"/>
        </w:rPr>
        <w:t>.</w:t>
      </w:r>
      <w:r>
        <w:rPr>
          <w:rFonts w:ascii="Arial" w:hAnsi="Arial" w:cs="Arial" w:eastAsia="Arial"/>
          <w:sz w:val="38"/>
          <w:szCs w:val="38"/>
          <w:color w:val="898989"/>
          <w:spacing w:val="-67"/>
          <w:w w:val="100"/>
        </w:rPr>
        <w:t> </w:t>
      </w:r>
      <w:r>
        <w:rPr>
          <w:rFonts w:ascii="Arial" w:hAnsi="Arial" w:cs="Arial" w:eastAsia="Arial"/>
          <w:sz w:val="38"/>
          <w:szCs w:val="38"/>
          <w:color w:val="494949"/>
          <w:spacing w:val="-16"/>
          <w:w w:val="37"/>
        </w:rPr>
        <w:t>.</w:t>
      </w:r>
      <w:r>
        <w:rPr>
          <w:rFonts w:ascii="Arial" w:hAnsi="Arial" w:cs="Arial" w:eastAsia="Arial"/>
          <w:sz w:val="38"/>
          <w:szCs w:val="38"/>
          <w:color w:val="898989"/>
          <w:spacing w:val="-17"/>
          <w:w w:val="24"/>
        </w:rPr>
        <w:t>.</w:t>
      </w:r>
      <w:r>
        <w:rPr>
          <w:rFonts w:ascii="Arial" w:hAnsi="Arial" w:cs="Arial" w:eastAsia="Arial"/>
          <w:sz w:val="38"/>
          <w:szCs w:val="38"/>
          <w:color w:val="646464"/>
          <w:spacing w:val="7"/>
          <w:w w:val="24"/>
        </w:rPr>
        <w:t>.</w:t>
      </w:r>
      <w:r>
        <w:rPr>
          <w:rFonts w:ascii="Arial" w:hAnsi="Arial" w:cs="Arial" w:eastAsia="Arial"/>
          <w:sz w:val="38"/>
          <w:szCs w:val="38"/>
          <w:color w:val="212121"/>
          <w:spacing w:val="-12"/>
          <w:w w:val="24"/>
        </w:rPr>
        <w:t>.</w:t>
      </w:r>
      <w:r>
        <w:rPr>
          <w:rFonts w:ascii="Arial" w:hAnsi="Arial" w:cs="Arial" w:eastAsia="Arial"/>
          <w:sz w:val="38"/>
          <w:szCs w:val="38"/>
          <w:color w:val="494949"/>
          <w:spacing w:val="0"/>
          <w:w w:val="15"/>
        </w:rPr>
        <w:t>··</w:t>
      </w:r>
      <w:r>
        <w:rPr>
          <w:rFonts w:ascii="Arial" w:hAnsi="Arial" w:cs="Arial" w:eastAsia="Arial"/>
          <w:sz w:val="38"/>
          <w:szCs w:val="38"/>
          <w:color w:val="494949"/>
          <w:spacing w:val="0"/>
          <w:w w:val="100"/>
        </w:rPr>
        <w:tab/>
      </w:r>
      <w:r>
        <w:rPr>
          <w:rFonts w:ascii="Arial" w:hAnsi="Arial" w:cs="Arial" w:eastAsia="Arial"/>
          <w:sz w:val="38"/>
          <w:szCs w:val="38"/>
          <w:color w:val="494949"/>
          <w:spacing w:val="0"/>
          <w:w w:val="100"/>
        </w:rPr>
      </w:r>
      <w:r>
        <w:rPr>
          <w:rFonts w:ascii="Arial" w:hAnsi="Arial" w:cs="Arial" w:eastAsia="Arial"/>
          <w:sz w:val="38"/>
          <w:szCs w:val="38"/>
          <w:color w:val="A0A0A0"/>
          <w:spacing w:val="0"/>
          <w:w w:val="27"/>
        </w:rPr>
        <w:t>.</w:t>
      </w:r>
      <w:r>
        <w:rPr>
          <w:rFonts w:ascii="Arial" w:hAnsi="Arial" w:cs="Arial" w:eastAsia="Arial"/>
          <w:sz w:val="38"/>
          <w:szCs w:val="38"/>
          <w:color w:val="A0A0A0"/>
          <w:spacing w:val="0"/>
          <w:w w:val="28"/>
        </w:rPr>
        <w:t>·</w:t>
      </w:r>
      <w:r>
        <w:rPr>
          <w:rFonts w:ascii="Arial" w:hAnsi="Arial" w:cs="Arial" w:eastAsia="Arial"/>
          <w:sz w:val="38"/>
          <w:szCs w:val="38"/>
          <w:color w:val="A0A0A0"/>
          <w:spacing w:val="-56"/>
          <w:w w:val="100"/>
        </w:rPr>
        <w:t> </w:t>
      </w:r>
      <w:r>
        <w:rPr>
          <w:rFonts w:ascii="Arial" w:hAnsi="Arial" w:cs="Arial" w:eastAsia="Arial"/>
          <w:sz w:val="38"/>
          <w:szCs w:val="38"/>
          <w:color w:val="646464"/>
          <w:spacing w:val="0"/>
          <w:w w:val="26"/>
        </w:rPr>
        <w:t>.</w:t>
      </w:r>
      <w:r>
        <w:rPr>
          <w:rFonts w:ascii="Arial" w:hAnsi="Arial" w:cs="Arial" w:eastAsia="Arial"/>
          <w:sz w:val="38"/>
          <w:szCs w:val="38"/>
          <w:color w:val="646464"/>
          <w:spacing w:val="1"/>
          <w:w w:val="26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494949"/>
          <w:spacing w:val="0"/>
          <w:w w:val="42"/>
        </w:rPr>
        <w:t>f</w:t>
      </w:r>
      <w:r>
        <w:rPr>
          <w:rFonts w:ascii="Times New Roman" w:hAnsi="Times New Roman" w:cs="Times New Roman" w:eastAsia="Times New Roman"/>
          <w:sz w:val="31"/>
          <w:szCs w:val="31"/>
          <w:color w:val="494949"/>
          <w:spacing w:val="-8"/>
          <w:w w:val="41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color w:val="646464"/>
          <w:spacing w:val="-23"/>
          <w:w w:val="86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494949"/>
          <w:spacing w:val="0"/>
          <w:w w:val="46"/>
        </w:rPr>
        <w:t>iJ.'</w:t>
      </w:r>
      <w:r>
        <w:rPr>
          <w:rFonts w:ascii="Times New Roman" w:hAnsi="Times New Roman" w:cs="Times New Roman" w:eastAsia="Times New Roman"/>
          <w:sz w:val="31"/>
          <w:szCs w:val="31"/>
          <w:color w:val="494949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494949"/>
          <w:spacing w:val="0"/>
          <w:w w:val="47"/>
        </w:rPr>
        <w:t>f</w:t>
      </w:r>
      <w:r>
        <w:rPr>
          <w:rFonts w:ascii="Times New Roman" w:hAnsi="Times New Roman" w:cs="Times New Roman" w:eastAsia="Times New Roman"/>
          <w:sz w:val="31"/>
          <w:szCs w:val="31"/>
          <w:color w:val="494949"/>
          <w:spacing w:val="-15"/>
          <w:w w:val="47"/>
        </w:rPr>
        <w:t>f</w:t>
      </w:r>
      <w:r>
        <w:rPr>
          <w:rFonts w:ascii="Times New Roman" w:hAnsi="Times New Roman" w:cs="Times New Roman" w:eastAsia="Times New Roman"/>
          <w:sz w:val="31"/>
          <w:szCs w:val="31"/>
          <w:color w:val="646464"/>
          <w:spacing w:val="0"/>
          <w:w w:val="29"/>
        </w:rPr>
        <w:t>!</w:t>
      </w:r>
      <w:r>
        <w:rPr>
          <w:rFonts w:ascii="Times New Roman" w:hAnsi="Times New Roman" w:cs="Times New Roman" w:eastAsia="Times New Roman"/>
          <w:sz w:val="31"/>
          <w:szCs w:val="31"/>
          <w:color w:val="646464"/>
          <w:spacing w:val="0"/>
          <w:w w:val="28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color w:val="494949"/>
          <w:spacing w:val="0"/>
          <w:w w:val="88"/>
        </w:rPr>
        <w:t>'</w:t>
      </w:r>
      <w:r>
        <w:rPr>
          <w:rFonts w:ascii="Times New Roman" w:hAnsi="Times New Roman" w:cs="Times New Roman" w:eastAsia="Times New Roman"/>
          <w:sz w:val="31"/>
          <w:szCs w:val="31"/>
          <w:color w:val="494949"/>
          <w:spacing w:val="-17"/>
          <w:w w:val="87"/>
        </w:rPr>
        <w:t>:</w:t>
      </w:r>
      <w:r>
        <w:rPr>
          <w:rFonts w:ascii="Times New Roman" w:hAnsi="Times New Roman" w:cs="Times New Roman" w:eastAsia="Times New Roman"/>
          <w:sz w:val="31"/>
          <w:szCs w:val="31"/>
          <w:color w:val="646464"/>
          <w:spacing w:val="0"/>
          <w:w w:val="58"/>
        </w:rPr>
        <w:t>¡</w:t>
      </w:r>
      <w:r>
        <w:rPr>
          <w:rFonts w:ascii="Times New Roman" w:hAnsi="Times New Roman" w:cs="Times New Roman" w:eastAsia="Times New Roman"/>
          <w:sz w:val="31"/>
          <w:szCs w:val="31"/>
          <w:color w:val="64646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646464"/>
          <w:spacing w:val="0"/>
          <w:w w:val="57"/>
        </w:rPr>
        <w:t>!;i-us:</w:t>
      </w:r>
      <w:r>
        <w:rPr>
          <w:rFonts w:ascii="Times New Roman" w:hAnsi="Times New Roman" w:cs="Times New Roman" w:eastAsia="Times New Roman"/>
          <w:sz w:val="31"/>
          <w:szCs w:val="31"/>
          <w:color w:val="646464"/>
          <w:spacing w:val="-8"/>
          <w:w w:val="58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494949"/>
          <w:spacing w:val="10"/>
          <w:w w:val="34"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color w:val="646464"/>
          <w:spacing w:val="0"/>
          <w:w w:val="49"/>
        </w:rPr>
        <w:t>\</w:t>
      </w:r>
      <w:r>
        <w:rPr>
          <w:rFonts w:ascii="Times New Roman" w:hAnsi="Times New Roman" w:cs="Times New Roman" w:eastAsia="Times New Roman"/>
          <w:sz w:val="31"/>
          <w:szCs w:val="31"/>
          <w:color w:val="646464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646464"/>
          <w:spacing w:val="0"/>
          <w:w w:val="49"/>
        </w:rPr>
        <w:t>i&amp;</w:t>
      </w:r>
      <w:r>
        <w:rPr>
          <w:rFonts w:ascii="Times New Roman" w:hAnsi="Times New Roman" w:cs="Times New Roman" w:eastAsia="Times New Roman"/>
          <w:sz w:val="31"/>
          <w:szCs w:val="31"/>
          <w:color w:val="646464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646464"/>
          <w:spacing w:val="0"/>
          <w:w w:val="5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color w:val="646464"/>
          <w:spacing w:val="-55"/>
          <w:w w:val="49"/>
        </w:rPr>
        <w:t>{</w:t>
      </w:r>
      <w:r>
        <w:rPr>
          <w:rFonts w:ascii="Times New Roman" w:hAnsi="Times New Roman" w:cs="Times New Roman" w:eastAsia="Times New Roman"/>
          <w:sz w:val="31"/>
          <w:szCs w:val="31"/>
          <w:color w:val="494949"/>
          <w:spacing w:val="0"/>
          <w:w w:val="44"/>
        </w:rPr>
        <w:t>:i</w:t>
      </w:r>
      <w:r>
        <w:rPr>
          <w:rFonts w:ascii="Times New Roman" w:hAnsi="Times New Roman" w:cs="Times New Roman" w:eastAsia="Times New Roman"/>
          <w:sz w:val="31"/>
          <w:szCs w:val="31"/>
          <w:color w:val="494949"/>
          <w:spacing w:val="-10"/>
          <w:w w:val="44"/>
        </w:rPr>
        <w:t>;</w:t>
      </w:r>
      <w:r>
        <w:rPr>
          <w:rFonts w:ascii="Times New Roman" w:hAnsi="Times New Roman" w:cs="Times New Roman" w:eastAsia="Times New Roman"/>
          <w:sz w:val="31"/>
          <w:szCs w:val="31"/>
          <w:color w:val="646464"/>
          <w:spacing w:val="0"/>
          <w:w w:val="37"/>
        </w:rPr>
        <w:t>it":'.'!:'::</w:t>
      </w:r>
      <w:r>
        <w:rPr>
          <w:rFonts w:ascii="Times New Roman" w:hAnsi="Times New Roman" w:cs="Times New Roman" w:eastAsia="Times New Roman"/>
          <w:sz w:val="31"/>
          <w:szCs w:val="31"/>
          <w:color w:val="646464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494949"/>
          <w:spacing w:val="0"/>
          <w:w w:val="53"/>
        </w:rPr>
        <w:t>,</w:t>
      </w:r>
      <w:r>
        <w:rPr>
          <w:rFonts w:ascii="Times New Roman" w:hAnsi="Times New Roman" w:cs="Times New Roman" w:eastAsia="Times New Roman"/>
          <w:sz w:val="31"/>
          <w:szCs w:val="31"/>
          <w:color w:val="494949"/>
          <w:spacing w:val="17"/>
          <w:w w:val="53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12121"/>
          <w:spacing w:val="0"/>
          <w:w w:val="43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212121"/>
          <w:spacing w:val="0"/>
          <w:w w:val="4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9"/>
        </w:rPr>
        <w:t>Cabe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estaca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qu</w:t>
      </w:r>
      <w:r>
        <w:rPr>
          <w:rFonts w:ascii="Arial" w:hAnsi="Arial" w:cs="Arial" w:eastAsia="Arial"/>
          <w:sz w:val="17"/>
          <w:szCs w:val="17"/>
          <w:color w:val="050505"/>
          <w:spacing w:val="-19"/>
          <w:w w:val="111"/>
        </w:rPr>
        <w:t>e</w:t>
      </w:r>
      <w:r>
        <w:rPr>
          <w:rFonts w:ascii="Arial" w:hAnsi="Arial" w:cs="Arial" w:eastAsia="Arial"/>
          <w:sz w:val="17"/>
          <w:szCs w:val="17"/>
          <w:color w:val="646464"/>
          <w:spacing w:val="-7"/>
          <w:w w:val="72"/>
        </w:rPr>
        <w:t>V</w:t>
      </w:r>
      <w:r>
        <w:rPr>
          <w:rFonts w:ascii="Arial" w:hAnsi="Arial" w:cs="Arial" w:eastAsia="Arial"/>
          <w:sz w:val="17"/>
          <w:szCs w:val="17"/>
          <w:color w:val="050505"/>
          <w:spacing w:val="-32"/>
          <w:w w:val="127"/>
        </w:rPr>
        <w:t>ú</w:t>
      </w:r>
      <w:r>
        <w:rPr>
          <w:rFonts w:ascii="Arial" w:hAnsi="Arial" w:cs="Arial" w:eastAsia="Arial"/>
          <w:sz w:val="17"/>
          <w:szCs w:val="17"/>
          <w:color w:val="777777"/>
          <w:spacing w:val="-4"/>
          <w:w w:val="195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27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35"/>
          <w:w w:val="127"/>
        </w:rPr>
        <w:t>i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38"/>
        </w:rPr>
        <w:t>f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212121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!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9"/>
        </w:rPr>
        <w:t>li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19"/>
        </w:rPr>
        <w:t>m</w:t>
      </w:r>
      <w:r>
        <w:rPr>
          <w:rFonts w:ascii="Arial" w:hAnsi="Arial" w:cs="Arial" w:eastAsia="Arial"/>
          <w:sz w:val="17"/>
          <w:szCs w:val="17"/>
          <w:color w:val="050505"/>
          <w:spacing w:val="-36"/>
          <w:w w:val="119"/>
        </w:rPr>
        <w:t>i</w:t>
      </w:r>
      <w:r>
        <w:rPr>
          <w:rFonts w:ascii="Arial" w:hAnsi="Arial" w:cs="Arial" w:eastAsia="Arial"/>
          <w:sz w:val="17"/>
          <w:szCs w:val="17"/>
          <w:color w:val="212121"/>
          <w:spacing w:val="1"/>
          <w:w w:val="202"/>
        </w:rPr>
        <w:t>(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1"/>
        </w:rPr>
        <w:t>ation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2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encuen</w:t>
      </w:r>
      <w:r>
        <w:rPr>
          <w:rFonts w:ascii="Arial" w:hAnsi="Arial" w:cs="Arial" w:eastAsia="Arial"/>
          <w:sz w:val="17"/>
          <w:szCs w:val="17"/>
          <w:color w:val="050505"/>
          <w:spacing w:val="-18"/>
          <w:w w:val="108"/>
        </w:rPr>
        <w:t>t</w:t>
      </w:r>
      <w:r>
        <w:rPr>
          <w:rFonts w:ascii="Arial" w:hAnsi="Arial" w:cs="Arial" w:eastAsia="Arial"/>
          <w:sz w:val="17"/>
          <w:szCs w:val="17"/>
          <w:color w:val="212121"/>
          <w:spacing w:val="-10"/>
          <w:w w:val="169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-5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646464"/>
          <w:spacing w:val="-22"/>
          <w:w w:val="168"/>
        </w:rPr>
        <w:t>:</w:t>
      </w:r>
      <w:r>
        <w:rPr>
          <w:rFonts w:ascii="Arial" w:hAnsi="Arial" w:cs="Arial" w:eastAsia="Arial"/>
          <w:sz w:val="17"/>
          <w:szCs w:val="17"/>
          <w:color w:val="777777"/>
          <w:spacing w:val="-22"/>
          <w:w w:val="140"/>
        </w:rPr>
        <w:t>: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14"/>
        </w:rPr>
        <w:t>s</w:t>
      </w:r>
      <w:r>
        <w:rPr>
          <w:rFonts w:ascii="Arial" w:hAnsi="Arial" w:cs="Arial" w:eastAsia="Arial"/>
          <w:sz w:val="17"/>
          <w:szCs w:val="17"/>
          <w:color w:val="212121"/>
          <w:spacing w:val="2"/>
          <w:w w:val="114"/>
        </w:rPr>
        <w:t>p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j'ét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14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898989"/>
          <w:spacing w:val="-24"/>
          <w:w w:val="94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-41"/>
          <w:w w:val="94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94"/>
        </w:rPr>
        <w:t>j</w:t>
      </w:r>
      <w:r>
        <w:rPr>
          <w:rFonts w:ascii="Arial" w:hAnsi="Arial" w:cs="Arial" w:eastAsia="Arial"/>
          <w:sz w:val="17"/>
          <w:szCs w:val="17"/>
          <w:color w:val="050505"/>
          <w:spacing w:val="-28"/>
          <w:w w:val="94"/>
        </w:rPr>
        <w:t>.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94"/>
        </w:rPr>
        <w:t>(</w:t>
      </w:r>
      <w:r>
        <w:rPr>
          <w:rFonts w:ascii="Arial" w:hAnsi="Arial" w:cs="Arial" w:eastAsia="Arial"/>
          <w:sz w:val="17"/>
          <w:szCs w:val="17"/>
          <w:color w:val="212121"/>
          <w:spacing w:val="-23"/>
          <w:w w:val="94"/>
        </w:rPr>
        <w:t>: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4"/>
        </w:rPr>
        <w:t>¡¿</w:t>
      </w:r>
      <w:r>
        <w:rPr>
          <w:rFonts w:ascii="Arial" w:hAnsi="Arial" w:cs="Arial" w:eastAsia="Arial"/>
          <w:sz w:val="17"/>
          <w:szCs w:val="17"/>
          <w:color w:val="050505"/>
          <w:spacing w:val="-43"/>
          <w:w w:val="94"/>
        </w:rPr>
        <w:t>¡</w:t>
      </w:r>
      <w:r>
        <w:rPr>
          <w:rFonts w:ascii="Arial" w:hAnsi="Arial" w:cs="Arial" w:eastAsia="Arial"/>
          <w:sz w:val="17"/>
          <w:szCs w:val="17"/>
          <w:color w:val="777777"/>
          <w:spacing w:val="-14"/>
          <w:w w:val="94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94"/>
        </w:rPr>
        <w:t>(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94"/>
        </w:rPr>
        <w:t>j::'{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12121"/>
          <w:spacing w:val="40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derecho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4"/>
        </w:rPr>
        <w:t>inform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5"/>
        </w:rPr>
        <w:t>ió</w:t>
      </w:r>
      <w:r>
        <w:rPr>
          <w:rFonts w:ascii="Arial" w:hAnsi="Arial" w:cs="Arial" w:eastAsia="Arial"/>
          <w:sz w:val="17"/>
          <w:szCs w:val="17"/>
          <w:color w:val="050505"/>
          <w:spacing w:val="-14"/>
          <w:w w:val="125"/>
        </w:rPr>
        <w:t>n</w:t>
      </w:r>
      <w:r>
        <w:rPr>
          <w:rFonts w:ascii="Arial" w:hAnsi="Arial" w:cs="Arial" w:eastAsia="Arial"/>
          <w:sz w:val="17"/>
          <w:szCs w:val="17"/>
          <w:color w:val="212121"/>
          <w:spacing w:val="8"/>
          <w:w w:val="211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1"/>
        </w:rPr>
        <w:t>p_or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</w:rPr>
        <w:t>p</w:t>
      </w:r>
      <w:r>
        <w:rPr>
          <w:rFonts w:ascii="Arial" w:hAnsi="Arial" w:cs="Arial" w:eastAsia="Arial"/>
          <w:sz w:val="17"/>
          <w:szCs w:val="17"/>
          <w:color w:val="050505"/>
          <w:spacing w:val="-12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212121"/>
          <w:spacing w:val="-17"/>
          <w:w w:val="34"/>
        </w:rPr>
        <w:t>_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4"/>
        </w:rPr>
        <w:t>rt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5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108"/>
        </w:rPr>
        <w:t>e</w:t>
      </w:r>
      <w:r>
        <w:rPr>
          <w:rFonts w:ascii="Arial" w:hAnsi="Arial" w:cs="Arial" w:eastAsia="Arial"/>
          <w:sz w:val="17"/>
          <w:szCs w:val="17"/>
          <w:color w:val="333333"/>
          <w:spacing w:val="0"/>
          <w:w w:val="24"/>
        </w:rPr>
        <w:t>_</w:t>
      </w:r>
      <w:r>
        <w:rPr>
          <w:rFonts w:ascii="Arial" w:hAnsi="Arial" w:cs="Arial" w:eastAsia="Arial"/>
          <w:sz w:val="17"/>
          <w:szCs w:val="17"/>
          <w:color w:val="33333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gobern</w:t>
      </w:r>
      <w:r>
        <w:rPr>
          <w:rFonts w:ascii="Arial" w:hAnsi="Arial" w:cs="Arial" w:eastAsia="Arial"/>
          <w:sz w:val="17"/>
          <w:szCs w:val="17"/>
          <w:color w:val="050505"/>
          <w:spacing w:val="-80"/>
          <w:w w:val="117"/>
        </w:rPr>
        <w:t>d</w:t>
      </w:r>
      <w:r>
        <w:rPr>
          <w:rFonts w:ascii="Arial" w:hAnsi="Arial" w:cs="Arial" w:eastAsia="Arial"/>
          <w:sz w:val="17"/>
          <w:szCs w:val="17"/>
          <w:color w:val="646464"/>
          <w:spacing w:val="0"/>
          <w:w w:val="117"/>
        </w:rPr>
        <w:t>:</w:t>
      </w:r>
      <w:r>
        <w:rPr>
          <w:rFonts w:ascii="Arial" w:hAnsi="Arial" w:cs="Arial" w:eastAsia="Arial"/>
          <w:sz w:val="17"/>
          <w:szCs w:val="17"/>
          <w:color w:val="646464"/>
          <w:spacing w:val="0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494949"/>
          <w:spacing w:val="0"/>
          <w:w w:val="287"/>
        </w:rPr>
        <w:t>\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22"/>
        </w:rPr>
        <w:t>g$S,</w:t>
      </w:r>
      <w:r>
        <w:rPr>
          <w:rFonts w:ascii="Arial" w:hAnsi="Arial" w:cs="Arial" w:eastAsia="Arial"/>
          <w:sz w:val="17"/>
          <w:szCs w:val="17"/>
          <w:color w:val="21212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23"/>
        </w:rPr>
        <w:t>m</w:t>
      </w:r>
      <w:r>
        <w:rPr>
          <w:rFonts w:ascii="Arial" w:hAnsi="Arial" w:cs="Arial" w:eastAsia="Arial"/>
          <w:sz w:val="17"/>
          <w:szCs w:val="17"/>
          <w:color w:val="212121"/>
          <w:spacing w:val="-27"/>
          <w:w w:val="123"/>
        </w:rPr>
        <w:t>?</w:t>
      </w:r>
      <w:r>
        <w:rPr>
          <w:rFonts w:ascii="Arial" w:hAnsi="Arial" w:cs="Arial" w:eastAsia="Arial"/>
          <w:sz w:val="17"/>
          <w:szCs w:val="17"/>
          <w:color w:val="494949"/>
          <w:spacing w:val="5"/>
          <w:w w:val="169"/>
        </w:rPr>
        <w:t>!</w:t>
      </w:r>
      <w:r>
        <w:rPr>
          <w:rFonts w:ascii="Arial" w:hAnsi="Arial" w:cs="Arial" w:eastAsia="Arial"/>
          <w:sz w:val="17"/>
          <w:szCs w:val="17"/>
          <w:color w:val="333333"/>
          <w:spacing w:val="-15"/>
          <w:w w:val="158"/>
        </w:rPr>
        <w:t>i</w:t>
      </w:r>
      <w:r>
        <w:rPr>
          <w:rFonts w:ascii="Arial" w:hAnsi="Arial" w:cs="Arial" w:eastAsia="Arial"/>
          <w:sz w:val="17"/>
          <w:szCs w:val="17"/>
          <w:color w:val="A0A0A0"/>
          <w:spacing w:val="0"/>
          <w:w w:val="111"/>
        </w:rPr>
        <w:t>'</w:t>
      </w:r>
      <w:r>
        <w:rPr>
          <w:rFonts w:ascii="Arial" w:hAnsi="Arial" w:cs="Arial" w:eastAsia="Arial"/>
          <w:sz w:val="17"/>
          <w:szCs w:val="17"/>
          <w:color w:val="333333"/>
          <w:spacing w:val="0"/>
          <w:w w:val="157"/>
        </w:rPr>
        <w:t>f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mi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11"/>
          <w:w w:val="114"/>
        </w:rPr>
        <w:t>o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34"/>
        </w:rPr>
        <w:t>_</w:t>
      </w:r>
      <w:r>
        <w:rPr>
          <w:rFonts w:ascii="Arial" w:hAnsi="Arial" w:cs="Arial" w:eastAsia="Arial"/>
          <w:sz w:val="17"/>
          <w:szCs w:val="17"/>
          <w:color w:val="212121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-15"/>
          <w:w w:val="97"/>
        </w:rPr>
        <w:t>e</w:t>
      </w:r>
      <w:r>
        <w:rPr>
          <w:rFonts w:ascii="Arial" w:hAnsi="Arial" w:cs="Arial" w:eastAsia="Arial"/>
          <w:sz w:val="17"/>
          <w:szCs w:val="17"/>
          <w:color w:val="494949"/>
          <w:spacing w:val="0"/>
          <w:w w:val="24"/>
        </w:rPr>
        <w:t>_</w:t>
      </w:r>
      <w:r>
        <w:rPr>
          <w:rFonts w:ascii="Arial" w:hAnsi="Arial" w:cs="Arial" w:eastAsia="Arial"/>
          <w:sz w:val="17"/>
          <w:szCs w:val="17"/>
          <w:color w:val="494949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produzca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una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53" w:lineRule="exact"/>
        <w:ind w:left="289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afectac10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al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mtere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soc1al</w:t>
      </w:r>
      <w:r>
        <w:rPr>
          <w:rFonts w:ascii="Arial" w:hAnsi="Arial" w:cs="Arial" w:eastAsia="Arial"/>
          <w:sz w:val="17"/>
          <w:szCs w:val="17"/>
          <w:color w:val="050505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manera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9"/>
          <w:position w:val="1"/>
        </w:rPr>
        <w:t>espec1a1</w:t>
      </w:r>
      <w:r>
        <w:rPr>
          <w:rFonts w:ascii="Arial" w:hAnsi="Arial" w:cs="Arial" w:eastAsia="Arial"/>
          <w:sz w:val="17"/>
          <w:szCs w:val="17"/>
          <w:color w:val="050505"/>
          <w:spacing w:val="-27"/>
          <w:w w:val="88"/>
          <w:position w:val="1"/>
        </w:rPr>
        <w:t>t</w:t>
      </w:r>
      <w:r>
        <w:rPr>
          <w:rFonts w:ascii="Arial" w:hAnsi="Arial" w:cs="Arial" w:eastAsia="Arial"/>
          <w:sz w:val="17"/>
          <w:szCs w:val="17"/>
          <w:color w:val="494949"/>
          <w:spacing w:val="-27"/>
          <w:w w:val="96"/>
          <w:position w:val="1"/>
        </w:rPr>
        <w:t>1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6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212121"/>
          <w:spacing w:val="9"/>
          <w:w w:val="108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06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777777"/>
          <w:spacing w:val="-15"/>
          <w:w w:val="251"/>
          <w:position w:val="1"/>
        </w:rPr>
        <w:t>'</w:t>
      </w:r>
      <w:r>
        <w:rPr>
          <w:rFonts w:ascii="Arial" w:hAnsi="Arial" w:cs="Arial" w:eastAsia="Arial"/>
          <w:sz w:val="17"/>
          <w:szCs w:val="17"/>
          <w:color w:val="333333"/>
          <w:spacing w:val="-8"/>
          <w:w w:val="168"/>
          <w:position w:val="1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  <w:position w:val="1"/>
        </w:rPr>
        <w:t>cuerpos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position w:val="1"/>
        </w:rPr>
        <w:t>segundad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8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  <w:position w:val="1"/>
        </w:rPr>
        <w:t>public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1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211"/>
          <w:position w:val="1"/>
        </w:rPr>
        <w:t>;</w:t>
      </w:r>
      <w:r>
        <w:rPr>
          <w:rFonts w:ascii="Arial" w:hAnsi="Arial" w:cs="Arial" w:eastAsia="Arial"/>
          <w:sz w:val="17"/>
          <w:szCs w:val="17"/>
          <w:color w:val="212121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ya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position w:val="1"/>
        </w:rPr>
        <w:t>al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9" w:after="0" w:line="290" w:lineRule="auto"/>
        <w:ind w:left="2885" w:right="88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personal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Especializada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Combate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Secuestro,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pondría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vulnerabilidad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cuant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integrida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físic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dichos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servidores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públicos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   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como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consecuencia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además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fáci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identificació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ubicación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físic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éstos,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descartando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287" w:lineRule="auto"/>
        <w:ind w:left="2895" w:right="1331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cercanas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ellos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propias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familia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vean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afectadas,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reiterand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todo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ellos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investigació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intervenció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direct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Averiguacione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Previa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Carpetas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12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Secuestro,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8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121"/>
          <w:spacing w:val="4"/>
          <w:w w:val="89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9"/>
        </w:rPr>
        <w:t>í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operativo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49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realizados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para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240" w:lineRule="auto"/>
        <w:ind w:left="289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detenció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involucrados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ilícito,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alt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impact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sociaL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03" w:lineRule="exact"/>
        <w:ind w:left="6654" w:right="4346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3"/>
          <w:position w:val="-1"/>
        </w:rPr>
        <w:t>35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38" w:after="0" w:line="188" w:lineRule="exact"/>
        <w:ind w:left="10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41"/>
          <w:position w:val="-1"/>
        </w:rPr>
        <w:t>www.jali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41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41"/>
          <w:position w:val="-1"/>
        </w:rPr>
        <w:t>co.g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66" w:lineRule="exact"/>
        <w:ind w:left="1056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</w:rPr>
        <w:t>"-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00" w:h="15360"/>
          <w:pgMar w:top="140" w:bottom="280" w:left="220" w:right="580"/>
        </w:sectPr>
      </w:pPr>
      <w:rPr/>
    </w:p>
    <w:p>
      <w:pPr>
        <w:spacing w:before="81" w:after="0" w:line="240" w:lineRule="auto"/>
        <w:ind w:left="2927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shape style="position:absolute;margin-left:40.32pt;margin-top:.931211pt;width:49.919998pt;height:49.919998pt;mso-position-horizontal-relative:page;mso-position-vertical-relative:paragraph;z-index:-4739" type="#_x0000_t75">
            <v:imagedata r:id="rId334" o:title=""/>
          </v:shape>
        </w:pic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76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76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9"/>
          <w:w w:val="7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2"/>
        </w:rPr>
        <w:t>Q"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mérit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ante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exp"esto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1"/>
        </w:rPr>
        <w:t>análisi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1"/>
          <w:w w:val="9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1"/>
        </w:rPr>
        <w:t>lógic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6"/>
          <w:w w:val="9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22"/>
        </w:rPr>
        <w:t>jwi:i: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fec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22"/>
        </w:rPr>
        <w:t>uado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22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10"/>
          <w:w w:val="12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6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380"/>
        </w:rPr>
        <w:t>....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92" w:lineRule="exact"/>
        <w:ind w:left="2923" w:right="-20"/>
        <w:jc w:val="left"/>
        <w:tabs>
          <w:tab w:pos="102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-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1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originarí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-1"/>
        </w:rPr>
        <w:t>sustancialment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5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  <w:position w:val="-1"/>
        </w:rPr>
        <w:t>dar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92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1"/>
        </w:rPr>
        <w:t>ío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5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3D3D3D"/>
          <w:spacing w:val="0"/>
          <w:w w:val="139"/>
          <w:position w:val="-1"/>
        </w:rPr>
        <w:t>:</w:t>
      </w:r>
      <w:r>
        <w:rPr>
          <w:rFonts w:ascii="Arial" w:hAnsi="Arial" w:cs="Arial" w:eastAsia="Arial"/>
          <w:sz w:val="17"/>
          <w:szCs w:val="17"/>
          <w:color w:val="3D3D3D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7"/>
          <w:szCs w:val="17"/>
          <w:color w:val="3D3D3D"/>
          <w:spacing w:val="0"/>
          <w:w w:val="100"/>
          <w:position w:val="-1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1"/>
        </w:rPr>
        <w:t>evelarse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600" w:bottom="280" w:left="200" w:right="280"/>
          <w:footerReference w:type="default" r:id="rId333"/>
          <w:pgSz w:w="12120" w:h="15380"/>
        </w:sectPr>
      </w:pPr>
      <w:rPr/>
    </w:p>
    <w:p>
      <w:pPr>
        <w:spacing w:before="18" w:after="0" w:line="240" w:lineRule="auto"/>
        <w:ind w:left="953" w:right="1239"/>
        <w:jc w:val="center"/>
        <w:rPr>
          <w:rFonts w:ascii="Times New Roman" w:hAnsi="Times New Roman" w:cs="Times New Roman" w:eastAsia="Times New Roman"/>
          <w:sz w:val="109"/>
          <w:szCs w:val="109"/>
        </w:rPr>
      </w:pPr>
      <w:rPr/>
      <w:r>
        <w:rPr/>
        <w:pict>
          <v:group style="position:absolute;margin-left:131.520004pt;margin-top:6.720013pt;width:137.279999pt;height:431.999989pt;mso-position-horizontal-relative:page;mso-position-vertical-relative:page;z-index:-4737" coordorigin="2630,134" coordsize="2746,8640">
            <v:shape style="position:absolute;left:4550;top:134;width:826;height:250" type="#_x0000_t75">
              <v:imagedata r:id="rId335" o:title=""/>
            </v:shape>
            <v:group style="position:absolute;left:2799;top:317;width:1749;height:2" coordorigin="2799,317" coordsize="1749,2">
              <v:shape style="position:absolute;left:2799;top:317;width:1749;height:2" coordorigin="2799,317" coordsize="1749,0" path="m2799,317l4549,317e" filled="f" stroked="t" strokeweight="1.425882pt" strokecolor="#131313">
                <v:path arrowok="t"/>
              </v:shape>
              <v:shape style="position:absolute;left:2630;top:5530;width:269;height:3245" type="#_x0000_t75">
                <v:imagedata r:id="rId336" o:title=""/>
              </v:shape>
            </v:group>
            <v:group style="position:absolute;left:2809;top:315;width:2;height:5209" coordorigin="2809,315" coordsize="2,5209">
              <v:shape style="position:absolute;left:2809;top:315;width:2;height:5209" coordorigin="2809,315" coordsize="0,5209" path="m2809,5524l2809,315e" filled="f" stroked="t" strokeweight="1.425882pt" strokecolor="#0C0C0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18.664734pt;margin-top:11.51997pt;width:75.575273pt;height:43.200001pt;mso-position-horizontal-relative:page;mso-position-vertical-relative:page;z-index:-4736" coordorigin="10373,230" coordsize="1512,864">
            <v:shape style="position:absolute;left:11021;top:230;width:864;height:864" type="#_x0000_t75">
              <v:imagedata r:id="rId337" o:title=""/>
            </v:shape>
            <v:group style="position:absolute;left:10385;top:904;width:732;height:2" coordorigin="10385,904" coordsize="732,2">
              <v:shape style="position:absolute;left:10385;top:904;width:732;height:2" coordorigin="10385,904" coordsize="732,0" path="m10385,904l11117,904e" filled="f" stroked="t" strokeweight="1.188235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09"/>
          <w:szCs w:val="109"/>
          <w:color w:val="030303"/>
          <w:spacing w:val="0"/>
          <w:w w:val="52"/>
        </w:rPr>
        <w:t>..</w:t>
      </w:r>
      <w:r>
        <w:rPr>
          <w:rFonts w:ascii="Times New Roman" w:hAnsi="Times New Roman" w:cs="Times New Roman" w:eastAsia="Times New Roman"/>
          <w:sz w:val="109"/>
          <w:szCs w:val="109"/>
          <w:color w:val="000000"/>
          <w:spacing w:val="0"/>
          <w:w w:val="10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71" w:right="868"/>
        <w:jc w:val="center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030303"/>
          <w:w w:val="113"/>
        </w:rPr>
        <w:t>J</w:t>
      </w:r>
      <w:r>
        <w:rPr>
          <w:rFonts w:ascii="Times New Roman" w:hAnsi="Times New Roman" w:cs="Times New Roman" w:eastAsia="Times New Roman"/>
          <w:sz w:val="30"/>
          <w:szCs w:val="30"/>
          <w:color w:val="030303"/>
          <w:spacing w:val="1"/>
          <w:w w:val="113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030303"/>
          <w:spacing w:val="13"/>
          <w:w w:val="112"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color w:val="030303"/>
          <w:spacing w:val="0"/>
          <w:w w:val="112"/>
        </w:rPr>
        <w:t>ISCO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36" w:after="0" w:line="240" w:lineRule="auto"/>
        <w:ind w:left="397" w:right="902"/>
        <w:jc w:val="center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030303"/>
          <w:w w:val="138"/>
        </w:rPr>
        <w:t>GOB</w:t>
      </w:r>
      <w:r>
        <w:rPr>
          <w:rFonts w:ascii="Arial" w:hAnsi="Arial" w:cs="Arial" w:eastAsia="Arial"/>
          <w:sz w:val="8"/>
          <w:szCs w:val="8"/>
          <w:color w:val="030303"/>
          <w:spacing w:val="-12"/>
          <w:w w:val="138"/>
        </w:rPr>
        <w:t>I</w:t>
      </w:r>
      <w:r>
        <w:rPr>
          <w:rFonts w:ascii="Arial" w:hAnsi="Arial" w:cs="Arial" w:eastAsia="Arial"/>
          <w:sz w:val="8"/>
          <w:szCs w:val="8"/>
          <w:color w:val="1C1C1C"/>
          <w:spacing w:val="0"/>
          <w:w w:val="110"/>
        </w:rPr>
        <w:t>E</w:t>
      </w:r>
      <w:r>
        <w:rPr>
          <w:rFonts w:ascii="Arial" w:hAnsi="Arial" w:cs="Arial" w:eastAsia="Arial"/>
          <w:sz w:val="8"/>
          <w:szCs w:val="8"/>
          <w:color w:val="1C1C1C"/>
          <w:spacing w:val="-10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030303"/>
          <w:spacing w:val="0"/>
          <w:w w:val="126"/>
        </w:rPr>
        <w:t>RNO</w:t>
      </w:r>
      <w:r>
        <w:rPr>
          <w:rFonts w:ascii="Arial" w:hAnsi="Arial" w:cs="Arial" w:eastAsia="Arial"/>
          <w:sz w:val="8"/>
          <w:szCs w:val="8"/>
          <w:color w:val="030303"/>
          <w:spacing w:val="0"/>
          <w:w w:val="126"/>
        </w:rPr>
        <w:t> </w:t>
      </w:r>
      <w:r>
        <w:rPr>
          <w:rFonts w:ascii="Arial" w:hAnsi="Arial" w:cs="Arial" w:eastAsia="Arial"/>
          <w:sz w:val="8"/>
          <w:szCs w:val="8"/>
          <w:color w:val="030303"/>
          <w:spacing w:val="13"/>
          <w:w w:val="126"/>
        </w:rPr>
        <w:t> </w:t>
      </w:r>
      <w:r>
        <w:rPr>
          <w:rFonts w:ascii="Arial" w:hAnsi="Arial" w:cs="Arial" w:eastAsia="Arial"/>
          <w:sz w:val="8"/>
          <w:szCs w:val="8"/>
          <w:color w:val="030303"/>
          <w:spacing w:val="0"/>
          <w:w w:val="127"/>
        </w:rPr>
        <w:t>01!</w:t>
      </w:r>
      <w:r>
        <w:rPr>
          <w:rFonts w:ascii="Arial" w:hAnsi="Arial" w:cs="Arial" w:eastAsia="Arial"/>
          <w:sz w:val="8"/>
          <w:szCs w:val="8"/>
          <w:color w:val="030303"/>
          <w:spacing w:val="-15"/>
          <w:w w:val="128"/>
        </w:rPr>
        <w:t>1</w:t>
      </w:r>
      <w:r>
        <w:rPr>
          <w:rFonts w:ascii="Arial" w:hAnsi="Arial" w:cs="Arial" w:eastAsia="Arial"/>
          <w:sz w:val="8"/>
          <w:szCs w:val="8"/>
          <w:color w:val="3D3D3D"/>
          <w:spacing w:val="0"/>
          <w:w w:val="237"/>
        </w:rPr>
        <w:t>.</w:t>
      </w:r>
      <w:r>
        <w:rPr>
          <w:rFonts w:ascii="Arial" w:hAnsi="Arial" w:cs="Arial" w:eastAsia="Arial"/>
          <w:sz w:val="8"/>
          <w:szCs w:val="8"/>
          <w:color w:val="3D3D3D"/>
          <w:spacing w:val="2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1C1C1C"/>
          <w:spacing w:val="0"/>
          <w:w w:val="100"/>
        </w:rPr>
        <w:t>E</w:t>
      </w:r>
      <w:r>
        <w:rPr>
          <w:rFonts w:ascii="Arial" w:hAnsi="Arial" w:cs="Arial" w:eastAsia="Arial"/>
          <w:sz w:val="8"/>
          <w:szCs w:val="8"/>
          <w:color w:val="1C1C1C"/>
          <w:spacing w:val="-7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3D3D3D"/>
          <w:spacing w:val="0"/>
          <w:w w:val="100"/>
        </w:rPr>
        <w:t>S</w:t>
      </w:r>
      <w:r>
        <w:rPr>
          <w:rFonts w:ascii="Arial" w:hAnsi="Arial" w:cs="Arial" w:eastAsia="Arial"/>
          <w:sz w:val="8"/>
          <w:szCs w:val="8"/>
          <w:color w:val="3D3D3D"/>
          <w:spacing w:val="-7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030303"/>
          <w:spacing w:val="0"/>
          <w:w w:val="133"/>
        </w:rPr>
        <w:t>TADO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6" w:lineRule="exact"/>
        <w:ind w:left="829" w:right="1328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39.687057pt;margin-top:-9.683545pt;width:51.807059pt;height:.1pt;mso-position-horizontal-relative:page;mso-position-vertical-relative:paragraph;z-index:-4734" coordorigin="794,-194" coordsize="1036,2">
            <v:shape style="position:absolute;left:794;top:-194;width:1036;height:2" coordorigin="794,-194" coordsize="1036,0" path="m794,-194l1830,-194e" filled="f" stroked="t" strokeweight=".712941pt" strokecolor="#1C1C1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5"/>
          <w:position w:val="-1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38" w:lineRule="exact"/>
        <w:ind w:left="463" w:right="917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C1C1C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15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87.360001pt;margin-top:-205.59259pt;width:57.599998pt;height:219.839996pt;mso-position-horizontal-relative:page;mso-position-vertical-relative:paragraph;z-index:-4738" type="#_x0000_t75">
            <v:imagedata r:id="rId338" o:title=""/>
          </v:shape>
        </w:pict>
      </w:r>
      <w:hyperlink r:id="rId339">
        <w:r>
          <w:rPr>
            <w:rFonts w:ascii="Arial" w:hAnsi="Arial" w:cs="Arial" w:eastAsia="Arial"/>
            <w:sz w:val="17"/>
            <w:szCs w:val="17"/>
            <w:color w:val="030303"/>
            <w:w w:val="133"/>
          </w:rPr>
          <w:t>www.jalisc</w:t>
        </w:r>
        <w:r>
          <w:rPr>
            <w:rFonts w:ascii="Arial" w:hAnsi="Arial" w:cs="Arial" w:eastAsia="Arial"/>
            <w:sz w:val="17"/>
            <w:szCs w:val="17"/>
            <w:color w:val="030303"/>
            <w:spacing w:val="5"/>
            <w:w w:val="134"/>
          </w:rPr>
          <w:t>o</w:t>
        </w:r>
        <w:r>
          <w:rPr>
            <w:rFonts w:ascii="Arial" w:hAnsi="Arial" w:cs="Arial" w:eastAsia="Arial"/>
            <w:sz w:val="17"/>
            <w:szCs w:val="17"/>
            <w:color w:val="1C1C1C"/>
            <w:spacing w:val="-16"/>
            <w:w w:val="195"/>
          </w:rPr>
          <w:t>.</w:t>
        </w:r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47"/>
          </w:rPr>
          <w:t>g</w:t>
        </w:r>
        <w:r>
          <w:rPr>
            <w:rFonts w:ascii="Arial" w:hAnsi="Arial" w:cs="Arial" w:eastAsia="Arial"/>
            <w:sz w:val="17"/>
            <w:szCs w:val="17"/>
            <w:color w:val="000000"/>
            <w:spacing w:val="0"/>
            <w:w w:val="100"/>
          </w:rPr>
        </w:r>
      </w:hyperlink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7" w:lineRule="exact"/>
        <w:ind w:left="2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presente: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publicar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consistent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59"/>
          <w:position w:val="-2"/>
        </w:rPr>
        <w:t>"</w:t>
      </w:r>
      <w:r>
        <w:rPr>
          <w:rFonts w:ascii="Arial" w:hAnsi="Arial" w:cs="Arial" w:eastAsia="Arial"/>
          <w:sz w:val="17"/>
          <w:szCs w:val="17"/>
          <w:color w:val="3D3D3D"/>
          <w:spacing w:val="-2"/>
          <w:w w:val="195"/>
          <w:position w:val="-2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  <w:position w:val="-2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27"/>
          <w:w w:val="118"/>
          <w:position w:val="-2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-2"/>
        </w:rPr>
        <w:t>Nombres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-2"/>
        </w:rPr>
        <w:t>personal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adscrito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-2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67" w:lineRule="exact"/>
        <w:ind w:left="24" w:right="-20"/>
        <w:jc w:val="left"/>
        <w:tabs>
          <w:tab w:pos="854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Investigació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Secuestro;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Nombres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Policía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investigadores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030303"/>
          <w:spacing w:val="0"/>
          <w:w w:val="52"/>
          <w:position w:val="1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71" w:after="0" w:line="167" w:lineRule="auto"/>
        <w:ind w:left="24" w:right="494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adscrito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Investigació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Secuestro,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Curriculum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adscritos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Investigació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Secuestro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030303"/>
          <w:spacing w:val="0"/>
          <w:w w:val="80"/>
          <w:i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030303"/>
          <w:spacing w:val="14"/>
          <w:w w:val="8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nombres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del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6" w:after="0" w:line="179" w:lineRule="exact"/>
        <w:ind w:left="2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personal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estuv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activ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Investigació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contr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Secuestr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14"/>
          <w:position w:val="-2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-2"/>
        </w:rPr>
        <w:t>año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left="19" w:right="-20"/>
        <w:jc w:val="left"/>
        <w:tabs>
          <w:tab w:pos="8540" w:val="left"/>
        </w:tabs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2013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4"/>
        </w:rPr>
        <w:t>curs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4"/>
          <w:position w:val="-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67"/>
          <w:position w:val="-4"/>
        </w:rPr>
        <w:t>.</w:t>
      </w:r>
      <w:r>
        <w:rPr>
          <w:rFonts w:ascii="Arial" w:hAnsi="Arial" w:cs="Arial" w:eastAsia="Arial"/>
          <w:sz w:val="17"/>
          <w:szCs w:val="17"/>
          <w:color w:val="1C1C1C"/>
          <w:spacing w:val="-2"/>
          <w:w w:val="195"/>
          <w:position w:val="-4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67"/>
          <w:position w:val="-4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70"/>
          <w:position w:val="-4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  <w:position w:val="-4"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  <w:position w:val="-4"/>
        </w:rPr>
        <w:t>SIC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  <w:position w:val="-4"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  <w:position w:val="-4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5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anterio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conllevarí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dañar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acciones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estratégica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-4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-4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2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27"/>
          <w:szCs w:val="27"/>
          <w:color w:val="1C1C1C"/>
          <w:spacing w:val="0"/>
          <w:w w:val="54"/>
          <w:position w:val="-2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213" w:lineRule="exact"/>
        <w:ind w:left="24" w:right="-20"/>
        <w:jc w:val="left"/>
        <w:tabs>
          <w:tab w:pos="8540" w:val="left"/>
        </w:tabs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prevención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persecución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delit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alt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impact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social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delit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  <w:position w:val="-6"/>
        </w:rPr>
        <w:t>SECUESTRO,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toda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26"/>
          <w:szCs w:val="26"/>
          <w:color w:val="1C1C1C"/>
          <w:spacing w:val="0"/>
          <w:w w:val="116"/>
          <w:position w:val="0"/>
        </w:rPr>
        <w:t>!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147" w:lineRule="exact"/>
        <w:ind w:right="100"/>
        <w:jc w:val="righ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030303"/>
          <w:spacing w:val="0"/>
          <w:w w:val="132"/>
          <w:position w:val="-1"/>
        </w:rPr>
        <w:t>!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left="14" w:right="-20"/>
        <w:jc w:val="left"/>
        <w:tabs>
          <w:tab w:pos="8540" w:val="left"/>
        </w:tabs>
        <w:rPr>
          <w:rFonts w:ascii="Arial" w:hAnsi="Arial" w:cs="Arial" w:eastAsia="Arial"/>
          <w:sz w:val="23"/>
          <w:szCs w:val="2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1.522339pt;margin-top:6.269539pt;width:4.79964pt;height:23pt;mso-position-horizontal-relative:page;mso-position-vertical-relative:paragraph;z-index:-4731" type="#_x0000_t202" filled="f" stroked="f">
            <v:textbox inset="0,0,0,0">
              <w:txbxContent>
                <w:p>
                  <w:pPr>
                    <w:spacing w:before="0" w:after="0" w:line="460" w:lineRule="exact"/>
                    <w:ind w:right="-109"/>
                    <w:jc w:val="left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Pr/>
                  <w:r>
                    <w:rPr>
                      <w:rFonts w:ascii="Arial" w:hAnsi="Arial" w:cs="Arial" w:eastAsia="Arial"/>
                      <w:sz w:val="46"/>
                      <w:szCs w:val="46"/>
                      <w:color w:val="1C1C1C"/>
                      <w:spacing w:val="0"/>
                      <w:w w:val="100"/>
                    </w:rPr>
                    <w:t>l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5"/>
        </w:rPr>
        <w:t>proporcionar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7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fuerz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5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5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7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vinculada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nombres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curriculares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</w:r>
      <w:r>
        <w:rPr>
          <w:rFonts w:ascii="Arial" w:hAnsi="Arial" w:cs="Arial" w:eastAsia="Arial"/>
          <w:sz w:val="23"/>
          <w:szCs w:val="23"/>
          <w:color w:val="1C1C1C"/>
          <w:spacing w:val="0"/>
          <w:w w:val="141"/>
          <w:position w:val="1"/>
        </w:rPr>
        <w:t>l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181" w:lineRule="exact"/>
        <w:ind w:left="14" w:right="-20"/>
        <w:jc w:val="left"/>
        <w:tabs>
          <w:tab w:pos="532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Especializad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General,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estaría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3" w:after="0" w:line="289" w:lineRule="auto"/>
        <w:ind w:left="14" w:right="456" w:firstLine="5"/>
        <w:jc w:val="left"/>
        <w:tabs>
          <w:tab w:pos="5140" w:val="left"/>
          <w:tab w:pos="5220" w:val="left"/>
          <w:tab w:pos="5700" w:val="left"/>
          <w:tab w:pos="6000" w:val="left"/>
          <w:tab w:pos="6360" w:val="left"/>
          <w:tab w:pos="6660" w:val="left"/>
          <w:tab w:pos="724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2.710571pt;margin-top:19.424847pt;width:.1pt;height:44.840011pt;mso-position-horizontal-relative:page;mso-position-vertical-relative:paragraph;z-index:-4733" coordorigin="11654,388" coordsize="2,897">
            <v:shape style="position:absolute;left:11654;top:388;width:2;height:897" coordorigin="11654,388" coordsize="0,897" path="m11654,1285l11654,388e" filled="f" stroked="t" strokeweight=".950588pt" strokecolor="#1C1C1C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1.522339pt;margin-top:4.554840pt;width:4.801860pt;height:21pt;mso-position-horizontal-relative:page;mso-position-vertical-relative:paragraph;z-index:-4730" type="#_x0000_t202" filled="f" stroked="f">
            <v:textbox inset="0,0,0,0">
              <w:txbxContent>
                <w:p>
                  <w:pPr>
                    <w:spacing w:before="0" w:after="0" w:line="420" w:lineRule="exact"/>
                    <w:ind w:right="-103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Pr/>
                  <w:r>
                    <w:rPr>
                      <w:rFonts w:ascii="Arial" w:hAnsi="Arial" w:cs="Arial" w:eastAsia="Arial"/>
                      <w:sz w:val="42"/>
                      <w:szCs w:val="42"/>
                      <w:color w:val="1C1C1C"/>
                      <w:spacing w:val="0"/>
                      <w:w w:val="103"/>
                    </w:rPr>
                    <w:t>l</w:t>
                  </w:r>
                  <w:r>
                    <w:rPr>
                      <w:rFonts w:ascii="Arial" w:hAnsi="Arial" w:cs="Arial" w:eastAsia="Arial"/>
                      <w:sz w:val="42"/>
                      <w:szCs w:val="4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otorgand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estratégic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909090"/>
          <w:spacing w:val="2"/>
          <w:w w:val="31"/>
        </w:rPr>
        <w:t>.</w:t>
      </w:r>
      <w:r>
        <w:rPr>
          <w:rFonts w:ascii="Arial" w:hAnsi="Arial" w:cs="Arial" w:eastAsia="Arial"/>
          <w:sz w:val="17"/>
          <w:szCs w:val="17"/>
          <w:color w:val="3D3D3D"/>
          <w:spacing w:val="0"/>
          <w:w w:val="31"/>
        </w:rPr>
        <w:t>.</w:t>
      </w:r>
      <w:r>
        <w:rPr>
          <w:rFonts w:ascii="Arial" w:hAnsi="Arial" w:cs="Arial" w:eastAsia="Arial"/>
          <w:sz w:val="17"/>
          <w:szCs w:val="17"/>
          <w:color w:val="3D3D3D"/>
          <w:spacing w:val="0"/>
          <w:w w:val="31"/>
        </w:rPr>
        <w:t>  </w:t>
      </w:r>
      <w:r>
        <w:rPr>
          <w:rFonts w:ascii="Arial" w:hAnsi="Arial" w:cs="Arial" w:eastAsia="Arial"/>
          <w:sz w:val="17"/>
          <w:szCs w:val="17"/>
          <w:color w:val="3D3D3D"/>
          <w:spacing w:val="4"/>
          <w:w w:val="3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prevenció!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236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80"/>
          <w:w w:val="23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delito,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justicia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poner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  <w:tab/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757575"/>
          <w:spacing w:val="0"/>
          <w:w w:val="56"/>
        </w:rPr>
        <w:t>·</w:t>
      </w:r>
      <w:r>
        <w:rPr>
          <w:rFonts w:ascii="Arial" w:hAnsi="Arial" w:cs="Arial" w:eastAsia="Arial"/>
          <w:sz w:val="17"/>
          <w:szCs w:val="17"/>
          <w:color w:val="757575"/>
          <w:spacing w:val="0"/>
          <w:w w:val="56"/>
        </w:rPr>
        <w:t>    </w:t>
      </w:r>
      <w:r>
        <w:rPr>
          <w:rFonts w:ascii="Arial" w:hAnsi="Arial" w:cs="Arial" w:eastAsia="Arial"/>
          <w:sz w:val="17"/>
          <w:szCs w:val="17"/>
          <w:color w:val="757575"/>
          <w:spacing w:val="7"/>
          <w:w w:val="5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vid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2"/>
        </w:rPr>
        <w:t>a</w:t>
      </w:r>
      <w:r>
        <w:rPr>
          <w:rFonts w:ascii="Arial" w:hAnsi="Arial" w:cs="Arial" w:eastAsia="Arial"/>
          <w:sz w:val="17"/>
          <w:szCs w:val="17"/>
          <w:color w:val="3D3D3D"/>
          <w:spacing w:val="9"/>
          <w:w w:val="84"/>
        </w:rPr>
        <w:t>·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11"/>
        </w:rPr>
        <w:t>e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38"/>
        </w:rPr>
        <w:t>l</w:t>
      </w:r>
      <w:r>
        <w:rPr>
          <w:rFonts w:ascii="Arial" w:hAnsi="Arial" w:cs="Arial" w:eastAsia="Arial"/>
          <w:sz w:val="17"/>
          <w:szCs w:val="17"/>
          <w:color w:val="1C1C1C"/>
          <w:spacing w:val="-7"/>
          <w:w w:val="137"/>
        </w:rPr>
        <w:t>'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18"/>
        </w:rPr>
        <w:t>p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78"/>
        </w:rPr>
        <w:t>'é</w:t>
      </w:r>
      <w:r>
        <w:rPr>
          <w:rFonts w:ascii="Arial" w:hAnsi="Arial" w:cs="Arial" w:eastAsia="Arial"/>
          <w:sz w:val="17"/>
          <w:szCs w:val="17"/>
          <w:color w:val="1C1C1C"/>
          <w:spacing w:val="-20"/>
          <w:w w:val="78"/>
        </w:rPr>
        <w:t>'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rsonal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operativo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integra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Especializada,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pues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  <w:tab/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56"/>
        </w:rPr>
        <w:t>·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757575"/>
          <w:spacing w:val="0"/>
          <w:w w:val="56"/>
        </w:rPr>
        <w:t>·</w:t>
      </w:r>
      <w:r>
        <w:rPr>
          <w:rFonts w:ascii="Arial" w:hAnsi="Arial" w:cs="Arial" w:eastAsia="Arial"/>
          <w:sz w:val="17"/>
          <w:szCs w:val="17"/>
          <w:color w:val="757575"/>
          <w:spacing w:val="13"/>
          <w:w w:val="56"/>
        </w:rPr>
        <w:t> 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·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A5A5A5"/>
          <w:spacing w:val="0"/>
          <w:w w:val="100"/>
        </w:rPr>
        <w:t>·</w:t>
      </w:r>
      <w:r>
        <w:rPr>
          <w:rFonts w:ascii="Arial" w:hAnsi="Arial" w:cs="Arial" w:eastAsia="Arial"/>
          <w:sz w:val="17"/>
          <w:szCs w:val="17"/>
          <w:color w:val="A5A5A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A5A5A5"/>
          <w:spacing w:val="0"/>
          <w:w w:val="105"/>
        </w:rPr>
        <w:t>  </w:t>
      </w:r>
      <w:r>
        <w:rPr>
          <w:rFonts w:ascii="Arial" w:hAnsi="Arial" w:cs="Arial" w:eastAsia="Arial"/>
          <w:sz w:val="17"/>
          <w:szCs w:val="17"/>
          <w:color w:val="A5A5A5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servidores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mencionado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3"/>
        </w:rPr>
        <w:t>s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84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dejándolos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  <w:tab/>
        <w:tab/>
        <w:tab/>
        <w:tab/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físic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dichos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servidores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traerí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  <w:tab/>
        <w:tab/>
        <w:tab/>
        <w:tab/>
        <w:tab/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ubicación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físic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cercanas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ellos,</w:t>
      </w:r>
      <w:r>
        <w:rPr>
          <w:rFonts w:ascii="Arial" w:hAnsi="Arial" w:cs="Arial" w:eastAsia="Arial"/>
          <w:sz w:val="17"/>
          <w:szCs w:val="17"/>
          <w:color w:val="030303"/>
          <w:spacing w:val="-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intervien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investigacione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operativo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relacionados.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tLeast"/>
        <w:ind w:left="10" w:right="548" w:firstLine="1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probable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25252"/>
          <w:spacing w:val="-15"/>
          <w:w w:val="55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onsistent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59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..</w:t>
      </w:r>
      <w:r>
        <w:rPr>
          <w:rFonts w:ascii="Arial" w:hAnsi="Arial" w:cs="Arial" w:eastAsia="Arial"/>
          <w:sz w:val="17"/>
          <w:szCs w:val="17"/>
          <w:color w:val="030303"/>
          <w:spacing w:val="-27"/>
          <w:w w:val="106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Nombres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personal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adscrito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Investigació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Secuestro;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Nombres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Policía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investigadores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adscrito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Investigació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5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Secuestro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5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Currículu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m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persona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58" w:lineRule="exact"/>
        <w:ind w:left="10" w:right="-20"/>
        <w:jc w:val="left"/>
        <w:tabs>
          <w:tab w:pos="592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adscrito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Investigació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Contr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1C1C1C"/>
          <w:spacing w:val="-26"/>
          <w:w w:val="100"/>
          <w:position w:val="1"/>
        </w:rPr>
        <w:t>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.Secuestro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8"/>
          <w:szCs w:val="28"/>
          <w:color w:val="030303"/>
          <w:spacing w:val="0"/>
          <w:w w:val="76"/>
          <w:i/>
          <w:position w:val="1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030303"/>
          <w:spacing w:val="-6"/>
          <w:w w:val="76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1"/>
        </w:rPr>
        <w:t>nombres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11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1"/>
        </w:rPr>
        <w:t>personal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27" w:lineRule="exact"/>
        <w:ind w:left="1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estuv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030303"/>
          <w:spacing w:val="0"/>
          <w:w w:val="69"/>
        </w:rPr>
        <w:t>1</w:t>
      </w:r>
      <w:r>
        <w:rPr>
          <w:rFonts w:ascii="Arial" w:hAnsi="Arial" w:cs="Arial" w:eastAsia="Arial"/>
          <w:sz w:val="21"/>
          <w:szCs w:val="21"/>
          <w:color w:val="030303"/>
          <w:spacing w:val="0"/>
          <w:w w:val="69"/>
        </w:rPr>
        <w:t> </w:t>
      </w:r>
      <w:r>
        <w:rPr>
          <w:rFonts w:ascii="Arial" w:hAnsi="Arial" w:cs="Arial" w:eastAsia="Arial"/>
          <w:sz w:val="21"/>
          <w:szCs w:val="21"/>
          <w:color w:val="030303"/>
          <w:spacing w:val="38"/>
          <w:w w:val="6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Unida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07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112"/>
        </w:rPr>
        <w:t>l</w:t>
      </w:r>
      <w:r>
        <w:rPr>
          <w:rFonts w:ascii="Arial" w:hAnsi="Arial" w:cs="Arial" w:eastAsia="Arial"/>
          <w:sz w:val="17"/>
          <w:szCs w:val="17"/>
          <w:color w:val="757575"/>
          <w:spacing w:val="-42"/>
          <w:w w:val="157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lnvestigaqó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909090"/>
          <w:spacing w:val="-8"/>
          <w:w w:val="106"/>
        </w:rPr>
        <w:t>.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6"/>
        </w:rPr>
        <w:t>C</w:t>
      </w:r>
      <w:r>
        <w:rPr>
          <w:rFonts w:ascii="Arial" w:hAnsi="Arial" w:cs="Arial" w:eastAsia="Arial"/>
          <w:sz w:val="17"/>
          <w:szCs w:val="17"/>
          <w:color w:val="1C1C1C"/>
          <w:spacing w:val="-18"/>
          <w:w w:val="106"/>
        </w:rPr>
        <w:t>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ntr;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Secuestr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2013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año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9" w:after="0" w:line="292" w:lineRule="auto"/>
        <w:ind w:left="5" w:right="479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2.472961pt;margin-top:33.512478pt;width:.1pt;height:51.995331pt;mso-position-horizontal-relative:page;mso-position-vertical-relative:paragraph;z-index:-4732" coordorigin="11649,670" coordsize="2,1040">
            <v:shape style="position:absolute;left:11649;top:670;width:2;height:1040" coordorigin="11649,670" coordsize="0,1040" path="m11649,1710l11649,670e" filled="f" stroked="t" strokeweight=".950588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curs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5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125"/>
        </w:rPr>
        <w:t>.</w:t>
      </w:r>
      <w:r>
        <w:rPr>
          <w:rFonts w:ascii="Arial" w:hAnsi="Arial" w:cs="Arial" w:eastAsia="Arial"/>
          <w:sz w:val="17"/>
          <w:szCs w:val="17"/>
          <w:color w:val="1C1C1C"/>
          <w:spacing w:val="-14"/>
          <w:w w:val="167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59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afecta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9"/>
        </w:rPr>
        <w:t>lá</w:t>
      </w:r>
      <w:r>
        <w:rPr>
          <w:rFonts w:ascii="Arial" w:hAnsi="Arial" w:cs="Arial" w:eastAsia="Arial"/>
          <w:sz w:val="17"/>
          <w:szCs w:val="17"/>
          <w:color w:val="3D3D3D"/>
          <w:spacing w:val="-31"/>
          <w:w w:val="63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2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-31"/>
          <w:w w:val="81"/>
        </w:rPr>
        <w:t>.</w:t>
      </w:r>
      <w:r>
        <w:rPr>
          <w:rFonts w:ascii="Arial" w:hAnsi="Arial" w:cs="Arial" w:eastAsia="Arial"/>
          <w:sz w:val="17"/>
          <w:szCs w:val="17"/>
          <w:color w:val="626262"/>
          <w:spacing w:val="-51"/>
          <w:w w:val="167"/>
        </w:rPr>
        <w:t>'</w:t>
      </w:r>
      <w:r>
        <w:rPr>
          <w:rFonts w:ascii="Arial" w:hAnsi="Arial" w:cs="Arial" w:eastAsia="Arial"/>
          <w:sz w:val="17"/>
          <w:szCs w:val="17"/>
          <w:color w:val="030303"/>
          <w:spacing w:val="-35"/>
          <w:w w:val="119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81"/>
        </w:rPr>
        <w:t>f</w:t>
      </w:r>
      <w:r>
        <w:rPr>
          <w:rFonts w:ascii="Arial" w:hAnsi="Arial" w:cs="Arial" w:eastAsia="Arial"/>
          <w:sz w:val="17"/>
          <w:szCs w:val="17"/>
          <w:color w:val="1C1C1C"/>
          <w:spacing w:val="-15"/>
          <w:w w:val="111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dfil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)ayida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priJ'</w:t>
      </w:r>
      <w:r>
        <w:rPr>
          <w:rFonts w:ascii="Arial" w:hAnsi="Arial" w:cs="Arial" w:eastAsia="Arial"/>
          <w:sz w:val="17"/>
          <w:szCs w:val="17"/>
          <w:color w:val="030303"/>
          <w:spacing w:val="-25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1C1C1C"/>
          <w:spacing w:val="-15"/>
          <w:w w:val="100"/>
        </w:rPr>
        <w:t>'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dadelj:&gt;ersona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operativ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y/o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Especializad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er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96"/>
        </w:rPr>
        <w:t>t</w:t>
      </w:r>
      <w:r>
        <w:rPr>
          <w:rFonts w:ascii="Arial" w:hAnsi="Arial" w:cs="Arial" w:eastAsia="Arial"/>
          <w:sz w:val="17"/>
          <w:szCs w:val="17"/>
          <w:color w:val="757575"/>
          <w:spacing w:val="-9"/>
          <w:w w:val="167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Cprhbat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Secuestro,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integrida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físic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C1C1C"/>
          <w:spacing w:val="-2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vida;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afectació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pudiera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extend</w:t>
      </w:r>
      <w:r>
        <w:rPr>
          <w:rFonts w:ascii="Arial" w:hAnsi="Arial" w:cs="Arial" w:eastAsia="Arial"/>
          <w:sz w:val="17"/>
          <w:szCs w:val="17"/>
          <w:color w:val="030303"/>
          <w:spacing w:val="-73"/>
          <w:w w:val="106"/>
        </w:rPr>
        <w:t>e</w:t>
      </w:r>
      <w:r>
        <w:rPr>
          <w:rFonts w:ascii="Arial" w:hAnsi="Arial" w:cs="Arial" w:eastAsia="Arial"/>
          <w:sz w:val="17"/>
          <w:szCs w:val="17"/>
          <w:color w:val="909090"/>
          <w:spacing w:val="-13"/>
          <w:w w:val="56"/>
        </w:rPr>
        <w:t>·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5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3"/>
        </w:rPr>
        <w:t>h</w:t>
      </w:r>
      <w:r>
        <w:rPr>
          <w:rFonts w:ascii="Arial" w:hAnsi="Arial" w:cs="Arial" w:eastAsia="Arial"/>
          <w:sz w:val="17"/>
          <w:szCs w:val="17"/>
          <w:color w:val="030303"/>
          <w:spacing w:val="62"/>
          <w:w w:val="13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2"/>
        </w:rPr>
        <w:t>t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33"/>
        </w:rPr>
        <w:t>a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200"/>
        </w:rPr>
        <w:t>\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familia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¡J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rs.qnascercanas,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notori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ministra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55"/>
        </w:rPr>
        <w:t>.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25252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626262"/>
          <w:spacing w:val="0"/>
          <w:w w:val="100"/>
        </w:rPr>
        <w:t>·</w:t>
      </w:r>
      <w:r>
        <w:rPr>
          <w:rFonts w:ascii="Arial" w:hAnsi="Arial" w:cs="Arial" w:eastAsia="Arial"/>
          <w:sz w:val="17"/>
          <w:szCs w:val="17"/>
          <w:color w:val="626262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57575"/>
          <w:spacing w:val="0"/>
          <w:w w:val="56"/>
        </w:rPr>
        <w:t>·</w:t>
      </w:r>
      <w:r>
        <w:rPr>
          <w:rFonts w:ascii="Arial" w:hAnsi="Arial" w:cs="Arial" w:eastAsia="Arial"/>
          <w:sz w:val="17"/>
          <w:szCs w:val="17"/>
          <w:color w:val="757575"/>
          <w:spacing w:val="0"/>
          <w:w w:val="56"/>
        </w:rPr>
        <w:t> </w:t>
      </w:r>
      <w:r>
        <w:rPr>
          <w:rFonts w:ascii="Arial" w:hAnsi="Arial" w:cs="Arial" w:eastAsia="Arial"/>
          <w:sz w:val="17"/>
          <w:szCs w:val="17"/>
          <w:color w:val="757575"/>
          <w:spacing w:val="4"/>
          <w:w w:val="5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característica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A5A5A5"/>
          <w:spacing w:val="0"/>
          <w:w w:val="111"/>
        </w:rPr>
        <w:t>.</w:t>
      </w:r>
      <w:r>
        <w:rPr>
          <w:rFonts w:ascii="Arial" w:hAnsi="Arial" w:cs="Arial" w:eastAsia="Arial"/>
          <w:sz w:val="17"/>
          <w:szCs w:val="17"/>
          <w:color w:val="A5A5A5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preiendidas</w:t>
      </w:r>
      <w:r>
        <w:rPr>
          <w:rFonts w:ascii="Arial" w:hAnsi="Arial" w:cs="Arial" w:eastAsia="Arial"/>
          <w:sz w:val="17"/>
          <w:szCs w:val="17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51"/>
        </w:rPr>
        <w:t>:.</w:t>
      </w:r>
      <w:r>
        <w:rPr>
          <w:rFonts w:ascii="Arial" w:hAnsi="Arial" w:cs="Arial" w:eastAsia="Arial"/>
          <w:sz w:val="17"/>
          <w:szCs w:val="17"/>
          <w:color w:val="909090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C1C1C"/>
          <w:spacing w:val="-18"/>
          <w:w w:val="149"/>
        </w:rPr>
        <w:t>p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2"/>
        </w:rPr>
        <w:t>r</w:t>
      </w:r>
      <w:r>
        <w:rPr>
          <w:rFonts w:ascii="Arial" w:hAnsi="Arial" w:cs="Arial" w:eastAsia="Arial"/>
          <w:sz w:val="17"/>
          <w:szCs w:val="17"/>
          <w:color w:val="3D3D3D"/>
          <w:spacing w:val="-16"/>
          <w:w w:val="129"/>
        </w:rPr>
        <w:t>&gt;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08"/>
        </w:rPr>
        <w:t>l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84"/>
        </w:rPr>
        <w:t>·</w:t>
      </w:r>
      <w:r>
        <w:rPr>
          <w:rFonts w:ascii="Arial" w:hAnsi="Arial" w:cs="Arial" w:eastAsia="Arial"/>
          <w:sz w:val="17"/>
          <w:szCs w:val="17"/>
          <w:color w:val="525252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31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recurrente,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27"/>
        </w:rPr>
        <w:t>.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27"/>
        </w:rPr>
        <w:t>    </w:t>
      </w:r>
      <w:r>
        <w:rPr>
          <w:rFonts w:ascii="Arial" w:hAnsi="Arial" w:cs="Arial" w:eastAsia="Arial"/>
          <w:sz w:val="17"/>
          <w:szCs w:val="17"/>
          <w:color w:val="1C1C1C"/>
          <w:spacing w:val="3"/>
          <w:w w:val="2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gran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utilida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9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gruposd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delincuencia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A5A5A5"/>
          <w:spacing w:val="-21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organizada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puedn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organizar,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76" w:lineRule="exact"/>
        <w:ind w:left="10" w:right="-20"/>
        <w:jc w:val="left"/>
        <w:tabs>
          <w:tab w:pos="32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planear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ejecdta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dinámicas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-2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-2"/>
        </w:rPr>
        <w:t>elictiva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2"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3D3D3D"/>
          <w:spacing w:val="0"/>
          <w:w w:val="254"/>
          <w:position w:val="-2"/>
        </w:rPr>
        <w:t>i</w:t>
      </w:r>
      <w:r>
        <w:rPr>
          <w:rFonts w:ascii="Arial" w:hAnsi="Arial" w:cs="Arial" w:eastAsia="Arial"/>
          <w:sz w:val="17"/>
          <w:szCs w:val="17"/>
          <w:color w:val="3D3D3D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7"/>
          <w:szCs w:val="17"/>
          <w:color w:val="3D3D3D"/>
          <w:spacing w:val="0"/>
          <w:w w:val="100"/>
          <w:position w:val="-2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8"/>
          <w:position w:val="-2"/>
        </w:rPr>
        <w:t>gravio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28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pers()n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-2"/>
        </w:rPr>
        <w:t>f.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-2"/>
        </w:rPr>
        <w:t>(ip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7"/>
          <w:position w:val="-2"/>
        </w:rPr>
        <w:t>e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7"/>
          <w:position w:val="-2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-2"/>
        </w:rPr>
        <w:t>!iV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7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-2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11"/>
          <w:position w:val="-2"/>
        </w:rPr>
        <w:t>é</w:t>
      </w:r>
      <w:r>
        <w:rPr>
          <w:rFonts w:ascii="Arial" w:hAnsi="Arial" w:cs="Arial" w:eastAsia="Arial"/>
          <w:sz w:val="17"/>
          <w:szCs w:val="17"/>
          <w:color w:val="1C1C1C"/>
          <w:spacing w:val="-4"/>
          <w:w w:val="25"/>
          <w:position w:val="-2"/>
        </w:rPr>
        <w:t>,</w:t>
      </w:r>
      <w:r>
        <w:rPr>
          <w:rFonts w:ascii="Arial" w:hAnsi="Arial" w:cs="Arial" w:eastAsia="Arial"/>
          <w:sz w:val="17"/>
          <w:szCs w:val="17"/>
          <w:color w:val="757575"/>
          <w:spacing w:val="-20"/>
          <w:w w:val="111"/>
          <w:position w:val="-2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-2"/>
        </w:rPr>
        <w:t>institució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-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1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12"/>
          <w:position w:val="-2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290"/>
          <w:position w:val="-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2"/>
        </w:rPr>
        <w:t>sociedad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76" w:lineRule="exact"/>
        <w:ind w:left="1164" w:right="-20"/>
        <w:jc w:val="left"/>
        <w:tabs>
          <w:tab w:pos="1980" w:val="left"/>
          <w:tab w:pos="2760" w:val="left"/>
          <w:tab w:pos="4440" w:val="left"/>
          <w:tab w:pos="5840" w:val="left"/>
        </w:tabs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7"/>
          <w:szCs w:val="7"/>
          <w:color w:val="1C1C1C"/>
          <w:spacing w:val="0"/>
          <w:w w:val="309"/>
        </w:rPr>
        <w:t>l</w:t>
      </w:r>
      <w:r>
        <w:rPr>
          <w:rFonts w:ascii="Arial" w:hAnsi="Arial" w:cs="Arial" w:eastAsia="Arial"/>
          <w:sz w:val="7"/>
          <w:szCs w:val="7"/>
          <w:color w:val="1C1C1C"/>
          <w:spacing w:val="0"/>
          <w:w w:val="100"/>
        </w:rPr>
        <w:tab/>
      </w:r>
      <w:r>
        <w:rPr>
          <w:rFonts w:ascii="Arial" w:hAnsi="Arial" w:cs="Arial" w:eastAsia="Arial"/>
          <w:sz w:val="7"/>
          <w:szCs w:val="7"/>
          <w:color w:val="1C1C1C"/>
          <w:spacing w:val="0"/>
          <w:w w:val="100"/>
        </w:rPr>
      </w:r>
      <w:r>
        <w:rPr>
          <w:rFonts w:ascii="Arial" w:hAnsi="Arial" w:cs="Arial" w:eastAsia="Arial"/>
          <w:sz w:val="7"/>
          <w:szCs w:val="7"/>
          <w:color w:val="909090"/>
          <w:spacing w:val="0"/>
          <w:w w:val="64"/>
        </w:rPr>
        <w:t>'</w:t>
      </w:r>
      <w:r>
        <w:rPr>
          <w:rFonts w:ascii="Arial" w:hAnsi="Arial" w:cs="Arial" w:eastAsia="Arial"/>
          <w:sz w:val="7"/>
          <w:szCs w:val="7"/>
          <w:color w:val="909090"/>
          <w:spacing w:val="0"/>
          <w:w w:val="64"/>
        </w:rPr>
        <w:t>          </w:t>
      </w:r>
      <w:r>
        <w:rPr>
          <w:rFonts w:ascii="Arial" w:hAnsi="Arial" w:cs="Arial" w:eastAsia="Arial"/>
          <w:sz w:val="7"/>
          <w:szCs w:val="7"/>
          <w:color w:val="909090"/>
          <w:spacing w:val="2"/>
          <w:w w:val="64"/>
        </w:rPr>
        <w:t> </w:t>
      </w:r>
      <w:r>
        <w:rPr>
          <w:rFonts w:ascii="Arial" w:hAnsi="Arial" w:cs="Arial" w:eastAsia="Arial"/>
          <w:sz w:val="7"/>
          <w:szCs w:val="7"/>
          <w:color w:val="757575"/>
          <w:spacing w:val="-3"/>
          <w:w w:val="64"/>
        </w:rPr>
        <w:t>:</w:t>
      </w:r>
      <w:r>
        <w:rPr>
          <w:rFonts w:ascii="Arial" w:hAnsi="Arial" w:cs="Arial" w:eastAsia="Arial"/>
          <w:sz w:val="7"/>
          <w:szCs w:val="7"/>
          <w:color w:val="3D3D3D"/>
          <w:spacing w:val="0"/>
          <w:w w:val="64"/>
        </w:rPr>
        <w:t>'</w:t>
      </w:r>
      <w:r>
        <w:rPr>
          <w:rFonts w:ascii="Arial" w:hAnsi="Arial" w:cs="Arial" w:eastAsia="Arial"/>
          <w:sz w:val="7"/>
          <w:szCs w:val="7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7"/>
          <w:szCs w:val="7"/>
          <w:color w:val="3D3D3D"/>
          <w:spacing w:val="0"/>
          <w:w w:val="100"/>
        </w:rPr>
      </w:r>
      <w:r>
        <w:rPr>
          <w:rFonts w:ascii="Arial" w:hAnsi="Arial" w:cs="Arial" w:eastAsia="Arial"/>
          <w:sz w:val="7"/>
          <w:szCs w:val="7"/>
          <w:color w:val="626262"/>
          <w:spacing w:val="-11"/>
          <w:w w:val="202"/>
        </w:rPr>
        <w:t>'</w:t>
      </w:r>
      <w:r>
        <w:rPr>
          <w:rFonts w:ascii="Arial" w:hAnsi="Arial" w:cs="Arial" w:eastAsia="Arial"/>
          <w:sz w:val="7"/>
          <w:szCs w:val="7"/>
          <w:color w:val="909090"/>
          <w:spacing w:val="0"/>
          <w:w w:val="67"/>
        </w:rPr>
        <w:t>.</w:t>
      </w:r>
      <w:r>
        <w:rPr>
          <w:rFonts w:ascii="Arial" w:hAnsi="Arial" w:cs="Arial" w:eastAsia="Arial"/>
          <w:sz w:val="7"/>
          <w:szCs w:val="7"/>
          <w:color w:val="909090"/>
          <w:spacing w:val="-4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626262"/>
          <w:spacing w:val="0"/>
          <w:w w:val="70"/>
        </w:rPr>
        <w:t>.</w:t>
      </w:r>
      <w:r>
        <w:rPr>
          <w:rFonts w:ascii="Arial" w:hAnsi="Arial" w:cs="Arial" w:eastAsia="Arial"/>
          <w:sz w:val="7"/>
          <w:szCs w:val="7"/>
          <w:color w:val="626262"/>
          <w:spacing w:val="9"/>
          <w:w w:val="70"/>
        </w:rPr>
        <w:t> </w:t>
      </w:r>
      <w:r>
        <w:rPr>
          <w:rFonts w:ascii="Arial" w:hAnsi="Arial" w:cs="Arial" w:eastAsia="Arial"/>
          <w:sz w:val="7"/>
          <w:szCs w:val="7"/>
          <w:color w:val="3D3D3D"/>
          <w:spacing w:val="0"/>
          <w:w w:val="70"/>
        </w:rPr>
        <w:t>·•·.</w:t>
      </w:r>
      <w:r>
        <w:rPr>
          <w:rFonts w:ascii="Arial" w:hAnsi="Arial" w:cs="Arial" w:eastAsia="Arial"/>
          <w:sz w:val="7"/>
          <w:szCs w:val="7"/>
          <w:color w:val="3D3D3D"/>
          <w:spacing w:val="0"/>
          <w:w w:val="70"/>
        </w:rPr>
        <w:t>    </w:t>
      </w:r>
      <w:r>
        <w:rPr>
          <w:rFonts w:ascii="Arial" w:hAnsi="Arial" w:cs="Arial" w:eastAsia="Arial"/>
          <w:sz w:val="7"/>
          <w:szCs w:val="7"/>
          <w:color w:val="3D3D3D"/>
          <w:spacing w:val="5"/>
          <w:w w:val="70"/>
        </w:rPr>
        <w:t> </w:t>
      </w:r>
      <w:r>
        <w:rPr>
          <w:rFonts w:ascii="Arial" w:hAnsi="Arial" w:cs="Arial" w:eastAsia="Arial"/>
          <w:sz w:val="7"/>
          <w:szCs w:val="7"/>
          <w:color w:val="626262"/>
          <w:spacing w:val="0"/>
          <w:w w:val="316"/>
        </w:rPr>
        <w:t>·:</w:t>
      </w:r>
      <w:r>
        <w:rPr>
          <w:rFonts w:ascii="Arial" w:hAnsi="Arial" w:cs="Arial" w:eastAsia="Arial"/>
          <w:sz w:val="7"/>
          <w:szCs w:val="7"/>
          <w:color w:val="626262"/>
          <w:spacing w:val="-31"/>
          <w:w w:val="316"/>
        </w:rPr>
        <w:t> </w:t>
      </w:r>
      <w:r>
        <w:rPr>
          <w:rFonts w:ascii="Arial" w:hAnsi="Arial" w:cs="Arial" w:eastAsia="Arial"/>
          <w:sz w:val="7"/>
          <w:szCs w:val="7"/>
          <w:color w:val="909090"/>
          <w:spacing w:val="0"/>
          <w:w w:val="143"/>
        </w:rPr>
        <w:t>..</w:t>
      </w:r>
      <w:r>
        <w:rPr>
          <w:rFonts w:ascii="Arial" w:hAnsi="Arial" w:cs="Arial" w:eastAsia="Arial"/>
          <w:sz w:val="7"/>
          <w:szCs w:val="7"/>
          <w:color w:val="909090"/>
          <w:spacing w:val="-3"/>
          <w:w w:val="143"/>
        </w:rPr>
        <w:t> </w:t>
      </w:r>
      <w:r>
        <w:rPr>
          <w:rFonts w:ascii="Arial" w:hAnsi="Arial" w:cs="Arial" w:eastAsia="Arial"/>
          <w:sz w:val="7"/>
          <w:szCs w:val="7"/>
          <w:color w:val="626262"/>
          <w:spacing w:val="3"/>
          <w:w w:val="203"/>
        </w:rPr>
        <w:t>:</w:t>
      </w:r>
      <w:r>
        <w:rPr>
          <w:rFonts w:ascii="Arial" w:hAnsi="Arial" w:cs="Arial" w:eastAsia="Arial"/>
          <w:sz w:val="7"/>
          <w:szCs w:val="7"/>
          <w:color w:val="909090"/>
          <w:spacing w:val="0"/>
          <w:w w:val="100"/>
        </w:rPr>
        <w:t>:</w:t>
      </w:r>
      <w:r>
        <w:rPr>
          <w:rFonts w:ascii="Arial" w:hAnsi="Arial" w:cs="Arial" w:eastAsia="Arial"/>
          <w:sz w:val="7"/>
          <w:szCs w:val="7"/>
          <w:color w:val="909090"/>
          <w:spacing w:val="-15"/>
          <w:w w:val="101"/>
        </w:rPr>
        <w:t>·</w:t>
      </w:r>
      <w:r>
        <w:rPr>
          <w:rFonts w:ascii="Arial" w:hAnsi="Arial" w:cs="Arial" w:eastAsia="Arial"/>
          <w:sz w:val="7"/>
          <w:szCs w:val="7"/>
          <w:color w:val="909090"/>
          <w:spacing w:val="0"/>
          <w:w w:val="71"/>
        </w:rPr>
        <w:t>..</w:t>
      </w:r>
      <w:r>
        <w:rPr>
          <w:rFonts w:ascii="Arial" w:hAnsi="Arial" w:cs="Arial" w:eastAsia="Arial"/>
          <w:sz w:val="7"/>
          <w:szCs w:val="7"/>
          <w:color w:val="909090"/>
          <w:spacing w:val="0"/>
          <w:w w:val="100"/>
        </w:rPr>
        <w:t>  </w:t>
      </w:r>
      <w:r>
        <w:rPr>
          <w:rFonts w:ascii="Arial" w:hAnsi="Arial" w:cs="Arial" w:eastAsia="Arial"/>
          <w:sz w:val="7"/>
          <w:szCs w:val="7"/>
          <w:color w:val="909090"/>
          <w:spacing w:val="-1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909090"/>
          <w:spacing w:val="0"/>
          <w:w w:val="100"/>
        </w:rPr>
        <w:t>·.</w:t>
      </w:r>
      <w:r>
        <w:rPr>
          <w:rFonts w:ascii="Arial" w:hAnsi="Arial" w:cs="Arial" w:eastAsia="Arial"/>
          <w:sz w:val="7"/>
          <w:szCs w:val="7"/>
          <w:color w:val="909090"/>
          <w:spacing w:val="0"/>
          <w:w w:val="100"/>
        </w:rPr>
        <w:t>    </w:t>
      </w:r>
      <w:r>
        <w:rPr>
          <w:rFonts w:ascii="Arial" w:hAnsi="Arial" w:cs="Arial" w:eastAsia="Arial"/>
          <w:sz w:val="7"/>
          <w:szCs w:val="7"/>
          <w:color w:val="909090"/>
          <w:spacing w:val="2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1C1C1C"/>
          <w:spacing w:val="0"/>
          <w:w w:val="67"/>
        </w:rPr>
        <w:t>'</w:t>
      </w:r>
      <w:r>
        <w:rPr>
          <w:rFonts w:ascii="Arial" w:hAnsi="Arial" w:cs="Arial" w:eastAsia="Arial"/>
          <w:sz w:val="7"/>
          <w:szCs w:val="7"/>
          <w:color w:val="1C1C1C"/>
          <w:spacing w:val="0"/>
          <w:w w:val="67"/>
        </w:rPr>
        <w:t>   </w:t>
      </w:r>
      <w:r>
        <w:rPr>
          <w:rFonts w:ascii="Arial" w:hAnsi="Arial" w:cs="Arial" w:eastAsia="Arial"/>
          <w:sz w:val="7"/>
          <w:szCs w:val="7"/>
          <w:color w:val="1C1C1C"/>
          <w:spacing w:val="5"/>
          <w:w w:val="67"/>
        </w:rPr>
        <w:t> </w:t>
      </w:r>
      <w:r>
        <w:rPr>
          <w:rFonts w:ascii="Arial" w:hAnsi="Arial" w:cs="Arial" w:eastAsia="Arial"/>
          <w:sz w:val="7"/>
          <w:szCs w:val="7"/>
          <w:color w:val="3D3D3D"/>
          <w:spacing w:val="0"/>
          <w:w w:val="67"/>
        </w:rPr>
        <w:t>'</w:t>
      </w:r>
      <w:r>
        <w:rPr>
          <w:rFonts w:ascii="Arial" w:hAnsi="Arial" w:cs="Arial" w:eastAsia="Arial"/>
          <w:sz w:val="7"/>
          <w:szCs w:val="7"/>
          <w:color w:val="3D3D3D"/>
          <w:spacing w:val="0"/>
          <w:w w:val="100"/>
        </w:rPr>
        <w:tab/>
      </w:r>
      <w:r>
        <w:rPr>
          <w:rFonts w:ascii="Arial" w:hAnsi="Arial" w:cs="Arial" w:eastAsia="Arial"/>
          <w:sz w:val="7"/>
          <w:szCs w:val="7"/>
          <w:color w:val="3D3D3D"/>
          <w:spacing w:val="0"/>
          <w:w w:val="100"/>
        </w:rPr>
      </w:r>
      <w:r>
        <w:rPr>
          <w:rFonts w:ascii="Arial" w:hAnsi="Arial" w:cs="Arial" w:eastAsia="Arial"/>
          <w:sz w:val="7"/>
          <w:szCs w:val="7"/>
          <w:color w:val="909090"/>
          <w:spacing w:val="0"/>
          <w:w w:val="182"/>
        </w:rPr>
        <w:t>',</w:t>
      </w:r>
      <w:r>
        <w:rPr>
          <w:rFonts w:ascii="Arial" w:hAnsi="Arial" w:cs="Arial" w:eastAsia="Arial"/>
          <w:sz w:val="7"/>
          <w:szCs w:val="7"/>
          <w:color w:val="909090"/>
          <w:spacing w:val="3"/>
          <w:w w:val="182"/>
        </w:rPr>
        <w:t> </w:t>
      </w:r>
      <w:r>
        <w:rPr>
          <w:rFonts w:ascii="Arial" w:hAnsi="Arial" w:cs="Arial" w:eastAsia="Arial"/>
          <w:sz w:val="7"/>
          <w:szCs w:val="7"/>
          <w:color w:val="626262"/>
          <w:spacing w:val="0"/>
          <w:w w:val="65"/>
        </w:rPr>
        <w:t>'</w:t>
      </w:r>
      <w:r>
        <w:rPr>
          <w:rFonts w:ascii="Arial" w:hAnsi="Arial" w:cs="Arial" w:eastAsia="Arial"/>
          <w:sz w:val="7"/>
          <w:szCs w:val="7"/>
          <w:color w:val="626262"/>
          <w:spacing w:val="12"/>
          <w:w w:val="65"/>
        </w:rPr>
        <w:t> </w:t>
      </w:r>
      <w:r>
        <w:rPr>
          <w:rFonts w:ascii="Arial" w:hAnsi="Arial" w:cs="Arial" w:eastAsia="Arial"/>
          <w:sz w:val="7"/>
          <w:szCs w:val="7"/>
          <w:color w:val="909090"/>
          <w:spacing w:val="-3"/>
          <w:w w:val="65"/>
        </w:rPr>
        <w:t>·</w:t>
      </w:r>
      <w:r>
        <w:rPr>
          <w:rFonts w:ascii="Arial" w:hAnsi="Arial" w:cs="Arial" w:eastAsia="Arial"/>
          <w:sz w:val="7"/>
          <w:szCs w:val="7"/>
          <w:color w:val="909090"/>
          <w:spacing w:val="0"/>
          <w:w w:val="65"/>
        </w:rPr>
        <w:t>.</w:t>
      </w:r>
      <w:r>
        <w:rPr>
          <w:rFonts w:ascii="Arial" w:hAnsi="Arial" w:cs="Arial" w:eastAsia="Arial"/>
          <w:sz w:val="7"/>
          <w:szCs w:val="7"/>
          <w:color w:val="909090"/>
          <w:spacing w:val="0"/>
          <w:w w:val="65"/>
        </w:rPr>
        <w:t>  </w:t>
      </w:r>
      <w:r>
        <w:rPr>
          <w:rFonts w:ascii="Arial" w:hAnsi="Arial" w:cs="Arial" w:eastAsia="Arial"/>
          <w:sz w:val="7"/>
          <w:szCs w:val="7"/>
          <w:color w:val="909090"/>
          <w:spacing w:val="11"/>
          <w:w w:val="65"/>
        </w:rPr>
        <w:t> </w:t>
      </w:r>
      <w:r>
        <w:rPr>
          <w:rFonts w:ascii="Arial" w:hAnsi="Arial" w:cs="Arial" w:eastAsia="Arial"/>
          <w:sz w:val="7"/>
          <w:szCs w:val="7"/>
          <w:color w:val="757575"/>
          <w:spacing w:val="0"/>
          <w:w w:val="65"/>
        </w:rPr>
        <w:t>.</w:t>
      </w:r>
      <w:r>
        <w:rPr>
          <w:rFonts w:ascii="Arial" w:hAnsi="Arial" w:cs="Arial" w:eastAsia="Arial"/>
          <w:sz w:val="7"/>
          <w:szCs w:val="7"/>
          <w:color w:val="757575"/>
          <w:spacing w:val="3"/>
          <w:w w:val="65"/>
        </w:rPr>
        <w:t> </w:t>
      </w:r>
      <w:r>
        <w:rPr>
          <w:rFonts w:ascii="Arial" w:hAnsi="Arial" w:cs="Arial" w:eastAsia="Arial"/>
          <w:sz w:val="7"/>
          <w:szCs w:val="7"/>
          <w:color w:val="525252"/>
          <w:spacing w:val="-10"/>
          <w:w w:val="67"/>
        </w:rPr>
        <w:t>.</w:t>
      </w:r>
      <w:r>
        <w:rPr>
          <w:rFonts w:ascii="Arial" w:hAnsi="Arial" w:cs="Arial" w:eastAsia="Arial"/>
          <w:sz w:val="7"/>
          <w:szCs w:val="7"/>
          <w:color w:val="525252"/>
          <w:spacing w:val="0"/>
          <w:w w:val="100"/>
        </w:rPr>
        <w:t>···.</w:t>
      </w:r>
      <w:r>
        <w:rPr>
          <w:rFonts w:ascii="Arial" w:hAnsi="Arial" w:cs="Arial" w:eastAsia="Arial"/>
          <w:sz w:val="7"/>
          <w:szCs w:val="7"/>
          <w:color w:val="525252"/>
          <w:spacing w:val="0"/>
          <w:w w:val="100"/>
        </w:rPr>
        <w:t>   </w:t>
      </w:r>
      <w:r>
        <w:rPr>
          <w:rFonts w:ascii="Arial" w:hAnsi="Arial" w:cs="Arial" w:eastAsia="Arial"/>
          <w:sz w:val="9"/>
          <w:szCs w:val="9"/>
          <w:color w:val="3D3D3D"/>
          <w:spacing w:val="0"/>
          <w:w w:val="100"/>
          <w:i/>
        </w:rPr>
        <w:t>:···'</w:t>
      </w:r>
      <w:r>
        <w:rPr>
          <w:rFonts w:ascii="Arial" w:hAnsi="Arial" w:cs="Arial" w:eastAsia="Arial"/>
          <w:sz w:val="9"/>
          <w:szCs w:val="9"/>
          <w:color w:val="3D3D3D"/>
          <w:spacing w:val="4"/>
          <w:w w:val="100"/>
          <w:i/>
        </w:rPr>
        <w:t> </w:t>
      </w:r>
      <w:r>
        <w:rPr>
          <w:rFonts w:ascii="Arial" w:hAnsi="Arial" w:cs="Arial" w:eastAsia="Arial"/>
          <w:sz w:val="9"/>
          <w:szCs w:val="9"/>
          <w:color w:val="757575"/>
          <w:spacing w:val="-6"/>
          <w:w w:val="104"/>
          <w:i/>
        </w:rPr>
        <w:t>,</w:t>
      </w:r>
      <w:r>
        <w:rPr>
          <w:rFonts w:ascii="Arial" w:hAnsi="Arial" w:cs="Arial" w:eastAsia="Arial"/>
          <w:sz w:val="9"/>
          <w:szCs w:val="9"/>
          <w:color w:val="909090"/>
          <w:spacing w:val="0"/>
          <w:w w:val="43"/>
          <w:i/>
        </w:rPr>
        <w:t>.</w:t>
      </w:r>
      <w:r>
        <w:rPr>
          <w:rFonts w:ascii="Arial" w:hAnsi="Arial" w:cs="Arial" w:eastAsia="Arial"/>
          <w:sz w:val="9"/>
          <w:szCs w:val="9"/>
          <w:color w:val="909090"/>
          <w:spacing w:val="0"/>
          <w:w w:val="100"/>
          <w:i/>
        </w:rPr>
        <w:t> </w:t>
      </w:r>
      <w:r>
        <w:rPr>
          <w:rFonts w:ascii="Arial" w:hAnsi="Arial" w:cs="Arial" w:eastAsia="Arial"/>
          <w:sz w:val="9"/>
          <w:szCs w:val="9"/>
          <w:color w:val="3D3D3D"/>
          <w:spacing w:val="0"/>
          <w:w w:val="110"/>
          <w:i/>
        </w:rPr>
        <w:t>,</w:t>
      </w:r>
      <w:r>
        <w:rPr>
          <w:rFonts w:ascii="Arial" w:hAnsi="Arial" w:cs="Arial" w:eastAsia="Arial"/>
          <w:sz w:val="9"/>
          <w:szCs w:val="9"/>
          <w:color w:val="3D3D3D"/>
          <w:spacing w:val="-15"/>
          <w:w w:val="110"/>
          <w:i/>
        </w:rPr>
        <w:t>,</w:t>
      </w:r>
      <w:r>
        <w:rPr>
          <w:rFonts w:ascii="Arial" w:hAnsi="Arial" w:cs="Arial" w:eastAsia="Arial"/>
          <w:sz w:val="9"/>
          <w:szCs w:val="9"/>
          <w:color w:val="626262"/>
          <w:spacing w:val="0"/>
          <w:w w:val="54"/>
          <w:i/>
        </w:rPr>
        <w:t>!;</w:t>
      </w:r>
      <w:r>
        <w:rPr>
          <w:rFonts w:ascii="Arial" w:hAnsi="Arial" w:cs="Arial" w:eastAsia="Arial"/>
          <w:sz w:val="9"/>
          <w:szCs w:val="9"/>
          <w:color w:val="626262"/>
          <w:spacing w:val="3"/>
          <w:w w:val="100"/>
          <w:i/>
        </w:rPr>
        <w:t> </w:t>
      </w:r>
      <w:r>
        <w:rPr>
          <w:rFonts w:ascii="Arial" w:hAnsi="Arial" w:cs="Arial" w:eastAsia="Arial"/>
          <w:sz w:val="9"/>
          <w:szCs w:val="9"/>
          <w:color w:val="909090"/>
          <w:spacing w:val="2"/>
          <w:w w:val="50"/>
          <w:i/>
        </w:rPr>
        <w:t>:</w:t>
      </w:r>
      <w:r>
        <w:rPr>
          <w:rFonts w:ascii="Arial" w:hAnsi="Arial" w:cs="Arial" w:eastAsia="Arial"/>
          <w:sz w:val="9"/>
          <w:szCs w:val="9"/>
          <w:color w:val="757575"/>
          <w:spacing w:val="-10"/>
          <w:w w:val="101"/>
          <w:i/>
        </w:rPr>
        <w:t>:</w:t>
      </w:r>
      <w:r>
        <w:rPr>
          <w:rFonts w:ascii="Arial" w:hAnsi="Arial" w:cs="Arial" w:eastAsia="Arial"/>
          <w:sz w:val="9"/>
          <w:szCs w:val="9"/>
          <w:color w:val="909090"/>
          <w:spacing w:val="-10"/>
          <w:w w:val="174"/>
          <w:i/>
        </w:rPr>
        <w:t>·</w:t>
      </w:r>
      <w:r>
        <w:rPr>
          <w:rFonts w:ascii="Arial" w:hAnsi="Arial" w:cs="Arial" w:eastAsia="Arial"/>
          <w:sz w:val="9"/>
          <w:szCs w:val="9"/>
          <w:color w:val="626262"/>
          <w:spacing w:val="0"/>
          <w:w w:val="87"/>
          <w:i/>
        </w:rPr>
        <w:t>y¡·,</w:t>
      </w:r>
      <w:r>
        <w:rPr>
          <w:rFonts w:ascii="Arial" w:hAnsi="Arial" w:cs="Arial" w:eastAsia="Arial"/>
          <w:sz w:val="9"/>
          <w:szCs w:val="9"/>
          <w:color w:val="626262"/>
          <w:spacing w:val="3"/>
          <w:w w:val="87"/>
          <w:i/>
        </w:rPr>
        <w:t>!</w:t>
      </w:r>
      <w:r>
        <w:rPr>
          <w:rFonts w:ascii="Arial" w:hAnsi="Arial" w:cs="Arial" w:eastAsia="Arial"/>
          <w:sz w:val="9"/>
          <w:szCs w:val="9"/>
          <w:color w:val="1C1C1C"/>
          <w:spacing w:val="0"/>
          <w:w w:val="160"/>
          <w:i/>
        </w:rPr>
        <w:t>{</w:t>
      </w:r>
      <w:r>
        <w:rPr>
          <w:rFonts w:ascii="Arial" w:hAnsi="Arial" w:cs="Arial" w:eastAsia="Arial"/>
          <w:sz w:val="9"/>
          <w:szCs w:val="9"/>
          <w:color w:val="1C1C1C"/>
          <w:spacing w:val="-17"/>
          <w:w w:val="100"/>
          <w:i/>
        </w:rPr>
        <w:t> </w:t>
      </w:r>
      <w:r>
        <w:rPr>
          <w:rFonts w:ascii="Arial" w:hAnsi="Arial" w:cs="Arial" w:eastAsia="Arial"/>
          <w:sz w:val="9"/>
          <w:szCs w:val="9"/>
          <w:color w:val="3D3D3D"/>
          <w:spacing w:val="0"/>
          <w:w w:val="160"/>
          <w:i/>
        </w:rPr>
        <w:t>:,</w:t>
      </w:r>
      <w:r>
        <w:rPr>
          <w:rFonts w:ascii="Arial" w:hAnsi="Arial" w:cs="Arial" w:eastAsia="Arial"/>
          <w:sz w:val="9"/>
          <w:szCs w:val="9"/>
          <w:color w:val="3D3D3D"/>
          <w:spacing w:val="-34"/>
          <w:w w:val="160"/>
          <w:i/>
        </w:rPr>
        <w:t> </w:t>
      </w:r>
      <w:r>
        <w:rPr>
          <w:rFonts w:ascii="Arial" w:hAnsi="Arial" w:cs="Arial" w:eastAsia="Arial"/>
          <w:sz w:val="9"/>
          <w:szCs w:val="9"/>
          <w:color w:val="3D3D3D"/>
          <w:spacing w:val="0"/>
          <w:w w:val="100"/>
          <w:i/>
        </w:rPr>
        <w:tab/>
      </w:r>
      <w:r>
        <w:rPr>
          <w:rFonts w:ascii="Arial" w:hAnsi="Arial" w:cs="Arial" w:eastAsia="Arial"/>
          <w:sz w:val="9"/>
          <w:szCs w:val="9"/>
          <w:color w:val="3D3D3D"/>
          <w:spacing w:val="0"/>
          <w:w w:val="100"/>
          <w:i/>
        </w:rPr>
      </w:r>
      <w:r>
        <w:rPr>
          <w:rFonts w:ascii="Arial" w:hAnsi="Arial" w:cs="Arial" w:eastAsia="Arial"/>
          <w:sz w:val="9"/>
          <w:szCs w:val="9"/>
          <w:color w:val="757575"/>
          <w:spacing w:val="0"/>
          <w:w w:val="160"/>
        </w:rPr>
        <w:t>,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174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84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pues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adverti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capacid¡¡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acción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78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76"/>
        </w:rPr>
        <w:t>s¡¡&lt;;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77"/>
        </w:rPr>
        <w:t>a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41"/>
        </w:rPr>
        <w:t>t</w:t>
      </w:r>
      <w:r>
        <w:rPr>
          <w:rFonts w:ascii="Arial" w:hAnsi="Arial" w:cs="Arial" w:eastAsia="Arial"/>
          <w:sz w:val="17"/>
          <w:szCs w:val="17"/>
          <w:color w:val="1C1C1C"/>
          <w:spacing w:val="-19"/>
          <w:w w:val="142"/>
        </w:rPr>
        <w:t>j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757575"/>
          <w:spacing w:val="-3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luz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C1C1C"/>
          <w:spacing w:val="-3"/>
          <w:w w:val="191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que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9" w:after="0" w:line="177" w:lineRule="auto"/>
        <w:ind w:left="10" w:right="461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estrechament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vinculada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acciol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2"/>
        </w:rPr>
        <w:t>í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3"/>
        </w:rPr>
        <w:t>e</w:t>
      </w:r>
      <w:r>
        <w:rPr>
          <w:rFonts w:ascii="Arial" w:hAnsi="Arial" w:cs="Arial" w:eastAsia="Arial"/>
          <w:sz w:val="17"/>
          <w:szCs w:val="17"/>
          <w:color w:val="1C1C1C"/>
          <w:spacing w:val="-25"/>
          <w:w w:val="103"/>
        </w:rPr>
        <w:t>s</w:t>
      </w:r>
      <w:r>
        <w:rPr>
          <w:rFonts w:ascii="Arial" w:hAnsi="Arial" w:cs="Arial" w:eastAsia="Arial"/>
          <w:sz w:val="17"/>
          <w:szCs w:val="17"/>
          <w:color w:val="909090"/>
          <w:spacing w:val="-12"/>
          <w:w w:val="131"/>
        </w:rPr>
        <w:t>;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11"/>
        </w:rPr>
        <w:t>é</w:t>
      </w:r>
      <w:r>
        <w:rPr>
          <w:rFonts w:ascii="Arial" w:hAnsi="Arial" w:cs="Arial" w:eastAsia="Arial"/>
          <w:sz w:val="17"/>
          <w:szCs w:val="17"/>
          <w:color w:val="1C1C1C"/>
          <w:spacing w:val="-18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909090"/>
          <w:spacing w:val="8"/>
          <w:w w:val="139"/>
        </w:rPr>
        <w:t>'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seguridd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30"/>
        </w:rPr>
        <w:t>p</w:t>
      </w:r>
      <w:r>
        <w:rPr>
          <w:rFonts w:ascii="Arial" w:hAnsi="Arial" w:cs="Arial" w:eastAsia="Arial"/>
          <w:sz w:val="17"/>
          <w:szCs w:val="17"/>
          <w:color w:val="1C1C1C"/>
          <w:spacing w:val="-3"/>
          <w:w w:val="77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tJiica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93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13"/>
          <w:w w:val="135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91"/>
        </w:rPr>
        <w:t>s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83"/>
        </w:rPr>
        <w:t>'</w:t>
      </w:r>
      <w:r>
        <w:rPr>
          <w:rFonts w:ascii="Arial" w:hAnsi="Arial" w:cs="Arial" w:eastAsia="Arial"/>
          <w:sz w:val="17"/>
          <w:szCs w:val="17"/>
          <w:color w:val="525252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1"/>
        </w:rPr>
        <w:t>m</w:t>
      </w:r>
      <w:r>
        <w:rPr>
          <w:rFonts w:ascii="Arial" w:hAnsi="Arial" w:cs="Arial" w:eastAsia="Arial"/>
          <w:sz w:val="17"/>
          <w:szCs w:val="17"/>
          <w:color w:val="1C1C1C"/>
          <w:spacing w:val="-17"/>
          <w:w w:val="159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nistra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requerida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030303"/>
          <w:spacing w:val="0"/>
          <w:w w:val="69"/>
        </w:rPr>
        <w:t>p</w:t>
      </w:r>
      <w:r>
        <w:rPr>
          <w:rFonts w:ascii="Arial" w:hAnsi="Arial" w:cs="Arial" w:eastAsia="Arial"/>
          <w:sz w:val="27"/>
          <w:szCs w:val="27"/>
          <w:color w:val="030303"/>
          <w:spacing w:val="-9"/>
          <w:w w:val="69"/>
        </w:rPr>
        <w:t>o</w:t>
      </w:r>
      <w:r>
        <w:rPr>
          <w:rFonts w:ascii="Arial" w:hAnsi="Arial" w:cs="Arial" w:eastAsia="Arial"/>
          <w:sz w:val="27"/>
          <w:szCs w:val="27"/>
          <w:color w:val="1C1C1C"/>
          <w:spacing w:val="-3"/>
          <w:w w:val="69"/>
        </w:rPr>
        <w:t>h</w:t>
      </w:r>
      <w:r>
        <w:rPr>
          <w:rFonts w:ascii="Arial" w:hAnsi="Arial" w:cs="Arial" w:eastAsia="Arial"/>
          <w:sz w:val="27"/>
          <w:szCs w:val="27"/>
          <w:color w:val="030303"/>
          <w:spacing w:val="0"/>
          <w:w w:val="69"/>
        </w:rPr>
        <w:t>e</w:t>
      </w:r>
      <w:r>
        <w:rPr>
          <w:rFonts w:ascii="Arial" w:hAnsi="Arial" w:cs="Arial" w:eastAsia="Arial"/>
          <w:sz w:val="27"/>
          <w:szCs w:val="27"/>
          <w:color w:val="030303"/>
          <w:spacing w:val="2"/>
          <w:w w:val="6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inminent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per:;on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grupo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operativ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6" w:after="0" w:line="281" w:lineRule="auto"/>
        <w:ind w:left="5" w:right="48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Dependencia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09090"/>
          <w:spacing w:val="-3"/>
          <w:w w:val="55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909090"/>
          <w:spacing w:val="11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Especializad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Combat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Secuestro,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justific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interé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u w:val="single" w:color="000000"/>
        </w:rPr>
        <w:t>particula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u w:val="single" w:color="0000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9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4"/>
          <w:u w:val="single" w:color="000000"/>
        </w:rPr>
        <w:t>j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4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4"/>
          <w:u w:val="single" w:color="000000"/>
        </w:rPr>
        <w:t>)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4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4"/>
          <w:u w:val="single" w:color="000000"/>
        </w:rPr>
        <w:t>Ufi!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4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4"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84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interé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u w:val="single" w:color="000000"/>
        </w:rPr>
        <w:t>particula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u w:val="single" w:color="0000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9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u w:val="single" w:color="000000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u w:val="single" w:color="0000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-32"/>
          <w:w w:val="99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32"/>
          <w:w w:val="99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u w:val="single" w:color="0000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99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99"/>
        </w:rPr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9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8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pued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sobr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u w:val="single" w:color="000000"/>
        </w:rPr>
        <w:t>principa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u w:val="single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-36"/>
          <w:w w:val="99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36"/>
          <w:w w:val="99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bie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jurídic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u w:val="single" w:color="000000"/>
        </w:rPr>
        <w:t>tutelad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u w:val="single" w:color="0000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12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u w:val="single" w:color="0000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u w:val="single" w:color="0000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909090"/>
          <w:spacing w:val="-37"/>
          <w:w w:val="184"/>
          <w:u w:val="single" w:color="000000"/>
        </w:rPr>
        <w:t>;</w:t>
      </w:r>
      <w:r>
        <w:rPr>
          <w:rFonts w:ascii="Arial" w:hAnsi="Arial" w:cs="Arial" w:eastAsia="Arial"/>
          <w:sz w:val="17"/>
          <w:szCs w:val="17"/>
          <w:color w:val="909090"/>
          <w:spacing w:val="-37"/>
          <w:w w:val="184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909090"/>
          <w:spacing w:val="-16"/>
          <w:w w:val="99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909090"/>
          <w:spacing w:val="-16"/>
          <w:w w:val="99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909090"/>
          <w:spacing w:val="-16"/>
          <w:w w:val="99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vida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u w:val="single" w:color="0000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u w:val="single" w:color="000000"/>
        </w:rPr>
        <w:t>interé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  <w:u w:val="single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99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99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u w:val="single" w:color="000000"/>
        </w:rPr>
        <w:t>general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224"/>
        </w:rPr>
        <w:t>ll!J:L!:!:!...l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224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224"/>
        </w:rPr>
        <w:t>!EL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224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224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224"/>
        </w:rPr>
        <w:t>!.!.-:L.!!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224"/>
        </w:rPr>
        <w:t>  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1"/>
          <w:w w:val="224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224"/>
        </w:rPr>
        <w:t>=</w:t>
      </w:r>
      <w:r>
        <w:rPr>
          <w:rFonts w:ascii="Times New Roman" w:hAnsi="Times New Roman" w:cs="Times New Roman" w:eastAsia="Times New Roman"/>
          <w:sz w:val="11"/>
          <w:szCs w:val="11"/>
          <w:color w:val="A5A5A5"/>
          <w:spacing w:val="0"/>
          <w:w w:val="126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A5A5A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5A5A5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69"/>
        </w:rPr>
        <w:t>-</w:t>
      </w:r>
      <w:r>
        <w:rPr>
          <w:rFonts w:ascii="Arial" w:hAnsi="Arial" w:cs="Arial" w:eastAsia="Arial"/>
          <w:sz w:val="17"/>
          <w:szCs w:val="17"/>
          <w:color w:val="1C1C1C"/>
          <w:spacing w:val="-6"/>
          <w:w w:val="6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3"/>
        </w:rPr>
        <w:t>o</w:t>
      </w:r>
      <w:r>
        <w:rPr>
          <w:rFonts w:ascii="Arial" w:hAnsi="Arial" w:cs="Arial" w:eastAsia="Arial"/>
          <w:sz w:val="17"/>
          <w:szCs w:val="17"/>
          <w:color w:val="3D3D3D"/>
          <w:spacing w:val="-12"/>
          <w:w w:val="112"/>
        </w:rPr>
        <w:t>·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ha</w:t>
      </w:r>
      <w:r>
        <w:rPr>
          <w:rFonts w:ascii="Arial" w:hAnsi="Arial" w:cs="Arial" w:eastAsia="Arial"/>
          <w:sz w:val="17"/>
          <w:szCs w:val="17"/>
          <w:color w:val="030303"/>
          <w:spacing w:val="-61"/>
          <w:w w:val="106"/>
        </w:rPr>
        <w:t>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referenci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enunciat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09"/>
        </w:rPr>
        <w:t>i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19"/>
        </w:rPr>
        <w:t>v</w:t>
      </w:r>
      <w:r>
        <w:rPr>
          <w:rFonts w:ascii="Arial" w:hAnsi="Arial" w:cs="Arial" w:eastAsia="Arial"/>
          <w:sz w:val="17"/>
          <w:szCs w:val="17"/>
          <w:color w:val="757575"/>
          <w:spacing w:val="0"/>
          <w:w w:val="111"/>
        </w:rPr>
        <w:t>'</w:t>
      </w:r>
      <w:r>
        <w:rPr>
          <w:rFonts w:ascii="Arial" w:hAnsi="Arial" w:cs="Arial" w:eastAsia="Arial"/>
          <w:sz w:val="17"/>
          <w:szCs w:val="17"/>
          <w:color w:val="757575"/>
          <w:spacing w:val="-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no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11" w:lineRule="exact"/>
        <w:ind w:left="328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54.559998pt;margin-top:2.93325pt;width:436.799988pt;height:273.600006pt;mso-position-horizontal-relative:page;mso-position-vertical-relative:paragraph;z-index:-4735" type="#_x0000_t75">
            <v:imagedata r:id="rId340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dependencia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1"/>
        </w:rPr>
        <w:t> 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75"/>
          <w:position w:val="1"/>
        </w:rPr>
        <w:t>y</w:t>
      </w:r>
      <w:r>
        <w:rPr>
          <w:rFonts w:ascii="Arial" w:hAnsi="Arial" w:cs="Arial" w:eastAsia="Arial"/>
          <w:sz w:val="24"/>
          <w:szCs w:val="24"/>
          <w:color w:val="030303"/>
          <w:spacing w:val="3"/>
          <w:w w:val="75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instancia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1"/>
        </w:rPr>
        <w:t>gubernamentale</w:t>
      </w:r>
      <w:r>
        <w:rPr>
          <w:rFonts w:ascii="Arial" w:hAnsi="Arial" w:cs="Arial" w:eastAsia="Arial"/>
          <w:sz w:val="17"/>
          <w:szCs w:val="17"/>
          <w:color w:val="3D3D3D"/>
          <w:spacing w:val="-5"/>
          <w:w w:val="111"/>
          <w:position w:val="1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1"/>
        </w:rPr>
        <w:t>dedicadas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3" w:after="0" w:line="240" w:lineRule="auto"/>
        <w:ind w:left="337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víctima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hechos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delictivo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amenazas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4"/>
        </w:rPr>
        <w:t>saparición,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4" w:after="0" w:line="240" w:lineRule="auto"/>
        <w:ind w:left="3161" w:right="4102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8"/>
          <w:szCs w:val="8"/>
          <w:color w:val="030303"/>
          <w:spacing w:val="0"/>
          <w:w w:val="205"/>
        </w:rPr>
        <w:t>nnrTIII'Inln</w:t>
      </w:r>
      <w:r>
        <w:rPr>
          <w:rFonts w:ascii="Arial" w:hAnsi="Arial" w:cs="Arial" w:eastAsia="Arial"/>
          <w:sz w:val="8"/>
          <w:szCs w:val="8"/>
          <w:color w:val="030303"/>
          <w:spacing w:val="-19"/>
          <w:w w:val="2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dolOS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86"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67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120" w:h="15380"/>
          <w:pgMar w:top="140" w:bottom="280" w:left="200" w:right="280"/>
          <w:cols w:num="2" w:equalWidth="0">
            <w:col w:w="2700" w:space="194"/>
            <w:col w:w="8746"/>
          </w:cols>
        </w:sectPr>
      </w:pPr>
      <w:rPr/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83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3.759998pt;height:12.48pt;mso-position-horizontal-relative:char;mso-position-vertical-relative:line" type="#_x0000_t75">
            <v:imagedata r:id="rId34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footer="0" w:header="0" w:top="60" w:bottom="0" w:left="260" w:right="0"/>
          <w:footerReference w:type="default" r:id="rId341"/>
          <w:pgSz w:w="12120" w:h="153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6" w:right="52"/>
        <w:jc w:val="center"/>
        <w:rPr>
          <w:rFonts w:ascii="Times New Roman" w:hAnsi="Times New Roman" w:cs="Times New Roman" w:eastAsia="Times New Roman"/>
          <w:sz w:val="9"/>
          <w:szCs w:val="9"/>
        </w:rPr>
      </w:pPr>
      <w:rPr/>
      <w:r>
        <w:rPr/>
        <w:pict>
          <v:shape style="position:absolute;margin-left:31.68pt;margin-top:-51.843639pt;width:69.120003pt;height:52.799999pt;mso-position-horizontal-relative:page;mso-position-vertical-relative:paragraph;z-index:-4728" type="#_x0000_t75">
            <v:imagedata r:id="rId343" o:title=""/>
          </v:shape>
        </w:pict>
      </w:r>
      <w:r>
        <w:rPr>
          <w:rFonts w:ascii="Times New Roman" w:hAnsi="Times New Roman" w:cs="Times New Roman" w:eastAsia="Times New Roman"/>
          <w:sz w:val="9"/>
          <w:szCs w:val="9"/>
          <w:color w:val="242424"/>
          <w:spacing w:val="0"/>
          <w:w w:val="100"/>
        </w:rPr>
        <w:t>GOU</w:t>
      </w:r>
      <w:r>
        <w:rPr>
          <w:rFonts w:ascii="Times New Roman" w:hAnsi="Times New Roman" w:cs="Times New Roman" w:eastAsia="Times New Roman"/>
          <w:sz w:val="9"/>
          <w:szCs w:val="9"/>
          <w:color w:val="2424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3030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9"/>
          <w:szCs w:val="9"/>
          <w:color w:val="03030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42424"/>
          <w:spacing w:val="0"/>
          <w:w w:val="118"/>
        </w:rPr>
        <w:t>liAN</w:t>
      </w:r>
      <w:r>
        <w:rPr>
          <w:rFonts w:ascii="Times New Roman" w:hAnsi="Times New Roman" w:cs="Times New Roman" w:eastAsia="Times New Roman"/>
          <w:sz w:val="9"/>
          <w:szCs w:val="9"/>
          <w:color w:val="2424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242424"/>
          <w:spacing w:val="20"/>
          <w:w w:val="118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31313"/>
          <w:spacing w:val="0"/>
          <w:w w:val="83"/>
        </w:rPr>
        <w:t>1&gt;</w:t>
      </w:r>
      <w:r>
        <w:rPr>
          <w:rFonts w:ascii="Times New Roman" w:hAnsi="Times New Roman" w:cs="Times New Roman" w:eastAsia="Times New Roman"/>
          <w:sz w:val="9"/>
          <w:szCs w:val="9"/>
          <w:color w:val="131313"/>
          <w:spacing w:val="-22"/>
          <w:w w:val="83"/>
        </w:rPr>
        <w:t>1</w:t>
      </w:r>
      <w:r>
        <w:rPr>
          <w:rFonts w:ascii="Times New Roman" w:hAnsi="Times New Roman" w:cs="Times New Roman" w:eastAsia="Times New Roman"/>
          <w:sz w:val="9"/>
          <w:szCs w:val="9"/>
          <w:color w:val="131313"/>
          <w:spacing w:val="0"/>
          <w:w w:val="83"/>
        </w:rPr>
        <w:t>1.</w:t>
      </w:r>
      <w:r>
        <w:rPr>
          <w:rFonts w:ascii="Times New Roman" w:hAnsi="Times New Roman" w:cs="Times New Roman" w:eastAsia="Times New Roman"/>
          <w:sz w:val="9"/>
          <w:szCs w:val="9"/>
          <w:color w:val="131313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31313"/>
          <w:spacing w:val="12"/>
          <w:w w:val="83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31313"/>
          <w:spacing w:val="0"/>
          <w:w w:val="142"/>
        </w:rPr>
        <w:t>fS</w:t>
      </w:r>
      <w:r>
        <w:rPr>
          <w:rFonts w:ascii="Times New Roman" w:hAnsi="Times New Roman" w:cs="Times New Roman" w:eastAsia="Times New Roman"/>
          <w:sz w:val="9"/>
          <w:szCs w:val="9"/>
          <w:color w:val="131313"/>
          <w:spacing w:val="0"/>
          <w:w w:val="142"/>
        </w:rPr>
        <w:t>T</w:t>
      </w:r>
      <w:r>
        <w:rPr>
          <w:rFonts w:ascii="Times New Roman" w:hAnsi="Times New Roman" w:cs="Times New Roman" w:eastAsia="Times New Roman"/>
          <w:sz w:val="9"/>
          <w:szCs w:val="9"/>
          <w:color w:val="131313"/>
          <w:spacing w:val="-16"/>
          <w:w w:val="142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2424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9"/>
          <w:szCs w:val="9"/>
          <w:color w:val="42424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42424"/>
          <w:spacing w:val="0"/>
          <w:w w:val="100"/>
        </w:rPr>
        <w:t>I&gt;O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6" w:lineRule="exact"/>
        <w:ind w:left="788" w:right="43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133.440002pt;margin-top:-170.309723pt;width:12.48pt;height:176.564428pt;mso-position-horizontal-relative:page;mso-position-vertical-relative:paragraph;z-index:-4725" coordorigin="2669,-3406" coordsize="250,3531">
            <v:shape style="position:absolute;left:2669;top:-489;width:250;height:614" type="#_x0000_t75">
              <v:imagedata r:id="rId344" o:title=""/>
            </v:shape>
            <v:group style="position:absolute;left:2819;top:-3392;width:2;height:3499" coordorigin="2819,-3392" coordsize="2,3499">
              <v:shape style="position:absolute;left:2819;top:-3392;width:2;height:3499" coordorigin="2819,-3392" coordsize="0,3499" path="m2819,107l2819,-3392e" filled="f" stroked="t" strokeweight="1.419204pt" strokecolor="#08080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4"/>
          <w:position w:val="-1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8" w:after="0" w:line="291" w:lineRule="auto"/>
        <w:ind w:left="31" w:right="760" w:firstLine="9"/>
        <w:jc w:val="left"/>
        <w:tabs>
          <w:tab w:pos="6300" w:val="left"/>
          <w:tab w:pos="678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alguna;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entregand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51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sustancial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ara</w:t>
      </w:r>
      <w:r>
        <w:rPr>
          <w:rFonts w:ascii="Arial" w:hAnsi="Arial" w:cs="Arial" w:eastAsia="Arial"/>
          <w:sz w:val="17"/>
          <w:szCs w:val="17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delincuenci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organizad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conozca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fuerz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rea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  <w:u w:val="single" w:color="000000"/>
        </w:rPr>
        <w:t>cuent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13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par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u w:val="single" w:color="000000"/>
        </w:rPr>
        <w:t>preve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nción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combat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delit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alt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impact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com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  <w:u w:val="thick" w:color="000000"/>
        </w:rPr>
        <w:t>SECUESTRO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  <w:u w:val="thick" w:color="0000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-27"/>
          <w:w w:val="99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27"/>
          <w:w w:val="99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conse-cuenci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u w:val="thick" w:color="000000"/>
        </w:rPr>
        <w:t>pudier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12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u w:val="thick" w:color="0000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estudi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u w:val="thick" w:color="000000"/>
        </w:rPr>
        <w:t>oportunidad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u w:val="thick" w:color="0000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-32"/>
          <w:w w:val="99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32"/>
          <w:w w:val="99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haciéndolo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ello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susceptible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cualquie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u w:val="thick" w:color="000000"/>
        </w:rPr>
        <w:t>atentad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u w:val="thick" w:color="0000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13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u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u w:val="thick" w:color="000000"/>
        </w:rPr>
        <w:t>contr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u w:val="thick" w:color="0000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famili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y/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cercana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éstos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pue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otorgarí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u w:val="thick" w:color="0000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u w:val="thick" w:color="0000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11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valios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u w:val="thick" w:color="000000"/>
        </w:rPr>
        <w:t>utilizars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9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u w:val="thick" w:color="0000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planeació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estrategia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encaminada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causa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dañ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7"/>
          <w:u w:val="thick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7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7"/>
          <w:u w:val="thick" w:color="0000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27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deber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u w:val="thick" w:color="000000"/>
        </w:rPr>
        <w:t>perders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vist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u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mayorí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activo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ilícito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u w:val="thick" w:color="000000"/>
        </w:rPr>
        <w:t>perfi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u w:val="thick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5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u w:val="thick" w:color="000000"/>
        </w:rPr>
        <w:t>crimina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u w:val="thick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15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u w:val="thick" w:color="000000"/>
        </w:rPr>
        <w:t>violent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u w:val="thick" w:color="0000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5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u w:val="thick" w:color="0000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35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35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35"/>
          <w:w w:val="104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psicopatología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manifiestas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mism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trat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investigacione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u w:val="thick" w:color="000000"/>
        </w:rPr>
        <w:t>relacionada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u w:val="thick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7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u w:val="thick" w:color="000000"/>
        </w:rPr>
        <w:t>delincuencia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organizada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siend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mism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razón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result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indispensabl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salvaguarda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u w:val="thick" w:color="000000"/>
        </w:rPr>
        <w:t>identida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u w:val="thick" w:color="0000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4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v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u w:val="thick" w:color="000000"/>
        </w:rPr>
        <w:t>demás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u w:val="thick" w:color="0000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u w:val="thick" w:color="0000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9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cad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elemento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operativo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unida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u w:val="thick" w:color="000000"/>
        </w:rPr>
        <w:t>Investigació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u w:val="thick" w:color="0000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7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par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u w:val="thick" w:color="000000"/>
        </w:rPr>
        <w:t>combat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1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u w:val="thick" w:color="0000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secuestro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u w:val="thick" w:color="000000"/>
        </w:rPr>
        <w:t>pudiend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u w:val="thick" w:color="0000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1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ademá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ocasiona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u w:val="thick" w:color="000000"/>
        </w:rPr>
        <w:t>alteració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u w:val="thick" w:color="0000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8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orde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pa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socia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u w:val="thick" w:color="000000"/>
        </w:rPr>
        <w:t>entidad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federativa,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ambiente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hostil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inseguridad,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poniendo</w:t>
      </w:r>
      <w:r>
        <w:rPr>
          <w:rFonts w:ascii="Arial" w:hAnsi="Arial" w:cs="Arial" w:eastAsia="Arial"/>
          <w:sz w:val="17"/>
          <w:szCs w:val="17"/>
          <w:color w:val="030303"/>
          <w:spacing w:val="53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entre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fines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150" w:lineRule="exact"/>
        <w:ind w:left="41" w:right="-20"/>
        <w:jc w:val="left"/>
        <w:tabs>
          <w:tab w:pos="40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41.279999pt;margin-top:-153.394608pt;width:49.919998pt;height:49.919998pt;mso-position-horizontal-relative:page;mso-position-vertical-relative:paragraph;z-index:-4729" type="#_x0000_t75">
            <v:imagedata r:id="rId345" o:title=""/>
          </v:shape>
        </w:pict>
      </w:r>
      <w:r>
        <w:rPr/>
        <w:pict>
          <v:group style="position:absolute;margin-left:156.112411pt;margin-top:-174.514603pt;width:439.0876pt;height:42.240002pt;mso-position-horizontal-relative:page;mso-position-vertical-relative:paragraph;z-index:-4726" coordorigin="3122,-3490" coordsize="8782,845">
            <v:shape style="position:absolute;left:7392;top:-3490;width:4512;height:845" type="#_x0000_t75">
              <v:imagedata r:id="rId346" o:title=""/>
            </v:shape>
            <v:group style="position:absolute;left:3132;top:-2808;width:7394;height:2" coordorigin="3132,-2808" coordsize="7394,2">
              <v:shape style="position:absolute;left:3132;top:-2808;width:7394;height:2" coordorigin="3132,-2808" coordsize="7394,0" path="m3132,-2808l10526,-2808e" filled="f" stroked="t" strokeweight=".94613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1.400452pt;margin-top:-124.013443pt;width:.1pt;height:41.597401pt;mso-position-horizontal-relative:page;mso-position-vertical-relative:paragraph;z-index:-4718" coordorigin="11628,-2480" coordsize="2,832">
            <v:shape style="position:absolute;left:11628;top:-2480;width:2;height:832" coordorigin="11628,-2480" coordsize="0,832" path="m11628,-1648l11628,-2480e" filled="f" stroked="t" strokeweight=".946136pt" strokecolor="#181818">
              <v:path arrowok="t"/>
            </v:shape>
          </v:group>
          <w10:wrap type="none"/>
        </w:pict>
      </w:r>
      <w:r>
        <w:rPr/>
        <w:pict>
          <v:group style="position:absolute;margin-left:156.112411pt;margin-top:-9.561165pt;width:408.494145pt;height:.1pt;mso-position-horizontal-relative:page;mso-position-vertical-relative:paragraph;z-index:-4714" coordorigin="3122,-191" coordsize="8170,2">
            <v:shape style="position:absolute;left:3122;top:-191;width:8170;height:2" coordorigin="3122,-191" coordsize="8170,0" path="m3122,-191l11292,-191e" filled="f" stroked="t" strokeweight="1.182670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6.023407pt;margin-top:-26.87438pt;width:84.677259pt;height:45pt;mso-position-horizontal-relative:page;mso-position-vertical-relative:paragraph;z-index:-4713" type="#_x0000_t202" filled="f" stroked="f">
            <v:textbox inset="0,0,0,0">
              <w:txbxContent>
                <w:p>
                  <w:pPr>
                    <w:spacing w:before="0" w:after="0" w:line="900" w:lineRule="exact"/>
                    <w:ind w:right="-175"/>
                    <w:jc w:val="left"/>
                    <w:tabs>
                      <w:tab w:pos="940" w:val="left"/>
                    </w:tabs>
                    <w:rPr>
                      <w:rFonts w:ascii="Times New Roman" w:hAnsi="Times New Roman" w:cs="Times New Roman" w:eastAsia="Times New Roman"/>
                      <w:sz w:val="90"/>
                      <w:szCs w:val="9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0"/>
                      <w:szCs w:val="90"/>
                      <w:color w:val="6E6E6E"/>
                      <w:spacing w:val="0"/>
                      <w:w w:val="51"/>
                    </w:rPr>
                    <w:t>\itl</w:t>
                  </w:r>
                  <w:r>
                    <w:rPr>
                      <w:rFonts w:ascii="Times New Roman" w:hAnsi="Times New Roman" w:cs="Times New Roman" w:eastAsia="Times New Roman"/>
                      <w:sz w:val="90"/>
                      <w:szCs w:val="90"/>
                      <w:color w:val="6E6E6E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90"/>
                      <w:szCs w:val="90"/>
                      <w:color w:val="6E6E6E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90"/>
                      <w:szCs w:val="90"/>
                      <w:color w:val="808080"/>
                      <w:spacing w:val="-34"/>
                      <w:w w:val="122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90"/>
                      <w:szCs w:val="90"/>
                      <w:color w:val="6E6E6E"/>
                      <w:spacing w:val="0"/>
                      <w:w w:val="52"/>
                    </w:rPr>
                    <w:t>.:</w:t>
                  </w:r>
                  <w:r>
                    <w:rPr>
                      <w:rFonts w:ascii="Times New Roman" w:hAnsi="Times New Roman" w:cs="Times New Roman" w:eastAsia="Times New Roman"/>
                      <w:sz w:val="90"/>
                      <w:szCs w:val="90"/>
                      <w:color w:val="6E6E6E"/>
                      <w:spacing w:val="-226"/>
                      <w:w w:val="52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90"/>
                      <w:szCs w:val="90"/>
                      <w:color w:val="939393"/>
                      <w:spacing w:val="-115"/>
                      <w:w w:val="93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sz w:val="90"/>
                      <w:szCs w:val="90"/>
                      <w:color w:val="6E6E6E"/>
                      <w:spacing w:val="0"/>
                      <w:w w:val="52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sz w:val="90"/>
                      <w:szCs w:val="9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030303"/>
          <w:position w:val="-7"/>
        </w:rPr>
        <w:t>ln&gt;tüudonale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w w:val="101"/>
          <w:position w:val="-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1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-7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i/>
          <w:position w:val="-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29"/>
          <w:position w:val="-7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29"/>
          <w:position w:val="-7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"/>
          <w:w w:val="129"/>
          <w:position w:val="-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7"/>
        </w:rPr>
        <w:t>Deoendenda.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9"/>
          <w:w w:val="100"/>
          <w:position w:val="-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20"/>
          <w:szCs w:val="20"/>
          <w:color w:val="939393"/>
          <w:spacing w:val="0"/>
          <w:w w:val="191"/>
          <w:position w:val="-7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20" w:h="15380"/>
          <w:pgMar w:top="140" w:bottom="280" w:left="260" w:right="0"/>
          <w:cols w:num="2" w:equalWidth="0">
            <w:col w:w="1757" w:space="1075"/>
            <w:col w:w="9028"/>
          </w:cols>
        </w:sectPr>
      </w:pPr>
      <w:rPr/>
    </w:p>
    <w:p>
      <w:pPr>
        <w:spacing w:before="0" w:after="0" w:line="143" w:lineRule="exact"/>
        <w:ind w:left="459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13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14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44" w:after="0" w:line="231" w:lineRule="auto"/>
        <w:ind w:left="2867" w:right="1002" w:firstLine="9"/>
        <w:jc w:val="left"/>
        <w:tabs>
          <w:tab w:pos="73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581.400452pt;margin-top:26.279173pt;width:.1pt;height:61.564153pt;mso-position-horizontal-relative:page;mso-position-vertical-relative:paragraph;z-index:-4719" coordorigin="11628,526" coordsize="2,1231">
            <v:shape style="position:absolute;left:11628;top:526;width:2;height:1231" coordorigin="11628,526" coordsize="0,1231" path="m11628,1757l11628,526e" filled="f" stroked="t" strokeweight=".946136pt" strokecolor="#1C1C1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74"/>
        </w:rPr>
        <w:t>n_os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7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7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ocup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.,</w:t>
      </w:r>
      <w:r>
        <w:rPr>
          <w:rFonts w:ascii="Arial" w:hAnsi="Arial" w:cs="Arial" w:eastAsia="Arial"/>
          <w:sz w:val="17"/>
          <w:szCs w:val="17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gano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Colegiad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j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11"/>
        </w:rPr>
        <w:t>u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16"/>
        </w:rPr>
        <w:t>$}</w:t>
      </w:r>
      <w:r>
        <w:rPr>
          <w:rFonts w:ascii="Arial" w:hAnsi="Arial" w:cs="Arial" w:eastAsia="Arial"/>
          <w:sz w:val="17"/>
          <w:szCs w:val="17"/>
          <w:color w:val="242424"/>
          <w:spacing w:val="-17"/>
          <w:w w:val="116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73"/>
        </w:rPr>
        <w:t>c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73"/>
        </w:rPr>
        <w:t>a</w:t>
      </w:r>
      <w:r>
        <w:rPr>
          <w:rFonts w:ascii="Arial" w:hAnsi="Arial" w:cs="Arial" w:eastAsia="Arial"/>
          <w:sz w:val="17"/>
          <w:szCs w:val="17"/>
          <w:color w:val="595959"/>
          <w:spacing w:val="0"/>
          <w:w w:val="90"/>
        </w:rPr>
        <w:t>P</w:t>
      </w:r>
      <w:r>
        <w:rPr>
          <w:rFonts w:ascii="Arial" w:hAnsi="Arial" w:cs="Arial" w:eastAsia="Arial"/>
          <w:sz w:val="17"/>
          <w:szCs w:val="17"/>
          <w:color w:val="595959"/>
          <w:spacing w:val="-16"/>
          <w:w w:val="90"/>
        </w:rPr>
        <w:t>'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131313"/>
          <w:spacing w:val="-32"/>
          <w:w w:val="112"/>
        </w:rPr>
        <w:t>g</w:t>
      </w:r>
      <w:r>
        <w:rPr>
          <w:rFonts w:ascii="Arial" w:hAnsi="Arial" w:cs="Arial" w:eastAsia="Arial"/>
          <w:sz w:val="17"/>
          <w:szCs w:val="17"/>
          <w:color w:val="939393"/>
          <w:spacing w:val="-29"/>
          <w:w w:val="83"/>
        </w:rPr>
        <w:t>·</w:t>
      </w:r>
      <w:r>
        <w:rPr>
          <w:rFonts w:ascii="Arial" w:hAnsi="Arial" w:cs="Arial" w:eastAsia="Arial"/>
          <w:sz w:val="17"/>
          <w:szCs w:val="17"/>
          <w:color w:val="595959"/>
          <w:spacing w:val="-52"/>
          <w:w w:val="73"/>
        </w:rPr>
        <w:t>&amp;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43"/>
        </w:rPr>
        <w:t>l</w:t>
      </w:r>
      <w:r>
        <w:rPr>
          <w:rFonts w:ascii="Arial" w:hAnsi="Arial" w:cs="Arial" w:eastAsia="Arial"/>
          <w:sz w:val="17"/>
          <w:szCs w:val="17"/>
          <w:color w:val="13131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43"/>
        </w:rPr>
        <w:t>J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43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42"/>
        </w:rPr>
        <w:t>:</w:t>
      </w:r>
      <w:r>
        <w:rPr>
          <w:rFonts w:ascii="Arial" w:hAnsi="Arial" w:cs="Arial" w:eastAsia="Arial"/>
          <w:sz w:val="17"/>
          <w:szCs w:val="17"/>
          <w:color w:val="131313"/>
          <w:spacing w:val="-16"/>
          <w:w w:val="143"/>
        </w:rPr>
        <w:t>9</w:t>
      </w:r>
      <w:r>
        <w:rPr>
          <w:rFonts w:ascii="Arial" w:hAnsi="Arial" w:cs="Arial" w:eastAsia="Arial"/>
          <w:sz w:val="17"/>
          <w:szCs w:val="17"/>
          <w:color w:val="424242"/>
          <w:spacing w:val="-22"/>
          <w:w w:val="110"/>
        </w:rPr>
        <w:t>: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91"/>
        </w:rPr>
        <w:t>00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42424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68"/>
        </w:rPr>
        <w:t>tó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69"/>
        </w:rPr>
        <w:t>s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12"/>
        </w:rPr>
        <w:t>-</w:t>
      </w:r>
      <w:r>
        <w:rPr>
          <w:rFonts w:ascii="Arial" w:hAnsi="Arial" w:cs="Arial" w:eastAsia="Arial"/>
          <w:sz w:val="17"/>
          <w:szCs w:val="17"/>
          <w:color w:val="13131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11"/>
        </w:rPr>
        <w:t>ertido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131313"/>
          <w:spacing w:val="2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párrafos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antenore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mformae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descnt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3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PUBp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p;J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0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18"/>
        </w:rPr>
        <w:t>r</w:t>
      </w:r>
      <w:r>
        <w:rPr>
          <w:rFonts w:ascii="Arial" w:hAnsi="Arial" w:cs="Arial" w:eastAsia="Arial"/>
          <w:sz w:val="17"/>
          <w:szCs w:val="17"/>
          <w:color w:val="6E6E6E"/>
          <w:spacing w:val="6"/>
          <w:w w:val="67"/>
        </w:rPr>
        <w:t>•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27"/>
          <w:w w:val="101"/>
        </w:rPr>
        <w:t>r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92"/>
        </w:rPr>
        <w:t>·</w:t>
      </w:r>
      <w:r>
        <w:rPr>
          <w:rFonts w:ascii="Arial" w:hAnsi="Arial" w:cs="Arial" w:eastAsia="Arial"/>
          <w:sz w:val="17"/>
          <w:szCs w:val="17"/>
          <w:color w:val="6E6E6E"/>
          <w:spacing w:val="-20"/>
          <w:w w:val="91"/>
        </w:rPr>
        <w:t>'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tnformaclo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CONFIDENCIA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RESERVADA.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79"/>
        </w:rPr>
        <w:t>'c/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9"/>
          <w:w w:val="79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939393"/>
          <w:spacing w:val="0"/>
          <w:w w:val="79"/>
        </w:rPr>
        <w:t>}</w:t>
      </w:r>
      <w:r>
        <w:rPr>
          <w:rFonts w:ascii="Times New Roman" w:hAnsi="Times New Roman" w:cs="Times New Roman" w:eastAsia="Times New Roman"/>
          <w:sz w:val="18"/>
          <w:szCs w:val="18"/>
          <w:color w:val="939393"/>
          <w:spacing w:val="-2"/>
          <w:w w:val="7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39393"/>
          <w:spacing w:val="0"/>
          <w:w w:val="67"/>
        </w:rPr>
        <w:t>·:e</w:t>
      </w:r>
      <w:r>
        <w:rPr>
          <w:rFonts w:ascii="Times New Roman" w:hAnsi="Times New Roman" w:cs="Times New Roman" w:eastAsia="Times New Roman"/>
          <w:sz w:val="18"/>
          <w:szCs w:val="18"/>
          <w:color w:val="939393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95959"/>
          <w:spacing w:val="0"/>
          <w:w w:val="64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595959"/>
          <w:spacing w:val="0"/>
          <w:w w:val="6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95959"/>
          <w:spacing w:val="3"/>
          <w:w w:val="6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0"/>
          <w:w w:val="12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2862" w:right="838" w:firstLine="9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133.440002pt;margin-top:12.863678pt;width:13.44pt;height:48pt;mso-position-horizontal-relative:page;mso-position-vertical-relative:paragraph;z-index:-4724" type="#_x0000_t75">
            <v:imagedata r:id="rId347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parte,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considerando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</w:rPr>
        <w:t>Plen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94"/>
        </w:rPr>
        <w:t>Q</w:t>
      </w:r>
      <w:r>
        <w:rPr>
          <w:rFonts w:ascii="Arial" w:hAnsi="Arial" w:cs="Arial" w:eastAsia="Arial"/>
          <w:sz w:val="17"/>
          <w:szCs w:val="17"/>
          <w:color w:val="595959"/>
          <w:spacing w:val="0"/>
          <w:w w:val="55"/>
        </w:rPr>
        <w:t>.</w:t>
      </w:r>
      <w:r>
        <w:rPr>
          <w:rFonts w:ascii="Arial" w:hAnsi="Arial" w:cs="Arial" w:eastAsia="Arial"/>
          <w:sz w:val="17"/>
          <w:szCs w:val="17"/>
          <w:color w:val="595959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Institut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Transparencia,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Personale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ITEI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reso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3"/>
        </w:rPr>
        <w:t>l</w:t>
      </w:r>
      <w:r>
        <w:rPr>
          <w:rFonts w:ascii="Arial" w:hAnsi="Arial" w:cs="Arial" w:eastAsia="Arial"/>
          <w:sz w:val="17"/>
          <w:szCs w:val="17"/>
          <w:color w:val="242424"/>
          <w:spacing w:val="-17"/>
          <w:w w:val="219"/>
        </w:rPr>
        <w:t>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Recurso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Revisión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1"/>
        </w:rPr>
        <w:t>290/2016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8"/>
          <w:w w:val="11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"orden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ó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Fiscalía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i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i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4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i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i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3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i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  <w:i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i/>
        </w:rPr>
        <w:t>plazo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96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10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i/>
        </w:rPr>
        <w:t>diez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4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i/>
        </w:rPr>
        <w:t>día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i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4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i/>
        </w:rPr>
        <w:t>hábiles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4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contado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parti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  <w:i/>
        </w:rPr>
        <w:t>surta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i/>
        </w:rPr>
        <w:t>efecto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i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4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i/>
        </w:rPr>
        <w:t>present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i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6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i/>
        </w:rPr>
        <w:t>notificación,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6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una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i/>
        </w:rPr>
        <w:t>nueva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5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i/>
        </w:rPr>
        <w:t>respuest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5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  <w:i/>
        </w:rPr>
        <w:t>debíc;!pment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  <w:i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fundad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motivad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dé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i/>
        </w:rPr>
        <w:t>intervenció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i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6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i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i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5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95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Transparendg;par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i/>
        </w:rPr>
        <w:t>resolver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i/>
        </w:rPr>
        <w:t>91:Jr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50"/>
          <w:i/>
        </w:rPr>
        <w:t>·,</w:t>
      </w:r>
      <w:r>
        <w:rPr>
          <w:rFonts w:ascii="Arial" w:hAnsi="Arial" w:cs="Arial" w:eastAsia="Arial"/>
          <w:sz w:val="18"/>
          <w:szCs w:val="18"/>
          <w:color w:val="808080"/>
          <w:spacing w:val="-15"/>
          <w:w w:val="50"/>
          <w:i/>
        </w:rPr>
        <w:t>: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i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i/>
        </w:rPr>
        <w:t>estatu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i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96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atinent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Nombres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i/>
        </w:rPr>
        <w:t>Persona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i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5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  <w:i/>
        </w:rPr>
        <w:t>Adscrite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3"/>
          <w:i/>
        </w:rPr>
        <w:t>l</w:t>
      </w:r>
      <w:r>
        <w:rPr>
          <w:rFonts w:ascii="Arial" w:hAnsi="Arial" w:cs="Arial" w:eastAsia="Arial"/>
          <w:sz w:val="18"/>
          <w:szCs w:val="18"/>
          <w:color w:val="A3A3A3"/>
          <w:spacing w:val="0"/>
          <w:w w:val="87"/>
          <w:i/>
        </w:rPr>
        <w:t>·</w:t>
      </w:r>
      <w:r>
        <w:rPr>
          <w:rFonts w:ascii="Arial" w:hAnsi="Arial" w:cs="Arial" w:eastAsia="Arial"/>
          <w:sz w:val="18"/>
          <w:szCs w:val="18"/>
          <w:color w:val="A3A3A3"/>
          <w:spacing w:val="-3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  <w:i/>
        </w:rPr>
        <w:t>á,!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6"/>
          <w:i/>
        </w:rPr>
        <w:t>a</w:t>
      </w:r>
      <w:r>
        <w:rPr>
          <w:rFonts w:ascii="Arial" w:hAnsi="Arial" w:cs="Arial" w:eastAsia="Arial"/>
          <w:sz w:val="18"/>
          <w:szCs w:val="18"/>
          <w:color w:val="939393"/>
          <w:spacing w:val="11"/>
          <w:w w:val="51"/>
          <w:i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1"/>
          <w:i/>
        </w:rPr>
        <w:t>l)ir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242424"/>
          <w:spacing w:val="0"/>
          <w:w w:val="87"/>
          <w:i/>
        </w:rPr>
        <w:t>c'ci</w:t>
      </w:r>
      <w:r>
        <w:rPr>
          <w:rFonts w:ascii="Arial" w:hAnsi="Arial" w:cs="Arial" w:eastAsia="Arial"/>
          <w:sz w:val="18"/>
          <w:szCs w:val="18"/>
          <w:color w:val="242424"/>
          <w:spacing w:val="-28"/>
          <w:w w:val="87"/>
          <w:i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7"/>
          <w:i/>
        </w:rPr>
        <w:t>P,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7"/>
          <w:i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87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  <w:i/>
        </w:rPr>
        <w:t>u: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13"/>
          <w:i/>
        </w:rPr>
        <w:t>t</w:t>
      </w:r>
      <w:r>
        <w:rPr>
          <w:rFonts w:ascii="Arial" w:hAnsi="Arial" w:cs="Arial" w:eastAsia="Arial"/>
          <w:sz w:val="18"/>
          <w:szCs w:val="18"/>
          <w:color w:val="242424"/>
          <w:spacing w:val="0"/>
          <w:w w:val="113"/>
          <w:i/>
        </w:rPr>
        <w:t>/'if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  <w:i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Investigació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Contr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Secuestro;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Nombres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79"/>
          <w:i/>
        </w:rPr>
        <w:t>Jos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79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i/>
        </w:rPr>
        <w:t>Policía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i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4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lnvestígaddre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ads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ríjo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A3A3A3"/>
          <w:spacing w:val="-5"/>
          <w:w w:val="14"/>
          <w:i/>
        </w:rPr>
        <w:t>_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78"/>
          <w:i/>
        </w:rPr>
        <w:t>Jo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78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i/>
        </w:rPr>
        <w:t>Dirección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8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i/>
        </w:rPr>
        <w:t>/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Unidad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Investigació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Contr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  <w:i/>
        </w:rPr>
        <w:t>el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31" w:lineRule="exact"/>
        <w:ind w:left="2858" w:right="83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1"/>
        </w:rPr>
        <w:t>Secuestro;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  <w:i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1"/>
        </w:rPr>
        <w:t>"Currículu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1"/>
        </w:rPr>
        <w:t>m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i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1"/>
        </w:rPr>
        <w:t>Vitae"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  <w:i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1"/>
        </w:rPr>
        <w:t>déÍ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i/>
          <w:position w:val="1"/>
        </w:rPr>
        <w:t> </w:t>
      </w:r>
      <w:r>
        <w:rPr>
          <w:rFonts w:ascii="Arial" w:hAnsi="Arial" w:cs="Arial" w:eastAsia="Arial"/>
          <w:sz w:val="26"/>
          <w:szCs w:val="26"/>
          <w:color w:val="030303"/>
          <w:spacing w:val="0"/>
          <w:w w:val="79"/>
          <w:i/>
          <w:position w:val="1"/>
        </w:rPr>
        <w:t>,ieisliílai</w:t>
      </w:r>
      <w:r>
        <w:rPr>
          <w:rFonts w:ascii="Arial" w:hAnsi="Arial" w:cs="Arial" w:eastAsia="Arial"/>
          <w:sz w:val="26"/>
          <w:szCs w:val="26"/>
          <w:color w:val="030303"/>
          <w:spacing w:val="-43"/>
          <w:w w:val="100"/>
          <w:i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  <w:i/>
          <w:position w:val="1"/>
        </w:rPr>
        <w:t>Adscrit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36"/>
          <w:w w:val="100"/>
          <w:i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0"/>
          <w:w w:val="21"/>
          <w:i/>
          <w:position w:val="1"/>
        </w:rPr>
        <w:t>.</w:t>
      </w:r>
      <w:r>
        <w:rPr>
          <w:rFonts w:ascii="Arial" w:hAnsi="Arial" w:cs="Arial" w:eastAsia="Arial"/>
          <w:sz w:val="18"/>
          <w:szCs w:val="18"/>
          <w:color w:val="939393"/>
          <w:spacing w:val="-35"/>
          <w:w w:val="100"/>
          <w:i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100"/>
          <w:i/>
          <w:position w:val="1"/>
        </w:rPr>
        <w:t>.</w:t>
      </w:r>
      <w:r>
        <w:rPr>
          <w:rFonts w:ascii="Arial" w:hAnsi="Arial" w:cs="Arial" w:eastAsia="Arial"/>
          <w:sz w:val="18"/>
          <w:szCs w:val="18"/>
          <w:color w:val="424242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21"/>
          <w:w w:val="100"/>
          <w:i/>
          <w:position w:val="1"/>
        </w:rPr>
        <w:t> </w:t>
      </w:r>
      <w:r>
        <w:rPr>
          <w:rFonts w:ascii="Arial" w:hAnsi="Arial" w:cs="Arial" w:eastAsia="Arial"/>
          <w:sz w:val="27"/>
          <w:szCs w:val="27"/>
          <w:color w:val="030303"/>
          <w:spacing w:val="0"/>
          <w:w w:val="100"/>
          <w:i/>
          <w:position w:val="1"/>
        </w:rPr>
        <w:t>.!</w:t>
      </w:r>
      <w:r>
        <w:rPr>
          <w:rFonts w:ascii="Arial" w:hAnsi="Arial" w:cs="Arial" w:eastAsia="Arial"/>
          <w:sz w:val="27"/>
          <w:szCs w:val="27"/>
          <w:color w:val="030303"/>
          <w:spacing w:val="19"/>
          <w:w w:val="100"/>
          <w:i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424242"/>
          <w:spacing w:val="3"/>
          <w:w w:val="34"/>
          <w:i/>
          <w:position w:val="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6"/>
          <w:i/>
          <w:position w:val="1"/>
        </w:rPr>
        <w:t>9irj!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i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1"/>
        </w:rPr>
        <w:t>fió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i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  <w:i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  <w:i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1"/>
        </w:rPr>
        <w:t>Unidad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i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  <w:i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  <w:i/>
          <w:position w:val="1"/>
        </w:rPr>
        <w:t>Investigación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" w:after="0" w:line="273" w:lineRule="auto"/>
        <w:ind w:left="2862" w:right="847" w:firstLine="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Contr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Secuestro;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Nombres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939393"/>
          <w:spacing w:val="8"/>
          <w:w w:val="68"/>
          <w:i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  <w:i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  <w:i/>
        </w:rPr>
        <w:t>personal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99"/>
          <w:i/>
        </w:rPr>
        <w:t> 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64"/>
          <w:i/>
        </w:rPr>
        <w:t>.</w:t>
      </w:r>
      <w:r>
        <w:rPr>
          <w:rFonts w:ascii="Arial" w:hAnsi="Arial" w:cs="Arial" w:eastAsia="Arial"/>
          <w:sz w:val="18"/>
          <w:szCs w:val="18"/>
          <w:color w:val="808080"/>
          <w:spacing w:val="-3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i/>
        </w:rPr>
        <w:t>esfÚv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i/>
        </w:rPr>
        <w:t>o</w:t>
      </w:r>
      <w:r>
        <w:rPr>
          <w:rFonts w:ascii="Arial" w:hAnsi="Arial" w:cs="Arial" w:eastAsia="Arial"/>
          <w:sz w:val="18"/>
          <w:szCs w:val="18"/>
          <w:color w:val="B8B8B8"/>
          <w:spacing w:val="1"/>
          <w:w w:val="93"/>
          <w:i/>
        </w:rPr>
        <w:t>.</w:t>
      </w:r>
      <w:r>
        <w:rPr>
          <w:rFonts w:ascii="Arial" w:hAnsi="Arial" w:cs="Arial" w:eastAsia="Arial"/>
          <w:sz w:val="18"/>
          <w:szCs w:val="18"/>
          <w:color w:val="808080"/>
          <w:spacing w:val="6"/>
          <w:w w:val="93"/>
          <w:i/>
        </w:rPr>
        <w:t>'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  <w:i/>
        </w:rPr>
        <w:t>activÓ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3"/>
          <w:i/>
        </w:rPr>
        <w:t> </w:t>
      </w:r>
      <w:r>
        <w:rPr>
          <w:rFonts w:ascii="Arial" w:hAnsi="Arial" w:cs="Arial" w:eastAsia="Arial"/>
          <w:sz w:val="18"/>
          <w:szCs w:val="18"/>
          <w:color w:val="595959"/>
          <w:spacing w:val="2"/>
          <w:w w:val="59"/>
          <w:i/>
        </w:rPr>
        <w:t>'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4"/>
          <w:i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"'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pírecció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3"/>
          <w:i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13"/>
          <w:i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52"/>
          <w:i/>
        </w:rPr>
        <w:t>J</w:t>
      </w:r>
      <w:r>
        <w:rPr>
          <w:rFonts w:ascii="Arial" w:hAnsi="Arial" w:cs="Arial" w:eastAsia="Arial"/>
          <w:sz w:val="18"/>
          <w:szCs w:val="18"/>
          <w:color w:val="808080"/>
          <w:spacing w:val="-2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Unidad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Investigació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6E6E6E"/>
          <w:spacing w:val="-4"/>
          <w:w w:val="43"/>
          <w:i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  <w:i/>
        </w:rPr>
        <w:t>contr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i/>
        </w:rPr>
        <w:t>Secuestr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i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95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año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2013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año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curso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3"/>
          <w:i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3"/>
          <w:i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83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caso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64"/>
          <w:i/>
        </w:rPr>
        <w:t>r;J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64"/>
          <w:i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64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decida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negar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  <w:i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i/>
        </w:rPr>
        <w:t>considerarse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4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i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i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4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i/>
        </w:rPr>
        <w:t>deberá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4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cumplir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  <w:i/>
        </w:rPr>
        <w:t>co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99"/>
          <w:i/>
        </w:rPr>
        <w:t>n</w:t>
      </w:r>
      <w:r>
        <w:rPr>
          <w:rFonts w:ascii="Arial" w:hAnsi="Arial" w:cs="Arial" w:eastAsia="Arial"/>
          <w:sz w:val="18"/>
          <w:szCs w:val="18"/>
          <w:color w:val="242424"/>
          <w:spacing w:val="0"/>
          <w:w w:val="112"/>
          <w:i/>
        </w:rPr>
        <w:t>d</w:t>
      </w:r>
      <w:r>
        <w:rPr>
          <w:rFonts w:ascii="Arial" w:hAnsi="Arial" w:cs="Arial" w:eastAsia="Arial"/>
          <w:sz w:val="18"/>
          <w:szCs w:val="18"/>
          <w:color w:val="242424"/>
          <w:spacing w:val="-25"/>
          <w:w w:val="112"/>
          <w:i/>
        </w:rPr>
        <w:t>9</w:t>
      </w:r>
      <w:r>
        <w:rPr>
          <w:rFonts w:ascii="Arial" w:hAnsi="Arial" w:cs="Arial" w:eastAsia="Arial"/>
          <w:sz w:val="18"/>
          <w:szCs w:val="18"/>
          <w:color w:val="808080"/>
          <w:spacing w:val="-7"/>
          <w:w w:val="99"/>
          <w:i/>
        </w:rPr>
        <w:t>'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71"/>
          <w:i/>
        </w:rPr>
        <w:t>dQ</w:t>
      </w:r>
      <w:r>
        <w:rPr>
          <w:rFonts w:ascii="Arial" w:hAnsi="Arial" w:cs="Arial" w:eastAsia="Arial"/>
          <w:sz w:val="18"/>
          <w:szCs w:val="18"/>
          <w:color w:val="030303"/>
          <w:spacing w:val="-39"/>
          <w:w w:val="71"/>
          <w:i/>
        </w:rPr>
        <w:t>.</w:t>
      </w:r>
      <w:r>
        <w:rPr>
          <w:rFonts w:ascii="Arial" w:hAnsi="Arial" w:cs="Arial" w:eastAsia="Arial"/>
          <w:sz w:val="18"/>
          <w:szCs w:val="18"/>
          <w:color w:val="242424"/>
          <w:spacing w:val="0"/>
          <w:w w:val="87"/>
          <w:i/>
        </w:rPr>
        <w:t>Y</w:t>
      </w:r>
      <w:r>
        <w:rPr>
          <w:rFonts w:ascii="Arial" w:hAnsi="Arial" w:cs="Arial" w:eastAsia="Arial"/>
          <w:sz w:val="18"/>
          <w:szCs w:val="18"/>
          <w:color w:val="242424"/>
          <w:spacing w:val="-3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i/>
        </w:rPr>
        <w:t>establecid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i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6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131313"/>
          <w:spacing w:val="0"/>
          <w:w w:val="100"/>
          <w:i/>
        </w:rPr>
        <w:t>qrtícul</w:t>
      </w:r>
      <w:r>
        <w:rPr>
          <w:rFonts w:ascii="Arial" w:hAnsi="Arial" w:cs="Arial" w:eastAsia="Arial"/>
          <w:sz w:val="18"/>
          <w:szCs w:val="18"/>
          <w:color w:val="131313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131313"/>
          <w:spacing w:val="-1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18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5"/>
          <w:i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85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  <w:i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  <w:i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  <w:i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89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ialpfoimació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  <w:i/>
        </w:rPr>
        <w:t>del,f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2"/>
          <w:i/>
        </w:rPr>
        <w:t>$</w:t>
      </w:r>
      <w:r>
        <w:rPr>
          <w:rFonts w:ascii="Arial" w:hAnsi="Arial" w:cs="Arial" w:eastAsia="Arial"/>
          <w:sz w:val="18"/>
          <w:szCs w:val="18"/>
          <w:color w:val="6E6E6E"/>
          <w:spacing w:val="-29"/>
          <w:w w:val="64"/>
          <w:i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3"/>
          <w:i/>
        </w:rPr>
        <w:t>tadq-;rJ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4"/>
          <w:i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  <w:i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  <w:i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4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Municipios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30" w:lineRule="exact"/>
        <w:ind w:left="2867" w:right="841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1"/>
        </w:rPr>
        <w:t>caso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i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  <w:i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1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i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1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  <w:i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1"/>
        </w:rPr>
        <w:t>justifiqu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i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1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i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  <w:i/>
          <w:position w:val="1"/>
        </w:rPr>
        <w:t>dañ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9"/>
          <w:i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A3A3A3"/>
          <w:spacing w:val="0"/>
          <w:w w:val="65"/>
          <w:i/>
          <w:position w:val="1"/>
        </w:rPr>
        <w:t>·</w:t>
      </w:r>
      <w:r>
        <w:rPr>
          <w:rFonts w:ascii="Arial" w:hAnsi="Arial" w:cs="Arial" w:eastAsia="Arial"/>
          <w:sz w:val="18"/>
          <w:szCs w:val="18"/>
          <w:color w:val="A3A3A3"/>
          <w:spacing w:val="-2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30303"/>
          <w:spacing w:val="0"/>
          <w:w w:val="81"/>
          <w:i/>
          <w:position w:val="1"/>
        </w:rPr>
        <w:t>sé</w:t>
      </w:r>
      <w:r>
        <w:rPr>
          <w:rFonts w:ascii="Times New Roman" w:hAnsi="Times New Roman" w:cs="Times New Roman" w:eastAsia="Times New Roman"/>
          <w:sz w:val="27"/>
          <w:szCs w:val="27"/>
          <w:color w:val="030303"/>
          <w:spacing w:val="7"/>
          <w:w w:val="81"/>
          <w:i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131313"/>
          <w:spacing w:val="0"/>
          <w:w w:val="81"/>
          <w:i/>
          <w:position w:val="1"/>
        </w:rPr>
        <w:t>(jeber</w:t>
      </w:r>
      <w:r>
        <w:rPr>
          <w:rFonts w:ascii="Arial" w:hAnsi="Arial" w:cs="Arial" w:eastAsia="Arial"/>
          <w:sz w:val="18"/>
          <w:szCs w:val="18"/>
          <w:color w:val="131313"/>
          <w:spacing w:val="0"/>
          <w:w w:val="81"/>
          <w:i/>
          <w:position w:val="1"/>
        </w:rPr>
        <w:t>Ó</w:t>
      </w:r>
      <w:r>
        <w:rPr>
          <w:rFonts w:ascii="Arial" w:hAnsi="Arial" w:cs="Arial" w:eastAsia="Arial"/>
          <w:sz w:val="18"/>
          <w:szCs w:val="18"/>
          <w:color w:val="131313"/>
          <w:spacing w:val="0"/>
          <w:w w:val="81"/>
          <w:i/>
          <w:position w:val="1"/>
        </w:rPr>
        <w:t>  </w:t>
      </w:r>
      <w:r>
        <w:rPr>
          <w:rFonts w:ascii="Arial" w:hAnsi="Arial" w:cs="Arial" w:eastAsia="Arial"/>
          <w:sz w:val="18"/>
          <w:szCs w:val="18"/>
          <w:color w:val="131313"/>
          <w:spacing w:val="22"/>
          <w:w w:val="81"/>
          <w:i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1"/>
        </w:rPr>
        <w:t>entrega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1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i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  <w:i/>
          <w:position w:val="1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3"/>
          <w:i/>
          <w:position w:val="1"/>
        </w:rPr>
        <w:t>e</w:t>
      </w:r>
      <w:r>
        <w:rPr>
          <w:rFonts w:ascii="Arial" w:hAnsi="Arial" w:cs="Arial" w:eastAsia="Arial"/>
          <w:sz w:val="18"/>
          <w:szCs w:val="18"/>
          <w:color w:val="B8B8B8"/>
          <w:spacing w:val="-34"/>
          <w:w w:val="103"/>
          <w:i/>
          <w:position w:val="1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  <w:i/>
          <w:position w:val="1"/>
        </w:rPr>
        <w:t>mdner</w:t>
      </w:r>
      <w:r>
        <w:rPr>
          <w:rFonts w:ascii="Arial" w:hAnsi="Arial" w:cs="Arial" w:eastAsia="Arial"/>
          <w:sz w:val="18"/>
          <w:szCs w:val="18"/>
          <w:color w:val="030303"/>
          <w:spacing w:val="-24"/>
          <w:w w:val="103"/>
          <w:i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808080"/>
          <w:spacing w:val="-8"/>
          <w:w w:val="103"/>
          <w:i/>
          <w:position w:val="1"/>
        </w:rPr>
        <w:t>&gt;</w:t>
      </w:r>
      <w:r>
        <w:rPr>
          <w:rFonts w:ascii="Arial" w:hAnsi="Arial" w:cs="Arial" w:eastAsia="Arial"/>
          <w:sz w:val="18"/>
          <w:szCs w:val="18"/>
          <w:color w:val="131313"/>
          <w:spacing w:val="0"/>
          <w:w w:val="103"/>
          <w:i/>
          <w:position w:val="1"/>
        </w:rPr>
        <w:t>inmed¡dta.l</w:t>
      </w:r>
      <w:r>
        <w:rPr>
          <w:rFonts w:ascii="Arial" w:hAnsi="Arial" w:cs="Arial" w:eastAsia="Arial"/>
          <w:sz w:val="18"/>
          <w:szCs w:val="18"/>
          <w:color w:val="131313"/>
          <w:spacing w:val="0"/>
          <w:w w:val="103"/>
          <w:i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131313"/>
          <w:spacing w:val="25"/>
          <w:w w:val="103"/>
          <w:i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1"/>
        </w:rPr>
        <w:t>informaCión,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i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1"/>
        </w:rPr>
        <w:t>bajo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  <w:i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  <w:position w:val="1"/>
        </w:rPr>
        <w:t>el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5" w:after="0" w:line="289" w:lineRule="auto"/>
        <w:ind w:left="2867" w:right="851" w:firstLine="-9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1.873535pt;margin-top:24.406982pt;width:1.419204pt;height:251.48134pt;mso-position-horizontal-relative:page;mso-position-vertical-relative:paragraph;z-index:-4717" coordorigin="11637,488" coordsize="28,5030">
            <v:group style="position:absolute;left:11647;top:498;width:2;height:3195" coordorigin="11647,498" coordsize="2,3195">
              <v:shape style="position:absolute;left:11647;top:498;width:2;height:3195" coordorigin="11647,498" coordsize="0,3195" path="m11647,3692l11647,498e" filled="f" stroked="t" strokeweight=".946136pt" strokecolor="#131313">
                <v:path arrowok="t"/>
              </v:shape>
            </v:group>
            <v:group style="position:absolute;left:11656;top:3735;width:2;height:1773" coordorigin="11656,3735" coordsize="2,1773">
              <v:shape style="position:absolute;left:11656;top:3735;width:2;height:1773" coordorigin="11656,3735" coordsize="0,1773" path="m11656,5508l11656,3735e" filled="f" stroked="t" strokeweight=".946136pt" strokecolor="#13131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principio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máxima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publicidad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$eptim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considerando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i/>
        </w:rPr>
        <w:t>resolució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7"/>
          <w:i/>
        </w:rPr>
        <w:t>n</w:t>
      </w:r>
      <w:r>
        <w:rPr>
          <w:rFonts w:ascii="Arial" w:hAnsi="Arial" w:cs="Arial" w:eastAsia="Arial"/>
          <w:sz w:val="18"/>
          <w:szCs w:val="18"/>
          <w:color w:val="131313"/>
          <w:spacing w:val="0"/>
          <w:w w:val="92"/>
          <w:i/>
        </w:rPr>
        <w:t>..</w:t>
      </w:r>
      <w:r>
        <w:rPr>
          <w:rFonts w:ascii="Arial" w:hAnsi="Arial" w:cs="Arial" w:eastAsia="Arial"/>
          <w:sz w:val="18"/>
          <w:szCs w:val="18"/>
          <w:color w:val="131313"/>
          <w:spacing w:val="-23"/>
          <w:w w:val="92"/>
          <w:i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52"/>
          <w:i/>
        </w:rPr>
        <w:t>",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determin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instrui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dé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cumplimient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determinad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Sesió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Trabajo,</w:t>
      </w:r>
      <w:r>
        <w:rPr>
          <w:rFonts w:ascii="Arial" w:hAnsi="Arial" w:cs="Arial" w:eastAsia="Arial"/>
          <w:sz w:val="17"/>
          <w:szCs w:val="17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emitiend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nueva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8"/>
        </w:rPr>
        <w:t>n</w:t>
      </w:r>
      <w:r>
        <w:rPr>
          <w:rFonts w:ascii="Arial" w:hAnsi="Arial" w:cs="Arial" w:eastAsia="Arial"/>
          <w:sz w:val="17"/>
          <w:szCs w:val="17"/>
          <w:color w:val="939393"/>
          <w:spacing w:val="-6"/>
          <w:w w:val="41"/>
        </w:rPr>
        <w:t>·</w:t>
      </w:r>
      <w:r>
        <w:rPr>
          <w:rFonts w:ascii="Arial" w:hAnsi="Arial" w:cs="Arial" w:eastAsia="Arial"/>
          <w:sz w:val="17"/>
          <w:szCs w:val="17"/>
          <w:color w:val="030303"/>
          <w:spacing w:val="-88"/>
          <w:w w:val="101"/>
        </w:rPr>
        <w:t>b</w:t>
      </w:r>
      <w:r>
        <w:rPr>
          <w:rFonts w:ascii="Arial" w:hAnsi="Arial" w:cs="Arial" w:eastAsia="Arial"/>
          <w:sz w:val="17"/>
          <w:szCs w:val="17"/>
          <w:color w:val="939393"/>
          <w:spacing w:val="0"/>
          <w:w w:val="40"/>
        </w:rPr>
        <w:t>,</w:t>
      </w:r>
      <w:r>
        <w:rPr>
          <w:rFonts w:ascii="Arial" w:hAnsi="Arial" w:cs="Arial" w:eastAsia="Arial"/>
          <w:sz w:val="17"/>
          <w:szCs w:val="17"/>
          <w:color w:val="93939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ase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Acordad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6"/>
        </w:rPr>
        <w:t>o</w:t>
      </w:r>
      <w:r>
        <w:rPr>
          <w:rFonts w:ascii="Arial" w:hAnsi="Arial" w:cs="Arial" w:eastAsia="Arial"/>
          <w:sz w:val="17"/>
          <w:szCs w:val="17"/>
          <w:color w:val="424242"/>
          <w:spacing w:val="0"/>
          <w:w w:val="138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1" w:lineRule="exact"/>
        <w:ind w:left="3568" w:right="1528"/>
        <w:jc w:val="center"/>
        <w:tabs>
          <w:tab w:pos="5580" w:val="left"/>
          <w:tab w:pos="7780" w:val="left"/>
          <w:tab w:pos="1008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shape style="position:absolute;margin-left:132.479996pt;margin-top:2.501092pt;width:15.36pt;height:205.440002pt;mso-position-horizontal-relative:page;mso-position-vertical-relative:paragraph;z-index:-4723" type="#_x0000_t75">
            <v:imagedata r:id="rId348" o:title=""/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color w:val="939393"/>
          <w:w w:val="77"/>
        </w:rPr>
      </w:r>
      <w:r>
        <w:rPr>
          <w:rFonts w:ascii="Times New Roman" w:hAnsi="Times New Roman" w:cs="Times New Roman" w:eastAsia="Times New Roman"/>
          <w:sz w:val="22"/>
          <w:szCs w:val="22"/>
          <w:color w:val="939393"/>
          <w:w w:val="77"/>
          <w:emboss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939393"/>
          <w:w w:val="77"/>
          <w:emboss/>
        </w:rPr>
      </w:r>
      <w:r>
        <w:rPr>
          <w:rFonts w:ascii="Times New Roman" w:hAnsi="Times New Roman" w:cs="Times New Roman" w:eastAsia="Times New Roman"/>
          <w:sz w:val="22"/>
          <w:szCs w:val="22"/>
          <w:color w:val="939393"/>
          <w:w w:val="77"/>
        </w:rPr>
      </w:r>
      <w:r>
        <w:rPr>
          <w:rFonts w:ascii="Times New Roman" w:hAnsi="Times New Roman" w:cs="Times New Roman" w:eastAsia="Times New Roman"/>
          <w:sz w:val="22"/>
          <w:szCs w:val="22"/>
          <w:color w:val="939393"/>
          <w:spacing w:val="-25"/>
          <w:w w:val="77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6E6E6E"/>
          <w:spacing w:val="0"/>
          <w:w w:val="43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color w:val="6E6E6E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E6E6E"/>
          <w:spacing w:val="0"/>
          <w:w w:val="50"/>
        </w:rPr>
        <w:t>;:·</w:t>
      </w:r>
      <w:r>
        <w:rPr>
          <w:rFonts w:ascii="Times New Roman" w:hAnsi="Times New Roman" w:cs="Times New Roman" w:eastAsia="Times New Roman"/>
          <w:sz w:val="22"/>
          <w:szCs w:val="22"/>
          <w:color w:val="6E6E6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6E6E6E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color w:val="939393"/>
          <w:spacing w:val="0"/>
          <w:w w:val="50"/>
        </w:rPr>
        <w:t>;:</w:t>
      </w:r>
      <w:r>
        <w:rPr>
          <w:rFonts w:ascii="Times New Roman" w:hAnsi="Times New Roman" w:cs="Times New Roman" w:eastAsia="Times New Roman"/>
          <w:sz w:val="22"/>
          <w:szCs w:val="22"/>
          <w:color w:val="939393"/>
          <w:spacing w:val="24"/>
          <w:w w:val="5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808080"/>
          <w:spacing w:val="0"/>
          <w:w w:val="44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808080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42424"/>
          <w:spacing w:val="0"/>
          <w:w w:val="2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42424"/>
          <w:spacing w:val="0"/>
          <w:w w:val="20"/>
        </w:rPr>
        <w:t>        </w:t>
      </w:r>
      <w:r>
        <w:rPr>
          <w:rFonts w:ascii="Times New Roman" w:hAnsi="Times New Roman" w:cs="Times New Roman" w:eastAsia="Times New Roman"/>
          <w:sz w:val="22"/>
          <w:szCs w:val="22"/>
          <w:color w:val="242424"/>
          <w:spacing w:val="8"/>
          <w:w w:val="2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424242"/>
          <w:spacing w:val="7"/>
          <w:w w:val="6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808080"/>
          <w:spacing w:val="0"/>
          <w:w w:val="17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80808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808080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7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424242"/>
          <w:spacing w:val="0"/>
          <w:w w:val="45"/>
        </w:rPr>
        <w:t>·&lt;</w:t>
      </w:r>
      <w:r>
        <w:rPr>
          <w:rFonts w:ascii="Times New Roman" w:hAnsi="Times New Roman" w:cs="Times New Roman" w:eastAsia="Times New Roman"/>
          <w:sz w:val="19"/>
          <w:szCs w:val="19"/>
          <w:color w:val="424242"/>
          <w:spacing w:val="-31"/>
          <w:w w:val="45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808080"/>
          <w:spacing w:val="1"/>
          <w:w w:val="48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242424"/>
          <w:spacing w:val="1"/>
          <w:w w:val="5"/>
        </w:rPr>
        <w:t>_</w:t>
      </w:r>
      <w:r>
        <w:rPr>
          <w:rFonts w:ascii="Times New Roman" w:hAnsi="Times New Roman" w:cs="Times New Roman" w:eastAsia="Times New Roman"/>
          <w:sz w:val="19"/>
          <w:szCs w:val="19"/>
          <w:color w:val="939393"/>
          <w:spacing w:val="-48"/>
          <w:w w:val="68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424242"/>
          <w:spacing w:val="0"/>
          <w:w w:val="31"/>
        </w:rPr>
        <w:t>;</w:t>
      </w:r>
      <w:r>
        <w:rPr>
          <w:rFonts w:ascii="Times New Roman" w:hAnsi="Times New Roman" w:cs="Times New Roman" w:eastAsia="Times New Roman"/>
          <w:sz w:val="19"/>
          <w:szCs w:val="19"/>
          <w:color w:val="424242"/>
          <w:spacing w:val="0"/>
          <w:w w:val="3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37" w:after="0" w:line="147" w:lineRule="auto"/>
        <w:ind w:left="2872" w:right="772" w:firstLine="-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90"/>
        </w:rPr>
        <w:t>SEGUNDO:;,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90"/>
        </w:rPr>
        <w:t>.</w:t>
      </w:r>
      <w:r>
        <w:rPr>
          <w:rFonts w:ascii="Arial" w:hAnsi="Arial" w:cs="Arial" w:eastAsia="Arial"/>
          <w:sz w:val="17"/>
          <w:szCs w:val="17"/>
          <w:color w:val="424242"/>
          <w:spacing w:val="-4"/>
          <w:w w:val="157"/>
        </w:rPr>
        <w:t>]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Tomand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</w:rPr>
        <w:t>considerac::i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</w:rPr>
        <w:t>)n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resuelt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3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3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Plen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Institut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57"/>
        </w:rPr>
        <w:t>,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5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lnformació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08080"/>
          <w:spacing w:val="-6"/>
          <w:w w:val="183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Protección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29"/>
          <w:szCs w:val="29"/>
          <w:color w:val="595959"/>
          <w:spacing w:val="0"/>
          <w:w w:val="100"/>
          <w:i/>
        </w:rPr>
        <w:t>\</w:t>
      </w:r>
      <w:r>
        <w:rPr>
          <w:rFonts w:ascii="Arial" w:hAnsi="Arial" w:cs="Arial" w:eastAsia="Arial"/>
          <w:sz w:val="29"/>
          <w:szCs w:val="29"/>
          <w:color w:val="595959"/>
          <w:spacing w:val="0"/>
          <w:w w:val="100"/>
          <w:i/>
        </w:rPr>
        <w:t>i</w:t>
      </w:r>
      <w:r>
        <w:rPr>
          <w:rFonts w:ascii="Arial" w:hAnsi="Arial" w:cs="Arial" w:eastAsia="Arial"/>
          <w:sz w:val="29"/>
          <w:szCs w:val="29"/>
          <w:color w:val="595959"/>
          <w:spacing w:val="0"/>
          <w:w w:val="100"/>
          <w:i/>
        </w:rPr>
        <w:t>  </w:t>
      </w:r>
      <w:r>
        <w:rPr>
          <w:rFonts w:ascii="Arial" w:hAnsi="Arial" w:cs="Arial" w:eastAsia="Arial"/>
          <w:sz w:val="29"/>
          <w:szCs w:val="29"/>
          <w:color w:val="595959"/>
          <w:spacing w:val="5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98"/>
        </w:rPr>
        <w:t>a</w:t>
      </w:r>
      <w:r>
        <w:rPr>
          <w:rFonts w:ascii="Arial" w:hAnsi="Arial" w:cs="Arial" w:eastAsia="Arial"/>
          <w:sz w:val="17"/>
          <w:szCs w:val="17"/>
          <w:color w:val="808080"/>
          <w:spacing w:val="0"/>
          <w:w w:val="98"/>
        </w:rPr>
        <w:t>'</w:t>
      </w:r>
      <w:r>
        <w:rPr>
          <w:rFonts w:ascii="Arial" w:hAnsi="Arial" w:cs="Arial" w:eastAsia="Arial"/>
          <w:sz w:val="17"/>
          <w:szCs w:val="17"/>
          <w:color w:val="808080"/>
          <w:spacing w:val="41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Entidad,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dentr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Recurso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238" w:lineRule="exact"/>
        <w:ind w:left="2872" w:right="959" w:firstLine="-5"/>
        <w:jc w:val="left"/>
        <w:tabs>
          <w:tab w:pos="632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Revisión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núrriero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2"/>
        </w:rPr>
        <w:t>290/2016;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5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cohí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15"/>
        </w:rPr>
        <w:t>f</w:t>
      </w:r>
      <w:r>
        <w:rPr>
          <w:rFonts w:ascii="Arial" w:hAnsi="Arial" w:cs="Arial" w:eastAsia="Arial"/>
          <w:sz w:val="17"/>
          <w:szCs w:val="17"/>
          <w:color w:val="808080"/>
          <w:spacing w:val="-4"/>
          <w:w w:val="56"/>
        </w:rPr>
        <w:t>·</w:t>
      </w:r>
      <w:r>
        <w:rPr>
          <w:rFonts w:ascii="Arial" w:hAnsi="Arial" w:cs="Arial" w:eastAsia="Arial"/>
          <w:sz w:val="17"/>
          <w:szCs w:val="17"/>
          <w:color w:val="030303"/>
          <w:spacing w:val="-37"/>
          <w:w w:val="115"/>
        </w:rPr>
        <w:t>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FiscalíaGenera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6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Jalisco,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procedE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6E6E6E"/>
          <w:spacing w:val="-10"/>
          <w:w w:val="83"/>
        </w:rPr>
        <w:t>·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4"/>
        </w:rPr>
        <w:t>f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5"/>
        </w:rPr>
        <w:t>rm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25"/>
        </w:rPr>
        <w:t>a</w:t>
      </w:r>
      <w:r>
        <w:rPr>
          <w:rFonts w:ascii="Arial" w:hAnsi="Arial" w:cs="Arial" w:eastAsia="Arial"/>
          <w:sz w:val="17"/>
          <w:szCs w:val="17"/>
          <w:color w:val="595959"/>
          <w:spacing w:val="-7"/>
          <w:w w:val="79"/>
        </w:rPr>
        <w:t>·</w:t>
      </w:r>
      <w:r>
        <w:rPr>
          <w:rFonts w:ascii="Arial" w:hAnsi="Arial" w:cs="Arial" w:eastAsia="Arial"/>
          <w:sz w:val="17"/>
          <w:szCs w:val="17"/>
          <w:color w:val="939393"/>
          <w:spacing w:val="-62"/>
          <w:w w:val="111"/>
        </w:rPr>
        <w:t>·</w:t>
      </w:r>
      <w:r>
        <w:rPr>
          <w:rFonts w:ascii="Arial" w:hAnsi="Arial" w:cs="Arial" w:eastAsia="Arial"/>
          <w:sz w:val="17"/>
          <w:szCs w:val="17"/>
          <w:color w:val="595959"/>
          <w:spacing w:val="0"/>
          <w:w w:val="78"/>
        </w:rPr>
        <w:t>\</w:t>
      </w:r>
      <w:r>
        <w:rPr>
          <w:rFonts w:ascii="Arial" w:hAnsi="Arial" w:cs="Arial" w:eastAsia="Arial"/>
          <w:sz w:val="17"/>
          <w:szCs w:val="17"/>
          <w:color w:val="595959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231"/>
        </w:rPr>
        <w:t>r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231"/>
        </w:rPr>
        <w:t>i</w:t>
      </w:r>
      <w:r>
        <w:rPr>
          <w:rFonts w:ascii="Arial" w:hAnsi="Arial" w:cs="Arial" w:eastAsia="Arial"/>
          <w:sz w:val="17"/>
          <w:szCs w:val="17"/>
          <w:color w:val="242424"/>
          <w:spacing w:val="-37"/>
          <w:w w:val="23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da;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52" w:lineRule="exact"/>
        <w:ind w:left="6453" w:right="5294"/>
        <w:jc w:val="center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0"/>
          <w:w w:val="66"/>
          <w:position w:val="1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69" w:lineRule="exact"/>
        <w:ind w:left="3451" w:right="1302"/>
        <w:jc w:val="center"/>
        <w:tabs>
          <w:tab w:pos="6160" w:val="left"/>
          <w:tab w:pos="10340" w:val="left"/>
        </w:tabs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808080"/>
          <w:w w:val="113"/>
          <w:position w:val="-1"/>
        </w:rPr>
        <w:t>''¡,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-3"/>
          <w:w w:val="113"/>
          <w:position w:val="-1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A3A3A3"/>
          <w:spacing w:val="0"/>
          <w:w w:val="65"/>
          <w:position w:val="-1"/>
        </w:rPr>
        <w:t>;_</w:t>
      </w:r>
      <w:r>
        <w:rPr>
          <w:rFonts w:ascii="Times New Roman" w:hAnsi="Times New Roman" w:cs="Times New Roman" w:eastAsia="Times New Roman"/>
          <w:sz w:val="8"/>
          <w:szCs w:val="8"/>
          <w:color w:val="A3A3A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A3A3A3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-14"/>
          <w:w w:val="256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0"/>
          <w:w w:val="104"/>
          <w:i/>
          <w:position w:val="-1"/>
        </w:rPr>
        <w:t>::-_(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-1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A3A3A3"/>
          <w:spacing w:val="-6"/>
          <w:w w:val="100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-25"/>
          <w:w w:val="100"/>
          <w:i/>
          <w:position w:val="-1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A3A3A3"/>
          <w:spacing w:val="0"/>
          <w:w w:val="100"/>
          <w:i/>
          <w:position w:val="-1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A3A3A3"/>
          <w:spacing w:val="-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-6"/>
          <w:w w:val="100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0"/>
          <w:w w:val="100"/>
          <w:i/>
          <w:position w:val="-1"/>
        </w:rPr>
        <w:t>·-.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1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0"/>
          <w:w w:val="100"/>
          <w:position w:val="-1"/>
        </w:rPr>
        <w:t>:-.</w:t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80808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8"/>
          <w:szCs w:val="8"/>
          <w:color w:val="B8B8B8"/>
          <w:spacing w:val="0"/>
          <w:w w:val="148"/>
          <w:position w:val="-1"/>
        </w:rPr>
        <w:t>{;</w:t>
      </w:r>
      <w:r>
        <w:rPr>
          <w:rFonts w:ascii="Times New Roman" w:hAnsi="Times New Roman" w:cs="Times New Roman" w:eastAsia="Times New Roman"/>
          <w:sz w:val="8"/>
          <w:szCs w:val="8"/>
          <w:color w:val="B8B8B8"/>
          <w:spacing w:val="-14"/>
          <w:w w:val="148"/>
          <w:position w:val="-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110"/>
          <w:position w:val="-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120" w:h="15380"/>
          <w:pgMar w:top="140" w:bottom="280" w:left="260" w:right="0"/>
        </w:sectPr>
      </w:pPr>
      <w:rPr/>
    </w:p>
    <w:p>
      <w:pPr>
        <w:spacing w:before="0" w:after="0" w:line="116" w:lineRule="exact"/>
        <w:ind w:right="1013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A3A3A3"/>
          <w:spacing w:val="0"/>
          <w:w w:val="265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A3A3A3"/>
          <w:spacing w:val="-25"/>
          <w:w w:val="265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E6E6E"/>
          <w:spacing w:val="-12"/>
          <w:w w:val="195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B8B8B8"/>
          <w:spacing w:val="0"/>
          <w:w w:val="144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B8B8B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B8B8B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0"/>
          <w:w w:val="90"/>
        </w:rPr>
        <w:t>··,</w:t>
      </w:r>
      <w:r>
        <w:rPr>
          <w:rFonts w:ascii="Times New Roman" w:hAnsi="Times New Roman" w:cs="Times New Roman" w:eastAsia="Times New Roman"/>
          <w:sz w:val="8"/>
          <w:szCs w:val="8"/>
          <w:color w:val="939393"/>
          <w:spacing w:val="-19"/>
          <w:w w:val="90"/>
        </w:rPr>
        <w:t>_</w:t>
      </w:r>
      <w:r>
        <w:rPr>
          <w:rFonts w:ascii="Arial" w:hAnsi="Arial" w:cs="Arial" w:eastAsia="Arial"/>
          <w:sz w:val="10"/>
          <w:szCs w:val="10"/>
          <w:color w:val="6E6E6E"/>
          <w:spacing w:val="-66"/>
          <w:w w:val="178"/>
        </w:rPr>
        <w:t>,</w:t>
      </w:r>
      <w:r>
        <w:rPr>
          <w:rFonts w:ascii="Arial" w:hAnsi="Arial" w:cs="Arial" w:eastAsia="Arial"/>
          <w:sz w:val="12"/>
          <w:szCs w:val="12"/>
          <w:color w:val="808080"/>
          <w:spacing w:val="0"/>
          <w:w w:val="51"/>
        </w:rPr>
        <w:t>..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77" w:lineRule="exact"/>
        <w:ind w:right="683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808080"/>
          <w:spacing w:val="-2"/>
          <w:w w:val="80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595959"/>
          <w:spacing w:val="-5"/>
          <w:w w:val="21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939393"/>
          <w:spacing w:val="0"/>
          <w:w w:val="49"/>
        </w:rPr>
        <w:t>:-;</w:t>
      </w:r>
      <w:r>
        <w:rPr>
          <w:rFonts w:ascii="Times New Roman" w:hAnsi="Times New Roman" w:cs="Times New Roman" w:eastAsia="Times New Roman"/>
          <w:sz w:val="18"/>
          <w:szCs w:val="18"/>
          <w:color w:val="939393"/>
          <w:spacing w:val="-7"/>
          <w:w w:val="5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B8B8B8"/>
          <w:spacing w:val="0"/>
          <w:w w:val="30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B8B8B8"/>
          <w:spacing w:val="-11"/>
          <w:w w:val="30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08080"/>
          <w:spacing w:val="0"/>
          <w:w w:val="40"/>
        </w:rPr>
        <w:t>::</w:t>
      </w:r>
      <w:r>
        <w:rPr>
          <w:rFonts w:ascii="Times New Roman" w:hAnsi="Times New Roman" w:cs="Times New Roman" w:eastAsia="Times New Roman"/>
          <w:sz w:val="18"/>
          <w:szCs w:val="18"/>
          <w:color w:val="808080"/>
          <w:spacing w:val="-13"/>
          <w:w w:val="41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595959"/>
          <w:spacing w:val="-33"/>
          <w:w w:val="120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939393"/>
          <w:spacing w:val="-16"/>
          <w:w w:val="5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15"/>
          <w:w w:val="77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131313"/>
          <w:spacing w:val="-4"/>
          <w:w w:val="16"/>
        </w:rPr>
        <w:t>_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-86"/>
          <w:w w:val="103"/>
        </w:rPr>
        <w:t>}</w:t>
      </w:r>
      <w:r>
        <w:rPr>
          <w:rFonts w:ascii="Times New Roman" w:hAnsi="Times New Roman" w:cs="Times New Roman" w:eastAsia="Times New Roman"/>
          <w:sz w:val="18"/>
          <w:szCs w:val="18"/>
          <w:color w:val="131313"/>
          <w:spacing w:val="0"/>
          <w:w w:val="16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31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-3"/>
          <w:w w:val="104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808080"/>
          <w:spacing w:val="0"/>
          <w:w w:val="49"/>
        </w:rPr>
        <w:t>;:</w:t>
      </w:r>
      <w:r>
        <w:rPr>
          <w:rFonts w:ascii="Times New Roman" w:hAnsi="Times New Roman" w:cs="Times New Roman" w:eastAsia="Times New Roman"/>
          <w:sz w:val="18"/>
          <w:szCs w:val="18"/>
          <w:color w:val="808080"/>
          <w:spacing w:val="0"/>
          <w:w w:val="17"/>
        </w:rPr>
        <w:t>..</w:t>
      </w:r>
      <w:r>
        <w:rPr>
          <w:rFonts w:ascii="Times New Roman" w:hAnsi="Times New Roman" w:cs="Times New Roman" w:eastAsia="Times New Roman"/>
          <w:sz w:val="18"/>
          <w:szCs w:val="18"/>
          <w:color w:val="808080"/>
          <w:spacing w:val="-6"/>
          <w:w w:val="17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-10"/>
          <w:w w:val="4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6E6E6E"/>
          <w:spacing w:val="-20"/>
          <w:w w:val="8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spacing w:val="-1"/>
          <w:w w:val="4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08080"/>
          <w:spacing w:val="0"/>
          <w:w w:val="25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808080"/>
          <w:spacing w:val="0"/>
          <w:w w:val="26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0808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0"/>
          <w:w w:val="27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0"/>
          <w:w w:val="2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9"/>
          <w:w w:val="2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0"/>
          <w:w w:val="4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1" w:after="0" w:line="271" w:lineRule="exact"/>
        <w:ind w:right="-20"/>
        <w:jc w:val="right"/>
        <w:tabs>
          <w:tab w:pos="7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6E6E6E"/>
          <w:spacing w:val="-8"/>
          <w:w w:val="117"/>
          <w:position w:val="-1"/>
        </w:rPr>
        <w:t>.</w:t>
      </w:r>
      <w:r>
        <w:rPr>
          <w:rFonts w:ascii="Arial" w:hAnsi="Arial" w:cs="Arial" w:eastAsia="Arial"/>
          <w:sz w:val="24"/>
          <w:szCs w:val="24"/>
          <w:color w:val="424242"/>
          <w:spacing w:val="0"/>
          <w:w w:val="55"/>
          <w:i/>
          <w:position w:val="-1"/>
        </w:rPr>
        <w:t>•</w:t>
      </w:r>
      <w:r>
        <w:rPr>
          <w:rFonts w:ascii="Arial" w:hAnsi="Arial" w:cs="Arial" w:eastAsia="Arial"/>
          <w:sz w:val="24"/>
          <w:szCs w:val="24"/>
          <w:color w:val="424242"/>
          <w:spacing w:val="6"/>
          <w:w w:val="54"/>
          <w:i/>
          <w:position w:val="-1"/>
        </w:rPr>
        <w:t>\</w:t>
      </w:r>
      <w:r>
        <w:rPr>
          <w:rFonts w:ascii="Arial" w:hAnsi="Arial" w:cs="Arial" w:eastAsia="Arial"/>
          <w:sz w:val="24"/>
          <w:szCs w:val="24"/>
          <w:color w:val="6E6E6E"/>
          <w:spacing w:val="0"/>
          <w:w w:val="45"/>
          <w:i/>
          <w:position w:val="-1"/>
        </w:rPr>
        <w:t>;.:</w:t>
      </w:r>
      <w:r>
        <w:rPr>
          <w:rFonts w:ascii="Arial" w:hAnsi="Arial" w:cs="Arial" w:eastAsia="Arial"/>
          <w:sz w:val="24"/>
          <w:szCs w:val="24"/>
          <w:color w:val="6E6E6E"/>
          <w:spacing w:val="-36"/>
          <w:w w:val="100"/>
          <w:i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6E6E6E"/>
          <w:spacing w:val="0"/>
          <w:w w:val="45"/>
          <w:i/>
          <w:position w:val="-1"/>
        </w:rPr>
        <w:t>;;::</w:t>
      </w:r>
      <w:r>
        <w:rPr>
          <w:rFonts w:ascii="Arial" w:hAnsi="Arial" w:cs="Arial" w:eastAsia="Arial"/>
          <w:sz w:val="24"/>
          <w:szCs w:val="24"/>
          <w:color w:val="6E6E6E"/>
          <w:spacing w:val="0"/>
          <w:w w:val="100"/>
          <w:i/>
          <w:position w:val="-1"/>
        </w:rPr>
        <w:tab/>
      </w:r>
      <w:r>
        <w:rPr>
          <w:rFonts w:ascii="Arial" w:hAnsi="Arial" w:cs="Arial" w:eastAsia="Arial"/>
          <w:sz w:val="24"/>
          <w:szCs w:val="24"/>
          <w:color w:val="6E6E6E"/>
          <w:spacing w:val="0"/>
          <w:w w:val="100"/>
          <w:i/>
          <w:position w:val="-1"/>
        </w:rPr>
      </w:r>
      <w:r>
        <w:rPr>
          <w:rFonts w:ascii="Arial" w:hAnsi="Arial" w:cs="Arial" w:eastAsia="Arial"/>
          <w:sz w:val="24"/>
          <w:szCs w:val="24"/>
          <w:color w:val="939393"/>
          <w:spacing w:val="0"/>
          <w:w w:val="56"/>
          <w:position w:val="-1"/>
        </w:rPr>
        <w:t>''</w:t>
      </w:r>
      <w:r>
        <w:rPr>
          <w:rFonts w:ascii="Arial" w:hAnsi="Arial" w:cs="Arial" w:eastAsia="Arial"/>
          <w:sz w:val="24"/>
          <w:szCs w:val="24"/>
          <w:color w:val="939393"/>
          <w:spacing w:val="-37"/>
          <w:w w:val="57"/>
          <w:position w:val="-1"/>
        </w:rPr>
        <w:t>·</w:t>
      </w:r>
      <w:r>
        <w:rPr>
          <w:rFonts w:ascii="Arial" w:hAnsi="Arial" w:cs="Arial" w:eastAsia="Arial"/>
          <w:sz w:val="24"/>
          <w:szCs w:val="24"/>
          <w:color w:val="6E6E6E"/>
          <w:spacing w:val="-35"/>
          <w:w w:val="126"/>
          <w:position w:val="-1"/>
        </w:rPr>
        <w:t>!</w:t>
      </w:r>
      <w:r>
        <w:rPr>
          <w:rFonts w:ascii="Arial" w:hAnsi="Arial" w:cs="Arial" w:eastAsia="Arial"/>
          <w:sz w:val="24"/>
          <w:szCs w:val="24"/>
          <w:color w:val="939393"/>
          <w:spacing w:val="0"/>
          <w:w w:val="47"/>
          <w:position w:val="-1"/>
        </w:rPr>
        <w:t>:</w:t>
      </w:r>
      <w:r>
        <w:rPr>
          <w:rFonts w:ascii="Arial" w:hAnsi="Arial" w:cs="Arial" w:eastAsia="Arial"/>
          <w:sz w:val="24"/>
          <w:szCs w:val="24"/>
          <w:color w:val="939393"/>
          <w:spacing w:val="-40"/>
          <w:w w:val="48"/>
          <w:position w:val="-1"/>
        </w:rPr>
        <w:t>•</w:t>
      </w:r>
      <w:r>
        <w:rPr>
          <w:rFonts w:ascii="Arial" w:hAnsi="Arial" w:cs="Arial" w:eastAsia="Arial"/>
          <w:sz w:val="24"/>
          <w:szCs w:val="24"/>
          <w:color w:val="595959"/>
          <w:spacing w:val="0"/>
          <w:w w:val="40"/>
          <w:position w:val="-1"/>
        </w:rPr>
        <w:t>¡:,·;</w:t>
      </w:r>
      <w:r>
        <w:rPr>
          <w:rFonts w:ascii="Arial" w:hAnsi="Arial" w:cs="Arial" w:eastAsia="Arial"/>
          <w:sz w:val="24"/>
          <w:szCs w:val="24"/>
          <w:color w:val="595959"/>
          <w:spacing w:val="15"/>
          <w:w w:val="41"/>
          <w:position w:val="-1"/>
        </w:rPr>
        <w:t>-</w:t>
      </w:r>
      <w:r>
        <w:rPr>
          <w:rFonts w:ascii="Arial" w:hAnsi="Arial" w:cs="Arial" w:eastAsia="Arial"/>
          <w:sz w:val="24"/>
          <w:szCs w:val="24"/>
          <w:color w:val="595959"/>
          <w:spacing w:val="0"/>
          <w:w w:val="62"/>
          <w:position w:val="-1"/>
        </w:rPr>
        <w:t>.</w:t>
      </w:r>
      <w:r>
        <w:rPr>
          <w:rFonts w:ascii="Arial" w:hAnsi="Arial" w:cs="Arial" w:eastAsia="Arial"/>
          <w:sz w:val="24"/>
          <w:szCs w:val="24"/>
          <w:color w:val="595959"/>
          <w:spacing w:val="-12"/>
          <w:w w:val="62"/>
          <w:position w:val="-1"/>
        </w:rPr>
        <w:t>.</w:t>
      </w:r>
      <w:r>
        <w:rPr>
          <w:rFonts w:ascii="Arial" w:hAnsi="Arial" w:cs="Arial" w:eastAsia="Arial"/>
          <w:sz w:val="24"/>
          <w:szCs w:val="24"/>
          <w:color w:val="A3A3A3"/>
          <w:spacing w:val="0"/>
          <w:w w:val="38"/>
          <w:position w:val="-1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4" w:after="0" w:line="240" w:lineRule="auto"/>
        <w:ind w:left="1549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0"/>
          <w:szCs w:val="10"/>
          <w:color w:val="808080"/>
          <w:w w:val="59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808080"/>
          <w:w w:val="58"/>
        </w:rPr>
        <w:t>\-'•;:</w:t>
      </w:r>
      <w:r>
        <w:rPr>
          <w:rFonts w:ascii="Times New Roman" w:hAnsi="Times New Roman" w:cs="Times New Roman" w:eastAsia="Times New Roman"/>
          <w:sz w:val="10"/>
          <w:szCs w:val="10"/>
          <w:color w:val="808080"/>
          <w:spacing w:val="-2"/>
          <w:w w:val="59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595959"/>
          <w:spacing w:val="0"/>
          <w:w w:val="41"/>
        </w:rPr>
        <w:t>;:..:•: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120" w:h="15380"/>
          <w:pgMar w:top="140" w:bottom="280" w:left="260" w:right="0"/>
          <w:cols w:num="2" w:equalWidth="0">
            <w:col w:w="4829" w:space="37"/>
            <w:col w:w="6994"/>
          </w:cols>
        </w:sectPr>
      </w:pPr>
      <w:rPr/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9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133.87822pt;margin-top:-10.374790pt;width:.1pt;height:26.384638pt;mso-position-horizontal-relative:page;mso-position-vertical-relative:paragraph;z-index:-4716" coordorigin="2678,-207" coordsize="2,528">
            <v:shape style="position:absolute;left:2678;top:-207;width:2;height:528" coordorigin="2678,-207" coordsize="0,528" path="m2678,320l2678,-207e" filled="f" stroked="t" strokeweight=".236534pt" strokecolor="#4F4F4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87"/>
        </w:rPr>
        <w:t>www.jaHm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87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6"/>
          <w:w w:val="187"/>
        </w:rPr>
        <w:t> 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81"/>
          <w:i/>
        </w:rPr>
        <w:t>fJ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8" w:after="0" w:line="285" w:lineRule="auto"/>
        <w:ind w:right="763" w:firstLine="19"/>
        <w:jc w:val="left"/>
        <w:tabs>
          <w:tab w:pos="5120" w:val="left"/>
          <w:tab w:pos="6480" w:val="left"/>
          <w:tab w:pos="7040" w:val="left"/>
          <w:tab w:pos="784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PRIMERO.-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99"/>
        </w:rPr>
        <w:t>e</w:t>
      </w:r>
      <w:r>
        <w:rPr>
          <w:rFonts w:ascii="Arial" w:hAnsi="Arial" w:cs="Arial" w:eastAsia="Arial"/>
          <w:sz w:val="17"/>
          <w:szCs w:val="17"/>
          <w:color w:val="595959"/>
          <w:spacing w:val="0"/>
          <w:w w:val="95"/>
        </w:rPr>
        <w:t>'</w:t>
      </w:r>
      <w:r>
        <w:rPr>
          <w:rFonts w:ascii="Arial" w:hAnsi="Arial" w:cs="Arial" w:eastAsia="Arial"/>
          <w:sz w:val="17"/>
          <w:szCs w:val="17"/>
          <w:color w:val="595959"/>
          <w:spacing w:val="-15"/>
          <w:w w:val="95"/>
        </w:rPr>
        <w:t>'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75"/>
        </w:rPr>
        <w:t>#;?!</w:t>
      </w:r>
      <w:r>
        <w:rPr>
          <w:rFonts w:ascii="Arial" w:hAnsi="Arial" w:cs="Arial" w:eastAsia="Arial"/>
          <w:sz w:val="17"/>
          <w:szCs w:val="17"/>
          <w:color w:val="242424"/>
          <w:spacing w:val="-9"/>
          <w:w w:val="76"/>
        </w:rPr>
        <w:t>_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287"/>
        </w:rPr>
        <w:t>,</w:t>
      </w:r>
      <w:r>
        <w:rPr>
          <w:rFonts w:ascii="Arial" w:hAnsi="Arial" w:cs="Arial" w:eastAsia="Arial"/>
          <w:sz w:val="17"/>
          <w:szCs w:val="17"/>
          <w:color w:val="6E6E6E"/>
          <w:spacing w:val="-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39393"/>
          <w:spacing w:val="-40"/>
          <w:w w:val="130"/>
        </w:rPr>
        <w:t>,</w:t>
      </w:r>
      <w:r>
        <w:rPr>
          <w:rFonts w:ascii="Arial" w:hAnsi="Arial" w:cs="Arial" w:eastAsia="Arial"/>
          <w:sz w:val="17"/>
          <w:szCs w:val="17"/>
          <w:color w:val="6E6E6E"/>
          <w:spacing w:val="0"/>
          <w:w w:val="262"/>
        </w:rPr>
        <w:t>,</w:t>
      </w:r>
      <w:r>
        <w:rPr>
          <w:rFonts w:ascii="Arial" w:hAnsi="Arial" w:cs="Arial" w:eastAsia="Arial"/>
          <w:sz w:val="17"/>
          <w:szCs w:val="17"/>
          <w:color w:val="6E6E6E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A3A3A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A3A3A3"/>
          <w:spacing w:val="-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A3A3A3"/>
          <w:spacing w:val="0"/>
          <w:w w:val="100"/>
        </w:rPr>
        <w:tab/>
        <w:tab/>
        <w:tab/>
      </w:r>
      <w:r>
        <w:rPr>
          <w:rFonts w:ascii="Arial" w:hAnsi="Arial" w:cs="Arial" w:eastAsia="Arial"/>
          <w:sz w:val="17"/>
          <w:szCs w:val="17"/>
          <w:color w:val="A3A3A3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nsistente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en: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58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2"/>
        </w:rPr>
        <w:t>..</w:t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122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Nombres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Adscrito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Contr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Secuestro;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Nombres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Policía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Investigadores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Investigació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Contra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Secuestro;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"Curriculu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m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Vitae"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personal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Adscrit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Investigación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Secuestro;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Nombres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personal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estuv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Investigació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Secuestr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2013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curso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..</w:t>
      </w:r>
      <w:r>
        <w:rPr>
          <w:rFonts w:ascii="Arial" w:hAnsi="Arial" w:cs="Arial" w:eastAsia="Arial"/>
          <w:sz w:val="17"/>
          <w:szCs w:val="17"/>
          <w:color w:val="030303"/>
          <w:spacing w:val="-35"/>
          <w:w w:val="116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16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242424"/>
          <w:spacing w:val="-11"/>
          <w:w w:val="158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encuadra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supuesto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restricción,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</w:t>
      </w:r>
      <w:r>
        <w:rPr>
          <w:rFonts w:ascii="Arial" w:hAnsi="Arial" w:cs="Arial" w:eastAsia="Arial"/>
          <w:sz w:val="17"/>
          <w:szCs w:val="17"/>
          <w:color w:val="030303"/>
          <w:spacing w:val="-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13131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13131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13131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13131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clasific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RESERVADA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</w:rPr>
        <w:t>CONFIDENCIAL,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9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1"/>
        </w:rPr>
        <w:t>inf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291" w:lineRule="auto"/>
        <w:ind w:left="28" w:right="1592" w:firstLine="-9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256.320007pt;margin-top:-121.915283pt;width:145.919998pt;height:22.08pt;mso-position-horizontal-relative:page;mso-position-vertical-relative:paragraph;z-index:-4722" type="#_x0000_t75">
            <v:imagedata r:id="rId349" o:title=""/>
          </v:shape>
        </w:pict>
      </w:r>
      <w:r>
        <w:rPr/>
        <w:pict>
          <v:shape style="position:absolute;margin-left:423.359985pt;margin-top:-126.715286pt;width:113.279999pt;height:26.879999pt;mso-position-horizontal-relative:page;mso-position-vertical-relative:paragraph;z-index:-4721" type="#_x0000_t75">
            <v:imagedata r:id="rId350" o:title=""/>
          </v:shape>
        </w:pict>
      </w:r>
      <w:r>
        <w:rPr/>
        <w:pict>
          <v:shape style="position:absolute;margin-left:380.160004pt;margin-top:-20.155277pt;width:192.960007pt;height:107.519997pt;mso-position-horizontal-relative:page;mso-position-vertical-relative:paragraph;z-index:-4720" type="#_x0000_t75">
            <v:imagedata r:id="rId351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9.83606pt;margin-top:16.162601pt;width:72.777832pt;height:60.5pt;mso-position-horizontal-relative:page;mso-position-vertical-relative:paragraph;z-index:-4712" type="#_x0000_t202" filled="f" stroked="f">
            <v:textbox inset="0,0,0,0">
              <w:txbxContent>
                <w:p>
                  <w:pPr>
                    <w:spacing w:before="0" w:after="0" w:line="1210" w:lineRule="exact"/>
                    <w:ind w:right="-222"/>
                    <w:jc w:val="left"/>
                    <w:tabs>
                      <w:tab w:pos="460" w:val="left"/>
                    </w:tabs>
                    <w:rPr>
                      <w:rFonts w:ascii="Times New Roman" w:hAnsi="Times New Roman" w:cs="Times New Roman" w:eastAsia="Times New Roman"/>
                      <w:sz w:val="121"/>
                      <w:szCs w:val="12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21"/>
                      <w:szCs w:val="121"/>
                      <w:color w:val="6E6E6E"/>
                      <w:spacing w:val="0"/>
                      <w:w w:val="4"/>
                      <w:position w:val="-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21"/>
                      <w:szCs w:val="121"/>
                      <w:color w:val="6E6E6E"/>
                      <w:spacing w:val="0"/>
                      <w:w w:val="100"/>
                      <w:position w:val="-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21"/>
                      <w:szCs w:val="121"/>
                      <w:color w:val="6E6E6E"/>
                      <w:spacing w:val="0"/>
                      <w:w w:val="100"/>
                      <w:position w:val="-1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21"/>
                      <w:szCs w:val="121"/>
                      <w:color w:val="131313"/>
                      <w:spacing w:val="0"/>
                      <w:w w:val="208"/>
                      <w:position w:val="-1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sz w:val="121"/>
                      <w:szCs w:val="121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11"/>
        </w:rPr>
        <w:t>referent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11"/>
        </w:rPr>
        <w:t>e</w:t>
      </w:r>
      <w:r>
        <w:rPr>
          <w:rFonts w:ascii="Arial" w:hAnsi="Arial" w:cs="Arial" w:eastAsia="Arial"/>
          <w:sz w:val="17"/>
          <w:szCs w:val="17"/>
          <w:color w:val="131313"/>
          <w:spacing w:val="-5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peticionad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encuadra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dentr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dichos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supuestos,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ello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sustent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dis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apartad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3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3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5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1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1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5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37" w:right="4982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2"/>
        </w:rPr>
        <w:t>37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120" w:h="15380"/>
          <w:pgMar w:top="140" w:bottom="280" w:left="260" w:right="0"/>
          <w:cols w:num="2" w:equalWidth="0">
            <w:col w:w="2697" w:space="155"/>
            <w:col w:w="9008"/>
          </w:cols>
        </w:sectPr>
      </w:pPr>
      <w:rPr/>
    </w:p>
    <w:p>
      <w:pPr>
        <w:spacing w:before="73" w:after="0" w:line="240" w:lineRule="auto"/>
        <w:ind w:left="246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219.839996pt;margin-top:8.639995pt;width:138.240005pt;height:12.48pt;mso-position-horizontal-relative:page;mso-position-vertical-relative:page;z-index:-4727" type="#_x0000_t75">
            <v:imagedata r:id="rId352" o:title=""/>
          </v:shape>
        </w:pict>
      </w:r>
      <w:r>
        <w:rPr/>
        <w:pict>
          <v:group style="position:absolute;margin-left:307.967224pt;margin-top:-.997923pt;width:48.252928pt;height:.1pt;mso-position-horizontal-relative:page;mso-position-vertical-relative:paragraph;z-index:-4715" coordorigin="6159,-20" coordsize="965,2">
            <v:shape style="position:absolute;left:6159;top:-20;width:965;height:2" coordorigin="6159,-20" coordsize="965,0" path="m6159,-20l7124,-20e" filled="f" stroked="t" strokeweight="1.419204pt" strokecolor="#131313">
              <v:path arrowok="t"/>
            </v:shape>
          </v:group>
          <w10:wrap type="none"/>
        </w:pict>
      </w:r>
      <w:r>
        <w:rPr/>
        <w:pict>
          <v:shape style="width:177.600006pt;height:12.48pt;mso-position-horizontal-relative:char;mso-position-vertical-relative:line" type="#_x0000_t75">
            <v:imagedata r:id="rId35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2120" w:h="15380"/>
          <w:pgMar w:top="140" w:bottom="280" w:left="260" w:right="0"/>
        </w:sectPr>
      </w:pPr>
      <w:rPr/>
    </w:p>
    <w:p>
      <w:pPr>
        <w:spacing w:before="22" w:after="0" w:line="462" w:lineRule="exact"/>
        <w:ind w:left="4927" w:right="-20"/>
        <w:jc w:val="left"/>
        <w:rPr>
          <w:rFonts w:ascii="Arial" w:hAnsi="Arial" w:cs="Arial" w:eastAsia="Arial"/>
          <w:sz w:val="41"/>
          <w:szCs w:val="41"/>
        </w:rPr>
      </w:pPr>
      <w:rPr/>
      <w:r>
        <w:rPr/>
        <w:pict>
          <v:shape style="position:absolute;margin-left:39.360001pt;margin-top:31.942698pt;width:49.919998pt;height:49.919998pt;mso-position-horizontal-relative:page;mso-position-vertical-relative:paragraph;z-index:-4711" type="#_x0000_t75">
            <v:imagedata r:id="rId355" o:title=""/>
          </v:shape>
        </w:pict>
      </w:r>
      <w:r>
        <w:rPr/>
        <w:pict>
          <v:group style="position:absolute;margin-left:131.520004pt;margin-top:6.022729pt;width:109.440002pt;height:456.959992pt;mso-position-horizontal-relative:page;mso-position-vertical-relative:paragraph;z-index:-4710" coordorigin="2630,120" coordsize="2189,9139">
            <v:shape style="position:absolute;left:2630;top:120;width:2189;height:6547" type="#_x0000_t75">
              <v:imagedata r:id="rId356" o:title=""/>
            </v:shape>
            <v:shape style="position:absolute;left:2630;top:8472;width:269;height:787" type="#_x0000_t75">
              <v:imagedata r:id="rId357" o:title=""/>
            </v:shape>
            <v:group style="position:absolute;left:2810;top:6608;width:2;height:1978" coordorigin="2810,6608" coordsize="2,1978">
              <v:shape style="position:absolute;left:2810;top:6608;width:2;height:1978" coordorigin="2810,6608" coordsize="0,1978" path="m2810,8586l2810,6608e" filled="f" stroked="t" strokeweight="1.429855pt" strokecolor="#0C0C0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62.079987pt;margin-top:5.062717pt;width:161.279999pt;height:5.76pt;mso-position-horizontal-relative:page;mso-position-vertical-relative:paragraph;z-index:-4709" type="#_x0000_t75">
            <v:imagedata r:id="rId358" o:title=""/>
          </v:shape>
        </w:pict>
      </w:r>
      <w:r>
        <w:rPr/>
        <w:pict>
          <v:shape style="position:absolute;margin-left:549.119995pt;margin-top:10.822705pt;width:43.200001pt;height:42.240002pt;mso-position-horizontal-relative:page;mso-position-vertical-relative:paragraph;z-index:-4708" type="#_x0000_t75">
            <v:imagedata r:id="rId359" o:title=""/>
          </v:shape>
        </w:pict>
      </w:r>
      <w:r>
        <w:rPr>
          <w:rFonts w:ascii="Arial" w:hAnsi="Arial" w:cs="Arial" w:eastAsia="Arial"/>
          <w:sz w:val="41"/>
          <w:szCs w:val="41"/>
          <w:color w:val="050505"/>
          <w:w w:val="178"/>
          <w:position w:val="-1"/>
        </w:rPr>
        <w:t>-------------</w:t>
      </w:r>
      <w:r>
        <w:rPr>
          <w:rFonts w:ascii="Arial" w:hAnsi="Arial" w:cs="Arial" w:eastAsia="Arial"/>
          <w:sz w:val="41"/>
          <w:szCs w:val="41"/>
          <w:color w:val="050505"/>
          <w:spacing w:val="-20"/>
          <w:w w:val="178"/>
          <w:position w:val="-1"/>
        </w:rPr>
        <w:t>-</w:t>
      </w:r>
      <w:r>
        <w:rPr>
          <w:rFonts w:ascii="Arial" w:hAnsi="Arial" w:cs="Arial" w:eastAsia="Arial"/>
          <w:sz w:val="41"/>
          <w:szCs w:val="41"/>
          <w:color w:val="646464"/>
          <w:spacing w:val="3"/>
          <w:w w:val="23"/>
          <w:position w:val="-1"/>
        </w:rPr>
        <w:t>·</w:t>
      </w:r>
      <w:r>
        <w:rPr>
          <w:rFonts w:ascii="Arial" w:hAnsi="Arial" w:cs="Arial" w:eastAsia="Arial"/>
          <w:sz w:val="41"/>
          <w:szCs w:val="41"/>
          <w:color w:val="1A1A1A"/>
          <w:spacing w:val="-36"/>
          <w:w w:val="145"/>
          <w:position w:val="-1"/>
        </w:rPr>
        <w:t>-</w:t>
      </w:r>
      <w:r>
        <w:rPr>
          <w:rFonts w:ascii="Arial" w:hAnsi="Arial" w:cs="Arial" w:eastAsia="Arial"/>
          <w:sz w:val="41"/>
          <w:szCs w:val="41"/>
          <w:color w:val="484848"/>
          <w:spacing w:val="-11"/>
          <w:w w:val="58"/>
          <w:position w:val="-1"/>
        </w:rPr>
        <w:t>·</w:t>
      </w:r>
      <w:r>
        <w:rPr>
          <w:rFonts w:ascii="Arial" w:hAnsi="Arial" w:cs="Arial" w:eastAsia="Arial"/>
          <w:sz w:val="41"/>
          <w:szCs w:val="41"/>
          <w:color w:val="050505"/>
          <w:spacing w:val="0"/>
          <w:w w:val="138"/>
          <w:position w:val="-1"/>
        </w:rPr>
        <w:t>---·-----..,,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  <w:position w:val="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footer="0" w:header="0" w:top="-20" w:bottom="280" w:left="220" w:right="340"/>
          <w:footerReference w:type="default" r:id="rId354"/>
          <w:pgSz w:w="12180" w:h="15380"/>
        </w:sectPr>
      </w:pPr>
      <w:rPr/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8.160004pt;height:51.84pt;mso-position-horizontal-relative:char;mso-position-vertical-relative:line" type="#_x0000_t75">
            <v:imagedata r:id="rId36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" w:after="0" w:line="240" w:lineRule="auto"/>
        <w:ind w:left="363" w:right="-38"/>
        <w:jc w:val="center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050505"/>
          <w:w w:val="126"/>
        </w:rPr>
        <w:t>GOBJL'R</w:t>
      </w:r>
      <w:r>
        <w:rPr>
          <w:rFonts w:ascii="Arial" w:hAnsi="Arial" w:cs="Arial" w:eastAsia="Arial"/>
          <w:sz w:val="8"/>
          <w:szCs w:val="8"/>
          <w:color w:val="050505"/>
          <w:w w:val="127"/>
        </w:rPr>
        <w:t>N</w:t>
      </w:r>
      <w:r>
        <w:rPr>
          <w:rFonts w:ascii="Arial" w:hAnsi="Arial" w:cs="Arial" w:eastAsia="Arial"/>
          <w:sz w:val="8"/>
          <w:szCs w:val="8"/>
          <w:color w:val="050505"/>
          <w:spacing w:val="-11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313131"/>
          <w:spacing w:val="0"/>
          <w:w w:val="100"/>
        </w:rPr>
        <w:t>O</w:t>
      </w:r>
      <w:r>
        <w:rPr>
          <w:rFonts w:ascii="Arial" w:hAnsi="Arial" w:cs="Arial" w:eastAsia="Arial"/>
          <w:sz w:val="8"/>
          <w:szCs w:val="8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313131"/>
          <w:spacing w:val="16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313131"/>
          <w:spacing w:val="0"/>
          <w:w w:val="142"/>
        </w:rPr>
        <w:t>DEL</w:t>
      </w:r>
      <w:r>
        <w:rPr>
          <w:rFonts w:ascii="Arial" w:hAnsi="Arial" w:cs="Arial" w:eastAsia="Arial"/>
          <w:sz w:val="8"/>
          <w:szCs w:val="8"/>
          <w:color w:val="313131"/>
          <w:spacing w:val="9"/>
          <w:w w:val="142"/>
        </w:rPr>
        <w:t> 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142"/>
        </w:rPr>
        <w:t>E</w:t>
      </w:r>
      <w:r>
        <w:rPr>
          <w:rFonts w:ascii="Arial" w:hAnsi="Arial" w:cs="Arial" w:eastAsia="Arial"/>
          <w:sz w:val="8"/>
          <w:szCs w:val="8"/>
          <w:color w:val="050505"/>
          <w:spacing w:val="5"/>
          <w:w w:val="142"/>
        </w:rPr>
        <w:t> 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148"/>
        </w:rPr>
        <w:t>TAI</w:t>
      </w:r>
      <w:r>
        <w:rPr>
          <w:rFonts w:ascii="Arial" w:hAnsi="Arial" w:cs="Arial" w:eastAsia="Arial"/>
          <w:sz w:val="8"/>
          <w:szCs w:val="8"/>
          <w:color w:val="050505"/>
          <w:spacing w:val="0"/>
          <w:w w:val="149"/>
        </w:rPr>
        <w:t>J</w:t>
      </w:r>
      <w:r>
        <w:rPr>
          <w:rFonts w:ascii="Arial" w:hAnsi="Arial" w:cs="Arial" w:eastAsia="Arial"/>
          <w:sz w:val="8"/>
          <w:szCs w:val="8"/>
          <w:color w:val="050505"/>
          <w:spacing w:val="-16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313131"/>
          <w:spacing w:val="0"/>
          <w:w w:val="112"/>
        </w:rPr>
        <w:t>O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9" w:lineRule="exact"/>
        <w:ind w:left="796" w:right="397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44.802132pt;margin-top:-9.828197pt;width:46.231984pt;height:.1pt;mso-position-horizontal-relative:page;mso-position-vertical-relative:paragraph;z-index:-4704" coordorigin="896,-197" coordsize="925,2">
            <v:shape style="position:absolute;left:896;top:-197;width:925;height:2" coordorigin="896,-197" coordsize="925,0" path="m896,-197l1821,-197e" filled="f" stroked="t" strokeweight=".476618pt" strokecolor="#1F1F1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5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1" w:lineRule="exact"/>
        <w:ind w:left="436" w:right="-18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3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4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6" w:after="0" w:line="240" w:lineRule="auto"/>
        <w:ind w:left="1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Mexicanos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;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°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°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Constitució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27,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29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287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2" w:after="0" w:line="240" w:lineRule="auto"/>
        <w:ind w:left="1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vigent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Ejecutiv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</w:rPr>
        <w:t>;</w:t>
      </w:r>
      <w:r>
        <w:rPr>
          <w:rFonts w:ascii="Arial" w:hAnsi="Arial" w:cs="Arial" w:eastAsia="Arial"/>
          <w:sz w:val="17"/>
          <w:szCs w:val="17"/>
          <w:color w:val="050505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1°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3°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4°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13,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80"/>
        </w:rPr>
        <w:t>rela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8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80"/>
        </w:rPr>
        <w:t>i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8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80"/>
        </w:rPr>
        <w:t>: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8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80"/>
        </w:rPr>
        <w:t>'t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9" w:lineRule="exact"/>
        <w:ind w:left="5" w:right="-20"/>
        <w:jc w:val="left"/>
        <w:tabs>
          <w:tab w:pos="854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aplicables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1",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13,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18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1A1A1A"/>
          <w:spacing w:val="0"/>
          <w:w w:val="132"/>
        </w:rPr>
        <w:t>!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7" w:after="0" w:line="240" w:lineRule="auto"/>
        <w:ind w:left="19" w:right="-20"/>
        <w:jc w:val="left"/>
        <w:tabs>
          <w:tab w:pos="854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3.602783pt;margin-top:8.674451pt;width:19.26287pt;height:1pt;mso-position-horizontal-relative:page;mso-position-vertical-relative:paragraph;z-index:-4697" type="#_x0000_t202" filled="f" stroked="f">
            <v:textbox inset="0,0,0,0">
              <w:txbxContent>
                <w:p>
                  <w:pPr>
                    <w:spacing w:before="0" w:after="0" w:line="20" w:lineRule="exact"/>
                    <w:ind w:right="-43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Pr/>
                  <w:r>
                    <w:rPr>
                      <w:rFonts w:ascii="Arial" w:hAnsi="Arial" w:cs="Arial" w:eastAsia="Arial"/>
                      <w:sz w:val="2"/>
                      <w:szCs w:val="2"/>
                      <w:color w:val="1A1A1A"/>
                      <w:spacing w:val="-70"/>
                      <w:w w:val="600"/>
                    </w:rPr>
                    <w:t>1</w:t>
                  </w:r>
                  <w:r>
                    <w:rPr>
                      <w:rFonts w:ascii="Arial" w:hAnsi="Arial" w:cs="Arial" w:eastAsia="Arial"/>
                      <w:sz w:val="2"/>
                      <w:szCs w:val="2"/>
                      <w:color w:val="646464"/>
                      <w:spacing w:val="0"/>
                      <w:w w:val="237"/>
                    </w:rPr>
                    <w:t>.</w:t>
                  </w:r>
                  <w:r>
                    <w:rPr>
                      <w:rFonts w:ascii="Arial" w:hAnsi="Arial" w:cs="Arial" w:eastAsia="Arial"/>
                      <w:sz w:val="2"/>
                      <w:szCs w:val="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Reglament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numerales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</w:rPr>
        <w:t>punt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47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3"/>
          <w:w w:val="14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1A1A1A"/>
          <w:spacing w:val="0"/>
          <w:w w:val="147"/>
          <w:position w:val="7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27" w:after="0" w:line="194" w:lineRule="exact"/>
        <w:ind w:left="1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fracció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53"/>
          <w:position w:val="-1"/>
        </w:rPr>
        <w:t>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53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53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inciso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a)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e)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position w:val="-1"/>
        </w:rPr>
        <w:t>f),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18,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19,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20,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21,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22,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23,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1"/>
        </w:rPr>
        <w:t>25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punt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62"/>
          <w:position w:val="-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fracció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XV</w:t>
      </w:r>
      <w:r>
        <w:rPr>
          <w:rFonts w:ascii="Arial" w:hAnsi="Arial" w:cs="Arial" w:eastAsia="Arial"/>
          <w:sz w:val="17"/>
          <w:szCs w:val="17"/>
          <w:color w:val="050505"/>
          <w:spacing w:val="-1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  <w:position w:val="-1"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6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73" w:lineRule="exact"/>
        <w:ind w:left="5" w:right="-20"/>
        <w:jc w:val="left"/>
        <w:tabs>
          <w:tab w:pos="854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583.142639pt;margin-top:12.303539pt;width:.1pt;height:36.309955pt;mso-position-horizontal-relative:page;mso-position-vertical-relative:paragraph;z-index:-4702" coordorigin="11663,246" coordsize="2,726">
            <v:shape style="position:absolute;left:11663;top:246;width:2;height:726" coordorigin="11663,246" coordsize="0,726" path="m11663,972l11663,246e" filled="f" stroked="t" strokeweight=".953237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Acces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  <w:position w:val="1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  <w:position w:val="1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11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sus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position w:val="1"/>
        </w:rPr>
        <w:t>Municipios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position w:val="1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position w:val="1"/>
        </w:rPr>
        <w:t>vinculados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8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diversos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1"/>
        </w:rPr>
        <w:t>24,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8"/>
          <w:szCs w:val="28"/>
          <w:color w:val="050505"/>
          <w:spacing w:val="0"/>
          <w:w w:val="52"/>
          <w:position w:val="1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5" w:after="0" w:line="285" w:lineRule="auto"/>
        <w:ind w:right="95" w:firstLine="14"/>
        <w:jc w:val="left"/>
        <w:tabs>
          <w:tab w:pos="1040" w:val="left"/>
          <w:tab w:pos="2060" w:val="left"/>
          <w:tab w:pos="3220" w:val="left"/>
          <w:tab w:pos="4280" w:val="left"/>
          <w:tab w:pos="5420" w:val="left"/>
          <w:tab w:pos="6460" w:val="left"/>
          <w:tab w:pos="7640" w:val="left"/>
          <w:tab w:pos="854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25,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28,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34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35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Código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Civil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1"/>
          <w:w w:val="162"/>
        </w:rPr>
        <w:t>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40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Nacional</w:t>
      </w:r>
      <w:r>
        <w:rPr>
          <w:rFonts w:ascii="Arial" w:hAnsi="Arial" w:cs="Arial" w:eastAsia="Arial"/>
          <w:sz w:val="17"/>
          <w:szCs w:val="17"/>
          <w:color w:val="050505"/>
          <w:spacing w:val="-11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-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100"/>
        </w:rPr>
        <w:t>·</w:t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106,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156,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157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158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Lineamiento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PRIMERO,</w:t>
      </w:r>
      <w:r>
        <w:rPr>
          <w:rFonts w:ascii="Arial" w:hAnsi="Arial" w:cs="Arial" w:eastAsia="Arial"/>
          <w:sz w:val="17"/>
          <w:szCs w:val="17"/>
          <w:color w:val="050505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5"/>
        </w:rPr>
        <w:t>SEGUNDO,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QUINTO,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NOVENO,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VIGÉSIMO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</w:rPr>
        <w:t>QUINTO,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VIGÉSIMO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SÉPTIMO,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TRIGÉSIMO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PRIMERO,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TRIGÉSIMO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TERCERO,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TRIGÉSIMO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SEXTO,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CUADRAGÉSIMO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OCTAVO,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QUINCUAGÉSIMO,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QUINCUAGÉSIMO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TERCERO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Lineamientos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Generale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Materi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Clasificació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lnformi:lció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19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9"/>
        </w:rPr>
        <w:t>Xública,</w:t>
      </w:r>
      <w:r>
        <w:rPr>
          <w:rFonts w:ascii="Arial" w:hAnsi="Arial" w:cs="Arial" w:eastAsia="Arial"/>
          <w:sz w:val="17"/>
          <w:szCs w:val="17"/>
          <w:color w:val="1A1A1A"/>
          <w:spacing w:val="4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emitido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mediant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Acuerd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del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2" w:after="0" w:line="240" w:lineRule="auto"/>
        <w:ind w:left="1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583.619202pt;margin-top:5.963627pt;width:.1pt;height:149.300802pt;mso-position-horizontal-relative:page;mso-position-vertical-relative:paragraph;z-index:-4701" coordorigin="11672,119" coordsize="2,2986">
            <v:shape style="position:absolute;left:11672;top:119;width:2;height:2986" coordorigin="11672,119" coordsize="0,2986" path="m11672,3105l11672,119e" filled="f" stroked="t" strokeweight=".953237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co.ns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6"/>
        </w:rPr>
        <w:t>Institut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6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0"/>
        </w:rPr>
        <w:t>de_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lnforwaci?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15"/>
        </w:rPr>
        <w:t>n</w:t>
      </w:r>
      <w:r>
        <w:rPr>
          <w:rFonts w:ascii="Arial" w:hAnsi="Arial" w:cs="Arial" w:eastAsia="Arial"/>
          <w:sz w:val="17"/>
          <w:szCs w:val="17"/>
          <w:color w:val="AEAEAE"/>
          <w:spacing w:val="0"/>
          <w:w w:val="48"/>
        </w:rPr>
        <w:t>:'</w:t>
      </w:r>
      <w:r>
        <w:rPr>
          <w:rFonts w:ascii="Arial" w:hAnsi="Arial" w:cs="Arial" w:eastAsia="Arial"/>
          <w:sz w:val="17"/>
          <w:szCs w:val="17"/>
          <w:color w:val="AEAEAE"/>
          <w:spacing w:val="-20"/>
          <w:w w:val="48"/>
        </w:rPr>
        <w:t>: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29"/>
        </w:rPr>
        <w:t>ftq</w:t>
      </w:r>
      <w:r>
        <w:rPr>
          <w:rFonts w:ascii="Arial" w:hAnsi="Arial" w:cs="Arial" w:eastAsia="Arial"/>
          <w:sz w:val="17"/>
          <w:szCs w:val="17"/>
          <w:color w:val="797979"/>
          <w:spacing w:val="0"/>
          <w:w w:val="111"/>
        </w:rPr>
        <w:t>.</w:t>
      </w:r>
      <w:r>
        <w:rPr>
          <w:rFonts w:ascii="Arial" w:hAnsi="Arial" w:cs="Arial" w:eastAsia="Arial"/>
          <w:sz w:val="17"/>
          <w:szCs w:val="17"/>
          <w:color w:val="797979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63"/>
        </w:rPr>
        <w:t>r.'</w:t>
      </w:r>
      <w:r>
        <w:rPr>
          <w:rFonts w:ascii="Arial" w:hAnsi="Arial" w:cs="Arial" w:eastAsia="Arial"/>
          <w:sz w:val="17"/>
          <w:szCs w:val="17"/>
          <w:color w:val="1A1A1A"/>
          <w:spacing w:val="11"/>
          <w:w w:val="16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4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2"/>
        </w:rPr>
        <w:t>E</w:t>
      </w:r>
      <w:r>
        <w:rPr>
          <w:rFonts w:ascii="Arial" w:hAnsi="Arial" w:cs="Arial" w:eastAsia="Arial"/>
          <w:sz w:val="17"/>
          <w:szCs w:val="17"/>
          <w:color w:val="646464"/>
          <w:spacing w:val="-18"/>
          <w:w w:val="139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47"/>
        </w:rPr>
        <w:t>í:l</w:t>
      </w:r>
      <w:r>
        <w:rPr>
          <w:rFonts w:ascii="Arial" w:hAnsi="Arial" w:cs="Arial" w:eastAsia="Arial"/>
          <w:sz w:val="17"/>
          <w:szCs w:val="17"/>
          <w:color w:val="050505"/>
          <w:spacing w:val="-14"/>
          <w:w w:val="148"/>
        </w:rPr>
        <w:t>3</w:t>
      </w:r>
      <w:r>
        <w:rPr>
          <w:rFonts w:ascii="Arial" w:hAnsi="Arial" w:cs="Arial" w:eastAsia="Arial"/>
          <w:sz w:val="17"/>
          <w:szCs w:val="17"/>
          <w:color w:val="797979"/>
          <w:spacing w:val="0"/>
          <w:w w:val="70"/>
        </w:rPr>
        <w:t>á,</w:t>
      </w:r>
      <w:r>
        <w:rPr>
          <w:rFonts w:ascii="Arial" w:hAnsi="Arial" w:cs="Arial" w:eastAsia="Arial"/>
          <w:sz w:val="17"/>
          <w:szCs w:val="17"/>
          <w:color w:val="797979"/>
          <w:spacing w:val="-14"/>
          <w:w w:val="70"/>
        </w:rPr>
        <w:t>.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18"/>
        </w:rPr>
        <w:t>?e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A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</w:t>
      </w:r>
      <w:r>
        <w:rPr>
          <w:rFonts w:ascii="Arial" w:hAnsi="Arial" w:cs="Arial" w:eastAsia="Arial"/>
          <w:sz w:val="17"/>
          <w:szCs w:val="17"/>
          <w:color w:val="050505"/>
          <w:spacing w:val="-4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313131"/>
          <w:spacing w:val="-59"/>
          <w:w w:val="167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-53"/>
          <w:w w:val="150"/>
        </w:rPr>
        <w:t>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49"/>
        </w:rPr>
        <w:t>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49"/>
        </w:rPr>
        <w:t>"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4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848"/>
          <w:spacing w:val="-5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d!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</w:rPr>
        <w:t>28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1" w:lineRule="exact"/>
        <w:ind w:left="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vemt10ch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Mayo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ano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2014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9"/>
        </w:rPr>
        <w:t>m1l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catorce,;debld¡¡J:n</w:t>
      </w:r>
      <w:r>
        <w:rPr>
          <w:rFonts w:ascii="Arial" w:hAnsi="Arial" w:cs="Arial" w:eastAsia="Arial"/>
          <w:sz w:val="17"/>
          <w:szCs w:val="17"/>
          <w:color w:val="050505"/>
          <w:spacing w:val="-3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5"/>
        </w:rPr>
        <w:t>,</w:t>
      </w:r>
      <w:r>
        <w:rPr>
          <w:rFonts w:ascii="Arial" w:hAnsi="Arial" w:cs="Arial" w:eastAsia="Arial"/>
          <w:sz w:val="17"/>
          <w:szCs w:val="17"/>
          <w:color w:val="313131"/>
          <w:spacing w:val="-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publrcado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5"/>
        </w:rPr>
        <w:t>s</w:t>
      </w:r>
      <w:r>
        <w:rPr>
          <w:rFonts w:ascii="Arial" w:hAnsi="Arial" w:cs="Arial" w:eastAsia="Arial"/>
          <w:sz w:val="17"/>
          <w:szCs w:val="17"/>
          <w:color w:val="646464"/>
          <w:spacing w:val="0"/>
          <w:w w:val="56"/>
        </w:rPr>
        <w:t>·</w:t>
      </w:r>
      <w:r>
        <w:rPr>
          <w:rFonts w:ascii="Arial" w:hAnsi="Arial" w:cs="Arial" w:eastAsia="Arial"/>
          <w:sz w:val="17"/>
          <w:szCs w:val="17"/>
          <w:color w:val="646464"/>
          <w:spacing w:val="-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-15"/>
          <w:w w:val="114"/>
        </w:rPr>
        <w:t>n</w:t>
      </w:r>
      <w:r>
        <w:rPr>
          <w:rFonts w:ascii="Arial" w:hAnsi="Arial" w:cs="Arial" w:eastAsia="Arial"/>
          <w:sz w:val="17"/>
          <w:szCs w:val="17"/>
          <w:color w:val="646464"/>
          <w:spacing w:val="-20"/>
          <w:w w:val="84"/>
        </w:rPr>
        <w:t>·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4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Penod1c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8"/>
        </w:rPr>
        <w:t>Of1c1a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8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"El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2" w:after="0" w:line="111" w:lineRule="exact"/>
        <w:ind w:left="1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434.880005pt;margin-top:2.80682pt;width:43.200001pt;height:30.719999pt;mso-position-horizontal-relative:page;mso-position-vertical-relative:paragraph;z-index:-4707" type="#_x0000_t75">
            <v:imagedata r:id="rId361" o:title=""/>
          </v:shape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8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8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8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8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8"/>
        </w:rPr>
        <w:t>"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8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8"/>
        </w:rPr>
        <w:t>dí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8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  <w:position w:val="-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8"/>
        </w:rPr>
        <w:t>10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1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8"/>
        </w:rPr>
        <w:t>diez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8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8"/>
        </w:rPr>
        <w:t>Junio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8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2"/>
          <w:position w:val="-8"/>
        </w:rPr>
        <w:t>mismo</w:t>
      </w:r>
      <w:r>
        <w:rPr>
          <w:rFonts w:ascii="Arial" w:hAnsi="Arial" w:cs="Arial" w:eastAsia="Arial"/>
          <w:sz w:val="17"/>
          <w:szCs w:val="17"/>
          <w:color w:val="484848"/>
          <w:spacing w:val="6"/>
          <w:w w:val="92"/>
          <w:position w:val="-8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2"/>
          <w:position w:val="-8"/>
        </w:rPr>
        <w:t>&lt;'lño.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92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646464"/>
          <w:spacing w:val="0"/>
          <w:w w:val="71"/>
          <w:position w:val="-8"/>
        </w:rPr>
        <w:t>\.'</w:t>
      </w:r>
      <w:r>
        <w:rPr>
          <w:rFonts w:ascii="Arial" w:hAnsi="Arial" w:cs="Arial" w:eastAsia="Arial"/>
          <w:sz w:val="17"/>
          <w:szCs w:val="17"/>
          <w:color w:val="646464"/>
          <w:spacing w:val="0"/>
          <w:w w:val="71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646464"/>
          <w:spacing w:val="14"/>
          <w:w w:val="71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646464"/>
          <w:spacing w:val="-7"/>
          <w:w w:val="74"/>
          <w:position w:val="-8"/>
        </w:rPr>
        <w:t>'</w:t>
      </w:r>
      <w:r>
        <w:rPr>
          <w:rFonts w:ascii="Arial" w:hAnsi="Arial" w:cs="Arial" w:eastAsia="Arial"/>
          <w:sz w:val="17"/>
          <w:szCs w:val="17"/>
          <w:color w:val="484848"/>
          <w:spacing w:val="-55"/>
          <w:w w:val="112"/>
          <w:position w:val="-8"/>
        </w:rPr>
        <w:t>)</w:t>
      </w:r>
      <w:r>
        <w:rPr>
          <w:rFonts w:ascii="Arial" w:hAnsi="Arial" w:cs="Arial" w:eastAsia="Arial"/>
          <w:sz w:val="17"/>
          <w:szCs w:val="17"/>
          <w:color w:val="646464"/>
          <w:spacing w:val="0"/>
          <w:w w:val="74"/>
          <w:position w:val="-8"/>
        </w:rPr>
        <w:t>:</w:t>
      </w:r>
      <w:r>
        <w:rPr>
          <w:rFonts w:ascii="Arial" w:hAnsi="Arial" w:cs="Arial" w:eastAsia="Arial"/>
          <w:sz w:val="17"/>
          <w:szCs w:val="17"/>
          <w:color w:val="646464"/>
          <w:spacing w:val="-23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484848"/>
          <w:spacing w:val="-16"/>
          <w:w w:val="131"/>
          <w:position w:val="-8"/>
        </w:rPr>
        <w:t>,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68"/>
          <w:position w:val="-8"/>
        </w:rPr>
        <w:t>;.,;,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80" w:h="15380"/>
          <w:pgMar w:top="140" w:bottom="280" w:left="220" w:right="340"/>
          <w:cols w:num="2" w:equalWidth="0">
            <w:col w:w="1739" w:space="1144"/>
            <w:col w:w="8737"/>
          </w:cols>
        </w:sectPr>
      </w:pPr>
      <w:rPr/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38"/>
          <w:szCs w:val="38"/>
        </w:rPr>
      </w:pPr>
      <w:rPr/>
      <w:r>
        <w:rPr>
          <w:rFonts w:ascii="Arial" w:hAnsi="Arial" w:cs="Arial" w:eastAsia="Arial"/>
          <w:sz w:val="38"/>
          <w:szCs w:val="38"/>
          <w:color w:val="646464"/>
          <w:spacing w:val="0"/>
          <w:w w:val="53"/>
        </w:rPr>
        <w:t>.</w:t>
      </w:r>
      <w:r>
        <w:rPr>
          <w:rFonts w:ascii="Arial" w:hAnsi="Arial" w:cs="Arial" w:eastAsia="Arial"/>
          <w:sz w:val="38"/>
          <w:szCs w:val="38"/>
          <w:color w:val="646464"/>
          <w:spacing w:val="0"/>
          <w:w w:val="53"/>
        </w:rPr>
        <w:t> </w:t>
      </w:r>
      <w:r>
        <w:rPr>
          <w:rFonts w:ascii="Arial" w:hAnsi="Arial" w:cs="Arial" w:eastAsia="Arial"/>
          <w:sz w:val="38"/>
          <w:szCs w:val="38"/>
          <w:color w:val="646464"/>
          <w:spacing w:val="40"/>
          <w:w w:val="53"/>
        </w:rPr>
        <w:t> </w:t>
      </w:r>
      <w:r>
        <w:rPr>
          <w:rFonts w:ascii="Arial" w:hAnsi="Arial" w:cs="Arial" w:eastAsia="Arial"/>
          <w:sz w:val="38"/>
          <w:szCs w:val="38"/>
          <w:color w:val="797979"/>
          <w:spacing w:val="0"/>
          <w:w w:val="53"/>
        </w:rPr>
        <w:t>t</w:t>
      </w:r>
      <w:r>
        <w:rPr>
          <w:rFonts w:ascii="Arial" w:hAnsi="Arial" w:cs="Arial" w:eastAsia="Arial"/>
          <w:sz w:val="38"/>
          <w:szCs w:val="38"/>
          <w:color w:val="797979"/>
          <w:spacing w:val="0"/>
          <w:w w:val="53"/>
        </w:rPr>
        <w:t> </w:t>
      </w:r>
      <w:r>
        <w:rPr>
          <w:rFonts w:ascii="Arial" w:hAnsi="Arial" w:cs="Arial" w:eastAsia="Arial"/>
          <w:sz w:val="38"/>
          <w:szCs w:val="38"/>
          <w:color w:val="797979"/>
          <w:spacing w:val="14"/>
          <w:w w:val="53"/>
        </w:rPr>
        <w:t> </w:t>
      </w:r>
      <w:r>
        <w:rPr>
          <w:rFonts w:ascii="Arial" w:hAnsi="Arial" w:cs="Arial" w:eastAsia="Arial"/>
          <w:sz w:val="38"/>
          <w:szCs w:val="38"/>
          <w:color w:val="797979"/>
          <w:spacing w:val="0"/>
          <w:w w:val="58"/>
        </w:rPr>
        <w:t>l</w:t>
      </w:r>
      <w:r>
        <w:rPr>
          <w:rFonts w:ascii="Arial" w:hAnsi="Arial" w:cs="Arial" w:eastAsia="Arial"/>
          <w:sz w:val="38"/>
          <w:szCs w:val="38"/>
          <w:color w:val="797979"/>
          <w:spacing w:val="0"/>
          <w:w w:val="29"/>
        </w:rPr>
        <w:t>..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</w:rPr>
      </w:r>
    </w:p>
    <w:p>
      <w:pPr>
        <w:spacing w:before="0" w:after="0" w:line="630" w:lineRule="exact"/>
        <w:ind w:right="-20"/>
        <w:jc w:val="left"/>
        <w:rPr>
          <w:rFonts w:ascii="Arial" w:hAnsi="Arial" w:cs="Arial" w:eastAsia="Arial"/>
          <w:sz w:val="63"/>
          <w:szCs w:val="63"/>
        </w:rPr>
      </w:pPr>
      <w:rPr/>
      <w:r>
        <w:rPr/>
        <w:br w:type="column"/>
      </w:r>
      <w:r>
        <w:rPr>
          <w:rFonts w:ascii="Arial" w:hAnsi="Arial" w:cs="Arial" w:eastAsia="Arial"/>
          <w:sz w:val="63"/>
          <w:szCs w:val="63"/>
          <w:color w:val="646464"/>
          <w:w w:val="40"/>
          <w:position w:val="-1"/>
        </w:rPr>
      </w:r>
      <w:r>
        <w:rPr>
          <w:rFonts w:ascii="Arial" w:hAnsi="Arial" w:cs="Arial" w:eastAsia="Arial"/>
          <w:sz w:val="63"/>
          <w:szCs w:val="63"/>
          <w:color w:val="646464"/>
          <w:spacing w:val="-6"/>
          <w:w w:val="40"/>
          <w:emboss/>
          <w:position w:val="-1"/>
        </w:rPr>
        <w:t>;</w:t>
      </w:r>
      <w:r>
        <w:rPr>
          <w:rFonts w:ascii="Arial" w:hAnsi="Arial" w:cs="Arial" w:eastAsia="Arial"/>
          <w:sz w:val="63"/>
          <w:szCs w:val="63"/>
          <w:color w:val="646464"/>
          <w:spacing w:val="-6"/>
          <w:w w:val="40"/>
          <w:emboss/>
          <w:position w:val="-1"/>
        </w:rPr>
      </w:r>
      <w:r>
        <w:rPr>
          <w:rFonts w:ascii="Arial" w:hAnsi="Arial" w:cs="Arial" w:eastAsia="Arial"/>
          <w:sz w:val="63"/>
          <w:szCs w:val="63"/>
          <w:color w:val="646464"/>
          <w:spacing w:val="-6"/>
          <w:w w:val="40"/>
          <w:position w:val="-1"/>
        </w:rPr>
      </w:r>
      <w:r>
        <w:rPr>
          <w:rFonts w:ascii="Arial" w:hAnsi="Arial" w:cs="Arial" w:eastAsia="Arial"/>
          <w:sz w:val="63"/>
          <w:szCs w:val="63"/>
          <w:color w:val="646464"/>
          <w:spacing w:val="-6"/>
          <w:w w:val="40"/>
          <w:position w:val="-1"/>
        </w:rPr>
      </w:r>
      <w:r>
        <w:rPr>
          <w:rFonts w:ascii="Arial" w:hAnsi="Arial" w:cs="Arial" w:eastAsia="Arial"/>
          <w:sz w:val="63"/>
          <w:szCs w:val="63"/>
          <w:color w:val="898989"/>
          <w:spacing w:val="5"/>
          <w:w w:val="40"/>
          <w:position w:val="-1"/>
        </w:rPr>
        <w:t>,</w:t>
      </w:r>
      <w:r>
        <w:rPr>
          <w:rFonts w:ascii="Arial" w:hAnsi="Arial" w:cs="Arial" w:eastAsia="Arial"/>
          <w:sz w:val="63"/>
          <w:szCs w:val="63"/>
          <w:color w:val="646464"/>
          <w:spacing w:val="0"/>
          <w:w w:val="40"/>
          <w:position w:val="-1"/>
        </w:rPr>
        <w:t>i</w:t>
      </w:r>
      <w:r>
        <w:rPr>
          <w:rFonts w:ascii="Arial" w:hAnsi="Arial" w:cs="Arial" w:eastAsia="Arial"/>
          <w:sz w:val="63"/>
          <w:szCs w:val="63"/>
          <w:color w:val="646464"/>
          <w:spacing w:val="0"/>
          <w:w w:val="40"/>
          <w:position w:val="-1"/>
        </w:rPr>
        <w:t> </w:t>
      </w:r>
      <w:r>
        <w:rPr>
          <w:rFonts w:ascii="Arial" w:hAnsi="Arial" w:cs="Arial" w:eastAsia="Arial"/>
          <w:sz w:val="63"/>
          <w:szCs w:val="63"/>
          <w:color w:val="646464"/>
          <w:spacing w:val="6"/>
          <w:w w:val="40"/>
          <w:position w:val="-1"/>
        </w:rPr>
        <w:t> </w:t>
      </w:r>
      <w:r>
        <w:rPr>
          <w:rFonts w:ascii="Arial" w:hAnsi="Arial" w:cs="Arial" w:eastAsia="Arial"/>
          <w:sz w:val="63"/>
          <w:szCs w:val="63"/>
          <w:color w:val="646464"/>
          <w:spacing w:val="0"/>
          <w:w w:val="40"/>
          <w:position w:val="-1"/>
        </w:rPr>
        <w:t>:</w:t>
      </w:r>
      <w:r>
        <w:rPr>
          <w:rFonts w:ascii="Arial" w:hAnsi="Arial" w:cs="Arial" w:eastAsia="Arial"/>
          <w:sz w:val="63"/>
          <w:szCs w:val="6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80" w:h="15380"/>
          <w:pgMar w:top="140" w:bottom="280" w:left="220" w:right="340"/>
          <w:cols w:num="2" w:equalWidth="0">
            <w:col w:w="7435" w:space="223"/>
            <w:col w:w="3962"/>
          </w:cols>
        </w:sectPr>
      </w:pPr>
      <w:rPr/>
    </w:p>
    <w:p>
      <w:pPr>
        <w:spacing w:before="0" w:after="0" w:line="175" w:lineRule="exact"/>
        <w:ind w:left="289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97"/>
        </w:rPr>
        <w:t>SEGUNDO.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7"/>
        </w:rPr>
        <w:t>-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6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-40"/>
          <w:w w:val="106"/>
        </w:rPr>
        <w:t>i</w:t>
      </w:r>
      <w:r>
        <w:rPr>
          <w:rFonts w:ascii="Arial" w:hAnsi="Arial" w:cs="Arial" w:eastAsia="Arial"/>
          <w:sz w:val="17"/>
          <w:szCs w:val="17"/>
          <w:color w:val="898989"/>
          <w:spacing w:val="-19"/>
          <w:w w:val="111"/>
        </w:rPr>
        <w:t>'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14"/>
        </w:rPr>
        <w:t>stir'en:</w:t>
      </w:r>
      <w:r>
        <w:rPr>
          <w:rFonts w:ascii="Arial" w:hAnsi="Arial" w:cs="Arial" w:eastAsia="Arial"/>
          <w:sz w:val="17"/>
          <w:szCs w:val="17"/>
          <w:color w:val="1A1A1A"/>
          <w:spacing w:val="-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81"/>
        </w:rPr>
        <w:t>"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..</w:t>
      </w:r>
      <w:r>
        <w:rPr>
          <w:rFonts w:ascii="Arial" w:hAnsi="Arial" w:cs="Arial" w:eastAsia="Arial"/>
          <w:sz w:val="17"/>
          <w:szCs w:val="17"/>
          <w:color w:val="050505"/>
          <w:spacing w:val="-35"/>
          <w:w w:val="106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Nombres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Persona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-2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Adscrit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3" w:after="0" w:line="286" w:lineRule="auto"/>
        <w:ind w:left="2892" w:right="432"/>
        <w:jc w:val="left"/>
        <w:tabs>
          <w:tab w:pos="6900" w:val="left"/>
          <w:tab w:pos="8920" w:val="left"/>
          <w:tab w:pos="904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Dirección</w:t>
      </w:r>
      <w:r>
        <w:rPr>
          <w:rFonts w:ascii="Arial" w:hAnsi="Arial" w:cs="Arial" w:eastAsia="Arial"/>
          <w:sz w:val="17"/>
          <w:szCs w:val="17"/>
          <w:color w:val="050505"/>
          <w:spacing w:val="49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Unidad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Investigación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Secuestro;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Nombres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Policías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Investigadores</w:t>
      </w:r>
      <w:r>
        <w:rPr>
          <w:rFonts w:ascii="Arial" w:hAnsi="Arial" w:cs="Arial" w:eastAsia="Arial"/>
          <w:sz w:val="17"/>
          <w:szCs w:val="17"/>
          <w:color w:val="050505"/>
          <w:spacing w:val="48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adscritos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Dirección</w:t>
      </w:r>
      <w:r>
        <w:rPr>
          <w:rFonts w:ascii="Arial" w:hAnsi="Arial" w:cs="Arial" w:eastAsia="Arial"/>
          <w:sz w:val="17"/>
          <w:szCs w:val="17"/>
          <w:color w:val="050505"/>
          <w:spacing w:val="5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Unidad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Investigación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Contra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Secllestro;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"Currículu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m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Vitae"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personal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Adscrit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Dirección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Unidad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Investigació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Secuestro;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Nombres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personal</w:t>
      </w:r>
      <w:r>
        <w:rPr>
          <w:rFonts w:ascii="Arial" w:hAnsi="Arial" w:cs="Arial" w:eastAsia="Arial"/>
          <w:sz w:val="17"/>
          <w:szCs w:val="17"/>
          <w:color w:val="050505"/>
          <w:spacing w:val="-1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es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09"/>
        </w:rPr>
        <w:t>t</w:t>
      </w:r>
      <w:r>
        <w:rPr>
          <w:rFonts w:ascii="Arial" w:hAnsi="Arial" w:cs="Arial" w:eastAsia="Arial"/>
          <w:sz w:val="17"/>
          <w:szCs w:val="17"/>
          <w:color w:val="050505"/>
          <w:spacing w:val="-96"/>
          <w:w w:val="110"/>
        </w:rPr>
        <w:t>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287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activ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Dirección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Unidad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Investigación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Secuestr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2013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curso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0"/>
        </w:rPr>
        <w:t>..</w:t>
      </w:r>
      <w:r>
        <w:rPr>
          <w:rFonts w:ascii="Arial" w:hAnsi="Arial" w:cs="Arial" w:eastAsia="Arial"/>
          <w:sz w:val="17"/>
          <w:szCs w:val="17"/>
          <w:color w:val="050505"/>
          <w:spacing w:val="-25"/>
          <w:w w:val="130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0"/>
        </w:rPr>
        <w:t>",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3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considera</w:t>
      </w:r>
      <w:r>
        <w:rPr>
          <w:rFonts w:ascii="Arial" w:hAnsi="Arial" w:cs="Arial" w:eastAsia="Arial"/>
          <w:sz w:val="17"/>
          <w:szCs w:val="17"/>
          <w:color w:val="050505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necesario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plazo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para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manteners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reserva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05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cincos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años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contado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paf1.i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reciba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2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0"/>
        </w:rPr>
        <w:t>notificació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24"/>
          <w:w w:val="12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ind w:left="289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act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sesión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ello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fundament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9"/>
        </w:rPr>
        <w:t>establ_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¡;:¡p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Ó</w:t>
      </w:r>
      <w:r>
        <w:rPr>
          <w:rFonts w:ascii="Times New Roman" w:hAnsi="Times New Roman" w:cs="Times New Roman" w:eastAsia="Times New Roman"/>
          <w:sz w:val="14"/>
          <w:szCs w:val="14"/>
          <w:color w:val="484848"/>
          <w:spacing w:val="-28"/>
          <w:w w:val="100"/>
          <w:position w:val="7"/>
        </w:rPr>
        <w:t>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artícul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0"/>
        </w:rPr>
        <w:t>19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  <w:position w:val="0"/>
        </w:rPr>
        <w:t>punt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117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8"/>
          <w:w w:val="172"/>
          <w:position w:val="0"/>
        </w:rPr>
        <w:t>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li: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8"/>
          <w:position w:val="0"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18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8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40" w:after="0" w:line="293" w:lineRule="auto"/>
        <w:ind w:left="2892" w:right="427" w:firstLine="-1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3.857544pt;margin-top:7.584093pt;width:.1pt;height:111.796441pt;mso-position-horizontal-relative:page;mso-position-vertical-relative:paragraph;z-index:-4700" coordorigin="11677,152" coordsize="2,2236">
            <v:shape style="position:absolute;left:11677;top:152;width:2;height:2236" coordorigin="11677,152" coordsize="0,2236" path="m11677,2388l11677,152e" filled="f" stroked="t" strokeweight=".953237pt" strokecolor="#23232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li: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lnfonnªFi9[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1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4"/>
        </w:rPr>
        <w:t>PÜ</w:t>
      </w:r>
      <w:r>
        <w:rPr>
          <w:rFonts w:ascii="Arial" w:hAnsi="Arial" w:cs="Arial" w:eastAsia="Arial"/>
          <w:sz w:val="17"/>
          <w:szCs w:val="17"/>
          <w:color w:val="050505"/>
          <w:spacing w:val="-25"/>
          <w:w w:val="95"/>
        </w:rPr>
        <w:t>b</w:t>
      </w:r>
      <w:r>
        <w:rPr>
          <w:rFonts w:ascii="Arial" w:hAnsi="Arial" w:cs="Arial" w:eastAsia="Arial"/>
          <w:sz w:val="17"/>
          <w:szCs w:val="17"/>
          <w:color w:val="484848"/>
          <w:spacing w:val="-30"/>
          <w:w w:val="83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4"/>
        </w:rPr>
        <w:t>ljci: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95"/>
        </w:rPr>
        <w:t>l</w:t>
      </w:r>
      <w:r>
        <w:rPr>
          <w:rFonts w:ascii="Arial" w:hAnsi="Arial" w:cs="Arial" w:eastAsia="Arial"/>
          <w:sz w:val="17"/>
          <w:szCs w:val="17"/>
          <w:color w:val="AEAEAE"/>
          <w:spacing w:val="-15"/>
          <w:w w:val="83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2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'f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eje</w:t>
      </w:r>
      <w:r>
        <w:rPr>
          <w:rFonts w:ascii="Arial" w:hAnsi="Arial" w:cs="Arial" w:eastAsia="Arial"/>
          <w:sz w:val="17"/>
          <w:szCs w:val="17"/>
          <w:color w:val="050505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Municipios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VIGÉSIMO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SÉPTIMO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Lineamientos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14"/>
          <w:w w:val="96"/>
        </w:rPr>
        <w:t>G</w:t>
      </w:r>
      <w:r>
        <w:rPr>
          <w:rFonts w:ascii="Arial" w:hAnsi="Arial" w:cs="Arial" w:eastAsia="Arial"/>
          <w:sz w:val="17"/>
          <w:szCs w:val="17"/>
          <w:color w:val="797979"/>
          <w:spacing w:val="-12"/>
          <w:w w:val="52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</w:rPr>
        <w:t>ener'aiS</w:t>
      </w:r>
      <w:r>
        <w:rPr>
          <w:rFonts w:ascii="Arial" w:hAnsi="Arial" w:cs="Arial" w:eastAsia="Arial"/>
          <w:sz w:val="17"/>
          <w:szCs w:val="17"/>
          <w:color w:val="050505"/>
          <w:spacing w:val="-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46464"/>
          <w:spacing w:val="0"/>
          <w:w w:val="65"/>
        </w:rPr>
        <w:t>··</w:t>
      </w:r>
      <w:r>
        <w:rPr>
          <w:rFonts w:ascii="Arial" w:hAnsi="Arial" w:cs="Arial" w:eastAsia="Arial"/>
          <w:sz w:val="17"/>
          <w:szCs w:val="17"/>
          <w:color w:val="646464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46464"/>
          <w:spacing w:val="0"/>
          <w:w w:val="84"/>
        </w:rPr>
        <w:t>·</w:t>
      </w:r>
      <w:r>
        <w:rPr>
          <w:rFonts w:ascii="Arial" w:hAnsi="Arial" w:cs="Arial" w:eastAsia="Arial"/>
          <w:sz w:val="17"/>
          <w:szCs w:val="17"/>
          <w:color w:val="646464"/>
          <w:spacing w:val="-4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Materi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C9C9C"/>
          <w:spacing w:val="0"/>
          <w:w w:val="100"/>
        </w:rPr>
        <w:t>·</w:t>
      </w:r>
      <w:r>
        <w:rPr>
          <w:rFonts w:ascii="Arial" w:hAnsi="Arial" w:cs="Arial" w:eastAsia="Arial"/>
          <w:sz w:val="17"/>
          <w:szCs w:val="17"/>
          <w:color w:val="9C9C9C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898989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Clasificación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Información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Pública,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3" w:lineRule="exact"/>
        <w:ind w:left="289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378.23999pt;margin-top:7.824082pt;width:81.599998pt;height:21.120001pt;mso-position-horizontal-relative:page;mso-position-vertical-relative:paragraph;z-index:-4706" type="#_x0000_t75">
            <v:imagedata r:id="rId362" o:title=""/>
          </v:shape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invocados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párraf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antecede,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63" w:lineRule="exact"/>
        <w:ind w:left="3993" w:right="-20"/>
        <w:jc w:val="left"/>
        <w:tabs>
          <w:tab w:pos="10080" w:val="left"/>
        </w:tabs>
        <w:rPr>
          <w:rFonts w:ascii="Arial" w:hAnsi="Arial" w:cs="Arial" w:eastAsia="Arial"/>
          <w:sz w:val="7"/>
          <w:szCs w:val="7"/>
        </w:rPr>
      </w:pPr>
      <w:rPr/>
      <w:r>
        <w:rPr>
          <w:rFonts w:ascii="Arial" w:hAnsi="Arial" w:cs="Arial" w:eastAsia="Arial"/>
          <w:sz w:val="32"/>
          <w:szCs w:val="32"/>
          <w:color w:val="898989"/>
          <w:spacing w:val="0"/>
          <w:w w:val="133"/>
          <w:position w:val="-1"/>
        </w:rPr>
        <w:t>.</w:t>
      </w:r>
      <w:r>
        <w:rPr>
          <w:rFonts w:ascii="Arial" w:hAnsi="Arial" w:cs="Arial" w:eastAsia="Arial"/>
          <w:sz w:val="32"/>
          <w:szCs w:val="32"/>
          <w:color w:val="898989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32"/>
          <w:szCs w:val="32"/>
          <w:color w:val="898989"/>
          <w:spacing w:val="0"/>
          <w:w w:val="100"/>
          <w:position w:val="-1"/>
        </w:rPr>
      </w:r>
      <w:r>
        <w:rPr>
          <w:rFonts w:ascii="Arial" w:hAnsi="Arial" w:cs="Arial" w:eastAsia="Arial"/>
          <w:sz w:val="7"/>
          <w:szCs w:val="7"/>
          <w:color w:val="9C9C9C"/>
          <w:spacing w:val="0"/>
          <w:w w:val="448"/>
          <w:position w:val="15"/>
        </w:rPr>
        <w:t>;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180" w:h="15380"/>
          <w:pgMar w:top="140" w:bottom="280" w:left="220" w:right="3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9" w:right="-66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35"/>
        </w:rPr>
        <w:t>www.jalis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531" w:lineRule="exact"/>
        <w:ind w:left="505" w:right="-273"/>
        <w:jc w:val="left"/>
        <w:tabs>
          <w:tab w:pos="1080" w:val="left"/>
        </w:tabs>
        <w:rPr>
          <w:rFonts w:ascii="Times New Roman" w:hAnsi="Times New Roman" w:cs="Times New Roman" w:eastAsia="Times New Roman"/>
          <w:sz w:val="79"/>
          <w:szCs w:val="79"/>
        </w:rPr>
      </w:pPr>
      <w:rPr/>
      <w:r>
        <w:rPr/>
        <w:pict>
          <v:group style="position:absolute;margin-left:98.898315pt;margin-top:39.477959pt;width:.1pt;height:38.221005pt;mso-position-horizontal-relative:page;mso-position-vertical-relative:paragraph;z-index:-4703" coordorigin="1978,790" coordsize="2,764">
            <v:shape style="position:absolute;left:1978;top:790;width:2;height:764" coordorigin="1978,790" coordsize="0,764" path="m1978,1554l1978,790e" filled="f" stroked="t" strokeweight=".714928pt" strokecolor="#13131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79"/>
          <w:szCs w:val="79"/>
          <w:color w:val="050505"/>
          <w:w w:val="61"/>
          <w:i/>
          <w:position w:val="-18"/>
        </w:rPr>
        <w:t>)</w:t>
      </w:r>
      <w:r>
        <w:rPr>
          <w:rFonts w:ascii="Times New Roman" w:hAnsi="Times New Roman" w:cs="Times New Roman" w:eastAsia="Times New Roman"/>
          <w:sz w:val="79"/>
          <w:szCs w:val="79"/>
          <w:color w:val="050505"/>
          <w:w w:val="100"/>
          <w:i/>
          <w:position w:val="-18"/>
        </w:rPr>
        <w:tab/>
      </w:r>
      <w:r>
        <w:rPr>
          <w:rFonts w:ascii="Times New Roman" w:hAnsi="Times New Roman" w:cs="Times New Roman" w:eastAsia="Times New Roman"/>
          <w:sz w:val="79"/>
          <w:szCs w:val="79"/>
          <w:color w:val="050505"/>
          <w:w w:val="100"/>
          <w:i/>
          <w:position w:val="-18"/>
        </w:rPr>
        <w:pict>
          <v:shape style="width:13.44pt;height:72pt;mso-position-horizontal-relative:char;mso-position-vertical-relative:line" type="#_x0000_t75">
            <v:imagedata r:id="rId363" o:title=""/>
          </v:shape>
        </w:pict>
      </w:r>
      <w:r>
        <w:rPr>
          <w:rFonts w:ascii="Times New Roman" w:hAnsi="Times New Roman" w:cs="Times New Roman" w:eastAsia="Times New Roman"/>
          <w:sz w:val="79"/>
          <w:szCs w:val="79"/>
          <w:color w:val="000000"/>
          <w:w w:val="100"/>
          <w:position w:val="0"/>
        </w:rPr>
      </w:r>
    </w:p>
    <w:p>
      <w:pPr>
        <w:spacing w:before="0" w:after="0" w:line="204" w:lineRule="exact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37"/>
          <w:position w:val="1"/>
        </w:rPr>
        <w:t>.gob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37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50505"/>
          <w:spacing w:val="0"/>
          <w:w w:val="113"/>
          <w:position w:val="1"/>
        </w:rPr>
        <w:t>mx</w:t>
      </w:r>
      <w:r>
        <w:rPr>
          <w:rFonts w:ascii="Times New Roman" w:hAnsi="Times New Roman" w:cs="Times New Roman" w:eastAsia="Times New Roman"/>
          <w:sz w:val="24"/>
          <w:szCs w:val="24"/>
          <w:color w:val="050505"/>
          <w:spacing w:val="0"/>
          <w:w w:val="114"/>
          <w:position w:val="1"/>
        </w:rPr>
        <w:t>).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23" w:after="0" w:line="259" w:lineRule="auto"/>
        <w:ind w:left="14" w:right="434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TERCERO.-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instruy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Unida</w:t>
      </w:r>
      <w:r>
        <w:rPr>
          <w:rFonts w:ascii="Arial" w:hAnsi="Arial" w:cs="Arial" w:eastAsia="Arial"/>
          <w:sz w:val="17"/>
          <w:szCs w:val="17"/>
          <w:color w:val="050505"/>
          <w:spacing w:val="-23"/>
          <w:w w:val="112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298"/>
        </w:rPr>
        <w:t>e</w:t>
      </w:r>
      <w:r>
        <w:rPr>
          <w:rFonts w:ascii="Arial" w:hAnsi="Arial" w:cs="Arial" w:eastAsia="Arial"/>
          <w:sz w:val="17"/>
          <w:szCs w:val="17"/>
          <w:color w:val="313131"/>
          <w:spacing w:val="-10"/>
          <w:w w:val="83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Jransparenda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50505"/>
          <w:spacing w:val="0"/>
          <w:w w:val="100"/>
        </w:rPr>
        <w:t>dé</w:t>
      </w:r>
      <w:r>
        <w:rPr>
          <w:rFonts w:ascii="Arial" w:hAnsi="Arial" w:cs="Arial" w:eastAsia="Arial"/>
          <w:sz w:val="18"/>
          <w:szCs w:val="18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95"/>
        </w:rPr>
        <w:t>eSt</w:t>
      </w:r>
      <w:r>
        <w:rPr>
          <w:rFonts w:ascii="Arial" w:hAnsi="Arial" w:cs="Arial" w:eastAsia="Arial"/>
          <w:sz w:val="17"/>
          <w:szCs w:val="17"/>
          <w:color w:val="1A1A1A"/>
          <w:spacing w:val="-42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646464"/>
          <w:spacing w:val="-11"/>
          <w:w w:val="250"/>
        </w:rPr>
        <w:t>'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25"/>
        </w:rPr>
        <w:t>.fi</w:t>
      </w:r>
      <w:r>
        <w:rPr>
          <w:rFonts w:ascii="Arial" w:hAnsi="Arial" w:cs="Arial" w:eastAsia="Arial"/>
          <w:sz w:val="17"/>
          <w:szCs w:val="17"/>
          <w:color w:val="646464"/>
          <w:spacing w:val="0"/>
          <w:w w:val="83"/>
        </w:rPr>
        <w:t>.</w:t>
      </w:r>
      <w:r>
        <w:rPr>
          <w:rFonts w:ascii="Arial" w:hAnsi="Arial" w:cs="Arial" w:eastAsia="Arial"/>
          <w:sz w:val="17"/>
          <w:szCs w:val="17"/>
          <w:color w:val="646464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266"/>
        </w:rPr>
        <w:t>¡</w:t>
      </w:r>
      <w:r>
        <w:rPr>
          <w:rFonts w:ascii="Arial" w:hAnsi="Arial" w:cs="Arial" w:eastAsia="Arial"/>
          <w:sz w:val="17"/>
          <w:szCs w:val="17"/>
          <w:color w:val="313131"/>
          <w:spacing w:val="-10"/>
          <w:w w:val="266"/>
        </w:rPr>
        <w:t>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</w:rPr>
        <w:t>lí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9"/>
        </w:rPr>
        <w:t>Estib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9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1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</w:rPr>
        <w:t>.Jalisco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98989"/>
          <w:spacing w:val="3"/>
          <w:w w:val="83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relación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646464"/>
          <w:spacing w:val="0"/>
          <w:w w:val="56"/>
        </w:rPr>
        <w:t>·</w:t>
      </w:r>
      <w:r>
        <w:rPr>
          <w:rFonts w:ascii="Arial" w:hAnsi="Arial" w:cs="Arial" w:eastAsia="Arial"/>
          <w:sz w:val="17"/>
          <w:szCs w:val="17"/>
          <w:color w:val="646464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Recurso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98989"/>
          <w:spacing w:val="0"/>
          <w:w w:val="83"/>
        </w:rPr>
        <w:t>.</w:t>
      </w:r>
      <w:r>
        <w:rPr>
          <w:rFonts w:ascii="Arial" w:hAnsi="Arial" w:cs="Arial" w:eastAsia="Arial"/>
          <w:sz w:val="17"/>
          <w:szCs w:val="17"/>
          <w:color w:val="898989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46464"/>
          <w:spacing w:val="0"/>
          <w:w w:val="34"/>
        </w:rPr>
        <w:t>•</w:t>
      </w:r>
      <w:r>
        <w:rPr>
          <w:rFonts w:ascii="Arial" w:hAnsi="Arial" w:cs="Arial" w:eastAsia="Arial"/>
          <w:sz w:val="17"/>
          <w:szCs w:val="17"/>
          <w:color w:val="646464"/>
          <w:spacing w:val="0"/>
          <w:w w:val="34"/>
        </w:rPr>
        <w:t> </w:t>
      </w:r>
      <w:r>
        <w:rPr>
          <w:rFonts w:ascii="Arial" w:hAnsi="Arial" w:cs="Arial" w:eastAsia="Arial"/>
          <w:sz w:val="17"/>
          <w:szCs w:val="17"/>
          <w:color w:val="646464"/>
          <w:spacing w:val="0"/>
          <w:w w:val="3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Revisión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número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1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50505"/>
          <w:spacing w:val="0"/>
          <w:w w:val="100"/>
        </w:rPr>
        <w:t>Í9Ó/</w:t>
      </w:r>
      <w:r>
        <w:rPr>
          <w:rFonts w:ascii="Times New Roman" w:hAnsi="Times New Roman" w:cs="Times New Roman" w:eastAsia="Times New Roman"/>
          <w:sz w:val="21"/>
          <w:szCs w:val="21"/>
          <w:color w:val="050505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50505"/>
          <w:spacing w:val="0"/>
          <w:w w:val="100"/>
        </w:rPr>
        <w:t>Ql6,</w:t>
      </w:r>
      <w:r>
        <w:rPr>
          <w:rFonts w:ascii="Times New Roman" w:hAnsi="Times New Roman" w:cs="Times New Roman" w:eastAsia="Times New Roman"/>
          <w:sz w:val="21"/>
          <w:szCs w:val="21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emita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nueva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respuesta,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sustentad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determinad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po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17"/>
        </w:rPr>
        <w:t>r</w:t>
      </w:r>
      <w:r>
        <w:rPr>
          <w:rFonts w:ascii="Arial" w:hAnsi="Arial" w:cs="Arial" w:eastAsia="Arial"/>
          <w:sz w:val="17"/>
          <w:szCs w:val="17"/>
          <w:color w:val="AEAEAE"/>
          <w:spacing w:val="-13"/>
          <w:w w:val="184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97979"/>
          <w:spacing w:val="-5"/>
          <w:w w:val="106"/>
        </w:rPr>
        <w:t>(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Órgan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Colegiado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63"/>
        </w:rPr>
        <w:t>c::l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63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6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6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Transparencia;</w:t>
      </w:r>
      <w:r>
        <w:rPr>
          <w:rFonts w:ascii="Arial" w:hAnsi="Arial" w:cs="Arial" w:eastAsia="Arial"/>
          <w:sz w:val="17"/>
          <w:szCs w:val="17"/>
          <w:color w:val="050505"/>
          <w:spacing w:val="-1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debiendo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negar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8" w:after="0" w:line="285" w:lineRule="auto"/>
        <w:ind w:left="10" w:right="424" w:firstLine="10"/>
        <w:jc w:val="left"/>
        <w:tabs>
          <w:tab w:pos="3520" w:val="left"/>
          <w:tab w:pos="610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2.310852pt;margin-top:-6.318237pt;width:4.923945pt;height:19.5pt;mso-position-horizontal-relative:page;mso-position-vertical-relative:paragraph;z-index:-4696" type="#_x0000_t202" filled="f" stroked="f">
            <v:textbox inset="0,0,0,0">
              <w:txbxContent>
                <w:p>
                  <w:pPr>
                    <w:spacing w:before="0" w:after="0" w:line="390" w:lineRule="exact"/>
                    <w:ind w:right="-99"/>
                    <w:jc w:val="left"/>
                    <w:rPr>
                      <w:rFonts w:ascii="Times New Roman" w:hAnsi="Times New Roman" w:cs="Times New Roman" w:eastAsia="Times New Roman"/>
                      <w:sz w:val="39"/>
                      <w:szCs w:val="3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9"/>
                      <w:szCs w:val="39"/>
                      <w:color w:val="050505"/>
                      <w:spacing w:val="0"/>
                      <w:w w:val="56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39"/>
                      <w:szCs w:val="3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consisti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12"/>
        </w:rPr>
        <w:t>: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12"/>
        </w:rPr>
        <w:t>"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12"/>
        </w:rPr>
        <w:t>,Nombre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12"/>
        </w:rPr>
        <w:t>s</w:t>
      </w:r>
      <w:r>
        <w:rPr>
          <w:rFonts w:ascii="Arial" w:hAnsi="Arial" w:cs="Arial" w:eastAsia="Arial"/>
          <w:sz w:val="17"/>
          <w:szCs w:val="17"/>
          <w:color w:val="1A1A1A"/>
          <w:spacing w:val="-24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Adscrito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Dirección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Unidad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Investigación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Secuestro;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Nombres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Pollda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Investigadore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adscrito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5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Dirección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Unidad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</w:rPr>
        <w:t>Investigació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Secuestro;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 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"Curriq.Jiu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m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Vitae"</w:t>
      </w:r>
      <w:r>
        <w:rPr>
          <w:rFonts w:ascii="Arial" w:hAnsi="Arial" w:cs="Arial" w:eastAsia="Arial"/>
          <w:sz w:val="17"/>
          <w:szCs w:val="17"/>
          <w:color w:val="050505"/>
          <w:spacing w:val="48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personal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Adscrit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Dirección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BDBDBD"/>
          <w:spacing w:val="-7"/>
          <w:w w:val="100"/>
        </w:rPr>
        <w:t>·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Unidad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Investigació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Secuestro;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Nombres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personal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estuv</w:t>
      </w:r>
      <w:r>
        <w:rPr>
          <w:rFonts w:ascii="Arial" w:hAnsi="Arial" w:cs="Arial" w:eastAsia="Arial"/>
          <w:sz w:val="17"/>
          <w:szCs w:val="17"/>
          <w:color w:val="050505"/>
          <w:spacing w:val="-35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797979"/>
          <w:spacing w:val="0"/>
          <w:w w:val="58"/>
        </w:rPr>
        <w:t>·</w:t>
      </w:r>
      <w:r>
        <w:rPr>
          <w:rFonts w:ascii="Arial" w:hAnsi="Arial" w:cs="Arial" w:eastAsia="Arial"/>
          <w:sz w:val="17"/>
          <w:szCs w:val="17"/>
          <w:color w:val="797979"/>
          <w:spacing w:val="-34"/>
          <w:w w:val="58"/>
        </w:rPr>
        <w:t>·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.activ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Dirección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-16"/>
          <w:w w:val="112"/>
        </w:rPr>
        <w:t>a</w:t>
      </w:r>
      <w:r>
        <w:rPr>
          <w:rFonts w:ascii="Arial" w:hAnsi="Arial" w:cs="Arial" w:eastAsia="Arial"/>
          <w:sz w:val="17"/>
          <w:szCs w:val="17"/>
          <w:color w:val="797979"/>
          <w:spacing w:val="-6"/>
          <w:w w:val="112"/>
        </w:rPr>
        <w:t>·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Unidad</w:t>
      </w:r>
      <w:r>
        <w:rPr>
          <w:rFonts w:ascii="Arial" w:hAnsi="Arial" w:cs="Arial" w:eastAsia="Arial"/>
          <w:sz w:val="17"/>
          <w:szCs w:val="17"/>
          <w:color w:val="050505"/>
          <w:spacing w:val="-23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lmiestÍgació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15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Secuestr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10"/>
          <w:w w:val="11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313131"/>
          <w:spacing w:val="-5"/>
          <w:w w:val="46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16"/>
        </w:rPr>
        <w:t>ii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17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2013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al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curso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7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8"/>
        </w:rPr>
        <w:t>•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44"/>
        </w:rPr>
        <w:t>,"</w:t>
      </w:r>
      <w:r>
        <w:rPr>
          <w:rFonts w:ascii="Arial" w:hAnsi="Arial" w:cs="Arial" w:eastAsia="Arial"/>
          <w:sz w:val="17"/>
          <w:szCs w:val="17"/>
          <w:color w:val="050505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</w:rPr>
        <w:t>torn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1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cumplimient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resolutivo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Plen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Institut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</w:rPr>
        <w:t>Trans·parencia,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1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Protecció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-17"/>
          <w:w w:val="108"/>
        </w:rPr>
        <w:t>e</w:t>
      </w:r>
      <w:r>
        <w:rPr>
          <w:rFonts w:ascii="Arial" w:hAnsi="Arial" w:cs="Arial" w:eastAsia="Arial"/>
          <w:sz w:val="17"/>
          <w:szCs w:val="17"/>
          <w:color w:val="AEAEAE"/>
          <w:spacing w:val="-25"/>
          <w:w w:val="140"/>
        </w:rPr>
        <w:t>·</w:t>
      </w:r>
      <w:r>
        <w:rPr>
          <w:rFonts w:ascii="Arial" w:hAnsi="Arial" w:cs="Arial" w:eastAsia="Arial"/>
          <w:sz w:val="17"/>
          <w:szCs w:val="17"/>
          <w:color w:val="797979"/>
          <w:spacing w:val="0"/>
          <w:w w:val="55"/>
        </w:rPr>
        <w:t>: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3"/>
        </w:rPr>
        <w:t>Dato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Personale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9"/>
        </w:rPr>
        <w:t>ITEI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9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relativo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sesión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63" w:lineRule="exact"/>
        <w:ind w:left="1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  <w:position w:val="-4"/>
        </w:rPr>
        <w:t>ordinaria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9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4"/>
        </w:rPr>
        <w:t>dicho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4"/>
        </w:rPr>
        <w:t>organismo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  <w:position w:val="-4"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-83"/>
          <w:w w:val="111"/>
          <w:position w:val="-4"/>
        </w:rPr>
        <w:t>b</w:t>
      </w:r>
      <w:r>
        <w:rPr>
          <w:rFonts w:ascii="Arial" w:hAnsi="Arial" w:cs="Arial" w:eastAsia="Arial"/>
          <w:sz w:val="17"/>
          <w:szCs w:val="17"/>
          <w:color w:val="898989"/>
          <w:spacing w:val="-6"/>
          <w:w w:val="83"/>
          <w:position w:val="-4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50"/>
          <w:position w:val="-4"/>
        </w:rPr>
        <w:t>dl</w:t>
      </w:r>
      <w:r>
        <w:rPr>
          <w:rFonts w:ascii="Arial" w:hAnsi="Arial" w:cs="Arial" w:eastAsia="Arial"/>
          <w:sz w:val="17"/>
          <w:szCs w:val="17"/>
          <w:color w:val="050505"/>
          <w:spacing w:val="-31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4"/>
        </w:rPr>
        <w:t>dí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  <w:position w:val="-4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6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4"/>
        </w:rPr>
        <w:t>ocho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4"/>
        </w:rPr>
        <w:t>Junio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4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4"/>
        </w:rPr>
        <w:t>afi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4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4"/>
        </w:rPr>
        <w:t>?01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4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4"/>
        </w:rPr>
        <w:t>dos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4"/>
        </w:rPr>
        <w:t>mil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  <w:position w:val="-4"/>
        </w:rPr>
        <w:t>dieciséis.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41" w:lineRule="exact"/>
        <w:ind w:left="3058" w:right="4927"/>
        <w:jc w:val="center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584.334167pt;margin-top:1.590823pt;width:.1pt;height:116.574066pt;mso-position-horizontal-relative:page;mso-position-vertical-relative:paragraph;z-index:-4698" coordorigin="11687,32" coordsize="2,2331">
            <v:shape style="position:absolute;left:11687;top:32;width:2;height:2331" coordorigin="11687,32" coordsize="0,2331" path="m11687,2363l11687,32e" filled="f" stroked="t" strokeweight=".953237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646464"/>
          <w:w w:val="47"/>
          <w:position w:val="-1"/>
        </w:rPr>
        <w:t>··</w:t>
      </w:r>
      <w:r>
        <w:rPr>
          <w:rFonts w:ascii="Arial" w:hAnsi="Arial" w:cs="Arial" w:eastAsia="Arial"/>
          <w:sz w:val="20"/>
          <w:szCs w:val="20"/>
          <w:color w:val="646464"/>
          <w:spacing w:val="-3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46464"/>
          <w:spacing w:val="0"/>
          <w:w w:val="46"/>
          <w:position w:val="-1"/>
        </w:rPr>
        <w:t>':if:</w:t>
      </w:r>
      <w:r>
        <w:rPr>
          <w:rFonts w:ascii="Arial" w:hAnsi="Arial" w:cs="Arial" w:eastAsia="Arial"/>
          <w:sz w:val="20"/>
          <w:szCs w:val="20"/>
          <w:color w:val="646464"/>
          <w:spacing w:val="-3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484848"/>
          <w:spacing w:val="0"/>
          <w:w w:val="42"/>
          <w:position w:val="-1"/>
        </w:rPr>
        <w:t>;:</w:t>
      </w:r>
      <w:r>
        <w:rPr>
          <w:rFonts w:ascii="Arial" w:hAnsi="Arial" w:cs="Arial" w:eastAsia="Arial"/>
          <w:sz w:val="20"/>
          <w:szCs w:val="20"/>
          <w:color w:val="484848"/>
          <w:spacing w:val="0"/>
          <w:w w:val="42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484848"/>
          <w:spacing w:val="7"/>
          <w:w w:val="42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1A1A1A"/>
          <w:spacing w:val="0"/>
          <w:w w:val="94"/>
          <w:position w:val="-1"/>
        </w:rPr>
        <w:t>.</w:t>
      </w:r>
      <w:r>
        <w:rPr>
          <w:rFonts w:ascii="Arial" w:hAnsi="Arial" w:cs="Arial" w:eastAsia="Arial"/>
          <w:sz w:val="20"/>
          <w:szCs w:val="20"/>
          <w:color w:val="1A1A1A"/>
          <w:spacing w:val="-2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46464"/>
          <w:spacing w:val="-9"/>
          <w:w w:val="71"/>
          <w:position w:val="-1"/>
        </w:rPr>
        <w:t>·</w:t>
      </w:r>
      <w:r>
        <w:rPr>
          <w:rFonts w:ascii="Arial" w:hAnsi="Arial" w:cs="Arial" w:eastAsia="Arial"/>
          <w:sz w:val="20"/>
          <w:szCs w:val="20"/>
          <w:color w:val="898989"/>
          <w:spacing w:val="0"/>
          <w:w w:val="31"/>
          <w:position w:val="-1"/>
        </w:rPr>
        <w:t>.</w:t>
      </w:r>
      <w:r>
        <w:rPr>
          <w:rFonts w:ascii="Arial" w:hAnsi="Arial" w:cs="Arial" w:eastAsia="Arial"/>
          <w:sz w:val="20"/>
          <w:szCs w:val="20"/>
          <w:color w:val="898989"/>
          <w:spacing w:val="2"/>
          <w:w w:val="31"/>
          <w:position w:val="-1"/>
        </w:rPr>
        <w:t>.</w:t>
      </w:r>
      <w:r>
        <w:rPr>
          <w:rFonts w:ascii="Arial" w:hAnsi="Arial" w:cs="Arial" w:eastAsia="Arial"/>
          <w:sz w:val="20"/>
          <w:szCs w:val="20"/>
          <w:color w:val="646464"/>
          <w:spacing w:val="0"/>
          <w:w w:val="17"/>
          <w:position w:val="-1"/>
        </w:rPr>
        <w:t>··</w:t>
      </w:r>
      <w:r>
        <w:rPr>
          <w:rFonts w:ascii="Arial" w:hAnsi="Arial" w:cs="Arial" w:eastAsia="Arial"/>
          <w:sz w:val="20"/>
          <w:szCs w:val="20"/>
          <w:color w:val="64646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646464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797979"/>
          <w:spacing w:val="0"/>
          <w:w w:val="47"/>
          <w:position w:val="-1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03" w:lineRule="exact"/>
        <w:ind w:left="3179" w:right="5401"/>
        <w:jc w:val="center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2"/>
          <w:szCs w:val="12"/>
          <w:color w:val="313131"/>
          <w:w w:val="52"/>
        </w:rPr>
        <w:t>.</w:t>
      </w:r>
      <w:r>
        <w:rPr>
          <w:rFonts w:ascii="Arial" w:hAnsi="Arial" w:cs="Arial" w:eastAsia="Arial"/>
          <w:sz w:val="12"/>
          <w:szCs w:val="12"/>
          <w:color w:val="313131"/>
          <w:spacing w:val="-14"/>
          <w:w w:val="52"/>
        </w:rPr>
        <w:t>.</w:t>
      </w:r>
      <w:r>
        <w:rPr>
          <w:rFonts w:ascii="Arial" w:hAnsi="Arial" w:cs="Arial" w:eastAsia="Arial"/>
          <w:sz w:val="10"/>
          <w:szCs w:val="10"/>
          <w:color w:val="1A1A1A"/>
          <w:spacing w:val="-1"/>
          <w:w w:val="61"/>
        </w:rPr>
        <w:t>,</w:t>
      </w:r>
      <w:r>
        <w:rPr>
          <w:rFonts w:ascii="Arial" w:hAnsi="Arial" w:cs="Arial" w:eastAsia="Arial"/>
          <w:sz w:val="10"/>
          <w:szCs w:val="10"/>
          <w:color w:val="484848"/>
          <w:spacing w:val="-1"/>
          <w:w w:val="179"/>
        </w:rPr>
      </w:r>
      <w:r>
        <w:rPr>
          <w:rFonts w:ascii="Arial" w:hAnsi="Arial" w:cs="Arial" w:eastAsia="Arial"/>
          <w:sz w:val="10"/>
          <w:szCs w:val="10"/>
          <w:color w:val="484848"/>
          <w:spacing w:val="0"/>
          <w:w w:val="179"/>
          <w:emboss/>
        </w:rPr>
        <w:t>,</w:t>
      </w:r>
      <w:r>
        <w:rPr>
          <w:rFonts w:ascii="Arial" w:hAnsi="Arial" w:cs="Arial" w:eastAsia="Arial"/>
          <w:sz w:val="10"/>
          <w:szCs w:val="10"/>
          <w:color w:val="484848"/>
          <w:spacing w:val="0"/>
          <w:w w:val="179"/>
        </w:rPr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167" w:lineRule="auto"/>
        <w:ind w:left="-15" w:right="442" w:firstLine="-34"/>
        <w:jc w:val="center"/>
        <w:tabs>
          <w:tab w:pos="1540" w:val="left"/>
          <w:tab w:pos="2680" w:val="left"/>
          <w:tab w:pos="4620" w:val="left"/>
          <w:tab w:pos="5140" w:val="left"/>
          <w:tab w:pos="5880" w:val="left"/>
          <w:tab w:pos="6460" w:val="left"/>
          <w:tab w:pos="73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898989"/>
          <w:w w:val="36"/>
        </w:rPr>
        <w:t>.::</w:t>
      </w:r>
      <w:r>
        <w:rPr>
          <w:rFonts w:ascii="Times New Roman" w:hAnsi="Times New Roman" w:cs="Times New Roman" w:eastAsia="Times New Roman"/>
          <w:sz w:val="28"/>
          <w:szCs w:val="28"/>
          <w:color w:val="898989"/>
          <w:spacing w:val="15"/>
          <w:w w:val="36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color w:val="646464"/>
          <w:spacing w:val="0"/>
          <w:w w:val="72"/>
        </w:rPr>
        <w:t>)</w:t>
      </w:r>
      <w:r>
        <w:rPr>
          <w:rFonts w:ascii="Times New Roman" w:hAnsi="Times New Roman" w:cs="Times New Roman" w:eastAsia="Times New Roman"/>
          <w:sz w:val="28"/>
          <w:szCs w:val="28"/>
          <w:color w:val="646464"/>
          <w:spacing w:val="-39"/>
          <w:w w:val="71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0"/>
          <w:w w:val="47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19"/>
          <w:w w:val="48"/>
        </w:rPr>
        <w:t>·</w:t>
      </w:r>
      <w:r>
        <w:rPr>
          <w:rFonts w:ascii="Times New Roman" w:hAnsi="Times New Roman" w:cs="Times New Roman" w:eastAsia="Times New Roman"/>
          <w:sz w:val="28"/>
          <w:szCs w:val="28"/>
          <w:color w:val="646464"/>
          <w:spacing w:val="0"/>
          <w:w w:val="45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color w:val="646464"/>
          <w:spacing w:val="8"/>
          <w:w w:val="46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0"/>
          <w:w w:val="46"/>
        </w:rPr>
        <w:t>,·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3"/>
          <w:w w:val="46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color w:val="646464"/>
          <w:spacing w:val="3"/>
          <w:w w:val="70"/>
        </w:rPr>
      </w:r>
      <w:r>
        <w:rPr>
          <w:rFonts w:ascii="Times New Roman" w:hAnsi="Times New Roman" w:cs="Times New Roman" w:eastAsia="Times New Roman"/>
          <w:sz w:val="28"/>
          <w:szCs w:val="28"/>
          <w:color w:val="646464"/>
          <w:spacing w:val="8"/>
          <w:w w:val="70"/>
          <w:emboss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646464"/>
          <w:spacing w:val="8"/>
          <w:w w:val="70"/>
          <w:emboss/>
        </w:rPr>
      </w:r>
      <w:r>
        <w:rPr>
          <w:rFonts w:ascii="Times New Roman" w:hAnsi="Times New Roman" w:cs="Times New Roman" w:eastAsia="Times New Roman"/>
          <w:sz w:val="28"/>
          <w:szCs w:val="28"/>
          <w:color w:val="646464"/>
          <w:spacing w:val="8"/>
          <w:w w:val="70"/>
        </w:rPr>
      </w:r>
      <w:r>
        <w:rPr>
          <w:rFonts w:ascii="Times New Roman" w:hAnsi="Times New Roman" w:cs="Times New Roman" w:eastAsia="Times New Roman"/>
          <w:sz w:val="28"/>
          <w:szCs w:val="28"/>
          <w:color w:val="646464"/>
          <w:spacing w:val="8"/>
          <w:w w:val="70"/>
        </w:rPr>
      </w:r>
      <w:r>
        <w:rPr>
          <w:rFonts w:ascii="Times New Roman" w:hAnsi="Times New Roman" w:cs="Times New Roman" w:eastAsia="Times New Roman"/>
          <w:sz w:val="28"/>
          <w:szCs w:val="28"/>
          <w:color w:val="313131"/>
          <w:spacing w:val="2"/>
          <w:w w:val="79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898989"/>
          <w:spacing w:val="-19"/>
          <w:w w:val="49"/>
        </w:rPr>
        <w:t>•</w:t>
      </w:r>
      <w:r>
        <w:rPr>
          <w:rFonts w:ascii="Times New Roman" w:hAnsi="Times New Roman" w:cs="Times New Roman" w:eastAsia="Times New Roman"/>
          <w:sz w:val="28"/>
          <w:szCs w:val="28"/>
          <w:color w:val="646464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64646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64646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A1A1A"/>
          <w:spacing w:val="0"/>
          <w:w w:val="63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1A1A1A"/>
          <w:spacing w:val="0"/>
          <w:w w:val="63"/>
        </w:rPr>
        <w:t>   </w:t>
      </w:r>
      <w:r>
        <w:rPr>
          <w:rFonts w:ascii="Times New Roman" w:hAnsi="Times New Roman" w:cs="Times New Roman" w:eastAsia="Times New Roman"/>
          <w:sz w:val="28"/>
          <w:szCs w:val="28"/>
          <w:color w:val="1A1A1A"/>
          <w:spacing w:val="4"/>
          <w:w w:val="6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898989"/>
          <w:spacing w:val="6"/>
          <w:w w:val="3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898989"/>
          <w:spacing w:val="0"/>
          <w:w w:val="3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898989"/>
          <w:spacing w:val="-25"/>
          <w:w w:val="3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89898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898989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646464"/>
          <w:spacing w:val="0"/>
          <w:w w:val="63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646464"/>
          <w:spacing w:val="0"/>
          <w:w w:val="6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646464"/>
          <w:spacing w:val="1"/>
          <w:w w:val="6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9C9C9C"/>
          <w:spacing w:val="1"/>
          <w:w w:val="32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797979"/>
          <w:spacing w:val="0"/>
          <w:w w:val="5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797979"/>
          <w:spacing w:val="5"/>
          <w:w w:val="5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9C9C9C"/>
          <w:spacing w:val="5"/>
          <w:w w:val="63"/>
        </w:rPr>
      </w:r>
      <w:r>
        <w:rPr>
          <w:rFonts w:ascii="Times New Roman" w:hAnsi="Times New Roman" w:cs="Times New Roman" w:eastAsia="Times New Roman"/>
          <w:sz w:val="28"/>
          <w:szCs w:val="28"/>
          <w:color w:val="9C9C9C"/>
          <w:spacing w:val="-11"/>
          <w:w w:val="63"/>
          <w:embos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9C9C9C"/>
          <w:spacing w:val="-11"/>
          <w:w w:val="63"/>
          <w:emboss/>
        </w:rPr>
      </w:r>
      <w:r>
        <w:rPr>
          <w:rFonts w:ascii="Times New Roman" w:hAnsi="Times New Roman" w:cs="Times New Roman" w:eastAsia="Times New Roman"/>
          <w:sz w:val="28"/>
          <w:szCs w:val="28"/>
          <w:color w:val="9C9C9C"/>
          <w:spacing w:val="-11"/>
          <w:w w:val="63"/>
        </w:rPr>
      </w:r>
      <w:r>
        <w:rPr>
          <w:rFonts w:ascii="Times New Roman" w:hAnsi="Times New Roman" w:cs="Times New Roman" w:eastAsia="Times New Roman"/>
          <w:sz w:val="28"/>
          <w:szCs w:val="28"/>
          <w:color w:val="9C9C9C"/>
          <w:spacing w:val="-11"/>
          <w:w w:val="63"/>
        </w:rPr>
      </w:r>
      <w:r>
        <w:rPr>
          <w:rFonts w:ascii="Times New Roman" w:hAnsi="Times New Roman" w:cs="Times New Roman" w:eastAsia="Times New Roman"/>
          <w:sz w:val="28"/>
          <w:szCs w:val="28"/>
          <w:color w:val="646464"/>
          <w:spacing w:val="-14"/>
          <w:w w:val="47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898989"/>
          <w:spacing w:val="0"/>
          <w:w w:val="32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898989"/>
          <w:spacing w:val="-5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646464"/>
          <w:spacing w:val="-7"/>
          <w:w w:val="86"/>
        </w:rPr>
        <w:t>'</w:t>
      </w:r>
      <w:r>
        <w:rPr>
          <w:rFonts w:ascii="Times New Roman" w:hAnsi="Times New Roman" w:cs="Times New Roman" w:eastAsia="Times New Roman"/>
          <w:sz w:val="28"/>
          <w:szCs w:val="28"/>
          <w:color w:val="646464"/>
          <w:spacing w:val="-43"/>
          <w:w w:val="83"/>
        </w:rPr>
        <w:t>·</w:t>
      </w:r>
      <w:r>
        <w:rPr>
          <w:rFonts w:ascii="Times New Roman" w:hAnsi="Times New Roman" w:cs="Times New Roman" w:eastAsia="Times New Roman"/>
          <w:sz w:val="28"/>
          <w:szCs w:val="28"/>
          <w:color w:val="898989"/>
          <w:spacing w:val="0"/>
          <w:w w:val="47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89898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89898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898989"/>
          <w:spacing w:val="0"/>
          <w:w w:val="100"/>
        </w:rPr>
        <w:t>\</w:t>
      </w:r>
      <w:r>
        <w:rPr>
          <w:rFonts w:ascii="Times New Roman" w:hAnsi="Times New Roman" w:cs="Times New Roman" w:eastAsia="Times New Roman"/>
          <w:sz w:val="28"/>
          <w:szCs w:val="28"/>
          <w:color w:val="898989"/>
          <w:spacing w:val="0"/>
          <w:w w:val="100"/>
        </w:rPr>
        <w:t>,.</w:t>
      </w:r>
      <w:r>
        <w:rPr>
          <w:rFonts w:ascii="Times New Roman" w:hAnsi="Times New Roman" w:cs="Times New Roman" w:eastAsia="Times New Roman"/>
          <w:sz w:val="28"/>
          <w:szCs w:val="28"/>
          <w:color w:val="898989"/>
          <w:spacing w:val="-5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89898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898989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1A1A1A"/>
          <w:spacing w:val="0"/>
          <w:w w:val="36"/>
          <w:i/>
        </w:rPr>
        <w:t>'·&lt;i:</w:t>
      </w:r>
      <w:r>
        <w:rPr>
          <w:rFonts w:ascii="Times New Roman" w:hAnsi="Times New Roman" w:cs="Times New Roman" w:eastAsia="Times New Roman"/>
          <w:sz w:val="28"/>
          <w:szCs w:val="28"/>
          <w:color w:val="1A1A1A"/>
          <w:spacing w:val="-5"/>
          <w:w w:val="37"/>
          <w:i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0"/>
          <w:w w:val="47"/>
          <w:i/>
        </w:rPr>
        <w:t>t: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11"/>
          <w:w w:val="48"/>
          <w:i/>
        </w:rPr>
        <w:t>·</w:t>
      </w:r>
      <w:r>
        <w:rPr>
          <w:rFonts w:ascii="Times New Roman" w:hAnsi="Times New Roman" w:cs="Times New Roman" w:eastAsia="Times New Roman"/>
          <w:sz w:val="28"/>
          <w:szCs w:val="28"/>
          <w:color w:val="646464"/>
          <w:spacing w:val="0"/>
          <w:w w:val="86"/>
          <w:i/>
        </w:rPr>
        <w:t>::</w:t>
      </w:r>
      <w:r>
        <w:rPr>
          <w:rFonts w:ascii="Times New Roman" w:hAnsi="Times New Roman" w:cs="Times New Roman" w:eastAsia="Times New Roman"/>
          <w:sz w:val="28"/>
          <w:szCs w:val="28"/>
          <w:color w:val="646464"/>
          <w:spacing w:val="-16"/>
          <w:w w:val="86"/>
          <w:i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898989"/>
          <w:spacing w:val="0"/>
          <w:w w:val="50"/>
          <w:i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color w:val="898989"/>
          <w:spacing w:val="-5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0"/>
          <w:w w:val="55"/>
          <w:i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0"/>
          <w:w w:val="55"/>
          <w:i/>
        </w:rPr>
        <w:t>   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20"/>
          <w:w w:val="55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898989"/>
          <w:spacing w:val="0"/>
          <w:w w:val="34"/>
        </w:rPr>
        <w:t>"</w:t>
      </w:r>
      <w:r>
        <w:rPr>
          <w:rFonts w:ascii="Times New Roman" w:hAnsi="Times New Roman" w:cs="Times New Roman" w:eastAsia="Times New Roman"/>
          <w:sz w:val="28"/>
          <w:szCs w:val="28"/>
          <w:color w:val="898989"/>
          <w:spacing w:val="0"/>
          <w:w w:val="34"/>
        </w:rPr>
        <w:t>   </w:t>
      </w:r>
      <w:r>
        <w:rPr>
          <w:rFonts w:ascii="Times New Roman" w:hAnsi="Times New Roman" w:cs="Times New Roman" w:eastAsia="Times New Roman"/>
          <w:sz w:val="28"/>
          <w:szCs w:val="28"/>
          <w:color w:val="898989"/>
          <w:spacing w:val="12"/>
          <w:w w:val="3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0"/>
          <w:w w:val="34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0"/>
          <w:w w:val="34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14"/>
          <w:w w:val="3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A1A1A"/>
          <w:spacing w:val="0"/>
          <w:w w:val="79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1A1A1A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3131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313131"/>
          <w:spacing w:val="-6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31313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313131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1A1A1A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1A1A1A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898989"/>
          <w:spacing w:val="0"/>
          <w:w w:val="32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898989"/>
          <w:spacing w:val="0"/>
          <w:w w:val="32"/>
        </w:rPr>
        <w:t>     </w:t>
      </w:r>
      <w:r>
        <w:rPr>
          <w:rFonts w:ascii="Times New Roman" w:hAnsi="Times New Roman" w:cs="Times New Roman" w:eastAsia="Times New Roman"/>
          <w:sz w:val="28"/>
          <w:szCs w:val="28"/>
          <w:color w:val="898989"/>
          <w:spacing w:val="15"/>
          <w:w w:val="3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646464"/>
          <w:spacing w:val="0"/>
          <w:w w:val="60"/>
        </w:rPr>
        <w:t>.•</w:t>
      </w:r>
      <w:r>
        <w:rPr>
          <w:rFonts w:ascii="Times New Roman" w:hAnsi="Times New Roman" w:cs="Times New Roman" w:eastAsia="Times New Roman"/>
          <w:sz w:val="28"/>
          <w:szCs w:val="28"/>
          <w:color w:val="646464"/>
          <w:spacing w:val="-5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AEAEAE"/>
          <w:spacing w:val="0"/>
          <w:w w:val="47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AEAEA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AEAEAE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050505"/>
          <w:spacing w:val="0"/>
          <w:w w:val="67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050505"/>
          <w:spacing w:val="29"/>
          <w:w w:val="6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A1A1A"/>
          <w:spacing w:val="0"/>
          <w:w w:val="67"/>
        </w:rPr>
        <w:t>•</w:t>
      </w:r>
      <w:r>
        <w:rPr>
          <w:rFonts w:ascii="Times New Roman" w:hAnsi="Times New Roman" w:cs="Times New Roman" w:eastAsia="Times New Roman"/>
          <w:sz w:val="28"/>
          <w:szCs w:val="28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1A1A1A"/>
          <w:spacing w:val="0"/>
          <w:w w:val="66"/>
        </w:rPr>
      </w:r>
      <w:r>
        <w:rPr>
          <w:rFonts w:ascii="Times New Roman" w:hAnsi="Times New Roman" w:cs="Times New Roman" w:eastAsia="Times New Roman"/>
          <w:sz w:val="28"/>
          <w:szCs w:val="28"/>
          <w:color w:val="1A1A1A"/>
          <w:spacing w:val="-3"/>
          <w:w w:val="66"/>
          <w:shadow/>
        </w:rPr>
        <w:t>·</w:t>
      </w:r>
      <w:r>
        <w:rPr>
          <w:rFonts w:ascii="Times New Roman" w:hAnsi="Times New Roman" w:cs="Times New Roman" w:eastAsia="Times New Roman"/>
          <w:sz w:val="28"/>
          <w:szCs w:val="28"/>
          <w:color w:val="1A1A1A"/>
          <w:spacing w:val="-3"/>
          <w:w w:val="66"/>
          <w:shadow/>
        </w:rPr>
      </w:r>
      <w:r>
        <w:rPr>
          <w:rFonts w:ascii="Times New Roman" w:hAnsi="Times New Roman" w:cs="Times New Roman" w:eastAsia="Times New Roman"/>
          <w:sz w:val="28"/>
          <w:szCs w:val="28"/>
          <w:color w:val="1A1A1A"/>
          <w:spacing w:val="-3"/>
          <w:w w:val="66"/>
        </w:rPr>
      </w:r>
      <w:r>
        <w:rPr>
          <w:rFonts w:ascii="Times New Roman" w:hAnsi="Times New Roman" w:cs="Times New Roman" w:eastAsia="Times New Roman"/>
          <w:sz w:val="28"/>
          <w:szCs w:val="28"/>
          <w:color w:val="1A1A1A"/>
          <w:spacing w:val="-3"/>
          <w:w w:val="66"/>
        </w:rPr>
      </w:r>
      <w:r>
        <w:rPr>
          <w:rFonts w:ascii="Times New Roman" w:hAnsi="Times New Roman" w:cs="Times New Roman" w:eastAsia="Times New Roman"/>
          <w:sz w:val="28"/>
          <w:szCs w:val="28"/>
          <w:color w:val="9C9C9C"/>
          <w:spacing w:val="-48"/>
          <w:w w:val="61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646464"/>
          <w:spacing w:val="-35"/>
          <w:w w:val="83"/>
        </w:rPr>
        <w:t>·</w:t>
      </w:r>
      <w:r>
        <w:rPr>
          <w:rFonts w:ascii="Times New Roman" w:hAnsi="Times New Roman" w:cs="Times New Roman" w:eastAsia="Times New Roman"/>
          <w:sz w:val="28"/>
          <w:szCs w:val="28"/>
          <w:color w:val="898989"/>
          <w:spacing w:val="0"/>
          <w:w w:val="63"/>
        </w:rPr>
        <w:t>·'·</w:t>
      </w:r>
      <w:r>
        <w:rPr>
          <w:rFonts w:ascii="Times New Roman" w:hAnsi="Times New Roman" w:cs="Times New Roman" w:eastAsia="Times New Roman"/>
          <w:sz w:val="28"/>
          <w:szCs w:val="28"/>
          <w:color w:val="898989"/>
          <w:spacing w:val="-50"/>
          <w:w w:val="63"/>
        </w:rPr>
        <w:t>·</w:t>
      </w:r>
      <w:r>
        <w:rPr>
          <w:rFonts w:ascii="Times New Roman" w:hAnsi="Times New Roman" w:cs="Times New Roman" w:eastAsia="Times New Roman"/>
          <w:sz w:val="28"/>
          <w:szCs w:val="28"/>
          <w:color w:val="646464"/>
          <w:spacing w:val="0"/>
          <w:w w:val="40"/>
        </w:rPr>
        <w:t>::,</w:t>
      </w:r>
      <w:r>
        <w:rPr>
          <w:rFonts w:ascii="Times New Roman" w:hAnsi="Times New Roman" w:cs="Times New Roman" w:eastAsia="Times New Roman"/>
          <w:sz w:val="28"/>
          <w:szCs w:val="28"/>
          <w:color w:val="646464"/>
          <w:spacing w:val="-15"/>
          <w:w w:val="4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color w:val="484848"/>
          <w:spacing w:val="-33"/>
          <w:w w:val="61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color w:val="797979"/>
          <w:spacing w:val="0"/>
          <w:w w:val="43"/>
        </w:rPr>
        <w:t>::</w:t>
      </w:r>
      <w:r>
        <w:rPr>
          <w:rFonts w:ascii="Times New Roman" w:hAnsi="Times New Roman" w:cs="Times New Roman" w:eastAsia="Times New Roman"/>
          <w:sz w:val="28"/>
          <w:szCs w:val="28"/>
          <w:color w:val="797979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797979"/>
          <w:spacing w:val="0"/>
          <w:w w:val="43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color w:val="797979"/>
          <w:spacing w:val="-74"/>
          <w:w w:val="44"/>
        </w:rPr>
        <w:t>·</w:t>
      </w:r>
      <w:r>
        <w:rPr>
          <w:rFonts w:ascii="Times New Roman" w:hAnsi="Times New Roman" w:cs="Times New Roman" w:eastAsia="Times New Roman"/>
          <w:sz w:val="28"/>
          <w:szCs w:val="28"/>
          <w:color w:val="9C9C9C"/>
          <w:spacing w:val="0"/>
          <w:w w:val="79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9C9C9C"/>
          <w:spacing w:val="0"/>
          <w:w w:val="7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8"/>
        </w:rPr>
        <w:t>CUART</w:t>
      </w:r>
      <w:r>
        <w:rPr>
          <w:rFonts w:ascii="Arial" w:hAnsi="Arial" w:cs="Arial" w:eastAsia="Arial"/>
          <w:sz w:val="17"/>
          <w:szCs w:val="17"/>
          <w:color w:val="050505"/>
          <w:spacing w:val="-25"/>
          <w:w w:val="98"/>
        </w:rPr>
        <w:t>O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11"/>
        </w:rPr>
        <w:t>;</w:t>
      </w:r>
      <w:r>
        <w:rPr>
          <w:rFonts w:ascii="Arial" w:hAnsi="Arial" w:cs="Arial" w:eastAsia="Arial"/>
          <w:sz w:val="17"/>
          <w:szCs w:val="17"/>
          <w:color w:val="898989"/>
          <w:spacing w:val="-22"/>
          <w:w w:val="139"/>
        </w:rPr>
        <w:t>:</w:t>
      </w:r>
      <w:r>
        <w:rPr>
          <w:rFonts w:ascii="Arial" w:hAnsi="Arial" w:cs="Arial" w:eastAsia="Arial"/>
          <w:sz w:val="17"/>
          <w:szCs w:val="17"/>
          <w:color w:val="646464"/>
          <w:spacing w:val="-18"/>
          <w:w w:val="158"/>
        </w:rPr>
        <w:t>,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74"/>
        </w:rPr>
        <w:t>p</w:t>
      </w:r>
      <w:r>
        <w:rPr>
          <w:rFonts w:ascii="Arial" w:hAnsi="Arial" w:cs="Arial" w:eastAsia="Arial"/>
          <w:sz w:val="17"/>
          <w:szCs w:val="17"/>
          <w:color w:val="1A1A1A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74"/>
        </w:rPr>
        <w:t>l</w:t>
      </w:r>
      <w:r>
        <w:rPr>
          <w:rFonts w:ascii="Arial" w:hAnsi="Arial" w:cs="Arial" w:eastAsia="Arial"/>
          <w:sz w:val="17"/>
          <w:szCs w:val="17"/>
          <w:color w:val="1A1A1A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0"/>
        </w:rPr>
        <w:t>HJliSm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1A1A1A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1"/>
        </w:rPr>
        <w:t>mo,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81"/>
        </w:rPr>
        <w:t>Q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1"/>
        </w:rPr>
        <w:t>.P</w:t>
      </w:r>
      <w:r>
        <w:rPr>
          <w:rFonts w:ascii="Arial" w:hAnsi="Arial" w:cs="Arial" w:eastAsia="Arial"/>
          <w:sz w:val="17"/>
          <w:szCs w:val="17"/>
          <w:color w:val="050505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98989"/>
          <w:spacing w:val="3"/>
          <w:w w:val="214"/>
        </w:rPr>
        <w:t>)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tQITlalid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4"/>
        </w:rPr>
        <w:t>cons1deraCJon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dano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</w:t>
      </w:r>
      <w:r>
        <w:rPr>
          <w:rFonts w:ascii="Arial" w:hAnsi="Arial" w:cs="Arial" w:eastAsia="Arial"/>
          <w:sz w:val="17"/>
          <w:szCs w:val="17"/>
          <w:color w:val="050505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0"/>
        </w:rPr>
        <w:t>r.oduc1r1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0"/>
        </w:rPr>
        <w:t>r,eye!ac1ó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1A1A1A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nombre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29"/>
          <w:w w:val="158"/>
        </w:rPr>
        <w:t>d</w:t>
      </w:r>
      <w:r>
        <w:rPr>
          <w:rFonts w:ascii="Arial" w:hAnsi="Arial" w:cs="Arial" w:eastAsia="Arial"/>
          <w:sz w:val="17"/>
          <w:szCs w:val="17"/>
          <w:color w:val="797979"/>
          <w:spacing w:val="-43"/>
          <w:w w:val="112"/>
        </w:rPr>
        <w:t>·</w:t>
      </w:r>
      <w:r>
        <w:rPr>
          <w:rFonts w:ascii="Arial" w:hAnsi="Arial" w:cs="Arial" w:eastAsia="Arial"/>
          <w:sz w:val="17"/>
          <w:szCs w:val="17"/>
          <w:color w:val="050505"/>
          <w:spacing w:val="-25"/>
          <w:w w:val="129"/>
        </w:rPr>
        <w:t>¡</w:t>
      </w:r>
      <w:r>
        <w:rPr>
          <w:rFonts w:ascii="Arial" w:hAnsi="Arial" w:cs="Arial" w:eastAsia="Arial"/>
          <w:sz w:val="17"/>
          <w:szCs w:val="17"/>
          <w:color w:val="484848"/>
          <w:spacing w:val="-38"/>
          <w:w w:val="84"/>
        </w:rPr>
        <w:t>·</w:t>
      </w:r>
      <w:r>
        <w:rPr>
          <w:rFonts w:ascii="Arial" w:hAnsi="Arial" w:cs="Arial" w:eastAsia="Arial"/>
          <w:sz w:val="17"/>
          <w:szCs w:val="17"/>
          <w:color w:val="050505"/>
          <w:spacing w:val="-23"/>
          <w:w w:val="157"/>
        </w:rPr>
        <w:t>;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12"/>
        </w:rPr>
        <w:t>))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11"/>
        </w:rPr>
        <w:t>é'rsqp</w:t>
      </w:r>
      <w:r>
        <w:rPr>
          <w:rFonts w:ascii="Arial" w:hAnsi="Arial" w:cs="Arial" w:eastAsia="Arial"/>
          <w:sz w:val="17"/>
          <w:szCs w:val="17"/>
          <w:color w:val="1A1A1A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11"/>
        </w:rPr>
        <w:t>l,qg</w:t>
      </w:r>
      <w:r>
        <w:rPr>
          <w:rFonts w:ascii="Arial" w:hAnsi="Arial" w:cs="Arial" w:eastAsia="Arial"/>
          <w:sz w:val="17"/>
          <w:szCs w:val="17"/>
          <w:color w:val="1A1A1A"/>
          <w:spacing w:val="-56"/>
          <w:w w:val="112"/>
        </w:rPr>
        <w:t>e</w:t>
      </w:r>
      <w:r>
        <w:rPr>
          <w:rFonts w:ascii="Arial" w:hAnsi="Arial" w:cs="Arial" w:eastAsia="Arial"/>
          <w:sz w:val="17"/>
          <w:szCs w:val="17"/>
          <w:color w:val="484848"/>
          <w:spacing w:val="0"/>
          <w:w w:val="194"/>
        </w:rPr>
        <w:t>i</w:t>
      </w:r>
      <w:r>
        <w:rPr>
          <w:rFonts w:ascii="Arial" w:hAnsi="Arial" w:cs="Arial" w:eastAsia="Arial"/>
          <w:sz w:val="17"/>
          <w:szCs w:val="17"/>
          <w:color w:val="797979"/>
          <w:spacing w:val="0"/>
          <w:w w:val="57"/>
        </w:rPr>
        <w:t>:;</w:t>
      </w:r>
      <w:r>
        <w:rPr>
          <w:rFonts w:ascii="Arial" w:hAnsi="Arial" w:cs="Arial" w:eastAsia="Arial"/>
          <w:sz w:val="17"/>
          <w:szCs w:val="17"/>
          <w:color w:val="797979"/>
          <w:spacing w:val="-37"/>
          <w:w w:val="58"/>
        </w:rPr>
        <w:t>·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35"/>
        </w:rPr>
        <w:t>ridienrra</w:t>
      </w:r>
      <w:r>
        <w:rPr>
          <w:rFonts w:ascii="Arial" w:hAnsi="Arial" w:cs="Arial" w:eastAsia="Arial"/>
          <w:sz w:val="17"/>
          <w:szCs w:val="17"/>
          <w:color w:val="1A1A1A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adscrit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050505"/>
          <w:spacing w:val="1"/>
          <w:w w:val="100"/>
        </w:rPr>
      </w:r>
      <w:r>
        <w:rPr>
          <w:rFonts w:ascii="Arial" w:hAnsi="Arial" w:cs="Arial" w:eastAsia="Arial"/>
          <w:sz w:val="20"/>
          <w:szCs w:val="20"/>
          <w:color w:val="050505"/>
          <w:spacing w:val="51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050505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20"/>
          <w:szCs w:val="20"/>
          <w:color w:val="050505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050505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20"/>
          <w:szCs w:val="20"/>
          <w:color w:val="050505"/>
          <w:spacing w:val="-15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u w:val="thick" w:color="000000"/>
        </w:rPr>
        <w:t>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u w:val="thick" w:color="000000"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050505"/>
          <w:spacing w:val="-15"/>
          <w:w w:val="72"/>
          <w:u w:val="thick" w:color="000000"/>
        </w:rPr>
        <w:t>1</w:t>
      </w:r>
      <w:r>
        <w:rPr>
          <w:rFonts w:ascii="Arial" w:hAnsi="Arial" w:cs="Arial" w:eastAsia="Arial"/>
          <w:sz w:val="20"/>
          <w:szCs w:val="20"/>
          <w:color w:val="050505"/>
          <w:spacing w:val="-15"/>
          <w:w w:val="72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050505"/>
          <w:spacing w:val="-15"/>
          <w:w w:val="72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646464"/>
          <w:spacing w:val="1"/>
          <w:w w:val="126"/>
          <w:u w:val="thick" w:color="000000"/>
        </w:rPr>
        <w:t>"</w:t>
      </w:r>
      <w:r>
        <w:rPr>
          <w:rFonts w:ascii="Arial" w:hAnsi="Arial" w:cs="Arial" w:eastAsia="Arial"/>
          <w:sz w:val="20"/>
          <w:szCs w:val="20"/>
          <w:color w:val="646464"/>
          <w:spacing w:val="1"/>
          <w:w w:val="126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646464"/>
          <w:spacing w:val="1"/>
          <w:w w:val="126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484848"/>
          <w:spacing w:val="0"/>
          <w:w w:val="70"/>
          <w:u w:val="thick" w:color="000000"/>
        </w:rPr>
        <w:t>.</w:t>
      </w:r>
      <w:r>
        <w:rPr>
          <w:rFonts w:ascii="Arial" w:hAnsi="Arial" w:cs="Arial" w:eastAsia="Arial"/>
          <w:sz w:val="20"/>
          <w:szCs w:val="20"/>
          <w:color w:val="484848"/>
          <w:spacing w:val="0"/>
          <w:w w:val="7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484848"/>
          <w:spacing w:val="0"/>
          <w:w w:val="99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484848"/>
          <w:spacing w:val="0"/>
          <w:w w:val="100"/>
          <w:u w:val="thick" w:color="000000"/>
        </w:rPr>
        <w:tab/>
      </w:r>
      <w:r>
        <w:rPr>
          <w:rFonts w:ascii="Arial" w:hAnsi="Arial" w:cs="Arial" w:eastAsia="Arial"/>
          <w:sz w:val="20"/>
          <w:szCs w:val="20"/>
          <w:color w:val="484848"/>
          <w:spacing w:val="0"/>
          <w:w w:val="143"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color w:val="484848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20"/>
          <w:szCs w:val="20"/>
          <w:color w:val="484848"/>
          <w:spacing w:val="0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29"/>
          <w:szCs w:val="29"/>
          <w:color w:val="313131"/>
          <w:spacing w:val="0"/>
          <w:w w:val="30"/>
          <w:u w:val="thick" w:color="000000"/>
        </w:rPr>
        <w:t>J..</w:t>
      </w:r>
      <w:r>
        <w:rPr>
          <w:rFonts w:ascii="Times New Roman" w:hAnsi="Times New Roman" w:cs="Times New Roman" w:eastAsia="Times New Roman"/>
          <w:sz w:val="29"/>
          <w:szCs w:val="29"/>
          <w:color w:val="313131"/>
          <w:spacing w:val="0"/>
          <w:w w:val="30"/>
          <w:u w:val="thick" w:color="000000"/>
        </w:rPr>
      </w:r>
      <w:r>
        <w:rPr>
          <w:rFonts w:ascii="Times New Roman" w:hAnsi="Times New Roman" w:cs="Times New Roman" w:eastAsia="Times New Roman"/>
          <w:sz w:val="29"/>
          <w:szCs w:val="29"/>
          <w:color w:val="313131"/>
          <w:spacing w:val="0"/>
          <w:w w:val="30"/>
          <w:u w:val="thick" w:color="000000"/>
        </w:rPr>
        <w:t>f</w:t>
      </w:r>
      <w:r>
        <w:rPr>
          <w:rFonts w:ascii="Times New Roman" w:hAnsi="Times New Roman" w:cs="Times New Roman" w:eastAsia="Times New Roman"/>
          <w:sz w:val="29"/>
          <w:szCs w:val="29"/>
          <w:color w:val="313131"/>
          <w:spacing w:val="0"/>
          <w:w w:val="30"/>
          <w:u w:val="thick" w:color="000000"/>
        </w:rPr>
      </w:r>
      <w:r>
        <w:rPr>
          <w:rFonts w:ascii="Times New Roman" w:hAnsi="Times New Roman" w:cs="Times New Roman" w:eastAsia="Times New Roman"/>
          <w:sz w:val="29"/>
          <w:szCs w:val="29"/>
          <w:color w:val="313131"/>
          <w:spacing w:val="-56"/>
          <w:w w:val="100"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13131"/>
          <w:spacing w:val="-56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29"/>
          <w:szCs w:val="29"/>
          <w:color w:val="313131"/>
          <w:spacing w:val="-56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29"/>
          <w:szCs w:val="29"/>
          <w:color w:val="9C9C9C"/>
          <w:spacing w:val="0"/>
          <w:w w:val="71"/>
          <w:u w:val="thick" w:color="000000"/>
        </w:rPr>
        <w:t>'</w:t>
      </w:r>
      <w:r>
        <w:rPr>
          <w:rFonts w:ascii="Times New Roman" w:hAnsi="Times New Roman" w:cs="Times New Roman" w:eastAsia="Times New Roman"/>
          <w:sz w:val="29"/>
          <w:szCs w:val="29"/>
          <w:color w:val="9C9C9C"/>
          <w:spacing w:val="0"/>
          <w:w w:val="71"/>
          <w:u w:val="thick" w:color="000000"/>
        </w:rPr>
      </w:r>
      <w:r>
        <w:rPr>
          <w:rFonts w:ascii="Times New Roman" w:hAnsi="Times New Roman" w:cs="Times New Roman" w:eastAsia="Times New Roman"/>
          <w:sz w:val="29"/>
          <w:szCs w:val="29"/>
          <w:color w:val="9C9C9C"/>
          <w:spacing w:val="-12"/>
          <w:w w:val="71"/>
          <w:u w:val="thick" w:color="000000"/>
        </w:rPr>
        <w:t>'</w:t>
      </w:r>
      <w:r>
        <w:rPr>
          <w:rFonts w:ascii="Times New Roman" w:hAnsi="Times New Roman" w:cs="Times New Roman" w:eastAsia="Times New Roman"/>
          <w:sz w:val="29"/>
          <w:szCs w:val="29"/>
          <w:color w:val="9C9C9C"/>
          <w:spacing w:val="-12"/>
          <w:w w:val="71"/>
          <w:u w:val="thick" w:color="000000"/>
        </w:rPr>
      </w:r>
      <w:r>
        <w:rPr>
          <w:rFonts w:ascii="Times New Roman" w:hAnsi="Times New Roman" w:cs="Times New Roman" w:eastAsia="Times New Roman"/>
          <w:sz w:val="29"/>
          <w:szCs w:val="29"/>
          <w:color w:val="9C9C9C"/>
          <w:spacing w:val="-12"/>
          <w:w w:val="71"/>
          <w:u w:val="thick" w:color="000000"/>
        </w:rPr>
      </w:r>
      <w:r>
        <w:rPr>
          <w:rFonts w:ascii="Times New Roman" w:hAnsi="Times New Roman" w:cs="Times New Roman" w:eastAsia="Times New Roman"/>
          <w:sz w:val="29"/>
          <w:szCs w:val="29"/>
          <w:color w:val="1A1A1A"/>
          <w:spacing w:val="0"/>
          <w:w w:val="45"/>
          <w:u w:val="thick" w:color="000000"/>
        </w:rPr>
        <w:t>lf</w:t>
      </w:r>
      <w:r>
        <w:rPr>
          <w:rFonts w:ascii="Times New Roman" w:hAnsi="Times New Roman" w:cs="Times New Roman" w:eastAsia="Times New Roman"/>
          <w:sz w:val="29"/>
          <w:szCs w:val="29"/>
          <w:color w:val="1A1A1A"/>
          <w:spacing w:val="0"/>
          <w:w w:val="45"/>
          <w:u w:val="thick" w:color="000000"/>
        </w:rPr>
      </w:r>
      <w:r>
        <w:rPr>
          <w:rFonts w:ascii="Times New Roman" w:hAnsi="Times New Roman" w:cs="Times New Roman" w:eastAsia="Times New Roman"/>
          <w:sz w:val="29"/>
          <w:szCs w:val="29"/>
          <w:color w:val="1A1A1A"/>
          <w:spacing w:val="1"/>
          <w:w w:val="45"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9"/>
          <w:szCs w:val="29"/>
          <w:color w:val="1A1A1A"/>
          <w:spacing w:val="1"/>
          <w:w w:val="45"/>
          <w:u w:val="thick" w:color="000000"/>
        </w:rPr>
      </w:r>
      <w:r>
        <w:rPr>
          <w:rFonts w:ascii="Times New Roman" w:hAnsi="Times New Roman" w:cs="Times New Roman" w:eastAsia="Times New Roman"/>
          <w:sz w:val="29"/>
          <w:szCs w:val="29"/>
          <w:color w:val="1A1A1A"/>
          <w:spacing w:val="1"/>
          <w:w w:val="45"/>
          <w:u w:val="thick" w:color="000000"/>
        </w:rPr>
      </w:r>
      <w:r>
        <w:rPr>
          <w:rFonts w:ascii="Times New Roman" w:hAnsi="Times New Roman" w:cs="Times New Roman" w:eastAsia="Times New Roman"/>
          <w:sz w:val="29"/>
          <w:szCs w:val="29"/>
          <w:color w:val="9C9C9C"/>
          <w:spacing w:val="0"/>
          <w:w w:val="45"/>
          <w:u w:val="thick" w:color="000000"/>
        </w:rPr>
        <w:t>¡</w:t>
      </w:r>
      <w:r>
        <w:rPr>
          <w:rFonts w:ascii="Times New Roman" w:hAnsi="Times New Roman" w:cs="Times New Roman" w:eastAsia="Times New Roman"/>
          <w:sz w:val="29"/>
          <w:szCs w:val="29"/>
          <w:color w:val="9C9C9C"/>
          <w:spacing w:val="0"/>
          <w:w w:val="45"/>
          <w:u w:val="thick" w:color="000000"/>
        </w:rPr>
      </w:r>
      <w:r>
        <w:rPr>
          <w:rFonts w:ascii="Times New Roman" w:hAnsi="Times New Roman" w:cs="Times New Roman" w:eastAsia="Times New Roman"/>
          <w:sz w:val="29"/>
          <w:szCs w:val="29"/>
          <w:color w:val="9C9C9C"/>
          <w:spacing w:val="-56"/>
          <w:w w:val="100"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9C9C9C"/>
          <w:spacing w:val="-56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29"/>
          <w:szCs w:val="29"/>
          <w:color w:val="9C9C9C"/>
          <w:spacing w:val="-56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29"/>
          <w:szCs w:val="29"/>
          <w:color w:val="050505"/>
          <w:spacing w:val="0"/>
          <w:w w:val="85"/>
          <w:u w:val="thick" w:color="000000"/>
        </w:rPr>
        <w:t>eolll</w:t>
      </w:r>
      <w:r>
        <w:rPr>
          <w:rFonts w:ascii="Times New Roman" w:hAnsi="Times New Roman" w:cs="Times New Roman" w:eastAsia="Times New Roman"/>
          <w:sz w:val="29"/>
          <w:szCs w:val="29"/>
          <w:color w:val="050505"/>
          <w:spacing w:val="0"/>
          <w:w w:val="85"/>
          <w:u w:val="thick" w:color="000000"/>
        </w:rPr>
      </w:r>
      <w:r>
        <w:rPr>
          <w:rFonts w:ascii="Times New Roman" w:hAnsi="Times New Roman" w:cs="Times New Roman" w:eastAsia="Times New Roman"/>
          <w:sz w:val="29"/>
          <w:szCs w:val="29"/>
          <w:color w:val="050505"/>
          <w:spacing w:val="0"/>
          <w:w w:val="85"/>
          <w:u w:val="thick" w:color="000000"/>
        </w:rPr>
      </w:r>
      <w:r>
        <w:rPr>
          <w:rFonts w:ascii="Times New Roman" w:hAnsi="Times New Roman" w:cs="Times New Roman" w:eastAsia="Times New Roman"/>
          <w:sz w:val="29"/>
          <w:szCs w:val="29"/>
          <w:color w:val="646464"/>
          <w:spacing w:val="4"/>
          <w:w w:val="15"/>
          <w:u w:val="thick" w:color="000000"/>
        </w:rPr>
        <w:t>.</w:t>
      </w:r>
      <w:r>
        <w:rPr>
          <w:rFonts w:ascii="Times New Roman" w:hAnsi="Times New Roman" w:cs="Times New Roman" w:eastAsia="Times New Roman"/>
          <w:sz w:val="29"/>
          <w:szCs w:val="29"/>
          <w:color w:val="646464"/>
          <w:spacing w:val="4"/>
          <w:w w:val="15"/>
          <w:u w:val="thick" w:color="000000"/>
        </w:rPr>
      </w:r>
      <w:r>
        <w:rPr>
          <w:rFonts w:ascii="Times New Roman" w:hAnsi="Times New Roman" w:cs="Times New Roman" w:eastAsia="Times New Roman"/>
          <w:sz w:val="29"/>
          <w:szCs w:val="29"/>
          <w:color w:val="646464"/>
          <w:spacing w:val="4"/>
          <w:w w:val="15"/>
          <w:u w:val="thick" w:color="000000"/>
        </w:rPr>
      </w:r>
      <w:r>
        <w:rPr>
          <w:rFonts w:ascii="Times New Roman" w:hAnsi="Times New Roman" w:cs="Times New Roman" w:eastAsia="Times New Roman"/>
          <w:sz w:val="29"/>
          <w:szCs w:val="29"/>
          <w:color w:val="1A1A1A"/>
          <w:spacing w:val="0"/>
          <w:w w:val="102"/>
          <w:u w:val="thick" w:color="000000"/>
        </w:rPr>
        <w:t>ái</w:t>
      </w:r>
      <w:r>
        <w:rPr>
          <w:rFonts w:ascii="Times New Roman" w:hAnsi="Times New Roman" w:cs="Times New Roman" w:eastAsia="Times New Roman"/>
          <w:sz w:val="29"/>
          <w:szCs w:val="29"/>
          <w:color w:val="1A1A1A"/>
          <w:spacing w:val="0"/>
          <w:w w:val="102"/>
          <w:u w:val="thick" w:color="000000"/>
        </w:rPr>
      </w:r>
      <w:r>
        <w:rPr>
          <w:rFonts w:ascii="Times New Roman" w:hAnsi="Times New Roman" w:cs="Times New Roman" w:eastAsia="Times New Roman"/>
          <w:sz w:val="29"/>
          <w:szCs w:val="29"/>
          <w:color w:val="1A1A1A"/>
          <w:spacing w:val="0"/>
          <w:w w:val="102"/>
          <w:u w:val="thick" w:color="000000"/>
        </w:rPr>
      </w:r>
      <w:r>
        <w:rPr>
          <w:rFonts w:ascii="Times New Roman" w:hAnsi="Times New Roman" w:cs="Times New Roman" w:eastAsia="Times New Roman"/>
          <w:sz w:val="29"/>
          <w:szCs w:val="29"/>
          <w:color w:val="646464"/>
          <w:spacing w:val="0"/>
          <w:w w:val="58"/>
          <w:u w:val="thick" w:color="000000"/>
        </w:rPr>
        <w:t>-</w:t>
      </w:r>
      <w:r>
        <w:rPr>
          <w:rFonts w:ascii="Times New Roman" w:hAnsi="Times New Roman" w:cs="Times New Roman" w:eastAsia="Times New Roman"/>
          <w:sz w:val="29"/>
          <w:szCs w:val="29"/>
          <w:color w:val="646464"/>
          <w:spacing w:val="0"/>
          <w:w w:val="58"/>
          <w:u w:val="thick" w:color="000000"/>
        </w:rPr>
      </w:r>
      <w:r>
        <w:rPr>
          <w:rFonts w:ascii="Times New Roman" w:hAnsi="Times New Roman" w:cs="Times New Roman" w:eastAsia="Times New Roman"/>
          <w:sz w:val="29"/>
          <w:szCs w:val="29"/>
          <w:color w:val="646464"/>
          <w:spacing w:val="0"/>
          <w:w w:val="100"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646464"/>
          <w:spacing w:val="0"/>
          <w:w w:val="100"/>
          <w:u w:val="thick" w:color="000000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646464"/>
          <w:spacing w:val="0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29"/>
          <w:szCs w:val="29"/>
          <w:color w:val="646464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u w:val="thick" w:color="0000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u w:val="thick" w:color="000000"/>
        </w:rPr>
        <w:t>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  <w:u w:val="thick" w:color="000000"/>
        </w:rPr>
        <w:t>estro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8" w:lineRule="exact"/>
        <w:ind w:left="1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Fiscalía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27"/>
          <w:szCs w:val="27"/>
          <w:color w:val="AEAEAE"/>
          <w:spacing w:val="-13"/>
          <w:w w:val="74"/>
          <w:position w:val="1"/>
        </w:rPr>
        <w:t>·</w:t>
      </w:r>
      <w:r>
        <w:rPr>
          <w:rFonts w:ascii="Arial" w:hAnsi="Arial" w:cs="Arial" w:eastAsia="Arial"/>
          <w:sz w:val="27"/>
          <w:szCs w:val="27"/>
          <w:color w:val="050505"/>
          <w:spacing w:val="0"/>
          <w:w w:val="74"/>
          <w:position w:val="1"/>
        </w:rPr>
        <w:t>G</w:t>
      </w:r>
      <w:r>
        <w:rPr>
          <w:rFonts w:ascii="Arial" w:hAnsi="Arial" w:cs="Arial" w:eastAsia="Arial"/>
          <w:sz w:val="27"/>
          <w:szCs w:val="27"/>
          <w:color w:val="050505"/>
          <w:spacing w:val="5"/>
          <w:w w:val="74"/>
          <w:position w:val="1"/>
        </w:rPr>
        <w:t> </w:t>
      </w:r>
      <w:r>
        <w:rPr>
          <w:rFonts w:ascii="Arial" w:hAnsi="Arial" w:cs="Arial" w:eastAsia="Arial"/>
          <w:sz w:val="27"/>
          <w:szCs w:val="27"/>
          <w:color w:val="050505"/>
          <w:spacing w:val="0"/>
          <w:w w:val="79"/>
          <w:position w:val="1"/>
        </w:rPr>
        <w:t>hJrii</w:t>
      </w:r>
      <w:r>
        <w:rPr>
          <w:rFonts w:ascii="Arial" w:hAnsi="Arial" w:cs="Arial" w:eastAsia="Arial"/>
          <w:sz w:val="27"/>
          <w:szCs w:val="27"/>
          <w:color w:val="050505"/>
          <w:spacing w:val="-28"/>
          <w:w w:val="78"/>
          <w:position w:val="1"/>
        </w:rPr>
        <w:t>t</w:t>
      </w:r>
      <w:r>
        <w:rPr>
          <w:rFonts w:ascii="Arial" w:hAnsi="Arial" w:cs="Arial" w:eastAsia="Arial"/>
          <w:sz w:val="27"/>
          <w:szCs w:val="27"/>
          <w:color w:val="313131"/>
          <w:spacing w:val="-44"/>
          <w:w w:val="77"/>
          <w:position w:val="1"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color w:val="313131"/>
          <w:spacing w:val="-59"/>
          <w:w w:val="91"/>
          <w:position w:val="9"/>
        </w:rPr>
        <w:t>1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25"/>
          <w:position w:val="1"/>
        </w:rPr>
        <w:t>l</w:t>
      </w:r>
      <w:r>
        <w:rPr>
          <w:rFonts w:ascii="Arial" w:hAnsi="Arial" w:cs="Arial" w:eastAsia="Arial"/>
          <w:sz w:val="17"/>
          <w:szCs w:val="17"/>
          <w:color w:val="313131"/>
          <w:spacing w:val="8"/>
          <w:w w:val="124"/>
          <w:position w:val="1"/>
        </w:rPr>
        <w:t>f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  <w:position w:val="1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position w:val="1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6"/>
          <w:position w:val="1"/>
        </w:rPr>
        <w:t>ó</w:t>
      </w:r>
      <w:r>
        <w:rPr>
          <w:rFonts w:ascii="Arial" w:hAnsi="Arial" w:cs="Arial" w:eastAsia="Arial"/>
          <w:sz w:val="17"/>
          <w:szCs w:val="17"/>
          <w:color w:val="484848"/>
          <w:spacing w:val="0"/>
          <w:w w:val="200"/>
          <w:position w:val="1"/>
        </w:rPr>
        <w:t>/</w:t>
      </w:r>
      <w:r>
        <w:rPr>
          <w:rFonts w:ascii="Arial" w:hAnsi="Arial" w:cs="Arial" w:eastAsia="Arial"/>
          <w:sz w:val="17"/>
          <w:szCs w:val="17"/>
          <w:color w:val="797979"/>
          <w:spacing w:val="-13"/>
          <w:w w:val="167"/>
          <w:position w:val="1"/>
        </w:rPr>
        <w:t>: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  <w:position w:val="1"/>
        </w:rPr>
        <w:t>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  <w:position w:val="1"/>
        </w:rPr>
        <w:t>Comit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  <w:position w:val="1"/>
        </w:rPr>
        <w:t>é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position w:val="1"/>
        </w:rPr>
        <w:t>Transpare</w:t>
      </w:r>
      <w:r>
        <w:rPr>
          <w:rFonts w:ascii="Arial" w:hAnsi="Arial" w:cs="Arial" w:eastAsia="Arial"/>
          <w:sz w:val="17"/>
          <w:szCs w:val="17"/>
          <w:color w:val="050505"/>
          <w:spacing w:val="-46"/>
          <w:w w:val="106"/>
          <w:position w:val="1"/>
        </w:rPr>
        <w:t>n</w:t>
      </w:r>
      <w:r>
        <w:rPr>
          <w:rFonts w:ascii="Arial" w:hAnsi="Arial" w:cs="Arial" w:eastAsia="Arial"/>
          <w:sz w:val="17"/>
          <w:szCs w:val="17"/>
          <w:color w:val="484848"/>
          <w:spacing w:val="-37"/>
          <w:w w:val="154"/>
          <w:position w:val="1"/>
        </w:rPr>
        <w:t>¡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97"/>
          <w:position w:val="1"/>
        </w:rPr>
        <w:t>¿</w:t>
      </w:r>
      <w:r>
        <w:rPr>
          <w:rFonts w:ascii="Arial" w:hAnsi="Arial" w:cs="Arial" w:eastAsia="Arial"/>
          <w:sz w:val="17"/>
          <w:szCs w:val="17"/>
          <w:color w:val="1A1A1A"/>
          <w:spacing w:val="-36"/>
          <w:w w:val="98"/>
          <w:position w:val="1"/>
        </w:rPr>
        <w:t>i</w:t>
      </w:r>
      <w:r>
        <w:rPr>
          <w:rFonts w:ascii="Arial" w:hAnsi="Arial" w:cs="Arial" w:eastAsia="Arial"/>
          <w:sz w:val="17"/>
          <w:szCs w:val="17"/>
          <w:color w:val="484848"/>
          <w:spacing w:val="-16"/>
          <w:w w:val="83"/>
          <w:position w:val="1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-26"/>
          <w:w w:val="100"/>
          <w:position w:val="1"/>
        </w:rPr>
        <w:t>á</w:t>
      </w:r>
      <w:r>
        <w:rPr>
          <w:rFonts w:ascii="Arial" w:hAnsi="Arial" w:cs="Arial" w:eastAsia="Arial"/>
          <w:sz w:val="17"/>
          <w:szCs w:val="17"/>
          <w:color w:val="484848"/>
          <w:spacing w:val="0"/>
          <w:w w:val="59"/>
          <w:position w:val="1"/>
        </w:rPr>
        <w:t>•i</w:t>
      </w:r>
      <w:r>
        <w:rPr>
          <w:rFonts w:ascii="Arial" w:hAnsi="Arial" w:cs="Arial" w:eastAsia="Arial"/>
          <w:sz w:val="17"/>
          <w:szCs w:val="17"/>
          <w:color w:val="484848"/>
          <w:spacing w:val="-32"/>
          <w:w w:val="58"/>
          <w:position w:val="1"/>
        </w:rPr>
        <w:t>: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5"/>
          <w:position w:val="1"/>
        </w:rPr>
        <w:t>etermiH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26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313131"/>
          <w:spacing w:val="-15"/>
          <w:w w:val="100"/>
          <w:position w:val="1"/>
        </w:rPr>
        <w:t>\</w:t>
      </w:r>
      <w:r>
        <w:rPr>
          <w:rFonts w:ascii="Arial" w:hAnsi="Arial" w:cs="Arial" w:eastAsia="Arial"/>
          <w:sz w:val="17"/>
          <w:szCs w:val="17"/>
          <w:color w:val="646464"/>
          <w:spacing w:val="-13"/>
          <w:w w:val="167"/>
          <w:position w:val="1"/>
        </w:rPr>
        <w:t>: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1"/>
          <w:position w:val="1"/>
        </w:rPr>
        <w:t>ph:i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  <w:position w:val="1"/>
        </w:rPr>
        <w:t>dent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53"/>
          <w:w w:val="113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  <w:position w:val="1"/>
        </w:rPr>
        <w:t>clasificar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7" w:after="0" w:line="159" w:lineRule="exact"/>
        <w:ind w:left="5" w:right="-20"/>
        <w:jc w:val="left"/>
        <w:tabs>
          <w:tab w:pos="480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3"/>
        </w:rPr>
        <w:t>como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3"/>
        </w:rPr>
        <w:t>carácte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3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3"/>
        </w:rPr>
        <w:t>Reservada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3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40"/>
          <w:position w:val="-3"/>
        </w:rPr>
        <w:t>Confia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40"/>
          <w:position w:val="-3"/>
        </w:rPr>
        <w:t>í</w:t>
      </w:r>
      <w:r>
        <w:rPr>
          <w:rFonts w:ascii="Arial" w:hAnsi="Arial" w:cs="Arial" w:eastAsia="Arial"/>
          <w:sz w:val="17"/>
          <w:szCs w:val="17"/>
          <w:color w:val="484848"/>
          <w:spacing w:val="0"/>
          <w:w w:val="140"/>
          <w:position w:val="-3"/>
        </w:rPr>
        <w:t>fil</w:t>
      </w:r>
      <w:r>
        <w:rPr>
          <w:rFonts w:ascii="Arial" w:hAnsi="Arial" w:cs="Arial" w:eastAsia="Arial"/>
          <w:sz w:val="17"/>
          <w:szCs w:val="17"/>
          <w:color w:val="484848"/>
          <w:spacing w:val="5"/>
          <w:w w:val="14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484848"/>
          <w:spacing w:val="0"/>
          <w:w w:val="145"/>
          <w:position w:val="-3"/>
        </w:rPr>
        <w:t>:</w:t>
      </w:r>
      <w:r>
        <w:rPr>
          <w:rFonts w:ascii="Arial" w:hAnsi="Arial" w:cs="Arial" w:eastAsia="Arial"/>
          <w:sz w:val="17"/>
          <w:szCs w:val="17"/>
          <w:color w:val="484848"/>
          <w:spacing w:val="-18"/>
          <w:w w:val="146"/>
          <w:position w:val="-3"/>
        </w:rPr>
        <w:t>i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84"/>
          <w:position w:val="-3"/>
        </w:rPr>
        <w:t>hfQF..ffi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0"/>
          <w:position w:val="-3"/>
        </w:rPr>
      </w:r>
      <w:r>
        <w:rPr>
          <w:rFonts w:ascii="Arial" w:hAnsi="Arial" w:cs="Arial" w:eastAsia="Arial"/>
          <w:sz w:val="17"/>
          <w:szCs w:val="17"/>
          <w:color w:val="797979"/>
          <w:spacing w:val="-16"/>
          <w:w w:val="134"/>
          <w:position w:val="-3"/>
        </w:rPr>
        <w:t>'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34"/>
          <w:position w:val="-3"/>
        </w:rPr>
        <w:t>f</w:t>
      </w:r>
      <w:r>
        <w:rPr>
          <w:rFonts w:ascii="Arial" w:hAnsi="Arial" w:cs="Arial" w:eastAsia="Arial"/>
          <w:sz w:val="17"/>
          <w:szCs w:val="17"/>
          <w:color w:val="313131"/>
          <w:spacing w:val="47"/>
          <w:w w:val="134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34"/>
          <w:position w:val="-3"/>
        </w:rPr>
        <w:t>fif'&amp;'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4"/>
          <w:position w:val="-3"/>
        </w:rPr>
        <w:t>ida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34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3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3"/>
        </w:rPr>
        <w:t>sus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  <w:position w:val="-3"/>
        </w:rPr>
        <w:t>pediente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  <w:position w:val="-3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14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  <w:position w:val="-3"/>
        </w:rPr>
        <w:t>laborales,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15" w:lineRule="exact"/>
        <w:ind w:left="3270" w:right="3727"/>
        <w:jc w:val="center"/>
        <w:tabs>
          <w:tab w:pos="4800" w:val="left"/>
        </w:tabs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898989"/>
          <w:spacing w:val="-28"/>
          <w:w w:val="109"/>
          <w:position w:val="-1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646464"/>
          <w:spacing w:val="-15"/>
          <w:w w:val="102"/>
          <w:position w:val="-1"/>
        </w:rPr>
        <w:t>*</w:t>
      </w:r>
      <w:r>
        <w:rPr>
          <w:rFonts w:ascii="Times New Roman" w:hAnsi="Times New Roman" w:cs="Times New Roman" w:eastAsia="Times New Roman"/>
          <w:sz w:val="17"/>
          <w:szCs w:val="17"/>
          <w:color w:val="484848"/>
          <w:spacing w:val="3"/>
          <w:w w:val="55"/>
          <w:position w:val="-1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646464"/>
          <w:spacing w:val="4"/>
          <w:w w:val="89"/>
          <w:position w:val="-1"/>
        </w:rPr>
        <w:t>a</w:t>
      </w:r>
      <w:r>
        <w:rPr>
          <w:rFonts w:ascii="Arial" w:hAnsi="Arial" w:cs="Arial" w:eastAsia="Arial"/>
          <w:sz w:val="12"/>
          <w:szCs w:val="12"/>
          <w:color w:val="646464"/>
          <w:spacing w:val="4"/>
          <w:w w:val="83"/>
          <w:position w:val="-1"/>
        </w:rPr>
        <w:t>:</w:t>
      </w:r>
      <w:r>
        <w:rPr>
          <w:rFonts w:ascii="Arial" w:hAnsi="Arial" w:cs="Arial" w:eastAsia="Arial"/>
          <w:sz w:val="12"/>
          <w:szCs w:val="12"/>
          <w:color w:val="898989"/>
          <w:spacing w:val="4"/>
          <w:w w:val="84"/>
          <w:position w:val="-1"/>
        </w:rPr>
      </w:r>
      <w:r>
        <w:rPr>
          <w:rFonts w:ascii="Arial" w:hAnsi="Arial" w:cs="Arial" w:eastAsia="Arial"/>
          <w:sz w:val="12"/>
          <w:szCs w:val="12"/>
          <w:color w:val="898989"/>
          <w:spacing w:val="0"/>
          <w:w w:val="84"/>
          <w:emboss/>
          <w:position w:val="-1"/>
        </w:rPr>
        <w:t>:</w:t>
      </w:r>
      <w:r>
        <w:rPr>
          <w:rFonts w:ascii="Arial" w:hAnsi="Arial" w:cs="Arial" w:eastAsia="Arial"/>
          <w:sz w:val="12"/>
          <w:szCs w:val="12"/>
          <w:color w:val="898989"/>
          <w:spacing w:val="0"/>
          <w:w w:val="84"/>
          <w:emboss/>
          <w:position w:val="-1"/>
        </w:rPr>
      </w:r>
      <w:r>
        <w:rPr>
          <w:rFonts w:ascii="Arial" w:hAnsi="Arial" w:cs="Arial" w:eastAsia="Arial"/>
          <w:sz w:val="12"/>
          <w:szCs w:val="12"/>
          <w:color w:val="898989"/>
          <w:spacing w:val="0"/>
          <w:w w:val="84"/>
          <w:position w:val="-1"/>
        </w:rPr>
      </w:r>
      <w:r>
        <w:rPr>
          <w:rFonts w:ascii="Arial" w:hAnsi="Arial" w:cs="Arial" w:eastAsia="Arial"/>
          <w:sz w:val="12"/>
          <w:szCs w:val="12"/>
          <w:color w:val="898989"/>
          <w:spacing w:val="-16"/>
          <w:w w:val="84"/>
          <w:position w:val="-1"/>
        </w:rPr>
        <w:t>,</w:t>
      </w:r>
      <w:r>
        <w:rPr>
          <w:rFonts w:ascii="Arial" w:hAnsi="Arial" w:cs="Arial" w:eastAsia="Arial"/>
          <w:sz w:val="12"/>
          <w:szCs w:val="12"/>
          <w:color w:val="646464"/>
          <w:spacing w:val="0"/>
          <w:w w:val="129"/>
          <w:position w:val="-1"/>
        </w:rPr>
        <w:t>hl</w:t>
      </w:r>
      <w:r>
        <w:rPr>
          <w:rFonts w:ascii="Arial" w:hAnsi="Arial" w:cs="Arial" w:eastAsia="Arial"/>
          <w:sz w:val="12"/>
          <w:szCs w:val="12"/>
          <w:color w:val="646464"/>
          <w:spacing w:val="-6"/>
          <w:w w:val="129"/>
          <w:position w:val="-1"/>
        </w:rPr>
        <w:t>l</w:t>
      </w:r>
      <w:r>
        <w:rPr>
          <w:rFonts w:ascii="Arial" w:hAnsi="Arial" w:cs="Arial" w:eastAsia="Arial"/>
          <w:sz w:val="12"/>
          <w:szCs w:val="12"/>
          <w:color w:val="898989"/>
          <w:spacing w:val="0"/>
          <w:w w:val="72"/>
          <w:position w:val="-1"/>
        </w:rPr>
        <w:t>-'t</w:t>
      </w:r>
      <w:r>
        <w:rPr>
          <w:rFonts w:ascii="Arial" w:hAnsi="Arial" w:cs="Arial" w:eastAsia="Arial"/>
          <w:sz w:val="12"/>
          <w:szCs w:val="12"/>
          <w:color w:val="898989"/>
          <w:spacing w:val="7"/>
          <w:w w:val="73"/>
          <w:position w:val="-1"/>
        </w:rPr>
        <w:t>·</w:t>
      </w:r>
      <w:r>
        <w:rPr>
          <w:rFonts w:ascii="Arial" w:hAnsi="Arial" w:cs="Arial" w:eastAsia="Arial"/>
          <w:sz w:val="12"/>
          <w:szCs w:val="12"/>
          <w:color w:val="9C9C9C"/>
          <w:spacing w:val="-5"/>
          <w:w w:val="65"/>
          <w:i/>
          <w:position w:val="-1"/>
        </w:rPr>
        <w:t>·</w:t>
      </w:r>
      <w:r>
        <w:rPr>
          <w:rFonts w:ascii="Arial" w:hAnsi="Arial" w:cs="Arial" w:eastAsia="Arial"/>
          <w:sz w:val="12"/>
          <w:szCs w:val="12"/>
          <w:color w:val="797979"/>
          <w:spacing w:val="0"/>
          <w:w w:val="100"/>
          <w:i/>
          <w:position w:val="-1"/>
        </w:rPr>
        <w:t>!rft·-w</w:t>
      </w:r>
      <w:r>
        <w:rPr>
          <w:rFonts w:ascii="Arial" w:hAnsi="Arial" w:cs="Arial" w:eastAsia="Arial"/>
          <w:sz w:val="12"/>
          <w:szCs w:val="12"/>
          <w:color w:val="797979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2"/>
          <w:szCs w:val="12"/>
          <w:color w:val="797979"/>
          <w:spacing w:val="0"/>
          <w:w w:val="100"/>
          <w:i/>
          <w:position w:val="-1"/>
        </w:rPr>
        <w:t>J.r</w:t>
      </w:r>
      <w:r>
        <w:rPr>
          <w:rFonts w:ascii="Arial" w:hAnsi="Arial" w:cs="Arial" w:eastAsia="Arial"/>
          <w:sz w:val="12"/>
          <w:szCs w:val="12"/>
          <w:color w:val="797979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2"/>
          <w:szCs w:val="12"/>
          <w:color w:val="797979"/>
          <w:spacing w:val="0"/>
          <w:w w:val="100"/>
          <w:i/>
          <w:position w:val="-1"/>
        </w:rPr>
        <w:t>'!.</w:t>
        <w:tab/>
      </w:r>
      <w:r>
        <w:rPr>
          <w:rFonts w:ascii="Arial" w:hAnsi="Arial" w:cs="Arial" w:eastAsia="Arial"/>
          <w:sz w:val="12"/>
          <w:szCs w:val="12"/>
          <w:color w:val="797979"/>
          <w:spacing w:val="0"/>
          <w:w w:val="100"/>
          <w:i/>
          <w:position w:val="-1"/>
        </w:rPr>
      </w:r>
      <w:r>
        <w:rPr>
          <w:rFonts w:ascii="Arial" w:hAnsi="Arial" w:cs="Arial" w:eastAsia="Arial"/>
          <w:sz w:val="12"/>
          <w:szCs w:val="12"/>
          <w:color w:val="646464"/>
          <w:spacing w:val="0"/>
          <w:w w:val="55"/>
          <w:i/>
          <w:position w:val="-1"/>
        </w:rPr>
        <w:t>-</w:t>
      </w:r>
      <w:r>
        <w:rPr>
          <w:rFonts w:ascii="Arial" w:hAnsi="Arial" w:cs="Arial" w:eastAsia="Arial"/>
          <w:sz w:val="12"/>
          <w:szCs w:val="12"/>
          <w:color w:val="646464"/>
          <w:spacing w:val="-23"/>
          <w:w w:val="100"/>
          <w:i/>
          <w:position w:val="-1"/>
        </w:rPr>
        <w:t> </w:t>
      </w:r>
      <w:r>
        <w:rPr>
          <w:rFonts w:ascii="Arial" w:hAnsi="Arial" w:cs="Arial" w:eastAsia="Arial"/>
          <w:sz w:val="12"/>
          <w:szCs w:val="12"/>
          <w:color w:val="898989"/>
          <w:spacing w:val="0"/>
          <w:w w:val="37"/>
          <w:i/>
          <w:position w:val="-1"/>
        </w:rPr>
        <w:t>....</w:t>
      </w:r>
      <w:r>
        <w:rPr>
          <w:rFonts w:ascii="Arial" w:hAnsi="Arial" w:cs="Arial" w:eastAsia="Arial"/>
          <w:sz w:val="12"/>
          <w:szCs w:val="12"/>
          <w:color w:val="797979"/>
          <w:spacing w:val="0"/>
          <w:w w:val="98"/>
          <w:i/>
          <w:position w:val="-1"/>
        </w:rPr>
        <w:t>·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51" w:lineRule="exact"/>
        <w:ind w:left="5" w:right="-20"/>
        <w:jc w:val="left"/>
        <w:tabs>
          <w:tab w:pos="48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í</w:t>
      </w:r>
      <w:r>
        <w:rPr>
          <w:rFonts w:ascii="Arial" w:hAnsi="Arial" w:cs="Arial" w:eastAsia="Arial"/>
          <w:sz w:val="17"/>
          <w:szCs w:val="17"/>
          <w:color w:val="050505"/>
          <w:spacing w:val="-1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como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  <w:position w:val="1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  <w:position w:val="1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12"/>
          <w:w w:val="111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relativ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al</w:t>
      </w:r>
      <w:r>
        <w:rPr>
          <w:rFonts w:ascii="Arial" w:hAnsi="Arial" w:cs="Arial" w:eastAsia="Arial"/>
          <w:sz w:val="17"/>
          <w:szCs w:val="17"/>
          <w:color w:val="050505"/>
          <w:spacing w:val="-1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  <w:position w:val="1"/>
        </w:rPr>
        <w:t>registr</w:t>
      </w:r>
      <w:r>
        <w:rPr>
          <w:rFonts w:ascii="Arial" w:hAnsi="Arial" w:cs="Arial" w:eastAsia="Arial"/>
          <w:sz w:val="17"/>
          <w:szCs w:val="17"/>
          <w:color w:val="050505"/>
          <w:spacing w:val="-32"/>
          <w:w w:val="113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898989"/>
          <w:spacing w:val="-14"/>
          <w:w w:val="168"/>
          <w:position w:val="1"/>
        </w:rPr>
        <w:t>·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3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93"/>
          <w:position w:val="1"/>
        </w:rPr>
        <w:t>J</w:t>
      </w:r>
      <w:r>
        <w:rPr>
          <w:rFonts w:ascii="Arial" w:hAnsi="Arial" w:cs="Arial" w:eastAsia="Arial"/>
          <w:sz w:val="17"/>
          <w:szCs w:val="17"/>
          <w:color w:val="646464"/>
          <w:spacing w:val="-14"/>
          <w:w w:val="131"/>
          <w:position w:val="1"/>
        </w:rPr>
        <w:t>;</w:t>
      </w:r>
      <w:r>
        <w:rPr>
          <w:rFonts w:ascii="Arial" w:hAnsi="Arial" w:cs="Arial" w:eastAsia="Arial"/>
          <w:sz w:val="17"/>
          <w:szCs w:val="17"/>
          <w:color w:val="050505"/>
          <w:spacing w:val="-22"/>
          <w:w w:val="118"/>
          <w:position w:val="1"/>
        </w:rPr>
        <w:t>p</w:t>
      </w:r>
      <w:r>
        <w:rPr>
          <w:rFonts w:ascii="Arial" w:hAnsi="Arial" w:cs="Arial" w:eastAsia="Arial"/>
          <w:sz w:val="17"/>
          <w:szCs w:val="17"/>
          <w:color w:val="646464"/>
          <w:spacing w:val="-16"/>
          <w:w w:val="111"/>
          <w:position w:val="1"/>
        </w:rPr>
        <w:t>'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9"/>
          <w:position w:val="1"/>
        </w:rPr>
        <w:t>er</w:t>
      </w:r>
      <w:r>
        <w:rPr>
          <w:rFonts w:ascii="Arial" w:hAnsi="Arial" w:cs="Arial" w:eastAsia="Arial"/>
          <w:sz w:val="17"/>
          <w:szCs w:val="17"/>
          <w:color w:val="1A1A1A"/>
          <w:spacing w:val="-24"/>
          <w:w w:val="109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646464"/>
          <w:spacing w:val="-28"/>
          <w:w w:val="84"/>
          <w:position w:val="1"/>
        </w:rPr>
        <w:t>·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  <w:position w:val="1"/>
        </w:rPr>
        <w:t>ón</w:t>
      </w:r>
      <w:r>
        <w:rPr>
          <w:rFonts w:ascii="Arial" w:hAnsi="Arial" w:cs="Arial" w:eastAsia="Arial"/>
          <w:sz w:val="17"/>
          <w:szCs w:val="17"/>
          <w:color w:val="050505"/>
          <w:spacing w:val="-30"/>
          <w:w w:val="109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9C9C9C"/>
          <w:spacing w:val="0"/>
          <w:w w:val="84"/>
          <w:position w:val="1"/>
        </w:rPr>
        <w:t>·</w:t>
      </w:r>
      <w:r>
        <w:rPr>
          <w:rFonts w:ascii="Arial" w:hAnsi="Arial" w:cs="Arial" w:eastAsia="Arial"/>
          <w:sz w:val="17"/>
          <w:szCs w:val="17"/>
          <w:color w:val="9C9C9C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7"/>
          <w:szCs w:val="17"/>
          <w:color w:val="9C9C9C"/>
          <w:spacing w:val="0"/>
          <w:w w:val="100"/>
          <w:position w:val="1"/>
        </w:rPr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8"/>
          <w:position w:val="1"/>
        </w:rPr>
        <w:t>rativ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8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12"/>
          <w:w w:val="118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inscrit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  <w:position w:val="1"/>
        </w:rPr>
        <w:t>tant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Registr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position w:val="1"/>
        </w:rPr>
        <w:t>Estatal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43" w:after="0" w:line="275" w:lineRule="auto"/>
        <w:ind w:right="462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9.199997pt;margin-top:38.915756pt;width:439.679977pt;height:118.080002pt;mso-position-horizontal-relative:page;mso-position-vertical-relative:paragraph;z-index:-4705" coordorigin="2784,778" coordsize="8794,2362">
            <v:shape style="position:absolute;left:10483;top:778;width:1094;height:2362" type="#_x0000_t75">
              <v:imagedata r:id="rId364" o:title=""/>
            </v:shape>
            <v:shape style="position:absolute;left:6394;top:2775;width:2630;height:230" type="#_x0000_t75">
              <v:imagedata r:id="rId365" o:title=""/>
            </v:shape>
            <v:group style="position:absolute;left:8903;top:2742;width:1554;height:2" coordorigin="8903,2742" coordsize="1554,2">
              <v:shape style="position:absolute;left:8903;top:2742;width:1554;height:2" coordorigin="8903,2742" coordsize="1554,0" path="m8903,2742l10457,2742e" filled="f" stroked="t" strokeweight="1.191546pt" strokecolor="#181818">
                <v:path arrowok="t"/>
              </v:shape>
              <v:shape style="position:absolute;left:2784;top:2775;width:2093;height:250" type="#_x0000_t75">
                <v:imagedata r:id="rId366" o:title=""/>
              </v:shape>
            </v:group>
            <v:group style="position:absolute;left:4828;top:2758;width:1568;height:2" coordorigin="4828,2758" coordsize="1568,2">
              <v:shape style="position:absolute;left:4828;top:2758;width:1568;height:2" coordorigin="4828,2758" coordsize="1568,0" path="m4828,2758l6396,2758e" filled="f" stroked="t" strokeweight="1.429855pt" strokecolor="#0F0F0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Policia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1A1A1A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Registr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Nacional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Pública,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encuentra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aglutinad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susceptibl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limitació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conform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dispuest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artículo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</w:rPr>
        <w:t>6°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apartad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fraccione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64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64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6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55"/>
        </w:rPr>
        <w:t>11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55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5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8"/>
        </w:rPr>
        <w:t>Constitució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8"/>
        </w:rPr>
        <w:t>n</w:t>
      </w:r>
      <w:r>
        <w:rPr>
          <w:rFonts w:ascii="Arial" w:hAnsi="Arial" w:cs="Arial" w:eastAsia="Arial"/>
          <w:sz w:val="17"/>
          <w:szCs w:val="17"/>
          <w:color w:val="1A1A1A"/>
          <w:spacing w:val="2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Mexicanos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;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°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</w:rPr>
        <w:t>9°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Constitució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27,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29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vigent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par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5" w:lineRule="exact"/>
        <w:ind w:left="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Ejecutiv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50505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1°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3°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4°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13,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relativo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aplicables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2" w:after="0" w:line="271" w:lineRule="auto"/>
        <w:ind w:left="14" w:right="796" w:firstLine="-14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4.929932pt;margin-top:10.696748pt;width:.1pt;height:68.081166pt;mso-position-horizontal-relative:page;mso-position-vertical-relative:paragraph;z-index:-4699" coordorigin="11699,214" coordsize="2,1362">
            <v:shape style="position:absolute;left:11699;top:214;width:2;height:1362" coordorigin="11699,214" coordsize="0,1362" path="m11699,1576l11699,214e" filled="f" stroked="t" strokeweight="1.191546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1°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13,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18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Reglament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numerales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</w:rPr>
        <w:t>punt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5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115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181"/>
        </w:rPr>
        <w:t>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0"/>
        </w:rPr>
        <w:t>fracció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56"/>
        </w:rPr>
        <w:t>1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56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5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inciso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a)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18,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19,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20,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21,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22,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23,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25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punt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10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62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0"/>
        </w:rPr>
        <w:t>XV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7"/>
        </w:rPr>
        <w:t>lnform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65" w:right="4687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4"/>
        </w:rPr>
        <w:t>38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180" w:h="15380"/>
          <w:pgMar w:top="140" w:bottom="280" w:left="220" w:right="340"/>
          <w:cols w:num="3" w:equalWidth="0">
            <w:col w:w="1072" w:space="252"/>
            <w:col w:w="1355" w:space="194"/>
            <w:col w:w="874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34.399994pt;margin-top:7.67997pt;width:461.759995pt;height:198.720055pt;mso-position-horizontal-relative:page;mso-position-vertical-relative:page;z-index:-4693" coordorigin="2688,154" coordsize="9235,3974">
            <v:shape style="position:absolute;left:2842;top:154;width:9082;height:941" type="#_x0000_t75">
              <v:imagedata r:id="rId368" o:title=""/>
            </v:shape>
            <v:shape style="position:absolute;left:2688;top:2074;width:269;height:2054" type="#_x0000_t75">
              <v:imagedata r:id="rId369" o:title=""/>
            </v:shape>
            <v:group style="position:absolute;left:2839;top:399;width:2;height:1756" coordorigin="2839,399" coordsize="2,1756">
              <v:shape style="position:absolute;left:2839;top:399;width:2;height:1756" coordorigin="2839,399" coordsize="0,1756" path="m2839,2155l2839,399e" filled="f" stroked="t" strokeweight="1.415944pt" strokecolor="#0C0C0C">
                <v:path arrowok="t"/>
              </v:shape>
            </v:group>
            <v:group style="position:absolute;left:11623;top:2155;width:2;height:1158" coordorigin="11623,2155" coordsize="2,1158">
              <v:shape style="position:absolute;left:11623;top:2155;width:2;height:1158" coordorigin="11623,2155" coordsize="0,1158" path="m11623,3313l11623,2155e" filled="f" stroked="t" strokeweight="1.179953pt" strokecolor="#1C1C1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8.399994pt;margin-top:446.399994pt;width:436.800002pt;height:310.08pt;mso-position-horizontal-relative:page;mso-position-vertical-relative:page;z-index:-4689" coordorigin="3168,8928" coordsize="8736,6202">
            <v:shape style="position:absolute;left:3725;top:8928;width:8179;height:6048" type="#_x0000_t75">
              <v:imagedata r:id="rId370" o:title=""/>
            </v:shape>
            <v:shape style="position:absolute;left:3168;top:14880;width:4723;height:250" type="#_x0000_t75">
              <v:imagedata r:id="rId371" o:title=""/>
            </v:shape>
            <v:shape style="position:absolute;left:9370;top:14861;width:1229;height:230" type="#_x0000_t75">
              <v:imagedata r:id="rId372" o:title=""/>
            </v:shape>
            <v:group style="position:absolute;left:11646;top:10134;width:2;height:1210" coordorigin="11646,10134" coordsize="2,1210">
              <v:shape style="position:absolute;left:11646;top:10134;width:2;height:1210" coordorigin="11646,10134" coordsize="0,1210" path="m11646,11344l11646,10134e" filled="f" stroked="t" strokeweight=".943963pt" strokecolor="#1C1C1C">
                <v:path arrowok="t"/>
              </v:shape>
            </v:group>
            <v:group style="position:absolute;left:11648;top:11363;width:2;height:1101" coordorigin="11648,11363" coordsize="2,1101">
              <v:shape style="position:absolute;left:11648;top:11363;width:2;height:1101" coordorigin="11648,11363" coordsize="0,1101" path="m11648,12465l11648,11363e" filled="f" stroked="t" strokeweight=".943963pt" strokecolor="#181818">
                <v:path arrowok="t"/>
              </v:shape>
            </v:group>
            <v:group style="position:absolute;left:7693;top:14755;width:868;height:2" coordorigin="7693,14755" coordsize="868,2">
              <v:shape style="position:absolute;left:7693;top:14755;width:868;height:2" coordorigin="7693,14755" coordsize="868,0" path="m7693,14755l8562,14755e" filled="f" stroked="t" strokeweight="1.179953pt" strokecolor="#1F1F1F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5" w:lineRule="auto"/>
        <w:ind w:left="361" w:right="816" w:firstLine="387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/>
        <w:pict>
          <v:shape style="position:absolute;margin-left:42.240002pt;margin-top:-49.008682pt;width:50.880001pt;height:49.919998pt;mso-position-horizontal-relative:page;mso-position-vertical-relative:paragraph;z-index:-4695" type="#_x0000_t75">
            <v:imagedata r:id="rId373" o:title=""/>
          </v:shape>
        </w:pict>
      </w:r>
      <w:r>
        <w:rPr>
          <w:rFonts w:ascii="Times New Roman" w:hAnsi="Times New Roman" w:cs="Times New Roman" w:eastAsia="Times New Roman"/>
          <w:sz w:val="94"/>
          <w:szCs w:val="94"/>
          <w:color w:val="050505"/>
          <w:spacing w:val="0"/>
          <w:w w:val="137"/>
        </w:rPr>
        <w:t>,¡</w:t>
      </w:r>
      <w:r>
        <w:rPr>
          <w:rFonts w:ascii="Times New Roman" w:hAnsi="Times New Roman" w:cs="Times New Roman" w:eastAsia="Times New Roman"/>
          <w:sz w:val="94"/>
          <w:szCs w:val="94"/>
          <w:color w:val="050505"/>
          <w:spacing w:val="0"/>
          <w:w w:val="137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0"/>
          <w:w w:val="102"/>
          <w:b/>
          <w:bCs/>
        </w:rPr>
        <w:t>JALISCQ</w:t>
      </w:r>
      <w:r>
        <w:rPr>
          <w:rFonts w:ascii="Times New Roman" w:hAnsi="Times New Roman" w:cs="Times New Roman" w:eastAsia="Times New Roman"/>
          <w:sz w:val="30"/>
          <w:szCs w:val="30"/>
          <w:color w:val="050505"/>
          <w:spacing w:val="0"/>
          <w:w w:val="102"/>
          <w:b/>
          <w:bCs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42424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9"/>
          <w:szCs w:val="9"/>
          <w:color w:val="2424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424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9"/>
          <w:szCs w:val="9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424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42424"/>
          <w:spacing w:val="0"/>
          <w:w w:val="133"/>
        </w:rPr>
        <w:t>l:</w:t>
      </w:r>
      <w:r>
        <w:rPr>
          <w:rFonts w:ascii="Times New Roman" w:hAnsi="Times New Roman" w:cs="Times New Roman" w:eastAsia="Times New Roman"/>
          <w:sz w:val="9"/>
          <w:szCs w:val="9"/>
          <w:color w:val="242424"/>
          <w:spacing w:val="-5"/>
          <w:w w:val="133"/>
        </w:rPr>
        <w:t>l</w:t>
      </w:r>
      <w:r>
        <w:rPr>
          <w:rFonts w:ascii="Times New Roman" w:hAnsi="Times New Roman" w:cs="Times New Roman" w:eastAsia="Times New Roman"/>
          <w:sz w:val="9"/>
          <w:szCs w:val="9"/>
          <w:color w:val="505050"/>
          <w:spacing w:val="0"/>
          <w:w w:val="194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50505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63636"/>
          <w:spacing w:val="0"/>
          <w:w w:val="230"/>
        </w:rPr>
        <w:t>S</w:t>
      </w:r>
      <w:r>
        <w:rPr>
          <w:rFonts w:ascii="Times New Roman" w:hAnsi="Times New Roman" w:cs="Times New Roman" w:eastAsia="Times New Roman"/>
          <w:sz w:val="9"/>
          <w:szCs w:val="9"/>
          <w:color w:val="363636"/>
          <w:spacing w:val="-36"/>
          <w:w w:val="23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9"/>
          <w:szCs w:val="9"/>
          <w:color w:val="050505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42424"/>
          <w:spacing w:val="0"/>
          <w:w w:val="119"/>
        </w:rPr>
        <w:t>AOO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6" w:lineRule="exact"/>
        <w:ind w:left="772" w:right="1359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47.670116pt;margin-top:-9.722096pt;width:46.018182pt;height:.1pt;mso-position-horizontal-relative:page;mso-position-vertical-relative:paragraph;z-index:-4688" coordorigin="953,-194" coordsize="920,2">
            <v:shape style="position:absolute;left:953;top:-194;width:920;height:2" coordorigin="953,-194" coordsize="920,0" path="m953,-194l1874,-194e" filled="f" stroked="t" strokeweight=".471981pt" strokecolor="#1C1C1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4"/>
          <w:w w:val="95"/>
          <w:position w:val="-1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242424"/>
          <w:spacing w:val="6"/>
          <w:w w:val="74"/>
          <w:position w:val="-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8"/>
          <w:position w:val="-1"/>
        </w:rPr>
        <w:t>scalía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38" w:lineRule="exact"/>
        <w:ind w:left="420" w:right="949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2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3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left="2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50505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Municipios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17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vinculados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diversos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24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25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28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34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35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Códi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3" w:after="0" w:line="240" w:lineRule="auto"/>
        <w:ind w:left="19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Civil</w:t>
      </w:r>
      <w:r>
        <w:rPr>
          <w:rFonts w:ascii="Arial" w:hAnsi="Arial" w:cs="Arial" w:eastAsia="Arial"/>
          <w:sz w:val="17"/>
          <w:szCs w:val="17"/>
          <w:color w:val="050505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1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5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40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Nacional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Pública,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6"/>
        </w:rPr>
        <w:t>106,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0" w:after="0" w:line="285" w:lineRule="auto"/>
        <w:ind w:left="5" w:right="66" w:firstLine="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156,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157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158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Lineamiento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PRIMERO,</w:t>
      </w:r>
      <w:r>
        <w:rPr>
          <w:rFonts w:ascii="Arial" w:hAnsi="Arial" w:cs="Arial" w:eastAsia="Arial"/>
          <w:sz w:val="17"/>
          <w:szCs w:val="17"/>
          <w:color w:val="050505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4"/>
        </w:rPr>
        <w:t>SEGUNDO,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QUINTO,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NOVENO,</w:t>
      </w:r>
      <w:r>
        <w:rPr>
          <w:rFonts w:ascii="Arial" w:hAnsi="Arial" w:cs="Arial" w:eastAsia="Arial"/>
          <w:sz w:val="17"/>
          <w:szCs w:val="17"/>
          <w:color w:val="050505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VIGÉSIMO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QUINTO,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VIGÉSIMO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SÉPTIMO,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TRIGÉSIMO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PRIMERO,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TRIGÉSIMO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TERCERO,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TRIGÉSIMO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SEXTO,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CUADRAGÉSIMO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OCTAVO,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QUINCUAGÉSIMO,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QUINCUAGÉSIMO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8"/>
        </w:rPr>
        <w:t>TERCERO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lineamientos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Generales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Materia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Clasificació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Información</w:t>
      </w:r>
      <w:r>
        <w:rPr>
          <w:rFonts w:ascii="Arial" w:hAnsi="Arial" w:cs="Arial" w:eastAsia="Arial"/>
          <w:sz w:val="17"/>
          <w:szCs w:val="17"/>
          <w:color w:val="050505"/>
          <w:spacing w:val="48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Pública,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emitido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mediant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Acuerd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Consejo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Institut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"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28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veintioch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Mayo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</w:rPr>
        <w:t>2014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catorce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7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debidament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publicados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Periódic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Oficia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"E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"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diez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Junio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</w:rPr>
        <w:t>año.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88" w:lineRule="auto"/>
        <w:ind w:right="281" w:firstLine="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QUINTO.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Regístres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Dictame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Clasificació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ele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3"/>
        </w:rPr>
        <w:t>lnfo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fu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4"/>
        </w:rPr>
        <w:t>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3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iniciado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P</w:t>
      </w:r>
      <w:r>
        <w:rPr>
          <w:rFonts w:ascii="Arial" w:hAnsi="Arial" w:cs="Arial" w:eastAsia="Arial"/>
          <w:sz w:val="17"/>
          <w:szCs w:val="17"/>
          <w:color w:val="050505"/>
          <w:spacing w:val="-63"/>
          <w:w w:val="106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Resolución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</w:rPr>
        <w:t>Pleno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Institut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Transparencia,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Prot</w:t>
      </w:r>
      <w:r>
        <w:rPr>
          <w:rFonts w:ascii="Arial" w:hAnsi="Arial" w:cs="Arial" w:eastAsia="Arial"/>
          <w:sz w:val="17"/>
          <w:szCs w:val="17"/>
          <w:color w:val="242424"/>
          <w:spacing w:val="-15"/>
          <w:w w:val="114"/>
        </w:rPr>
        <w:t>¿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ión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8"/>
        </w:rPr>
        <w:t>Dat</w:t>
      </w:r>
      <w:r>
        <w:rPr>
          <w:rFonts w:ascii="Arial" w:hAnsi="Arial" w:cs="Arial" w:eastAsia="Arial"/>
          <w:sz w:val="17"/>
          <w:szCs w:val="17"/>
          <w:color w:val="050505"/>
          <w:spacing w:val="-21"/>
          <w:w w:val="119"/>
        </w:rPr>
        <w:t>s</w:t>
      </w:r>
      <w:r>
        <w:rPr>
          <w:rFonts w:ascii="Arial" w:hAnsi="Arial" w:cs="Arial" w:eastAsia="Arial"/>
          <w:sz w:val="17"/>
          <w:szCs w:val="17"/>
          <w:color w:val="646464"/>
          <w:spacing w:val="-24"/>
          <w:w w:val="139"/>
        </w:rPr>
        <w:t>·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34"/>
        </w:rPr>
        <w:t>•</w:t>
      </w:r>
      <w:r>
        <w:rPr>
          <w:rFonts w:ascii="Arial" w:hAnsi="Arial" w:cs="Arial" w:eastAsia="Arial"/>
          <w:sz w:val="17"/>
          <w:szCs w:val="17"/>
          <w:color w:val="8C8C8C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050505"/>
          <w:spacing w:val="-75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sonales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7"/>
        </w:rPr>
        <w:t>(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7"/>
        </w:rPr>
        <w:t>ITEI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7"/>
        </w:rPr>
        <w:t>)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7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9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relativo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sesión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ordinaria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dicho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1"/>
        </w:rPr>
        <w:t>Org</w:t>
      </w:r>
      <w:r>
        <w:rPr>
          <w:rFonts w:ascii="Arial" w:hAnsi="Arial" w:cs="Arial" w:eastAsia="Arial"/>
          <w:sz w:val="17"/>
          <w:szCs w:val="17"/>
          <w:color w:val="242424"/>
          <w:spacing w:val="-15"/>
          <w:w w:val="58"/>
        </w:rPr>
        <w:t>T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85"/>
        </w:rPr>
        <w:t>ffl</w:t>
      </w:r>
      <w:r>
        <w:rPr>
          <w:rFonts w:ascii="Arial" w:hAnsi="Arial" w:cs="Arial" w:eastAsia="Arial"/>
          <w:sz w:val="17"/>
          <w:szCs w:val="17"/>
          <w:color w:val="242424"/>
          <w:spacing w:val="-16"/>
          <w:w w:val="86"/>
        </w:rPr>
        <w:t>-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3"/>
        </w:rPr>
        <w:t>6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Público;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del¡</w:t>
      </w:r>
      <w:r>
        <w:rPr>
          <w:rFonts w:ascii="Arial" w:hAnsi="Arial" w:cs="Arial" w:eastAsia="Arial"/>
          <w:sz w:val="17"/>
          <w:szCs w:val="17"/>
          <w:color w:val="050505"/>
          <w:spacing w:val="-47"/>
          <w:w w:val="114"/>
        </w:rPr>
        <w:t>d</w:t>
      </w:r>
      <w:r>
        <w:rPr>
          <w:rFonts w:ascii="Arial" w:hAnsi="Arial" w:cs="Arial" w:eastAsia="Arial"/>
          <w:sz w:val="17"/>
          <w:szCs w:val="17"/>
          <w:color w:val="A8A8A8"/>
          <w:spacing w:val="-33"/>
          <w:w w:val="192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9"/>
        </w:rPr>
        <w:t>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8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ocho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Junio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del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11" w:lineRule="exact"/>
        <w:ind w:left="9" w:right="-20"/>
        <w:jc w:val="left"/>
        <w:tabs>
          <w:tab w:pos="68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año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position w:val="1"/>
        </w:rPr>
        <w:t>2016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4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dos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mil</w:t>
      </w:r>
      <w:r>
        <w:rPr>
          <w:rFonts w:ascii="Arial" w:hAnsi="Arial" w:cs="Arial" w:eastAsia="Arial"/>
          <w:sz w:val="17"/>
          <w:szCs w:val="17"/>
          <w:color w:val="050505"/>
          <w:spacing w:val="3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2"/>
          <w:position w:val="1"/>
        </w:rPr>
        <w:t>dieciséi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2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82"/>
          <w:position w:val="1"/>
        </w:rPr>
        <w:t>,</w:t>
      </w:r>
      <w:r>
        <w:rPr>
          <w:rFonts w:ascii="Arial" w:hAnsi="Arial" w:cs="Arial" w:eastAsia="Arial"/>
          <w:sz w:val="17"/>
          <w:szCs w:val="17"/>
          <w:color w:val="242424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con</w:t>
      </w:r>
      <w:r>
        <w:rPr>
          <w:rFonts w:ascii="Arial" w:hAnsi="Arial" w:cs="Arial" w:eastAsia="Arial"/>
          <w:sz w:val="17"/>
          <w:szCs w:val="17"/>
          <w:color w:val="050505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motiv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Recurso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50505"/>
          <w:spacing w:val="0"/>
          <w:w w:val="137"/>
          <w:position w:val="1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505050"/>
          <w:spacing w:val="-40"/>
          <w:w w:val="123"/>
          <w:position w:val="1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050505"/>
          <w:spacing w:val="0"/>
          <w:w w:val="88"/>
          <w:position w:val="1"/>
        </w:rPr>
        <w:t>Revt</w:t>
      </w:r>
      <w:r>
        <w:rPr>
          <w:rFonts w:ascii="Times New Roman" w:hAnsi="Times New Roman" w:cs="Times New Roman" w:eastAsia="Times New Roman"/>
          <w:sz w:val="22"/>
          <w:szCs w:val="22"/>
          <w:color w:val="050505"/>
          <w:spacing w:val="-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50505"/>
          <w:spacing w:val="0"/>
          <w:w w:val="88"/>
          <w:position w:val="1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50505"/>
          <w:spacing w:val="-3"/>
          <w:w w:val="88"/>
          <w:position w:val="1"/>
        </w:rPr>
        <w:t>ó</w:t>
      </w:r>
      <w:r>
        <w:rPr>
          <w:rFonts w:ascii="Times New Roman" w:hAnsi="Times New Roman" w:cs="Times New Roman" w:eastAsia="Times New Roman"/>
          <w:sz w:val="22"/>
          <w:szCs w:val="22"/>
          <w:color w:val="050505"/>
          <w:spacing w:val="0"/>
          <w:w w:val="88"/>
          <w:position w:val="1"/>
        </w:rPr>
        <w:t>ll</w:t>
      </w:r>
      <w:r>
        <w:rPr>
          <w:rFonts w:ascii="Times New Roman" w:hAnsi="Times New Roman" w:cs="Times New Roman" w:eastAsia="Times New Roman"/>
          <w:sz w:val="22"/>
          <w:szCs w:val="22"/>
          <w:color w:val="050505"/>
          <w:spacing w:val="9"/>
          <w:w w:val="88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50505"/>
          <w:spacing w:val="0"/>
          <w:w w:val="74"/>
          <w:position w:val="1"/>
        </w:rPr>
        <w:t>'lf.ir</w:t>
      </w:r>
      <w:r>
        <w:rPr>
          <w:rFonts w:ascii="Times New Roman" w:hAnsi="Times New Roman" w:cs="Times New Roman" w:eastAsia="Times New Roman"/>
          <w:sz w:val="22"/>
          <w:szCs w:val="22"/>
          <w:color w:val="050505"/>
          <w:spacing w:val="-19"/>
          <w:w w:val="74"/>
          <w:position w:val="1"/>
        </w:rPr>
        <w:t>í</w:t>
      </w:r>
      <w:r>
        <w:rPr>
          <w:rFonts w:ascii="Times New Roman" w:hAnsi="Times New Roman" w:cs="Times New Roman" w:eastAsia="Times New Roman"/>
          <w:sz w:val="22"/>
          <w:szCs w:val="22"/>
          <w:color w:val="242424"/>
          <w:spacing w:val="-28"/>
          <w:w w:val="99"/>
          <w:position w:val="1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42424"/>
          <w:spacing w:val="-41"/>
          <w:w w:val="90"/>
          <w:position w:val="1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42424"/>
          <w:spacing w:val="-9"/>
          <w:w w:val="100"/>
          <w:position w:val="1"/>
        </w:rPr>
        <w:t>'</w:t>
      </w:r>
      <w:r>
        <w:rPr>
          <w:rFonts w:ascii="Times New Roman" w:hAnsi="Times New Roman" w:cs="Times New Roman" w:eastAsia="Times New Roman"/>
          <w:sz w:val="22"/>
          <w:szCs w:val="22"/>
          <w:color w:val="050505"/>
          <w:spacing w:val="-68"/>
          <w:w w:val="105"/>
          <w:position w:val="1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050505"/>
          <w:spacing w:val="0"/>
          <w:w w:val="109"/>
          <w:position w:val="1"/>
        </w:rPr>
        <w:t>W/</w:t>
      </w:r>
      <w:r>
        <w:rPr>
          <w:rFonts w:ascii="Times New Roman" w:hAnsi="Times New Roman" w:cs="Times New Roman" w:eastAsia="Times New Roman"/>
          <w:sz w:val="22"/>
          <w:szCs w:val="22"/>
          <w:color w:val="050505"/>
          <w:spacing w:val="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50505"/>
          <w:spacing w:val="0"/>
          <w:w w:val="100"/>
          <w:position w:val="1"/>
        </w:rPr>
        <w:t>Ol6,</w:t>
      </w:r>
      <w:r>
        <w:rPr>
          <w:rFonts w:ascii="Times New Roman" w:hAnsi="Times New Roman" w:cs="Times New Roman" w:eastAsia="Times New Roman"/>
          <w:sz w:val="22"/>
          <w:szCs w:val="22"/>
          <w:color w:val="050505"/>
          <w:spacing w:val="-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50505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050505"/>
          <w:spacing w:val="0"/>
          <w:w w:val="100"/>
          <w:position w:val="1"/>
        </w:rPr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position w:val="1"/>
        </w:rPr>
        <w:t>publíques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5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  <w:position w:val="1"/>
        </w:rPr>
        <w:t>su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5" w:after="0" w:line="240" w:lineRule="auto"/>
        <w:ind w:left="1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contenid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medios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consult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electrónica,</w:t>
      </w:r>
      <w:r>
        <w:rPr>
          <w:rFonts w:ascii="Arial" w:hAnsi="Arial" w:cs="Arial" w:eastAsia="Arial"/>
          <w:sz w:val="17"/>
          <w:szCs w:val="17"/>
          <w:color w:val="050505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siend</w:t>
      </w:r>
      <w:r>
        <w:rPr>
          <w:rFonts w:ascii="Arial" w:hAnsi="Arial" w:cs="Arial" w:eastAsia="Arial"/>
          <w:sz w:val="17"/>
          <w:szCs w:val="17"/>
          <w:color w:val="050505"/>
          <w:spacing w:val="-15"/>
          <w:w w:val="106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38"/>
        </w:rPr>
        <w:t>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9"/>
        </w:rPr>
        <w:t>r</w:t>
      </w:r>
      <w:r>
        <w:rPr>
          <w:rFonts w:ascii="Arial" w:hAnsi="Arial" w:cs="Arial" w:eastAsia="Arial"/>
          <w:sz w:val="17"/>
          <w:szCs w:val="17"/>
          <w:color w:val="050505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42424"/>
          <w:spacing w:val="-50"/>
          <w:w w:val="109"/>
        </w:rPr>
        <w:t>y</w:t>
      </w:r>
      <w:r>
        <w:rPr>
          <w:rFonts w:ascii="Arial" w:hAnsi="Arial" w:cs="Arial" w:eastAsia="Arial"/>
          <w:sz w:val="17"/>
          <w:szCs w:val="17"/>
          <w:color w:val="363636"/>
          <w:spacing w:val="0"/>
          <w:w w:val="109"/>
        </w:rPr>
        <w:t>{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Ué</w:t>
      </w:r>
      <w:r>
        <w:rPr>
          <w:rFonts w:ascii="Arial" w:hAnsi="Arial" w:cs="Arial" w:eastAsia="Arial"/>
          <w:sz w:val="17"/>
          <w:szCs w:val="17"/>
          <w:color w:val="050505"/>
          <w:spacing w:val="-84"/>
          <w:w w:val="109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r'</w:t>
      </w:r>
      <w:r>
        <w:rPr>
          <w:rFonts w:ascii="Arial" w:hAnsi="Arial" w:cs="Arial" w:eastAsia="Arial"/>
          <w:sz w:val="17"/>
          <w:szCs w:val="17"/>
          <w:color w:val="050505"/>
          <w:spacing w:val="-68"/>
          <w:w w:val="109"/>
        </w:rPr>
        <w:t>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porta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transparencia,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en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2" w:after="0" w:line="288" w:lineRule="auto"/>
        <w:ind w:left="9" w:right="118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1.481018pt;margin-top:4.351586pt;width:.1pt;height:119.615581pt;mso-position-horizontal-relative:page;mso-position-vertical-relative:paragraph;z-index:-4687" coordorigin="11630,87" coordsize="2,2392">
            <v:shape style="position:absolute;left:11630;top:87;width:2;height:2392" coordorigin="11630,87" coordsize="0,2392" path="m11630,2479l11630,87e" filled="f" stroked="t" strokeweight=".943963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cumplimient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obligaciones</w:t>
      </w:r>
      <w:r>
        <w:rPr>
          <w:rFonts w:ascii="Arial" w:hAnsi="Arial" w:cs="Arial" w:eastAsia="Arial"/>
          <w:sz w:val="17"/>
          <w:szCs w:val="17"/>
          <w:color w:val="050505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devienen</w:t>
      </w:r>
      <w:r>
        <w:rPr>
          <w:rFonts w:ascii="Arial" w:hAnsi="Arial" w:cs="Arial" w:eastAsia="Arial"/>
          <w:sz w:val="17"/>
          <w:szCs w:val="17"/>
          <w:color w:val="050505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dep</w:t>
      </w:r>
      <w:r>
        <w:rPr>
          <w:rFonts w:ascii="Arial" w:hAnsi="Arial" w:cs="Arial" w:eastAsia="Arial"/>
          <w:sz w:val="17"/>
          <w:szCs w:val="17"/>
          <w:color w:val="050505"/>
          <w:spacing w:val="-21"/>
          <w:w w:val="107"/>
        </w:rPr>
        <w:t>e</w:t>
      </w:r>
      <w:r>
        <w:rPr>
          <w:rFonts w:ascii="Arial" w:hAnsi="Arial" w:cs="Arial" w:eastAsia="Arial"/>
          <w:sz w:val="17"/>
          <w:szCs w:val="17"/>
          <w:color w:val="646464"/>
          <w:spacing w:val="-18"/>
          <w:w w:val="110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5"/>
        </w:rPr>
        <w:t>ndencia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4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8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"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6"/>
        </w:rPr>
        <w:t>punt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6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68"/>
        </w:rPr>
        <w:t>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fracción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VI</w:t>
      </w:r>
      <w:r>
        <w:rPr>
          <w:rFonts w:ascii="Arial" w:hAnsi="Arial" w:cs="Arial" w:eastAsia="Arial"/>
          <w:sz w:val="17"/>
          <w:szCs w:val="17"/>
          <w:color w:val="050505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inciso</w:t>
      </w:r>
      <w:r>
        <w:rPr>
          <w:rFonts w:ascii="Arial" w:hAnsi="Arial" w:cs="Arial" w:eastAsia="Arial"/>
          <w:sz w:val="17"/>
          <w:szCs w:val="17"/>
          <w:color w:val="050505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j)</w:t>
      </w:r>
      <w:r>
        <w:rPr>
          <w:rFonts w:ascii="Arial" w:hAnsi="Arial" w:cs="Arial" w:eastAsia="Arial"/>
          <w:sz w:val="17"/>
          <w:szCs w:val="17"/>
          <w:color w:val="050505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Municipio</w:t>
      </w:r>
      <w:r>
        <w:rPr>
          <w:rFonts w:ascii="Arial" w:hAnsi="Arial" w:cs="Arial" w:eastAsia="Arial"/>
          <w:sz w:val="17"/>
          <w:szCs w:val="17"/>
          <w:color w:val="050505"/>
          <w:spacing w:val="-1"/>
          <w:w w:val="108"/>
        </w:rPr>
        <w:t>s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38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7" w:lineRule="auto"/>
        <w:ind w:left="9" w:right="152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35.360001pt;margin-top:5.443299pt;width:12.48pt;height:54.720001pt;mso-position-horizontal-relative:page;mso-position-vertical-relative:paragraph;z-index:-4692" type="#_x0000_t75">
            <v:imagedata r:id="rId374" o:title=""/>
          </v:shape>
        </w:pict>
      </w:r>
      <w:r>
        <w:rPr/>
        <w:pict>
          <v:shape style="position:absolute;margin-left:391.679993pt;margin-top:16.003307pt;width:37.439999pt;height:36.480pt;mso-position-horizontal-relative:page;mso-position-vertical-relative:paragraph;z-index:-4690" type="#_x0000_t75">
            <v:imagedata r:id="rId375" o:title=""/>
          </v:shape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95"/>
        </w:rPr>
        <w:t>Así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resolvió</w:t>
      </w:r>
      <w:r>
        <w:rPr>
          <w:rFonts w:ascii="Arial" w:hAnsi="Arial" w:cs="Arial" w:eastAsia="Arial"/>
          <w:sz w:val="17"/>
          <w:szCs w:val="17"/>
          <w:color w:val="050505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50505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presencia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50505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integrante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unanimidad</w:t>
      </w:r>
      <w:r>
        <w:rPr>
          <w:rFonts w:ascii="Arial" w:hAnsi="Arial" w:cs="Arial" w:eastAsia="Arial"/>
          <w:sz w:val="17"/>
          <w:szCs w:val="17"/>
          <w:color w:val="050505"/>
          <w:spacing w:val="-1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6"/>
        </w:rPr>
        <w:t>voto</w:t>
      </w:r>
      <w:r>
        <w:rPr>
          <w:rFonts w:ascii="Arial" w:hAnsi="Arial" w:cs="Arial" w:eastAsia="Arial"/>
          <w:sz w:val="17"/>
          <w:szCs w:val="17"/>
          <w:color w:val="050505"/>
          <w:spacing w:val="-27"/>
          <w:w w:val="107"/>
        </w:rPr>
        <w:t>s</w:t>
      </w:r>
      <w:r>
        <w:rPr>
          <w:rFonts w:ascii="Arial" w:hAnsi="Arial" w:cs="Arial" w:eastAsia="Arial"/>
          <w:sz w:val="17"/>
          <w:szCs w:val="17"/>
          <w:color w:val="505050"/>
          <w:spacing w:val="-24"/>
          <w:w w:val="130"/>
        </w:rPr>
        <w:t>,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38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39" w:lineRule="exact"/>
        <w:ind w:left="3181" w:right="4741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505050"/>
          <w:spacing w:val="-35"/>
          <w:w w:val="332"/>
          <w:position w:val="-1"/>
        </w:rPr>
        <w:t>;</w:t>
      </w:r>
      <w:r>
        <w:rPr>
          <w:rFonts w:ascii="Arial" w:hAnsi="Arial" w:cs="Arial" w:eastAsia="Arial"/>
          <w:sz w:val="16"/>
          <w:szCs w:val="16"/>
          <w:color w:val="363636"/>
          <w:spacing w:val="-14"/>
          <w:w w:val="55"/>
          <w:position w:val="-1"/>
        </w:rPr>
        <w:t>,</w:t>
      </w:r>
      <w:r>
        <w:rPr>
          <w:rFonts w:ascii="Arial" w:hAnsi="Arial" w:cs="Arial" w:eastAsia="Arial"/>
          <w:sz w:val="16"/>
          <w:szCs w:val="16"/>
          <w:color w:val="505050"/>
          <w:spacing w:val="0"/>
          <w:w w:val="40"/>
          <w:position w:val="-1"/>
        </w:rPr>
        <w:t>'¡,.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12" w:lineRule="exact"/>
        <w:ind w:left="3343" w:right="4682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shape style="position:absolute;margin-left:286.079987pt;margin-top:1.228565pt;width:57.599998pt;height:30.719999pt;mso-position-horizontal-relative:page;mso-position-vertical-relative:paragraph;z-index:-4691" type="#_x0000_t75">
            <v:imagedata r:id="rId376" o:title=""/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color w:val="242424"/>
          <w:w w:val="25"/>
          <w:position w:val="1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242424"/>
          <w:spacing w:val="-14"/>
          <w:w w:val="24"/>
          <w:position w:val="1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color w:val="505050"/>
          <w:spacing w:val="-18"/>
          <w:w w:val="118"/>
          <w:position w:val="1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797979"/>
          <w:spacing w:val="0"/>
          <w:w w:val="49"/>
          <w:position w:val="1"/>
        </w:rPr>
        <w:t>·s</w:t>
      </w:r>
      <w:r>
        <w:rPr>
          <w:rFonts w:ascii="Times New Roman" w:hAnsi="Times New Roman" w:cs="Times New Roman" w:eastAsia="Times New Roman"/>
          <w:sz w:val="22"/>
          <w:szCs w:val="22"/>
          <w:color w:val="505050"/>
          <w:spacing w:val="-2"/>
          <w:w w:val="25"/>
          <w:position w:val="1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797979"/>
          <w:spacing w:val="-48"/>
          <w:w w:val="58"/>
          <w:position w:val="1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color w:val="505050"/>
          <w:spacing w:val="0"/>
          <w:w w:val="26"/>
          <w:position w:val="1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1" w:lineRule="exact"/>
        <w:ind w:left="2914" w:right="3320"/>
        <w:jc w:val="center"/>
        <w:tabs>
          <w:tab w:pos="4320" w:val="left"/>
        </w:tabs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4"/>
          <w:szCs w:val="4"/>
          <w:color w:val="797979"/>
          <w:spacing w:val="0"/>
          <w:w w:val="228"/>
          <w:position w:val="-1"/>
        </w:rPr>
        <w:t>'</w:t>
      </w:r>
      <w:r>
        <w:rPr>
          <w:rFonts w:ascii="Times New Roman" w:hAnsi="Times New Roman" w:cs="Times New Roman" w:eastAsia="Times New Roman"/>
          <w:sz w:val="4"/>
          <w:szCs w:val="4"/>
          <w:color w:val="797979"/>
          <w:spacing w:val="0"/>
          <w:w w:val="228"/>
          <w:position w:val="-1"/>
        </w:rPr>
        <w:t>   </w:t>
      </w:r>
      <w:r>
        <w:rPr>
          <w:rFonts w:ascii="Times New Roman" w:hAnsi="Times New Roman" w:cs="Times New Roman" w:eastAsia="Times New Roman"/>
          <w:sz w:val="4"/>
          <w:szCs w:val="4"/>
          <w:color w:val="797979"/>
          <w:spacing w:val="6"/>
          <w:w w:val="228"/>
          <w:position w:val="-1"/>
        </w:rPr>
        <w:t> </w:t>
      </w:r>
      <w:r>
        <w:rPr>
          <w:rFonts w:ascii="Times New Roman" w:hAnsi="Times New Roman" w:cs="Times New Roman" w:eastAsia="Times New Roman"/>
          <w:sz w:val="4"/>
          <w:szCs w:val="4"/>
          <w:color w:val="797979"/>
          <w:spacing w:val="0"/>
          <w:w w:val="228"/>
          <w:position w:val="-1"/>
        </w:rPr>
        <w:t>.</w:t>
      </w:r>
      <w:r>
        <w:rPr>
          <w:rFonts w:ascii="Times New Roman" w:hAnsi="Times New Roman" w:cs="Times New Roman" w:eastAsia="Times New Roman"/>
          <w:sz w:val="4"/>
          <w:szCs w:val="4"/>
          <w:color w:val="797979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4"/>
          <w:szCs w:val="4"/>
          <w:color w:val="797979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4"/>
          <w:szCs w:val="4"/>
          <w:color w:val="050505"/>
          <w:spacing w:val="0"/>
          <w:w w:val="331"/>
          <w:i/>
          <w:position w:val="-1"/>
        </w:rPr>
        <w:t>1</w:t>
      </w:r>
      <w:r>
        <w:rPr>
          <w:rFonts w:ascii="Times New Roman" w:hAnsi="Times New Roman" w:cs="Times New Roman" w:eastAsia="Times New Roman"/>
          <w:sz w:val="4"/>
          <w:szCs w:val="4"/>
          <w:color w:val="050505"/>
          <w:spacing w:val="-5"/>
          <w:w w:val="331"/>
          <w:i/>
          <w:position w:val="-1"/>
        </w:rPr>
        <w:t> </w:t>
      </w:r>
      <w:r>
        <w:rPr>
          <w:rFonts w:ascii="Arial" w:hAnsi="Arial" w:cs="Arial" w:eastAsia="Arial"/>
          <w:sz w:val="9"/>
          <w:szCs w:val="9"/>
          <w:color w:val="646464"/>
          <w:spacing w:val="0"/>
          <w:w w:val="63"/>
          <w:position w:val="-1"/>
        </w:rPr>
        <w:t>•</w:t>
      </w:r>
      <w:r>
        <w:rPr>
          <w:rFonts w:ascii="Arial" w:hAnsi="Arial" w:cs="Arial" w:eastAsia="Arial"/>
          <w:sz w:val="9"/>
          <w:szCs w:val="9"/>
          <w:color w:val="646464"/>
          <w:spacing w:val="6"/>
          <w:w w:val="63"/>
          <w:position w:val="-1"/>
        </w:rPr>
        <w:t> </w:t>
      </w:r>
      <w:r>
        <w:rPr>
          <w:rFonts w:ascii="Arial" w:hAnsi="Arial" w:cs="Arial" w:eastAsia="Arial"/>
          <w:sz w:val="9"/>
          <w:szCs w:val="9"/>
          <w:color w:val="363636"/>
          <w:spacing w:val="-16"/>
          <w:w w:val="179"/>
          <w:position w:val="-1"/>
        </w:rPr>
        <w:t>l</w:t>
      </w:r>
      <w:r>
        <w:rPr>
          <w:rFonts w:ascii="Arial" w:hAnsi="Arial" w:cs="Arial" w:eastAsia="Arial"/>
          <w:sz w:val="9"/>
          <w:szCs w:val="9"/>
          <w:color w:val="505050"/>
          <w:spacing w:val="0"/>
          <w:w w:val="113"/>
          <w:position w:val="-1"/>
        </w:rPr>
        <w:t>•</w:t>
      </w:r>
      <w:r>
        <w:rPr>
          <w:rFonts w:ascii="Arial" w:hAnsi="Arial" w:cs="Arial" w:eastAsia="Arial"/>
          <w:sz w:val="9"/>
          <w:szCs w:val="9"/>
          <w:color w:val="505050"/>
          <w:spacing w:val="-11"/>
          <w:w w:val="113"/>
          <w:position w:val="-1"/>
        </w:rPr>
        <w:t>i</w:t>
      </w:r>
      <w:r>
        <w:rPr>
          <w:rFonts w:ascii="Arial" w:hAnsi="Arial" w:cs="Arial" w:eastAsia="Arial"/>
          <w:sz w:val="9"/>
          <w:szCs w:val="9"/>
          <w:color w:val="8C8C8C"/>
          <w:spacing w:val="-8"/>
          <w:w w:val="104"/>
          <w:position w:val="-1"/>
        </w:rPr>
        <w:t>'</w:t>
      </w:r>
      <w:r>
        <w:rPr>
          <w:rFonts w:ascii="Arial" w:hAnsi="Arial" w:cs="Arial" w:eastAsia="Arial"/>
          <w:sz w:val="9"/>
          <w:szCs w:val="9"/>
          <w:color w:val="646464"/>
          <w:spacing w:val="-17"/>
          <w:w w:val="53"/>
          <w:position w:val="-1"/>
        </w:rPr>
        <w:t>:</w:t>
      </w:r>
      <w:r>
        <w:rPr>
          <w:rFonts w:ascii="Arial" w:hAnsi="Arial" w:cs="Arial" w:eastAsia="Arial"/>
          <w:sz w:val="9"/>
          <w:szCs w:val="9"/>
          <w:color w:val="505050"/>
          <w:spacing w:val="-10"/>
          <w:w w:val="113"/>
          <w:position w:val="-1"/>
        </w:rPr>
        <w:t>l</w:t>
      </w:r>
      <w:r>
        <w:rPr>
          <w:rFonts w:ascii="Arial" w:hAnsi="Arial" w:cs="Arial" w:eastAsia="Arial"/>
          <w:sz w:val="9"/>
          <w:szCs w:val="9"/>
          <w:color w:val="646464"/>
          <w:spacing w:val="-9"/>
          <w:w w:val="54"/>
          <w:position w:val="-1"/>
        </w:rPr>
        <w:t>•</w:t>
      </w:r>
      <w:r>
        <w:rPr>
          <w:rFonts w:ascii="Arial" w:hAnsi="Arial" w:cs="Arial" w:eastAsia="Arial"/>
          <w:sz w:val="9"/>
          <w:szCs w:val="9"/>
          <w:color w:val="505050"/>
          <w:spacing w:val="-19"/>
          <w:w w:val="112"/>
          <w:position w:val="-1"/>
        </w:rPr>
        <w:t>:</w:t>
      </w:r>
      <w:r>
        <w:rPr>
          <w:rFonts w:ascii="Arial" w:hAnsi="Arial" w:cs="Arial" w:eastAsia="Arial"/>
          <w:sz w:val="9"/>
          <w:szCs w:val="9"/>
          <w:color w:val="646464"/>
          <w:spacing w:val="0"/>
          <w:w w:val="53"/>
          <w:position w:val="-1"/>
        </w:rPr>
        <w:t>&gt;'</w:t>
      </w:r>
      <w:r>
        <w:rPr>
          <w:rFonts w:ascii="Arial" w:hAnsi="Arial" w:cs="Arial" w:eastAsia="Arial"/>
          <w:sz w:val="9"/>
          <w:szCs w:val="9"/>
          <w:color w:val="646464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46464"/>
          <w:spacing w:val="0"/>
          <w:w w:val="39"/>
          <w:position w:val="-1"/>
        </w:rPr>
        <w:t>&lt;</w:t>
      </w:r>
      <w:r>
        <w:rPr>
          <w:rFonts w:ascii="Times New Roman" w:hAnsi="Times New Roman" w:cs="Times New Roman" w:eastAsia="Times New Roman"/>
          <w:sz w:val="9"/>
          <w:szCs w:val="9"/>
          <w:color w:val="646464"/>
          <w:spacing w:val="-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63636"/>
          <w:spacing w:val="0"/>
          <w:w w:val="89"/>
          <w:position w:val="-1"/>
        </w:rPr>
        <w:t>i</w:t>
      </w:r>
      <w:r>
        <w:rPr>
          <w:rFonts w:ascii="Times New Roman" w:hAnsi="Times New Roman" w:cs="Times New Roman" w:eastAsia="Times New Roman"/>
          <w:sz w:val="9"/>
          <w:szCs w:val="9"/>
          <w:color w:val="363636"/>
          <w:spacing w:val="-19"/>
          <w:w w:val="90"/>
          <w:position w:val="-1"/>
        </w:rPr>
        <w:t>·</w:t>
      </w:r>
      <w:r>
        <w:rPr>
          <w:rFonts w:ascii="Times New Roman" w:hAnsi="Times New Roman" w:cs="Times New Roman" w:eastAsia="Times New Roman"/>
          <w:sz w:val="9"/>
          <w:szCs w:val="9"/>
          <w:color w:val="505050"/>
          <w:spacing w:val="0"/>
          <w:w w:val="101"/>
          <w:position w:val="-1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505050"/>
          <w:spacing w:val="-5"/>
          <w:w w:val="102"/>
          <w:position w:val="-1"/>
        </w:rPr>
        <w:t>!</w:t>
      </w:r>
      <w:r>
        <w:rPr>
          <w:rFonts w:ascii="Times New Roman" w:hAnsi="Times New Roman" w:cs="Times New Roman" w:eastAsia="Times New Roman"/>
          <w:sz w:val="9"/>
          <w:szCs w:val="9"/>
          <w:color w:val="363636"/>
          <w:spacing w:val="0"/>
          <w:w w:val="164"/>
          <w:position w:val="-1"/>
        </w:rPr>
        <w:t>'.</w:t>
      </w:r>
      <w:r>
        <w:rPr>
          <w:rFonts w:ascii="Times New Roman" w:hAnsi="Times New Roman" w:cs="Times New Roman" w:eastAsia="Times New Roman"/>
          <w:sz w:val="9"/>
          <w:szCs w:val="9"/>
          <w:color w:val="363636"/>
          <w:spacing w:val="-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505050"/>
          <w:spacing w:val="0"/>
          <w:w w:val="159"/>
          <w:position w:val="-1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505050"/>
          <w:spacing w:val="-19"/>
          <w:w w:val="159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C8C8C"/>
          <w:spacing w:val="0"/>
          <w:w w:val="106"/>
          <w:position w:val="-1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170" w:lineRule="exact"/>
        <w:ind w:left="3082" w:right="3246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</w:rPr>
        <w:t>CIERRE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0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4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</w:rPr>
        <w:t>SESIO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88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6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-4"/>
          <w:w w:val="79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131"/>
        </w:rPr>
        <w:t>/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7"/>
          <w:w w:val="2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34"/>
          <w:w w:val="5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2"/>
          <w:w w:val="2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-2"/>
          <w:w w:val="51"/>
        </w:rPr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10"/>
          <w:w w:val="51"/>
          <w:shadow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10"/>
          <w:w w:val="51"/>
          <w:shadow/>
        </w:rPr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10"/>
          <w:w w:val="51"/>
        </w:rPr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10"/>
          <w:w w:val="51"/>
        </w:rPr>
      </w:r>
      <w:r>
        <w:rPr>
          <w:rFonts w:ascii="Times New Roman" w:hAnsi="Times New Roman" w:cs="Times New Roman" w:eastAsia="Times New Roman"/>
          <w:sz w:val="18"/>
          <w:szCs w:val="18"/>
          <w:color w:val="797979"/>
          <w:spacing w:val="0"/>
          <w:w w:val="103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797979"/>
          <w:spacing w:val="-8"/>
          <w:w w:val="103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A8A8A8"/>
          <w:spacing w:val="3"/>
          <w:w w:val="4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A8A8A8"/>
          <w:spacing w:val="6"/>
          <w:w w:val="76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53"/>
        </w:rPr>
        <w:t>·.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2758" w:right="2829"/>
        <w:jc w:val="center"/>
        <w:tabs>
          <w:tab w:pos="4320" w:val="left"/>
        </w:tabs>
        <w:rPr>
          <w:rFonts w:ascii="Arial" w:hAnsi="Arial" w:cs="Arial" w:eastAsia="Arial"/>
          <w:sz w:val="53"/>
          <w:szCs w:val="53"/>
        </w:rPr>
      </w:pPr>
      <w:rPr/>
      <w:r>
        <w:rPr>
          <w:rFonts w:ascii="Arial" w:hAnsi="Arial" w:cs="Arial" w:eastAsia="Arial"/>
          <w:sz w:val="32"/>
          <w:szCs w:val="32"/>
          <w:color w:val="8C8C8C"/>
          <w:spacing w:val="-52"/>
          <w:w w:val="68"/>
        </w:rPr>
        <w:t>;</w:t>
      </w:r>
      <w:r>
        <w:rPr>
          <w:rFonts w:ascii="Arial" w:hAnsi="Arial" w:cs="Arial" w:eastAsia="Arial"/>
          <w:sz w:val="32"/>
          <w:szCs w:val="32"/>
          <w:color w:val="8C8C8C"/>
          <w:spacing w:val="14"/>
          <w:w w:val="28"/>
        </w:rPr>
        <w:t>.</w:t>
      </w:r>
      <w:r>
        <w:rPr>
          <w:rFonts w:ascii="Arial" w:hAnsi="Arial" w:cs="Arial" w:eastAsia="Arial"/>
          <w:sz w:val="32"/>
          <w:szCs w:val="32"/>
          <w:color w:val="8C8C8C"/>
          <w:spacing w:val="-61"/>
          <w:w w:val="68"/>
        </w:rPr>
        <w:t>:</w:t>
      </w:r>
      <w:r>
        <w:rPr>
          <w:rFonts w:ascii="Arial" w:hAnsi="Arial" w:cs="Arial" w:eastAsia="Arial"/>
          <w:sz w:val="32"/>
          <w:szCs w:val="32"/>
          <w:color w:val="A8A8A8"/>
          <w:spacing w:val="-2"/>
          <w:w w:val="44"/>
        </w:rPr>
        <w:t>·</w:t>
      </w:r>
      <w:r>
        <w:rPr>
          <w:rFonts w:ascii="Arial" w:hAnsi="Arial" w:cs="Arial" w:eastAsia="Arial"/>
          <w:sz w:val="32"/>
          <w:szCs w:val="32"/>
          <w:color w:val="797979"/>
          <w:spacing w:val="0"/>
          <w:w w:val="48"/>
        </w:rPr>
        <w:t>t:·.</w:t>
      </w:r>
      <w:r>
        <w:rPr>
          <w:rFonts w:ascii="Arial" w:hAnsi="Arial" w:cs="Arial" w:eastAsia="Arial"/>
          <w:sz w:val="32"/>
          <w:szCs w:val="32"/>
          <w:color w:val="797979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color w:val="797979"/>
          <w:spacing w:val="0"/>
          <w:w w:val="100"/>
        </w:rPr>
      </w:r>
      <w:r>
        <w:rPr>
          <w:rFonts w:ascii="Arial" w:hAnsi="Arial" w:cs="Arial" w:eastAsia="Arial"/>
          <w:sz w:val="53"/>
          <w:szCs w:val="53"/>
          <w:color w:val="797979"/>
          <w:spacing w:val="22"/>
          <w:w w:val="35"/>
        </w:rPr>
        <w:t>&gt;</w:t>
      </w:r>
      <w:r>
        <w:rPr>
          <w:rFonts w:ascii="Arial" w:hAnsi="Arial" w:cs="Arial" w:eastAsia="Arial"/>
          <w:sz w:val="53"/>
          <w:szCs w:val="53"/>
          <w:color w:val="A8A8A8"/>
          <w:spacing w:val="-41"/>
          <w:w w:val="141"/>
        </w:rPr>
        <w:t>:</w:t>
      </w:r>
      <w:r>
        <w:rPr>
          <w:rFonts w:ascii="Arial" w:hAnsi="Arial" w:cs="Arial" w:eastAsia="Arial"/>
          <w:sz w:val="53"/>
          <w:szCs w:val="53"/>
          <w:color w:val="646464"/>
          <w:spacing w:val="0"/>
          <w:w w:val="76"/>
        </w:rPr>
        <w:t>'}</w:t>
      </w:r>
      <w:r>
        <w:rPr>
          <w:rFonts w:ascii="Arial" w:hAnsi="Arial" w:cs="Arial" w:eastAsia="Arial"/>
          <w:sz w:val="53"/>
          <w:szCs w:val="53"/>
          <w:color w:val="646464"/>
          <w:spacing w:val="-97"/>
          <w:w w:val="100"/>
        </w:rPr>
        <w:t> </w:t>
      </w:r>
      <w:r>
        <w:rPr>
          <w:rFonts w:ascii="Arial" w:hAnsi="Arial" w:cs="Arial" w:eastAsia="Arial"/>
          <w:sz w:val="53"/>
          <w:szCs w:val="53"/>
          <w:color w:val="8C8C8C"/>
          <w:spacing w:val="-91"/>
          <w:w w:val="89"/>
        </w:rPr>
        <w:t>\</w:t>
      </w:r>
      <w:r>
        <w:rPr>
          <w:rFonts w:ascii="Arial" w:hAnsi="Arial" w:cs="Arial" w:eastAsia="Arial"/>
          <w:sz w:val="53"/>
          <w:szCs w:val="53"/>
          <w:color w:val="646464"/>
          <w:spacing w:val="0"/>
          <w:w w:val="48"/>
        </w:rPr>
        <w:t>vi</w:t>
      </w:r>
      <w:r>
        <w:rPr>
          <w:rFonts w:ascii="Arial" w:hAnsi="Arial" w:cs="Arial" w:eastAsia="Arial"/>
          <w:sz w:val="53"/>
          <w:szCs w:val="53"/>
          <w:color w:val="646464"/>
          <w:spacing w:val="-77"/>
          <w:w w:val="100"/>
        </w:rPr>
        <w:t> </w:t>
      </w:r>
      <w:r>
        <w:rPr>
          <w:rFonts w:ascii="Arial" w:hAnsi="Arial" w:cs="Arial" w:eastAsia="Arial"/>
          <w:sz w:val="53"/>
          <w:szCs w:val="53"/>
          <w:color w:val="646464"/>
          <w:spacing w:val="0"/>
          <w:w w:val="47"/>
        </w:rPr>
        <w:t>t¡</w:t>
      </w:r>
      <w:r>
        <w:rPr>
          <w:rFonts w:ascii="Arial" w:hAnsi="Arial" w:cs="Arial" w:eastAsia="Arial"/>
          <w:sz w:val="53"/>
          <w:szCs w:val="53"/>
          <w:color w:val="000000"/>
          <w:spacing w:val="0"/>
          <w:w w:val="100"/>
        </w:rPr>
      </w:r>
    </w:p>
    <w:p>
      <w:pPr>
        <w:spacing w:before="86" w:after="0" w:line="238" w:lineRule="exact"/>
        <w:ind w:left="14" w:right="462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20.16pt;margin-top:139.333496pt;width:128.639999pt;height:214.080002pt;mso-position-horizontal-relative:page;mso-position-vertical-relative:paragraph;z-index:-4694" type="#_x0000_t75">
            <v:imagedata r:id="rId377" o:title=""/>
          </v:shape>
        </w:pic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Si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más</w:t>
      </w:r>
      <w:r>
        <w:rPr>
          <w:rFonts w:ascii="Arial" w:hAnsi="Arial" w:cs="Arial" w:eastAsia="Arial"/>
          <w:sz w:val="17"/>
          <w:szCs w:val="17"/>
          <w:color w:val="050505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asunto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4"/>
        </w:rPr>
        <w:t>tratar,</w:t>
      </w:r>
      <w:r>
        <w:rPr>
          <w:rFonts w:ascii="Arial" w:hAnsi="Arial" w:cs="Arial" w:eastAsia="Arial"/>
          <w:sz w:val="17"/>
          <w:szCs w:val="17"/>
          <w:color w:val="050505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50505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decret</w:t>
      </w:r>
      <w:r>
        <w:rPr>
          <w:rFonts w:ascii="Arial" w:hAnsi="Arial" w:cs="Arial" w:eastAsia="Arial"/>
          <w:sz w:val="17"/>
          <w:szCs w:val="17"/>
          <w:color w:val="050505"/>
          <w:spacing w:val="-15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8"/>
        </w:rPr>
        <w:t>ierre</w:t>
      </w:r>
      <w:r>
        <w:rPr>
          <w:rFonts w:ascii="Arial" w:hAnsi="Arial" w:cs="Arial" w:eastAsia="Arial"/>
          <w:sz w:val="17"/>
          <w:szCs w:val="17"/>
          <w:color w:val="050505"/>
          <w:spacing w:val="-11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Sesió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Trabajo,</w:t>
      </w:r>
      <w:r>
        <w:rPr>
          <w:rFonts w:ascii="Arial" w:hAnsi="Arial" w:cs="Arial" w:eastAsia="Arial"/>
          <w:sz w:val="17"/>
          <w:szCs w:val="17"/>
          <w:color w:val="050505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firmand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050505"/>
          <w:spacing w:val="-5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calce</w:t>
      </w:r>
      <w:r>
        <w:rPr>
          <w:rFonts w:ascii="Arial" w:hAnsi="Arial" w:cs="Arial" w:eastAsia="Arial"/>
          <w:sz w:val="17"/>
          <w:szCs w:val="17"/>
          <w:color w:val="050505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del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50505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Dictame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50505"/>
          <w:spacing w:val="-1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Clasific</w:t>
      </w:r>
      <w:r>
        <w:rPr>
          <w:rFonts w:ascii="Arial" w:hAnsi="Arial" w:cs="Arial" w:eastAsia="Arial"/>
          <w:sz w:val="17"/>
          <w:szCs w:val="17"/>
          <w:color w:val="050505"/>
          <w:spacing w:val="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ció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50505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50505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50505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-12"/>
          <w:w w:val="178"/>
        </w:rPr>
        <w:t>¡</w:t>
      </w:r>
      <w:r>
        <w:rPr>
          <w:rFonts w:ascii="Arial" w:hAnsi="Arial" w:cs="Arial" w:eastAsia="Arial"/>
          <w:sz w:val="17"/>
          <w:szCs w:val="17"/>
          <w:color w:val="8C8C8C"/>
          <w:spacing w:val="-14"/>
          <w:w w:val="82"/>
        </w:rPr>
        <w:t>'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7"/>
        </w:rPr>
        <w:t>formación,</w:t>
      </w:r>
      <w:r>
        <w:rPr>
          <w:rFonts w:ascii="Arial" w:hAnsi="Arial" w:cs="Arial" w:eastAsia="Arial"/>
          <w:sz w:val="17"/>
          <w:szCs w:val="17"/>
          <w:color w:val="050505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50505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eil</w:t>
      </w:r>
      <w:r>
        <w:rPr>
          <w:rFonts w:ascii="Arial" w:hAnsi="Arial" w:cs="Arial" w:eastAsia="Arial"/>
          <w:sz w:val="17"/>
          <w:szCs w:val="17"/>
          <w:color w:val="050505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19"/>
        </w:rPr>
        <w:t>intervinieron.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23" w:right="4289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2"/>
        </w:rPr>
        <w:t>39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580" w:bottom="0" w:left="300" w:right="700"/>
          <w:footerReference w:type="default" r:id="rId367"/>
          <w:pgSz w:w="12160" w:h="15380"/>
          <w:cols w:num="2" w:equalWidth="0">
            <w:col w:w="2676" w:space="172"/>
            <w:col w:w="8312"/>
          </w:cols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150.720001pt;margin-top:5.75999pt;width:440.640015pt;height:724.970372pt;mso-position-horizontal-relative:page;mso-position-vertical-relative:page;z-index:-4686" coordorigin="3014,115" coordsize="8813,14499">
            <v:shape style="position:absolute;left:3014;top:230;width:8813;height:11866" type="#_x0000_t75">
              <v:imagedata r:id="rId379" o:title=""/>
            </v:shape>
            <v:shape style="position:absolute;left:3379;top:115;width:3034;height:269" type="#_x0000_t75">
              <v:imagedata r:id="rId380" o:title=""/>
            </v:shape>
            <v:shape style="position:absolute;left:6586;top:115;width:2592;height:250" type="#_x0000_t75">
              <v:imagedata r:id="rId381" o:title=""/>
            </v:shape>
            <v:group style="position:absolute;left:11641;top:3889;width:2;height:3287" coordorigin="11641,3889" coordsize="2,3287">
              <v:shape style="position:absolute;left:11641;top:3889;width:2;height:3287" coordorigin="11641,3889" coordsize="0,3287" path="m11641,7176l11641,3889e" filled="f" stroked="t" strokeweight="1.191526pt" strokecolor="#181818">
                <v:path arrowok="t"/>
              </v:shape>
            </v:group>
            <v:group style="position:absolute;left:11644;top:7611;width:2;height:807" coordorigin="11644,7611" coordsize="2,807">
              <v:shape style="position:absolute;left:11644;top:7611;width:2;height:807" coordorigin="11644,7611" coordsize="0,807" path="m11644,8418l11644,7611e" filled="f" stroked="t" strokeweight=".953221pt" strokecolor="#1F1F1F">
                <v:path arrowok="t"/>
              </v:shape>
            </v:group>
            <v:group style="position:absolute;left:11653;top:11094;width:2;height:3512" coordorigin="11653,11094" coordsize="2,3512">
              <v:shape style="position:absolute;left:11653;top:11094;width:2;height:3512" coordorigin="11653,11094" coordsize="0,3512" path="m11653,14605l11653,11094e" filled="f" stroked="t" strokeweight=".953221pt" strokecolor="#181818">
                <v:path arrowok="t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58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129.600006pt;margin-top:6.720032pt;width:13.44pt;height:241.919998pt;mso-position-horizontal-relative:page;mso-position-vertical-relative:paragraph;z-index:-4685" type="#_x0000_t75">
            <v:imagedata r:id="rId382" o:title=""/>
          </v:shape>
        </w:pict>
      </w:r>
      <w:r>
        <w:rPr/>
        <w:pict>
          <v:shape style="width:49.92pt;height:49.92pt;mso-position-horizontal-relative:char;mso-position-vertical-relative:line" type="#_x0000_t75">
            <v:imagedata r:id="rId38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7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/>
        <w:pict>
          <v:shape style="width:69.120003pt;height:51.84pt;mso-position-horizontal-relative:char;mso-position-vertical-relative:line" type="#_x0000_t75">
            <v:imagedata r:id="rId38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   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sz w:val="27"/>
          <w:szCs w:val="27"/>
          <w:color w:val="181818"/>
          <w:spacing w:val="0"/>
          <w:w w:val="92"/>
          <w:i/>
          <w:position w:val="0"/>
        </w:rPr>
        <w:t>/</w:t>
      </w:r>
      <w:r>
        <w:rPr>
          <w:rFonts w:ascii="Times New Roman" w:hAnsi="Times New Roman" w:cs="Times New Roman" w:eastAsia="Times New Roman"/>
          <w:sz w:val="27"/>
          <w:szCs w:val="27"/>
          <w:color w:val="181818"/>
          <w:spacing w:val="-22"/>
          <w:w w:val="92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424242"/>
          <w:spacing w:val="0"/>
          <w:w w:val="220"/>
          <w:i/>
          <w:position w:val="0"/>
        </w:rPr>
        <w:t>/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11" w:after="0" w:line="240" w:lineRule="auto"/>
        <w:ind w:left="411"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343434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8"/>
          <w:szCs w:val="8"/>
          <w:color w:val="34343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181818"/>
          <w:spacing w:val="0"/>
          <w:w w:val="130"/>
          <w:b/>
          <w:bCs/>
        </w:rPr>
        <w:t>OHIEM</w:t>
      </w:r>
      <w:r>
        <w:rPr>
          <w:rFonts w:ascii="Arial" w:hAnsi="Arial" w:cs="Arial" w:eastAsia="Arial"/>
          <w:sz w:val="8"/>
          <w:szCs w:val="8"/>
          <w:color w:val="181818"/>
          <w:spacing w:val="0"/>
          <w:w w:val="131"/>
          <w:b/>
          <w:bCs/>
        </w:rPr>
        <w:t>N</w:t>
      </w:r>
      <w:r>
        <w:rPr>
          <w:rFonts w:ascii="Arial" w:hAnsi="Arial" w:cs="Arial" w:eastAsia="Arial"/>
          <w:sz w:val="8"/>
          <w:szCs w:val="8"/>
          <w:color w:val="181818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34343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8"/>
          <w:szCs w:val="8"/>
          <w:color w:val="34343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343434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18181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8"/>
          <w:szCs w:val="8"/>
          <w:color w:val="18181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42424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8"/>
          <w:szCs w:val="8"/>
          <w:color w:val="42424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181818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8"/>
          <w:szCs w:val="8"/>
          <w:color w:val="18181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181818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181818"/>
          <w:spacing w:val="0"/>
          <w:w w:val="130"/>
          <w:b/>
          <w:bCs/>
        </w:rPr>
        <w:t>ESTADO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9" w:lineRule="exact"/>
        <w:ind w:left="808" w:right="10476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5"/>
        </w:rPr>
        <w:t>Fiscalia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41" w:lineRule="exact"/>
        <w:ind w:left="447" w:right="10061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3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8"/>
          <w:w w:val="11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14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58" w:lineRule="exact"/>
        <w:ind w:right="687"/>
        <w:jc w:val="right"/>
        <w:rPr>
          <w:rFonts w:ascii="Arial" w:hAnsi="Arial" w:cs="Arial" w:eastAsia="Arial"/>
          <w:sz w:val="14"/>
          <w:szCs w:val="14"/>
        </w:rPr>
      </w:pPr>
      <w:rPr/>
      <w:r>
        <w:rPr/>
        <w:pict>
          <v:shape style="position:absolute;margin-left:129.600006pt;margin-top:3.04174pt;width:13.44pt;height:62.400002pt;mso-position-horizontal-relative:page;mso-position-vertical-relative:paragraph;z-index:-4684" type="#_x0000_t75">
            <v:imagedata r:id="rId385" o:title=""/>
          </v:shape>
        </w:pict>
      </w:r>
      <w:r>
        <w:rPr>
          <w:rFonts w:ascii="Arial" w:hAnsi="Arial" w:cs="Arial" w:eastAsia="Arial"/>
          <w:sz w:val="14"/>
          <w:szCs w:val="14"/>
          <w:color w:val="050505"/>
          <w:spacing w:val="0"/>
          <w:w w:val="105"/>
          <w:position w:val="-1"/>
        </w:rPr>
        <w:t>de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43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2.480001pt;height:33.6pt;mso-position-horizontal-relative:char;mso-position-vertical-relative:line" type="#_x0000_t75">
            <v:imagedata r:id="rId38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6" w:after="0" w:line="240" w:lineRule="auto"/>
        <w:ind w:left="6631" w:right="4901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17"/>
        </w:rPr>
        <w:t>40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97" w:after="0" w:line="240" w:lineRule="auto"/>
        <w:ind w:left="111" w:right="-20"/>
        <w:jc w:val="left"/>
        <w:tabs>
          <w:tab w:pos="2580" w:val="left"/>
          <w:tab w:pos="8620" w:val="left"/>
          <w:tab w:pos="9360" w:val="left"/>
        </w:tabs>
        <w:rPr>
          <w:rFonts w:ascii="Arial" w:hAnsi="Arial" w:cs="Arial" w:eastAsia="Arial"/>
          <w:sz w:val="41"/>
          <w:szCs w:val="41"/>
        </w:rPr>
      </w:pPr>
      <w:rPr/>
      <w:r>
        <w:rPr/>
        <w:pict>
          <v:shape style="position:absolute;margin-left:130.559998pt;margin-top:24.682167pt;width:31.68pt;height:10.56pt;mso-position-horizontal-relative:page;mso-position-vertical-relative:paragraph;z-index:-4683" type="#_x0000_t75">
            <v:imagedata r:id="rId387" o:title=""/>
          </v:shape>
        </w:pict>
      </w:r>
      <w:hyperlink r:id="rId388">
        <w:r>
          <w:rPr>
            <w:rFonts w:ascii="Times New Roman" w:hAnsi="Times New Roman" w:cs="Times New Roman" w:eastAsia="Times New Roman"/>
            <w:sz w:val="18"/>
            <w:szCs w:val="18"/>
            <w:color w:val="050505"/>
            <w:spacing w:val="0"/>
            <w:w w:val="128"/>
            <w:b/>
            <w:bCs/>
          </w:rPr>
          <w:t>www.jalisco.gob.mx.k</w:t>
        </w:r>
        <w:r>
          <w:rPr>
            <w:rFonts w:ascii="Times New Roman" w:hAnsi="Times New Roman" w:cs="Times New Roman" w:eastAsia="Times New Roman"/>
            <w:sz w:val="18"/>
            <w:szCs w:val="18"/>
            <w:color w:val="050505"/>
            <w:spacing w:val="0"/>
            <w:w w:val="100"/>
            <w:b/>
            <w:bCs/>
          </w:rPr>
          <w:tab/>
        </w:r>
        <w:r>
          <w:rPr>
            <w:rFonts w:ascii="Times New Roman" w:hAnsi="Times New Roman" w:cs="Times New Roman" w:eastAsia="Times New Roman"/>
            <w:sz w:val="18"/>
            <w:szCs w:val="18"/>
            <w:color w:val="050505"/>
            <w:spacing w:val="0"/>
            <w:w w:val="100"/>
            <w:b/>
            <w:bCs/>
          </w:rPr>
        </w:r>
      </w:hyperlink>
      <w:r>
        <w:rPr>
          <w:rFonts w:ascii="Times New Roman" w:hAnsi="Times New Roman" w:cs="Times New Roman" w:eastAsia="Times New Roman"/>
          <w:sz w:val="18"/>
          <w:szCs w:val="18"/>
          <w:color w:val="181818"/>
          <w:spacing w:val="0"/>
          <w:w w:val="412"/>
        </w:rPr>
        <w:t>"--------------</w:t>
      </w:r>
      <w:r>
        <w:rPr>
          <w:rFonts w:ascii="Times New Roman" w:hAnsi="Times New Roman" w:cs="Times New Roman" w:eastAsia="Times New Roman"/>
          <w:sz w:val="18"/>
          <w:szCs w:val="18"/>
          <w:color w:val="181818"/>
          <w:spacing w:val="-151"/>
          <w:w w:val="4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81818"/>
          <w:spacing w:val="0"/>
          <w:w w:val="412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181818"/>
          <w:spacing w:val="-61"/>
          <w:w w:val="4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81818"/>
          <w:spacing w:val="0"/>
          <w:w w:val="412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181818"/>
          <w:spacing w:val="-117"/>
          <w:w w:val="4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81818"/>
          <w:spacing w:val="0"/>
          <w:w w:val="412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181818"/>
          <w:spacing w:val="-101"/>
          <w:w w:val="412"/>
        </w:rPr>
        <w:t> </w:t>
      </w:r>
      <w:r>
        <w:rPr>
          <w:rFonts w:ascii="Arial" w:hAnsi="Arial" w:cs="Arial" w:eastAsia="Arial"/>
          <w:sz w:val="41"/>
          <w:szCs w:val="41"/>
          <w:color w:val="181818"/>
          <w:spacing w:val="0"/>
          <w:w w:val="116"/>
        </w:rPr>
        <w:t>-------</w:t>
      </w:r>
      <w:r>
        <w:rPr>
          <w:rFonts w:ascii="Arial" w:hAnsi="Arial" w:cs="Arial" w:eastAsia="Arial"/>
          <w:sz w:val="41"/>
          <w:szCs w:val="41"/>
          <w:color w:val="181818"/>
          <w:spacing w:val="0"/>
          <w:w w:val="100"/>
        </w:rPr>
        <w:tab/>
      </w:r>
      <w:r>
        <w:rPr>
          <w:rFonts w:ascii="Arial" w:hAnsi="Arial" w:cs="Arial" w:eastAsia="Arial"/>
          <w:sz w:val="41"/>
          <w:szCs w:val="41"/>
          <w:color w:val="181818"/>
          <w:spacing w:val="0"/>
          <w:w w:val="100"/>
        </w:rPr>
        <w:t>---</w:t>
      </w:r>
      <w:r>
        <w:rPr>
          <w:rFonts w:ascii="Arial" w:hAnsi="Arial" w:cs="Arial" w:eastAsia="Arial"/>
          <w:sz w:val="41"/>
          <w:szCs w:val="41"/>
          <w:color w:val="181818"/>
          <w:spacing w:val="-48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181818"/>
          <w:spacing w:val="0"/>
          <w:w w:val="100"/>
        </w:rPr>
        <w:tab/>
      </w:r>
      <w:r>
        <w:rPr>
          <w:rFonts w:ascii="Arial" w:hAnsi="Arial" w:cs="Arial" w:eastAsia="Arial"/>
          <w:sz w:val="41"/>
          <w:szCs w:val="41"/>
          <w:color w:val="181818"/>
          <w:spacing w:val="0"/>
          <w:w w:val="116"/>
        </w:rPr>
        <w:t>---··</w:t>
      </w:r>
      <w:r>
        <w:rPr>
          <w:rFonts w:ascii="Arial" w:hAnsi="Arial" w:cs="Arial" w:eastAsia="Arial"/>
          <w:sz w:val="41"/>
          <w:szCs w:val="41"/>
          <w:color w:val="181818"/>
          <w:spacing w:val="-59"/>
          <w:w w:val="115"/>
        </w:rPr>
        <w:t>&lt;</w:t>
      </w:r>
      <w:r>
        <w:rPr>
          <w:rFonts w:ascii="Arial" w:hAnsi="Arial" w:cs="Arial" w:eastAsia="Arial"/>
          <w:sz w:val="41"/>
          <w:szCs w:val="41"/>
          <w:color w:val="343434"/>
          <w:spacing w:val="0"/>
          <w:w w:val="46"/>
        </w:rPr>
        <w:t>·</w:t>
      </w:r>
      <w:r>
        <w:rPr>
          <w:rFonts w:ascii="Arial" w:hAnsi="Arial" w:cs="Arial" w:eastAsia="Arial"/>
          <w:sz w:val="41"/>
          <w:szCs w:val="41"/>
          <w:color w:val="343434"/>
          <w:spacing w:val="-85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181818"/>
          <w:spacing w:val="0"/>
          <w:w w:val="164"/>
        </w:rPr>
        <w:t>----1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</w:rPr>
      </w:r>
    </w:p>
    <w:sectPr>
      <w:pgMar w:footer="0" w:header="0" w:top="520" w:bottom="0" w:left="180" w:right="140"/>
      <w:footerReference w:type="default" r:id="rId378"/>
      <w:pgSz w:w="12160" w:h="15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5.743134pt;margin-top:714.96283pt;width:6.77pt;height:11pt;mso-position-horizontal-relative:page;mso-position-vertical-relative:page;z-index:-5143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030303"/>
                    <w:spacing w:val="0"/>
                    <w:w w:val="106"/>
                  </w:rPr>
                  <w:t>4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.497143pt;margin-top:732.008423pt;width:87.992974pt;height:10.5pt;mso-position-horizontal-relative:page;mso-position-vertical-relative:page;z-index:-5142" type="#_x0000_t202" filled="f" stroked="f">
          <v:textbox inset="0,0,0,0">
            <w:txbxContent>
              <w:p>
                <w:pPr>
                  <w:spacing w:before="0" w:after="0" w:line="194" w:lineRule="exact"/>
                  <w:ind w:left="20" w:right="-46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Pr/>
                <w:r>
                  <w:rPr>
                    <w:rFonts w:ascii="Arial" w:hAnsi="Arial" w:cs="Arial" w:eastAsia="Arial"/>
                    <w:sz w:val="17"/>
                    <w:szCs w:val="17"/>
                    <w:color w:val="030303"/>
                    <w:spacing w:val="0"/>
                    <w:w w:val="126"/>
                  </w:rPr>
                  <w:t>www.jalisco.go'b-.</w:t>
                </w:r>
                <w:r>
                  <w:rPr>
                    <w:rFonts w:ascii="Arial" w:hAnsi="Arial" w:cs="Arial" w:eastAsia="Arial"/>
                    <w:sz w:val="17"/>
                    <w:szCs w:val="1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5.644287pt;margin-top:710.483704pt;width:7.4pt;height:11pt;mso-position-horizontal-relative:page;mso-position-vertical-relative:page;z-index:-5141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050505"/>
                    <w:spacing w:val="0"/>
                    <w:w w:val="120"/>
                  </w:rPr>
                  <w:t>6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5.122992pt;margin-top:729.676758pt;width:112.609236pt;height:12.0pt;mso-position-horizontal-relative:page;mso-position-vertical-relative:page;z-index:-5140" type="#_x0000_t202" filled="f" stroked="f">
          <v:textbox inset="0,0,0,0">
            <w:txbxContent>
              <w:p>
                <w:pPr>
                  <w:spacing w:before="0" w:after="0" w:line="224" w:lineRule="exact"/>
                  <w:ind w:left="20" w:right="-5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050505"/>
                    <w:w w:val="127"/>
                  </w:rPr>
                  <w:t>www.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050505"/>
                    <w:w w:val="126"/>
                  </w:rPr>
                  <w:t>j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050505"/>
                    <w:spacing w:val="-29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50505"/>
                    <w:spacing w:val="0"/>
                    <w:w w:val="206"/>
                  </w:rPr>
                  <w:t>ali&gt;co.g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50505"/>
                    <w:spacing w:val="-7"/>
                    <w:w w:val="206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50505"/>
                    <w:spacing w:val="0"/>
                    <w:w w:val="206"/>
                  </w:rPr>
                  <w:t>)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5.980804pt;margin-top:707.142639pt;width:6.845pt;height:11.5pt;mso-position-horizontal-relative:page;mso-position-vertical-relative:page;z-index:-5139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9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050505"/>
                    <w:spacing w:val="0"/>
                    <w:w w:val="102"/>
                  </w:rPr>
                  <w:t>7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.210117pt;margin-top:726.292114pt;width:110.091505pt;height:12pt;mso-position-horizontal-relative:page;mso-position-vertical-relative:page;z-index:-5138" type="#_x0000_t202" filled="f" stroked="f">
          <v:textbox inset="0,0,0,0">
            <w:txbxContent>
              <w:p>
                <w:pPr>
                  <w:spacing w:before="0" w:after="0" w:line="224" w:lineRule="exact"/>
                  <w:ind w:left="20" w:right="-5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hyperlink r:id="rId1"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50505"/>
                      <w:spacing w:val="0"/>
                      <w:w w:val="165"/>
                    </w:rPr>
                    <w:t>www.jaU.co.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  <w:color w:val="050505"/>
                      <w:spacing w:val="72"/>
                      <w:w w:val="165"/>
                    </w:rPr>
                    <w:t> </w:t>
                  </w:r>
                </w:hyperlink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50505"/>
                    <w:spacing w:val="0"/>
                    <w:w w:val="165"/>
                  </w:rPr>
                  <w:t>x,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pn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pn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hyperlink" Target="http://www.jalisco.gob.m/" TargetMode="External"/><Relationship Id="rId25" Type="http://schemas.openxmlformats.org/officeDocument/2006/relationships/image" Target="media/image20.jpg"/><Relationship Id="rId26" Type="http://schemas.openxmlformats.org/officeDocument/2006/relationships/image" Target="media/image21.jp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jpg"/><Relationship Id="rId30" Type="http://schemas.openxmlformats.org/officeDocument/2006/relationships/image" Target="media/image25.jpg"/><Relationship Id="rId31" Type="http://schemas.openxmlformats.org/officeDocument/2006/relationships/image" Target="media/image26.jpg"/><Relationship Id="rId32" Type="http://schemas.openxmlformats.org/officeDocument/2006/relationships/image" Target="media/image27.jp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footer" Target="footer1.xml"/><Relationship Id="rId36" Type="http://schemas.openxmlformats.org/officeDocument/2006/relationships/image" Target="media/image30.jpg"/><Relationship Id="rId37" Type="http://schemas.openxmlformats.org/officeDocument/2006/relationships/image" Target="media/image31.jpg"/><Relationship Id="rId38" Type="http://schemas.openxmlformats.org/officeDocument/2006/relationships/image" Target="media/image32.jpg"/><Relationship Id="rId39" Type="http://schemas.openxmlformats.org/officeDocument/2006/relationships/image" Target="media/image33.jpg"/><Relationship Id="rId40" Type="http://schemas.openxmlformats.org/officeDocument/2006/relationships/image" Target="media/image34.jpg"/><Relationship Id="rId41" Type="http://schemas.openxmlformats.org/officeDocument/2006/relationships/image" Target="media/image35.png"/><Relationship Id="rId42" Type="http://schemas.openxmlformats.org/officeDocument/2006/relationships/image" Target="media/image36.jpg"/><Relationship Id="rId43" Type="http://schemas.openxmlformats.org/officeDocument/2006/relationships/image" Target="media/image37.jpg"/><Relationship Id="rId44" Type="http://schemas.openxmlformats.org/officeDocument/2006/relationships/image" Target="media/image38.jpg"/><Relationship Id="rId45" Type="http://schemas.openxmlformats.org/officeDocument/2006/relationships/image" Target="media/image39.jpg"/><Relationship Id="rId46" Type="http://schemas.openxmlformats.org/officeDocument/2006/relationships/image" Target="media/image40.jpg"/><Relationship Id="rId47" Type="http://schemas.openxmlformats.org/officeDocument/2006/relationships/image" Target="media/image41.jpg"/><Relationship Id="rId48" Type="http://schemas.openxmlformats.org/officeDocument/2006/relationships/image" Target="media/image42.jpg"/><Relationship Id="rId49" Type="http://schemas.openxmlformats.org/officeDocument/2006/relationships/image" Target="media/image43.png"/><Relationship Id="rId50" Type="http://schemas.openxmlformats.org/officeDocument/2006/relationships/footer" Target="footer2.xml"/><Relationship Id="rId51" Type="http://schemas.openxmlformats.org/officeDocument/2006/relationships/image" Target="media/image44.jpg"/><Relationship Id="rId52" Type="http://schemas.openxmlformats.org/officeDocument/2006/relationships/image" Target="media/image45.jpg"/><Relationship Id="rId53" Type="http://schemas.openxmlformats.org/officeDocument/2006/relationships/image" Target="media/image46.png"/><Relationship Id="rId54" Type="http://schemas.openxmlformats.org/officeDocument/2006/relationships/image" Target="media/image47.jpg"/><Relationship Id="rId55" Type="http://schemas.openxmlformats.org/officeDocument/2006/relationships/image" Target="media/image48.jpg"/><Relationship Id="rId56" Type="http://schemas.openxmlformats.org/officeDocument/2006/relationships/image" Target="media/image49.jpg"/><Relationship Id="rId57" Type="http://schemas.openxmlformats.org/officeDocument/2006/relationships/image" Target="media/image50.png"/><Relationship Id="rId58" Type="http://schemas.openxmlformats.org/officeDocument/2006/relationships/image" Target="media/image51.jpg"/><Relationship Id="rId59" Type="http://schemas.openxmlformats.org/officeDocument/2006/relationships/footer" Target="footer3.xml"/><Relationship Id="rId60" Type="http://schemas.openxmlformats.org/officeDocument/2006/relationships/image" Target="media/image52.jpg"/><Relationship Id="rId61" Type="http://schemas.openxmlformats.org/officeDocument/2006/relationships/image" Target="media/image53.jpg"/><Relationship Id="rId62" Type="http://schemas.openxmlformats.org/officeDocument/2006/relationships/image" Target="media/image54.jpg"/><Relationship Id="rId63" Type="http://schemas.openxmlformats.org/officeDocument/2006/relationships/image" Target="media/image55.jpg"/><Relationship Id="rId64" Type="http://schemas.openxmlformats.org/officeDocument/2006/relationships/image" Target="media/image56.jpg"/><Relationship Id="rId65" Type="http://schemas.openxmlformats.org/officeDocument/2006/relationships/image" Target="media/image57.jpg"/><Relationship Id="rId66" Type="http://schemas.openxmlformats.org/officeDocument/2006/relationships/image" Target="media/image58.jpg"/><Relationship Id="rId67" Type="http://schemas.openxmlformats.org/officeDocument/2006/relationships/image" Target="media/image59.jpg"/><Relationship Id="rId68" Type="http://schemas.openxmlformats.org/officeDocument/2006/relationships/image" Target="media/image60.png"/><Relationship Id="rId69" Type="http://schemas.openxmlformats.org/officeDocument/2006/relationships/footer" Target="footer4.xml"/><Relationship Id="rId70" Type="http://schemas.openxmlformats.org/officeDocument/2006/relationships/image" Target="media/image61.jpg"/><Relationship Id="rId71" Type="http://schemas.openxmlformats.org/officeDocument/2006/relationships/image" Target="media/image62.jpg"/><Relationship Id="rId72" Type="http://schemas.openxmlformats.org/officeDocument/2006/relationships/image" Target="media/image63.jpg"/><Relationship Id="rId73" Type="http://schemas.openxmlformats.org/officeDocument/2006/relationships/image" Target="media/image64.jpg"/><Relationship Id="rId74" Type="http://schemas.openxmlformats.org/officeDocument/2006/relationships/image" Target="media/image65.jpg"/><Relationship Id="rId75" Type="http://schemas.openxmlformats.org/officeDocument/2006/relationships/image" Target="media/image66.png"/><Relationship Id="rId76" Type="http://schemas.openxmlformats.org/officeDocument/2006/relationships/image" Target="media/image67.jpg"/><Relationship Id="rId77" Type="http://schemas.openxmlformats.org/officeDocument/2006/relationships/image" Target="media/image68.jpg"/><Relationship Id="rId78" Type="http://schemas.openxmlformats.org/officeDocument/2006/relationships/image" Target="media/image69.jpg"/><Relationship Id="rId79" Type="http://schemas.openxmlformats.org/officeDocument/2006/relationships/image" Target="media/image70.png"/><Relationship Id="rId80" Type="http://schemas.openxmlformats.org/officeDocument/2006/relationships/footer" Target="footer5.xml"/><Relationship Id="rId81" Type="http://schemas.openxmlformats.org/officeDocument/2006/relationships/image" Target="media/image71.jpg"/><Relationship Id="rId82" Type="http://schemas.openxmlformats.org/officeDocument/2006/relationships/image" Target="media/image72.jpg"/><Relationship Id="rId83" Type="http://schemas.openxmlformats.org/officeDocument/2006/relationships/image" Target="media/image73.jpg"/><Relationship Id="rId84" Type="http://schemas.openxmlformats.org/officeDocument/2006/relationships/image" Target="media/image74.jpg"/><Relationship Id="rId85" Type="http://schemas.openxmlformats.org/officeDocument/2006/relationships/image" Target="media/image75.jpg"/><Relationship Id="rId86" Type="http://schemas.openxmlformats.org/officeDocument/2006/relationships/image" Target="media/image76.jpg"/><Relationship Id="rId87" Type="http://schemas.openxmlformats.org/officeDocument/2006/relationships/image" Target="media/image77.png"/><Relationship Id="rId88" Type="http://schemas.openxmlformats.org/officeDocument/2006/relationships/image" Target="media/image78.jpg"/><Relationship Id="rId89" Type="http://schemas.openxmlformats.org/officeDocument/2006/relationships/image" Target="media/image79.jpg"/><Relationship Id="rId90" Type="http://schemas.openxmlformats.org/officeDocument/2006/relationships/image" Target="media/image80.png"/><Relationship Id="rId91" Type="http://schemas.openxmlformats.org/officeDocument/2006/relationships/hyperlink" Target="http://www.jalioco.ru/" TargetMode="External"/><Relationship Id="rId92" Type="http://schemas.openxmlformats.org/officeDocument/2006/relationships/footer" Target="footer6.xml"/><Relationship Id="rId93" Type="http://schemas.openxmlformats.org/officeDocument/2006/relationships/image" Target="media/image81.jpg"/><Relationship Id="rId94" Type="http://schemas.openxmlformats.org/officeDocument/2006/relationships/image" Target="media/image82.png"/><Relationship Id="rId95" Type="http://schemas.openxmlformats.org/officeDocument/2006/relationships/image" Target="media/image83.jpg"/><Relationship Id="rId96" Type="http://schemas.openxmlformats.org/officeDocument/2006/relationships/image" Target="media/image84.png"/><Relationship Id="rId97" Type="http://schemas.openxmlformats.org/officeDocument/2006/relationships/image" Target="media/image85.jpg"/><Relationship Id="rId98" Type="http://schemas.openxmlformats.org/officeDocument/2006/relationships/footer" Target="footer7.xml"/><Relationship Id="rId99" Type="http://schemas.openxmlformats.org/officeDocument/2006/relationships/image" Target="media/image86.jpg"/><Relationship Id="rId100" Type="http://schemas.openxmlformats.org/officeDocument/2006/relationships/image" Target="media/image87.jpg"/><Relationship Id="rId101" Type="http://schemas.openxmlformats.org/officeDocument/2006/relationships/image" Target="media/image88.jpg"/><Relationship Id="rId102" Type="http://schemas.openxmlformats.org/officeDocument/2006/relationships/image" Target="media/image89.jpg"/><Relationship Id="rId103" Type="http://schemas.openxmlformats.org/officeDocument/2006/relationships/image" Target="media/image90.png"/><Relationship Id="rId104" Type="http://schemas.openxmlformats.org/officeDocument/2006/relationships/image" Target="media/image91.jpg"/><Relationship Id="rId105" Type="http://schemas.openxmlformats.org/officeDocument/2006/relationships/image" Target="media/image92.jpg"/><Relationship Id="rId106" Type="http://schemas.openxmlformats.org/officeDocument/2006/relationships/image" Target="media/image93.jpg"/><Relationship Id="rId107" Type="http://schemas.openxmlformats.org/officeDocument/2006/relationships/image" Target="media/image94.jpg"/><Relationship Id="rId108" Type="http://schemas.openxmlformats.org/officeDocument/2006/relationships/image" Target="media/image95.jpg"/><Relationship Id="rId109" Type="http://schemas.openxmlformats.org/officeDocument/2006/relationships/hyperlink" Target="http://www.jalioco.go/" TargetMode="External"/><Relationship Id="rId110" Type="http://schemas.openxmlformats.org/officeDocument/2006/relationships/image" Target="media/image96.png"/><Relationship Id="rId111" Type="http://schemas.openxmlformats.org/officeDocument/2006/relationships/footer" Target="footer8.xml"/><Relationship Id="rId112" Type="http://schemas.openxmlformats.org/officeDocument/2006/relationships/image" Target="media/image97.jpg"/><Relationship Id="rId113" Type="http://schemas.openxmlformats.org/officeDocument/2006/relationships/image" Target="media/image98.jpg"/><Relationship Id="rId114" Type="http://schemas.openxmlformats.org/officeDocument/2006/relationships/image" Target="media/image99.jpg"/><Relationship Id="rId115" Type="http://schemas.openxmlformats.org/officeDocument/2006/relationships/image" Target="media/image100.jpg"/><Relationship Id="rId116" Type="http://schemas.openxmlformats.org/officeDocument/2006/relationships/image" Target="media/image101.png"/><Relationship Id="rId117" Type="http://schemas.openxmlformats.org/officeDocument/2006/relationships/image" Target="media/image102.jpg"/><Relationship Id="rId118" Type="http://schemas.openxmlformats.org/officeDocument/2006/relationships/image" Target="media/image103.jpg"/><Relationship Id="rId119" Type="http://schemas.openxmlformats.org/officeDocument/2006/relationships/image" Target="media/image104.jpg"/><Relationship Id="rId120" Type="http://schemas.openxmlformats.org/officeDocument/2006/relationships/image" Target="media/image105.jpg"/><Relationship Id="rId121" Type="http://schemas.openxmlformats.org/officeDocument/2006/relationships/image" Target="media/image106.png"/><Relationship Id="rId122" Type="http://schemas.openxmlformats.org/officeDocument/2006/relationships/footer" Target="footer9.xml"/><Relationship Id="rId123" Type="http://schemas.openxmlformats.org/officeDocument/2006/relationships/image" Target="media/image107.png"/><Relationship Id="rId124" Type="http://schemas.openxmlformats.org/officeDocument/2006/relationships/image" Target="media/image108.png"/><Relationship Id="rId125" Type="http://schemas.openxmlformats.org/officeDocument/2006/relationships/image" Target="media/image109.png"/><Relationship Id="rId126" Type="http://schemas.openxmlformats.org/officeDocument/2006/relationships/image" Target="media/image110.png"/><Relationship Id="rId127" Type="http://schemas.openxmlformats.org/officeDocument/2006/relationships/image" Target="media/image111.jpg"/><Relationship Id="rId128" Type="http://schemas.openxmlformats.org/officeDocument/2006/relationships/image" Target="media/image112.jpg"/><Relationship Id="rId129" Type="http://schemas.openxmlformats.org/officeDocument/2006/relationships/image" Target="media/image113.jpg"/><Relationship Id="rId130" Type="http://schemas.openxmlformats.org/officeDocument/2006/relationships/image" Target="media/image114.png"/><Relationship Id="rId131" Type="http://schemas.openxmlformats.org/officeDocument/2006/relationships/image" Target="media/image115.jpg"/><Relationship Id="rId132" Type="http://schemas.openxmlformats.org/officeDocument/2006/relationships/image" Target="media/image116.jpg"/><Relationship Id="rId133" Type="http://schemas.openxmlformats.org/officeDocument/2006/relationships/footer" Target="footer10.xml"/><Relationship Id="rId134" Type="http://schemas.openxmlformats.org/officeDocument/2006/relationships/image" Target="media/image117.jpg"/><Relationship Id="rId135" Type="http://schemas.openxmlformats.org/officeDocument/2006/relationships/image" Target="media/image118.jpg"/><Relationship Id="rId136" Type="http://schemas.openxmlformats.org/officeDocument/2006/relationships/image" Target="media/image119.jpg"/><Relationship Id="rId137" Type="http://schemas.openxmlformats.org/officeDocument/2006/relationships/image" Target="media/image120.jpg"/><Relationship Id="rId138" Type="http://schemas.openxmlformats.org/officeDocument/2006/relationships/image" Target="media/image121.jpg"/><Relationship Id="rId139" Type="http://schemas.openxmlformats.org/officeDocument/2006/relationships/image" Target="media/image122.png"/><Relationship Id="rId140" Type="http://schemas.openxmlformats.org/officeDocument/2006/relationships/image" Target="media/image123.jpg"/><Relationship Id="rId141" Type="http://schemas.openxmlformats.org/officeDocument/2006/relationships/image" Target="media/image124.jpg"/><Relationship Id="rId142" Type="http://schemas.openxmlformats.org/officeDocument/2006/relationships/image" Target="media/image125.jpg"/><Relationship Id="rId143" Type="http://schemas.openxmlformats.org/officeDocument/2006/relationships/image" Target="media/image126.jpg"/><Relationship Id="rId144" Type="http://schemas.openxmlformats.org/officeDocument/2006/relationships/image" Target="media/image127.jpg"/><Relationship Id="rId145" Type="http://schemas.openxmlformats.org/officeDocument/2006/relationships/image" Target="media/image128.png"/><Relationship Id="rId146" Type="http://schemas.openxmlformats.org/officeDocument/2006/relationships/image" Target="media/image129.jpg"/><Relationship Id="rId147" Type="http://schemas.openxmlformats.org/officeDocument/2006/relationships/image" Target="media/image130.png"/><Relationship Id="rId148" Type="http://schemas.openxmlformats.org/officeDocument/2006/relationships/footer" Target="footer11.xml"/><Relationship Id="rId149" Type="http://schemas.openxmlformats.org/officeDocument/2006/relationships/image" Target="media/image131.png"/><Relationship Id="rId150" Type="http://schemas.openxmlformats.org/officeDocument/2006/relationships/image" Target="media/image132.jpg"/><Relationship Id="rId151" Type="http://schemas.openxmlformats.org/officeDocument/2006/relationships/image" Target="media/image133.png"/><Relationship Id="rId152" Type="http://schemas.openxmlformats.org/officeDocument/2006/relationships/image" Target="media/image134.png"/><Relationship Id="rId153" Type="http://schemas.openxmlformats.org/officeDocument/2006/relationships/image" Target="media/image135.jpg"/><Relationship Id="rId154" Type="http://schemas.openxmlformats.org/officeDocument/2006/relationships/image" Target="media/image136.png"/><Relationship Id="rId155" Type="http://schemas.openxmlformats.org/officeDocument/2006/relationships/footer" Target="footer12.xml"/><Relationship Id="rId156" Type="http://schemas.openxmlformats.org/officeDocument/2006/relationships/image" Target="media/image137.jpg"/><Relationship Id="rId157" Type="http://schemas.openxmlformats.org/officeDocument/2006/relationships/image" Target="media/image138.jpg"/><Relationship Id="rId158" Type="http://schemas.openxmlformats.org/officeDocument/2006/relationships/image" Target="media/image139.jpg"/><Relationship Id="rId159" Type="http://schemas.openxmlformats.org/officeDocument/2006/relationships/image" Target="media/image140.jpg"/><Relationship Id="rId160" Type="http://schemas.openxmlformats.org/officeDocument/2006/relationships/image" Target="media/image141.png"/><Relationship Id="rId161" Type="http://schemas.openxmlformats.org/officeDocument/2006/relationships/image" Target="media/image142.jpg"/><Relationship Id="rId162" Type="http://schemas.openxmlformats.org/officeDocument/2006/relationships/footer" Target="footer13.xml"/><Relationship Id="rId163" Type="http://schemas.openxmlformats.org/officeDocument/2006/relationships/image" Target="media/image143.jpg"/><Relationship Id="rId164" Type="http://schemas.openxmlformats.org/officeDocument/2006/relationships/image" Target="media/image144.jpg"/><Relationship Id="rId165" Type="http://schemas.openxmlformats.org/officeDocument/2006/relationships/image" Target="media/image145.jpg"/><Relationship Id="rId166" Type="http://schemas.openxmlformats.org/officeDocument/2006/relationships/image" Target="media/image146.png"/><Relationship Id="rId167" Type="http://schemas.openxmlformats.org/officeDocument/2006/relationships/image" Target="media/image147.jpg"/><Relationship Id="rId168" Type="http://schemas.openxmlformats.org/officeDocument/2006/relationships/image" Target="media/image148.jpg"/><Relationship Id="rId169" Type="http://schemas.openxmlformats.org/officeDocument/2006/relationships/image" Target="media/image149.jpg"/><Relationship Id="rId170" Type="http://schemas.openxmlformats.org/officeDocument/2006/relationships/image" Target="media/image150.jpg"/><Relationship Id="rId171" Type="http://schemas.openxmlformats.org/officeDocument/2006/relationships/image" Target="media/image151.png"/><Relationship Id="rId172" Type="http://schemas.openxmlformats.org/officeDocument/2006/relationships/image" Target="media/image152.jpg"/><Relationship Id="rId173" Type="http://schemas.openxmlformats.org/officeDocument/2006/relationships/footer" Target="footer14.xml"/><Relationship Id="rId174" Type="http://schemas.openxmlformats.org/officeDocument/2006/relationships/image" Target="media/image153.jpg"/><Relationship Id="rId175" Type="http://schemas.openxmlformats.org/officeDocument/2006/relationships/image" Target="media/image154.png"/><Relationship Id="rId176" Type="http://schemas.openxmlformats.org/officeDocument/2006/relationships/image" Target="media/image155.jpg"/><Relationship Id="rId177" Type="http://schemas.openxmlformats.org/officeDocument/2006/relationships/image" Target="media/image156.png"/><Relationship Id="rId178" Type="http://schemas.openxmlformats.org/officeDocument/2006/relationships/image" Target="media/image157.png"/><Relationship Id="rId179" Type="http://schemas.openxmlformats.org/officeDocument/2006/relationships/image" Target="media/image158.jpg"/><Relationship Id="rId180" Type="http://schemas.openxmlformats.org/officeDocument/2006/relationships/footer" Target="footer15.xml"/><Relationship Id="rId181" Type="http://schemas.openxmlformats.org/officeDocument/2006/relationships/image" Target="media/image159.jpg"/><Relationship Id="rId182" Type="http://schemas.openxmlformats.org/officeDocument/2006/relationships/image" Target="media/image160.jpg"/><Relationship Id="rId183" Type="http://schemas.openxmlformats.org/officeDocument/2006/relationships/image" Target="media/image161.png"/><Relationship Id="rId184" Type="http://schemas.openxmlformats.org/officeDocument/2006/relationships/image" Target="media/image162.jpg"/><Relationship Id="rId185" Type="http://schemas.openxmlformats.org/officeDocument/2006/relationships/image" Target="media/image163.png"/><Relationship Id="rId186" Type="http://schemas.openxmlformats.org/officeDocument/2006/relationships/image" Target="media/image164.png"/><Relationship Id="rId187" Type="http://schemas.openxmlformats.org/officeDocument/2006/relationships/image" Target="media/image165.png"/><Relationship Id="rId188" Type="http://schemas.openxmlformats.org/officeDocument/2006/relationships/image" Target="media/image166.png"/><Relationship Id="rId189" Type="http://schemas.openxmlformats.org/officeDocument/2006/relationships/footer" Target="footer16.xml"/><Relationship Id="rId190" Type="http://schemas.openxmlformats.org/officeDocument/2006/relationships/image" Target="media/image167.jpg"/><Relationship Id="rId191" Type="http://schemas.openxmlformats.org/officeDocument/2006/relationships/image" Target="media/image168.jpg"/><Relationship Id="rId192" Type="http://schemas.openxmlformats.org/officeDocument/2006/relationships/image" Target="media/image169.png"/><Relationship Id="rId193" Type="http://schemas.openxmlformats.org/officeDocument/2006/relationships/image" Target="media/image170.jpg"/><Relationship Id="rId194" Type="http://schemas.openxmlformats.org/officeDocument/2006/relationships/image" Target="media/image171.jpg"/><Relationship Id="rId195" Type="http://schemas.openxmlformats.org/officeDocument/2006/relationships/footer" Target="footer17.xml"/><Relationship Id="rId196" Type="http://schemas.openxmlformats.org/officeDocument/2006/relationships/image" Target="media/image172.png"/><Relationship Id="rId197" Type="http://schemas.openxmlformats.org/officeDocument/2006/relationships/image" Target="media/image173.png"/><Relationship Id="rId198" Type="http://schemas.openxmlformats.org/officeDocument/2006/relationships/image" Target="media/image174.png"/><Relationship Id="rId199" Type="http://schemas.openxmlformats.org/officeDocument/2006/relationships/image" Target="media/image175.png"/><Relationship Id="rId200" Type="http://schemas.openxmlformats.org/officeDocument/2006/relationships/image" Target="media/image176.png"/><Relationship Id="rId201" Type="http://schemas.openxmlformats.org/officeDocument/2006/relationships/image" Target="media/image177.png"/><Relationship Id="rId202" Type="http://schemas.openxmlformats.org/officeDocument/2006/relationships/image" Target="media/image178.png"/><Relationship Id="rId203" Type="http://schemas.openxmlformats.org/officeDocument/2006/relationships/footer" Target="footer18.xml"/><Relationship Id="rId204" Type="http://schemas.openxmlformats.org/officeDocument/2006/relationships/image" Target="media/image179.jpg"/><Relationship Id="rId205" Type="http://schemas.openxmlformats.org/officeDocument/2006/relationships/image" Target="media/image180.jpg"/><Relationship Id="rId206" Type="http://schemas.openxmlformats.org/officeDocument/2006/relationships/image" Target="media/image181.jpg"/><Relationship Id="rId207" Type="http://schemas.openxmlformats.org/officeDocument/2006/relationships/image" Target="media/image182.jpg"/><Relationship Id="rId208" Type="http://schemas.openxmlformats.org/officeDocument/2006/relationships/image" Target="media/image183.jpg"/><Relationship Id="rId209" Type="http://schemas.openxmlformats.org/officeDocument/2006/relationships/image" Target="media/image184.jpg"/><Relationship Id="rId210" Type="http://schemas.openxmlformats.org/officeDocument/2006/relationships/hyperlink" Target="http://www.Jallsl:-Q...g/" TargetMode="External"/><Relationship Id="rId211" Type="http://schemas.openxmlformats.org/officeDocument/2006/relationships/footer" Target="footer19.xml"/><Relationship Id="rId212" Type="http://schemas.openxmlformats.org/officeDocument/2006/relationships/image" Target="media/image185.jpg"/><Relationship Id="rId213" Type="http://schemas.openxmlformats.org/officeDocument/2006/relationships/image" Target="media/image186.jpg"/><Relationship Id="rId214" Type="http://schemas.openxmlformats.org/officeDocument/2006/relationships/image" Target="media/image187.jpg"/><Relationship Id="rId215" Type="http://schemas.openxmlformats.org/officeDocument/2006/relationships/image" Target="media/image188.jpg"/><Relationship Id="rId216" Type="http://schemas.openxmlformats.org/officeDocument/2006/relationships/image" Target="media/image189.jpg"/><Relationship Id="rId217" Type="http://schemas.openxmlformats.org/officeDocument/2006/relationships/image" Target="media/image190.jpg"/><Relationship Id="rId218" Type="http://schemas.openxmlformats.org/officeDocument/2006/relationships/image" Target="media/image191.jpg"/><Relationship Id="rId219" Type="http://schemas.openxmlformats.org/officeDocument/2006/relationships/image" Target="media/image192.jpg"/><Relationship Id="rId220" Type="http://schemas.openxmlformats.org/officeDocument/2006/relationships/image" Target="media/image193.jpg"/><Relationship Id="rId221" Type="http://schemas.openxmlformats.org/officeDocument/2006/relationships/footer" Target="footer20.xml"/><Relationship Id="rId222" Type="http://schemas.openxmlformats.org/officeDocument/2006/relationships/image" Target="media/image194.jpg"/><Relationship Id="rId223" Type="http://schemas.openxmlformats.org/officeDocument/2006/relationships/image" Target="media/image195.jpg"/><Relationship Id="rId224" Type="http://schemas.openxmlformats.org/officeDocument/2006/relationships/image" Target="media/image196.png"/><Relationship Id="rId225" Type="http://schemas.openxmlformats.org/officeDocument/2006/relationships/image" Target="media/image197.jpg"/><Relationship Id="rId226" Type="http://schemas.openxmlformats.org/officeDocument/2006/relationships/image" Target="media/image198.png"/><Relationship Id="rId227" Type="http://schemas.openxmlformats.org/officeDocument/2006/relationships/image" Target="media/image199.jpg"/><Relationship Id="rId228" Type="http://schemas.openxmlformats.org/officeDocument/2006/relationships/footer" Target="footer21.xml"/><Relationship Id="rId229" Type="http://schemas.openxmlformats.org/officeDocument/2006/relationships/image" Target="media/image200.jpg"/><Relationship Id="rId230" Type="http://schemas.openxmlformats.org/officeDocument/2006/relationships/image" Target="media/image201.jpg"/><Relationship Id="rId231" Type="http://schemas.openxmlformats.org/officeDocument/2006/relationships/image" Target="media/image202.png"/><Relationship Id="rId232" Type="http://schemas.openxmlformats.org/officeDocument/2006/relationships/image" Target="media/image203.jpg"/><Relationship Id="rId233" Type="http://schemas.openxmlformats.org/officeDocument/2006/relationships/image" Target="media/image204.jpg"/><Relationship Id="rId234" Type="http://schemas.openxmlformats.org/officeDocument/2006/relationships/image" Target="media/image205.jpg"/><Relationship Id="rId235" Type="http://schemas.openxmlformats.org/officeDocument/2006/relationships/image" Target="media/image206.png"/><Relationship Id="rId236" Type="http://schemas.openxmlformats.org/officeDocument/2006/relationships/image" Target="media/image207.png"/><Relationship Id="rId237" Type="http://schemas.openxmlformats.org/officeDocument/2006/relationships/footer" Target="footer22.xml"/><Relationship Id="rId238" Type="http://schemas.openxmlformats.org/officeDocument/2006/relationships/image" Target="media/image208.jpg"/><Relationship Id="rId239" Type="http://schemas.openxmlformats.org/officeDocument/2006/relationships/image" Target="media/image209.png"/><Relationship Id="rId240" Type="http://schemas.openxmlformats.org/officeDocument/2006/relationships/image" Target="media/image210.png"/><Relationship Id="rId241" Type="http://schemas.openxmlformats.org/officeDocument/2006/relationships/image" Target="media/image211.jpg"/><Relationship Id="rId242" Type="http://schemas.openxmlformats.org/officeDocument/2006/relationships/image" Target="media/image212.jpg"/><Relationship Id="rId243" Type="http://schemas.openxmlformats.org/officeDocument/2006/relationships/image" Target="media/image213.jpg"/><Relationship Id="rId244" Type="http://schemas.openxmlformats.org/officeDocument/2006/relationships/image" Target="media/image214.jpg"/><Relationship Id="rId245" Type="http://schemas.openxmlformats.org/officeDocument/2006/relationships/image" Target="media/image215.jpg"/><Relationship Id="rId246" Type="http://schemas.openxmlformats.org/officeDocument/2006/relationships/image" Target="media/image216.jpg"/><Relationship Id="rId247" Type="http://schemas.openxmlformats.org/officeDocument/2006/relationships/footer" Target="footer23.xml"/><Relationship Id="rId248" Type="http://schemas.openxmlformats.org/officeDocument/2006/relationships/image" Target="media/image217.jpg"/><Relationship Id="rId249" Type="http://schemas.openxmlformats.org/officeDocument/2006/relationships/image" Target="media/image218.jpg"/><Relationship Id="rId250" Type="http://schemas.openxmlformats.org/officeDocument/2006/relationships/image" Target="media/image219.png"/><Relationship Id="rId251" Type="http://schemas.openxmlformats.org/officeDocument/2006/relationships/image" Target="media/image220.jpg"/><Relationship Id="rId252" Type="http://schemas.openxmlformats.org/officeDocument/2006/relationships/image" Target="media/image221.jpg"/><Relationship Id="rId253" Type="http://schemas.openxmlformats.org/officeDocument/2006/relationships/image" Target="media/image222.jpg"/><Relationship Id="rId254" Type="http://schemas.openxmlformats.org/officeDocument/2006/relationships/image" Target="media/image223.jpg"/><Relationship Id="rId255" Type="http://schemas.openxmlformats.org/officeDocument/2006/relationships/image" Target="media/image224.png"/><Relationship Id="rId256" Type="http://schemas.openxmlformats.org/officeDocument/2006/relationships/footer" Target="footer24.xml"/><Relationship Id="rId257" Type="http://schemas.openxmlformats.org/officeDocument/2006/relationships/image" Target="media/image225.jpg"/><Relationship Id="rId258" Type="http://schemas.openxmlformats.org/officeDocument/2006/relationships/image" Target="media/image226.jpg"/><Relationship Id="rId259" Type="http://schemas.openxmlformats.org/officeDocument/2006/relationships/image" Target="media/image227.jpg"/><Relationship Id="rId260" Type="http://schemas.openxmlformats.org/officeDocument/2006/relationships/image" Target="media/image228.jpg"/><Relationship Id="rId261" Type="http://schemas.openxmlformats.org/officeDocument/2006/relationships/image" Target="media/image229.png"/><Relationship Id="rId262" Type="http://schemas.openxmlformats.org/officeDocument/2006/relationships/image" Target="media/image230.jpg"/><Relationship Id="rId263" Type="http://schemas.openxmlformats.org/officeDocument/2006/relationships/footer" Target="footer25.xml"/><Relationship Id="rId264" Type="http://schemas.openxmlformats.org/officeDocument/2006/relationships/image" Target="media/image231.jpg"/><Relationship Id="rId265" Type="http://schemas.openxmlformats.org/officeDocument/2006/relationships/image" Target="media/image232.jpg"/><Relationship Id="rId266" Type="http://schemas.openxmlformats.org/officeDocument/2006/relationships/image" Target="media/image233.jpg"/><Relationship Id="rId267" Type="http://schemas.openxmlformats.org/officeDocument/2006/relationships/image" Target="media/image234.png"/><Relationship Id="rId268" Type="http://schemas.openxmlformats.org/officeDocument/2006/relationships/image" Target="media/image235.jpg"/><Relationship Id="rId269" Type="http://schemas.openxmlformats.org/officeDocument/2006/relationships/image" Target="media/image236.jpg"/><Relationship Id="rId270" Type="http://schemas.openxmlformats.org/officeDocument/2006/relationships/image" Target="media/image237.jpg"/><Relationship Id="rId271" Type="http://schemas.openxmlformats.org/officeDocument/2006/relationships/image" Target="media/image238.png"/><Relationship Id="rId272" Type="http://schemas.openxmlformats.org/officeDocument/2006/relationships/image" Target="media/image239.jpg"/><Relationship Id="rId273" Type="http://schemas.openxmlformats.org/officeDocument/2006/relationships/image" Target="media/image240.jpg"/><Relationship Id="rId274" Type="http://schemas.openxmlformats.org/officeDocument/2006/relationships/image" Target="media/image241.png"/><Relationship Id="rId275" Type="http://schemas.openxmlformats.org/officeDocument/2006/relationships/image" Target="media/image242.jpg"/><Relationship Id="rId276" Type="http://schemas.openxmlformats.org/officeDocument/2006/relationships/footer" Target="footer26.xml"/><Relationship Id="rId277" Type="http://schemas.openxmlformats.org/officeDocument/2006/relationships/image" Target="media/image243.jpg"/><Relationship Id="rId278" Type="http://schemas.openxmlformats.org/officeDocument/2006/relationships/image" Target="media/image244.jpg"/><Relationship Id="rId279" Type="http://schemas.openxmlformats.org/officeDocument/2006/relationships/image" Target="media/image245.jpg"/><Relationship Id="rId280" Type="http://schemas.openxmlformats.org/officeDocument/2006/relationships/image" Target="media/image246.png"/><Relationship Id="rId281" Type="http://schemas.openxmlformats.org/officeDocument/2006/relationships/image" Target="media/image247.jpg"/><Relationship Id="rId282" Type="http://schemas.openxmlformats.org/officeDocument/2006/relationships/image" Target="media/image248.jpg"/><Relationship Id="rId283" Type="http://schemas.openxmlformats.org/officeDocument/2006/relationships/footer" Target="footer27.xml"/><Relationship Id="rId284" Type="http://schemas.openxmlformats.org/officeDocument/2006/relationships/image" Target="media/image249.jpg"/><Relationship Id="rId285" Type="http://schemas.openxmlformats.org/officeDocument/2006/relationships/image" Target="media/image250.jpg"/><Relationship Id="rId286" Type="http://schemas.openxmlformats.org/officeDocument/2006/relationships/image" Target="media/image251.jpg"/><Relationship Id="rId287" Type="http://schemas.openxmlformats.org/officeDocument/2006/relationships/image" Target="media/image252.png"/><Relationship Id="rId288" Type="http://schemas.openxmlformats.org/officeDocument/2006/relationships/image" Target="media/image253.jpg"/><Relationship Id="rId289" Type="http://schemas.openxmlformats.org/officeDocument/2006/relationships/image" Target="media/image254.png"/><Relationship Id="rId290" Type="http://schemas.openxmlformats.org/officeDocument/2006/relationships/image" Target="media/image255.jpg"/><Relationship Id="rId291" Type="http://schemas.openxmlformats.org/officeDocument/2006/relationships/image" Target="media/image256.png"/><Relationship Id="rId292" Type="http://schemas.openxmlformats.org/officeDocument/2006/relationships/image" Target="media/image257.jpg"/><Relationship Id="rId293" Type="http://schemas.openxmlformats.org/officeDocument/2006/relationships/footer" Target="footer28.xml"/><Relationship Id="rId294" Type="http://schemas.openxmlformats.org/officeDocument/2006/relationships/image" Target="media/image258.jpg"/><Relationship Id="rId295" Type="http://schemas.openxmlformats.org/officeDocument/2006/relationships/image" Target="media/image259.jpg"/><Relationship Id="rId296" Type="http://schemas.openxmlformats.org/officeDocument/2006/relationships/image" Target="media/image260.jpg"/><Relationship Id="rId297" Type="http://schemas.openxmlformats.org/officeDocument/2006/relationships/image" Target="media/image261.png"/><Relationship Id="rId298" Type="http://schemas.openxmlformats.org/officeDocument/2006/relationships/image" Target="media/image262.jpg"/><Relationship Id="rId299" Type="http://schemas.openxmlformats.org/officeDocument/2006/relationships/image" Target="media/image263.jpg"/><Relationship Id="rId300" Type="http://schemas.openxmlformats.org/officeDocument/2006/relationships/image" Target="media/image264.png"/><Relationship Id="rId301" Type="http://schemas.openxmlformats.org/officeDocument/2006/relationships/image" Target="media/image265.jpg"/><Relationship Id="rId302" Type="http://schemas.openxmlformats.org/officeDocument/2006/relationships/image" Target="media/image266.jpg"/><Relationship Id="rId303" Type="http://schemas.openxmlformats.org/officeDocument/2006/relationships/footer" Target="footer29.xml"/><Relationship Id="rId304" Type="http://schemas.openxmlformats.org/officeDocument/2006/relationships/image" Target="media/image267.png"/><Relationship Id="rId305" Type="http://schemas.openxmlformats.org/officeDocument/2006/relationships/image" Target="media/image268.png"/><Relationship Id="rId306" Type="http://schemas.openxmlformats.org/officeDocument/2006/relationships/image" Target="media/image269.jpg"/><Relationship Id="rId307" Type="http://schemas.openxmlformats.org/officeDocument/2006/relationships/image" Target="media/image270.png"/><Relationship Id="rId308" Type="http://schemas.openxmlformats.org/officeDocument/2006/relationships/image" Target="media/image271.png"/><Relationship Id="rId309" Type="http://schemas.openxmlformats.org/officeDocument/2006/relationships/image" Target="media/image272.png"/><Relationship Id="rId310" Type="http://schemas.openxmlformats.org/officeDocument/2006/relationships/image" Target="media/image273.png"/><Relationship Id="rId311" Type="http://schemas.openxmlformats.org/officeDocument/2006/relationships/image" Target="media/image274.jpg"/><Relationship Id="rId312" Type="http://schemas.openxmlformats.org/officeDocument/2006/relationships/footer" Target="footer30.xml"/><Relationship Id="rId313" Type="http://schemas.openxmlformats.org/officeDocument/2006/relationships/image" Target="media/image275.jpg"/><Relationship Id="rId314" Type="http://schemas.openxmlformats.org/officeDocument/2006/relationships/image" Target="media/image276.jpg"/><Relationship Id="rId315" Type="http://schemas.openxmlformats.org/officeDocument/2006/relationships/image" Target="media/image277.jpg"/><Relationship Id="rId316" Type="http://schemas.openxmlformats.org/officeDocument/2006/relationships/image" Target="media/image278.jpg"/><Relationship Id="rId317" Type="http://schemas.openxmlformats.org/officeDocument/2006/relationships/image" Target="media/image279.jpg"/><Relationship Id="rId318" Type="http://schemas.openxmlformats.org/officeDocument/2006/relationships/image" Target="media/image280.jpg"/><Relationship Id="rId319" Type="http://schemas.openxmlformats.org/officeDocument/2006/relationships/image" Target="media/image281.png"/><Relationship Id="rId320" Type="http://schemas.openxmlformats.org/officeDocument/2006/relationships/footer" Target="footer31.xml"/><Relationship Id="rId321" Type="http://schemas.openxmlformats.org/officeDocument/2006/relationships/image" Target="media/image282.png"/><Relationship Id="rId322" Type="http://schemas.openxmlformats.org/officeDocument/2006/relationships/image" Target="media/image283.png"/><Relationship Id="rId323" Type="http://schemas.openxmlformats.org/officeDocument/2006/relationships/image" Target="media/image284.png"/><Relationship Id="rId324" Type="http://schemas.openxmlformats.org/officeDocument/2006/relationships/image" Target="media/image285.png"/><Relationship Id="rId325" Type="http://schemas.openxmlformats.org/officeDocument/2006/relationships/hyperlink" Target="http://www.jaH.co.g/" TargetMode="External"/><Relationship Id="rId326" Type="http://schemas.openxmlformats.org/officeDocument/2006/relationships/footer" Target="footer32.xml"/><Relationship Id="rId327" Type="http://schemas.openxmlformats.org/officeDocument/2006/relationships/image" Target="media/image286.jpg"/><Relationship Id="rId328" Type="http://schemas.openxmlformats.org/officeDocument/2006/relationships/image" Target="media/image287.jpg"/><Relationship Id="rId329" Type="http://schemas.openxmlformats.org/officeDocument/2006/relationships/image" Target="media/image288.jpg"/><Relationship Id="rId330" Type="http://schemas.openxmlformats.org/officeDocument/2006/relationships/image" Target="media/image289.png"/><Relationship Id="rId331" Type="http://schemas.openxmlformats.org/officeDocument/2006/relationships/image" Target="media/image290.png"/><Relationship Id="rId332" Type="http://schemas.openxmlformats.org/officeDocument/2006/relationships/image" Target="media/image291.png"/><Relationship Id="rId333" Type="http://schemas.openxmlformats.org/officeDocument/2006/relationships/footer" Target="footer33.xml"/><Relationship Id="rId334" Type="http://schemas.openxmlformats.org/officeDocument/2006/relationships/image" Target="media/image292.jpg"/><Relationship Id="rId335" Type="http://schemas.openxmlformats.org/officeDocument/2006/relationships/image" Target="media/image293.jpg"/><Relationship Id="rId336" Type="http://schemas.openxmlformats.org/officeDocument/2006/relationships/image" Target="media/image294.jpg"/><Relationship Id="rId337" Type="http://schemas.openxmlformats.org/officeDocument/2006/relationships/image" Target="media/image295.png"/><Relationship Id="rId338" Type="http://schemas.openxmlformats.org/officeDocument/2006/relationships/image" Target="media/image296.jpg"/><Relationship Id="rId339" Type="http://schemas.openxmlformats.org/officeDocument/2006/relationships/hyperlink" Target="http://www.jalisco.g/" TargetMode="External"/><Relationship Id="rId340" Type="http://schemas.openxmlformats.org/officeDocument/2006/relationships/image" Target="media/image297.jpg"/><Relationship Id="rId341" Type="http://schemas.openxmlformats.org/officeDocument/2006/relationships/footer" Target="footer34.xml"/><Relationship Id="rId342" Type="http://schemas.openxmlformats.org/officeDocument/2006/relationships/image" Target="media/image298.png"/><Relationship Id="rId343" Type="http://schemas.openxmlformats.org/officeDocument/2006/relationships/image" Target="media/image299.jpg"/><Relationship Id="rId344" Type="http://schemas.openxmlformats.org/officeDocument/2006/relationships/image" Target="media/image300.png"/><Relationship Id="rId345" Type="http://schemas.openxmlformats.org/officeDocument/2006/relationships/image" Target="media/image301.jpg"/><Relationship Id="rId346" Type="http://schemas.openxmlformats.org/officeDocument/2006/relationships/image" Target="media/image302.jpg"/><Relationship Id="rId347" Type="http://schemas.openxmlformats.org/officeDocument/2006/relationships/image" Target="media/image303.png"/><Relationship Id="rId348" Type="http://schemas.openxmlformats.org/officeDocument/2006/relationships/image" Target="media/image304.png"/><Relationship Id="rId349" Type="http://schemas.openxmlformats.org/officeDocument/2006/relationships/image" Target="media/image305.jpg"/><Relationship Id="rId350" Type="http://schemas.openxmlformats.org/officeDocument/2006/relationships/image" Target="media/image306.jpg"/><Relationship Id="rId351" Type="http://schemas.openxmlformats.org/officeDocument/2006/relationships/image" Target="media/image307.jpg"/><Relationship Id="rId352" Type="http://schemas.openxmlformats.org/officeDocument/2006/relationships/image" Target="media/image308.jpg"/><Relationship Id="rId353" Type="http://schemas.openxmlformats.org/officeDocument/2006/relationships/image" Target="media/image309.jpg"/><Relationship Id="rId354" Type="http://schemas.openxmlformats.org/officeDocument/2006/relationships/footer" Target="footer35.xml"/><Relationship Id="rId355" Type="http://schemas.openxmlformats.org/officeDocument/2006/relationships/image" Target="media/image310.jpg"/><Relationship Id="rId356" Type="http://schemas.openxmlformats.org/officeDocument/2006/relationships/image" Target="media/image311.jpg"/><Relationship Id="rId357" Type="http://schemas.openxmlformats.org/officeDocument/2006/relationships/image" Target="media/image312.png"/><Relationship Id="rId358" Type="http://schemas.openxmlformats.org/officeDocument/2006/relationships/image" Target="media/image313.png"/><Relationship Id="rId359" Type="http://schemas.openxmlformats.org/officeDocument/2006/relationships/image" Target="media/image314.png"/><Relationship Id="rId360" Type="http://schemas.openxmlformats.org/officeDocument/2006/relationships/image" Target="media/image315.jpg"/><Relationship Id="rId361" Type="http://schemas.openxmlformats.org/officeDocument/2006/relationships/image" Target="media/image316.jpg"/><Relationship Id="rId362" Type="http://schemas.openxmlformats.org/officeDocument/2006/relationships/image" Target="media/image317.png"/><Relationship Id="rId363" Type="http://schemas.openxmlformats.org/officeDocument/2006/relationships/image" Target="media/image318.jpg"/><Relationship Id="rId364" Type="http://schemas.openxmlformats.org/officeDocument/2006/relationships/image" Target="media/image319.jpg"/><Relationship Id="rId365" Type="http://schemas.openxmlformats.org/officeDocument/2006/relationships/image" Target="media/image320.png"/><Relationship Id="rId366" Type="http://schemas.openxmlformats.org/officeDocument/2006/relationships/image" Target="media/image321.png"/><Relationship Id="rId367" Type="http://schemas.openxmlformats.org/officeDocument/2006/relationships/footer" Target="footer36.xml"/><Relationship Id="rId368" Type="http://schemas.openxmlformats.org/officeDocument/2006/relationships/image" Target="media/image322.jpg"/><Relationship Id="rId369" Type="http://schemas.openxmlformats.org/officeDocument/2006/relationships/image" Target="media/image323.jpg"/><Relationship Id="rId370" Type="http://schemas.openxmlformats.org/officeDocument/2006/relationships/image" Target="media/image324.jpg"/><Relationship Id="rId371" Type="http://schemas.openxmlformats.org/officeDocument/2006/relationships/image" Target="media/image325.jpg"/><Relationship Id="rId372" Type="http://schemas.openxmlformats.org/officeDocument/2006/relationships/image" Target="media/image326.jpg"/><Relationship Id="rId373" Type="http://schemas.openxmlformats.org/officeDocument/2006/relationships/image" Target="media/image327.jpg"/><Relationship Id="rId374" Type="http://schemas.openxmlformats.org/officeDocument/2006/relationships/image" Target="media/image328.png"/><Relationship Id="rId375" Type="http://schemas.openxmlformats.org/officeDocument/2006/relationships/image" Target="media/image329.jpg"/><Relationship Id="rId376" Type="http://schemas.openxmlformats.org/officeDocument/2006/relationships/image" Target="media/image330.png"/><Relationship Id="rId377" Type="http://schemas.openxmlformats.org/officeDocument/2006/relationships/image" Target="media/image331.jpg"/><Relationship Id="rId378" Type="http://schemas.openxmlformats.org/officeDocument/2006/relationships/footer" Target="footer37.xml"/><Relationship Id="rId379" Type="http://schemas.openxmlformats.org/officeDocument/2006/relationships/image" Target="media/image332.jpg"/><Relationship Id="rId380" Type="http://schemas.openxmlformats.org/officeDocument/2006/relationships/image" Target="media/image333.jpg"/><Relationship Id="rId381" Type="http://schemas.openxmlformats.org/officeDocument/2006/relationships/image" Target="media/image334.jpg"/><Relationship Id="rId382" Type="http://schemas.openxmlformats.org/officeDocument/2006/relationships/image" Target="media/image335.jpg"/><Relationship Id="rId383" Type="http://schemas.openxmlformats.org/officeDocument/2006/relationships/image" Target="media/image336.jpg"/><Relationship Id="rId384" Type="http://schemas.openxmlformats.org/officeDocument/2006/relationships/image" Target="media/image337.jpg"/><Relationship Id="rId385" Type="http://schemas.openxmlformats.org/officeDocument/2006/relationships/image" Target="media/image338.jpg"/><Relationship Id="rId386" Type="http://schemas.openxmlformats.org/officeDocument/2006/relationships/image" Target="media/image339.png"/><Relationship Id="rId387" Type="http://schemas.openxmlformats.org/officeDocument/2006/relationships/image" Target="media/image340.png"/><Relationship Id="rId388" Type="http://schemas.openxmlformats.org/officeDocument/2006/relationships/hyperlink" Target="http://www.jalisco.gob.mx.k/" TargetMode="External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aU.co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Untitled</dc:title>
  <dcterms:created xsi:type="dcterms:W3CDTF">2016-07-05T17:15:01Z</dcterms:created>
  <dcterms:modified xsi:type="dcterms:W3CDTF">2016-07-05T17:15:01Z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2016-06-30T00:00:00Z</vt:filetime>
  </property>
  <property fmtid="{D5CDD505-2E9C-101B-9397-08002B2CF9AE}" pid="3" name="LastSaved">
    <vt:filetime>2016-07-05T00:00:00Z</vt:filetime>
  </property>
</Properties>
</file>