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4" w:right="-10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shape style="position:absolute;margin-left:40.32pt;margin-top:-50.741268pt;width:69.120003pt;height:50.880001pt;mso-position-horizontal-relative:page;mso-position-vertical-relative:paragraph;z-index:-1452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41"/>
        </w:rPr>
        <w:t>OIIIl:KNO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21"/>
          <w:w w:val="14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141"/>
        </w:rPr>
        <w:t>llE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1"/>
          <w:w w:val="14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42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6"/>
          <w:w w:val="4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97979"/>
          <w:spacing w:val="0"/>
          <w:w w:val="16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97979"/>
          <w:spacing w:val="11"/>
          <w:w w:val="16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10"/>
        </w:rPr>
        <w:t>IOSTAI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10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837" w:right="40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w w:val="85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w w:val="8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B2B2B"/>
          <w:spacing w:val="0"/>
          <w:w w:val="100"/>
        </w:rPr>
        <w:t>sca</w:t>
      </w:r>
      <w:r>
        <w:rPr>
          <w:rFonts w:ascii="Times New Roman" w:hAnsi="Times New Roman" w:cs="Times New Roman" w:eastAsia="Times New Roman"/>
          <w:sz w:val="14"/>
          <w:szCs w:val="14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97"/>
        </w:rPr>
        <w:t>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77" w:right="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8"/>
          <w:w w:val="109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2B2B2B"/>
          <w:spacing w:val="8"/>
          <w:w w:val="109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9"/>
        </w:rPr>
        <w:t>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B2B2B"/>
          <w:spacing w:val="0"/>
          <w:w w:val="127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2B2B2B"/>
          <w:spacing w:val="3"/>
          <w:w w:val="126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59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Esta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B2B2B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right="114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94"/>
        </w:rPr>
        <w:t>ACUERDO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COMITÉ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4"/>
        </w:rPr>
        <w:t>TRANSPARENCIA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FISCALÍA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4"/>
        </w:rPr>
        <w:t>ESTADO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2"/>
        </w:rPr>
        <w:t>JALISCO,</w:t>
      </w:r>
      <w:r>
        <w:rPr>
          <w:rFonts w:ascii="Arial" w:hAnsi="Arial" w:cs="Arial" w:eastAsia="Arial"/>
          <w:sz w:val="17"/>
          <w:szCs w:val="17"/>
          <w:color w:val="050505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DETERMINA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5"/>
        </w:rPr>
        <w:t>INEXISTENCIA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u w:val="single" w:color="000000"/>
        </w:rPr>
        <w:t>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1"/>
        </w:rPr>
        <w:t>RESPECTO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SOLICITUDES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PÚBLICA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REGISTRADAS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INTERNAMENTE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NÚMEROS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6"/>
        </w:rPr>
        <w:t>PROCEDIMIENTO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9"/>
        </w:rPr>
        <w:t>ACCESO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LTAIPJ/FG;:l9;vl016,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  <w:u w:val="single" w:color="000000"/>
        </w:rPr>
        <w:t>LTAIPJ/FG;:l8&amp;'101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  <w:u w:val="single" w:color="000000"/>
        </w:rPr>
        <w:t>6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97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u w:val="single" w:color="0000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u w:val="single" w:color="000000"/>
        </w:rPr>
        <w:t>LTAIPJ/FG/470/2016.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31" w:lineRule="auto"/>
        <w:ind w:left="10" w:right="1154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fundament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Constitució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4·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9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1"/>
        </w:rPr>
        <w:t>DECRETO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25437/LXI/1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5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publicado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"E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Jalisco",</w:t>
      </w:r>
      <w:r>
        <w:rPr>
          <w:rFonts w:ascii="Arial" w:hAnsi="Arial" w:cs="Arial" w:eastAsia="Arial"/>
          <w:sz w:val="17"/>
          <w:szCs w:val="17"/>
          <w:color w:val="050505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19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Diciembre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mediant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reformaro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Constitució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17"/>
          <w:w w:val="169"/>
        </w:rPr>
        <w:t>1</w:t>
      </w:r>
      <w:r>
        <w:rPr>
          <w:rFonts w:ascii="Arial" w:hAnsi="Arial" w:cs="Arial" w:eastAsia="Arial"/>
          <w:sz w:val="17"/>
          <w:szCs w:val="17"/>
          <w:color w:val="2B2B2B"/>
          <w:spacing w:val="-4"/>
          <w:w w:val="106"/>
        </w:rPr>
        <w:t>"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2",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327" w:lineRule="auto"/>
        <w:ind w:left="5" w:right="1206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5",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59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0"/>
        </w:rPr>
        <w:t>11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6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69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VIl,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69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3"/>
        </w:rPr>
        <w:t>11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2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31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32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punt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69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6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54"/>
        </w:rPr>
        <w:t>111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54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5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VIII,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78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80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84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85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0"/>
        </w:rPr>
        <w:t>DECRETO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2565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LX/1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5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fue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publicado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"E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Noviembre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año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335" w:lineRule="auto"/>
        <w:ind w:left="5" w:right="1155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mediant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reformaron,</w:t>
      </w:r>
      <w:r>
        <w:rPr>
          <w:rFonts w:ascii="Arial" w:hAnsi="Arial" w:cs="Arial" w:eastAsia="Arial"/>
          <w:sz w:val="17"/>
          <w:szCs w:val="17"/>
          <w:color w:val="050505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adicionaron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derogaron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disposiciones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Municipios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vigor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parti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publicación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similar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citad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antelación,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reunión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efect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emiti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declaratori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inexistencia,</w:t>
      </w:r>
      <w:r>
        <w:rPr>
          <w:rFonts w:ascii="Arial" w:hAnsi="Arial" w:cs="Arial" w:eastAsia="Arial"/>
          <w:sz w:val="17"/>
          <w:szCs w:val="17"/>
          <w:color w:val="050505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lo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92" w:lineRule="exact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cual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procede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position w:val="-1"/>
        </w:rPr>
        <w:t>dar: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192" w:footer="1586" w:top="1300" w:bottom="1780" w:left="400" w:right="60"/>
          <w:headerReference w:type="default" r:id="rId5"/>
          <w:footerReference w:type="default" r:id="rId6"/>
          <w:type w:val="continuous"/>
          <w:pgSz w:w="12240" w:h="15840"/>
          <w:cols w:num="2" w:equalWidth="0">
            <w:col w:w="1789" w:space="1617"/>
            <w:col w:w="8374"/>
          </w:cols>
        </w:sectPr>
      </w:pPr>
      <w:rPr/>
    </w:p>
    <w:p>
      <w:pPr>
        <w:spacing w:before="75" w:after="0" w:line="240" w:lineRule="auto"/>
        <w:ind w:left="5949" w:right="4304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9.919998pt;margin-top:32.639999pt;width:50.880001pt;height:49.919998pt;mso-position-horizontal-relative:page;mso-position-vertical-relative:page;z-index:-1453" type="#_x0000_t75">
            <v:imagedata r:id="rId8" o:title=""/>
          </v:shape>
        </w:pict>
      </w:r>
      <w:r>
        <w:rPr/>
        <w:pict>
          <v:shape style="position:absolute;margin-left:152.639999pt;margin-top:12.47999pt;width:399.359985pt;height:5.76pt;mso-position-horizontal-relative:page;mso-position-vertical-relative:page;z-index:-1451" type="#_x0000_t75">
            <v:imagedata r:id="rId9" o:title=""/>
          </v:shape>
        </w:pict>
      </w:r>
      <w:r>
        <w:rPr/>
        <w:pict>
          <v:shape style="position:absolute;margin-left:560.640015pt;margin-top:9.599987pt;width:43.200001pt;height:43.200001pt;mso-position-horizontal-relative:page;mso-position-vertical-relative:page;z-index:-1450" type="#_x0000_t75">
            <v:imagedata r:id="rId10" o:title=""/>
          </v:shape>
        </w:pict>
      </w:r>
      <w:r>
        <w:rPr/>
        <w:pict>
          <v:shape style="position:absolute;margin-left:150.720001pt;margin-top:667.200012pt;width:37.439999pt;height:80.639999pt;mso-position-horizontal-relative:page;mso-position-vertical-relative:page;z-index:-1449" type="#_x0000_t75">
            <v:imagedata r:id="rId11" o:title=""/>
          </v:shape>
        </w:pict>
      </w:r>
      <w:r>
        <w:rPr/>
        <w:pict>
          <v:group style="position:absolute;margin-left:380.124237pt;margin-top:766.236145pt;width:219.046583pt;height:.1pt;mso-position-horizontal-relative:page;mso-position-vertical-relative:page;z-index:-1448" coordorigin="7602,15325" coordsize="4381,2">
            <v:shape style="position:absolute;left:7602;top:15325;width:4381;height:2" coordorigin="7602,15325" coordsize="4381,0" path="m7602,15325l11983,15325e" filled="f" stroked="t" strokeweight="1.187888pt" strokecolor="#08080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INICIO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SESIÓN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5" w:lineRule="auto"/>
        <w:ind w:left="3401" w:right="1180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efecto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reunión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consta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desahogo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Sesió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Trabaj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efectú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interio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inmueble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marcado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número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778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Calzada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Independenci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Norte,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Colonia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1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1"/>
        </w:rPr>
        <w:t>Perla,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ciudad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Guadalajara,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8"/>
        </w:rPr>
        <w:t>Jalisc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98"/>
        </w:rPr>
        <w:t>o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616" w:right="399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91"/>
        </w:rPr>
        <w:t>REGISTRO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ASISTENCIA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2" w:lineRule="auto"/>
        <w:ind w:left="3392" w:right="1152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conformida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59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3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6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3"/>
        </w:rPr>
        <w:t>11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6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54"/>
        </w:rPr>
        <w:t>111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54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5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29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55"/>
        </w:rPr>
        <w:t>11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Municipios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Reglamento,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consta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sesión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efectú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presencia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totalida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integrante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conforman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Comité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obligado,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mismos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continuació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enlistan: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22" w:lineRule="auto"/>
        <w:ind w:left="3382" w:right="2293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35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5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-33"/>
          <w:w w:val="13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Lic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Jesús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Eduard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Almague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Ramírez,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8"/>
        </w:rPr>
        <w:t>Fisca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9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Jalisco.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Obligado.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392" w:right="121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64"/>
        </w:rPr>
        <w:t>11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4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6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Adri'an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Alejandr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López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Robles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Sujeto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1" w:after="0" w:line="333" w:lineRule="auto"/>
        <w:ind w:left="3387" w:right="7473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Obligado.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Secretario.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387" w:right="123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61"/>
        </w:rPr>
        <w:t>111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1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1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6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José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Salvado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López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Jiménez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Coordinación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1" w:after="0" w:line="240" w:lineRule="auto"/>
        <w:ind w:left="3382" w:right="706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Interno.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1" w:after="0" w:line="240" w:lineRule="auto"/>
        <w:ind w:left="3377" w:right="597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Órgan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Control.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300" w:bottom="1780" w:left="400" w:right="60"/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/>
        <w:pict>
          <v:shape style="position:absolute;margin-left:49.919998pt;margin-top:29.760014pt;width:51.84pt;height:50.880001pt;mso-position-horizontal-relative:page;mso-position-vertical-relative:page;z-index:-1447" type="#_x0000_t75">
            <v:imagedata r:id="rId14" o:title=""/>
          </v:shape>
        </w:pict>
      </w:r>
      <w:r>
        <w:rPr/>
        <w:pict>
          <v:shape style="position:absolute;margin-left:561.599976pt;margin-top:6.719982pt;width:43.200001pt;height:43.200001pt;mso-position-horizontal-relative:page;mso-position-vertical-relative:page;z-index:-1446" type="#_x0000_t75">
            <v:imagedata r:id="rId15" o:title=""/>
          </v:shape>
        </w:pict>
      </w:r>
      <w:r>
        <w:rPr/>
        <w:pict>
          <v:shape style="position:absolute;margin-left:339.839996pt;margin-top:744pt;width:40.32pt;height:2.88pt;mso-position-horizontal-relative:page;mso-position-vertical-relative:page;z-index:-1445" type="#_x0000_t75">
            <v:imagedata r:id="rId16" o:title=""/>
          </v:shape>
        </w:pict>
      </w:r>
      <w:r>
        <w:rPr/>
        <w:pict>
          <v:group style="position:absolute;margin-left:279.329193pt;margin-top:767.391846pt;width:321.240467pt;height:.1pt;mso-position-horizontal-relative:page;mso-position-vertical-relative:page;z-index:-1444" coordorigin="5587,15348" coordsize="6425,2">
            <v:shape style="position:absolute;left:5587;top:15348;width:6425;height:2" coordorigin="5587,15348" coordsize="6425,0" path="m5587,15348l12011,15348e" filled="f" stroked="t" strokeweight="1.905058pt" strokecolor="#030303">
              <v:path arrowok="t"/>
            </v:shape>
          </v:group>
          <w10:wrap type="none"/>
        </w:pict>
      </w:r>
      <w:r>
        <w:rPr/>
        <w:pict>
          <v:group style="position:absolute;margin-left:354.711456pt;margin-top:14.304103pt;width:2.17pt;height:.1pt;mso-position-horizontal-relative:page;mso-position-vertical-relative:page;z-index:-1442" coordorigin="7094,286" coordsize="43,2">
            <v:shape style="position:absolute;left:7094;top:286;width:43;height:2" coordorigin="7094,286" coordsize="43,0" path="m7094,286l7138,286e" filled="f" stroked="t" strokeweight=".140pt" strokecolor="#868686">
              <v:path arrowok="t"/>
            </v:shape>
          </v:group>
          <w10:wrap type="none"/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9.120006pt;height:49.92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240" w:lineRule="auto"/>
        <w:ind w:left="416" w:right="-22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1F1F1F"/>
          <w:spacing w:val="4"/>
          <w:w w:val="126"/>
        </w:rPr>
        <w:t>(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203"/>
        </w:rPr>
        <w:t>i</w:t>
      </w:r>
      <w:r>
        <w:rPr>
          <w:rFonts w:ascii="Arial" w:hAnsi="Arial" w:cs="Arial" w:eastAsia="Arial"/>
          <w:sz w:val="8"/>
          <w:szCs w:val="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1F1F1F"/>
          <w:spacing w:val="0"/>
          <w:w w:val="126"/>
        </w:rPr>
        <w:t>OIJI</w:t>
      </w:r>
      <w:r>
        <w:rPr>
          <w:rFonts w:ascii="Arial" w:hAnsi="Arial" w:cs="Arial" w:eastAsia="Arial"/>
          <w:sz w:val="8"/>
          <w:szCs w:val="8"/>
          <w:color w:val="1F1F1F"/>
          <w:spacing w:val="-15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424242"/>
          <w:spacing w:val="0"/>
          <w:w w:val="133"/>
        </w:rPr>
        <w:t>FRNfJ</w:t>
      </w:r>
      <w:r>
        <w:rPr>
          <w:rFonts w:ascii="Arial" w:hAnsi="Arial" w:cs="Arial" w:eastAsia="Arial"/>
          <w:sz w:val="8"/>
          <w:szCs w:val="8"/>
          <w:color w:val="424242"/>
          <w:spacing w:val="26"/>
          <w:w w:val="133"/>
        </w:rPr>
        <w:t> 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33"/>
        </w:rPr>
        <w:t>DE!.</w:t>
      </w:r>
      <w:r>
        <w:rPr>
          <w:rFonts w:ascii="Arial" w:hAnsi="Arial" w:cs="Arial" w:eastAsia="Arial"/>
          <w:sz w:val="8"/>
          <w:szCs w:val="8"/>
          <w:color w:val="030303"/>
          <w:spacing w:val="20"/>
          <w:w w:val="133"/>
        </w:rPr>
        <w:t> </w:t>
      </w:r>
      <w:r>
        <w:rPr>
          <w:rFonts w:ascii="Arial" w:hAnsi="Arial" w:cs="Arial" w:eastAsia="Arial"/>
          <w:sz w:val="8"/>
          <w:szCs w:val="8"/>
          <w:color w:val="1F1F1F"/>
          <w:spacing w:val="0"/>
          <w:w w:val="133"/>
        </w:rPr>
        <w:t>I:S</w:t>
      </w:r>
      <w:r>
        <w:rPr>
          <w:rFonts w:ascii="Arial" w:hAnsi="Arial" w:cs="Arial" w:eastAsia="Arial"/>
          <w:sz w:val="8"/>
          <w:szCs w:val="8"/>
          <w:color w:val="1F1F1F"/>
          <w:spacing w:val="-15"/>
          <w:w w:val="133"/>
        </w:rPr>
        <w:t> </w:t>
      </w:r>
      <w:r>
        <w:rPr>
          <w:rFonts w:ascii="Arial" w:hAnsi="Arial" w:cs="Arial" w:eastAsia="Arial"/>
          <w:sz w:val="8"/>
          <w:szCs w:val="8"/>
          <w:color w:val="606060"/>
          <w:spacing w:val="-8"/>
          <w:w w:val="118"/>
        </w:rPr>
        <w:t>'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250"/>
        </w:rPr>
        <w:t>I</w:t>
      </w:r>
      <w:r>
        <w:rPr>
          <w:rFonts w:ascii="Arial" w:hAnsi="Arial" w:cs="Arial" w:eastAsia="Arial"/>
          <w:sz w:val="8"/>
          <w:szCs w:val="8"/>
          <w:color w:val="2F2F2F"/>
          <w:spacing w:val="0"/>
          <w:w w:val="131"/>
        </w:rPr>
        <w:t>ADO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851" w:right="41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5"/>
          <w:w w:val="95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104"/>
        </w:rPr>
        <w:t>isca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74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-1"/>
          <w:w w:val="73"/>
        </w:rPr>
        <w:t>í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89" w:right="5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0"/>
        </w:rPr>
        <w:t>Gene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5"/>
          <w:w w:val="82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59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5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2"/>
          <w:w w:val="5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9"/>
          <w:w w:val="116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4"/>
          <w:w w:val="125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59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5"/>
          <w:w w:val="83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2"/>
          <w:w w:val="112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123"/>
        </w:rPr>
        <w:t>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80" w:after="0" w:line="336" w:lineRule="auto"/>
        <w:ind w:left="24" w:right="1101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w w:val="98"/>
        </w:rPr>
        <w:t>Jalisco</w:t>
      </w:r>
      <w:r>
        <w:rPr>
          <w:rFonts w:ascii="Arial" w:hAnsi="Arial" w:cs="Arial" w:eastAsia="Arial"/>
          <w:sz w:val="17"/>
          <w:szCs w:val="17"/>
          <w:color w:val="1F1F1F"/>
          <w:w w:val="149"/>
        </w:rPr>
        <w:t>"</w:t>
      </w:r>
      <w:r>
        <w:rPr>
          <w:rFonts w:ascii="Arial" w:hAnsi="Arial" w:cs="Arial" w:eastAsia="Arial"/>
          <w:sz w:val="17"/>
          <w:szCs w:val="17"/>
          <w:color w:val="1F1F1F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27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2013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trece,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publicación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del1o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Marzo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competent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debi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8"/>
        </w:rPr>
        <w:t>d</w:t>
      </w:r>
      <w:r>
        <w:rPr>
          <w:rFonts w:ascii="Arial" w:hAnsi="Arial" w:cs="Arial" w:eastAsia="Arial"/>
          <w:sz w:val="17"/>
          <w:szCs w:val="17"/>
          <w:color w:val="1F1F1F"/>
          <w:spacing w:val="6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artículo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36" w:lineRule="auto"/>
        <w:ind w:left="24" w:right="1116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9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6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2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2"/>
        </w:rPr>
        <w:t>d</w:t>
      </w:r>
      <w:r>
        <w:rPr>
          <w:rFonts w:ascii="Arial" w:hAnsi="Arial" w:cs="Arial" w:eastAsia="Arial"/>
          <w:sz w:val="17"/>
          <w:szCs w:val="17"/>
          <w:color w:val="1F1F1F"/>
          <w:spacing w:val="-5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9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Municipios.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42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ASUNTOS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29" w:right="111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Verificad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asentad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quórum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estudio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declaratori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continuació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indic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9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23" w:lineRule="auto"/>
        <w:ind w:left="24" w:right="1090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26.70195pt;margin-top:8.092358pt;width:3.333852pt;height:.1pt;mso-position-horizontal-relative:page;mso-position-vertical-relative:paragraph;z-index:-1443" coordorigin="4534,162" coordsize="67,2">
            <v:shape style="position:absolute;left:4534;top:162;width:67;height:2" coordorigin="4534,162" coordsize="67,0" path="m4534,162l4601,162e" filled="f" stroked="t" strokeweight=".23813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5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3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PRESENTADA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MEDIANTE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ESCRITO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21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9"/>
          <w:w w:val="121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22"/>
          <w:w w:val="121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21"/>
        </w:rPr>
        <w:t>54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3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HORAS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CINCUENTA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CUATRO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MINUTOS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18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DIECIOCHO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MARZO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DIECISÉIS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CORRESPONDIENDOLE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INTERNAMENTE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0" w:after="0" w:line="668" w:lineRule="auto"/>
        <w:ind w:left="19" w:right="4268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LTAIPJ/FG/491'1016.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Solicitante: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81" w:lineRule="auto"/>
        <w:ind w:left="14" w:right="1141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SOLICITADA: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copias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certificada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siguiente: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fatiga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resguarda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Comisaría,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horario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jornadas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suscrit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periodo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7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fecha: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26" w:lineRule="auto"/>
        <w:ind w:left="14" w:right="1109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SOLICITUD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PRESENTADA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ESCRITO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ONCE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HORAS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CINCUENTA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7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7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MINUTOS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18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DIECIOCHO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MARZO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CURSO,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CORRESPONDIENDOLE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INTERNAMENTE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LTAIPJ/FG/48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{2016.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" w:right="738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Solicitante: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right="1155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SOLICITADA: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COPIAS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CERTIFICADAS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RESOLUCIÓ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siguiente: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fatiga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resguarda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Comisaría,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horario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jornadas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suscrit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periodo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7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fecha."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3" w:lineRule="auto"/>
        <w:ind w:left="5" w:right="110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6"/>
          <w:w w:val="108"/>
        </w:rPr>
        <w:t>3</w:t>
      </w:r>
      <w:r>
        <w:rPr>
          <w:rFonts w:ascii="Arial" w:hAnsi="Arial" w:cs="Arial" w:eastAsia="Arial"/>
          <w:sz w:val="17"/>
          <w:szCs w:val="17"/>
          <w:color w:val="1F1F1F"/>
          <w:spacing w:val="-10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96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SOLICITUD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PRESENTADA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ESCRITO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7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2"/>
          <w:w w:val="7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16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DIECISÉIS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MARZO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DIECISÉIS,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INFOMEX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GENERANDO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ACUSE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PLATAFORMA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FOLIO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00665316,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CORRESPONDIENDOLE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INTERNAMENTE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INFORMACIÓN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pgMar w:header="192" w:footer="1586" w:top="1300" w:bottom="1780" w:left="400" w:right="60"/>
          <w:headerReference w:type="default" r:id="rId12"/>
          <w:footerReference w:type="default" r:id="rId13"/>
          <w:pgSz w:w="12240" w:h="15840"/>
          <w:cols w:num="2" w:equalWidth="0">
            <w:col w:w="1809" w:space="1606"/>
            <w:col w:w="8365"/>
          </w:cols>
        </w:sectPr>
      </w:pPr>
      <w:rPr/>
    </w:p>
    <w:p>
      <w:pPr>
        <w:spacing w:before="76" w:after="0" w:line="192" w:lineRule="exact"/>
        <w:ind w:left="342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1"/>
        </w:rPr>
        <w:t>Solicitante: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92" w:footer="0" w:top="1020" w:bottom="280" w:left="280" w:right="140"/>
          <w:headerReference w:type="default" r:id="rId18"/>
          <w:footerReference w:type="default" r:id="rId19"/>
          <w:pgSz w:w="12240" w:h="1584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2" w:right="394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30303"/>
          <w:spacing w:val="0"/>
          <w:w w:val="459"/>
        </w:rPr>
        <w:t>'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0" w:after="0" w:line="240" w:lineRule="auto"/>
        <w:ind w:left="1064" w:right="411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236"/>
          <w:i/>
        </w:rPr>
        <w:t>f,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89" w:right="-63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0"/>
          <w:w w:val="113"/>
        </w:rPr>
        <w:t>JALISCO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28" w:after="0" w:line="240" w:lineRule="auto"/>
        <w:ind w:left="420" w:right="-18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32"/>
        </w:rPr>
        <w:t>(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32"/>
        </w:rPr>
        <w:t>;O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32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3"/>
          <w:w w:val="13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32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5"/>
          <w:w w:val="132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132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-1"/>
          <w:w w:val="13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0"/>
          <w:w w:val="83"/>
        </w:rPr>
        <w:t>K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9"/>
          <w:w w:val="8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F3F3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8"/>
          <w:szCs w:val="8"/>
          <w:color w:val="3F3F3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0"/>
          <w:w w:val="128"/>
        </w:rPr>
        <w:t>DL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0"/>
          <w:w w:val="129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6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14"/>
          <w:w w:val="166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-4"/>
          <w:w w:val="105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154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0"/>
          <w:w w:val="155"/>
        </w:rPr>
        <w:t>S</w:t>
      </w:r>
      <w:r>
        <w:rPr>
          <w:rFonts w:ascii="Times New Roman" w:hAnsi="Times New Roman" w:cs="Times New Roman" w:eastAsia="Times New Roman"/>
          <w:sz w:val="8"/>
          <w:szCs w:val="8"/>
          <w:color w:val="4F4F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F3F3F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8"/>
          <w:szCs w:val="8"/>
          <w:color w:val="3F3F3F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8"/>
          <w:szCs w:val="8"/>
          <w:color w:val="3F3F3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1D1D1D"/>
          <w:spacing w:val="-5"/>
          <w:w w:val="8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F3F3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8"/>
          <w:szCs w:val="8"/>
          <w:color w:val="3F3F3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7" w:lineRule="exact"/>
        <w:ind w:left="850" w:right="40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30303"/>
          <w:w w:val="102"/>
          <w:position w:val="-1"/>
        </w:rPr>
        <w:t>Fiscal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8"/>
          <w:w w:val="102"/>
          <w:position w:val="-1"/>
        </w:rPr>
        <w:t>í</w:t>
      </w:r>
      <w:r>
        <w:rPr>
          <w:rFonts w:ascii="Times New Roman" w:hAnsi="Times New Roman" w:cs="Times New Roman" w:eastAsia="Times New Roman"/>
          <w:sz w:val="14"/>
          <w:szCs w:val="14"/>
          <w:color w:val="1D1D1D"/>
          <w:spacing w:val="0"/>
          <w:w w:val="108"/>
          <w:position w:val="-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487" w:right="-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1D1D1D"/>
          <w:spacing w:val="8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D1D1D"/>
          <w:spacing w:val="0"/>
          <w:w w:val="104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1D1D1D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1D1D1D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-3"/>
          <w:w w:val="98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D1D1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1D1D1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F3F3F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8" w:after="0" w:line="276" w:lineRule="auto"/>
        <w:ind w:left="43" w:right="1209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SOLICITADA: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"Cantida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denuncias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violación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sexual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infanti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durante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sexo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víctima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detenidos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consignados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40" w:lineRule="auto"/>
        <w:ind w:left="3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sentenciado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responsables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violación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sexual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infantil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8" w:after="0" w:line="240" w:lineRule="auto"/>
        <w:ind w:left="4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municipio."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947" w:right="4347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38"/>
        </w:rPr>
        <w:t>ANALISIS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90" w:lineRule="auto"/>
        <w:ind w:left="33" w:right="1143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presentació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referencia,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respectivo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anexos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anteriormente,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contiene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agotand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exhaustivida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estimas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pudiese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tenerl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expedient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intern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u w:val="single" w:color="000000"/>
        </w:rPr>
        <w:t>LTAIPJ/FG,'!9l'2016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7" w:after="0" w:line="240" w:lineRule="auto"/>
        <w:ind w:left="3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Comisionado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FGE/CSPE/192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F-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7" w:after="0" w:line="336" w:lineRule="auto"/>
        <w:ind w:left="24" w:right="1177" w:firstLine="2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1720/2016,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aduce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preventiv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encontraba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comisionado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fatiga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establezca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horarios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periodo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comprendido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0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8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primero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treint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diciembre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últim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concluyó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comisión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períod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comprendido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7"/>
        </w:rPr>
        <w:t>01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primero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transcurre,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copia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7"/>
          <w:w w:val="107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ertificad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fatig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horarios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períod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peticion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1"/>
        </w:rPr>
        <w:t>ó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intern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LTAIPJ/FG/48§'2016,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7" w:after="0" w:line="240" w:lineRule="auto"/>
        <w:ind w:left="2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Comisaría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FGE/CSPE/1861/F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2" w:after="0" w:line="332" w:lineRule="auto"/>
        <w:ind w:left="19" w:right="1193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1732/2016,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-2"/>
          <w:w w:val="192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nició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trámit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pensión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03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diciembre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catorce,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dejó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laborar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consecuentemente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peticionad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fatiga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jornadas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7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primero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inexistente.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34" w:lineRule="auto"/>
        <w:ind w:right="1170" w:firstLine="1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solicitud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expediente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interno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u w:val="single" w:color="000000"/>
        </w:rPr>
        <w:t>LTAIPJ/FG,'!70/l016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071/.2016,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petició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"violació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sexual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</w:rPr>
        <w:t>infantil"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2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Código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datos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requeridos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solicitante;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Criminal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Estadística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adscrit¡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¡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Comunicaciones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remiti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adjunt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FGE/CICS/DPCE/l81/.Z016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carpeta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abuso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sexual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4"/>
        </w:rPr>
        <w:t>infanti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4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2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catorc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desglosado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sexo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víctim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85"/>
        </w:rPr>
        <w:t>;</w:t>
      </w:r>
      <w:r>
        <w:rPr>
          <w:rFonts w:ascii="Arial" w:hAnsi="Arial" w:cs="Arial" w:eastAsia="Arial"/>
          <w:sz w:val="17"/>
          <w:szCs w:val="17"/>
          <w:color w:val="1D1D1D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igualment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Enlac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pronunció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sentido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abuso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sexual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infantil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"violación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sexual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infantil"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pronunciamiento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corroborado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5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Control</w:t>
      </w:r>
      <w:r>
        <w:rPr>
          <w:rFonts w:ascii="Arial" w:hAnsi="Arial" w:cs="Arial" w:eastAsia="Arial"/>
          <w:sz w:val="17"/>
          <w:szCs w:val="17"/>
          <w:color w:val="030303"/>
          <w:spacing w:val="53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Audiencia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85"/>
        </w:rPr>
        <w:t>,</w:t>
      </w:r>
      <w:r>
        <w:rPr>
          <w:rFonts w:ascii="Arial" w:hAnsi="Arial" w:cs="Arial" w:eastAsia="Arial"/>
          <w:sz w:val="17"/>
          <w:szCs w:val="17"/>
          <w:color w:val="2F2F2F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259/201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mediante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Decret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24139/LIX/1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18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dieciocho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octubr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aprobaron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Código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quedando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contemplad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violación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denominación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ABUSO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SEXUA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INFANTIL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142-M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ordenamiento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habiéndole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suministrado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6" w:lineRule="exact"/>
        <w:ind w:left="3219" w:right="5029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27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300" w:bottom="1780" w:left="280" w:right="140"/>
          <w:cols w:num="2" w:equalWidth="0">
            <w:col w:w="1799" w:space="1579"/>
            <w:col w:w="8442"/>
          </w:cols>
        </w:sectPr>
      </w:pPr>
      <w:rPr/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44.16pt;margin-top:29.759995pt;width:50.880001pt;height:49.919998pt;mso-position-horizontal-relative:page;mso-position-vertical-relative:page;z-index:-1441" type="#_x0000_t75">
            <v:imagedata r:id="rId20" o:title=""/>
          </v:shape>
        </w:pict>
      </w:r>
      <w:r>
        <w:rPr/>
        <w:pict>
          <v:shape style="position:absolute;margin-left:555.840027pt;margin-top:9.600025pt;width:43.200001pt;height:42.240002pt;mso-position-horizontal-relative:page;mso-position-vertical-relative:page;z-index:-1440" type="#_x0000_t75">
            <v:imagedata r:id="rId21" o:title=""/>
          </v:shape>
        </w:pict>
      </w:r>
      <w:r>
        <w:rPr>
          <w:sz w:val="20"/>
          <w:szCs w:val="2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19" w:lineRule="auto"/>
        <w:ind w:left="107" w:right="9652" w:firstLine="1824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183.385101pt;margin-top:42.733044pt;width:418.824814pt;height:.1pt;mso-position-horizontal-relative:page;mso-position-vertical-relative:paragraph;z-index:-1439" coordorigin="3668,855" coordsize="8376,2">
            <v:shape style="position:absolute;left:3668;top:855;width:8376;height:2" coordorigin="3668,855" coordsize="8376,0" path="m3668,855l12044,855e" filled="f" stroked="t" strokeweight="3.342957pt" strokecolor="#03030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w w:val="65"/>
        </w:rPr>
        <w:t>)</w:t>
      </w:r>
      <w:r>
        <w:rPr>
          <w:rFonts w:ascii="Arial" w:hAnsi="Arial" w:cs="Arial" w:eastAsia="Arial"/>
          <w:sz w:val="17"/>
          <w:szCs w:val="17"/>
          <w:color w:val="030303"/>
          <w:w w:val="64"/>
        </w:rPr>
        <w:t>&gt;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65"/>
        </w:rPr>
        <w:t>¡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72"/>
        </w:rPr>
        <w:t>-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72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1D1D1D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4"/>
        </w:rPr>
        <w:t>ww.jali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93"/>
        </w:rPr>
        <w:t>c</w:t>
      </w:r>
      <w:r>
        <w:rPr>
          <w:rFonts w:ascii="Arial" w:hAnsi="Arial" w:cs="Arial" w:eastAsia="Arial"/>
          <w:sz w:val="17"/>
          <w:szCs w:val="17"/>
          <w:color w:val="1D1D1D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-11"/>
          <w:w w:val="168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HOb.m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30303"/>
          <w:spacing w:val="0"/>
          <w:w w:val="55"/>
          <w:i/>
        </w:rPr>
        <w:t>x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280" w:right="140"/>
        </w:sectPr>
      </w:pPr>
      <w:rPr/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/>
        <w:pict>
          <v:shape style="position:absolute;margin-left:47.040001pt;margin-top:27.840012pt;width:50.880001pt;height:49.919998pt;mso-position-horizontal-relative:page;mso-position-vertical-relative:page;z-index:-1438" type="#_x0000_t75">
            <v:imagedata r:id="rId24" o:title=""/>
          </v:shape>
        </w:pict>
      </w:r>
      <w:r>
        <w:rPr/>
        <w:pict>
          <v:shape style="position:absolute;margin-left:252.479996pt;margin-top:7.68002pt;width:101.760002pt;height:3.84pt;mso-position-horizontal-relative:page;mso-position-vertical-relative:page;z-index:-1437" type="#_x0000_t75">
            <v:imagedata r:id="rId25" o:title=""/>
          </v:shape>
        </w:pict>
      </w:r>
      <w:r>
        <w:rPr/>
        <w:pict>
          <v:shape style="position:absolute;margin-left:559.679993pt;margin-top:5.760021pt;width:43.200001pt;height:43.200001pt;mso-position-horizontal-relative:page;mso-position-vertical-relative:page;z-index:-1436" type="#_x0000_t75">
            <v:imagedata r:id="rId26" o:title=""/>
          </v:shape>
        </w:pict>
      </w:r>
      <w:r>
        <w:rPr/>
        <w:pict>
          <v:shape style="position:absolute;margin-left:146.880005pt;margin-top:677.76001pt;width:130.559998pt;height:65.279999pt;mso-position-horizontal-relative:page;mso-position-vertical-relative:page;z-index:-1435" type="#_x0000_t75">
            <v:imagedata r:id="rId27" o:title=""/>
          </v:shape>
        </w:pict>
      </w:r>
      <w:r>
        <w:rPr/>
        <w:pict>
          <v:group style="position:absolute;margin-left:208.218491pt;margin-top:764.961914pt;width:393.513851pt;height:.1pt;mso-position-horizontal-relative:page;mso-position-vertical-relative:page;z-index:-1433" coordorigin="4164,15299" coordsize="7870,2">
            <v:shape style="position:absolute;left:4164;top:15299;width:7870;height:2" coordorigin="4164,15299" coordsize="7870,0" path="m4164,15299l12035,15299e" filled="f" stroked="t" strokeweight="1.193913pt" strokecolor="#080808">
              <v:path arrowok="t"/>
            </v:shape>
          </v:group>
          <w10:wrap type="none"/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8.160004pt;height:55.68pt;mso-position-horizontal-relative:char;mso-position-vertical-relative:line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847" w:right="40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30303"/>
          <w:w w:val="104"/>
        </w:rPr>
        <w:t>Fiscal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4"/>
          <w:w w:val="104"/>
        </w:rPr>
        <w:t>í</w:t>
      </w:r>
      <w:r>
        <w:rPr>
          <w:rFonts w:ascii="Times New Roman" w:hAnsi="Times New Roman" w:cs="Times New Roman" w:eastAsia="Times New Roman"/>
          <w:sz w:val="14"/>
          <w:szCs w:val="14"/>
          <w:color w:val="1D1D1D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84" w:right="-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1D1D1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1D1D1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neral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44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44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10"/>
          <w:w w:val="4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77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D1D1D"/>
          <w:spacing w:val="0"/>
          <w:w w:val="121"/>
        </w:rPr>
        <w:t>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76" w:lineRule="exact"/>
        <w:ind w:left="3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sexo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víctima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detenidos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consignado•s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sentenciado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como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7" w:after="0" w:line="323" w:lineRule="auto"/>
        <w:ind w:left="38" w:right="109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responsables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abuso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sexual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infanti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catorc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or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9"/>
        </w:rPr>
        <w:t>d</w:t>
      </w:r>
      <w:r>
        <w:rPr>
          <w:rFonts w:ascii="Arial" w:hAnsi="Arial" w:cs="Arial" w:eastAsia="Arial"/>
          <w:sz w:val="17"/>
          <w:szCs w:val="17"/>
          <w:color w:val="1D1D1D"/>
          <w:spacing w:val="-2"/>
          <w:w w:val="192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naria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inexistente.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29" w:lineRule="auto"/>
        <w:ind w:left="38" w:right="1085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Gene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1D1D1D"/>
          <w:spacing w:val="8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haber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analizado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constancia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211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61" w:right="302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8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2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6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64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0"/>
          <w:w w:val="6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6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76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3"/>
          <w:w w:val="7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76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1"/>
          <w:w w:val="7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7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1"/>
          <w:w w:val="8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8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2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6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7" w:lineRule="auto"/>
        <w:ind w:left="33" w:right="1061" w:firstLine="14"/>
        <w:jc w:val="left"/>
        <w:tabs>
          <w:tab w:pos="55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79"/>
        </w:rPr>
        <w:t>•</w:t>
      </w:r>
      <w:r>
        <w:rPr>
          <w:rFonts w:ascii="Arial" w:hAnsi="Arial" w:cs="Arial" w:eastAsia="Arial"/>
          <w:sz w:val="17"/>
          <w:szCs w:val="17"/>
          <w:color w:val="1D1D1D"/>
          <w:spacing w:val="24"/>
          <w:w w:val="7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0"/>
          <w:w w:val="187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14"/>
          <w:w w:val="1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letr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dice: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copias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certificada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siguiente: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9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fatiga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resguarda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Comisaría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horario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jornadas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servicio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suscrit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periodo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21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fecha."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instruyó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respondiera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indicándole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motiv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niegue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solicitud,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despu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1D1D1D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1D1D1D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una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20" w:lineRule="exact"/>
        <w:ind w:left="38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minuciosa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física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electrónica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obl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position w:val="1"/>
        </w:rPr>
        <w:t>i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1"/>
        </w:rPr>
        <w:t>g</w:t>
      </w:r>
      <w:r>
        <w:rPr>
          <w:rFonts w:ascii="Arial" w:hAnsi="Arial" w:cs="Arial" w:eastAsia="Arial"/>
          <w:sz w:val="17"/>
          <w:szCs w:val="17"/>
          <w:color w:val="1D1D1D"/>
          <w:spacing w:val="3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30303"/>
          <w:spacing w:val="0"/>
          <w:w w:val="69"/>
          <w:i/>
          <w:position w:val="1"/>
        </w:rPr>
        <w:t>ei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50" w:after="0" w:line="240" w:lineRule="auto"/>
        <w:ind w:left="3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Comisionado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FGE/CSPE/192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F-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7" w:after="0" w:line="338" w:lineRule="auto"/>
        <w:ind w:left="29" w:right="1134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1720/2016,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refier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preventiv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encontraba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comisionado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fatiga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establezca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horarios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periodo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comprendido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0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9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primero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treint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diciembre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8"/>
        </w:rPr>
        <w:t>mi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28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últim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cua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6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concluyó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comisió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32" w:lineRule="auto"/>
        <w:ind w:left="14" w:right="1091" w:firstLine="19"/>
        <w:jc w:val="left"/>
        <w:tabs>
          <w:tab w:pos="55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595959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595959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"Solicito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COPIAS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CERTIFICADAS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RESOLUCIÓ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fatiga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resguarda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Comisarra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horario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jornadas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suscrit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prestad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periodo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81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fecha."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instruy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respondiera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indicándole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motivo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1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entregu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niegue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solicitud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después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minuciosa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Comisionado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FGE/CSPE/1861/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334" w:lineRule="auto"/>
        <w:ind w:left="19" w:right="1130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1732/2016,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inició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trámit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pensión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03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diciembre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catorce,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dejó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labora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8"/>
        </w:rPr>
        <w:t>r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211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consecuentemente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peticionad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fatiga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jornadas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81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primero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7" w:lineRule="auto"/>
        <w:ind w:left="5" w:right="1111" w:firstLine="14"/>
        <w:jc w:val="left"/>
        <w:tabs>
          <w:tab w:pos="67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1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238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0"/>
        </w:rPr>
        <w:t>cita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textua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"Cantida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previas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  <w:position w:val="0"/>
        </w:rPr>
        <w:t>violació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u w:val="single" w:color="0000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u w:val="single" w:color="000000"/>
          <w:position w:val="0"/>
        </w:rPr>
        <w:t>sexua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u w:val="single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u w:val="single" w:color="0000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u w:val="single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99"/>
          <w:u w:val="single" w:color="0000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99"/>
          <w:u w:val="single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u w:val="single" w:color="000000"/>
          <w:position w:val="0"/>
        </w:rPr>
        <w:t>infanti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u w:val="single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u w:val="single" w:color="0000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15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0"/>
        </w:rPr>
        <w:t>2014,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8" w:after="0" w:line="315" w:lineRule="auto"/>
        <w:ind w:left="5" w:right="1100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7.328918pt;margin-top:76.348427pt;width:.1pt;height:35.412689pt;mso-position-horizontal-relative:page;mso-position-vertical-relative:paragraph;z-index:-1434" coordorigin="2947,1527" coordsize="2,708">
            <v:shape style="position:absolute;left:2947;top:1527;width:2;height:708" coordorigin="2947,1527" coordsize="0,708" path="m2947,2235l2947,1527e" filled="f" stroked="t" strokeweight=".238783pt" strokecolor="#67676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sexo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víctima,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detenidos;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consignados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sentenciado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responsables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violación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sexua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8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infantil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municipio."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suministr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específic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ordinaria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denuncias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desglosadas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sexo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víctima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detenidos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consignados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sentenciados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19" w:lineRule="exact"/>
        <w:ind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responsables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abuso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1"/>
        </w:rPr>
        <w:t>sexual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1"/>
        </w:rPr>
        <w:t>infanti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14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1"/>
        </w:rPr>
        <w:t>mi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9"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1"/>
        </w:rPr>
        <w:t>catorce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9"/>
          <w:position w:val="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0"/>
          <w:w w:val="82"/>
          <w:i/>
          <w:position w:val="1"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38" w:after="0" w:line="305" w:lineRule="auto"/>
        <w:ind w:left="5" w:right="1158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ordinaria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inexistente.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15" w:right="4979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13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pgMar w:header="192" w:footer="1097" w:top="1020" w:bottom="1280" w:left="340" w:right="140"/>
          <w:headerReference w:type="default" r:id="rId22"/>
          <w:footerReference w:type="default" r:id="rId23"/>
          <w:pgSz w:w="12240" w:h="15840"/>
          <w:cols w:num="2" w:equalWidth="0">
            <w:col w:w="1792" w:space="1593"/>
            <w:col w:w="8375"/>
          </w:cols>
        </w:sectPr>
      </w:pPr>
      <w:rPr/>
    </w:p>
    <w:p>
      <w:pPr>
        <w:spacing w:before="11" w:after="0" w:line="180" w:lineRule="exact"/>
        <w:ind w:left="5248" w:right="-20"/>
        <w:jc w:val="left"/>
        <w:tabs>
          <w:tab w:pos="72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38"/>
          <w:position w:val="-1"/>
        </w:rPr>
        <w:t>FUNDAMENTOS</w:t>
      </w:r>
      <w:r>
        <w:rPr>
          <w:rFonts w:ascii="Arial" w:hAnsi="Arial" w:cs="Arial" w:eastAsia="Arial"/>
          <w:sz w:val="16"/>
          <w:szCs w:val="16"/>
          <w:color w:val="050505"/>
          <w:spacing w:val="-12"/>
          <w:w w:val="138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38"/>
          <w:position w:val="-1"/>
        </w:rPr>
        <w:t>LEGALES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15" w:footer="1097" w:top="780" w:bottom="1280" w:left="340" w:right="80"/>
          <w:headerReference w:type="default" r:id="rId29"/>
          <w:footerReference w:type="default" r:id="rId3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52" w:lineRule="exact"/>
        <w:ind w:left="923" w:right="578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159"/>
          <w:position w:val="-2"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60"/>
          <w:position w:val="-2"/>
        </w:rPr>
        <w:t>J</w:t>
      </w:r>
      <w:r>
        <w:rPr>
          <w:rFonts w:ascii="Arial" w:hAnsi="Arial" w:cs="Arial" w:eastAsia="Arial"/>
          <w:sz w:val="15"/>
          <w:szCs w:val="15"/>
          <w:color w:val="3B3B3B"/>
          <w:spacing w:val="-11"/>
          <w:w w:val="23"/>
          <w:position w:val="-2"/>
        </w:rPr>
        <w:t>·</w:t>
      </w:r>
      <w:r>
        <w:rPr>
          <w:rFonts w:ascii="Arial" w:hAnsi="Arial" w:cs="Arial" w:eastAsia="Arial"/>
          <w:sz w:val="15"/>
          <w:szCs w:val="15"/>
          <w:color w:val="525252"/>
          <w:spacing w:val="-31"/>
          <w:w w:val="71"/>
          <w:position w:val="-2"/>
        </w:rPr>
        <w:t>-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22"/>
          <w:position w:val="-2"/>
        </w:rPr>
        <w:t>:</w:t>
      </w:r>
      <w:r>
        <w:rPr>
          <w:rFonts w:ascii="Arial" w:hAnsi="Arial" w:cs="Arial" w:eastAsia="Arial"/>
          <w:sz w:val="15"/>
          <w:szCs w:val="15"/>
          <w:color w:val="3B3B3B"/>
          <w:spacing w:val="-27"/>
          <w:w w:val="100"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525252"/>
          <w:spacing w:val="-7"/>
          <w:w w:val="70"/>
          <w:position w:val="-2"/>
        </w:rPr>
        <w:t>.</w:t>
      </w:r>
      <w:r>
        <w:rPr>
          <w:rFonts w:ascii="Arial" w:hAnsi="Arial" w:cs="Arial" w:eastAsia="Arial"/>
          <w:sz w:val="15"/>
          <w:szCs w:val="15"/>
          <w:color w:val="9A9A9A"/>
          <w:spacing w:val="0"/>
          <w:w w:val="47"/>
          <w:position w:val="-2"/>
        </w:rPr>
        <w:t>-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65" w:lineRule="exact"/>
        <w:ind w:left="827" w:right="505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050505"/>
          <w:spacing w:val="0"/>
          <w:w w:val="100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050505"/>
          <w:spacing w:val="1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50505"/>
          <w:spacing w:val="0"/>
          <w:w w:val="112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99" w:after="0" w:line="240" w:lineRule="auto"/>
        <w:ind w:left="420" w:right="-63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12"/>
        </w:rPr>
        <w:t>JALISCO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32" w:after="0" w:line="240" w:lineRule="auto"/>
        <w:ind w:left="441" w:right="-27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525252"/>
          <w:spacing w:val="3"/>
          <w:w w:val="155"/>
        </w:rPr>
        <w:t>(</w:t>
      </w:r>
      <w:r>
        <w:rPr>
          <w:rFonts w:ascii="Times New Roman" w:hAnsi="Times New Roman" w:cs="Times New Roman" w:eastAsia="Times New Roman"/>
          <w:sz w:val="8"/>
          <w:szCs w:val="8"/>
          <w:color w:val="282828"/>
          <w:spacing w:val="0"/>
          <w:w w:val="106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828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55"/>
        </w:rPr>
        <w:t>Jtli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-6"/>
          <w:w w:val="15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82828"/>
          <w:spacing w:val="0"/>
          <w:w w:val="100"/>
        </w:rPr>
        <w:t>i"R</w:t>
      </w:r>
      <w:r>
        <w:rPr>
          <w:rFonts w:ascii="Times New Roman" w:hAnsi="Times New Roman" w:cs="Times New Roman" w:eastAsia="Times New Roman"/>
          <w:sz w:val="8"/>
          <w:szCs w:val="8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252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8"/>
          <w:szCs w:val="8"/>
          <w:color w:val="52525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82828"/>
          <w:spacing w:val="0"/>
          <w:w w:val="64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282828"/>
          <w:spacing w:val="-4"/>
          <w:w w:val="64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22"/>
        </w:rPr>
        <w:t>H</w:t>
      </w:r>
      <w:r>
        <w:rPr>
          <w:rFonts w:ascii="Times New Roman" w:hAnsi="Times New Roman" w:cs="Times New Roman" w:eastAsia="Times New Roman"/>
          <w:sz w:val="8"/>
          <w:szCs w:val="8"/>
          <w:color w:val="707070"/>
          <w:spacing w:val="0"/>
          <w:w w:val="163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70707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27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-17"/>
          <w:w w:val="127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07070"/>
          <w:spacing w:val="0"/>
          <w:w w:val="82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70707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252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8"/>
          <w:szCs w:val="8"/>
          <w:color w:val="5252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B3B3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3B3B3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82828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39" w:after="0" w:line="318" w:lineRule="auto"/>
        <w:ind w:right="1124" w:firstLine="1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PRIMERO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Qu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</w:rPr>
        <w:t>artículo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°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</w:rPr>
        <w:t>Constitución</w:t>
      </w:r>
      <w:r>
        <w:rPr>
          <w:rFonts w:ascii="Arial" w:hAnsi="Arial" w:cs="Arial" w:eastAsia="Arial"/>
          <w:sz w:val="16"/>
          <w:szCs w:val="16"/>
          <w:color w:val="050505"/>
          <w:spacing w:val="47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Nos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Estados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</w:rPr>
        <w:t>Unidos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</w:rPr>
        <w:t>Mexicanos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</w:rPr>
        <w:t>;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4°,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15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°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</w:rPr>
        <w:t>vigent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</w:rPr>
        <w:t>reformad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</w:rPr>
        <w:t>Constitució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</w:rPr>
        <w:t>Polític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81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76"/>
        </w:rPr>
        <w:t>o,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°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</w:rPr>
        <w:t>relativo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</w:rPr>
        <w:t>aplicables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8"/>
        </w:rPr>
        <w:t>vigent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8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-25"/>
          <w:w w:val="118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8"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18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</w:rPr>
        <w:t>Tra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12"/>
        </w:rPr>
        <w:t>n</w:t>
      </w:r>
      <w:r>
        <w:rPr>
          <w:rFonts w:ascii="Arial" w:hAnsi="Arial" w:cs="Arial" w:eastAsia="Arial"/>
          <w:sz w:val="16"/>
          <w:szCs w:val="16"/>
          <w:color w:val="3B3B3B"/>
          <w:spacing w:val="-4"/>
          <w:w w:val="112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</w:rPr>
        <w:t>parencia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Acces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16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</w:rPr>
        <w:t>Municipios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-23"/>
          <w:w w:val="11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</w:rPr>
        <w:t>establece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24"/>
          <w:w w:val="11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</w:rPr>
        <w:t>como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1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</w:rPr>
        <w:t>derecho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5" w:after="0" w:line="355" w:lineRule="auto"/>
        <w:ind w:left="10" w:right="1129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</w:rPr>
        <w:t>fundamenta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</w:rPr>
        <w:t>garantizad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</w:rPr>
        <w:t>Estado,</w:t>
      </w:r>
      <w:r>
        <w:rPr>
          <w:rFonts w:ascii="Arial" w:hAnsi="Arial" w:cs="Arial" w:eastAsia="Arial"/>
          <w:sz w:val="16"/>
          <w:szCs w:val="16"/>
          <w:color w:val="050505"/>
          <w:spacing w:val="-2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</w:rPr>
        <w:t>correspondiente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</w:rPr>
        <w:t>establecerá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</w:rPr>
        <w:t>procedimiento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15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8"/>
        </w:rPr>
        <w:t>mecanismos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18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8"/>
        </w:rPr>
        <w:t>idóneos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8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hacer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</w:rPr>
        <w:t>efectiv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</w:rPr>
        <w:t>ejercicio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</w:rPr>
        <w:t>derecho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basado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</w:rPr>
        <w:t>principios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1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</w:rPr>
        <w:t>rectore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1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80" w:lineRule="exact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position w:val="-1"/>
        </w:rPr>
        <w:t>interpretació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17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position w:val="-1"/>
        </w:rPr>
        <w:t>aplicación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11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al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position w:val="-1"/>
        </w:rPr>
        <w:t>teno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17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lo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position w:val="-1"/>
        </w:rPr>
        <w:t>siguient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14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48"/>
          <w:position w:val="-1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340" w:right="80"/>
          <w:cols w:num="2" w:equalWidth="0">
            <w:col w:w="1818" w:space="1596"/>
            <w:col w:w="8406"/>
          </w:cols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/>
        <w:pict>
          <v:shape style="position:absolute;margin-left:48.959999pt;margin-top:28.799973pt;width:50.880001pt;height:49.919998pt;mso-position-horizontal-relative:page;mso-position-vertical-relative:page;z-index:-1432" type="#_x0000_t75">
            <v:imagedata r:id="rId31" o:title=""/>
          </v:shape>
        </w:pict>
      </w:r>
      <w:r>
        <w:rPr/>
        <w:pict>
          <v:shape style="position:absolute;margin-left:559.679993pt;margin-top:5.760021pt;width:43.200001pt;height:43.200001pt;mso-position-horizontal-relative:page;mso-position-vertical-relative:page;z-index:-1431" type="#_x0000_t75">
            <v:imagedata r:id="rId32" o:title=""/>
          </v:shape>
        </w:pict>
      </w:r>
      <w:r>
        <w:rPr/>
        <w:pict>
          <v:shape style="position:absolute;margin-left:168.960007pt;margin-top:8.640002pt;width:198.720001pt;height:4.8pt;mso-position-horizontal-relative:page;mso-position-vertical-relative:page;z-index:-1430" type="#_x0000_t75">
            <v:imagedata r:id="rId33" o:title=""/>
          </v:shape>
        </w:pict>
      </w:r>
      <w:r>
        <w:rPr/>
        <w:pict>
          <v:shape style="position:absolute;margin-left:279.359985pt;margin-top:740.159973pt;width:43.200001pt;height:2.88pt;mso-position-horizontal-relative:page;mso-position-vertical-relative:page;z-index:-1429" type="#_x0000_t75">
            <v:imagedata r:id="rId34" o:title=""/>
          </v:shape>
        </w:pict>
      </w:r>
      <w:r>
        <w:rPr/>
        <w:pict>
          <v:group style="position:absolute;margin-left:208.218491pt;margin-top:765.679749pt;width:378.470542pt;height:.1pt;mso-position-horizontal-relative:page;mso-position-vertical-relative:page;z-index:-1427" coordorigin="4164,15314" coordsize="7569,2">
            <v:shape style="position:absolute;left:4164;top:15314;width:7569;height:2" coordorigin="4164,15314" coordsize="7569,0" path="m4164,15314l11734,15314e" filled="f" stroked="t" strokeweight=".955131pt" strokecolor="#0F0F0F">
              <v:path arrowok="t"/>
            </v:shape>
          </v:group>
          <w10:wrap type="none"/>
        </w:pict>
      </w:r>
      <w:r>
        <w:rPr>
          <w:sz w:val="17"/>
          <w:szCs w:val="17"/>
        </w:rPr>
      </w:r>
    </w:p>
    <w:p>
      <w:pPr>
        <w:spacing w:before="43" w:after="0" w:line="240" w:lineRule="auto"/>
        <w:ind w:left="91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0"/>
          <w:w w:val="100"/>
        </w:rPr>
        <w:t>Fis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5"/>
          <w:w w:val="10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0"/>
          <w:w w:val="95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7"/>
          <w:w w:val="95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83" w:lineRule="exact"/>
        <w:ind w:left="548" w:right="-20"/>
        <w:jc w:val="left"/>
        <w:tabs>
          <w:tab w:pos="46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0"/>
          <w:w w:val="121"/>
          <w:position w:val="4"/>
        </w:rPr>
        <w:t>General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10"/>
          <w:w w:val="121"/>
          <w:position w:val="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0"/>
          <w:w w:val="100"/>
          <w:position w:val="4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-8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0"/>
          <w:w w:val="100"/>
          <w:position w:val="4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-9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0"/>
          <w:w w:val="64"/>
          <w:position w:val="4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0"/>
          <w:w w:val="64"/>
          <w:position w:val="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12"/>
          <w:w w:val="64"/>
          <w:position w:val="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0"/>
          <w:w w:val="100"/>
          <w:position w:val="4"/>
        </w:rPr>
        <w:t>Es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5"/>
          <w:w w:val="100"/>
          <w:position w:val="4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0"/>
          <w:w w:val="100"/>
          <w:position w:val="4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3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0"/>
          <w:w w:val="100"/>
          <w:position w:val="4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-7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0"/>
          <w:w w:val="100"/>
          <w:position w:val="4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-20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0"/>
          <w:w w:val="100"/>
          <w:position w:val="4"/>
        </w:rPr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05"/>
          <w:position w:val="-1"/>
        </w:rPr>
        <w:t>CONSTITUCIÓ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05"/>
          <w:position w:val="-1"/>
        </w:rPr>
        <w:t>N</w:t>
      </w:r>
      <w:r>
        <w:rPr>
          <w:rFonts w:ascii="Arial" w:hAnsi="Arial" w:cs="Arial" w:eastAsia="Arial"/>
          <w:sz w:val="14"/>
          <w:szCs w:val="14"/>
          <w:color w:val="050505"/>
          <w:spacing w:val="-5"/>
          <w:w w:val="105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00"/>
          <w:position w:val="-1"/>
        </w:rPr>
        <w:t>POL{TICA</w:t>
      </w:r>
      <w:r>
        <w:rPr>
          <w:rFonts w:ascii="Arial" w:hAnsi="Arial" w:cs="Arial" w:eastAsia="Arial"/>
          <w:sz w:val="14"/>
          <w:szCs w:val="14"/>
          <w:color w:val="050505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4"/>
          <w:szCs w:val="14"/>
          <w:color w:val="05050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4"/>
          <w:szCs w:val="14"/>
          <w:color w:val="050505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00"/>
          <w:position w:val="-1"/>
        </w:rPr>
        <w:t>ESTADOS</w:t>
      </w:r>
      <w:r>
        <w:rPr>
          <w:rFonts w:ascii="Arial" w:hAnsi="Arial" w:cs="Arial" w:eastAsia="Arial"/>
          <w:sz w:val="14"/>
          <w:szCs w:val="14"/>
          <w:color w:val="050505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10"/>
          <w:position w:val="-1"/>
        </w:rPr>
        <w:t>UNIDOS</w:t>
      </w:r>
      <w:r>
        <w:rPr>
          <w:rFonts w:ascii="Arial" w:hAnsi="Arial" w:cs="Arial" w:eastAsia="Arial"/>
          <w:sz w:val="14"/>
          <w:szCs w:val="14"/>
          <w:color w:val="050505"/>
          <w:spacing w:val="-2"/>
          <w:w w:val="11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10"/>
          <w:position w:val="-1"/>
        </w:rPr>
        <w:t>MEXICANOS: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4" w:lineRule="auto"/>
        <w:ind w:left="3418" w:right="119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6o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manifestació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ideas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objet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ninguna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inquisición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judicial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administrativa,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sino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</w:rPr>
        <w:t>caso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ataqu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moral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privada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</w:rPr>
        <w:t>terceros,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provoque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algún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delito,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perturb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réplica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ejercido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dispuesto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050505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garantizad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</w:rPr>
        <w:t>Estado.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1191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reformad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15"/>
          <w:i/>
        </w:rPr>
        <w:t>3</w:t>
      </w:r>
      <w:r>
        <w:rPr>
          <w:rFonts w:ascii="Arial" w:hAnsi="Arial" w:cs="Arial" w:eastAsia="Arial"/>
          <w:sz w:val="15"/>
          <w:szCs w:val="15"/>
          <w:color w:val="282828"/>
          <w:spacing w:val="-2"/>
          <w:w w:val="88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</w:rPr>
        <w:t>11</w:t>
      </w:r>
      <w:r>
        <w:rPr>
          <w:rFonts w:ascii="Arial" w:hAnsi="Arial" w:cs="Arial" w:eastAsia="Arial"/>
          <w:sz w:val="15"/>
          <w:szCs w:val="15"/>
          <w:color w:val="282828"/>
          <w:spacing w:val="1"/>
          <w:w w:val="99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2007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2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22"/>
          <w:i/>
        </w:rPr>
        <w:t>1</w:t>
      </w:r>
      <w:r>
        <w:rPr>
          <w:rFonts w:ascii="Arial" w:hAnsi="Arial" w:cs="Arial" w:eastAsia="Arial"/>
          <w:sz w:val="15"/>
          <w:szCs w:val="15"/>
          <w:color w:val="525252"/>
          <w:spacing w:val="-7"/>
          <w:w w:val="111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</w:rPr>
        <w:t>0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15"/>
          <w:i/>
        </w:rPr>
        <w:t>6</w:t>
      </w:r>
      <w:r>
        <w:rPr>
          <w:rFonts w:ascii="Arial" w:hAnsi="Arial" w:cs="Arial" w:eastAsia="Arial"/>
          <w:sz w:val="15"/>
          <w:szCs w:val="15"/>
          <w:color w:val="525252"/>
          <w:spacing w:val="1"/>
          <w:w w:val="99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2013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2" w:lineRule="auto"/>
        <w:ind w:left="3423" w:right="1176" w:firstLine="-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50505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plural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50505"/>
          <w:spacing w:val="0"/>
          <w:w w:val="73"/>
          <w:i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050505"/>
          <w:spacing w:val="6"/>
          <w:w w:val="7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</w:rPr>
        <w:t>oportuna,</w:t>
      </w:r>
      <w:r>
        <w:rPr>
          <w:rFonts w:ascii="Arial" w:hAnsi="Arial" w:cs="Arial" w:eastAsia="Arial"/>
          <w:sz w:val="16"/>
          <w:szCs w:val="16"/>
          <w:color w:val="050505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</w:rPr>
        <w:t>buscar,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recibir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50505"/>
          <w:spacing w:val="0"/>
          <w:w w:val="73"/>
          <w:i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050505"/>
          <w:spacing w:val="-3"/>
          <w:w w:val="7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</w:rPr>
        <w:t>difundi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18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ideas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índol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medio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</w:rPr>
        <w:t>expresión.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1196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adicionado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2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22"/>
          <w:i/>
        </w:rPr>
        <w:t>1</w:t>
      </w:r>
      <w:r>
        <w:rPr>
          <w:rFonts w:ascii="Arial" w:hAnsi="Arial" w:cs="Arial" w:eastAsia="Arial"/>
          <w:sz w:val="15"/>
          <w:szCs w:val="15"/>
          <w:color w:val="525252"/>
          <w:spacing w:val="4"/>
          <w:w w:val="99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06-2013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3" w:lineRule="auto"/>
        <w:ind w:left="3414" w:right="1175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garantizar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</w:rPr>
        <w:t>acceso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tecnología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</w:rPr>
        <w:t>comunicación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así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servicios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radiodifusió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telecomunicaciones,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incluido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banda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ancha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</w:rPr>
        <w:t>internet.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Par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tale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efectos,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establecer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condiciones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competenci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efectiv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prestació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dichos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servicios.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1200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adicionado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11-06-2013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1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90"/>
        </w:rPr>
        <w:t>Par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efecto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</w:rPr>
        <w:t>se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observará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</w:rPr>
        <w:t>siguiente: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1212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adicionado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11-06-2013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65" w:lineRule="auto"/>
        <w:ind w:left="3409" w:right="116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w w:val="103"/>
        </w:rPr>
        <w:t>A.</w:t>
      </w:r>
      <w:r>
        <w:rPr>
          <w:rFonts w:ascii="Arial" w:hAnsi="Arial" w:cs="Arial" w:eastAsia="Arial"/>
          <w:sz w:val="16"/>
          <w:szCs w:val="16"/>
          <w:color w:val="050505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Par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</w:rPr>
        <w:t>acceso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información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8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Federación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Estados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50505"/>
          <w:spacing w:val="0"/>
          <w:w w:val="71"/>
        </w:rPr>
        <w:t>v</w:t>
      </w:r>
      <w:r>
        <w:rPr>
          <w:rFonts w:ascii="Times New Roman" w:hAnsi="Times New Roman" w:cs="Times New Roman" w:eastAsia="Times New Roman"/>
          <w:sz w:val="25"/>
          <w:szCs w:val="25"/>
          <w:color w:val="050505"/>
          <w:spacing w:val="5"/>
          <w:w w:val="7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</w:rPr>
        <w:t>Distrito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</w:rPr>
        <w:t>Federal,</w:t>
      </w:r>
      <w:r>
        <w:rPr>
          <w:rFonts w:ascii="Arial" w:hAnsi="Arial" w:cs="Arial" w:eastAsia="Arial"/>
          <w:sz w:val="16"/>
          <w:szCs w:val="16"/>
          <w:color w:val="050505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10"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</w:rPr>
        <w:t>ámbit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respectiva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competencias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regirán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</w:rPr>
        <w:t>principios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bases: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right="1208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14"/>
          <w:i/>
        </w:rPr>
        <w:t>r</w:t>
      </w:r>
      <w:r>
        <w:rPr>
          <w:rFonts w:ascii="Arial" w:hAnsi="Arial" w:cs="Arial" w:eastAsia="Arial"/>
          <w:sz w:val="15"/>
          <w:szCs w:val="15"/>
          <w:color w:val="282828"/>
          <w:spacing w:val="-26"/>
          <w:w w:val="114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formad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(para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quedar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apartad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)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6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26"/>
          <w:i/>
        </w:rPr>
        <w:t>1</w:t>
      </w:r>
      <w:r>
        <w:rPr>
          <w:rFonts w:ascii="Arial" w:hAnsi="Arial" w:cs="Arial" w:eastAsia="Arial"/>
          <w:sz w:val="15"/>
          <w:szCs w:val="15"/>
          <w:color w:val="282828"/>
          <w:spacing w:val="-2"/>
          <w:w w:val="111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06-2013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5" w:lineRule="auto"/>
        <w:ind w:left="3399" w:right="1154" w:firstLine="1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45"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45"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20"/>
          <w:w w:val="145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</w:rPr>
        <w:t>autoridad,</w:t>
      </w:r>
      <w:r>
        <w:rPr>
          <w:rFonts w:ascii="Arial" w:hAnsi="Arial" w:cs="Arial" w:eastAsia="Arial"/>
          <w:sz w:val="16"/>
          <w:szCs w:val="16"/>
          <w:color w:val="050505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entidad,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50505"/>
          <w:spacing w:val="0"/>
          <w:w w:val="74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50505"/>
          <w:spacing w:val="20"/>
          <w:w w:val="74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organismo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Podere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Ejecutivo,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Legislativ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Judicial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autónomos,</w:t>
      </w:r>
      <w:r>
        <w:rPr>
          <w:rFonts w:ascii="Arial" w:hAnsi="Arial" w:cs="Arial" w:eastAsia="Arial"/>
          <w:sz w:val="16"/>
          <w:szCs w:val="16"/>
          <w:color w:val="050505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partido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políticos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8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fideicomisos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50505"/>
          <w:spacing w:val="0"/>
          <w:w w:val="74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50505"/>
          <w:spacing w:val="0"/>
          <w:w w:val="74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fondo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física,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moral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sindicat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reciba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50505"/>
          <w:spacing w:val="0"/>
          <w:w w:val="73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050505"/>
          <w:spacing w:val="42"/>
          <w:w w:val="73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</w:rPr>
        <w:t>ejerza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recursos</w:t>
      </w:r>
      <w:r>
        <w:rPr>
          <w:rFonts w:ascii="Arial" w:hAnsi="Arial" w:cs="Arial" w:eastAsia="Arial"/>
          <w:sz w:val="16"/>
          <w:szCs w:val="16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realice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acto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autorida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ámbit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federal,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estatal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50505"/>
          <w:spacing w:val="0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</w:rPr>
        <w:t>municipal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4" w:after="0" w:line="276" w:lineRule="auto"/>
        <w:ind w:left="3399" w:right="1159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sólo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podrá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temporalment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razones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</w:rPr>
        <w:t>público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seguridad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fije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</w:rPr>
        <w:t>interpretació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</w:rPr>
        <w:t>deberá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prevalecer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principio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máxima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publicidad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3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deberán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documenta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</w:rPr>
        <w:t>acto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derive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facultades,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competencia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funciones,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determinar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supuesto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7"/>
        </w:rPr>
        <w:t>específico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bajo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cuales</w:t>
      </w:r>
      <w:r>
        <w:rPr>
          <w:rFonts w:ascii="Arial" w:hAnsi="Arial" w:cs="Arial" w:eastAsia="Arial"/>
          <w:sz w:val="16"/>
          <w:szCs w:val="16"/>
          <w:color w:val="050505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procederá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declaración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inexistenci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9"/>
        </w:rPr>
        <w:t>n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1196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Fracció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reformad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07-02-2014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0" w:lineRule="auto"/>
        <w:ind w:left="3404" w:right="115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64"/>
        </w:rPr>
        <w:t>11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64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64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refier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privada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protegid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0"/>
        </w:rPr>
        <w:t>x</w:t>
      </w:r>
      <w:r>
        <w:rPr>
          <w:rFonts w:ascii="Arial" w:hAnsi="Arial" w:cs="Arial" w:eastAsia="Arial"/>
          <w:sz w:val="16"/>
          <w:szCs w:val="16"/>
          <w:color w:val="282828"/>
          <w:spacing w:val="-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epciones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fije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leyes.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3399" w:right="1221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49.358566pt;margin-top:12.767956pt;width:.1pt;height:15.552871pt;mso-position-horizontal-relative:page;mso-position-vertical-relative:paragraph;z-index:-1428" coordorigin="2987,255" coordsize="2,311">
            <v:shape style="position:absolute;left:2987;top:255;width:2;height:311" coordorigin="2987,255" coordsize="0,311" path="m2987,566l2987,255e" filled="f" stroked="t" strokeweight=".238783pt" strokecolor="#44444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60"/>
        </w:rPr>
        <w:t>111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60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6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6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3"/>
        </w:rPr>
        <w:t>Tod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necesidad</w:t>
      </w:r>
      <w:r>
        <w:rPr>
          <w:rFonts w:ascii="Arial" w:hAnsi="Arial" w:cs="Arial" w:eastAsia="Arial"/>
          <w:sz w:val="16"/>
          <w:szCs w:val="16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acredita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alguno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justifica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</w:rPr>
        <w:t>utilización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6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</w:rPr>
        <w:t>tendr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</w:rPr>
        <w:t>á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gratuit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</w:rPr>
        <w:t>sus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rectificació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</w:rPr>
        <w:t>éstos.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623" w:right="500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300" w:bottom="1780" w:left="340" w:right="80"/>
        </w:sectPr>
      </w:pPr>
      <w:rPr/>
    </w:p>
    <w:p>
      <w:pPr>
        <w:spacing w:before="0" w:after="0" w:line="164" w:lineRule="exact"/>
        <w:ind w:left="35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8.959999pt;margin-top:-8.844218pt;width:50.880001pt;height:49.919998pt;mso-position-horizontal-relative:page;mso-position-vertical-relative:paragraph;z-index:-1426" type="#_x0000_t75">
            <v:imagedata r:id="rId37" o:title=""/>
          </v:shape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expedito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sustanciará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organismos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autónomo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esp</w:t>
      </w:r>
      <w:r>
        <w:rPr>
          <w:rFonts w:ascii="Arial" w:hAnsi="Arial" w:cs="Arial" w:eastAsia="Arial"/>
          <w:sz w:val="16"/>
          <w:szCs w:val="16"/>
          <w:color w:val="070707"/>
          <w:spacing w:val="-15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A2A2A"/>
          <w:spacing w:val="3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ializados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imparciales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</w:rPr>
        <w:t>que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5" w:after="0" w:line="180" w:lineRule="exact"/>
        <w:ind w:left="349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position w:val="-1"/>
        </w:rPr>
        <w:t>establec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97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-1"/>
        </w:rPr>
        <w:t>est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  <w:position w:val="-1"/>
        </w:rPr>
        <w:t>Constitució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3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47"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4" w:after="0" w:line="240" w:lineRule="auto"/>
        <w:ind w:right="1183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Fracció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</w:rPr>
        <w:t>reformad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DOF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07-02-2014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auto"/>
        <w:ind w:left="3492" w:right="116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39.360001pt;margin-top:21.475937pt;width:69.120003pt;height:49.919998pt;mso-position-horizontal-relative:page;mso-position-vertical-relative:paragraph;z-index:-1424" type="#_x0000_t75">
            <v:imagedata r:id="rId38" o:title=""/>
          </v:shape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V.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sujetos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deberán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preservar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documentos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archivos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administrativos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actualizado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publicarán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medios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electrónico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disponibles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completa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4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actualizad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recursos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indicadores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permita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rendir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cuent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cumplimient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2"/>
        </w:rPr>
        <w:t>sus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objetivo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resultado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</w:rPr>
        <w:t>obtenidos.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9" w:lineRule="exact"/>
        <w:ind w:right="1194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position w:val="-1"/>
        </w:rPr>
        <w:t>Fracció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14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  <w:position w:val="-1"/>
        </w:rPr>
        <w:t>reformad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13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DOF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7"/>
          <w:i/>
          <w:position w:val="-1"/>
        </w:rPr>
        <w:t>0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17"/>
          <w:i/>
          <w:position w:val="-1"/>
        </w:rPr>
        <w:t>7</w:t>
      </w:r>
      <w:r>
        <w:rPr>
          <w:rFonts w:ascii="Arial" w:hAnsi="Arial" w:cs="Arial" w:eastAsia="Arial"/>
          <w:sz w:val="15"/>
          <w:szCs w:val="15"/>
          <w:color w:val="2A2A2A"/>
          <w:spacing w:val="-1"/>
          <w:w w:val="99"/>
          <w:i/>
          <w:position w:val="-1"/>
        </w:rPr>
        <w:t>-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  <w:position w:val="-1"/>
        </w:rPr>
        <w:t>02-2014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Mar w:header="115" w:footer="1115" w:top="760" w:bottom="1300" w:left="300" w:right="80"/>
          <w:headerReference w:type="default" r:id="rId35"/>
          <w:footerReference w:type="default" r:id="rId36"/>
          <w:pgSz w:w="12240" w:h="15840"/>
        </w:sectPr>
      </w:pPr>
      <w:rPr/>
    </w:p>
    <w:p>
      <w:pPr>
        <w:spacing w:before="49" w:after="0" w:line="240" w:lineRule="auto"/>
        <w:ind w:left="508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2A2A2A"/>
          <w:spacing w:val="0"/>
          <w:w w:val="131"/>
        </w:rPr>
        <w:t>(</w:t>
      </w:r>
      <w:r>
        <w:rPr>
          <w:rFonts w:ascii="Arial" w:hAnsi="Arial" w:cs="Arial" w:eastAsia="Arial"/>
          <w:sz w:val="8"/>
          <w:szCs w:val="8"/>
          <w:color w:val="2A2A2A"/>
          <w:spacing w:val="0"/>
          <w:w w:val="131"/>
        </w:rPr>
        <w:t>iOB</w:t>
      </w:r>
      <w:r>
        <w:rPr>
          <w:rFonts w:ascii="Arial" w:hAnsi="Arial" w:cs="Arial" w:eastAsia="Arial"/>
          <w:sz w:val="8"/>
          <w:szCs w:val="8"/>
          <w:color w:val="2A2A2A"/>
          <w:spacing w:val="7"/>
          <w:w w:val="131"/>
        </w:rPr>
        <w:t> 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31"/>
        </w:rPr>
        <w:t>IERl'&gt;ü</w:t>
      </w:r>
      <w:r>
        <w:rPr>
          <w:rFonts w:ascii="Arial" w:hAnsi="Arial" w:cs="Arial" w:eastAsia="Arial"/>
          <w:sz w:val="8"/>
          <w:szCs w:val="8"/>
          <w:color w:val="070707"/>
          <w:spacing w:val="20"/>
          <w:w w:val="131"/>
        </w:rPr>
        <w:t> </w:t>
      </w:r>
      <w:r>
        <w:rPr>
          <w:rFonts w:ascii="Arial" w:hAnsi="Arial" w:cs="Arial" w:eastAsia="Arial"/>
          <w:sz w:val="8"/>
          <w:szCs w:val="8"/>
          <w:color w:val="1A1A1A"/>
          <w:spacing w:val="0"/>
          <w:w w:val="131"/>
        </w:rPr>
        <w:t>Dl'.l</w:t>
      </w:r>
      <w:r>
        <w:rPr>
          <w:rFonts w:ascii="Arial" w:hAnsi="Arial" w:cs="Arial" w:eastAsia="Arial"/>
          <w:sz w:val="8"/>
          <w:szCs w:val="8"/>
          <w:color w:val="1A1A1A"/>
          <w:spacing w:val="0"/>
          <w:w w:val="131"/>
        </w:rPr>
        <w:t> </w:t>
      </w:r>
      <w:r>
        <w:rPr>
          <w:rFonts w:ascii="Arial" w:hAnsi="Arial" w:cs="Arial" w:eastAsia="Arial"/>
          <w:sz w:val="8"/>
          <w:szCs w:val="8"/>
          <w:color w:val="1A1A1A"/>
          <w:spacing w:val="26"/>
          <w:w w:val="131"/>
        </w:rPr>
        <w:t> 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31"/>
        </w:rPr>
        <w:t>LSTA</w:t>
      </w:r>
      <w:r>
        <w:rPr>
          <w:rFonts w:ascii="Arial" w:hAnsi="Arial" w:cs="Arial" w:eastAsia="Arial"/>
          <w:sz w:val="8"/>
          <w:szCs w:val="8"/>
          <w:color w:val="070707"/>
          <w:spacing w:val="-3"/>
          <w:w w:val="131"/>
        </w:rPr>
        <w:t> </w:t>
      </w:r>
      <w:r>
        <w:rPr>
          <w:rFonts w:ascii="Arial" w:hAnsi="Arial" w:cs="Arial" w:eastAsia="Arial"/>
          <w:sz w:val="8"/>
          <w:szCs w:val="8"/>
          <w:color w:val="2A2A2A"/>
          <w:spacing w:val="0"/>
          <w:w w:val="131"/>
        </w:rPr>
        <w:t>OO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58" w:after="0" w:line="220" w:lineRule="atLeast"/>
        <w:ind w:left="5" w:right="1167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determinará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manera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deberán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hacer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recursos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entregue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3"/>
        </w:rPr>
        <w:t>física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3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morale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4"/>
        </w:rPr>
        <w:t>s</w:t>
      </w:r>
      <w:r>
        <w:rPr>
          <w:rFonts w:ascii="Arial" w:hAnsi="Arial" w:cs="Arial" w:eastAsia="Arial"/>
          <w:sz w:val="16"/>
          <w:szCs w:val="16"/>
          <w:color w:val="424242"/>
          <w:spacing w:val="0"/>
          <w:w w:val="11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300" w:right="80"/>
          <w:cols w:num="2" w:equalWidth="0">
            <w:col w:w="1870" w:space="1622"/>
            <w:col w:w="8368"/>
          </w:cols>
        </w:sectPr>
      </w:pPr>
      <w:rPr/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/>
        <w:pict>
          <v:shape style="position:absolute;margin-left:558.719971pt;margin-top:8.640003pt;width:44.16pt;height:42.240002pt;mso-position-horizontal-relative:page;mso-position-vertical-relative:page;z-index:-1425" type="#_x0000_t75">
            <v:imagedata r:id="rId39" o:title=""/>
          </v:shape>
        </w:pict>
      </w:r>
      <w:r>
        <w:rPr/>
        <w:pict>
          <v:group style="position:absolute;margin-left:197.664597pt;margin-top:765.281921pt;width:401.506211pt;height:.1pt;mso-position-horizontal-relative:page;mso-position-vertical-relative:page;z-index:-1423" coordorigin="3953,15306" coordsize="8030,2">
            <v:shape style="position:absolute;left:3953;top:15306;width:8030;height:2" coordorigin="3953,15306" coordsize="8030,0" path="m3953,15306l11983,15306e" filled="f" stroked="t" strokeweight="1.900621pt" strokecolor="#030303">
              <v:path arrowok="t"/>
            </v:shape>
          </v:group>
          <w10:wrap type="none"/>
        </w:pict>
      </w:r>
      <w:r>
        <w:rPr>
          <w:sz w:val="14"/>
          <w:szCs w:val="14"/>
        </w:rPr>
      </w:r>
    </w:p>
    <w:p>
      <w:pPr>
        <w:spacing w:before="79" w:after="0" w:line="214" w:lineRule="exact"/>
        <w:ind w:left="3492" w:right="1197" w:firstLine="-2903"/>
        <w:jc w:val="left"/>
        <w:tabs>
          <w:tab w:pos="34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482918pt;margin-top:2.985675pt;width:22.759834pt;height:6.5pt;mso-position-horizontal-relative:page;mso-position-vertical-relative:paragraph;z-index:-1422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59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70707"/>
                      <w:w w:val="92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70707"/>
                      <w:spacing w:val="7"/>
                      <w:w w:val="9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2A2A2A"/>
                      <w:spacing w:val="0"/>
                      <w:w w:val="114"/>
                    </w:rPr>
                    <w:t>sculia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1A1A1A"/>
          <w:spacing w:val="0"/>
          <w:w w:val="120"/>
          <w:position w:val="-4"/>
        </w:rPr>
        <w:t>General</w:t>
      </w:r>
      <w:r>
        <w:rPr>
          <w:rFonts w:ascii="Times New Roman" w:hAnsi="Times New Roman" w:cs="Times New Roman" w:eastAsia="Times New Roman"/>
          <w:sz w:val="13"/>
          <w:szCs w:val="13"/>
          <w:color w:val="1A1A1A"/>
          <w:spacing w:val="8"/>
          <w:w w:val="120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15"/>
          <w:position w:val="-4"/>
        </w:rPr>
        <w:t>d¡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6"/>
          <w:w w:val="114"/>
          <w:position w:val="-4"/>
        </w:rPr>
        <w:t>;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40"/>
          <w:position w:val="-4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-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A1A1A"/>
          <w:spacing w:val="0"/>
          <w:w w:val="121"/>
          <w:position w:val="-4"/>
        </w:rPr>
        <w:t>Estado</w:t>
      </w:r>
      <w:r>
        <w:rPr>
          <w:rFonts w:ascii="Times New Roman" w:hAnsi="Times New Roman" w:cs="Times New Roman" w:eastAsia="Times New Roman"/>
          <w:sz w:val="13"/>
          <w:szCs w:val="13"/>
          <w:color w:val="1A1A1A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1A1A1A"/>
          <w:spacing w:val="0"/>
          <w:w w:val="100"/>
          <w:position w:val="-4"/>
        </w:rPr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VIl.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position w:val="0"/>
        </w:rPr>
        <w:t>·</w:t>
      </w:r>
      <w:r>
        <w:rPr>
          <w:rFonts w:ascii="Arial" w:hAnsi="Arial" w:cs="Arial" w:eastAsia="Arial"/>
          <w:sz w:val="16"/>
          <w:szCs w:val="16"/>
          <w:color w:val="2A2A2A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inobservancia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disposiciones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materi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acceso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pública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será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0"/>
        </w:rPr>
        <w:t>sancionada</w:t>
      </w:r>
      <w:r>
        <w:rPr>
          <w:rFonts w:ascii="Arial" w:hAnsi="Arial" w:cs="Arial" w:eastAsia="Arial"/>
          <w:sz w:val="16"/>
          <w:szCs w:val="16"/>
          <w:color w:val="1A1A1A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término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dispongan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1"/>
          <w:position w:val="0"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91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position w:val="0"/>
        </w:rPr>
        <w:t>leye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  <w:position w:val="0"/>
        </w:rPr>
        <w:t>s</w:t>
      </w:r>
      <w:r>
        <w:rPr>
          <w:rFonts w:ascii="Arial" w:hAnsi="Arial" w:cs="Arial" w:eastAsia="Arial"/>
          <w:sz w:val="16"/>
          <w:szCs w:val="16"/>
          <w:color w:val="42424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951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fraccione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adicionado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DOF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11"/>
          <w:i/>
        </w:rPr>
        <w:t>20-07-2007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3492" w:right="1186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VIII.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Federació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contar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organismo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autónomo,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</w:rPr>
        <w:t>especializado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imparcial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colegiado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personalidad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jurídic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patrimoni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propio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plena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autonomí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técnica,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gestión,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</w:rPr>
        <w:t>capacidad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decidir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presup</w:t>
      </w:r>
      <w:r>
        <w:rPr>
          <w:rFonts w:ascii="Arial" w:hAnsi="Arial" w:cs="Arial" w:eastAsia="Arial"/>
          <w:sz w:val="16"/>
          <w:szCs w:val="16"/>
          <w:color w:val="070707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Jest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determina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organización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interna,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</w:rPr>
        <w:t>responsable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garantiza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cumplimient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70707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</w:rPr>
        <w:t>establezc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ley.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185" w:right="2920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88"/>
        </w:rPr>
        <w:t>CONSTITUCIÓ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8"/>
        </w:rPr>
        <w:t>POLfTICA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8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8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8"/>
        </w:rPr>
        <w:t>ESTADO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8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8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8"/>
        </w:rPr>
        <w:t>JALISCO: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auto"/>
        <w:ind w:left="3482" w:right="1174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5"/>
        </w:rPr>
        <w:t>4!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95"/>
        </w:rPr>
        <w:t>!</w:t>
      </w:r>
      <w:r>
        <w:rPr>
          <w:rFonts w:ascii="Arial" w:hAnsi="Arial" w:cs="Arial" w:eastAsia="Arial"/>
          <w:sz w:val="16"/>
          <w:szCs w:val="16"/>
          <w:color w:val="2A2A2A"/>
          <w:spacing w:val="-17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-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</w:rPr>
        <w:t>persona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sólo</w:t>
      </w:r>
      <w:r>
        <w:rPr>
          <w:rFonts w:ascii="Arial" w:hAnsi="Arial" w:cs="Arial" w:eastAsia="Arial"/>
          <w:sz w:val="16"/>
          <w:szCs w:val="16"/>
          <w:color w:val="1A1A1A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hecho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encontrars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territori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Jalisco,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gozará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establec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Constitución,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siendo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obligación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fundamenta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salvaguardar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cumplimiento.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Asimismo,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reconoce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proteg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4"/>
        </w:rPr>
        <w:t>garantiz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4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humano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</w:rPr>
        <w:t>sustenta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</w:rPr>
        <w:t>expresament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desde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momento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8"/>
        </w:rPr>
        <w:t>fecundació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8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bajo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reput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nacido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todo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efectos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2"/>
        </w:rPr>
        <w:t>legales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</w:rPr>
        <w:t>correspondientes,</w:t>
      </w:r>
      <w:r>
        <w:rPr>
          <w:rFonts w:ascii="Arial" w:hAnsi="Arial" w:cs="Arial" w:eastAsia="Arial"/>
          <w:sz w:val="16"/>
          <w:szCs w:val="16"/>
          <w:color w:val="070707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3"/>
        </w:rPr>
        <w:t>hast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3"/>
        </w:rPr>
        <w:t>su</w:t>
      </w:r>
      <w:r>
        <w:rPr>
          <w:rFonts w:ascii="Arial" w:hAnsi="Arial" w:cs="Arial" w:eastAsia="Arial"/>
          <w:sz w:val="16"/>
          <w:szCs w:val="16"/>
          <w:color w:val="070707"/>
          <w:spacing w:val="-14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muert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natural.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3482" w:right="1163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w w:val="99"/>
        </w:rPr>
        <w:t>E</w:t>
      </w:r>
      <w:r>
        <w:rPr>
          <w:rFonts w:ascii="Arial" w:hAnsi="Arial" w:cs="Arial" w:eastAsia="Arial"/>
          <w:sz w:val="16"/>
          <w:szCs w:val="16"/>
          <w:color w:val="070707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garantizad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Unidos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Mexicanos,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tratado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internacionale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Mexicano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parte,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</w:rPr>
        <w:t>esta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materi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8"/>
        </w:rPr>
        <w:t>a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77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477" w:right="234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9!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0"/>
        </w:rPr>
        <w:t>!</w:t>
      </w:r>
      <w:r>
        <w:rPr>
          <w:rFonts w:ascii="Arial" w:hAnsi="Arial" w:cs="Arial" w:eastAsia="Arial"/>
          <w:sz w:val="16"/>
          <w:szCs w:val="16"/>
          <w:color w:val="424242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424242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424242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1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2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tendr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fundamentos: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82" w:right="358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27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7"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-27"/>
          <w:w w:val="12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6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consolidación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democrátic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Jalisco;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80" w:lineRule="auto"/>
        <w:ind w:left="3482" w:right="118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59"/>
        </w:rPr>
        <w:t>11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59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59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rendición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cuenta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estatale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municipales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mediante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apertur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registr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consta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1A1A1A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1"/>
        </w:rPr>
        <w:t>decisiones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públicas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proceso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tom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4"/>
        </w:rPr>
        <w:t>ésta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95"/>
        </w:rPr>
        <w:t>s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95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5" w:lineRule="exact"/>
        <w:ind w:left="3482" w:right="120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57"/>
        </w:rPr>
        <w:t>111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57"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5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6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participació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ciudadana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tom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decisiones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9"/>
        </w:rPr>
        <w:t>públicas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15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derecho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3477" w:right="712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información;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3477" w:right="519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</w:rPr>
        <w:t>IV.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4"/>
        </w:rPr>
        <w:t>veraz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oportuna;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3473" w:right="318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-16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424242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424242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6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82" w:lineRule="auto"/>
        <w:ind w:left="3463" w:right="1170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promoción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cultur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transparencia,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garantí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resolución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controversia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suscite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Personale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Jalisco.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0" w:lineRule="auto"/>
        <w:ind w:left="3473" w:right="1177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23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9"/>
          <w:w w:val="123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-17"/>
          <w:w w:val="123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23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12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proveerán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condiciones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ejercicio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pleno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liberta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grupos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integran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sociedad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propiciarán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participació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</w:rPr>
        <w:t>social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económica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cultura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1A1A1A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entidad.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1"/>
        </w:rPr>
        <w:t>Par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1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0"/>
        </w:rPr>
        <w:t>ello: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670" w:right="500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4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300" w:bottom="1780" w:left="300" w:right="80"/>
        </w:sectPr>
      </w:pPr>
      <w:rPr/>
    </w:p>
    <w:p>
      <w:pPr>
        <w:spacing w:before="47" w:after="0" w:line="240" w:lineRule="auto"/>
        <w:ind w:left="2712" w:right="-20"/>
        <w:jc w:val="left"/>
        <w:rPr>
          <w:rFonts w:ascii="Courier New" w:hAnsi="Courier New" w:cs="Courier New" w:eastAsia="Courier New"/>
          <w:sz w:val="42"/>
          <w:szCs w:val="42"/>
        </w:rPr>
      </w:pPr>
      <w:rPr/>
      <w:r>
        <w:rPr/>
        <w:pict>
          <v:shape style="position:absolute;margin-left:44.16pt;margin-top:27.843088pt;width:50.880001pt;height:49.919998pt;mso-position-horizontal-relative:page;mso-position-vertical-relative:paragraph;z-index:-1421" type="#_x0000_t75">
            <v:imagedata r:id="rId41" o:title=""/>
          </v:shape>
        </w:pict>
      </w:r>
      <w:r>
        <w:rPr/>
        <w:pict>
          <v:shape style="position:absolute;margin-left:136.320007pt;margin-top:14.40307pt;width:12.48pt;height:54.720001pt;mso-position-horizontal-relative:page;mso-position-vertical-relative:paragraph;z-index:-1420" type="#_x0000_t75">
            <v:imagedata r:id="rId42" o:title=""/>
          </v:shape>
        </w:pict>
      </w:r>
      <w:r>
        <w:rPr/>
        <w:pict>
          <v:group style="position:absolute;margin-left:388.799988pt;margin-top:6.723093pt;width:208.320007pt;height:346.990246pt;mso-position-horizontal-relative:page;mso-position-vertical-relative:paragraph;z-index:-1415" coordorigin="7776,134" coordsize="4166,6940">
            <v:shape style="position:absolute;left:7776;top:134;width:4166;height:998" type="#_x0000_t75">
              <v:imagedata r:id="rId43" o:title=""/>
            </v:shape>
            <v:group style="position:absolute;left:11768;top:1099;width:2;height:5963" coordorigin="11768,1099" coordsize="2,5963">
              <v:shape style="position:absolute;left:11768;top:1099;width:2;height:5963" coordorigin="11768,1099" coordsize="0,5963" path="m11768,7062l11768,1099e" filled="f" stroked="t" strokeweight="1.190661pt" strokecolor="#1C1C1C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42"/>
          <w:szCs w:val="42"/>
          <w:color w:val="050505"/>
          <w:w w:val="50"/>
        </w:rPr>
        <w:t>--------</w:t>
      </w:r>
      <w:r>
        <w:rPr>
          <w:rFonts w:ascii="Courier New" w:hAnsi="Courier New" w:cs="Courier New" w:eastAsia="Courier New"/>
          <w:sz w:val="42"/>
          <w:szCs w:val="42"/>
          <w:color w:val="050505"/>
          <w:spacing w:val="-126"/>
          <w:w w:val="100"/>
        </w:rPr>
        <w:t> </w:t>
      </w:r>
      <w:r>
        <w:rPr>
          <w:rFonts w:ascii="Courier New" w:hAnsi="Courier New" w:cs="Courier New" w:eastAsia="Courier New"/>
          <w:sz w:val="42"/>
          <w:szCs w:val="42"/>
          <w:color w:val="050505"/>
          <w:spacing w:val="0"/>
          <w:w w:val="50"/>
        </w:rPr>
        <w:t>·----------------------------</w:t>
      </w:r>
      <w:r>
        <w:rPr>
          <w:rFonts w:ascii="Courier New" w:hAnsi="Courier New" w:cs="Courier New" w:eastAsia="Courier New"/>
          <w:sz w:val="42"/>
          <w:szCs w:val="42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6" w:lineRule="auto"/>
        <w:ind w:left="3477" w:right="2879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IX.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estatale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municipales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promoverán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</w:rPr>
        <w:t>garantizarán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7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ámbit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</w:rPr>
        <w:t>competencia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5"/>
        </w:rPr>
        <w:t>;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2" w:lineRule="exact"/>
        <w:ind w:left="347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50505"/>
          <w:spacing w:val="5"/>
          <w:w w:val="74"/>
          <w:position w:val="1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color w:val="2F2F2F"/>
          <w:spacing w:val="-15"/>
          <w:w w:val="85"/>
          <w:position w:val="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F2F2F"/>
          <w:spacing w:val="0"/>
          <w:w w:val="69"/>
          <w:position w:val="1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1115" w:top="0" w:bottom="1300" w:left="300" w:right="80"/>
          <w:headerReference w:type="default" r:id="rId40"/>
          <w:pgSz w:w="12240" w:h="15840"/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394" w:lineRule="exact"/>
        <w:ind w:left="410" w:right="-2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w w:val="103"/>
          <w:b/>
          <w:bCs/>
          <w:position w:val="-19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211"/>
          <w:w w:val="103"/>
          <w:b/>
          <w:bCs/>
          <w:position w:val="-19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2F2F2F"/>
          <w:spacing w:val="0"/>
          <w:w w:val="19"/>
          <w:b/>
          <w:bCs/>
          <w:position w:val="-19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2F2F2F"/>
          <w:spacing w:val="-55"/>
          <w:w w:val="100"/>
          <w:b/>
          <w:bCs/>
          <w:position w:val="-19"/>
        </w:rPr>
        <w:t> </w:t>
      </w:r>
      <w:r>
        <w:rPr>
          <w:rFonts w:ascii="Arial" w:hAnsi="Arial" w:cs="Arial" w:eastAsia="Arial"/>
          <w:sz w:val="21"/>
          <w:szCs w:val="21"/>
          <w:color w:val="1A1A1A"/>
          <w:spacing w:val="0"/>
          <w:w w:val="323"/>
          <w:position w:val="-29"/>
        </w:rPr>
        <w:t>-</w:t>
      </w:r>
      <w:r>
        <w:rPr>
          <w:rFonts w:ascii="Arial" w:hAnsi="Arial" w:cs="Arial" w:eastAsia="Arial"/>
          <w:sz w:val="21"/>
          <w:szCs w:val="21"/>
          <w:color w:val="1A1A1A"/>
          <w:spacing w:val="-24"/>
          <w:w w:val="100"/>
          <w:position w:val="-29"/>
        </w:rPr>
        <w:t> </w:t>
      </w:r>
      <w:r>
        <w:rPr>
          <w:rFonts w:ascii="Arial" w:hAnsi="Arial" w:cs="Arial" w:eastAsia="Arial"/>
          <w:sz w:val="144"/>
          <w:szCs w:val="144"/>
          <w:color w:val="050505"/>
          <w:spacing w:val="-527"/>
          <w:w w:val="153"/>
          <w:position w:val="-23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162"/>
          <w:w w:val="103"/>
          <w:b/>
          <w:bCs/>
          <w:position w:val="-19"/>
        </w:rPr>
        <w:t>L</w:t>
      </w:r>
      <w:r>
        <w:rPr>
          <w:rFonts w:ascii="Arial" w:hAnsi="Arial" w:cs="Arial" w:eastAsia="Arial"/>
          <w:sz w:val="21"/>
          <w:szCs w:val="21"/>
          <w:color w:val="1A1A1A"/>
          <w:spacing w:val="-57"/>
          <w:w w:val="323"/>
          <w:position w:val="-29"/>
        </w:rPr>
        <w:t>-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left="53" w:right="-20"/>
        <w:jc w:val="left"/>
        <w:rPr>
          <w:rFonts w:ascii="Arial" w:hAnsi="Arial" w:cs="Arial" w:eastAsia="Arial"/>
          <w:sz w:val="58"/>
          <w:szCs w:val="58"/>
        </w:rPr>
      </w:pPr>
      <w:rPr/>
      <w:r>
        <w:rPr>
          <w:rFonts w:ascii="Arial" w:hAnsi="Arial" w:cs="Arial" w:eastAsia="Arial"/>
          <w:sz w:val="58"/>
          <w:szCs w:val="58"/>
          <w:color w:val="050505"/>
          <w:spacing w:val="0"/>
          <w:w w:val="146"/>
        </w:rPr>
        <w:t>•</w:t>
      </w:r>
      <w:r>
        <w:rPr>
          <w:rFonts w:ascii="Arial" w:hAnsi="Arial" w:cs="Arial" w:eastAsia="Arial"/>
          <w:sz w:val="58"/>
          <w:szCs w:val="58"/>
          <w:color w:val="000000"/>
          <w:spacing w:val="0"/>
          <w:w w:val="10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73" w:lineRule="exact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3"/>
          <w:w w:val="104"/>
          <w:b/>
          <w:bCs/>
          <w:position w:val="2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4"/>
          <w:b/>
          <w:bCs/>
          <w:position w:val="2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84"/>
          <w:w w:val="104"/>
          <w:b/>
          <w:bCs/>
          <w:position w:val="2"/>
        </w:rPr>
        <w:t>C</w:t>
      </w:r>
      <w:r>
        <w:rPr>
          <w:rFonts w:ascii="Arial" w:hAnsi="Arial" w:cs="Arial" w:eastAsia="Arial"/>
          <w:sz w:val="21"/>
          <w:szCs w:val="21"/>
          <w:color w:val="5D5D5D"/>
          <w:spacing w:val="-32"/>
          <w:w w:val="201"/>
          <w:position w:val="-9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150"/>
          <w:w w:val="103"/>
          <w:b/>
          <w:bCs/>
          <w:position w:val="2"/>
        </w:rPr>
        <w:t>O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201"/>
          <w:position w:val="-9"/>
        </w:rPr>
        <w:t>·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39" w:after="0" w:line="280" w:lineRule="auto"/>
        <w:ind w:right="1156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regulará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</w:rPr>
        <w:t>procedimient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hacerlo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efectivo;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obligaciones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respect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transparencia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información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pública,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así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sanciones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</w:rPr>
        <w:t>su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</w:rPr>
        <w:t>incumplimiento,</w:t>
      </w:r>
      <w:r>
        <w:rPr>
          <w:rFonts w:ascii="Arial" w:hAnsi="Arial" w:cs="Arial" w:eastAsia="Arial"/>
          <w:sz w:val="16"/>
          <w:szCs w:val="16"/>
          <w:color w:val="050505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</w:rPr>
        <w:t>conformida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establecid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Estados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Acces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Pública,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</w:rPr>
        <w:t>esta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normativida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aplicable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</w:rPr>
        <w:t>materia.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300" w:right="80"/>
          <w:cols w:num="3" w:equalWidth="0">
            <w:col w:w="872" w:space="127"/>
            <w:col w:w="1677" w:space="796"/>
            <w:col w:w="8388"/>
          </w:cols>
        </w:sectPr>
      </w:pPr>
      <w:rPr/>
    </w:p>
    <w:p>
      <w:pPr>
        <w:spacing w:before="0" w:after="0" w:line="82" w:lineRule="exact"/>
        <w:ind w:left="424" w:right="-52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1A1A1A"/>
          <w:spacing w:val="0"/>
          <w:w w:val="137"/>
        </w:rPr>
        <w:t>GOBII:RN</w:t>
      </w:r>
      <w:r>
        <w:rPr>
          <w:rFonts w:ascii="Arial" w:hAnsi="Arial" w:cs="Arial" w:eastAsia="Arial"/>
          <w:sz w:val="8"/>
          <w:szCs w:val="8"/>
          <w:color w:val="1A1A1A"/>
          <w:spacing w:val="0"/>
          <w:w w:val="137"/>
        </w:rPr>
        <w:t>()</w:t>
      </w:r>
      <w:r>
        <w:rPr>
          <w:rFonts w:ascii="Arial" w:hAnsi="Arial" w:cs="Arial" w:eastAsia="Arial"/>
          <w:sz w:val="8"/>
          <w:szCs w:val="8"/>
          <w:color w:val="1A1A1A"/>
          <w:spacing w:val="29"/>
          <w:w w:val="137"/>
        </w:rPr>
        <w:t> </w:t>
      </w:r>
      <w:r>
        <w:rPr>
          <w:rFonts w:ascii="Arial" w:hAnsi="Arial" w:cs="Arial" w:eastAsia="Arial"/>
          <w:sz w:val="8"/>
          <w:szCs w:val="8"/>
          <w:color w:val="2F2F2F"/>
          <w:spacing w:val="0"/>
          <w:w w:val="137"/>
        </w:rPr>
        <w:t>DEl.</w:t>
      </w:r>
      <w:r>
        <w:rPr>
          <w:rFonts w:ascii="Arial" w:hAnsi="Arial" w:cs="Arial" w:eastAsia="Arial"/>
          <w:sz w:val="8"/>
          <w:szCs w:val="8"/>
          <w:color w:val="2F2F2F"/>
          <w:spacing w:val="24"/>
          <w:w w:val="137"/>
        </w:rPr>
        <w:t> </w:t>
      </w:r>
      <w:r>
        <w:rPr>
          <w:rFonts w:ascii="Arial" w:hAnsi="Arial" w:cs="Arial" w:eastAsia="Arial"/>
          <w:sz w:val="8"/>
          <w:szCs w:val="8"/>
          <w:color w:val="1A1A1A"/>
          <w:spacing w:val="0"/>
          <w:w w:val="137"/>
        </w:rPr>
        <w:t>ESTADO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15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obligación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estatale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munidpales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-15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otr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organismo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</w:rPr>
        <w:t>público,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1" w:after="0" w:line="180" w:lineRule="exact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as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í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cpmo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cualquier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persona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  <w:position w:val="-1"/>
        </w:rPr>
        <w:t>física,</w:t>
      </w:r>
      <w:r>
        <w:rPr>
          <w:rFonts w:ascii="Arial" w:hAnsi="Arial" w:cs="Arial" w:eastAsia="Arial"/>
          <w:sz w:val="16"/>
          <w:szCs w:val="16"/>
          <w:color w:val="050505"/>
          <w:spacing w:val="-3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jurídic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position w:val="-1"/>
        </w:rPr>
        <w:t>oisindité!l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position w:val="-1"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1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reciba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ejerza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recursos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públicos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300" w:right="80"/>
          <w:cols w:num="2" w:equalWidth="0">
            <w:col w:w="1745" w:space="1727"/>
            <w:col w:w="8388"/>
          </w:cols>
        </w:sectPr>
      </w:pPr>
      <w:rPr/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2" w:lineRule="exact"/>
        <w:ind w:left="857"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5"/>
          <w:w w:val="89"/>
          <w:position w:val="-11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1"/>
          <w:w w:val="75"/>
          <w:position w:val="-1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9"/>
          <w:position w:val="-11"/>
        </w:rPr>
        <w:t>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9" w:after="0" w:line="175" w:lineRule="exact"/>
        <w:ind w:left="1055" w:right="-6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realice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acto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position w:val="-1"/>
        </w:rPr>
        <w:t>autoridad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7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position w:val="-1"/>
        </w:rPr>
        <w:t>proporcionar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7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position w:val="-1"/>
        </w:rPr>
        <w:t>int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18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4"/>
          <w:position w:val="-1"/>
        </w:rPr>
        <w:t>f.</w:t>
      </w:r>
      <w:r>
        <w:rPr>
          <w:rFonts w:ascii="Arial" w:hAnsi="Arial" w:cs="Arial" w:eastAsia="Arial"/>
          <w:sz w:val="16"/>
          <w:szCs w:val="16"/>
          <w:color w:val="2F2F2F"/>
          <w:spacing w:val="-4"/>
          <w:w w:val="104"/>
          <w:position w:val="-1"/>
        </w:rPr>
        <w:t>&amp;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  <w:position w:val="-1"/>
        </w:rPr>
        <w:t>ac;i</w:t>
      </w:r>
      <w:r>
        <w:rPr>
          <w:rFonts w:ascii="Arial" w:hAnsi="Arial" w:cs="Arial" w:eastAsia="Arial"/>
          <w:sz w:val="16"/>
          <w:szCs w:val="16"/>
          <w:color w:val="050505"/>
          <w:spacing w:val="-55"/>
          <w:w w:val="110"/>
          <w:position w:val="-1"/>
        </w:rPr>
        <w:t>ó</w:t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406"/>
          <w:position w:val="-1"/>
        </w:rPr>
        <w:t>i</w:t>
      </w:r>
      <w:r>
        <w:rPr>
          <w:rFonts w:ascii="Arial" w:hAnsi="Arial" w:cs="Arial" w:eastAsia="Arial"/>
          <w:sz w:val="16"/>
          <w:szCs w:val="16"/>
          <w:color w:val="878787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25"/>
          <w:position w:val="-1"/>
        </w:rPr>
        <w:t>"</w:t>
      </w:r>
      <w:r>
        <w:rPr>
          <w:rFonts w:ascii="Arial" w:hAnsi="Arial" w:cs="Arial" w:eastAsia="Arial"/>
          <w:sz w:val="16"/>
          <w:szCs w:val="16"/>
          <w:color w:val="2F2F2F"/>
          <w:spacing w:val="-16"/>
          <w:w w:val="125"/>
          <w:position w:val="-1"/>
        </w:rPr>
        <w:t>"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60"/>
          <w:position w:val="-1"/>
        </w:rPr>
        <w:t>·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  <w:position w:val="-1"/>
        </w:rPr>
        <w:t>   </w:t>
      </w:r>
      <w:r>
        <w:rPr>
          <w:rFonts w:ascii="Arial" w:hAnsi="Arial" w:cs="Arial" w:eastAsia="Arial"/>
          <w:sz w:val="16"/>
          <w:szCs w:val="16"/>
          <w:color w:val="5D5D5D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79"/>
          <w:position w:val="-1"/>
        </w:rPr>
        <w:t>·</w:t>
      </w:r>
      <w:r>
        <w:rPr>
          <w:rFonts w:ascii="Arial" w:hAnsi="Arial" w:cs="Arial" w:eastAsia="Arial"/>
          <w:sz w:val="16"/>
          <w:szCs w:val="16"/>
          <w:color w:val="050505"/>
          <w:spacing w:val="63"/>
          <w:w w:val="179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{!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  <w:position w:val="-1"/>
        </w:rPr>
        <w:t>p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9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98"/>
          <w:w w:val="82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10"/>
          <w:position w:val="-1"/>
        </w:rPr>
        <w:t>_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9" w:after="0" w:line="175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8"/>
          <w:position w:val="-1"/>
        </w:rPr>
        <w:t>$Í.ÓI</w:t>
      </w:r>
      <w:r>
        <w:rPr>
          <w:rFonts w:ascii="Arial" w:hAnsi="Arial" w:cs="Arial" w:eastAsia="Arial"/>
          <w:sz w:val="16"/>
          <w:szCs w:val="16"/>
          <w:color w:val="050505"/>
          <w:spacing w:val="-32"/>
          <w:w w:val="98"/>
          <w:position w:val="-1"/>
        </w:rPr>
        <w:t>1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98"/>
          <w:position w:val="-1"/>
        </w:rPr>
        <w:t>tí</w:t>
      </w:r>
      <w:r>
        <w:rPr>
          <w:rFonts w:ascii="Arial" w:hAnsi="Arial" w:cs="Arial" w:eastAsia="Arial"/>
          <w:sz w:val="16"/>
          <w:szCs w:val="16"/>
          <w:color w:val="2F2F2F"/>
          <w:spacing w:val="3"/>
          <w:w w:val="98"/>
          <w:position w:val="-1"/>
        </w:rPr>
        <w:t>f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8"/>
          <w:position w:val="-1"/>
        </w:rPr>
        <w:t>endir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98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cuenta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300" w:right="80"/>
          <w:cols w:num="3" w:equalWidth="0">
            <w:col w:w="1313" w:space="1114"/>
            <w:col w:w="6342" w:space="111"/>
            <w:col w:w="2980"/>
          </w:cols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0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136.320007pt;margin-top:.940224pt;width:13.44pt;height:33.599998pt;mso-position-horizontal-relative:page;mso-position-vertical-relative:paragraph;z-index:-1419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2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25" w:lineRule="exact"/>
        <w:ind w:left="5" w:right="-20"/>
        <w:jc w:val="left"/>
        <w:tabs>
          <w:tab w:pos="46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  <w:position w:val="-1"/>
        </w:rPr>
        <w:t>sus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96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funcione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position w:val="-1"/>
        </w:rPr>
        <w:t>permiti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12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ejercicio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derechcJ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;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  <w:position w:val="-1"/>
        </w:rPr>
        <w:t>laOiilf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91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100"/>
          <w:position w:val="-1"/>
        </w:rPr>
        <w:t>·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color w:val="2F2F2F"/>
          <w:spacing w:val="0"/>
          <w:w w:val="52"/>
          <w:position w:val="-1"/>
        </w:rPr>
        <w:t>ñ.</w:t>
      </w:r>
      <w:r>
        <w:rPr>
          <w:rFonts w:ascii="Times New Roman" w:hAnsi="Times New Roman" w:cs="Times New Roman" w:eastAsia="Times New Roman"/>
          <w:sz w:val="23"/>
          <w:szCs w:val="23"/>
          <w:color w:val="2F2F2F"/>
          <w:spacing w:val="14"/>
          <w:w w:val="52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position w:val="-1"/>
        </w:rPr>
        <w:t>lo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4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707070"/>
          <w:spacing w:val="-16"/>
          <w:w w:val="178"/>
          <w:position w:val="-1"/>
        </w:rPr>
        <w:t>'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rmJO</w:t>
      </w:r>
      <w:r>
        <w:rPr>
          <w:rFonts w:ascii="Arial" w:hAnsi="Arial" w:cs="Arial" w:eastAsia="Arial"/>
          <w:sz w:val="16"/>
          <w:szCs w:val="16"/>
          <w:color w:val="050505"/>
          <w:spacing w:val="-39"/>
          <w:w w:val="100"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  <w:position w:val="-1"/>
        </w:rPr>
        <w:t>ley.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61" w:lineRule="exact"/>
        <w:ind w:left="3499" w:right="3607"/>
        <w:jc w:val="center"/>
        <w:tabs>
          <w:tab w:pos="4600" w:val="left"/>
        </w:tabs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149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-13"/>
          <w:w w:val="149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5D5D5D"/>
          <w:spacing w:val="0"/>
          <w:w w:val="149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5D5D5D"/>
          <w:spacing w:val="0"/>
          <w:w w:val="14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D5D5D"/>
          <w:spacing w:val="17"/>
          <w:w w:val="14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149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149"/>
        </w:rPr>
        <w:t>      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5"/>
          <w:w w:val="14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B8B8B8"/>
          <w:spacing w:val="0"/>
          <w:w w:val="252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B8B8B8"/>
          <w:spacing w:val="-12"/>
          <w:w w:val="252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137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238"/>
        </w:rPr>
        <w:t>.¡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2" w:after="0" w:line="240" w:lineRule="auto"/>
        <w:ind w:left="3610" w:right="3594"/>
        <w:jc w:val="center"/>
        <w:tabs>
          <w:tab w:pos="458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shape style="position:absolute;margin-left:191.039993pt;margin-top:.862424pt;width:292.799988pt;height:44.16pt;mso-position-horizontal-relative:page;mso-position-vertical-relative:paragraph;z-index:-1414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0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134"/>
        </w:rPr>
        <w:t>::j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1274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</w:rPr>
        <w:t>JALISCO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7"/>
        </w:rPr>
        <w:t>SUS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00"/>
        </w:rPr>
        <w:t>1!!.</w:t>
      </w:r>
      <w:r>
        <w:rPr>
          <w:rFonts w:ascii="Arial" w:hAnsi="Arial" w:cs="Arial" w:eastAsia="Arial"/>
          <w:sz w:val="14"/>
          <w:szCs w:val="14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306"/>
        </w:rPr>
        <w:t>-</w:t>
      </w:r>
      <w:r>
        <w:rPr>
          <w:rFonts w:ascii="Arial" w:hAnsi="Arial" w:cs="Arial" w:eastAsia="Arial"/>
          <w:sz w:val="16"/>
          <w:szCs w:val="16"/>
          <w:color w:val="1A1A1A"/>
          <w:spacing w:val="-107"/>
          <w:w w:val="306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Naturalez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</w:rPr>
        <w:t>Interpretación.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10" w:lineRule="atLeast"/>
        <w:ind w:left="5" w:right="1173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209"/>
        </w:rPr>
        <w:t>l</w:t>
      </w:r>
      <w:r>
        <w:rPr>
          <w:rFonts w:ascii="Arial" w:hAnsi="Arial" w:cs="Arial" w:eastAsia="Arial"/>
          <w:sz w:val="15"/>
          <w:szCs w:val="15"/>
          <w:color w:val="050505"/>
          <w:w w:val="208"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3"/>
        </w:rPr>
        <w:t>Est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4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reglamentari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artículo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párraf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segundo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</w:rPr>
        <w:t>U</w:t>
      </w:r>
      <w:r>
        <w:rPr>
          <w:rFonts w:ascii="Arial" w:hAnsi="Arial" w:cs="Arial" w:eastAsia="Arial"/>
          <w:sz w:val="16"/>
          <w:szCs w:val="16"/>
          <w:color w:val="050505"/>
          <w:spacing w:val="-18"/>
          <w:w w:val="103"/>
        </w:rPr>
        <w:t>n</w:t>
      </w:r>
      <w:r>
        <w:rPr>
          <w:rFonts w:ascii="Arial" w:hAnsi="Arial" w:cs="Arial" w:eastAsia="Arial"/>
          <w:sz w:val="16"/>
          <w:szCs w:val="16"/>
          <w:color w:val="5D5D5D"/>
          <w:spacing w:val="5"/>
          <w:w w:val="29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-12"/>
          <w:w w:val="103"/>
        </w:rPr>
        <w:t>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9"/>
        </w:rPr>
        <w:t>dos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70707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</w:rPr>
        <w:t>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53" w:lineRule="exact"/>
        <w:ind w:left="2978" w:right="5205"/>
        <w:jc w:val="center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878787"/>
          <w:w w:val="130"/>
          <w:position w:val="1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78"/>
          <w:position w:val="1"/>
        </w:rPr>
        <w:t>f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1"/>
          <w:w w:val="78"/>
          <w:position w:val="1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0"/>
          <w:w w:val="87"/>
          <w:position w:val="1"/>
        </w:rPr>
        <w:t>-,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ente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</w:rPr>
        <w:t>as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</w:rPr>
        <w:t>í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párr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</w:rPr>
        <w:t>f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17"/>
        </w:rPr>
        <w:t>q</w:t>
      </w:r>
      <w:r>
        <w:rPr>
          <w:rFonts w:ascii="Arial" w:hAnsi="Arial" w:cs="Arial" w:eastAsia="Arial"/>
          <w:sz w:val="16"/>
          <w:szCs w:val="16"/>
          <w:color w:val="5D5D5D"/>
          <w:spacing w:val="9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</w:rPr>
        <w:t>tercer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96"/>
        </w:rPr>
        <w:t>,</w:t>
      </w:r>
      <w:r>
        <w:rPr>
          <w:rFonts w:ascii="Arial" w:hAnsi="Arial" w:cs="Arial" w:eastAsia="Arial"/>
          <w:sz w:val="16"/>
          <w:szCs w:val="16"/>
          <w:color w:val="2F2F2F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IX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</w:rPr>
        <w:t>Política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40" w:lineRule="auto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7"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7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</w:rPr>
        <w:t>Jalisc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96"/>
        </w:rPr>
        <w:t>o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4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40" w:lineRule="exact"/>
        <w:ind w:left="4378" w:right="3807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5D5D5D"/>
          <w:w w:val="99"/>
          <w:position w:val="-1"/>
        </w:rPr>
        <w:t>}</w:t>
      </w:r>
      <w:r>
        <w:rPr>
          <w:rFonts w:ascii="Arial" w:hAnsi="Arial" w:cs="Arial" w:eastAsia="Arial"/>
          <w:sz w:val="13"/>
          <w:szCs w:val="13"/>
          <w:color w:val="5D5D5D"/>
          <w:spacing w:val="-24"/>
          <w:w w:val="100"/>
          <w:position w:val="-1"/>
        </w:rPr>
        <w:t>r</w:t>
      </w:r>
      <w:r>
        <w:rPr>
          <w:rFonts w:ascii="Arial" w:hAnsi="Arial" w:cs="Arial" w:eastAsia="Arial"/>
          <w:sz w:val="13"/>
          <w:szCs w:val="13"/>
          <w:color w:val="878787"/>
          <w:spacing w:val="0"/>
          <w:w w:val="100"/>
          <w:position w:val="-1"/>
        </w:rPr>
        <w:t>.l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54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orq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</w:rPr>
        <w:t>af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</w:rPr>
        <w:t>)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</w:rPr>
        <w:t>lient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15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64646"/>
          <w:spacing w:val="-23"/>
          <w:w w:val="83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8"/>
        </w:rPr>
        <w:t>biel</w:t>
      </w:r>
      <w:r>
        <w:rPr>
          <w:rFonts w:ascii="Arial" w:hAnsi="Arial" w:cs="Arial" w:eastAsia="Arial"/>
          <w:sz w:val="16"/>
          <w:szCs w:val="16"/>
          <w:color w:val="050505"/>
          <w:spacing w:val="-26"/>
          <w:w w:val="117"/>
        </w:rPr>
        <w:t>t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56"/>
        </w:rPr>
        <w:t>j.-/</w:t>
      </w:r>
      <w:r>
        <w:rPr>
          <w:rFonts w:ascii="Arial" w:hAnsi="Arial" w:cs="Arial" w:eastAsia="Arial"/>
          <w:sz w:val="16"/>
          <w:szCs w:val="16"/>
          <w:color w:val="464646"/>
          <w:spacing w:val="6"/>
          <w:w w:val="56"/>
        </w:rPr>
        <w:t>P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dominio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públic</w:t>
      </w:r>
      <w:r>
        <w:rPr>
          <w:rFonts w:ascii="Arial" w:hAnsi="Arial" w:cs="Arial" w:eastAsia="Arial"/>
          <w:sz w:val="16"/>
          <w:szCs w:val="16"/>
          <w:color w:val="050505"/>
          <w:spacing w:val="-15"/>
          <w:w w:val="107"/>
        </w:rPr>
        <w:t>o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83"/>
        </w:rPr>
        <w:t>,</w:t>
      </w:r>
      <w:r>
        <w:rPr>
          <w:rFonts w:ascii="Arial" w:hAnsi="Arial" w:cs="Arial" w:eastAsia="Arial"/>
          <w:sz w:val="16"/>
          <w:szCs w:val="16"/>
          <w:color w:val="70707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</w:rPr>
        <w:t>del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2" w:after="0" w:line="186" w:lineRule="exact"/>
        <w:ind w:right="1364" w:firstLine="5"/>
        <w:jc w:val="left"/>
        <w:tabs>
          <w:tab w:pos="2800" w:val="left"/>
          <w:tab w:pos="372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98"/>
        </w:rPr>
        <w:t>Estado,</w:t>
      </w:r>
      <w:r>
        <w:rPr>
          <w:rFonts w:ascii="Arial" w:hAnsi="Arial" w:cs="Arial" w:eastAsia="Arial"/>
          <w:sz w:val="16"/>
          <w:szCs w:val="16"/>
          <w:color w:val="050505"/>
          <w:spacing w:val="-16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cuya</w:t>
      </w:r>
      <w:r>
        <w:rPr>
          <w:rFonts w:ascii="Arial" w:hAnsi="Arial" w:cs="Arial" w:eastAsia="Arial"/>
          <w:sz w:val="16"/>
          <w:szCs w:val="16"/>
          <w:color w:val="1A1A1A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titularida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res!d</w:t>
      </w:r>
      <w:r>
        <w:rPr>
          <w:rFonts w:ascii="Arial" w:hAnsi="Arial" w:cs="Arial" w:eastAsia="Arial"/>
          <w:sz w:val="16"/>
          <w:szCs w:val="16"/>
          <w:color w:val="878787"/>
          <w:spacing w:val="-12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F2F2F"/>
          <w:spacing w:val="-75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87878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</w:rPr>
        <w:t>:;</w:t>
      </w:r>
      <w:r>
        <w:rPr>
          <w:rFonts w:ascii="Arial" w:hAnsi="Arial" w:cs="Arial" w:eastAsia="Arial"/>
          <w:sz w:val="16"/>
          <w:szCs w:val="16"/>
          <w:color w:val="2F2F2F"/>
          <w:spacing w:val="-4"/>
          <w:w w:val="100"/>
        </w:rPr>
        <w:t>!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i.ls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F2F2F"/>
          <w:spacing w:val="-22"/>
          <w:w w:val="158"/>
        </w:rPr>
        <w:t>'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58"/>
        </w:rPr>
        <w:t>·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58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58"/>
        </w:rPr>
        <w:t>d</w:t>
      </w:r>
      <w:r>
        <w:rPr>
          <w:rFonts w:ascii="Arial" w:hAnsi="Arial" w:cs="Arial" w:eastAsia="Arial"/>
          <w:sz w:val="16"/>
          <w:szCs w:val="16"/>
          <w:color w:val="464646"/>
          <w:spacing w:val="-25"/>
          <w:w w:val="118"/>
        </w:rPr>
        <w:t>: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</w:rPr>
        <w:t>?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10"/>
        </w:rPr>
        <w:t>;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8"/>
        </w:rPr>
        <w:t>mísm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99"/>
        </w:rPr>
        <w:t>a</w:t>
      </w:r>
      <w:r>
        <w:rPr>
          <w:rFonts w:ascii="Arial" w:hAnsi="Arial" w:cs="Arial" w:eastAsia="Arial"/>
          <w:sz w:val="16"/>
          <w:szCs w:val="16"/>
          <w:color w:val="707070"/>
          <w:spacing w:val="-2"/>
          <w:w w:val="139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47"/>
        </w:rPr>
        <w:t>ql(</w:t>
      </w:r>
      <w:r>
        <w:rPr>
          <w:rFonts w:ascii="Arial" w:hAnsi="Arial" w:cs="Arial" w:eastAsia="Arial"/>
          <w:sz w:val="16"/>
          <w:szCs w:val="16"/>
          <w:color w:val="2F2F2F"/>
          <w:spacing w:val="-21"/>
          <w:w w:val="98"/>
        </w:rPr>
        <w:t>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4"/>
        </w:rPr>
        <w:t>tetídr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24"/>
        </w:rPr>
        <w:t>.·</w:t>
      </w:r>
      <w:r>
        <w:rPr>
          <w:rFonts w:ascii="Arial" w:hAnsi="Arial" w:cs="Arial" w:eastAsia="Arial"/>
          <w:sz w:val="16"/>
          <w:szCs w:val="16"/>
          <w:color w:val="707070"/>
          <w:spacing w:val="3"/>
          <w:w w:val="24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227"/>
        </w:rPr>
        <w:t>"</w:t>
      </w:r>
      <w:r>
        <w:rPr>
          <w:rFonts w:ascii="Arial" w:hAnsi="Arial" w:cs="Arial" w:eastAsia="Arial"/>
          <w:sz w:val="16"/>
          <w:szCs w:val="16"/>
          <w:color w:val="050505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momentÓ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faculta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</w:rPr>
        <w:t>disponerdeellaparalosfine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60"/>
        </w:rPr>
        <w:t>·</w:t>
      </w:r>
      <w:r>
        <w:rPr>
          <w:rFonts w:ascii="Arial" w:hAnsi="Arial" w:cs="Arial" w:eastAsia="Arial"/>
          <w:sz w:val="16"/>
          <w:szCs w:val="16"/>
          <w:color w:val="707070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80"/>
        </w:rPr>
        <w:t>q¡J'</w:t>
      </w:r>
      <w:r>
        <w:rPr>
          <w:rFonts w:ascii="Arial" w:hAnsi="Arial" w:cs="Arial" w:eastAsia="Arial"/>
          <w:sz w:val="16"/>
          <w:szCs w:val="16"/>
          <w:color w:val="1A1A1A"/>
          <w:spacing w:val="-33"/>
          <w:w w:val="81"/>
        </w:rPr>
        <w:t>e</w:t>
      </w:r>
      <w:r>
        <w:rPr>
          <w:rFonts w:ascii="Arial" w:hAnsi="Arial" w:cs="Arial" w:eastAsia="Arial"/>
          <w:sz w:val="16"/>
          <w:szCs w:val="16"/>
          <w:color w:val="5D5D5D"/>
          <w:spacing w:val="-6"/>
          <w:w w:val="178"/>
        </w:rPr>
        <w:t>'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73"/>
        </w:rPr>
        <w:t>ll::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59"/>
        </w:rPr>
        <w:t> </w:t>
      </w:r>
      <w:r>
        <w:rPr>
          <w:rFonts w:ascii="Arial" w:hAnsi="Arial" w:cs="Arial" w:eastAsia="Arial"/>
          <w:sz w:val="16"/>
          <w:szCs w:val="16"/>
          <w:color w:val="878787"/>
          <w:spacing w:val="11"/>
          <w:w w:val="59"/>
        </w:rPr>
        <w:t> 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46464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00"/>
          <w:i/>
        </w:rPr>
        <w:t>@.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76"/>
          <w:i/>
        </w:rPr>
        <w:t>!0</w:t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707070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</w:rPr>
        <w:t>··.:-.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707070"/>
          <w:spacing w:val="0"/>
          <w:w w:val="127"/>
        </w:rPr>
        <w:t>/</w:t>
      </w:r>
      <w:r>
        <w:rPr>
          <w:rFonts w:ascii="Arial" w:hAnsi="Arial" w:cs="Arial" w:eastAsia="Arial"/>
          <w:sz w:val="19"/>
          <w:szCs w:val="19"/>
          <w:color w:val="707070"/>
          <w:spacing w:val="12"/>
          <w:w w:val="127"/>
        </w:rPr>
        <w:t>&gt;</w:t>
      </w:r>
      <w:r>
        <w:rPr>
          <w:rFonts w:ascii="Arial" w:hAnsi="Arial" w:cs="Arial" w:eastAsia="Arial"/>
          <w:sz w:val="19"/>
          <w:szCs w:val="19"/>
          <w:color w:val="464646"/>
          <w:spacing w:val="0"/>
          <w:w w:val="40"/>
        </w:rPr>
        <w:t>•</w:t>
      </w:r>
      <w:r>
        <w:rPr>
          <w:rFonts w:ascii="Arial" w:hAnsi="Arial" w:cs="Arial" w:eastAsia="Arial"/>
          <w:sz w:val="19"/>
          <w:szCs w:val="19"/>
          <w:color w:val="464646"/>
          <w:spacing w:val="-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878787"/>
          <w:spacing w:val="0"/>
          <w:w w:val="80"/>
        </w:rPr>
        <w:t>-</w:t>
      </w:r>
      <w:r>
        <w:rPr>
          <w:rFonts w:ascii="Arial" w:hAnsi="Arial" w:cs="Arial" w:eastAsia="Arial"/>
          <w:sz w:val="19"/>
          <w:szCs w:val="19"/>
          <w:color w:val="878787"/>
          <w:spacing w:val="0"/>
          <w:w w:val="80"/>
        </w:rPr>
        <w:t>.</w:t>
      </w:r>
      <w:r>
        <w:rPr>
          <w:rFonts w:ascii="Arial" w:hAnsi="Arial" w:cs="Arial" w:eastAsia="Arial"/>
          <w:sz w:val="19"/>
          <w:szCs w:val="19"/>
          <w:color w:val="878787"/>
          <w:spacing w:val="-5"/>
          <w:w w:val="80"/>
        </w:rPr>
        <w:t> </w:t>
      </w:r>
      <w:r>
        <w:rPr>
          <w:rFonts w:ascii="Arial" w:hAnsi="Arial" w:cs="Arial" w:eastAsia="Arial"/>
          <w:sz w:val="19"/>
          <w:szCs w:val="19"/>
          <w:color w:val="A7A7A7"/>
          <w:spacing w:val="-24"/>
          <w:w w:val="94"/>
        </w:rPr>
        <w:t>,</w:t>
      </w:r>
      <w:r>
        <w:rPr>
          <w:rFonts w:ascii="Arial" w:hAnsi="Arial" w:cs="Arial" w:eastAsia="Arial"/>
          <w:sz w:val="19"/>
          <w:szCs w:val="19"/>
          <w:color w:val="878787"/>
          <w:spacing w:val="-7"/>
          <w:w w:val="52"/>
        </w:rPr>
        <w:t>:</w:t>
      </w:r>
      <w:r>
        <w:rPr>
          <w:rFonts w:ascii="Arial" w:hAnsi="Arial" w:cs="Arial" w:eastAsia="Arial"/>
          <w:sz w:val="19"/>
          <w:szCs w:val="19"/>
          <w:color w:val="B8B8B8"/>
          <w:spacing w:val="-40"/>
          <w:w w:val="74"/>
        </w:rPr>
        <w:t>.</w:t>
      </w:r>
      <w:r>
        <w:rPr>
          <w:rFonts w:ascii="Arial" w:hAnsi="Arial" w:cs="Arial" w:eastAsia="Arial"/>
          <w:sz w:val="19"/>
          <w:szCs w:val="19"/>
          <w:color w:val="878787"/>
          <w:spacing w:val="0"/>
          <w:w w:val="52"/>
        </w:rPr>
        <w:t>,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300" w:right="80"/>
          <w:cols w:num="2" w:equalWidth="0">
            <w:col w:w="2696" w:space="772"/>
            <w:col w:w="8392"/>
          </w:cols>
        </w:sectPr>
      </w:pPr>
      <w:rPr/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3467" w:right="188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3"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</w:rPr>
        <w:t>acceso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42"/>
        </w:rPr>
        <w:t>lai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41"/>
        </w:rPr>
        <w:t>f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88"/>
        </w:rPr>
        <w:t>¿;</w:t>
      </w:r>
      <w:r>
        <w:rPr>
          <w:rFonts w:ascii="Arial" w:hAnsi="Arial" w:cs="Arial" w:eastAsia="Arial"/>
          <w:sz w:val="16"/>
          <w:szCs w:val="16"/>
          <w:color w:val="878787"/>
          <w:spacing w:val="-46"/>
          <w:w w:val="83"/>
        </w:rPr>
        <w:t>J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69"/>
        </w:rPr>
        <w:t>i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210"/>
        </w:rPr>
        <w:t>g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8"/>
        </w:rPr>
        <w:t>lica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50505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37"/>
        </w:rPr>
        <w:t>i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3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37"/>
        </w:rPr>
        <w:t>t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3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37"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37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37"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-10"/>
          <w:w w:val="254"/>
        </w:rPr>
        <w:t>r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253"/>
        </w:rPr>
        <w:t>;</w:t>
      </w:r>
      <w:r>
        <w:rPr>
          <w:rFonts w:ascii="Arial" w:hAnsi="Arial" w:cs="Arial" w:eastAsia="Arial"/>
          <w:sz w:val="16"/>
          <w:szCs w:val="16"/>
          <w:color w:val="050505"/>
          <w:spacing w:val="-46"/>
          <w:w w:val="224"/>
        </w:rPr>
        <w:t>f</w:t>
      </w:r>
      <w:r>
        <w:rPr>
          <w:rFonts w:ascii="Arial" w:hAnsi="Arial" w:cs="Arial" w:eastAsia="Arial"/>
          <w:sz w:val="16"/>
          <w:szCs w:val="16"/>
          <w:color w:val="2F2F2F"/>
          <w:spacing w:val="-10"/>
          <w:w w:val="253"/>
        </w:rPr>
        <w:t>;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206"/>
        </w:rPr>
        <w:t>·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6"/>
        </w:rPr>
        <w:t>6</w:t>
      </w:r>
      <w:r>
        <w:rPr>
          <w:rFonts w:ascii="Arial" w:hAnsi="Arial" w:cs="Arial" w:eastAsia="Arial"/>
          <w:sz w:val="16"/>
          <w:szCs w:val="16"/>
          <w:color w:val="1A1A1A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5"/>
        </w:rPr>
        <w:t>torm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5"/>
        </w:rPr>
        <w:t>e</w:t>
      </w:r>
      <w:r>
        <w:rPr>
          <w:rFonts w:ascii="Arial" w:hAnsi="Arial" w:cs="Arial" w:eastAsia="Arial"/>
          <w:sz w:val="16"/>
          <w:szCs w:val="16"/>
          <w:color w:val="1A1A1A"/>
          <w:spacing w:val="-11"/>
          <w:w w:val="115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</w:rPr>
        <w:t>Constitució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</w:rPr>
        <w:t>Política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5" w:after="0" w:line="176" w:lineRule="exact"/>
        <w:ind w:left="3467" w:right="1241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88.424927pt;margin-top:1.347566pt;width:.1pt;height:115.395475pt;mso-position-horizontal-relative:page;mso-position-vertical-relative:paragraph;z-index:-1408" coordorigin="11768,27" coordsize="2,2308">
            <v:shape style="position:absolute;left:11768;top:27;width:2;height:2308" coordorigin="11768,27" coordsize="0,2308" path="m11768,2335l11768,27e" filled="f" stroked="t" strokeweight=".952529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3"/>
          <w:position w:val="-1"/>
        </w:rPr>
        <w:t>J:stado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3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93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position w:val="-1"/>
        </w:rPr>
        <w:t>Unidq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4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464646"/>
          <w:spacing w:val="-32"/>
          <w:w w:val="104"/>
          <w:position w:val="-1"/>
        </w:rPr>
        <w:t>·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position w:val="-1"/>
        </w:rPr>
        <w:t>Mexicaíios;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Declaració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1A1A1A"/>
          <w:spacing w:val="-16"/>
          <w:w w:val="100"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.unive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sal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position w:val="-1"/>
        </w:rPr>
        <w:t>::Íik</w:t>
      </w:r>
      <w:r>
        <w:rPr>
          <w:rFonts w:ascii="Arial" w:hAnsi="Arial" w:cs="Arial" w:eastAsia="Arial"/>
          <w:sz w:val="16"/>
          <w:szCs w:val="16"/>
          <w:color w:val="2F2F2F"/>
          <w:spacing w:val="-28"/>
          <w:w w:val="100"/>
          <w:position w:val="-1"/>
        </w:rPr>
        <w:t>·</w:t>
      </w:r>
      <w:r>
        <w:rPr>
          <w:rFonts w:ascii="Arial" w:hAnsi="Arial" w:cs="Arial" w:eastAsia="Arial"/>
          <w:sz w:val="16"/>
          <w:szCs w:val="16"/>
          <w:color w:val="707070"/>
          <w:spacing w:val="8"/>
          <w:w w:val="100"/>
          <w:position w:val="-1"/>
        </w:rPr>
        <w:t>: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oere(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:;ho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position w:val="-1"/>
        </w:rPr>
        <w:t>Humana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4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49"/>
          <w:position w:val="-1"/>
        </w:rPr>
        <w:t>·</w:t>
      </w:r>
      <w:r>
        <w:rPr>
          <w:rFonts w:ascii="Arial" w:hAnsi="Arial" w:cs="Arial" w:eastAsia="Arial"/>
          <w:sz w:val="16"/>
          <w:szCs w:val="16"/>
          <w:color w:val="2F2F2F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  <w:position w:val="-1"/>
        </w:rPr>
        <w:t>Pacto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54" w:lineRule="exact"/>
        <w:ind w:left="3943" w:right="1660"/>
        <w:jc w:val="center"/>
        <w:tabs>
          <w:tab w:pos="5280" w:val="left"/>
          <w:tab w:pos="6320" w:val="left"/>
          <w:tab w:pos="8700" w:val="left"/>
          <w:tab w:pos="9860" w:val="left"/>
        </w:tabs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6"/>
          <w:szCs w:val="6"/>
          <w:color w:val="878787"/>
          <w:spacing w:val="0"/>
          <w:w w:val="100"/>
        </w:rPr>
        <w:t>•.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6"/>
          <w:szCs w:val="6"/>
          <w:color w:val="2F2F2F"/>
          <w:spacing w:val="0"/>
          <w:w w:val="77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2F2F2F"/>
          <w:spacing w:val="0"/>
          <w:w w:val="77"/>
        </w:rPr>
        <w:t>  </w:t>
      </w:r>
      <w:r>
        <w:rPr>
          <w:rFonts w:ascii="Times New Roman" w:hAnsi="Times New Roman" w:cs="Times New Roman" w:eastAsia="Times New Roman"/>
          <w:sz w:val="6"/>
          <w:szCs w:val="6"/>
          <w:color w:val="2F2F2F"/>
          <w:spacing w:val="2"/>
          <w:w w:val="77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0"/>
          <w:w w:val="3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0"/>
          <w:w w:val="100"/>
        </w:rPr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00"/>
        </w:rPr>
        <w:t>,&lt;e_·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0"/>
          <w:w w:val="61"/>
        </w:rPr>
        <w:t>·,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0"/>
          <w:w w:val="61"/>
        </w:rPr>
        <w:t>                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0"/>
          <w:w w:val="6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0"/>
          <w:w w:val="61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-8"/>
          <w:w w:val="6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6"/>
          <w:szCs w:val="6"/>
          <w:color w:val="1A1A1A"/>
          <w:spacing w:val="0"/>
          <w:w w:val="156"/>
          <w:i/>
        </w:rPr>
        <w:t>1</w:t>
      </w:r>
      <w:r>
        <w:rPr>
          <w:rFonts w:ascii="Times New Roman" w:hAnsi="Times New Roman" w:cs="Times New Roman" w:eastAsia="Times New Roman"/>
          <w:sz w:val="6"/>
          <w:szCs w:val="6"/>
          <w:color w:val="1A1A1A"/>
          <w:spacing w:val="0"/>
          <w:w w:val="156"/>
          <w:i/>
        </w:rPr>
        <w:t>     </w:t>
      </w:r>
      <w:r>
        <w:rPr>
          <w:rFonts w:ascii="Times New Roman" w:hAnsi="Times New Roman" w:cs="Times New Roman" w:eastAsia="Times New Roman"/>
          <w:sz w:val="6"/>
          <w:szCs w:val="6"/>
          <w:color w:val="1A1A1A"/>
          <w:spacing w:val="18"/>
          <w:w w:val="156"/>
          <w:i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78787"/>
          <w:spacing w:val="-2"/>
          <w:w w:val="163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216"/>
        </w:rPr>
        <w:t>;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spacing w:before="0" w:after="0" w:line="164" w:lineRule="exact"/>
        <w:ind w:left="3467" w:right="1180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37.279999pt;margin-top:4.902569pt;width:12.48pt;height:36.480pt;mso-position-horizontal-relative:page;mso-position-vertical-relative:paragraph;z-index:-1418" type="#_x0000_t75">
            <v:imagedata r:id="rId46" o:title=""/>
          </v:shape>
        </w:pic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lnterna¡;iona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9"/>
        </w:rPr>
        <w:t>Derecho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99"/>
        </w:rPr>
        <w:t>s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60"/>
        </w:rPr>
        <w:t>·</w:t>
      </w:r>
      <w:r>
        <w:rPr>
          <w:rFonts w:ascii="Arial" w:hAnsi="Arial" w:cs="Arial" w:eastAsia="Arial"/>
          <w:sz w:val="16"/>
          <w:szCs w:val="16"/>
          <w:color w:val="5D5D5D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Civiles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Políticos;</w:t>
      </w:r>
      <w:r>
        <w:rPr>
          <w:rFonts w:ascii="Arial" w:hAnsi="Arial" w:cs="Arial" w:eastAsia="Arial"/>
          <w:sz w:val="16"/>
          <w:szCs w:val="16"/>
          <w:color w:val="050505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Convención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American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</w:rPr>
        <w:t>Humano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4"/>
        </w:rPr>
        <w:t>s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49"/>
        </w:rPr>
        <w:t>·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56" w:lineRule="exact"/>
        <w:ind w:left="4053" w:right="-20"/>
        <w:jc w:val="left"/>
        <w:tabs>
          <w:tab w:pos="5220" w:val="left"/>
          <w:tab w:pos="6000" w:val="left"/>
          <w:tab w:pos="6820" w:val="left"/>
          <w:tab w:pos="7440" w:val="left"/>
          <w:tab w:pos="7780" w:val="left"/>
          <w:tab w:pos="8320" w:val="left"/>
          <w:tab w:pos="8580" w:val="left"/>
          <w:tab w:pos="9460" w:val="left"/>
          <w:tab w:pos="10560" w:val="left"/>
        </w:tabs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Arial" w:hAnsi="Arial" w:cs="Arial" w:eastAsia="Arial"/>
          <w:sz w:val="7"/>
          <w:szCs w:val="7"/>
          <w:color w:val="878787"/>
          <w:spacing w:val="0"/>
          <w:w w:val="137"/>
          <w:position w:val="-1"/>
        </w:rPr>
        <w:t>•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7"/>
          <w:szCs w:val="7"/>
          <w:color w:val="878787"/>
          <w:spacing w:val="0"/>
          <w:w w:val="50"/>
          <w:position w:val="-1"/>
        </w:rPr>
        <w:t>-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50"/>
          <w:position w:val="-1"/>
        </w:rPr>
        <w:t>            </w:t>
      </w:r>
      <w:r>
        <w:rPr>
          <w:rFonts w:ascii="Arial" w:hAnsi="Arial" w:cs="Arial" w:eastAsia="Arial"/>
          <w:sz w:val="7"/>
          <w:szCs w:val="7"/>
          <w:color w:val="878787"/>
          <w:spacing w:val="5"/>
          <w:w w:val="50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50"/>
          <w:position w:val="-1"/>
        </w:rPr>
        <w:t>-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50"/>
          <w:position w:val="-1"/>
        </w:rPr>
        <w:t>          </w:t>
      </w:r>
      <w:r>
        <w:rPr>
          <w:rFonts w:ascii="Arial" w:hAnsi="Arial" w:cs="Arial" w:eastAsia="Arial"/>
          <w:sz w:val="7"/>
          <w:szCs w:val="7"/>
          <w:color w:val="878787"/>
          <w:spacing w:val="5"/>
          <w:w w:val="50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50"/>
          <w:position w:val="-1"/>
        </w:rPr>
        <w:t>-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50"/>
          <w:position w:val="-1"/>
        </w:rPr>
        <w:t>         </w:t>
      </w:r>
      <w:r>
        <w:rPr>
          <w:rFonts w:ascii="Arial" w:hAnsi="Arial" w:cs="Arial" w:eastAsia="Arial"/>
          <w:sz w:val="7"/>
          <w:szCs w:val="7"/>
          <w:color w:val="878787"/>
          <w:spacing w:val="5"/>
          <w:w w:val="50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A7A7A7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7"/>
          <w:szCs w:val="7"/>
          <w:color w:val="A7A7A7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A7A7A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7"/>
          <w:szCs w:val="7"/>
          <w:color w:val="A7A7A7"/>
          <w:spacing w:val="0"/>
          <w:w w:val="58"/>
          <w:position w:val="-1"/>
        </w:rPr>
        <w:t>.</w:t>
      </w:r>
      <w:r>
        <w:rPr>
          <w:rFonts w:ascii="Arial" w:hAnsi="Arial" w:cs="Arial" w:eastAsia="Arial"/>
          <w:sz w:val="7"/>
          <w:szCs w:val="7"/>
          <w:color w:val="A7A7A7"/>
          <w:spacing w:val="0"/>
          <w:w w:val="58"/>
          <w:position w:val="-1"/>
        </w:rPr>
        <w:t>  </w:t>
      </w:r>
      <w:r>
        <w:rPr>
          <w:rFonts w:ascii="Arial" w:hAnsi="Arial" w:cs="Arial" w:eastAsia="Arial"/>
          <w:sz w:val="7"/>
          <w:szCs w:val="7"/>
          <w:color w:val="A7A7A7"/>
          <w:spacing w:val="7"/>
          <w:w w:val="58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58"/>
          <w:position w:val="-1"/>
        </w:rPr>
        <w:t>-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58"/>
          <w:position w:val="-1"/>
        </w:rPr>
        <w:t>   </w:t>
      </w:r>
      <w:r>
        <w:rPr>
          <w:rFonts w:ascii="Arial" w:hAnsi="Arial" w:cs="Arial" w:eastAsia="Arial"/>
          <w:sz w:val="7"/>
          <w:szCs w:val="7"/>
          <w:color w:val="878787"/>
          <w:spacing w:val="3"/>
          <w:w w:val="58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707070"/>
          <w:spacing w:val="0"/>
          <w:w w:val="100"/>
          <w:position w:val="-1"/>
        </w:rPr>
        <w:t>----</w:t>
      </w:r>
      <w:r>
        <w:rPr>
          <w:rFonts w:ascii="Arial" w:hAnsi="Arial" w:cs="Arial" w:eastAsia="Arial"/>
          <w:sz w:val="7"/>
          <w:szCs w:val="7"/>
          <w:color w:val="707070"/>
          <w:spacing w:val="0"/>
          <w:w w:val="100"/>
          <w:position w:val="-1"/>
        </w:rPr>
        <w:t>   </w:t>
      </w:r>
      <w:r>
        <w:rPr>
          <w:rFonts w:ascii="Arial" w:hAnsi="Arial" w:cs="Arial" w:eastAsia="Arial"/>
          <w:sz w:val="7"/>
          <w:szCs w:val="7"/>
          <w:color w:val="707070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60"/>
          <w:position w:val="-1"/>
        </w:rPr>
        <w:t>-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60"/>
          <w:position w:val="-1"/>
        </w:rPr>
        <w:t>   </w:t>
      </w:r>
      <w:r>
        <w:rPr>
          <w:rFonts w:ascii="Arial" w:hAnsi="Arial" w:cs="Arial" w:eastAsia="Arial"/>
          <w:sz w:val="7"/>
          <w:szCs w:val="7"/>
          <w:color w:val="878787"/>
          <w:spacing w:val="1"/>
          <w:w w:val="60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60"/>
          <w:position w:val="-1"/>
        </w:rPr>
        <w:t>-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7"/>
          <w:szCs w:val="7"/>
          <w:color w:val="878787"/>
          <w:spacing w:val="0"/>
          <w:w w:val="60"/>
          <w:position w:val="-1"/>
        </w:rPr>
        <w:t>-</w:t>
      </w:r>
      <w:r>
        <w:rPr>
          <w:rFonts w:ascii="Arial" w:hAnsi="Arial" w:cs="Arial" w:eastAsia="Arial"/>
          <w:sz w:val="7"/>
          <w:szCs w:val="7"/>
          <w:color w:val="878787"/>
          <w:spacing w:val="-8"/>
          <w:w w:val="60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7"/>
          <w:szCs w:val="7"/>
          <w:color w:val="878787"/>
          <w:spacing w:val="0"/>
          <w:w w:val="100"/>
          <w:position w:val="-1"/>
        </w:rPr>
      </w:r>
      <w:r>
        <w:rPr>
          <w:rFonts w:ascii="Arial" w:hAnsi="Arial" w:cs="Arial" w:eastAsia="Arial"/>
          <w:sz w:val="7"/>
          <w:szCs w:val="7"/>
          <w:color w:val="707070"/>
          <w:spacing w:val="0"/>
          <w:w w:val="135"/>
          <w:position w:val="-1"/>
        </w:rPr>
        <w:t>.</w:t>
      </w:r>
      <w:r>
        <w:rPr>
          <w:rFonts w:ascii="Arial" w:hAnsi="Arial" w:cs="Arial" w:eastAsia="Arial"/>
          <w:sz w:val="7"/>
          <w:szCs w:val="7"/>
          <w:color w:val="70707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7"/>
          <w:szCs w:val="7"/>
          <w:color w:val="707070"/>
          <w:spacing w:val="0"/>
          <w:w w:val="100"/>
          <w:position w:val="-1"/>
        </w:rPr>
      </w:r>
      <w:r>
        <w:rPr>
          <w:rFonts w:ascii="Arial" w:hAnsi="Arial" w:cs="Arial" w:eastAsia="Arial"/>
          <w:sz w:val="7"/>
          <w:szCs w:val="7"/>
          <w:color w:val="878787"/>
          <w:spacing w:val="0"/>
          <w:w w:val="60"/>
          <w:position w:val="-1"/>
        </w:rPr>
        <w:t>-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60"/>
          <w:position w:val="-1"/>
        </w:rPr>
        <w:t>     </w:t>
      </w:r>
      <w:r>
        <w:rPr>
          <w:rFonts w:ascii="Arial" w:hAnsi="Arial" w:cs="Arial" w:eastAsia="Arial"/>
          <w:sz w:val="7"/>
          <w:szCs w:val="7"/>
          <w:color w:val="878787"/>
          <w:spacing w:val="11"/>
          <w:w w:val="60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5D5D5D"/>
          <w:spacing w:val="0"/>
          <w:w w:val="60"/>
          <w:position w:val="-1"/>
        </w:rPr>
        <w:t>-</w:t>
      </w:r>
      <w:r>
        <w:rPr>
          <w:rFonts w:ascii="Arial" w:hAnsi="Arial" w:cs="Arial" w:eastAsia="Arial"/>
          <w:sz w:val="7"/>
          <w:szCs w:val="7"/>
          <w:color w:val="5D5D5D"/>
          <w:spacing w:val="7"/>
          <w:w w:val="60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60"/>
          <w:position w:val="-1"/>
        </w:rPr>
        <w:t>-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7"/>
          <w:szCs w:val="7"/>
          <w:color w:val="878787"/>
          <w:spacing w:val="0"/>
          <w:w w:val="100"/>
          <w:position w:val="-1"/>
        </w:rPr>
      </w:r>
      <w:r>
        <w:rPr>
          <w:rFonts w:ascii="Arial" w:hAnsi="Arial" w:cs="Arial" w:eastAsia="Arial"/>
          <w:sz w:val="7"/>
          <w:szCs w:val="7"/>
          <w:color w:val="A7A7A7"/>
          <w:spacing w:val="0"/>
          <w:w w:val="60"/>
          <w:position w:val="-1"/>
        </w:rPr>
        <w:t>-</w:t>
      </w:r>
      <w:r>
        <w:rPr>
          <w:rFonts w:ascii="Arial" w:hAnsi="Arial" w:cs="Arial" w:eastAsia="Arial"/>
          <w:sz w:val="7"/>
          <w:szCs w:val="7"/>
          <w:color w:val="A7A7A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7"/>
          <w:szCs w:val="7"/>
          <w:color w:val="A7A7A7"/>
          <w:spacing w:val="0"/>
          <w:w w:val="100"/>
          <w:position w:val="-1"/>
        </w:rPr>
      </w:r>
      <w:r>
        <w:rPr>
          <w:rFonts w:ascii="Arial" w:hAnsi="Arial" w:cs="Arial" w:eastAsia="Arial"/>
          <w:sz w:val="7"/>
          <w:szCs w:val="7"/>
          <w:color w:val="5D5D5D"/>
          <w:spacing w:val="0"/>
          <w:w w:val="60"/>
          <w:position w:val="-1"/>
        </w:rPr>
        <w:t>•</w:t>
      </w:r>
      <w:r>
        <w:rPr>
          <w:rFonts w:ascii="Arial" w:hAnsi="Arial" w:cs="Arial" w:eastAsia="Arial"/>
          <w:sz w:val="7"/>
          <w:szCs w:val="7"/>
          <w:color w:val="5D5D5D"/>
          <w:spacing w:val="0"/>
          <w:w w:val="60"/>
          <w:position w:val="-1"/>
        </w:rPr>
        <w:t>       </w:t>
      </w:r>
      <w:r>
        <w:rPr>
          <w:rFonts w:ascii="Arial" w:hAnsi="Arial" w:cs="Arial" w:eastAsia="Arial"/>
          <w:sz w:val="7"/>
          <w:szCs w:val="7"/>
          <w:color w:val="5D5D5D"/>
          <w:spacing w:val="2"/>
          <w:w w:val="60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125"/>
          <w:position w:val="-1"/>
        </w:rPr>
        <w:t>-·-:·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125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100"/>
          <w:position w:val="-1"/>
        </w:rPr>
        <w:t>"</w:t>
      </w:r>
      <w:r>
        <w:rPr>
          <w:rFonts w:ascii="Arial" w:hAnsi="Arial" w:cs="Arial" w:eastAsia="Arial"/>
          <w:sz w:val="7"/>
          <w:szCs w:val="7"/>
          <w:color w:val="878787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7"/>
          <w:szCs w:val="7"/>
          <w:color w:val="878787"/>
          <w:spacing w:val="0"/>
          <w:w w:val="58"/>
          <w:position w:val="-1"/>
        </w:rPr>
        <w:t>-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58"/>
          <w:position w:val="-1"/>
        </w:rPr>
        <w:t>             </w:t>
      </w:r>
      <w:r>
        <w:rPr>
          <w:rFonts w:ascii="Arial" w:hAnsi="Arial" w:cs="Arial" w:eastAsia="Arial"/>
          <w:sz w:val="7"/>
          <w:szCs w:val="7"/>
          <w:color w:val="878787"/>
          <w:spacing w:val="5"/>
          <w:w w:val="58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B8B8B8"/>
          <w:spacing w:val="0"/>
          <w:w w:val="58"/>
          <w:position w:val="-1"/>
        </w:rPr>
        <w:t>.</w:t>
      </w:r>
      <w:r>
        <w:rPr>
          <w:rFonts w:ascii="Arial" w:hAnsi="Arial" w:cs="Arial" w:eastAsia="Arial"/>
          <w:sz w:val="7"/>
          <w:szCs w:val="7"/>
          <w:color w:val="B8B8B8"/>
          <w:spacing w:val="0"/>
          <w:w w:val="58"/>
          <w:position w:val="-1"/>
        </w:rPr>
        <w:t>              </w:t>
      </w:r>
      <w:r>
        <w:rPr>
          <w:rFonts w:ascii="Arial" w:hAnsi="Arial" w:cs="Arial" w:eastAsia="Arial"/>
          <w:sz w:val="7"/>
          <w:szCs w:val="7"/>
          <w:color w:val="B8B8B8"/>
          <w:spacing w:val="5"/>
          <w:w w:val="58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5D5D5D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7"/>
          <w:szCs w:val="7"/>
          <w:color w:val="5D5D5D"/>
          <w:spacing w:val="0"/>
          <w:w w:val="100"/>
          <w:position w:val="-1"/>
        </w:rPr>
        <w:t>        </w:t>
      </w:r>
      <w:r>
        <w:rPr>
          <w:rFonts w:ascii="Arial" w:hAnsi="Arial" w:cs="Arial" w:eastAsia="Arial"/>
          <w:sz w:val="7"/>
          <w:szCs w:val="7"/>
          <w:color w:val="5D5D5D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5D5D5D"/>
          <w:spacing w:val="0"/>
          <w:w w:val="50"/>
          <w:position w:val="-1"/>
        </w:rPr>
        <w:t>_L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129"/>
          <w:position w:val="-1"/>
        </w:rPr>
        <w:t>"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7"/>
          <w:szCs w:val="7"/>
          <w:color w:val="87878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6"/>
          <w:szCs w:val="6"/>
          <w:color w:val="050505"/>
          <w:spacing w:val="0"/>
          <w:w w:val="156"/>
          <w:i/>
          <w:position w:val="-1"/>
        </w:rPr>
        <w:t>1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  <w:position w:val="0"/>
        </w:rPr>
      </w:r>
    </w:p>
    <w:p>
      <w:pPr>
        <w:spacing w:before="0" w:after="0" w:line="204" w:lineRule="exact"/>
        <w:ind w:left="3462" w:right="1191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nv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7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20"/>
          <w:w w:val="97"/>
        </w:rPr>
        <w:t>c</w:t>
      </w:r>
      <w:r>
        <w:rPr>
          <w:rFonts w:ascii="Arial" w:hAnsi="Arial" w:cs="Arial" w:eastAsia="Arial"/>
          <w:sz w:val="16"/>
          <w:szCs w:val="16"/>
          <w:color w:val="B8B8B8"/>
          <w:spacing w:val="-16"/>
          <w:w w:val="88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</w:rPr>
        <w:t>ió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9"/>
        </w:rPr>
        <w:t>n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46464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4"/>
        </w:rPr>
        <w:t>1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4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24"/>
        </w:rPr>
        <w:t>h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4"/>
        </w:rPr>
        <w:t>mi</w:t>
      </w:r>
      <w:r>
        <w:rPr>
          <w:rFonts w:ascii="Arial" w:hAnsi="Arial" w:cs="Arial" w:eastAsia="Arial"/>
          <w:sz w:val="16"/>
          <w:szCs w:val="16"/>
          <w:color w:val="B8B8B8"/>
          <w:spacing w:val="-50"/>
          <w:w w:val="124"/>
        </w:rPr>
        <w:t>·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4"/>
        </w:rPr>
        <w:t>i</w:t>
      </w:r>
      <w:r>
        <w:rPr>
          <w:rFonts w:ascii="Arial" w:hAnsi="Arial" w:cs="Arial" w:eastAsia="Arial"/>
          <w:sz w:val="16"/>
          <w:szCs w:val="16"/>
          <w:color w:val="050505"/>
          <w:spacing w:val="-25"/>
          <w:w w:val="124"/>
        </w:rPr>
        <w:t>n</w:t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124"/>
        </w:rPr>
        <w:t>,</w:t>
      </w:r>
      <w:r>
        <w:rPr>
          <w:rFonts w:ascii="Arial" w:hAnsi="Arial" w:cs="Arial" w:eastAsia="Arial"/>
          <w:sz w:val="16"/>
          <w:szCs w:val="16"/>
          <w:color w:val="878787"/>
          <w:spacing w:val="-22"/>
          <w:w w:val="124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-10"/>
          <w:w w:val="163"/>
        </w:rPr>
        <w:t>e</w:t>
      </w:r>
      <w:r>
        <w:rPr>
          <w:rFonts w:ascii="Arial" w:hAnsi="Arial" w:cs="Arial" w:eastAsia="Arial"/>
          <w:sz w:val="16"/>
          <w:szCs w:val="16"/>
          <w:color w:val="878787"/>
          <w:spacing w:val="-18"/>
          <w:w w:val="118"/>
        </w:rPr>
        <w:t>.</w:t>
      </w:r>
      <w:r>
        <w:rPr>
          <w:rFonts w:ascii="Arial" w:hAnsi="Arial" w:cs="Arial" w:eastAsia="Arial"/>
          <w:sz w:val="16"/>
          <w:szCs w:val="16"/>
          <w:color w:val="2F2F2F"/>
          <w:spacing w:val="-17"/>
          <w:w w:val="251"/>
        </w:rPr>
        <w:t>}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</w:rPr>
        <w:t>od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464646"/>
          <w:spacing w:val="-11"/>
          <w:w w:val="26"/>
        </w:rPr>
        <w:t>_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83"/>
        </w:rPr>
        <w:t>s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</w:rPr>
        <w:t>F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97"/>
        </w:rPr>
        <w:t>o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99"/>
        </w:rPr>
        <w:t>'fl!l</w:t>
      </w:r>
      <w:r>
        <w:rPr>
          <w:rFonts w:ascii="Arial" w:hAnsi="Arial" w:cs="Arial" w:eastAsia="Arial"/>
          <w:sz w:val="16"/>
          <w:szCs w:val="16"/>
          <w:color w:val="2F2F2F"/>
          <w:spacing w:val="-42"/>
          <w:w w:val="100"/>
        </w:rPr>
        <w:t>¡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59"/>
        </w:rPr>
        <w:t>:S</w:t>
      </w:r>
      <w:r>
        <w:rPr>
          <w:rFonts w:ascii="Arial" w:hAnsi="Arial" w:cs="Arial" w:eastAsia="Arial"/>
          <w:sz w:val="16"/>
          <w:szCs w:val="16"/>
          <w:color w:val="2F2F2F"/>
          <w:spacing w:val="-15"/>
          <w:w w:val="59"/>
        </w:rPr>
        <w:t>,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68"/>
        </w:rPr>
        <w:t>{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                     </w:t>
      </w:r>
      <w:r>
        <w:rPr>
          <w:rFonts w:ascii="Arial" w:hAnsi="Arial" w:cs="Arial" w:eastAsia="Arial"/>
          <w:sz w:val="16"/>
          <w:szCs w:val="16"/>
          <w:color w:val="5D5D5D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-17"/>
          <w:w w:val="208"/>
        </w:rPr>
        <w:t>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</w:rPr>
        <w:t>min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201"/>
        </w:rPr>
        <w:t>f</w:t>
      </w:r>
      <w:r>
        <w:rPr>
          <w:rFonts w:ascii="Arial" w:hAnsi="Arial" w:cs="Arial" w:eastAsia="Arial"/>
          <w:sz w:val="16"/>
          <w:szCs w:val="16"/>
          <w:color w:val="2F2F2F"/>
          <w:spacing w:val="1"/>
          <w:w w:val="201"/>
        </w:rPr>
        <w:t>!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</w:rPr>
        <w:t>Oi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Contr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59"/>
        </w:rPr>
        <w:t>  </w:t>
      </w:r>
      <w:r>
        <w:rPr>
          <w:rFonts w:ascii="Arial" w:hAnsi="Arial" w:cs="Arial" w:eastAsia="Arial"/>
          <w:sz w:val="16"/>
          <w:szCs w:val="16"/>
          <w:color w:val="878787"/>
          <w:spacing w:val="11"/>
          <w:w w:val="5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0"/>
          <w:w w:val="7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B8B8B8"/>
          <w:spacing w:val="0"/>
          <w:w w:val="66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B8B8B8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B8B8B8"/>
          <w:spacing w:val="8"/>
          <w:w w:val="66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95"/>
        </w:rPr>
        <w:t>N,/ujer,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0"/>
          <w:w w:val="74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24" w:after="0" w:line="240" w:lineRule="auto"/>
        <w:ind w:left="3462" w:right="119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demas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ms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</w:rPr>
        <w:t>umento</w:t>
      </w:r>
      <w:r>
        <w:rPr>
          <w:rFonts w:ascii="Arial" w:hAnsi="Arial" w:cs="Arial" w:eastAsia="Arial"/>
          <w:sz w:val="16"/>
          <w:szCs w:val="16"/>
          <w:color w:val="050505"/>
          <w:spacing w:val="-18"/>
          <w:w w:val="105"/>
        </w:rPr>
        <w:t>s</w:t>
      </w:r>
      <w:r>
        <w:rPr>
          <w:rFonts w:ascii="Arial" w:hAnsi="Arial" w:cs="Arial" w:eastAsia="Arial"/>
          <w:sz w:val="16"/>
          <w:szCs w:val="16"/>
          <w:color w:val="5D5D5D"/>
          <w:spacing w:val="-12"/>
          <w:w w:val="55"/>
        </w:rPr>
        <w:t>,</w:t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118"/>
        </w:rPr>
        <w:t>:</w:t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78787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4"/>
        </w:rPr>
        <w:t>mter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4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5"/>
        </w:rPr>
        <w:t>R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9"/>
        </w:rPr>
        <w:t>-</w:t>
      </w:r>
      <w:r>
        <w:rPr>
          <w:rFonts w:ascii="Arial" w:hAnsi="Arial" w:cs="Arial" w:eastAsia="Arial"/>
          <w:sz w:val="16"/>
          <w:szCs w:val="16"/>
          <w:color w:val="050505"/>
          <w:spacing w:val="-17"/>
          <w:w w:val="98"/>
        </w:rPr>
        <w:t>:</w:t>
      </w:r>
      <w:r>
        <w:rPr>
          <w:rFonts w:ascii="Arial" w:hAnsi="Arial" w:cs="Arial" w:eastAsia="Arial"/>
          <w:sz w:val="16"/>
          <w:szCs w:val="16"/>
          <w:color w:val="464646"/>
          <w:spacing w:val="-4"/>
          <w:w w:val="123"/>
        </w:rPr>
        <w:t>;</w:t>
      </w:r>
      <w:r>
        <w:rPr>
          <w:rFonts w:ascii="Arial" w:hAnsi="Arial" w:cs="Arial" w:eastAsia="Arial"/>
          <w:sz w:val="16"/>
          <w:szCs w:val="16"/>
          <w:color w:val="464646"/>
          <w:spacing w:val="-13"/>
          <w:w w:val="29"/>
        </w:rPr>
        <w:t>.</w:t>
      </w:r>
      <w:r>
        <w:rPr>
          <w:rFonts w:ascii="Arial" w:hAnsi="Arial" w:cs="Arial" w:eastAsia="Arial"/>
          <w:sz w:val="16"/>
          <w:szCs w:val="16"/>
          <w:color w:val="707070"/>
          <w:spacing w:val="-30"/>
          <w:w w:val="55"/>
        </w:rPr>
        <w:t>,</w:t>
      </w:r>
      <w:r>
        <w:rPr>
          <w:rFonts w:ascii="Arial" w:hAnsi="Arial" w:cs="Arial" w:eastAsia="Arial"/>
          <w:sz w:val="16"/>
          <w:szCs w:val="16"/>
          <w:color w:val="464646"/>
          <w:spacing w:val="-24"/>
          <w:w w:val="123"/>
        </w:rPr>
        <w:t>;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</w:rPr>
        <w:t>&lt;;r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  </w:t>
      </w:r>
      <w:r>
        <w:rPr>
          <w:rFonts w:ascii="Arial" w:hAnsi="Arial" w:cs="Arial" w:eastAsia="Arial"/>
          <w:sz w:val="16"/>
          <w:szCs w:val="16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ra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</w:rPr>
        <w:t>afiQ</w:t>
      </w:r>
      <w:r>
        <w:rPr>
          <w:rFonts w:ascii="Arial" w:hAnsi="Arial" w:cs="Arial" w:eastAsia="Arial"/>
          <w:sz w:val="16"/>
          <w:szCs w:val="16"/>
          <w:color w:val="050505"/>
          <w:spacing w:val="-25"/>
          <w:w w:val="103"/>
        </w:rPr>
        <w:t>;</w:t>
      </w:r>
      <w:r>
        <w:rPr>
          <w:rFonts w:ascii="Arial" w:hAnsi="Arial" w:cs="Arial" w:eastAsia="Arial"/>
          <w:sz w:val="16"/>
          <w:szCs w:val="16"/>
          <w:color w:val="464646"/>
          <w:spacing w:val="8"/>
          <w:w w:val="125"/>
        </w:rPr>
        <w:t>y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139"/>
        </w:rPr>
        <w:t>,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100"/>
        </w:rPr>
        <w:t>      </w:t>
      </w:r>
      <w:r>
        <w:rPr>
          <w:rFonts w:ascii="Arial" w:hAnsi="Arial" w:cs="Arial" w:eastAsia="Arial"/>
          <w:sz w:val="16"/>
          <w:szCs w:val="16"/>
          <w:color w:val="707070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219"/>
          <w:i/>
        </w:rPr>
        <w:t>{</w:t>
      </w:r>
      <w:r>
        <w:rPr>
          <w:rFonts w:ascii="Arial" w:hAnsi="Arial" w:cs="Arial" w:eastAsia="Arial"/>
          <w:sz w:val="16"/>
          <w:szCs w:val="16"/>
          <w:color w:val="1A1A1A"/>
          <w:spacing w:val="47"/>
          <w:w w:val="219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ei</w:t>
      </w:r>
      <w:r>
        <w:rPr>
          <w:rFonts w:ascii="Arial" w:hAnsi="Arial" w:cs="Arial" w:eastAsia="Arial"/>
          <w:sz w:val="16"/>
          <w:szCs w:val="16"/>
          <w:color w:val="050505"/>
          <w:spacing w:val="-23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  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Me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ano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60"/>
        </w:rPr>
        <w:t>la_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27" w:lineRule="auto"/>
        <w:ind w:left="3458" w:right="1176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</w:rPr>
        <w:t>1nterpretac1o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75"/>
        </w:rPr>
        <w:t>masi11()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75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75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27"/>
        </w:rPr>
        <w:t>h</w:t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20"/>
        </w:rPr>
        <w:t>_</w:t>
      </w:r>
      <w:r>
        <w:rPr>
          <w:rFonts w:ascii="Arial" w:hAnsi="Arial" w:cs="Arial" w:eastAsia="Arial"/>
          <w:sz w:val="16"/>
          <w:szCs w:val="16"/>
          <w:color w:val="878787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y&lt;mreahzad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org¡Jno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108"/>
        </w:rPr>
        <w:t>:.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707070"/>
          <w:spacing w:val="35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etnacaqn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les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especializados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74"/>
        </w:rPr>
        <w:t>asa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74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</w:rPr>
        <w:t>Constitudó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18"/>
        </w:rPr>
        <w:t>'</w:t>
      </w:r>
      <w:r>
        <w:rPr>
          <w:rFonts w:ascii="Arial" w:hAnsi="Arial" w:cs="Arial" w:eastAsia="Arial"/>
          <w:sz w:val="16"/>
          <w:szCs w:val="16"/>
          <w:color w:val="5D5D5D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deJ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9"/>
        </w:rPr>
        <w:t>I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20"/>
        </w:rPr>
        <w:t>i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17"/>
        </w:rPr>
        <w:t>$</w:t>
      </w:r>
      <w:r>
        <w:rPr>
          <w:rFonts w:ascii="Arial" w:hAnsi="Arial" w:cs="Arial" w:eastAsia="Arial"/>
          <w:sz w:val="16"/>
          <w:szCs w:val="16"/>
          <w:color w:val="2F2F2F"/>
          <w:spacing w:val="-10"/>
          <w:w w:val="116"/>
        </w:rPr>
        <w:t>t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464646"/>
          <w:spacing w:val="-10"/>
          <w:w w:val="252"/>
        </w:rPr>
        <w:t>;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</w:rPr>
        <w:t>favor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ciendo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0"/>
          <w:w w:val="90"/>
          <w:i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-4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</w:rPr>
        <w:t>tiempo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principios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pro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máxirf¡ipublícidad.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                                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38"/>
        </w:rPr>
        <w:t>..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69" w:lineRule="exact"/>
        <w:ind w:left="3458" w:right="1232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84.320007pt;margin-top:14.150055pt;width:372.480011pt;height:135.360001pt;mso-position-horizontal-relative:page;mso-position-vertical-relative:paragraph;z-index:-1413" coordorigin="3686,283" coordsize="7450,2707">
            <v:shape style="position:absolute;left:10502;top:283;width:365;height:960" type="#_x0000_t75">
              <v:imagedata r:id="rId47" o:title=""/>
            </v:shape>
            <v:shape style="position:absolute;left:3686;top:609;width:7450;height:2381" type="#_x0000_t75">
              <v:imagedata r:id="rId48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position w:val="-1"/>
        </w:rPr>
        <w:t>4.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92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ejercicio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position w:val="-1"/>
        </w:rPr>
        <w:t>derech</w:t>
      </w:r>
      <w:r>
        <w:rPr>
          <w:rFonts w:ascii="Arial" w:hAnsi="Arial" w:cs="Arial" w:eastAsia="Arial"/>
          <w:sz w:val="16"/>
          <w:szCs w:val="16"/>
          <w:color w:val="050505"/>
          <w:spacing w:val="-23"/>
          <w:w w:val="106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464646"/>
          <w:spacing w:val="10"/>
          <w:w w:val="237"/>
          <w:position w:val="-1"/>
        </w:rPr>
        <w:t>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8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acceso</w:t>
      </w:r>
      <w:r>
        <w:rPr>
          <w:rFonts w:ascii="Arial" w:hAnsi="Arial" w:cs="Arial" w:eastAsia="Arial"/>
          <w:sz w:val="16"/>
          <w:szCs w:val="16"/>
          <w:color w:val="050505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-20"/>
          <w:w w:val="87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29"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464646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464646"/>
          <w:spacing w:val="-2"/>
          <w:w w:val="100"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infQrp1ació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707070"/>
          <w:spacing w:val="-1"/>
          <w:w w:val="100"/>
          <w:position w:val="-1"/>
        </w:rPr>
        <w:t>: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rio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estar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á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co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  <w:position w:val="-1"/>
        </w:rPr>
        <w:t>diciomldo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1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position w:val="-1"/>
        </w:rPr>
        <w:t>solicitante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1300" w:bottom="1780" w:left="300" w:right="80"/>
        </w:sectPr>
      </w:pPr>
      <w:rPr/>
    </w:p>
    <w:p>
      <w:pPr>
        <w:spacing w:before="36" w:after="0" w:line="168" w:lineRule="exact"/>
        <w:ind w:left="3453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2"/>
        </w:rPr>
        <w:t>acr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2"/>
        </w:rPr>
        <w:t>dit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-2"/>
        </w:rPr>
        <w:t>interé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6"/>
          <w:szCs w:val="16"/>
          <w:color w:val="1A1A1A"/>
          <w:spacing w:val="18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2"/>
        </w:rPr>
        <w:t>alguno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position w:val="-2"/>
        </w:rPr>
        <w:t>'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2"/>
        </w:rPr>
        <w:t>justifiqu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2"/>
        </w:rPr>
        <w:t>su</w:t>
      </w:r>
      <w:r>
        <w:rPr>
          <w:rFonts w:ascii="Arial" w:hAnsi="Arial" w:cs="Arial" w:eastAsia="Arial"/>
          <w:sz w:val="16"/>
          <w:szCs w:val="16"/>
          <w:color w:val="050505"/>
          <w:spacing w:val="-15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  <w:position w:val="-2"/>
        </w:rPr>
        <w:t>util!z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2"/>
          <w:position w:val="-2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position w:val="-2"/>
        </w:rPr>
        <w:t>i6</w:t>
      </w:r>
      <w:r>
        <w:rPr>
          <w:rFonts w:ascii="Arial" w:hAnsi="Arial" w:cs="Arial" w:eastAsia="Arial"/>
          <w:sz w:val="16"/>
          <w:szCs w:val="16"/>
          <w:color w:val="050505"/>
          <w:spacing w:val="-23"/>
          <w:w w:val="112"/>
          <w:position w:val="-2"/>
        </w:rPr>
        <w:t>n</w:t>
      </w:r>
      <w:r>
        <w:rPr>
          <w:rFonts w:ascii="Arial" w:hAnsi="Arial" w:cs="Arial" w:eastAsia="Arial"/>
          <w:sz w:val="16"/>
          <w:szCs w:val="16"/>
          <w:color w:val="707070"/>
          <w:spacing w:val="-23"/>
          <w:w w:val="118"/>
          <w:position w:val="-2"/>
        </w:rPr>
        <w:t>'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67"/>
          <w:position w:val="-2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-21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-19"/>
          <w:w w:val="111"/>
          <w:position w:val="-2"/>
        </w:rPr>
        <w:t>n</w:t>
      </w:r>
      <w:r>
        <w:rPr>
          <w:rFonts w:ascii="Arial" w:hAnsi="Arial" w:cs="Arial" w:eastAsia="Arial"/>
          <w:sz w:val="16"/>
          <w:szCs w:val="16"/>
          <w:color w:val="707070"/>
          <w:spacing w:val="-34"/>
          <w:w w:val="148"/>
          <w:position w:val="-2"/>
        </w:rPr>
        <w:t>'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position w:val="-2"/>
        </w:rPr>
        <w:t>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9" w:lineRule="exact"/>
        <w:ind w:left="3597" w:right="3161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878787"/>
          <w:w w:val="44"/>
          <w:position w:val="1"/>
        </w:rPr>
        <w:t>:-"t</w:t>
      </w:r>
      <w:r>
        <w:rPr>
          <w:rFonts w:ascii="Times New Roman" w:hAnsi="Times New Roman" w:cs="Times New Roman" w:eastAsia="Times New Roman"/>
          <w:sz w:val="23"/>
          <w:szCs w:val="23"/>
          <w:color w:val="878787"/>
          <w:spacing w:val="-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78787"/>
          <w:spacing w:val="0"/>
          <w:w w:val="44"/>
          <w:position w:val="1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878787"/>
          <w:spacing w:val="-3"/>
          <w:w w:val="45"/>
          <w:position w:val="1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A7A7A7"/>
          <w:spacing w:val="0"/>
          <w:w w:val="16"/>
          <w:position w:val="1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44" w:after="0" w:line="240" w:lineRule="auto"/>
        <w:ind w:left="345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36.320007pt;margin-top:1.85451pt;width:13.44pt;height:63.360001pt;mso-position-horizontal-relative:page;mso-position-vertical-relative:paragraph;z-index:-1417" type="#_x0000_t75">
            <v:imagedata r:id="rId49" o:title=""/>
          </v:shape>
        </w:pic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Artí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t'l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22.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306"/>
        </w:rPr>
        <w:t>-</w:t>
      </w:r>
      <w:r>
        <w:rPr>
          <w:rFonts w:ascii="Arial" w:hAnsi="Arial" w:cs="Arial" w:eastAsia="Arial"/>
          <w:sz w:val="16"/>
          <w:szCs w:val="16"/>
          <w:color w:val="050505"/>
          <w:spacing w:val="-107"/>
          <w:w w:val="306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</w:rPr>
        <w:t>Objeto.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5" w:after="0" w:line="180" w:lineRule="exact"/>
        <w:ind w:left="346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1A1A1A"/>
          <w:w w:val="209"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1A1A1A"/>
          <w:w w:val="208"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1A1A1A"/>
          <w:spacing w:val="-3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2"/>
          <w:position w:val="-1"/>
        </w:rPr>
        <w:t>Esté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82"/>
          <w:position w:val="-1"/>
        </w:rPr>
        <w:t>!</w:t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15"/>
          <w:position w:val="-1"/>
        </w:rPr>
        <w:t>_</w:t>
      </w:r>
      <w:r>
        <w:rPr>
          <w:rFonts w:ascii="Arial" w:hAnsi="Arial" w:cs="Arial" w:eastAsia="Arial"/>
          <w:sz w:val="16"/>
          <w:szCs w:val="16"/>
          <w:color w:val="878787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7"/>
          <w:w w:val="15"/>
          <w:position w:val="-1"/>
        </w:rPr>
        <w:t>_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  <w:position w:val="-1"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tien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position w:val="-1"/>
        </w:rPr>
        <w:t>objeto: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35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23"/>
          <w:szCs w:val="23"/>
          <w:color w:val="050505"/>
          <w:spacing w:val="0"/>
          <w:w w:val="72"/>
        </w:rPr>
        <w:t>podrá</w:t>
      </w:r>
      <w:r>
        <w:rPr>
          <w:rFonts w:ascii="Arial" w:hAnsi="Arial" w:cs="Arial" w:eastAsia="Arial"/>
          <w:sz w:val="23"/>
          <w:szCs w:val="23"/>
          <w:color w:val="050505"/>
          <w:spacing w:val="-7"/>
          <w:w w:val="7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condicionarse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</w:rPr>
        <w:t>rriism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5"/>
        </w:rPr>
        <w:t>o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4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300" w:right="80"/>
          <w:cols w:num="2" w:equalWidth="0">
            <w:col w:w="7086" w:space="120"/>
            <w:col w:w="4654"/>
          </w:cols>
        </w:sectPr>
      </w:pPr>
      <w:rPr/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144pt;margin-top:738.23999pt;width:449.279999pt;height:6.72pt;mso-position-horizontal-relative:page;mso-position-vertical-relative:page;z-index:-1410" type="#_x0000_t75">
            <v:imagedata r:id="rId50" o:title=""/>
          </v:shape>
        </w:pict>
      </w:r>
      <w:r>
        <w:rPr/>
        <w:pict>
          <v:group style="position:absolute;margin-left:141.926849pt;margin-top:765.599976pt;width:458.642802pt;height:.1pt;mso-position-horizontal-relative:page;mso-position-vertical-relative:page;z-index:-1407" coordorigin="2839,15312" coordsize="9173,2">
            <v:shape style="position:absolute;left:2839;top:15312;width:9173;height:2" coordorigin="2839,15312" coordsize="9173,0" path="m2839,15312l12011,15312e" filled="f" stroked="t" strokeweight="2.381323pt" strokecolor="#030303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39" w:after="0" w:line="240" w:lineRule="auto"/>
        <w:ind w:left="667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90.400024pt;margin-top:-14.089993pt;width:11.52pt;height:41.279999pt;mso-position-horizontal-relative:page;mso-position-vertical-relative:paragraph;z-index:-1412" type="#_x0000_t75">
            <v:imagedata r:id="rId51" o:title=""/>
          </v:shape>
        </w:pic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89"/>
        </w:rPr>
        <w:t>·</w:t>
      </w:r>
      <w:r>
        <w:rPr>
          <w:rFonts w:ascii="Arial" w:hAnsi="Arial" w:cs="Arial" w:eastAsia="Arial"/>
          <w:sz w:val="16"/>
          <w:szCs w:val="16"/>
          <w:color w:val="A7A7A7"/>
          <w:spacing w:val="-7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59"/>
        </w:rPr>
        <w:t> </w:t>
      </w:r>
      <w:r>
        <w:rPr>
          <w:rFonts w:ascii="Arial" w:hAnsi="Arial" w:cs="Arial" w:eastAsia="Arial"/>
          <w:sz w:val="16"/>
          <w:szCs w:val="16"/>
          <w:color w:val="878787"/>
          <w:spacing w:val="11"/>
          <w:w w:val="59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uri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4"/>
        </w:rPr>
        <w:t>hu111ario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</w:rPr>
        <w:t>fundamental;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3443" w:right="1168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35.378204pt;margin-top:14.345535pt;width:13.421797pt;height:66.385135pt;mso-position-horizontal-relative:page;mso-position-vertical-relative:paragraph;z-index:-1416" coordorigin="2708,287" coordsize="268,1328">
            <v:shape style="position:absolute;left:2726;top:287;width:250;height:653" type="#_x0000_t75">
              <v:imagedata r:id="rId52" o:title=""/>
            </v:shape>
            <v:group style="position:absolute;left:2710;top:891;width:2;height:722" coordorigin="2710,891" coordsize="2,722">
              <v:shape style="position:absolute;left:2710;top:891;width:2;height:722" coordorigin="2710,891" coordsize="0,722" path="m2710,1612l2710,891e" filled="f" stroked="t" strokeweight=".238132pt" strokecolor="#44444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90.400024pt;margin-top:-4.854455pt;width:12.48pt;height:66.239998pt;mso-position-horizontal-relative:page;mso-position-vertical-relative:paragraph;z-index:-1411" type="#_x0000_t75">
            <v:imagedata r:id="rId53" o:title=""/>
          </v:shape>
        </w:pic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Clasifica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mejorar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</w:rPr>
        <w:t>organización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</w:rPr>
        <w:t>archivos;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3439" w:right="118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datos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información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confidencial,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1A1A1A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legales</w:t>
      </w:r>
      <w:r>
        <w:rPr>
          <w:rFonts w:ascii="Arial" w:hAnsi="Arial" w:cs="Arial" w:eastAsia="Arial"/>
          <w:sz w:val="16"/>
          <w:szCs w:val="16"/>
          <w:color w:val="050505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3443" w:right="1243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36.092606pt;margin-top:22.794401pt;width:.1pt;height:38.942986pt;mso-position-horizontal-relative:page;mso-position-vertical-relative:paragraph;z-index:-1409" coordorigin="2722,456" coordsize="2,779">
            <v:shape style="position:absolute;left:2722;top:456;width:2;height:779" coordorigin="2722,456" coordsize="0,779" path="m2722,1235l2722,456e" filled="f" stroked="t" strokeweight=".238132pt" strokecolor="#44444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Regular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organización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funcionamient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</w:rPr>
        <w:t>Institut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Transparencia,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</w:rPr>
        <w:t>Jalisc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96"/>
        </w:rPr>
        <w:t>o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67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6649" w:right="5027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300" w:bottom="1780" w:left="300" w:right="80"/>
        </w:sectPr>
      </w:pPr>
      <w:rPr/>
    </w:p>
    <w:p>
      <w:pPr>
        <w:spacing w:before="0" w:after="0" w:line="360" w:lineRule="exact"/>
        <w:ind w:left="6579" w:right="-20"/>
        <w:jc w:val="left"/>
        <w:tabs>
          <w:tab w:pos="10040" w:val="left"/>
        </w:tabs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3"/>
        </w:rPr>
        <w:t>·------------</w:t>
      </w:r>
      <w:r>
        <w:rPr>
          <w:rFonts w:ascii="Times New Roman" w:hAnsi="Times New Roman" w:cs="Times New Roman" w:eastAsia="Times New Roman"/>
          <w:sz w:val="49"/>
          <w:szCs w:val="49"/>
          <w:spacing w:val="44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3"/>
        </w:rPr>
        <w:t>--·</w:t>
      </w:r>
      <w:r>
        <w:rPr>
          <w:rFonts w:ascii="Times New Roman" w:hAnsi="Times New Roman" w:cs="Times New Roman" w:eastAsia="Times New Roman"/>
          <w:sz w:val="49"/>
          <w:szCs w:val="49"/>
          <w:spacing w:val="1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3"/>
        </w:rPr>
        <w:t>-</w:t>
      </w:r>
      <w:r>
        <w:rPr>
          <w:rFonts w:ascii="Times New Roman" w:hAnsi="Times New Roman" w:cs="Times New Roman" w:eastAsia="Times New Roman"/>
          <w:sz w:val="49"/>
          <w:szCs w:val="49"/>
          <w:spacing w:val="-119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49"/>
          <w:szCs w:val="49"/>
          <w:spacing w:val="0"/>
          <w:w w:val="100"/>
          <w:position w:val="3"/>
        </w:rPr>
      </w:r>
      <w:r>
        <w:rPr>
          <w:rFonts w:ascii="Arial" w:hAnsi="Arial" w:cs="Arial" w:eastAsia="Arial"/>
          <w:sz w:val="37"/>
          <w:szCs w:val="37"/>
          <w:spacing w:val="0"/>
          <w:w w:val="68"/>
          <w:position w:val="15"/>
        </w:rPr>
        <w:t>..</w:t>
      </w:r>
      <w:r>
        <w:rPr>
          <w:rFonts w:ascii="Arial" w:hAnsi="Arial" w:cs="Arial" w:eastAsia="Arial"/>
          <w:sz w:val="37"/>
          <w:szCs w:val="37"/>
          <w:spacing w:val="42"/>
          <w:w w:val="68"/>
          <w:position w:val="15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spacing w:val="-6"/>
          <w:w w:val="53"/>
          <w:position w:val="15"/>
        </w:rPr>
        <w:t>_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56"/>
          <w:position w:val="15"/>
        </w:rPr>
        <w:t>........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  <w:position w:val="0"/>
        </w:rPr>
      </w:r>
    </w:p>
    <w:p>
      <w:pPr>
        <w:spacing w:before="65" w:after="0" w:line="180" w:lineRule="exact"/>
        <w:ind w:left="347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1.279999pt;margin-top:8.833908pt;width:51.84pt;height:49.919998pt;mso-position-horizontal-relative:page;mso-position-vertical-relative:paragraph;z-index:-1406" type="#_x0000_t75">
            <v:imagedata r:id="rId56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VIl.</w:t>
      </w:r>
      <w:r>
        <w:rPr>
          <w:rFonts w:ascii="Arial" w:hAnsi="Arial" w:cs="Arial" w:eastAsia="Arial"/>
          <w:sz w:val="16"/>
          <w:szCs w:val="16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8"/>
          <w:position w:val="-1"/>
        </w:rPr>
        <w:t>Establece</w:t>
      </w:r>
      <w:r>
        <w:rPr>
          <w:rFonts w:ascii="Arial" w:hAnsi="Arial" w:cs="Arial" w:eastAsia="Arial"/>
          <w:sz w:val="16"/>
          <w:szCs w:val="16"/>
          <w:spacing w:val="0"/>
          <w:w w:val="98"/>
          <w:position w:val="-1"/>
        </w:rPr>
        <w:t>r</w:t>
      </w:r>
      <w:r>
        <w:rPr>
          <w:rFonts w:ascii="Arial" w:hAnsi="Arial" w:cs="Arial" w:eastAsia="Arial"/>
          <w:sz w:val="16"/>
          <w:szCs w:val="16"/>
          <w:spacing w:val="-5"/>
          <w:w w:val="98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6"/>
          <w:szCs w:val="16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  <w:position w:val="-1"/>
        </w:rPr>
        <w:t>bases</w:t>
      </w:r>
      <w:r>
        <w:rPr>
          <w:rFonts w:ascii="Arial" w:hAnsi="Arial" w:cs="Arial" w:eastAsia="Arial"/>
          <w:sz w:val="16"/>
          <w:szCs w:val="16"/>
          <w:spacing w:val="3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interé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público</w:t>
      </w:r>
      <w:r>
        <w:rPr>
          <w:rFonts w:ascii="Arial" w:hAnsi="Arial" w:cs="Arial" w:eastAsia="Arial"/>
          <w:sz w:val="16"/>
          <w:szCs w:val="16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6"/>
          <w:szCs w:val="16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6"/>
          <w:szCs w:val="16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debe</w:t>
      </w:r>
      <w:r>
        <w:rPr>
          <w:rFonts w:ascii="Arial" w:hAnsi="Arial" w:cs="Arial" w:eastAsia="Arial"/>
          <w:sz w:val="16"/>
          <w:szCs w:val="16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difundi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  <w:position w:val="-1"/>
        </w:rPr>
        <w:t>proactivamente;</w:t>
      </w:r>
      <w:r>
        <w:rPr>
          <w:rFonts w:ascii="Arial" w:hAnsi="Arial" w:cs="Arial" w:eastAsia="Arial"/>
          <w:sz w:val="16"/>
          <w:szCs w:val="16"/>
          <w:spacing w:val="0"/>
          <w:w w:val="109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41"/>
          <w:w w:val="109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600"/>
          <w:position w:val="-1"/>
        </w:rPr>
        <w:t>",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78" w:lineRule="auto"/>
        <w:ind w:left="3459" w:right="67" w:firstLine="10"/>
        <w:jc w:val="left"/>
        <w:tabs>
          <w:tab w:pos="11380" w:val="left"/>
          <w:tab w:pos="114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130875pt;margin-top:31.677372pt;width:3.669123pt;height:72pt;mso-position-horizontal-relative:page;mso-position-vertical-relative:paragraph;z-index:-1399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spacing w:val="-551"/>
                      <w:w w:val="156"/>
                      <w:position w:val="-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VIII.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Promover,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fomenta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d1fundi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cultur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función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·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600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6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información,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participació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ciudadana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rendición</w:t>
      </w:r>
      <w:r>
        <w:rPr>
          <w:rFonts w:ascii="Arial" w:hAnsi="Arial" w:cs="Arial" w:eastAsia="Arial"/>
          <w:sz w:val="16"/>
          <w:szCs w:val="16"/>
          <w:spacing w:val="1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cuentas,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  <w:tab/>
      </w:r>
      <w:r>
        <w:rPr>
          <w:rFonts w:ascii="Arial" w:hAnsi="Arial" w:cs="Arial" w:eastAsia="Arial"/>
          <w:sz w:val="16"/>
          <w:szCs w:val="16"/>
          <w:spacing w:val="0"/>
          <w:w w:val="268"/>
        </w:rPr>
        <w:t>'</w:t>
      </w:r>
      <w:r>
        <w:rPr>
          <w:rFonts w:ascii="Arial" w:hAnsi="Arial" w:cs="Arial" w:eastAsia="Arial"/>
          <w:sz w:val="16"/>
          <w:szCs w:val="16"/>
          <w:spacing w:val="0"/>
          <w:w w:val="26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establecimient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públicas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garantice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publicidad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75" w:lineRule="auto"/>
        <w:ind w:left="3464" w:right="1104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0.305416pt;margin-top:11.749pt;width:5.214581pt;height:31pt;mso-position-horizontal-relative:page;mso-position-vertical-relative:paragraph;z-index:-1402" type="#_x0000_t202" filled="f" stroked="f">
            <v:textbox inset="0,0,0,0">
              <w:txbxContent>
                <w:p>
                  <w:pPr>
                    <w:spacing w:before="0" w:after="0" w:line="620" w:lineRule="exact"/>
                    <w:ind w:right="-133"/>
                    <w:jc w:val="left"/>
                    <w:rPr>
                      <w:rFonts w:ascii="Times New Roman" w:hAnsi="Times New Roman" w:cs="Times New Roman" w:eastAsia="Times New Roman"/>
                      <w:sz w:val="62"/>
                      <w:szCs w:val="6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62"/>
                      <w:szCs w:val="62"/>
                      <w:spacing w:val="-292"/>
                      <w:w w:val="139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62"/>
                      <w:szCs w:val="6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oportuna,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verificable,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comprensible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actualizad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completa,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difund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más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adecuados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accesibles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atendiend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moment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spacing w:val="21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64" w:lineRule="exact"/>
        <w:ind w:left="1011" w:right="-20"/>
        <w:jc w:val="left"/>
        <w:tabs>
          <w:tab w:pos="34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spacing w:val="-15"/>
          <w:w w:val="79"/>
          <w:position w:val="-1"/>
        </w:rPr>
        <w:t>.</w:t>
      </w:r>
      <w:r>
        <w:rPr>
          <w:rFonts w:ascii="Arial" w:hAnsi="Arial" w:cs="Arial" w:eastAsia="Arial"/>
          <w:sz w:val="27"/>
          <w:szCs w:val="27"/>
          <w:spacing w:val="0"/>
          <w:w w:val="150"/>
          <w:position w:val="-1"/>
        </w:rPr>
        <w:t>,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-1"/>
        </w:rPr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5"/>
        </w:rPr>
        <w:t>condiciones</w:t>
      </w:r>
      <w:r>
        <w:rPr>
          <w:rFonts w:ascii="Arial" w:hAnsi="Arial" w:cs="Arial" w:eastAsia="Arial"/>
          <w:sz w:val="16"/>
          <w:szCs w:val="16"/>
          <w:spacing w:val="16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9"/>
          <w:position w:val="5"/>
        </w:rPr>
        <w:t>sociales</w:t>
      </w:r>
      <w:r>
        <w:rPr>
          <w:rFonts w:ascii="Arial" w:hAnsi="Arial" w:cs="Arial" w:eastAsia="Arial"/>
          <w:sz w:val="16"/>
          <w:szCs w:val="16"/>
          <w:spacing w:val="0"/>
          <w:w w:val="98"/>
          <w:position w:val="5"/>
        </w:rPr>
        <w:t>,</w:t>
      </w:r>
      <w:r>
        <w:rPr>
          <w:rFonts w:ascii="Arial" w:hAnsi="Arial" w:cs="Arial" w:eastAsia="Arial"/>
          <w:sz w:val="16"/>
          <w:szCs w:val="16"/>
          <w:spacing w:val="-26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5"/>
        </w:rPr>
        <w:t>económicas</w:t>
      </w:r>
      <w:r>
        <w:rPr>
          <w:rFonts w:ascii="Arial" w:hAnsi="Arial" w:cs="Arial" w:eastAsia="Arial"/>
          <w:sz w:val="16"/>
          <w:szCs w:val="16"/>
          <w:spacing w:val="10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5"/>
        </w:rPr>
        <w:t>y</w:t>
      </w:r>
      <w:r>
        <w:rPr>
          <w:rFonts w:ascii="Arial" w:hAnsi="Arial" w:cs="Arial" w:eastAsia="Arial"/>
          <w:sz w:val="16"/>
          <w:szCs w:val="16"/>
          <w:spacing w:val="-4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5"/>
        </w:rPr>
        <w:t>culturale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5"/>
        </w:rPr>
        <w:t>s</w:t>
      </w:r>
      <w:r>
        <w:rPr>
          <w:rFonts w:ascii="Arial" w:hAnsi="Arial" w:cs="Arial" w:eastAsia="Arial"/>
          <w:sz w:val="16"/>
          <w:szCs w:val="16"/>
          <w:spacing w:val="19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5"/>
        </w:rPr>
        <w:t>cada</w:t>
      </w:r>
      <w:r>
        <w:rPr>
          <w:rFonts w:ascii="Arial" w:hAnsi="Arial" w:cs="Arial" w:eastAsia="Arial"/>
          <w:sz w:val="16"/>
          <w:szCs w:val="16"/>
          <w:spacing w:val="-12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  <w:position w:val="5"/>
        </w:rPr>
        <w:t>región;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189" w:lineRule="exact"/>
        <w:ind w:left="1280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spacing w:val="0"/>
          <w:w w:val="132"/>
          <w:position w:val="-11"/>
        </w:rPr>
        <w:t>,</w:t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1115" w:top="0" w:bottom="1300" w:left="280" w:right="120"/>
          <w:headerReference w:type="default" r:id="rId54"/>
          <w:footerReference w:type="default" r:id="rId55"/>
          <w:pgSz w:w="12240" w:h="15840"/>
        </w:sectPr>
      </w:pPr>
      <w:rPr/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87" w:right="-85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spacing w:val="0"/>
          <w:w w:val="104"/>
          <w:b/>
          <w:bCs/>
        </w:rPr>
        <w:t>JALISCO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</w:r>
    </w:p>
    <w:p>
      <w:pPr>
        <w:spacing w:before="33" w:after="0" w:line="240" w:lineRule="auto"/>
        <w:ind w:left="402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33"/>
        </w:rPr>
        <w:t>GOI:JIERNO</w:t>
      </w:r>
      <w:r>
        <w:rPr>
          <w:rFonts w:ascii="Arial" w:hAnsi="Arial" w:cs="Arial" w:eastAsia="Arial"/>
          <w:sz w:val="8"/>
          <w:szCs w:val="8"/>
          <w:spacing w:val="-10"/>
          <w:w w:val="133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33"/>
        </w:rPr>
        <w:t>DE</w:t>
      </w:r>
      <w:r>
        <w:rPr>
          <w:rFonts w:ascii="Arial" w:hAnsi="Arial" w:cs="Arial" w:eastAsia="Arial"/>
          <w:sz w:val="8"/>
          <w:szCs w:val="8"/>
          <w:spacing w:val="0"/>
          <w:w w:val="133"/>
        </w:rPr>
        <w:t>L</w:t>
      </w:r>
      <w:r>
        <w:rPr>
          <w:rFonts w:ascii="Arial" w:hAnsi="Arial" w:cs="Arial" w:eastAsia="Arial"/>
          <w:sz w:val="8"/>
          <w:szCs w:val="8"/>
          <w:spacing w:val="22"/>
          <w:w w:val="133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33"/>
        </w:rPr>
        <w:t>ESTADO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0" w:after="0" w:line="164" w:lineRule="exact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IX.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Propicia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participació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ciudadana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decisiones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públicas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contribui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r</w:t>
      </w:r>
      <w:r>
        <w:rPr>
          <w:rFonts w:ascii="Arial" w:hAnsi="Arial" w:cs="Arial" w:eastAsia="Arial"/>
          <w:sz w:val="16"/>
          <w:szCs w:val="16"/>
          <w:spacing w:val="8"/>
          <w:w w:val="11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7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consolidación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democracia</w:t>
      </w:r>
      <w:r>
        <w:rPr>
          <w:rFonts w:ascii="Arial" w:hAnsi="Arial" w:cs="Arial" w:eastAsia="Arial"/>
          <w:sz w:val="16"/>
          <w:szCs w:val="16"/>
          <w:spacing w:val="9"/>
          <w:w w:val="102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atLeast"/>
        <w:ind w:left="10" w:right="1130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1.759998pt;margin-top:22.984686pt;width:53.28pt;height:.1pt;mso-position-horizontal-relative:page;mso-position-vertical-relative:paragraph;z-index:-1404" coordorigin="835,460" coordsize="1066,2">
            <v:shape style="position:absolute;left:835;top:460;width:1066;height:2" coordorigin="835,460" coordsize="1066,0" path="m835,460l1901,460e" filled="f" stroked="t" strokeweight=".4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X.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garantiza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¡;:umplimient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efectiv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medidas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apremio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sanciones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correspbndán.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280" w:right="120"/>
          <w:cols w:num="2" w:equalWidth="0">
            <w:col w:w="1752" w:space="1717"/>
            <w:col w:w="8371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280" w:right="120"/>
        </w:sectPr>
      </w:pPr>
      <w:rPr/>
    </w:p>
    <w:p>
      <w:pPr>
        <w:spacing w:before="42" w:after="0" w:line="159" w:lineRule="exact"/>
        <w:ind w:left="811" w:right="36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06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0" w:after="0" w:line="141" w:lineRule="exact"/>
        <w:ind w:left="448" w:right="-5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14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spacing w:val="8"/>
          <w:w w:val="11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85" w:after="0" w:line="240" w:lineRule="auto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spacing w:val="0"/>
          <w:w w:val="96"/>
        </w:rPr>
        <w:t>SEGUNDO.</w:t>
      </w:r>
      <w:r>
        <w:rPr>
          <w:rFonts w:ascii="Arial" w:hAnsi="Arial" w:cs="Arial" w:eastAsia="Arial"/>
          <w:sz w:val="17"/>
          <w:szCs w:val="17"/>
          <w:spacing w:val="0"/>
          <w:w w:val="96"/>
        </w:rPr>
        <w:t>-</w:t>
      </w:r>
      <w:r>
        <w:rPr>
          <w:rFonts w:ascii="Arial" w:hAnsi="Arial" w:cs="Arial" w:eastAsia="Arial"/>
          <w:sz w:val="17"/>
          <w:szCs w:val="17"/>
          <w:spacing w:val="4"/>
          <w:w w:val="9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numerales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puntdi,l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69" w:after="0" w:line="240" w:lineRule="auto"/>
        <w:ind w:left="10" w:right="-67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2.399994pt;margin-top:13.588984pt;width:2.958pt;height:5pt;mso-position-horizontal-relative:page;mso-position-vertical-relative:paragraph;z-index:-1401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«'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61"/>
        </w:rPr>
        <w:t>11</w:t>
      </w:r>
      <w:r>
        <w:rPr>
          <w:rFonts w:ascii="Arial" w:hAnsi="Arial" w:cs="Arial" w:eastAsia="Arial"/>
          <w:sz w:val="17"/>
          <w:szCs w:val="17"/>
          <w:spacing w:val="0"/>
          <w:w w:val="61"/>
        </w:rPr>
        <w:t>,</w:t>
      </w:r>
      <w:r>
        <w:rPr>
          <w:rFonts w:ascii="Arial" w:hAnsi="Arial" w:cs="Arial" w:eastAsia="Arial"/>
          <w:sz w:val="17"/>
          <w:szCs w:val="17"/>
          <w:spacing w:val="12"/>
          <w:w w:val="6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82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fracció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5"/>
        </w:rPr>
        <w:t>111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5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5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2F2F2F"/>
          <w:spacing w:val="8"/>
          <w:w w:val="140"/>
        </w:rPr>
        <w:t>'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32"/>
        </w:rPr>
        <w:t>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94" w:lineRule="exact"/>
        <w:ind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  <w:position w:val="-1"/>
        </w:rPr>
        <w:t>Información</w:t>
      </w:r>
      <w:r>
        <w:rPr>
          <w:rFonts w:ascii="Arial" w:hAnsi="Arial" w:cs="Arial" w:eastAsia="Arial"/>
          <w:sz w:val="17"/>
          <w:szCs w:val="17"/>
          <w:spacing w:val="9"/>
          <w:w w:val="109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63"/>
          <w:position w:val="-1"/>
        </w:rPr>
        <w:t>P4W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87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8"/>
        </w:rPr>
        <w:t>Municipios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,</w:t>
      </w:r>
      <w:r>
        <w:rPr>
          <w:rFonts w:ascii="Arial" w:hAnsi="Arial" w:cs="Arial" w:eastAsia="Arial"/>
          <w:sz w:val="17"/>
          <w:szCs w:val="17"/>
          <w:spacing w:val="22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280" w:right="120"/>
          <w:cols w:num="3" w:equalWidth="0">
            <w:col w:w="1729" w:space="1740"/>
            <w:col w:w="3776" w:space="2262"/>
            <w:col w:w="2333"/>
          </w:cols>
        </w:sectPr>
      </w:pPr>
      <w:rPr/>
    </w:p>
    <w:p>
      <w:pPr>
        <w:spacing w:before="63" w:after="0" w:line="332" w:lineRule="auto"/>
        <w:ind w:left="3469" w:right="1108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obligatorieda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d</w:t>
      </w:r>
      <w:r>
        <w:rPr>
          <w:rFonts w:ascii="Arial" w:hAnsi="Arial" w:cs="Arial" w:eastAsia="Arial"/>
          <w:sz w:val="17"/>
          <w:szCs w:val="17"/>
          <w:spacing w:val="6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1"/>
        </w:rPr>
        <w:t>Fiscalí&lt;!</w:t>
      </w:r>
      <w:r>
        <w:rPr>
          <w:rFonts w:ascii="Arial" w:hAnsi="Arial" w:cs="Arial" w:eastAsia="Arial"/>
          <w:sz w:val="17"/>
          <w:szCs w:val="17"/>
          <w:spacing w:val="19"/>
          <w:w w:val="9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                             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recibir</w:t>
      </w:r>
      <w:r>
        <w:rPr>
          <w:rFonts w:ascii="Arial" w:hAnsi="Arial" w:cs="Arial" w:eastAsia="Arial"/>
          <w:sz w:val="17"/>
          <w:szCs w:val="17"/>
          <w:spacing w:val="32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trámit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e</w:t>
      </w:r>
      <w:r>
        <w:rPr>
          <w:rFonts w:ascii="Arial" w:hAnsi="Arial" w:cs="Arial" w:eastAsia="Arial"/>
          <w:sz w:val="17"/>
          <w:szCs w:val="17"/>
          <w:spacing w:val="1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60"/>
        </w:rPr>
        <w:t>i</w:t>
      </w:r>
      <w:r>
        <w:rPr>
          <w:rFonts w:ascii="Arial" w:hAnsi="Arial" w:cs="Arial" w:eastAsia="Arial"/>
          <w:sz w:val="17"/>
          <w:szCs w:val="17"/>
          <w:spacing w:val="0"/>
          <w:w w:val="160"/>
        </w:rPr>
        <w:t>           </w:t>
      </w:r>
      <w:r>
        <w:rPr>
          <w:rFonts w:ascii="Arial" w:hAnsi="Arial" w:cs="Arial" w:eastAsia="Arial"/>
          <w:sz w:val="17"/>
          <w:szCs w:val="17"/>
          <w:spacing w:val="61"/>
          <w:w w:val="16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llevar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cabo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búsqueda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localización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spacing w:val="-1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solicitada,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emiti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r</w:t>
      </w:r>
      <w:r>
        <w:rPr>
          <w:rFonts w:ascii="Arial" w:hAnsi="Arial" w:cs="Arial" w:eastAsia="Arial"/>
          <w:sz w:val="17"/>
          <w:szCs w:val="17"/>
          <w:spacing w:val="3"/>
          <w:w w:val="11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correspondiente,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40" w:lineRule="auto"/>
        <w:ind w:left="3478" w:right="110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11"/>
        </w:rPr>
        <w:t>particularment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spacing w:val="12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niegue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-3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00"/>
        </w:rPr>
        <w:t>·</w:t>
      </w:r>
      <w:r>
        <w:rPr>
          <w:rFonts w:ascii="Arial" w:hAnsi="Arial" w:cs="Arial" w:eastAsia="Arial"/>
          <w:sz w:val="17"/>
          <w:szCs w:val="17"/>
          <w:color w:val="2F2F2F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00000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11"/>
        </w:rPr>
        <w:t>declarada</w:t>
      </w:r>
      <w:r>
        <w:rPr>
          <w:rFonts w:ascii="Arial" w:hAnsi="Arial" w:cs="Arial" w:eastAsia="Arial"/>
          <w:sz w:val="17"/>
          <w:szCs w:val="17"/>
          <w:color w:val="000000"/>
          <w:spacing w:val="-1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11"/>
        </w:rPr>
        <w:t>inexistente,</w:t>
      </w:r>
      <w:r>
        <w:rPr>
          <w:rFonts w:ascii="Arial" w:hAnsi="Arial" w:cs="Arial" w:eastAsia="Arial"/>
          <w:sz w:val="17"/>
          <w:szCs w:val="17"/>
          <w:color w:val="000000"/>
          <w:spacing w:val="2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14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00" w:lineRule="exact"/>
        <w:ind w:left="3474" w:right="431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teno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58"/>
          <w:i/>
        </w:rPr>
        <w:t>/6</w:t>
      </w:r>
      <w:r>
        <w:rPr>
          <w:rFonts w:ascii="Times New Roman" w:hAnsi="Times New Roman" w:cs="Times New Roman" w:eastAsia="Times New Roman"/>
          <w:sz w:val="29"/>
          <w:szCs w:val="29"/>
          <w:spacing w:val="17"/>
          <w:w w:val="58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siguient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69" w:right="521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24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309"/>
        </w:rPr>
        <w:t>-</w:t>
      </w:r>
      <w:r>
        <w:rPr>
          <w:rFonts w:ascii="Arial" w:hAnsi="Arial" w:cs="Arial" w:eastAsia="Arial"/>
          <w:sz w:val="16"/>
          <w:szCs w:val="16"/>
          <w:spacing w:val="-104"/>
          <w:w w:val="3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Catálogo.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464" w:right="669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29.</w:t>
      </w:r>
      <w:r>
        <w:rPr>
          <w:rFonts w:ascii="Times New Roman" w:hAnsi="Times New Roman" w:cs="Times New Roman" w:eastAsia="Times New Roman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6" w:lineRule="exact"/>
        <w:ind w:left="3474" w:right="110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204"/>
        </w:rPr>
        <w:t>:</w:t>
      </w:r>
      <w:r>
        <w:rPr>
          <w:rFonts w:ascii="Arial" w:hAnsi="Arial" w:cs="Arial" w:eastAsia="Arial"/>
          <w:sz w:val="16"/>
          <w:szCs w:val="16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l</w:t>
      </w:r>
      <w:r>
        <w:rPr>
          <w:rFonts w:ascii="Arial" w:hAnsi="Arial" w:cs="Arial" w:eastAsia="Arial"/>
          <w:sz w:val="16"/>
          <w:szCs w:val="16"/>
          <w:spacing w:val="-3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l)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1it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qeTransparenci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45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4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45"/>
        </w:rPr>
        <w:t>qui</w:t>
      </w:r>
      <w:r>
        <w:rPr>
          <w:rFonts w:ascii="Arial" w:hAnsi="Arial" w:cs="Arial" w:eastAsia="Arial"/>
          <w:sz w:val="16"/>
          <w:szCs w:val="16"/>
          <w:spacing w:val="0"/>
          <w:w w:val="14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45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asistenci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mends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int!{:rantes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1"/>
        </w:rPr>
        <w:t>ses)</w:t>
      </w:r>
      <w:r>
        <w:rPr>
          <w:rFonts w:ascii="Arial" w:hAnsi="Arial" w:cs="Arial" w:eastAsia="Arial"/>
          <w:sz w:val="16"/>
          <w:szCs w:val="16"/>
          <w:spacing w:val="0"/>
          <w:w w:val="91"/>
        </w:rPr>
        <w:t>Onar</w:t>
      </w:r>
      <w:r>
        <w:rPr>
          <w:rFonts w:ascii="Arial" w:hAnsi="Arial" w:cs="Arial" w:eastAsia="Arial"/>
          <w:sz w:val="16"/>
          <w:szCs w:val="16"/>
          <w:spacing w:val="12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decisionesls</w:t>
      </w:r>
      <w:r>
        <w:rPr>
          <w:rFonts w:ascii="Arial" w:hAnsi="Arial" w:cs="Arial" w:eastAsia="Arial"/>
          <w:sz w:val="16"/>
          <w:szCs w:val="16"/>
          <w:color w:val="1A1A1A"/>
          <w:spacing w:val="-22"/>
          <w:w w:val="89"/>
        </w:rPr>
        <w:t>'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8"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7"/>
        </w:rPr>
        <w:t>tQil]a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8"/>
        </w:rPr>
        <w:t>p</w:t>
      </w:r>
      <w:r>
        <w:rPr>
          <w:rFonts w:ascii="Arial" w:hAnsi="Arial" w:cs="Arial" w:eastAsia="Arial"/>
          <w:sz w:val="16"/>
          <w:szCs w:val="16"/>
          <w:color w:val="000000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                                   </w:t>
      </w:r>
      <w:r>
        <w:rPr>
          <w:rFonts w:ascii="Arial" w:hAnsi="Arial" w:cs="Arial" w:eastAsia="Arial"/>
          <w:sz w:val="16"/>
          <w:szCs w:val="16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387"/>
        </w:rPr>
        <w:t>'</w:t>
      </w:r>
      <w:r>
        <w:rPr>
          <w:rFonts w:ascii="Arial" w:hAnsi="Arial" w:cs="Arial" w:eastAsia="Arial"/>
          <w:sz w:val="16"/>
          <w:szCs w:val="16"/>
          <w:color w:val="1A1A1A"/>
          <w:spacing w:val="-124"/>
          <w:w w:val="38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os,</w:t>
      </w:r>
      <w:r>
        <w:rPr>
          <w:rFonts w:ascii="Arial" w:hAnsi="Arial" w:cs="Arial" w:eastAsia="Arial"/>
          <w:sz w:val="16"/>
          <w:szCs w:val="16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79"/>
        </w:rPr>
        <w:t>(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79"/>
        </w:rPr>
        <w:t>:oh</w:t>
      </w:r>
      <w:r>
        <w:rPr>
          <w:rFonts w:ascii="Arial" w:hAnsi="Arial" w:cs="Arial" w:eastAsia="Arial"/>
          <w:sz w:val="20"/>
          <w:szCs w:val="20"/>
          <w:color w:val="000000"/>
          <w:spacing w:val="-2"/>
          <w:w w:val="79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vot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calid</w:t>
      </w:r>
      <w:r>
        <w:rPr>
          <w:rFonts w:ascii="Arial" w:hAnsi="Arial" w:cs="Arial" w:eastAsia="Arial"/>
          <w:sz w:val="16"/>
          <w:szCs w:val="16"/>
          <w:color w:val="000000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'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00000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94"/>
        </w:rPr>
        <w:t>su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300" w:bottom="1780" w:left="280" w:right="120"/>
        </w:sectPr>
      </w:pPr>
      <w:rPr/>
    </w:p>
    <w:p>
      <w:pPr>
        <w:spacing w:before="3" w:after="0" w:line="240" w:lineRule="auto"/>
        <w:ind w:left="3474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president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dé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empate.</w:t>
      </w:r>
      <w:r>
        <w:rPr>
          <w:rFonts w:ascii="Arial" w:hAnsi="Arial" w:cs="Arial" w:eastAsia="Arial"/>
          <w:sz w:val="16"/>
          <w:szCs w:val="16"/>
          <w:spacing w:val="-31"/>
          <w:w w:val="107"/>
        </w:rPr>
        <w:t>: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90"/>
        </w:rPr>
        <w:t>·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83" w:lineRule="exact"/>
        <w:ind w:left="10" w:right="-20"/>
        <w:jc w:val="left"/>
        <w:tabs>
          <w:tab w:pos="40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</w:rPr>
        <w:t>·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2F2F2F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59"/>
        </w:rPr>
        <w:t>'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80" w:lineRule="exact"/>
        <w:ind w:left="24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040009pt;margin-top:-4.471418pt;width:.790197pt;height:9.5pt;mso-position-horizontal-relative:page;mso-position-vertical-relative:paragraph;z-index:-1400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9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spacing w:val="-27"/>
                      <w:w w:val="77"/>
                      <w:i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8"/>
          <w:szCs w:val="8"/>
          <w:color w:val="1A1A1A"/>
          <w:spacing w:val="0"/>
          <w:w w:val="163"/>
          <w:i/>
        </w:rPr>
        <w:t>'</w:t>
      </w:r>
      <w:r>
        <w:rPr>
          <w:rFonts w:ascii="Arial" w:hAnsi="Arial" w:cs="Arial" w:eastAsia="Arial"/>
          <w:sz w:val="8"/>
          <w:szCs w:val="8"/>
          <w:color w:val="1A1A1A"/>
          <w:spacing w:val="0"/>
          <w:w w:val="163"/>
          <w:i/>
        </w:rPr>
        <w:t>(</w:t>
      </w:r>
      <w:r>
        <w:rPr>
          <w:rFonts w:ascii="Arial" w:hAnsi="Arial" w:cs="Arial" w:eastAsia="Arial"/>
          <w:sz w:val="8"/>
          <w:szCs w:val="8"/>
          <w:color w:val="1A1A1A"/>
          <w:spacing w:val="-17"/>
          <w:w w:val="163"/>
          <w:i/>
        </w:rPr>
        <w:t> 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49"/>
          <w:i/>
        </w:rPr>
        <w:t>;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280" w:right="120"/>
          <w:cols w:num="2" w:equalWidth="0">
            <w:col w:w="5797" w:space="264"/>
            <w:col w:w="5779"/>
          </w:cols>
        </w:sectPr>
      </w:pPr>
      <w:rPr/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346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30.</w:t>
      </w:r>
      <w:r>
        <w:rPr>
          <w:rFonts w:ascii="Times New Roman" w:hAnsi="Times New Roman" w:cs="Times New Roman" w:eastAsia="Times New Roman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..:..Atribuciones.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1" w:after="0" w:line="173" w:lineRule="exact"/>
        <w:ind w:left="347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8"/>
          <w:position w:val="-1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88"/>
          <w:position w:val="-1"/>
        </w:rPr>
        <w:t>l</w:t>
      </w:r>
      <w:r>
        <w:rPr>
          <w:rFonts w:ascii="Arial" w:hAnsi="Arial" w:cs="Arial" w:eastAsia="Arial"/>
          <w:sz w:val="16"/>
          <w:szCs w:val="16"/>
          <w:spacing w:val="-8"/>
          <w:w w:val="88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Comit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é</w:t>
      </w:r>
      <w:r>
        <w:rPr>
          <w:rFonts w:ascii="Arial" w:hAnsi="Arial" w:cs="Arial" w:eastAsia="Arial"/>
          <w:sz w:val="16"/>
          <w:szCs w:val="16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Transpahmd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tien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6"/>
          <w:szCs w:val="16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  <w:position w:val="-1"/>
        </w:rPr>
        <w:t>las</w:t>
      </w:r>
      <w:r>
        <w:rPr>
          <w:rFonts w:ascii="Arial" w:hAnsi="Arial" w:cs="Arial" w:eastAsia="Arial"/>
          <w:sz w:val="16"/>
          <w:szCs w:val="16"/>
          <w:spacing w:val="-3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siguiente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  <w:position w:val="-1"/>
        </w:rPr>
        <w:t>atril;iucjones: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59" w:lineRule="exact"/>
        <w:ind w:left="5176" w:right="4856"/>
        <w:jc w:val="center"/>
        <w:tabs>
          <w:tab w:pos="5680" w:val="left"/>
          <w:tab w:pos="6120" w:val="left"/>
          <w:tab w:pos="6480" w:val="left"/>
        </w:tabs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spacing w:val="0"/>
          <w:w w:val="397"/>
          <w:i/>
        </w:rPr>
        <w:t>(</w:t>
      </w:r>
      <w:r>
        <w:rPr>
          <w:rFonts w:ascii="Arial" w:hAnsi="Arial" w:cs="Arial" w:eastAsia="Arial"/>
          <w:sz w:val="7"/>
          <w:szCs w:val="7"/>
          <w:spacing w:val="0"/>
          <w:w w:val="397"/>
          <w:i/>
        </w:rPr>
        <w:t>..</w:t>
      </w:r>
      <w:r>
        <w:rPr>
          <w:rFonts w:ascii="Arial" w:hAnsi="Arial" w:cs="Arial" w:eastAsia="Arial"/>
          <w:sz w:val="7"/>
          <w:szCs w:val="7"/>
          <w:spacing w:val="-77"/>
          <w:w w:val="397"/>
          <w:i/>
        </w:rPr>
        <w:t> </w:t>
      </w:r>
      <w:r>
        <w:rPr>
          <w:rFonts w:ascii="Arial" w:hAnsi="Arial" w:cs="Arial" w:eastAsia="Arial"/>
          <w:sz w:val="7"/>
          <w:szCs w:val="7"/>
          <w:spacing w:val="0"/>
          <w:w w:val="100"/>
          <w:i/>
        </w:rPr>
        <w:tab/>
      </w:r>
      <w:r>
        <w:rPr>
          <w:rFonts w:ascii="Arial" w:hAnsi="Arial" w:cs="Arial" w:eastAsia="Arial"/>
          <w:sz w:val="7"/>
          <w:szCs w:val="7"/>
          <w:spacing w:val="0"/>
          <w:w w:val="100"/>
          <w:i/>
        </w:rPr>
      </w:r>
      <w:r>
        <w:rPr>
          <w:rFonts w:ascii="Arial" w:hAnsi="Arial" w:cs="Arial" w:eastAsia="Arial"/>
          <w:sz w:val="7"/>
          <w:szCs w:val="7"/>
          <w:spacing w:val="0"/>
          <w:w w:val="68"/>
        </w:rPr>
        <w:t>.</w:t>
      </w:r>
      <w:r>
        <w:rPr>
          <w:rFonts w:ascii="Arial" w:hAnsi="Arial" w:cs="Arial" w:eastAsia="Arial"/>
          <w:sz w:val="7"/>
          <w:szCs w:val="7"/>
          <w:spacing w:val="0"/>
          <w:w w:val="100"/>
        </w:rPr>
        <w:tab/>
      </w:r>
      <w:r>
        <w:rPr>
          <w:rFonts w:ascii="Arial" w:hAnsi="Arial" w:cs="Arial" w:eastAsia="Arial"/>
          <w:sz w:val="7"/>
          <w:szCs w:val="7"/>
          <w:spacing w:val="0"/>
          <w:w w:val="68"/>
        </w:rPr>
        <w:t>.</w:t>
      </w:r>
      <w:r>
        <w:rPr>
          <w:rFonts w:ascii="Arial" w:hAnsi="Arial" w:cs="Arial" w:eastAsia="Arial"/>
          <w:sz w:val="7"/>
          <w:szCs w:val="7"/>
          <w:spacing w:val="0"/>
          <w:w w:val="68"/>
        </w:rPr>
        <w:t>     </w:t>
      </w:r>
      <w:r>
        <w:rPr>
          <w:rFonts w:ascii="Arial" w:hAnsi="Arial" w:cs="Arial" w:eastAsia="Arial"/>
          <w:sz w:val="7"/>
          <w:szCs w:val="7"/>
          <w:spacing w:val="8"/>
          <w:w w:val="68"/>
        </w:rPr>
        <w:t> </w:t>
      </w:r>
      <w:r>
        <w:rPr>
          <w:rFonts w:ascii="Arial" w:hAnsi="Arial" w:cs="Arial" w:eastAsia="Arial"/>
          <w:sz w:val="7"/>
          <w:szCs w:val="7"/>
          <w:spacing w:val="0"/>
          <w:w w:val="68"/>
        </w:rPr>
        <w:t>.</w:t>
      </w:r>
      <w:r>
        <w:rPr>
          <w:rFonts w:ascii="Arial" w:hAnsi="Arial" w:cs="Arial" w:eastAsia="Arial"/>
          <w:sz w:val="7"/>
          <w:szCs w:val="7"/>
          <w:spacing w:val="0"/>
          <w:w w:val="100"/>
        </w:rPr>
        <w:tab/>
      </w:r>
      <w:r>
        <w:rPr>
          <w:rFonts w:ascii="Arial" w:hAnsi="Arial" w:cs="Arial" w:eastAsia="Arial"/>
          <w:sz w:val="7"/>
          <w:szCs w:val="7"/>
          <w:spacing w:val="0"/>
          <w:w w:val="143"/>
        </w:rPr>
        <w:t>.·.··</w:t>
      </w:r>
      <w:r>
        <w:rPr>
          <w:rFonts w:ascii="Arial" w:hAnsi="Arial" w:cs="Arial" w:eastAsia="Arial"/>
          <w:sz w:val="7"/>
          <w:szCs w:val="7"/>
          <w:spacing w:val="0"/>
          <w:w w:val="143"/>
        </w:rPr>
        <w:t>r</w:t>
      </w:r>
      <w:r>
        <w:rPr>
          <w:rFonts w:ascii="Arial" w:hAnsi="Arial" w:cs="Arial" w:eastAsia="Arial"/>
          <w:sz w:val="7"/>
          <w:szCs w:val="7"/>
          <w:spacing w:val="-16"/>
          <w:w w:val="143"/>
        </w:rPr>
        <w:t> </w:t>
      </w:r>
      <w:r>
        <w:rPr>
          <w:rFonts w:ascii="Arial" w:hAnsi="Arial" w:cs="Arial" w:eastAsia="Arial"/>
          <w:sz w:val="7"/>
          <w:szCs w:val="7"/>
          <w:color w:val="1A1A1A"/>
          <w:spacing w:val="0"/>
          <w:w w:val="258"/>
        </w:rPr>
        <w:t>,</w:t>
      </w:r>
      <w:r>
        <w:rPr>
          <w:rFonts w:ascii="Arial" w:hAnsi="Arial" w:cs="Arial" w:eastAsia="Arial"/>
          <w:sz w:val="7"/>
          <w:szCs w:val="7"/>
          <w:color w:val="1A1A1A"/>
          <w:spacing w:val="-4"/>
          <w:w w:val="258"/>
        </w:rPr>
        <w:t> </w:t>
      </w:r>
      <w:r>
        <w:rPr>
          <w:rFonts w:ascii="Arial" w:hAnsi="Arial" w:cs="Arial" w:eastAsia="Arial"/>
          <w:sz w:val="7"/>
          <w:szCs w:val="7"/>
          <w:color w:val="000000"/>
          <w:spacing w:val="-26"/>
          <w:w w:val="136"/>
        </w:rPr>
        <w:t>.</w:t>
      </w:r>
      <w:r>
        <w:rPr>
          <w:rFonts w:ascii="Arial" w:hAnsi="Arial" w:cs="Arial" w:eastAsia="Arial"/>
          <w:sz w:val="7"/>
          <w:szCs w:val="7"/>
          <w:color w:val="2F2F2F"/>
          <w:spacing w:val="0"/>
          <w:w w:val="321"/>
        </w:rPr>
        <w:t>,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95"/>
        </w:rPr>
        <w:t>··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68" w:lineRule="auto"/>
        <w:ind w:left="3469" w:right="1102" w:firstLine="5"/>
        <w:jc w:val="left"/>
        <w:tabs>
          <w:tab w:pos="5720" w:val="left"/>
          <w:tab w:pos="10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11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.</w:t>
      </w:r>
      <w:r>
        <w:rPr>
          <w:rFonts w:ascii="Arial" w:hAnsi="Arial" w:cs="Arial" w:eastAsia="Arial"/>
          <w:sz w:val="16"/>
          <w:szCs w:val="16"/>
          <w:spacing w:val="10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Instituir,</w:t>
      </w:r>
      <w:r>
        <w:rPr>
          <w:rFonts w:ascii="Arial" w:hAnsi="Arial" w:cs="Arial" w:eastAsia="Arial"/>
          <w:sz w:val="16"/>
          <w:szCs w:val="16"/>
          <w:spacing w:val="-17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coordinar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supervisar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términq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9"/>
        </w:rPr>
        <w:t>de.</w:t>
      </w:r>
      <w:r>
        <w:rPr>
          <w:rFonts w:ascii="Arial" w:hAnsi="Arial" w:cs="Arial" w:eastAsia="Arial"/>
          <w:sz w:val="16"/>
          <w:szCs w:val="16"/>
          <w:spacing w:val="0"/>
          <w:w w:val="89"/>
        </w:rPr>
        <w:t>)</w:t>
      </w:r>
      <w:r>
        <w:rPr>
          <w:rFonts w:ascii="Arial" w:hAnsi="Arial" w:cs="Arial" w:eastAsia="Arial"/>
          <w:sz w:val="16"/>
          <w:szCs w:val="16"/>
          <w:spacing w:val="0"/>
          <w:w w:val="89"/>
        </w:rPr>
        <w:t>¡:¡</w:t>
      </w:r>
      <w:r>
        <w:rPr>
          <w:rFonts w:ascii="Arial" w:hAnsi="Arial" w:cs="Arial" w:eastAsia="Arial"/>
          <w:sz w:val="16"/>
          <w:szCs w:val="16"/>
          <w:spacing w:val="0"/>
          <w:w w:val="89"/>
        </w:rPr>
        <w:t>s</w:t>
      </w:r>
      <w:r>
        <w:rPr>
          <w:rFonts w:ascii="Arial" w:hAnsi="Arial" w:cs="Arial" w:eastAsia="Arial"/>
          <w:sz w:val="16"/>
          <w:szCs w:val="16"/>
          <w:spacing w:val="2"/>
          <w:w w:val="8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pi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posiciones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·los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prÓ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e'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(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jimiento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asegurar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rnayor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eficaci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eh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gesti9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4"/>
        </w:rPr>
        <w:t>materi</w:t>
      </w:r>
      <w:r>
        <w:rPr>
          <w:rFonts w:ascii="Arial" w:hAnsi="Arial" w:cs="Arial" w:eastAsia="Arial"/>
          <w:sz w:val="16"/>
          <w:szCs w:val="16"/>
          <w:color w:val="1A1A1A"/>
          <w:spacing w:val="-11"/>
          <w:w w:val="76"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91"/>
        </w:rPr>
        <w:t>&gt;de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82"/>
        </w:rPr>
        <w:t>accéÚ:&gt;</w:t>
      </w:r>
      <w:r>
        <w:rPr>
          <w:rFonts w:ascii="Arial" w:hAnsi="Arial" w:cs="Arial" w:eastAsia="Arial"/>
          <w:sz w:val="16"/>
          <w:szCs w:val="16"/>
          <w:color w:val="000000"/>
          <w:spacing w:val="14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7"/>
        </w:rPr>
        <w:t>información;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</w:rPr>
        <w:t>·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2F2F2F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60"/>
        </w:rPr>
        <w:t>·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20"/>
        </w:rPr>
        <w:t>·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52" w:lineRule="exact"/>
        <w:ind w:left="5763" w:right="-20"/>
        <w:jc w:val="left"/>
        <w:tabs>
          <w:tab w:pos="8280" w:val="left"/>
          <w:tab w:pos="102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w w:val="57"/>
        </w:rPr>
        <w:t>'(</w:t>
      </w:r>
      <w:r>
        <w:rPr>
          <w:rFonts w:ascii="Times New Roman" w:hAnsi="Times New Roman" w:cs="Times New Roman" w:eastAsia="Times New Roman"/>
          <w:sz w:val="16"/>
          <w:szCs w:val="16"/>
          <w:w w:val="5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-19"/>
          <w:w w:val="56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86"/>
        </w:rPr>
        <w:t>¡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-18"/>
          <w:w w:val="86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46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45"/>
        </w:rPr>
        <w:t>y;:'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-4"/>
          <w:w w:val="46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0"/>
          <w:w w:val="6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  <w:t>''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24"/>
        </w:rPr>
        <w:t>:-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9" w:after="0" w:line="269" w:lineRule="auto"/>
        <w:ind w:left="3714" w:right="1083" w:firstLine="-245"/>
        <w:jc w:val="left"/>
        <w:tabs>
          <w:tab w:pos="63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73"/>
        </w:rPr>
        <w:t>11.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3"/>
        </w:rPr>
        <w:t>   </w:t>
      </w:r>
      <w:r>
        <w:rPr>
          <w:rFonts w:ascii="Times New Roman" w:hAnsi="Times New Roman" w:cs="Times New Roman" w:eastAsia="Times New Roman"/>
          <w:sz w:val="16"/>
          <w:szCs w:val="16"/>
          <w:spacing w:val="20"/>
          <w:w w:val="7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Cdhfirmar,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modifica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revo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'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59"/>
        </w:rPr>
        <w:t>'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-35"/>
          <w:w w:val="120"/>
        </w:rPr>
        <w:t>d</w:t>
      </w:r>
      <w:r>
        <w:rPr>
          <w:rFonts w:ascii="Arial" w:hAnsi="Arial" w:cs="Arial" w:eastAsia="Arial"/>
          <w:sz w:val="16"/>
          <w:szCs w:val="16"/>
          <w:color w:val="2F2F2F"/>
          <w:spacing w:val="-5"/>
          <w:w w:val="12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20"/>
        </w:rPr>
        <w:t>t</w:t>
      </w:r>
      <w:r>
        <w:rPr>
          <w:rFonts w:ascii="Arial" w:hAnsi="Arial" w:cs="Arial" w:eastAsia="Arial"/>
          <w:sz w:val="16"/>
          <w:szCs w:val="16"/>
          <w:color w:val="000000"/>
          <w:spacing w:val="11"/>
          <w:w w:val="12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20"/>
        </w:rPr>
        <w:t>rminaciones</w:t>
      </w:r>
      <w:r>
        <w:rPr>
          <w:rFonts w:ascii="Arial" w:hAnsi="Arial" w:cs="Arial" w:eastAsia="Arial"/>
          <w:sz w:val="16"/>
          <w:szCs w:val="16"/>
          <w:color w:val="000000"/>
          <w:spacing w:val="-24"/>
          <w:w w:val="12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00000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8"/>
        </w:rPr>
        <w:t>erj/materi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8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8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11"/>
        </w:rPr>
        <w:t>ampliación</w:t>
      </w:r>
      <w:r>
        <w:rPr>
          <w:rFonts w:ascii="Arial" w:hAnsi="Arial" w:cs="Arial" w:eastAsia="Arial"/>
          <w:sz w:val="16"/>
          <w:szCs w:val="16"/>
          <w:color w:val="000000"/>
          <w:spacing w:val="-9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9"/>
        </w:rPr>
        <w:t>def</w:t>
      </w:r>
      <w:r>
        <w:rPr>
          <w:rFonts w:ascii="Arial" w:hAnsi="Arial" w:cs="Arial" w:eastAsia="Arial"/>
          <w:sz w:val="16"/>
          <w:szCs w:val="16"/>
          <w:color w:val="000000"/>
          <w:spacing w:val="9"/>
          <w:w w:val="109"/>
        </w:rPr>
        <w:t>'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6"/>
        </w:rPr>
        <w:t>plazo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12"/>
        </w:rPr>
        <w:t>respuesta,dasificació</w:t>
      </w:r>
      <w:r>
        <w:rPr>
          <w:rFonts w:ascii="Arial" w:hAnsi="Arial" w:cs="Arial" w:eastAsia="Arial"/>
          <w:sz w:val="16"/>
          <w:szCs w:val="16"/>
          <w:color w:val="000000"/>
          <w:spacing w:val="-33"/>
          <w:w w:val="113"/>
        </w:rPr>
        <w:t>n</w:t>
      </w:r>
      <w:r>
        <w:rPr>
          <w:rFonts w:ascii="Arial" w:hAnsi="Arial" w:cs="Arial" w:eastAsia="Arial"/>
          <w:sz w:val="16"/>
          <w:szCs w:val="16"/>
          <w:color w:val="1A1A1A"/>
          <w:spacing w:val="-15"/>
          <w:w w:val="149"/>
        </w:rPr>
        <w:t>'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10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239"/>
        </w:rPr>
        <w:t>i</w:t>
      </w:r>
      <w:r>
        <w:rPr>
          <w:rFonts w:ascii="Arial" w:hAnsi="Arial" w:cs="Arial" w:eastAsia="Arial"/>
          <w:sz w:val="16"/>
          <w:szCs w:val="16"/>
          <w:color w:val="000000"/>
          <w:spacing w:val="62"/>
          <w:w w:val="239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59"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23"/>
          <w:w w:val="59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rn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24"/>
        </w:rPr>
        <w:t>fié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24"/>
        </w:rPr>
        <w:t>n</w:t>
      </w:r>
      <w:r>
        <w:rPr>
          <w:rFonts w:ascii="Arial" w:hAnsi="Arial" w:cs="Arial" w:eastAsia="Arial"/>
          <w:sz w:val="16"/>
          <w:szCs w:val="16"/>
          <w:color w:val="000000"/>
          <w:spacing w:val="-2"/>
          <w:w w:val="12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u w:val="single" w:color="000000"/>
        </w:rPr>
        <w:t>declaració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2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u w:val="single" w:color="000000"/>
        </w:rPr>
        <w:t>inexistenci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9"/>
        </w:rPr>
        <w:t>incompetencia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40" w:lineRule="auto"/>
        <w:ind w:left="4066" w:right="4410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titulare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s</w:t>
      </w:r>
      <w:r>
        <w:rPr>
          <w:rFonts w:ascii="Arial" w:hAnsi="Arial" w:cs="Arial" w:eastAsia="Arial"/>
          <w:sz w:val="16"/>
          <w:szCs w:val="16"/>
          <w:spacing w:val="-12"/>
          <w:w w:val="11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r.e¡¡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i:ij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(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Q,',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I: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)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Ii8ado;</w:t>
      </w:r>
    </w:p>
    <w:p>
      <w:pPr>
        <w:spacing w:before="12" w:after="0" w:line="135" w:lineRule="exact"/>
        <w:ind w:left="5029" w:right="4710"/>
        <w:jc w:val="center"/>
        <w:tabs>
          <w:tab w:pos="638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39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39"/>
        </w:rPr>
        <w:t> </w:t>
      </w:r>
      <w:r>
        <w:rPr>
          <w:rFonts w:ascii="Arial" w:hAnsi="Arial" w:cs="Arial" w:eastAsia="Arial"/>
          <w:sz w:val="12"/>
          <w:szCs w:val="12"/>
          <w:spacing w:val="4"/>
          <w:w w:val="3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6"/>
        </w:rPr>
        <w:t>.</w:t>
      </w:r>
      <w:r>
        <w:rPr>
          <w:rFonts w:ascii="Arial" w:hAnsi="Arial" w:cs="Arial" w:eastAsia="Arial"/>
          <w:sz w:val="12"/>
          <w:szCs w:val="12"/>
          <w:spacing w:val="5"/>
          <w:w w:val="76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76"/>
        </w:rPr>
        <w:t>:</w:t>
      </w:r>
      <w:r>
        <w:rPr>
          <w:rFonts w:ascii="Arial" w:hAnsi="Arial" w:cs="Arial" w:eastAsia="Arial"/>
          <w:sz w:val="12"/>
          <w:szCs w:val="12"/>
          <w:spacing w:val="-4"/>
          <w:w w:val="7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43"/>
        </w:rPr>
        <w:t>.·</w:t>
      </w:r>
      <w:r>
        <w:rPr>
          <w:rFonts w:ascii="Arial" w:hAnsi="Arial" w:cs="Arial" w:eastAsia="Arial"/>
          <w:sz w:val="12"/>
          <w:szCs w:val="12"/>
          <w:spacing w:val="-8"/>
          <w:w w:val="44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48"/>
        </w:rPr>
        <w:t>..</w:t>
      </w:r>
      <w:r>
        <w:rPr>
          <w:rFonts w:ascii="Arial" w:hAnsi="Arial" w:cs="Arial" w:eastAsia="Arial"/>
          <w:sz w:val="12"/>
          <w:szCs w:val="12"/>
          <w:spacing w:val="-2"/>
          <w:w w:val="48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58"/>
        </w:rPr>
        <w:t>·.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39"/>
        </w:rPr>
        <w:t>.</w:t>
      </w:r>
      <w:r>
        <w:rPr>
          <w:rFonts w:ascii="Arial" w:hAnsi="Arial" w:cs="Arial" w:eastAsia="Arial"/>
          <w:sz w:val="12"/>
          <w:szCs w:val="12"/>
          <w:spacing w:val="7"/>
          <w:w w:val="3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39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39"/>
        </w:rPr>
        <w:t>   </w:t>
      </w:r>
      <w:r>
        <w:rPr>
          <w:rFonts w:ascii="Arial" w:hAnsi="Arial" w:cs="Arial" w:eastAsia="Arial"/>
          <w:sz w:val="12"/>
          <w:szCs w:val="12"/>
          <w:spacing w:val="12"/>
          <w:w w:val="39"/>
        </w:rPr>
        <w:t> </w:t>
      </w:r>
      <w:r>
        <w:rPr>
          <w:rFonts w:ascii="Arial" w:hAnsi="Arial" w:cs="Arial" w:eastAsia="Arial"/>
          <w:sz w:val="12"/>
          <w:szCs w:val="12"/>
          <w:color w:val="2F2F2F"/>
          <w:spacing w:val="2"/>
          <w:w w:val="79"/>
        </w:rPr>
        <w:t>: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43"/>
        </w:rPr>
        <w:t>.·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44"/>
        </w:rPr>
        <w:t>·</w:t>
      </w:r>
      <w:r>
        <w:rPr>
          <w:rFonts w:ascii="Arial" w:hAnsi="Arial" w:cs="Arial" w:eastAsia="Arial"/>
          <w:sz w:val="12"/>
          <w:szCs w:val="12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24"/>
        </w:rPr>
        <w:t>.•</w:t>
      </w:r>
      <w:r>
        <w:rPr>
          <w:rFonts w:ascii="Arial" w:hAnsi="Arial" w:cs="Arial" w:eastAsia="Arial"/>
          <w:sz w:val="12"/>
          <w:szCs w:val="12"/>
          <w:color w:val="000000"/>
          <w:spacing w:val="-2"/>
          <w:w w:val="24"/>
        </w:rPr>
        <w:t>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24"/>
        </w:rPr>
        <w:t>··.·:</w:t>
      </w:r>
      <w:r>
        <w:rPr>
          <w:rFonts w:ascii="Arial" w:hAnsi="Arial" w:cs="Arial" w:eastAsia="Arial"/>
          <w:sz w:val="12"/>
          <w:szCs w:val="12"/>
          <w:color w:val="000000"/>
          <w:spacing w:val="-7"/>
          <w:w w:val="24"/>
        </w:rPr>
        <w:t> 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39"/>
        </w:rPr>
        <w:t>.</w:t>
      </w:r>
      <w:r>
        <w:rPr>
          <w:rFonts w:ascii="Arial" w:hAnsi="Arial" w:cs="Arial" w:eastAsia="Arial"/>
          <w:sz w:val="12"/>
          <w:szCs w:val="12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67"/>
        </w:rPr>
        <w:t>l.f: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67"/>
        </w:rPr>
        <w:t> 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67"/>
        </w:rPr>
        <w:t>;};:T¡;</w:t>
      </w:r>
      <w:r>
        <w:rPr>
          <w:rFonts w:ascii="Arial" w:hAnsi="Arial" w:cs="Arial" w:eastAsia="Arial"/>
          <w:sz w:val="12"/>
          <w:szCs w:val="12"/>
          <w:color w:val="000000"/>
          <w:spacing w:val="-27"/>
          <w:w w:val="67"/>
        </w:rPr>
        <w:t>;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74"/>
        </w:rPr>
        <w:t>·</w:t>
      </w:r>
      <w:r>
        <w:rPr>
          <w:rFonts w:ascii="Arial" w:hAnsi="Arial" w:cs="Arial" w:eastAsia="Arial"/>
          <w:sz w:val="12"/>
          <w:szCs w:val="12"/>
          <w:color w:val="000000"/>
          <w:spacing w:val="-12"/>
          <w:w w:val="74"/>
        </w:rPr>
        <w:t>·</w:t>
      </w:r>
      <w:r>
        <w:rPr>
          <w:rFonts w:ascii="Arial" w:hAnsi="Arial" w:cs="Arial" w:eastAsia="Arial"/>
          <w:sz w:val="12"/>
          <w:szCs w:val="12"/>
          <w:color w:val="1A1A1A"/>
          <w:spacing w:val="-10"/>
          <w:w w:val="143"/>
        </w:rPr>
        <w:t>[</w:t>
      </w:r>
      <w:r>
        <w:rPr>
          <w:rFonts w:ascii="Arial" w:hAnsi="Arial" w:cs="Arial" w:eastAsia="Arial"/>
          <w:sz w:val="12"/>
          <w:szCs w:val="12"/>
          <w:color w:val="000000"/>
          <w:spacing w:val="6"/>
          <w:w w:val="40"/>
        </w:rPr>
        <w:t>·</w:t>
      </w:r>
      <w:r>
        <w:rPr>
          <w:rFonts w:ascii="Arial" w:hAnsi="Arial" w:cs="Arial" w:eastAsia="Arial"/>
          <w:sz w:val="12"/>
          <w:szCs w:val="12"/>
          <w:color w:val="2F2F2F"/>
          <w:spacing w:val="-16"/>
          <w:w w:val="119"/>
        </w:rPr>
        <w:t>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84"/>
        </w:rPr>
        <w:t>:</w:t>
      </w:r>
      <w:r>
        <w:rPr>
          <w:rFonts w:ascii="Arial" w:hAnsi="Arial" w:cs="Arial" w:eastAsia="Arial"/>
          <w:sz w:val="12"/>
          <w:szCs w:val="12"/>
          <w:color w:val="000000"/>
          <w:spacing w:val="6"/>
          <w:w w:val="84"/>
        </w:rPr>
        <w:t>.</w:t>
      </w:r>
      <w:r>
        <w:rPr>
          <w:rFonts w:ascii="Arial" w:hAnsi="Arial" w:cs="Arial" w:eastAsia="Arial"/>
          <w:sz w:val="12"/>
          <w:szCs w:val="12"/>
          <w:color w:val="1A1A1A"/>
          <w:spacing w:val="-17"/>
          <w:w w:val="79"/>
        </w:rPr>
        <w:t>: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84"/>
        </w:rPr>
        <w:t>.</w:t>
      </w:r>
      <w:r>
        <w:rPr>
          <w:rFonts w:ascii="Arial" w:hAnsi="Arial" w:cs="Arial" w:eastAsia="Arial"/>
          <w:sz w:val="12"/>
          <w:szCs w:val="12"/>
          <w:color w:val="000000"/>
          <w:spacing w:val="-14"/>
          <w:w w:val="84"/>
        </w:rPr>
        <w:t>: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36"/>
          <w:i/>
        </w:rPr>
        <w:t>····:·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280" w:right="1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80" w:lineRule="exact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normativ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spacing w:val="3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  <w:position w:val="-1"/>
        </w:rPr>
        <w:t>interna;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39" w:after="0" w:line="269" w:lineRule="auto"/>
        <w:ind w:right="1092" w:firstLine="1651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144"/>
        </w:rPr>
        <w:t>r</w:t>
      </w:r>
      <w:r>
        <w:rPr>
          <w:rFonts w:ascii="Arial" w:hAnsi="Arial" w:cs="Arial" w:eastAsia="Arial"/>
          <w:sz w:val="13"/>
          <w:szCs w:val="13"/>
          <w:spacing w:val="-6"/>
          <w:w w:val="14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anterio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conformida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d</w:t>
      </w:r>
      <w:r>
        <w:rPr>
          <w:rFonts w:ascii="Arial" w:hAnsi="Arial" w:cs="Arial" w:eastAsia="Arial"/>
          <w:sz w:val="16"/>
          <w:szCs w:val="16"/>
          <w:spacing w:val="25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280" w:right="120"/>
          <w:cols w:num="2" w:equalWidth="0">
            <w:col w:w="4841" w:space="3384"/>
            <w:col w:w="3615"/>
          </w:cols>
        </w:sectPr>
      </w:pPr>
      <w:rPr/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32.479996pt;margin-top:3.839996pt;width:468.480006pt;height:744pt;mso-position-horizontal-relative:page;mso-position-vertical-relative:page;z-index:-1405" coordorigin="2650,77" coordsize="9370,14880">
            <v:shape style="position:absolute;left:2650;top:134;width:9235;height:14822" type="#_x0000_t75">
              <v:imagedata r:id="rId57" o:title=""/>
            </v:shape>
            <v:shape style="position:absolute;left:11059;top:77;width:845;height:826" type="#_x0000_t75">
              <v:imagedata r:id="rId58" o:title=""/>
            </v:shape>
            <v:shape style="position:absolute;left:7200;top:3341;width:3782;height:1152" type="#_x0000_t75">
              <v:imagedata r:id="rId59" o:title=""/>
            </v:shape>
            <v:shape style="position:absolute;left:7181;top:7987;width:1555;height:653" type="#_x0000_t75">
              <v:imagedata r:id="rId60" o:title=""/>
            </v:shape>
            <v:shape style="position:absolute;left:11789;top:11347;width:230;height:787" type="#_x0000_t75">
              <v:imagedata r:id="rId61" o:title=""/>
            </v:shape>
            <v:group style="position:absolute;left:3662;top:185;width:3072;height:2" coordorigin="3662,185" coordsize="3072,2">
              <v:shape style="position:absolute;left:3662;top:185;width:3072;height:2" coordorigin="3662,185" coordsize="3072,0" path="m3662,185l6734,185e" filled="f" stroked="t" strokeweight="1.2pt" strokecolor="#000000">
                <v:path arrowok="t"/>
              </v:shape>
            </v:group>
            <v:group style="position:absolute;left:10147;top:151;width:677;height:2" coordorigin="10147,151" coordsize="677,2">
              <v:shape style="position:absolute;left:10147;top:151;width:677;height:2" coordorigin="10147,151" coordsize="677,0" path="m10147,151l10824,151e" filled="f" stroked="t" strokeweight="1.2pt" strokecolor="#000000">
                <v:path arrowok="t"/>
              </v:shape>
            </v:group>
            <v:group style="position:absolute;left:11819;top:1051;width:2;height:8616" coordorigin="11819,1051" coordsize="2,8616">
              <v:shape style="position:absolute;left:11819;top:1051;width:2;height:8616" coordorigin="11819,1051" coordsize="0,8616" path="m11819,9667l11819,1051e" filled="f" stroked="t" strokeweight="1.8pt" strokecolor="#000000">
                <v:path arrowok="t"/>
              </v:shape>
            </v:group>
            <v:group style="position:absolute;left:11832;top:9965;width:2;height:768" coordorigin="11832,9965" coordsize="2,768">
              <v:shape style="position:absolute;left:11832;top:9965;width:2;height:768" coordorigin="11832,9965" coordsize="0,768" path="m11832,10733l11832,9965e" filled="f" stroked="t" strokeweight=".96pt" strokecolor="#000000">
                <v:path arrowok="t"/>
              </v:shape>
            </v:group>
            <v:group style="position:absolute;left:10339;top:154;width:562;height:2" coordorigin="10339,154" coordsize="562,2">
              <v:shape style="position:absolute;left:10339;top:154;width:562;height:2" coordorigin="10339,154" coordsize="562,0" path="m10339,154l10901,154e" filled="f" stroked="t" strokeweight="1.4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9.679993pt;margin-top:767.039978pt;width:375.36pt;height:.1pt;mso-position-horizontal-relative:page;mso-position-vertical-relative:page;z-index:-1403" coordorigin="4594,15341" coordsize="7507,2">
            <v:shape style="position:absolute;left:4594;top:15341;width:7507;height:2" coordorigin="4594,15341" coordsize="7507,0" path="m4594,15341l12101,15341e" filled="f" stroked="t" strokeweight="2.64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39" w:after="0" w:line="281" w:lineRule="auto"/>
        <w:ind w:left="3459" w:right="1102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IV.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-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facilita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obtenció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2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acceso</w:t>
      </w:r>
      <w:r>
        <w:rPr>
          <w:rFonts w:ascii="Arial" w:hAnsi="Arial" w:cs="Arial" w:eastAsia="Arial"/>
          <w:sz w:val="16"/>
          <w:szCs w:val="16"/>
          <w:spacing w:val="-3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información;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3459" w:right="1094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V.-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Promove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capacitació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actualizació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integrantes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adscrito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Unidad;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690" w:right="4951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25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300" w:bottom="1780" w:left="280" w:right="120"/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6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9.120004pt;height:52.8pt;mso-position-horizontal-relative:char;mso-position-vertical-relative:line" type="#_x0000_t75">
            <v:imagedata r:id="rId6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1" w:after="0" w:line="240" w:lineRule="auto"/>
        <w:ind w:left="374" w:right="-38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spacing w:val="0"/>
          <w:w w:val="149"/>
        </w:rPr>
        <w:t>OOHIERNO</w:t>
      </w:r>
      <w:r>
        <w:rPr>
          <w:rFonts w:ascii="Times New Roman" w:hAnsi="Times New Roman" w:cs="Times New Roman" w:eastAsia="Times New Roman"/>
          <w:sz w:val="8"/>
          <w:szCs w:val="8"/>
          <w:spacing w:val="-13"/>
          <w:w w:val="149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49"/>
        </w:rPr>
        <w:t>llEL</w:t>
      </w:r>
      <w:r>
        <w:rPr>
          <w:rFonts w:ascii="Times New Roman" w:hAnsi="Times New Roman" w:cs="Times New Roman" w:eastAsia="Times New Roman"/>
          <w:sz w:val="8"/>
          <w:szCs w:val="8"/>
          <w:spacing w:val="15"/>
          <w:w w:val="149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49"/>
        </w:rPr>
        <w:t>tSTADO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7" w:lineRule="exact"/>
        <w:ind w:left="816" w:right="39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06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0" w:after="0" w:line="139" w:lineRule="exact"/>
        <w:ind w:left="453" w:right="-2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14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spacing w:val="8"/>
          <w:w w:val="11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85" w:after="0" w:line="293" w:lineRule="auto"/>
        <w:ind w:left="5" w:right="85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VI.-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programas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capacitació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transparencia,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información,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accesibilidad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integrantes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obligado;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5" w:lineRule="auto"/>
        <w:ind w:left="10" w:right="130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VIl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Recabar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enviar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Instituto,</w:t>
      </w:r>
      <w:r>
        <w:rPr>
          <w:rFonts w:ascii="Arial" w:hAnsi="Arial" w:cs="Arial" w:eastAsia="Arial"/>
          <w:sz w:val="16"/>
          <w:szCs w:val="16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lineamiento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expida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datos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necesarios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elaboración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anual;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3" w:lineRule="auto"/>
        <w:ind w:left="10" w:right="87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VIII.</w:t>
      </w:r>
      <w:r>
        <w:rPr>
          <w:rFonts w:ascii="Times New Roman" w:hAnsi="Times New Roman" w:cs="Times New Roman" w:eastAsia="Times New Roman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autoriza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ampliación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plazo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información,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conformida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d</w:t>
      </w:r>
      <w:r>
        <w:rPr>
          <w:rFonts w:ascii="Arial" w:hAnsi="Arial" w:cs="Arial" w:eastAsia="Arial"/>
          <w:sz w:val="16"/>
          <w:szCs w:val="16"/>
          <w:spacing w:val="13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con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materia;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89"/>
        </w:rPr>
        <w:t>IX.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Revisar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reciba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sean</w:t>
      </w:r>
      <w:r>
        <w:rPr>
          <w:rFonts w:ascii="Arial" w:hAnsi="Arial" w:cs="Arial" w:eastAsia="Arial"/>
          <w:sz w:val="16"/>
          <w:szCs w:val="16"/>
          <w:spacing w:val="-9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exacto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actualizados;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4" w:lineRule="auto"/>
        <w:ind w:left="10" w:right="53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X.</w:t>
      </w:r>
      <w:r>
        <w:rPr>
          <w:rFonts w:ascii="Times New Roman" w:hAnsi="Times New Roman" w:cs="Times New Roman" w:eastAsia="Times New Roman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Recibir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respuest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clasificación,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rectificación,</w:t>
      </w:r>
      <w:r>
        <w:rPr>
          <w:rFonts w:ascii="Arial" w:hAnsi="Arial" w:cs="Arial" w:eastAsia="Arial"/>
          <w:sz w:val="16"/>
          <w:szCs w:val="16"/>
          <w:spacing w:val="29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oposición,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modificación,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corrección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sustitución,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cancelatió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!'!rnPiiació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información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confidencial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permit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ley;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3" w:lineRule="auto"/>
        <w:ind w:left="14" w:right="3168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XI.</w:t>
      </w:r>
      <w:r>
        <w:rPr>
          <w:rFonts w:ascii="Times New Roman" w:hAnsi="Times New Roman" w:cs="Times New Roman" w:eastAsia="Times New Roman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Registra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controla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transmisió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8"/>
        </w:rPr>
        <w:t>tercer&lt;;¡$,</w:t>
      </w:r>
      <w:r>
        <w:rPr>
          <w:rFonts w:ascii="Arial" w:hAnsi="Arial" w:cs="Arial" w:eastAsia="Arial"/>
          <w:sz w:val="16"/>
          <w:szCs w:val="16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de'iri.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poder;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89"/>
        </w:rPr>
        <w:t>XIII.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8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9"/>
        </w:rPr>
        <w:t>Las</w:t>
      </w:r>
      <w:r>
        <w:rPr>
          <w:rFonts w:ascii="Arial" w:hAnsi="Arial" w:cs="Arial" w:eastAsia="Arial"/>
          <w:sz w:val="16"/>
          <w:szCs w:val="16"/>
          <w:spacing w:val="11"/>
          <w:w w:val="8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establezca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legales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reglamentaria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aplicables</w:t>
      </w:r>
      <w:r>
        <w:rPr>
          <w:rFonts w:ascii="Arial" w:hAnsi="Arial" w:cs="Arial" w:eastAsia="Arial"/>
          <w:sz w:val="16"/>
          <w:szCs w:val="16"/>
          <w:spacing w:val="0"/>
          <w:w w:val="149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053" w:right="4161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5"/>
          <w:szCs w:val="5"/>
          <w:spacing w:val="-8"/>
          <w:w w:val="95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90"/>
        </w:rPr>
        <w:t>,,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18" w:after="0" w:line="164" w:lineRule="exact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6"/>
          <w:szCs w:val="16"/>
          <w:spacing w:val="34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86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.</w:t>
      </w:r>
      <w:r>
        <w:rPr>
          <w:rFonts w:ascii="Arial" w:hAnsi="Arial" w:cs="Arial" w:eastAsia="Arial"/>
          <w:sz w:val="16"/>
          <w:szCs w:val="16"/>
          <w:spacing w:val="-12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6"/>
          <w:position w:val="-2"/>
        </w:rPr>
        <w:t>Respuest</w:t>
      </w:r>
      <w:r>
        <w:rPr>
          <w:rFonts w:ascii="Arial" w:hAnsi="Arial" w:cs="Arial" w:eastAsia="Arial"/>
          <w:sz w:val="16"/>
          <w:szCs w:val="16"/>
          <w:spacing w:val="0"/>
          <w:w w:val="96"/>
          <w:position w:val="-2"/>
        </w:rPr>
        <w:t>a</w:t>
      </w:r>
      <w:r>
        <w:rPr>
          <w:rFonts w:ascii="Arial" w:hAnsi="Arial" w:cs="Arial" w:eastAsia="Arial"/>
          <w:sz w:val="16"/>
          <w:szCs w:val="16"/>
          <w:spacing w:val="10"/>
          <w:w w:val="96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6"/>
          <w:szCs w:val="16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  <w:position w:val="-2"/>
        </w:rPr>
        <w:t>Acces</w:t>
      </w:r>
      <w:r>
        <w:rPr>
          <w:rFonts w:ascii="Arial" w:hAnsi="Arial" w:cs="Arial" w:eastAsia="Arial"/>
          <w:sz w:val="16"/>
          <w:szCs w:val="16"/>
          <w:spacing w:val="0"/>
          <w:w w:val="95"/>
          <w:position w:val="-2"/>
        </w:rPr>
        <w:t>o</w:t>
      </w:r>
      <w:r>
        <w:rPr>
          <w:rFonts w:ascii="Arial" w:hAnsi="Arial" w:cs="Arial" w:eastAsia="Arial"/>
          <w:sz w:val="16"/>
          <w:szCs w:val="16"/>
          <w:spacing w:val="-2"/>
          <w:w w:val="95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6"/>
          <w:szCs w:val="16"/>
          <w:spacing w:val="-9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6"/>
          <w:szCs w:val="16"/>
          <w:spacing w:val="-9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320"/>
          <w:position w:val="-2"/>
        </w:rPr>
        <w:t>-</w:t>
      </w:r>
      <w:r>
        <w:rPr>
          <w:rFonts w:ascii="Arial" w:hAnsi="Arial" w:cs="Arial" w:eastAsia="Arial"/>
          <w:sz w:val="16"/>
          <w:szCs w:val="16"/>
          <w:spacing w:val="-21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  <w:position w:val="-2"/>
        </w:rPr>
        <w:t>Sentido.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133" w:lineRule="exact"/>
        <w:ind w:left="3041" w:right="4091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93"/>
          <w:i/>
          <w:position w:val="1"/>
        </w:rPr>
        <w:t>y;'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7"/>
        </w:rPr>
        <w:t>La</w:t>
      </w:r>
      <w:r>
        <w:rPr>
          <w:rFonts w:ascii="Arial" w:hAnsi="Arial" w:cs="Arial" w:eastAsia="Arial"/>
          <w:sz w:val="16"/>
          <w:szCs w:val="16"/>
          <w:spacing w:val="6"/>
          <w:w w:val="8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puede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respuest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solicitu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acceso</w:t>
      </w:r>
      <w:r>
        <w:rPr>
          <w:rFonts w:ascii="Arial" w:hAnsi="Arial" w:cs="Arial" w:eastAsia="Arial"/>
          <w:sz w:val="16"/>
          <w:szCs w:val="16"/>
          <w:spacing w:val="-3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sentido: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19" w:lineRule="exact"/>
        <w:ind w:left="4373" w:right="2652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-1"/>
        </w:rPr>
        <w:t>\</w:t>
      </w:r>
      <w:r>
        <w:rPr>
          <w:rFonts w:ascii="Times New Roman" w:hAnsi="Times New Roman" w:cs="Times New Roman" w:eastAsia="Times New Roman"/>
          <w:sz w:val="11"/>
          <w:szCs w:val="11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-1"/>
        </w:rPr>
        <w:t>l&lt;</w:t>
      </w:r>
      <w:r>
        <w:rPr>
          <w:rFonts w:ascii="Times New Roman" w:hAnsi="Times New Roman" w:cs="Times New Roman" w:eastAsia="Times New Roman"/>
          <w:sz w:val="11"/>
          <w:szCs w:val="11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3"/>
          <w:position w:val="-1"/>
        </w:rPr>
        <w:t>¡.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0"/>
        </w:rPr>
      </w:r>
    </w:p>
    <w:p>
      <w:pPr>
        <w:spacing w:before="0" w:after="0" w:line="156" w:lineRule="exact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46"/>
        </w:rPr>
        <w:t>l</w:t>
      </w:r>
      <w:r>
        <w:rPr>
          <w:rFonts w:ascii="Arial" w:hAnsi="Arial" w:cs="Arial" w:eastAsia="Arial"/>
          <w:sz w:val="15"/>
          <w:szCs w:val="15"/>
          <w:spacing w:val="0"/>
          <w:w w:val="146"/>
        </w:rPr>
        <w:t>.</w:t>
      </w:r>
      <w:r>
        <w:rPr>
          <w:rFonts w:ascii="Arial" w:hAnsi="Arial" w:cs="Arial" w:eastAsia="Arial"/>
          <w:sz w:val="15"/>
          <w:szCs w:val="15"/>
          <w:spacing w:val="-26"/>
          <w:w w:val="14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Afirmativo,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cpando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totalida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3"/>
        </w:rPr>
        <w:t>lnform</w:t>
      </w:r>
      <w:r>
        <w:rPr>
          <w:rFonts w:ascii="Arial" w:hAnsi="Arial" w:cs="Arial" w:eastAsia="Arial"/>
          <w:sz w:val="16"/>
          <w:szCs w:val="16"/>
          <w:spacing w:val="0"/>
          <w:w w:val="11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ción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solicitada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pueda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9"/>
        </w:rPr>
        <w:t>entregad¡'!,</w:t>
      </w:r>
      <w:r>
        <w:rPr>
          <w:rFonts w:ascii="Arial" w:hAnsi="Arial" w:cs="Arial" w:eastAsia="Arial"/>
          <w:sz w:val="16"/>
          <w:szCs w:val="16"/>
          <w:spacing w:val="-16"/>
          <w:w w:val="9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importar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2" w:after="0" w:line="157" w:lineRule="exact"/>
        <w:ind w:left="14" w:right="-20"/>
        <w:jc w:val="left"/>
        <w:tabs>
          <w:tab w:pos="61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los</w:t>
      </w:r>
      <w:r>
        <w:rPr>
          <w:rFonts w:ascii="Arial" w:hAnsi="Arial" w:cs="Arial" w:eastAsia="Arial"/>
          <w:sz w:val="16"/>
          <w:szCs w:val="16"/>
          <w:spacing w:val="-4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medios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6"/>
          <w:szCs w:val="16"/>
          <w:spacing w:val="-6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formato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6"/>
          <w:szCs w:val="16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8"/>
          <w:position w:val="-2"/>
        </w:rPr>
        <w:t>pro.cl;!</w:t>
      </w:r>
      <w:r>
        <w:rPr>
          <w:rFonts w:ascii="Arial" w:hAnsi="Arial" w:cs="Arial" w:eastAsia="Arial"/>
          <w:sz w:val="16"/>
          <w:szCs w:val="16"/>
          <w:spacing w:val="16"/>
          <w:w w:val="88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8"/>
          <w:position w:val="-2"/>
        </w:rPr>
        <w:t>il:rni</w:t>
      </w:r>
      <w:r>
        <w:rPr>
          <w:rFonts w:ascii="Arial" w:hAnsi="Arial" w:cs="Arial" w:eastAsia="Arial"/>
          <w:sz w:val="16"/>
          <w:szCs w:val="16"/>
          <w:spacing w:val="10"/>
          <w:w w:val="88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8"/>
          <w:position w:val="-2"/>
        </w:rPr>
        <w:t>Tnt</w:t>
      </w:r>
      <w:r>
        <w:rPr>
          <w:rFonts w:ascii="Arial" w:hAnsi="Arial" w:cs="Arial" w:eastAsia="Arial"/>
          <w:sz w:val="16"/>
          <w:szCs w:val="16"/>
          <w:spacing w:val="0"/>
          <w:w w:val="88"/>
          <w:position w:val="-2"/>
        </w:rPr>
        <w:t>o</w:t>
      </w:r>
      <w:r>
        <w:rPr>
          <w:rFonts w:ascii="Arial" w:hAnsi="Arial" w:cs="Arial" w:eastAsia="Arial"/>
          <w:sz w:val="16"/>
          <w:szCs w:val="16"/>
          <w:spacing w:val="11"/>
          <w:w w:val="88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8"/>
          <w:position w:val="-2"/>
        </w:rPr>
        <w:t>éb,x9u</w:t>
      </w:r>
      <w:r>
        <w:rPr>
          <w:rFonts w:ascii="Arial" w:hAnsi="Arial" w:cs="Arial" w:eastAsia="Arial"/>
          <w:sz w:val="16"/>
          <w:szCs w:val="16"/>
          <w:spacing w:val="0"/>
          <w:w w:val="88"/>
          <w:position w:val="-2"/>
        </w:rPr>
        <w:t>e</w:t>
      </w:r>
      <w:r>
        <w:rPr>
          <w:rFonts w:ascii="Arial" w:hAnsi="Arial" w:cs="Arial" w:eastAsia="Arial"/>
          <w:sz w:val="16"/>
          <w:szCs w:val="16"/>
          <w:spacing w:val="-9"/>
          <w:w w:val="88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se</w:t>
      </w:r>
      <w:r>
        <w:rPr>
          <w:rFonts w:ascii="Arial" w:hAnsi="Arial" w:cs="Arial" w:eastAsia="Arial"/>
          <w:sz w:val="16"/>
          <w:szCs w:val="16"/>
          <w:spacing w:val="-18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  <w:position w:val="-2"/>
        </w:rPr>
        <w:t>solic!tó¡\</w:t>
      </w:r>
      <w:r>
        <w:rPr>
          <w:rFonts w:ascii="Arial" w:hAnsi="Arial" w:cs="Arial" w:eastAsia="Arial"/>
          <w:sz w:val="16"/>
          <w:szCs w:val="16"/>
          <w:color w:val="1D1D1D"/>
          <w:spacing w:val="-4"/>
          <w:w w:val="60"/>
          <w:position w:val="-2"/>
        </w:rPr>
        <w:t>·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19"/>
          <w:position w:val="-2"/>
        </w:rPr>
        <w:t>w·</w:t>
      </w:r>
      <w:r>
        <w:rPr>
          <w:rFonts w:ascii="Arial" w:hAnsi="Arial" w:cs="Arial" w:eastAsia="Arial"/>
          <w:sz w:val="16"/>
          <w:szCs w:val="16"/>
          <w:color w:val="000000"/>
          <w:spacing w:val="-20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59"/>
          <w:position w:val="-2"/>
        </w:rPr>
        <w:t>·</w:t>
      </w:r>
      <w:r>
        <w:rPr>
          <w:rFonts w:ascii="Arial" w:hAnsi="Arial" w:cs="Arial" w:eastAsia="Arial"/>
          <w:sz w:val="16"/>
          <w:szCs w:val="16"/>
          <w:color w:val="000000"/>
          <w:spacing w:val="-26"/>
          <w:w w:val="59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59"/>
          <w:position w:val="-2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90" w:lineRule="exact"/>
        <w:ind w:left="2165" w:right="2287"/>
        <w:jc w:val="center"/>
        <w:tabs>
          <w:tab w:pos="3760" w:val="left"/>
          <w:tab w:pos="490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-7"/>
          <w:w w:val="80"/>
          <w:position w:val="1"/>
        </w:rPr>
        <w:t>&gt;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4"/>
          <w:w w:val="51"/>
          <w:position w:val="1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48"/>
          <w:position w:val="1"/>
        </w:rPr>
        <w:t>':;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-9"/>
          <w:w w:val="48"/>
          <w:position w:val="1"/>
        </w:rPr>
        <w:t>&lt;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7"/>
          <w:w w:val="51"/>
          <w:position w:val="1"/>
        </w:rPr>
        <w:t>,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42"/>
          <w:position w:val="1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-12"/>
          <w:w w:val="42"/>
          <w:position w:val="1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1D1D1D"/>
          <w:spacing w:val="8"/>
          <w:w w:val="56"/>
          <w:position w:val="1"/>
        </w:rPr>
        <w:t>'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64"/>
          <w:position w:val="1"/>
        </w:rPr>
        <w:t>!;&gt;;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65"/>
          <w:position w:val="1"/>
        </w:rPr>
        <w:t>(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31"/>
          <w:szCs w:val="31"/>
          <w:color w:val="1D1D1D"/>
          <w:spacing w:val="-7"/>
          <w:w w:val="52"/>
          <w:position w:val="1"/>
        </w:rPr>
        <w:t>'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52"/>
          <w:position w:val="1"/>
        </w:rPr>
        <w:t>''"*'</w:t>
      </w:r>
      <w:r>
        <w:rPr>
          <w:rFonts w:ascii="Arial" w:hAnsi="Arial" w:cs="Arial" w:eastAsia="Arial"/>
          <w:sz w:val="31"/>
          <w:szCs w:val="31"/>
          <w:color w:val="000000"/>
          <w:spacing w:val="41"/>
          <w:w w:val="52"/>
          <w:position w:val="1"/>
        </w:rPr>
        <w:t> 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32"/>
          <w:position w:val="1"/>
        </w:rPr>
        <w:t>·,</w:t>
      </w:r>
      <w:r>
        <w:rPr>
          <w:rFonts w:ascii="Arial" w:hAnsi="Arial" w:cs="Arial" w:eastAsia="Arial"/>
          <w:sz w:val="31"/>
          <w:szCs w:val="31"/>
          <w:color w:val="000000"/>
          <w:spacing w:val="-26"/>
          <w:w w:val="32"/>
          <w:position w:val="1"/>
        </w:rPr>
        <w:t> 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32"/>
          <w:position w:val="1"/>
        </w:rPr>
        <w:t>,,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32"/>
          <w:position w:val="1"/>
        </w:rPr>
        <w:t>·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32"/>
          <w:position w:val="1"/>
        </w:rPr>
        <w:t>   </w:t>
      </w:r>
      <w:r>
        <w:rPr>
          <w:rFonts w:ascii="Arial" w:hAnsi="Arial" w:cs="Arial" w:eastAsia="Arial"/>
          <w:sz w:val="31"/>
          <w:szCs w:val="31"/>
          <w:color w:val="000000"/>
          <w:spacing w:val="14"/>
          <w:w w:val="32"/>
          <w:position w:val="1"/>
        </w:rPr>
        <w:t> 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40"/>
          <w:position w:val="1"/>
        </w:rPr>
        <w:t>.</w:t>
      </w:r>
      <w:r>
        <w:rPr>
          <w:rFonts w:ascii="Arial" w:hAnsi="Arial" w:cs="Arial" w:eastAsia="Arial"/>
          <w:sz w:val="31"/>
          <w:szCs w:val="31"/>
          <w:color w:val="000000"/>
          <w:spacing w:val="3"/>
          <w:w w:val="40"/>
          <w:position w:val="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60"/>
          <w:position w:val="1"/>
        </w:rPr>
        <w:t>'1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1"/>
        </w:rPr>
        <w:t>    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B3B3B"/>
          <w:spacing w:val="-14"/>
          <w:w w:val="162"/>
          <w:position w:val="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30"/>
          <w:position w:val="1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298"/>
          <w:position w:val="1"/>
        </w:rPr>
        <w:t>;,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20"/>
          <w:w w:val="298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32"/>
          <w:position w:val="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87"/>
          <w:position w:val="1"/>
        </w:rPr>
        <w:t>\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71" w:lineRule="exact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71"/>
        </w:rPr>
        <w:t>11.</w:t>
      </w:r>
      <w:r>
        <w:rPr>
          <w:rFonts w:ascii="Times New Roman" w:hAnsi="Times New Roman" w:cs="Times New Roman" w:eastAsia="Times New Roman"/>
          <w:sz w:val="16"/>
          <w:szCs w:val="16"/>
          <w:spacing w:val="19"/>
          <w:w w:val="7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Afirmativ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parcialmente,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rid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paq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,,d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información,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qjieitad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pueda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otorgars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1" w:after="0" w:line="180" w:lineRule="exact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reservada</w:t>
      </w:r>
      <w:r>
        <w:rPr>
          <w:rFonts w:ascii="Arial" w:hAnsi="Arial" w:cs="Arial" w:eastAsia="Arial"/>
          <w:sz w:val="16"/>
          <w:szCs w:val="16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confidencial</w:t>
      </w:r>
      <w:r>
        <w:rPr>
          <w:rFonts w:ascii="Arial" w:hAnsi="Arial" w:cs="Arial" w:eastAsia="Arial"/>
          <w:sz w:val="16"/>
          <w:szCs w:val="16"/>
          <w:spacing w:val="7"/>
          <w:w w:val="100"/>
          <w:position w:val="-1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  <w:position w:val="-1"/>
        </w:rPr>
        <w:t>sea</w:t>
      </w:r>
      <w:r>
        <w:rPr>
          <w:rFonts w:ascii="Arial" w:hAnsi="Arial" w:cs="Arial" w:eastAsia="Arial"/>
          <w:sz w:val="16"/>
          <w:szCs w:val="16"/>
          <w:spacing w:val="1"/>
          <w:w w:val="92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16"/>
          <w:szCs w:val="16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¡!xlstente</w:t>
      </w:r>
      <w:r>
        <w:rPr>
          <w:rFonts w:ascii="Arial" w:hAnsi="Arial" w:cs="Arial" w:eastAsia="Arial"/>
          <w:sz w:val="16"/>
          <w:szCs w:val="16"/>
          <w:spacing w:val="7"/>
          <w:w w:val="100"/>
          <w:position w:val="-1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1091" w:top="360" w:bottom="1280" w:left="280" w:right="1140"/>
          <w:headerReference w:type="default" r:id="rId62"/>
          <w:footerReference w:type="default" r:id="rId63"/>
          <w:pgSz w:w="12240" w:h="15840"/>
          <w:cols w:num="2" w:equalWidth="0">
            <w:col w:w="1756" w:space="1713"/>
            <w:col w:w="7351"/>
          </w:cols>
        </w:sectPr>
      </w:pPr>
      <w:rPr/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61" w:lineRule="exact"/>
        <w:ind w:left="347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69"/>
          <w:position w:val="-2"/>
        </w:rPr>
        <w:t>111.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69"/>
          <w:position w:val="-2"/>
        </w:rPr>
        <w:t>   </w:t>
      </w:r>
      <w:r>
        <w:rPr>
          <w:rFonts w:ascii="Times New Roman" w:hAnsi="Times New Roman" w:cs="Times New Roman" w:eastAsia="Times New Roman"/>
          <w:sz w:val="16"/>
          <w:szCs w:val="16"/>
          <w:spacing w:val="14"/>
          <w:w w:val="69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Neg¡ativo,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cuando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  </w:t>
      </w:r>
      <w:r>
        <w:rPr>
          <w:rFonts w:ascii="Arial" w:hAnsi="Arial" w:cs="Arial" w:eastAsia="Arial"/>
          <w:sz w:val="16"/>
          <w:szCs w:val="16"/>
          <w:spacing w:val="18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41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  <w:position w:val="-2"/>
        </w:rPr>
        <w:t>información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395" w:lineRule="exact"/>
        <w:ind w:left="3474" w:right="-20"/>
        <w:jc w:val="left"/>
        <w:tabs>
          <w:tab w:pos="5800" w:val="left"/>
          <w:tab w:pos="7520" w:val="left"/>
        </w:tabs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13"/>
          <w:position w:val="1"/>
        </w:rPr>
        <w:t>confide</w:t>
      </w:r>
      <w:r>
        <w:rPr>
          <w:rFonts w:ascii="Arial" w:hAnsi="Arial" w:cs="Arial" w:eastAsia="Arial"/>
          <w:sz w:val="16"/>
          <w:szCs w:val="16"/>
          <w:spacing w:val="0"/>
          <w:w w:val="113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cial</w:t>
      </w:r>
      <w:r>
        <w:rPr>
          <w:rFonts w:ascii="Arial" w:hAnsi="Arial" w:cs="Arial" w:eastAsia="Arial"/>
          <w:sz w:val="16"/>
          <w:szCs w:val="16"/>
          <w:spacing w:val="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position w:val="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  <w:position w:val="1"/>
        </w:rPr>
        <w:t>inexistente: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0"/>
          <w:szCs w:val="30"/>
          <w:color w:val="1D1D1D"/>
          <w:spacing w:val="-20"/>
          <w:w w:val="59"/>
          <w:position w:val="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58"/>
          <w:position w:val="1"/>
        </w:rPr>
        <w:t>: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-4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1D1D1D"/>
          <w:spacing w:val="-33"/>
          <w:w w:val="43"/>
          <w:position w:val="1"/>
        </w:rPr>
        <w:t>$</w:t>
      </w:r>
      <w:r>
        <w:rPr>
          <w:rFonts w:ascii="Times New Roman" w:hAnsi="Times New Roman" w:cs="Times New Roman" w:eastAsia="Times New Roman"/>
          <w:sz w:val="30"/>
          <w:szCs w:val="30"/>
          <w:color w:val="4B4B4B"/>
          <w:spacing w:val="-14"/>
          <w:w w:val="47"/>
          <w:position w:val="1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-41"/>
          <w:w w:val="43"/>
          <w:position w:val="1"/>
        </w:rPr>
        <w:t>:</w:t>
      </w:r>
      <w:r>
        <w:rPr>
          <w:rFonts w:ascii="Times New Roman" w:hAnsi="Times New Roman" w:cs="Times New Roman" w:eastAsia="Times New Roman"/>
          <w:sz w:val="30"/>
          <w:szCs w:val="30"/>
          <w:color w:val="1D1D1D"/>
          <w:spacing w:val="0"/>
          <w:w w:val="109"/>
          <w:position w:val="1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1D1D1D"/>
          <w:spacing w:val="-5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74"/>
          <w:position w:val="1"/>
        </w:rPr>
        <w:t>',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54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74"/>
          <w:position w:val="1"/>
        </w:rPr>
        <w:t>\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35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32"/>
          <w:position w:val="1"/>
        </w:rPr>
        <w:t>·.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22"/>
          <w:position w:val="1"/>
        </w:rPr>
        <w:t>..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-3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46"/>
          <w:position w:val="1"/>
        </w:rPr>
        <w:t>,:;T\t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-5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46"/>
          <w:position w:val="1"/>
        </w:rPr>
        <w:t>\{1,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46"/>
          <w:position w:val="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2"/>
          <w:w w:val="46"/>
          <w:position w:val="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46"/>
          <w:position w:val="1"/>
        </w:rPr>
        <w:t>;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87" w:after="0" w:line="240" w:lineRule="auto"/>
        <w:ind w:left="3474" w:right="-6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86-Bis.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Respuest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a</w:t>
      </w:r>
      <w:r>
        <w:rPr>
          <w:rFonts w:ascii="Arial" w:hAnsi="Arial" w:cs="Arial" w:eastAsia="Arial"/>
          <w:sz w:val="16"/>
          <w:szCs w:val="16"/>
          <w:spacing w:val="15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7"/>
        </w:rPr>
        <w:t>ACcesc:faJ¡</w:t>
      </w:r>
      <w:r>
        <w:rPr>
          <w:rFonts w:ascii="Arial" w:hAnsi="Arial" w:cs="Arial" w:eastAsia="Arial"/>
          <w:sz w:val="16"/>
          <w:szCs w:val="16"/>
          <w:spacing w:val="0"/>
          <w:w w:val="87"/>
        </w:rPr>
        <w:t>¡</w:t>
      </w:r>
      <w:r>
        <w:rPr>
          <w:rFonts w:ascii="Arial" w:hAnsi="Arial" w:cs="Arial" w:eastAsia="Arial"/>
          <w:sz w:val="16"/>
          <w:szCs w:val="16"/>
          <w:spacing w:val="-2"/>
          <w:w w:val="8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3"/>
        </w:rPr>
        <w:t>Procedi!lll</w:t>
      </w:r>
      <w:r>
        <w:rPr>
          <w:rFonts w:ascii="Arial" w:hAnsi="Arial" w:cs="Arial" w:eastAsia="Arial"/>
          <w:sz w:val="16"/>
          <w:szCs w:val="16"/>
          <w:color w:val="1D1D1D"/>
          <w:spacing w:val="-8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9"/>
        </w:rPr>
        <w:t>nto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7" w:after="0" w:line="117" w:lineRule="exact"/>
        <w:ind w:left="3478" w:right="-20"/>
        <w:jc w:val="left"/>
        <w:tabs>
          <w:tab w:pos="6080" w:val="left"/>
          <w:tab w:pos="81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-6"/>
        </w:rPr>
        <w:t>Información,</w:t>
      </w:r>
      <w:r>
        <w:rPr>
          <w:rFonts w:ascii="Arial" w:hAnsi="Arial" w:cs="Arial" w:eastAsia="Arial"/>
          <w:sz w:val="16"/>
          <w:szCs w:val="16"/>
          <w:spacing w:val="8"/>
          <w:w w:val="100"/>
          <w:position w:val="-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6"/>
        </w:rPr>
      </w:r>
      <w:r>
        <w:rPr>
          <w:rFonts w:ascii="Arial" w:hAnsi="Arial" w:cs="Arial" w:eastAsia="Arial"/>
          <w:sz w:val="16"/>
          <w:szCs w:val="16"/>
          <w:spacing w:val="0"/>
          <w:w w:val="128"/>
          <w:i/>
          <w:position w:val="-6"/>
        </w:rPr>
        <w:t>)</w:t>
      </w:r>
      <w:r>
        <w:rPr>
          <w:rFonts w:ascii="Arial" w:hAnsi="Arial" w:cs="Arial" w:eastAsia="Arial"/>
          <w:sz w:val="16"/>
          <w:szCs w:val="16"/>
          <w:spacing w:val="0"/>
          <w:w w:val="128"/>
          <w:i/>
          <w:position w:val="-6"/>
        </w:rPr>
        <w:t>:</w:t>
      </w:r>
      <w:r>
        <w:rPr>
          <w:rFonts w:ascii="Arial" w:hAnsi="Arial" w:cs="Arial" w:eastAsia="Arial"/>
          <w:sz w:val="16"/>
          <w:szCs w:val="16"/>
          <w:spacing w:val="-21"/>
          <w:w w:val="128"/>
          <w:i/>
          <w:position w:val="-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210"/>
          <w:position w:val="-6"/>
        </w:rPr>
        <w:t>;,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36"/>
          <w:position w:val="-6"/>
        </w:rPr>
        <w:t>.·</w:t>
      </w:r>
      <w:r>
        <w:rPr>
          <w:rFonts w:ascii="Arial" w:hAnsi="Arial" w:cs="Arial" w:eastAsia="Arial"/>
          <w:sz w:val="16"/>
          <w:szCs w:val="16"/>
          <w:spacing w:val="0"/>
          <w:w w:val="36"/>
          <w:position w:val="-6"/>
        </w:rPr>
        <w:t>          </w:t>
      </w:r>
      <w:r>
        <w:rPr>
          <w:rFonts w:ascii="Arial" w:hAnsi="Arial" w:cs="Arial" w:eastAsia="Arial"/>
          <w:sz w:val="16"/>
          <w:szCs w:val="16"/>
          <w:spacing w:val="14"/>
          <w:w w:val="36"/>
          <w:position w:val="-6"/>
        </w:rPr>
        <w:t> </w:t>
      </w:r>
      <w:r>
        <w:rPr>
          <w:rFonts w:ascii="Arial" w:hAnsi="Arial" w:cs="Arial" w:eastAsia="Arial"/>
          <w:sz w:val="16"/>
          <w:szCs w:val="16"/>
          <w:color w:val="1D1D1D"/>
          <w:spacing w:val="0"/>
          <w:w w:val="100"/>
          <w:i/>
          <w:position w:val="-6"/>
        </w:rPr>
        <w:t>·</w:t>
      </w:r>
      <w:r>
        <w:rPr>
          <w:rFonts w:ascii="Arial" w:hAnsi="Arial" w:cs="Arial" w:eastAsia="Arial"/>
          <w:sz w:val="16"/>
          <w:szCs w:val="16"/>
          <w:color w:val="1D1D1D"/>
          <w:spacing w:val="2"/>
          <w:w w:val="100"/>
          <w:i/>
          <w:position w:val="-6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  <w:position w:val="-6"/>
        </w:rPr>
        <w:t>}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4" w:after="0" w:line="240" w:lineRule="auto"/>
        <w:ind w:left="1098" w:right="559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55"/>
        </w:rPr>
        <w:t>.¡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28" w:after="0" w:line="157" w:lineRule="exact"/>
        <w:ind w:left="83" w:right="54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  </w:t>
      </w:r>
      <w:r>
        <w:rPr>
          <w:rFonts w:ascii="Arial" w:hAnsi="Arial" w:cs="Arial" w:eastAsia="Arial"/>
          <w:sz w:val="16"/>
          <w:szCs w:val="16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ser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  </w:t>
      </w:r>
      <w:r>
        <w:rPr>
          <w:rFonts w:ascii="Arial" w:hAnsi="Arial" w:cs="Arial" w:eastAsia="Arial"/>
          <w:sz w:val="16"/>
          <w:szCs w:val="16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  <w:position w:val="-2"/>
        </w:rPr>
        <w:t>resérvada,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95" w:lineRule="exact"/>
        <w:ind w:left="1032" w:right="614"/>
        <w:jc w:val="center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Arial" w:hAnsi="Arial" w:cs="Arial" w:eastAsia="Arial"/>
          <w:sz w:val="12"/>
          <w:szCs w:val="12"/>
          <w:spacing w:val="-12"/>
          <w:w w:val="79"/>
          <w:position w:val="1"/>
        </w:rPr>
        <w:t>;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54"/>
          <w:position w:val="1"/>
        </w:rPr>
        <w:t>,..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32" w:right="59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Declarar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Inexistent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</w:t>
      </w:r>
      <w:r>
        <w:rPr>
          <w:rFonts w:ascii="Arial" w:hAnsi="Arial" w:cs="Arial" w:eastAsia="Arial"/>
          <w:sz w:val="16"/>
          <w:szCs w:val="16"/>
          <w:spacing w:val="-2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300" w:bottom="1780" w:left="280" w:right="1140"/>
          <w:cols w:num="2" w:equalWidth="0">
            <w:col w:w="8581" w:space="461"/>
            <w:col w:w="1778"/>
          </w:cols>
        </w:sectPr>
      </w:pPr>
      <w:rPr/>
    </w:p>
    <w:p>
      <w:pPr>
        <w:spacing w:before="0" w:after="0" w:line="317" w:lineRule="exact"/>
        <w:ind w:left="348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34.399994pt;margin-top:3.839996pt;width:465.600029pt;height:744.960026pt;mso-position-horizontal-relative:page;mso-position-vertical-relative:page;z-index:-1398" coordorigin="2688,77" coordsize="9312,14899">
            <v:shape style="position:absolute;left:2688;top:77;width:8429;height:14899" type="#_x0000_t75">
              <v:imagedata r:id="rId66" o:title=""/>
            </v:shape>
            <v:shape style="position:absolute;left:5376;top:7334;width:634;height:173" type="#_x0000_t75">
              <v:imagedata r:id="rId67" o:title=""/>
            </v:shape>
            <v:shape style="position:absolute;left:6835;top:7181;width:2458;height:672" type="#_x0000_t75">
              <v:imagedata r:id="rId68" o:title=""/>
            </v:shape>
            <v:shape style="position:absolute;left:11059;top:77;width:941;height:2746" type="#_x0000_t75">
              <v:imagedata r:id="rId69" o:title=""/>
            </v:shape>
            <v:shape style="position:absolute;left:5568;top:14304;width:6317;height:653" type="#_x0000_t75">
              <v:imagedata r:id="rId70" o:title=""/>
            </v:shape>
            <v:group style="position:absolute;left:11842;top:9754;width:2;height:4627" coordorigin="11842,9754" coordsize="2,4627">
              <v:shape style="position:absolute;left:11842;top:9754;width:2;height:4627" coordorigin="11842,9754" coordsize="0,4627" path="m11842,14381l11842,9754e" filled="f" stroked="t" strokeweight="1.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1.23999pt;margin-top:208.800003pt;width:.1pt;height:114.72pt;mso-position-horizontal-relative:page;mso-position-vertical-relative:page;z-index:-1397" coordorigin="11825,4176" coordsize="2,2294">
            <v:shape style="position:absolute;left:11825;top:4176;width:2;height:2294" coordorigin="11825,4176" coordsize="0,2294" path="m11825,6470l11825,4176e" filled="f" stroked="t" strokeweight="1.2pt" strokecolor="#000000">
              <v:path arrowok="t"/>
            </v:shape>
          </v:group>
          <w10:wrap type="none"/>
        </w:pict>
      </w:r>
      <w:r>
        <w:rPr/>
        <w:pict>
          <v:group style="position:absolute;margin-left:591.479980pt;margin-top:337.440002pt;width:.1pt;height:47.76pt;mso-position-horizontal-relative:page;mso-position-vertical-relative:page;z-index:-1396" coordorigin="11830,6749" coordsize="2,955">
            <v:shape style="position:absolute;left:11830;top:6749;width:2;height:955" coordorigin="11830,6749" coordsize="0,955" path="m11830,7704l11830,6749e" filled="f" stroked="t" strokeweight="1.2pt" strokecolor="#000000">
              <v:path arrowok="t"/>
            </v:shape>
          </v:group>
          <w10:wrap type="none"/>
        </w:pict>
      </w:r>
      <w:r>
        <w:rPr/>
        <w:pict>
          <v:group style="position:absolute;margin-left:591.599976pt;margin-top:388.799988pt;width:.1pt;height:56.88pt;mso-position-horizontal-relative:page;mso-position-vertical-relative:page;z-index:-1395" coordorigin="11832,7776" coordsize="2,1138">
            <v:shape style="position:absolute;left:11832;top:7776;width:2;height:1138" coordorigin="11832,7776" coordsize="0,1138" path="m11832,8914l11832,7776e" filled="f" stroked="t" strokeweight=".96pt" strokecolor="#000000">
              <v:path arrowok="t"/>
            </v:shape>
          </v:group>
          <w10:wrap type="none"/>
        </w:pict>
      </w:r>
      <w:r>
        <w:rPr/>
        <w:pict>
          <v:group style="position:absolute;margin-left:215.279999pt;margin-top:767.039978pt;width:389.76pt;height:.1pt;mso-position-horizontal-relative:page;mso-position-vertical-relative:page;z-index:-1394" coordorigin="4306,15341" coordsize="7795,2">
            <v:shape style="position:absolute;left:4306;top:15341;width:7795;height:2" coordorigin="4306,15341" coordsize="7795,0" path="m4306,15341l12101,15341e" filled="f" stroked="t" strokeweight="2.6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w w:val="211"/>
        </w:rPr>
        <w:t>l</w:t>
      </w:r>
      <w:r>
        <w:rPr>
          <w:rFonts w:ascii="Arial" w:hAnsi="Arial" w:cs="Arial" w:eastAsia="Arial"/>
          <w:sz w:val="15"/>
          <w:szCs w:val="15"/>
          <w:w w:val="210"/>
        </w:rPr>
        <w:t>.</w:t>
      </w:r>
      <w:r>
        <w:rPr>
          <w:rFonts w:ascii="Arial" w:hAnsi="Arial" w:cs="Arial" w:eastAsia="Arial"/>
          <w:sz w:val="15"/>
          <w:szCs w:val="15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casos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¡;ierta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facultade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(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competencia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funcio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¡no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63"/>
        </w:rPr>
        <w:t>se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6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hayan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ejercido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,</w:t>
      </w:r>
      <w:r>
        <w:rPr>
          <w:rFonts w:ascii="Arial" w:hAnsi="Arial" w:cs="Arial" w:eastAsia="Arial"/>
          <w:sz w:val="16"/>
          <w:szCs w:val="16"/>
          <w:spacing w:val="-21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debe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74" w:lineRule="exact"/>
        <w:ind w:left="347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motiva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respuest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en</w:t>
      </w:r>
      <w:r>
        <w:rPr>
          <w:rFonts w:ascii="Arial" w:hAnsi="Arial" w:cs="Arial" w:eastAsia="Arial"/>
          <w:sz w:val="16"/>
          <w:szCs w:val="16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·funció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las</w:t>
      </w:r>
      <w:r>
        <w:rPr>
          <w:rFonts w:ascii="Arial" w:hAnsi="Arial" w:cs="Arial" w:eastAsia="Arial"/>
          <w:sz w:val="16"/>
          <w:szCs w:val="16"/>
          <w:spacing w:val="-5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causas</w:t>
      </w:r>
      <w:r>
        <w:rPr>
          <w:rFonts w:ascii="Arial" w:hAnsi="Arial" w:cs="Arial" w:eastAsia="Arial"/>
          <w:sz w:val="16"/>
          <w:szCs w:val="16"/>
          <w:spacing w:val="6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motive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inexistencia.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152" w:lineRule="exact"/>
        <w:ind w:left="347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3.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3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Cuando</w:t>
      </w:r>
      <w:r>
        <w:rPr>
          <w:rFonts w:ascii="Arial" w:hAnsi="Arial" w:cs="Arial" w:eastAsia="Arial"/>
          <w:sz w:val="16"/>
          <w:szCs w:val="16"/>
          <w:spacing w:val="39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6"/>
          <w:szCs w:val="16"/>
          <w:spacing w:val="38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  <w:position w:val="-3"/>
        </w:rPr>
        <w:t>informatió</w:t>
      </w:r>
      <w:r>
        <w:rPr>
          <w:rFonts w:ascii="Arial" w:hAnsi="Arial" w:cs="Arial" w:eastAsia="Arial"/>
          <w:sz w:val="16"/>
          <w:szCs w:val="16"/>
          <w:spacing w:val="0"/>
          <w:w w:val="111"/>
          <w:position w:val="-3"/>
        </w:rPr>
        <w:t>n</w:t>
      </w:r>
      <w:r>
        <w:rPr>
          <w:rFonts w:ascii="Arial" w:hAnsi="Arial" w:cs="Arial" w:eastAsia="Arial"/>
          <w:sz w:val="16"/>
          <w:szCs w:val="16"/>
          <w:spacing w:val="29"/>
          <w:w w:val="111"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no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se</w:t>
      </w:r>
      <w:r>
        <w:rPr>
          <w:rFonts w:ascii="Arial" w:hAnsi="Arial" w:cs="Arial" w:eastAsia="Arial"/>
          <w:sz w:val="16"/>
          <w:szCs w:val="16"/>
          <w:spacing w:val="26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encuentr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6"/>
          <w:szCs w:val="16"/>
          <w:spacing w:val="35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1D1D1D"/>
          <w:spacing w:val="-2"/>
          <w:w w:val="100"/>
          <w:position w:val="-3"/>
        </w:rPr>
        <w:t>'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en</w:t>
      </w:r>
      <w:r>
        <w:rPr>
          <w:rFonts w:ascii="Arial" w:hAnsi="Arial" w:cs="Arial" w:eastAsia="Arial"/>
          <w:sz w:val="16"/>
          <w:szCs w:val="16"/>
          <w:color w:val="000000"/>
          <w:spacing w:val="37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los</w:t>
      </w:r>
      <w:r>
        <w:rPr>
          <w:rFonts w:ascii="Arial" w:hAnsi="Arial" w:cs="Arial" w:eastAsia="Arial"/>
          <w:sz w:val="16"/>
          <w:szCs w:val="16"/>
          <w:color w:val="000000"/>
          <w:spacing w:val="41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archivos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del</w:t>
      </w:r>
      <w:r>
        <w:rPr>
          <w:rFonts w:ascii="Arial" w:hAnsi="Arial" w:cs="Arial" w:eastAsia="Arial"/>
          <w:sz w:val="16"/>
          <w:szCs w:val="16"/>
          <w:color w:val="000000"/>
          <w:spacing w:val="31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sujet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3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obligado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el</w:t>
      </w:r>
      <w:r>
        <w:rPr>
          <w:rFonts w:ascii="Arial" w:hAnsi="Arial" w:cs="Arial" w:eastAsia="Arial"/>
          <w:sz w:val="16"/>
          <w:szCs w:val="16"/>
          <w:color w:val="000000"/>
          <w:spacing w:val="44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5"/>
          <w:position w:val="-3"/>
        </w:rPr>
        <w:t>Comité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42" w:lineRule="exact"/>
        <w:ind w:left="3631" w:right="6337"/>
        <w:jc w:val="center"/>
        <w:tabs>
          <w:tab w:pos="43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0"/>
          <w:i/>
          <w:position w:val="-1"/>
        </w:rPr>
        <w:t>,</w:t>
      </w:r>
      <w:r>
        <w:rPr>
          <w:rFonts w:ascii="Arial" w:hAnsi="Arial" w:cs="Arial" w:eastAsia="Arial"/>
          <w:sz w:val="8"/>
          <w:szCs w:val="8"/>
          <w:spacing w:val="0"/>
          <w:w w:val="100"/>
          <w:i/>
          <w:position w:val="-1"/>
        </w:rPr>
        <w:t>(</w:t>
      </w:r>
      <w:r>
        <w:rPr>
          <w:rFonts w:ascii="Arial" w:hAnsi="Arial" w:cs="Arial" w:eastAsia="Arial"/>
          <w:sz w:val="8"/>
          <w:szCs w:val="8"/>
          <w:spacing w:val="0"/>
          <w:w w:val="100"/>
          <w:i/>
          <w:position w:val="-1"/>
        </w:rPr>
        <w:t>  </w:t>
      </w:r>
      <w:r>
        <w:rPr>
          <w:rFonts w:ascii="Arial" w:hAnsi="Arial" w:cs="Arial" w:eastAsia="Arial"/>
          <w:sz w:val="8"/>
          <w:szCs w:val="8"/>
          <w:spacing w:val="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49"/>
          <w:i/>
          <w:position w:val="-1"/>
        </w:rPr>
        <w:t>·-</w:t>
      </w:r>
      <w:r>
        <w:rPr>
          <w:rFonts w:ascii="Times New Roman" w:hAnsi="Times New Roman" w:cs="Times New Roman" w:eastAsia="Times New Roman"/>
          <w:sz w:val="3"/>
          <w:szCs w:val="3"/>
          <w:spacing w:val="0"/>
          <w:w w:val="118"/>
          <w:position w:val="-1"/>
        </w:rPr>
        <w:t>,'•</w:t>
      </w:r>
      <w:r>
        <w:rPr>
          <w:rFonts w:ascii="Times New Roman" w:hAnsi="Times New Roman" w:cs="Times New Roman" w:eastAsia="Times New Roman"/>
          <w:sz w:val="3"/>
          <w:szCs w:val="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"/>
          <w:szCs w:val="3"/>
          <w:spacing w:val="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spacing w:val="0"/>
          <w:w w:val="132"/>
          <w:position w:val="-1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35" w:lineRule="exact"/>
        <w:ind w:left="3432" w:right="6230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Tra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  <w:position w:val="1"/>
        </w:rPr>
        <w:t>parencra: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78" w:right="-20"/>
        <w:jc w:val="left"/>
        <w:tabs>
          <w:tab w:pos="62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w w:val="147"/>
        </w:rPr>
        <w:t>l</w:t>
      </w:r>
      <w:r>
        <w:rPr>
          <w:rFonts w:ascii="Arial" w:hAnsi="Arial" w:cs="Arial" w:eastAsia="Arial"/>
          <w:sz w:val="15"/>
          <w:szCs w:val="15"/>
          <w:w w:val="146"/>
        </w:rPr>
        <w:t>.</w:t>
      </w:r>
      <w:r>
        <w:rPr>
          <w:rFonts w:ascii="Arial" w:hAnsi="Arial" w:cs="Arial" w:eastAsia="Arial"/>
          <w:sz w:val="15"/>
          <w:szCs w:val="15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!zar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tomar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35"/>
        </w:rPr>
        <w:t>¡&lt;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ab/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spacing w:val="0"/>
          <w:w w:val="135"/>
        </w:rPr>
        <w:t>as</w:t>
      </w:r>
      <w:r>
        <w:rPr>
          <w:rFonts w:ascii="Arial" w:hAnsi="Arial" w:cs="Arial" w:eastAsia="Arial"/>
          <w:sz w:val="16"/>
          <w:szCs w:val="16"/>
          <w:spacing w:val="-17"/>
          <w:w w:val="13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necesaria</w:t>
      </w:r>
      <w:r>
        <w:rPr>
          <w:rFonts w:ascii="Arial" w:hAnsi="Arial" w:cs="Arial" w:eastAsia="Arial"/>
          <w:sz w:val="16"/>
          <w:szCs w:val="16"/>
          <w:spacing w:val="0"/>
          <w:w w:val="168"/>
        </w:rPr>
        <w:t>pa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locál!z¡a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r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información;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169" w:lineRule="exact"/>
        <w:ind w:left="3903" w:right="6753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-4"/>
          <w:w w:val="95"/>
          <w:position w:val="-1"/>
        </w:rPr>
        <w:t>'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117"/>
          <w:position w:val="-1"/>
        </w:rPr>
        <w:t>¡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613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72"/>
        </w:rPr>
        <w:t>l¡</w:t>
      </w:r>
      <w:r>
        <w:rPr>
          <w:rFonts w:ascii="Arial" w:hAnsi="Arial" w:cs="Arial" w:eastAsia="Arial"/>
          <w:sz w:val="16"/>
          <w:szCs w:val="16"/>
          <w:spacing w:val="-18"/>
          <w:w w:val="72"/>
        </w:rPr>
        <w:t>a</w:t>
      </w:r>
      <w:r>
        <w:rPr>
          <w:rFonts w:ascii="Arial" w:hAnsi="Arial" w:cs="Arial" w:eastAsia="Arial"/>
          <w:sz w:val="16"/>
          <w:szCs w:val="16"/>
          <w:color w:val="1D1D1D"/>
          <w:spacing w:val="-23"/>
          <w:w w:val="197"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17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17"/>
        </w:rPr>
        <w:t>xistenci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17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-10"/>
          <w:w w:val="11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15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9"/>
          <w:w w:val="115"/>
        </w:rPr>
        <w:t>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14"/>
        </w:rPr>
        <w:t>doaimento;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320" w:lineRule="exact"/>
        <w:ind w:left="6254" w:right="382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29"/>
          <w:szCs w:val="29"/>
          <w:spacing w:val="0"/>
          <w:w w:val="38"/>
        </w:rPr>
        <w:t>\</w:t>
      </w:r>
      <w:r>
        <w:rPr>
          <w:rFonts w:ascii="Arial" w:hAnsi="Arial" w:cs="Arial" w:eastAsia="Arial"/>
          <w:sz w:val="29"/>
          <w:szCs w:val="29"/>
          <w:spacing w:val="0"/>
          <w:w w:val="38"/>
        </w:rPr>
        <w:t>    </w:t>
      </w:r>
      <w:r>
        <w:rPr>
          <w:rFonts w:ascii="Arial" w:hAnsi="Arial" w:cs="Arial" w:eastAsia="Arial"/>
          <w:sz w:val="29"/>
          <w:szCs w:val="29"/>
          <w:spacing w:val="3"/>
          <w:w w:val="38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38"/>
        </w:rPr>
        <w:t>.it::E::</w:t>
      </w:r>
      <w:r>
        <w:rPr>
          <w:rFonts w:ascii="Arial" w:hAnsi="Arial" w:cs="Arial" w:eastAsia="Arial"/>
          <w:sz w:val="29"/>
          <w:szCs w:val="29"/>
          <w:spacing w:val="0"/>
          <w:w w:val="8"/>
        </w:rPr>
        <w:t>.</w:t>
      </w:r>
      <w:r>
        <w:rPr>
          <w:rFonts w:ascii="Arial" w:hAnsi="Arial" w:cs="Arial" w:eastAsia="Arial"/>
          <w:sz w:val="29"/>
          <w:szCs w:val="29"/>
          <w:spacing w:val="4"/>
          <w:w w:val="8"/>
        </w:rPr>
        <w:t>.</w:t>
      </w:r>
      <w:r>
        <w:rPr>
          <w:rFonts w:ascii="Arial" w:hAnsi="Arial" w:cs="Arial" w:eastAsia="Arial"/>
          <w:sz w:val="29"/>
          <w:szCs w:val="29"/>
          <w:spacing w:val="0"/>
          <w:w w:val="32"/>
        </w:rPr>
        <w:t>'</w:t>
      </w:r>
      <w:r>
        <w:rPr>
          <w:rFonts w:ascii="Arial" w:hAnsi="Arial" w:cs="Arial" w:eastAsia="Arial"/>
          <w:sz w:val="29"/>
          <w:szCs w:val="29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84"/>
        </w:rPr>
        <w:t>;;!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3474" w:right="4574" w:firstLine="122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generaron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responsable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misma.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6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87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Acces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o</w:t>
      </w:r>
      <w:r>
        <w:rPr>
          <w:rFonts w:ascii="Arial" w:hAnsi="Arial" w:cs="Arial" w:eastAsia="Arial"/>
          <w:sz w:val="16"/>
          <w:szCs w:val="16"/>
          <w:spacing w:val="-1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6"/>
        </w:rPr>
        <w:t>Información</w:t>
      </w:r>
      <w:r>
        <w:rPr>
          <w:rFonts w:ascii="Arial" w:hAnsi="Arial" w:cs="Arial" w:eastAsia="Arial"/>
          <w:sz w:val="16"/>
          <w:szCs w:val="16"/>
          <w:spacing w:val="0"/>
          <w:w w:val="116"/>
        </w:rPr>
        <w:t>-</w:t>
      </w:r>
      <w:r>
        <w:rPr>
          <w:rFonts w:ascii="Arial" w:hAnsi="Arial" w:cs="Arial" w:eastAsia="Arial"/>
          <w:sz w:val="16"/>
          <w:szCs w:val="16"/>
          <w:spacing w:val="22"/>
          <w:w w:val="11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6"/>
        </w:rPr>
        <w:t>Medios.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7" w:after="0" w:line="240" w:lineRule="auto"/>
        <w:ind w:left="347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w w:val="211"/>
        </w:rPr>
        <w:t>l</w:t>
      </w:r>
      <w:r>
        <w:rPr>
          <w:rFonts w:ascii="Arial" w:hAnsi="Arial" w:cs="Arial" w:eastAsia="Arial"/>
          <w:sz w:val="15"/>
          <w:szCs w:val="15"/>
          <w:w w:val="210"/>
        </w:rPr>
        <w:t>.</w:t>
      </w:r>
      <w:r>
        <w:rPr>
          <w:rFonts w:ascii="Arial" w:hAnsi="Arial" w:cs="Arial" w:eastAsia="Arial"/>
          <w:sz w:val="15"/>
          <w:szCs w:val="15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l</w:t>
      </w:r>
      <w:r>
        <w:rPr>
          <w:rFonts w:ascii="Arial" w:hAnsi="Arial" w:cs="Arial" w:eastAsia="Arial"/>
          <w:sz w:val="16"/>
          <w:szCs w:val="16"/>
          <w:spacing w:val="-14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acceso</w:t>
      </w:r>
      <w:r>
        <w:rPr>
          <w:rFonts w:ascii="Arial" w:hAnsi="Arial" w:cs="Arial" w:eastAsia="Arial"/>
          <w:sz w:val="16"/>
          <w:szCs w:val="16"/>
          <w:spacing w:val="25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puede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hacerse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mediante: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7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27"/>
        </w:rPr>
        <w:t>l</w:t>
      </w:r>
      <w:r>
        <w:rPr>
          <w:rFonts w:ascii="Arial" w:hAnsi="Arial" w:cs="Arial" w:eastAsia="Arial"/>
          <w:sz w:val="15"/>
          <w:szCs w:val="15"/>
          <w:spacing w:val="0"/>
          <w:w w:val="127"/>
        </w:rPr>
        <w:t>.</w:t>
      </w:r>
      <w:r>
        <w:rPr>
          <w:rFonts w:ascii="Arial" w:hAnsi="Arial" w:cs="Arial" w:eastAsia="Arial"/>
          <w:sz w:val="15"/>
          <w:szCs w:val="15"/>
          <w:spacing w:val="-17"/>
          <w:w w:val="12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Consult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direct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documentos;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47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61"/>
        </w:rPr>
        <w:t>11</w:t>
      </w:r>
      <w:r>
        <w:rPr>
          <w:rFonts w:ascii="Arial" w:hAnsi="Arial" w:cs="Arial" w:eastAsia="Arial"/>
          <w:sz w:val="15"/>
          <w:szCs w:val="15"/>
          <w:spacing w:val="0"/>
          <w:w w:val="61"/>
        </w:rPr>
        <w:t>.</w:t>
      </w:r>
      <w:r>
        <w:rPr>
          <w:rFonts w:ascii="Arial" w:hAnsi="Arial" w:cs="Arial" w:eastAsia="Arial"/>
          <w:sz w:val="15"/>
          <w:szCs w:val="15"/>
          <w:spacing w:val="22"/>
          <w:w w:val="6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Reproducción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documentos;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04" w:right="3931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300" w:bottom="1780" w:left="280" w:right="1140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19999pt;height:48.96pt;mso-position-horizontal-relative:char;mso-position-vertical-relative:line" type="#_x0000_t75">
            <v:imagedata r:id="rId7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87" w:lineRule="exact"/>
        <w:ind w:left="714" w:right="279"/>
        <w:jc w:val="center"/>
        <w:rPr>
          <w:rFonts w:ascii="Times New Roman" w:hAnsi="Times New Roman" w:cs="Times New Roman" w:eastAsia="Times New Roman"/>
          <w:sz w:val="93"/>
          <w:szCs w:val="93"/>
        </w:rPr>
      </w:pPr>
      <w:rPr/>
      <w:r>
        <w:rPr>
          <w:rFonts w:ascii="Times New Roman" w:hAnsi="Times New Roman" w:cs="Times New Roman" w:eastAsia="Times New Roman"/>
          <w:sz w:val="93"/>
          <w:szCs w:val="93"/>
          <w:color w:val="080808"/>
          <w:spacing w:val="0"/>
          <w:w w:val="111"/>
          <w:position w:val="-8"/>
        </w:rPr>
        <w:t>ti</w:t>
      </w:r>
      <w:r>
        <w:rPr>
          <w:rFonts w:ascii="Times New Roman" w:hAnsi="Times New Roman" w:cs="Times New Roman" w:eastAsia="Times New Roman"/>
          <w:sz w:val="93"/>
          <w:szCs w:val="93"/>
          <w:color w:val="000000"/>
          <w:spacing w:val="0"/>
          <w:w w:val="100"/>
          <w:position w:val="0"/>
        </w:rPr>
      </w:r>
    </w:p>
    <w:p>
      <w:pPr>
        <w:spacing w:before="0" w:after="0" w:line="224" w:lineRule="exact"/>
        <w:ind w:left="376" w:right="-63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80808"/>
          <w:spacing w:val="0"/>
          <w:w w:val="103"/>
          <w:b/>
          <w:bCs/>
          <w:position w:val="2"/>
        </w:rPr>
        <w:t>JALISCO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18" w:after="0" w:line="240" w:lineRule="auto"/>
        <w:ind w:left="406" w:right="-36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080808"/>
          <w:spacing w:val="0"/>
          <w:w w:val="119"/>
        </w:rPr>
        <w:t>GOB</w:t>
      </w:r>
      <w:r>
        <w:rPr>
          <w:rFonts w:ascii="Times New Roman" w:hAnsi="Times New Roman" w:cs="Times New Roman" w:eastAsia="Times New Roman"/>
          <w:sz w:val="9"/>
          <w:szCs w:val="9"/>
          <w:color w:val="080808"/>
          <w:spacing w:val="0"/>
          <w:w w:val="119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080808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8080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9"/>
          <w:szCs w:val="9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9"/>
          <w:szCs w:val="9"/>
          <w:color w:val="08080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9"/>
          <w:szCs w:val="9"/>
          <w:color w:val="08080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0"/>
          <w:w w:val="83"/>
        </w:rPr>
        <w:t>E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6"/>
          <w:w w:val="8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8080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08080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8080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C1C1C"/>
          <w:spacing w:val="0"/>
          <w:w w:val="130"/>
        </w:rPr>
        <w:t>ESIAOO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785" w:lineRule="exact"/>
        <w:ind w:left="19" w:right="-20"/>
        <w:jc w:val="left"/>
        <w:tabs>
          <w:tab w:pos="73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216.960007pt;margin-top:-.960014pt;width:319.679993pt;height:7.68pt;mso-position-horizontal-relative:page;mso-position-vertical-relative:paragraph;z-index:-1393" type="#_x0000_t75">
            <v:imagedata r:id="rId74" o:title=""/>
          </v:shape>
        </w:pict>
      </w:r>
      <w:r>
        <w:rPr/>
        <w:pict>
          <v:group style="position:absolute;margin-left:138.240005pt;margin-top:3.316718pt;width:66.196570pt;height:499.723276pt;mso-position-horizontal-relative:page;mso-position-vertical-relative:paragraph;z-index:-1391" coordorigin="2765,66" coordsize="1324,9994">
            <v:shape style="position:absolute;left:2765;top:9350;width:250;height:710" type="#_x0000_t75">
              <v:imagedata r:id="rId75" o:title=""/>
            </v:shape>
            <v:group style="position:absolute;left:2915;top:88;width:1162;height:2" coordorigin="2915,88" coordsize="1162,2">
              <v:shape style="position:absolute;left:2915;top:88;width:1162;height:2" coordorigin="2915,88" coordsize="1162,0" path="m2915,88l4077,88e" filled="f" stroked="t" strokeweight="1.190661pt" strokecolor="#0F0F0F">
                <v:path arrowok="t"/>
              </v:shape>
            </v:group>
            <v:group style="position:absolute;left:2939;top:81;width:2;height:9523" coordorigin="2939,81" coordsize="2,9523">
              <v:shape style="position:absolute;left:2939;top:81;width:2;height:9523" coordorigin="2939,81" coordsize="0,9523" path="m2939,9604l2939,81e" filled="f" stroked="t" strokeweight="1.428794pt" strokecolor="#0C0C0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80808"/>
          <w:w w:val="56"/>
          <w:position w:val="14"/>
        </w:rPr>
        <w:t>111</w:t>
      </w:r>
      <w:r>
        <w:rPr>
          <w:rFonts w:ascii="Arial" w:hAnsi="Arial" w:cs="Arial" w:eastAsia="Arial"/>
          <w:sz w:val="16"/>
          <w:szCs w:val="16"/>
          <w:color w:val="080808"/>
          <w:w w:val="55"/>
          <w:position w:val="14"/>
        </w:rPr>
        <w:t>.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position w:val="14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position w:val="14"/>
        </w:rPr>
        <w:t>Elaboració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1"/>
          <w:position w:val="14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-5"/>
          <w:w w:val="100"/>
          <w:position w:val="14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98"/>
          <w:position w:val="14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  <w:position w:val="14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  <w:position w:val="14"/>
        </w:rPr>
        <w:t>informe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  <w:position w:val="14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position w:val="14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98"/>
          <w:position w:val="14"/>
        </w:rPr>
        <w:t>específicos;</w:t>
      </w:r>
      <w:r>
        <w:rPr>
          <w:rFonts w:ascii="Arial" w:hAnsi="Arial" w:cs="Arial" w:eastAsia="Arial"/>
          <w:sz w:val="16"/>
          <w:szCs w:val="16"/>
          <w:color w:val="080808"/>
          <w:spacing w:val="-30"/>
          <w:w w:val="100"/>
          <w:position w:val="14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  <w:position w:val="14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position w:val="14"/>
        </w:rPr>
        <w:tab/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position w:val="14"/>
        </w:rPr>
        <w:pict>
          <v:shape style="width:40.32pt;height:39.360001pt;mso-position-horizontal-relative:char;mso-position-vertical-relative:line" type="#_x0000_t75">
            <v:imagedata r:id="rId76" o:title=""/>
          </v:shape>
        </w:pic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1" w:lineRule="exact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color w:val="080808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80808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combinación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80808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</w:rPr>
        <w:t>anteriores.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0" w:lineRule="auto"/>
        <w:ind w:right="1093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89.853699pt;margin-top:11.087605pt;width:.1pt;height:258.027149pt;mso-position-horizontal-relative:page;mso-position-vertical-relative:paragraph;z-index:-1387" coordorigin="11797,222" coordsize="2,5161">
            <v:shape style="position:absolute;left:11797;top:222;width:2;height:5161" coordorigin="11797,222" coordsize="0,5161" path="m11797,5382l11797,222e" filled="f" stroked="t" strokeweight="1.190661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98"/>
        </w:rPr>
        <w:t>2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98"/>
        </w:rPr>
        <w:t>.</w:t>
      </w:r>
      <w:r>
        <w:rPr>
          <w:rFonts w:ascii="Arial" w:hAnsi="Arial" w:cs="Arial" w:eastAsia="Arial"/>
          <w:sz w:val="16"/>
          <w:szCs w:val="16"/>
          <w:color w:val="080808"/>
          <w:spacing w:val="-16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80808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solicitad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ya</w:t>
      </w:r>
      <w:r>
        <w:rPr>
          <w:rFonts w:ascii="Arial" w:hAnsi="Arial" w:cs="Arial" w:eastAsia="Arial"/>
          <w:sz w:val="16"/>
          <w:szCs w:val="16"/>
          <w:color w:val="080808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80808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disponible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80808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medios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  <w:t>impresos,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tale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libros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compendios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trípticos,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archivos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formato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electrónico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disponibles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Internet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otr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medio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sea</w:t>
      </w:r>
      <w:r>
        <w:rPr>
          <w:rFonts w:ascii="Arial" w:hAnsi="Arial" w:cs="Arial" w:eastAsia="Arial"/>
          <w:sz w:val="16"/>
          <w:szCs w:val="16"/>
          <w:color w:val="080808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fundamenta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publicada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ví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</w:rPr>
        <w:t>internet,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</w:rPr>
        <w:t>bastará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señale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respuest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precise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fuente,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lugar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  <w:t>puede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ultar,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reproducir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adquirir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dicha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información,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teng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  <w:t>cumplimentad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solicitu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3"/>
        </w:rPr>
        <w:t>correspondiente.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6" w:lineRule="auto"/>
        <w:ind w:left="5" w:right="1127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3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080808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5"/>
        </w:rPr>
        <w:t>informació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5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10"/>
          <w:w w:val="115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0"/>
        </w:rPr>
        <w:t>entreg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19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80808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1"/>
        </w:rPr>
        <w:t>estad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1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13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080808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2"/>
        </w:rPr>
        <w:t>encuentr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2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16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6"/>
        </w:rPr>
        <w:t>preferentement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6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16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25"/>
        </w:rPr>
        <w:t>el</w:t>
      </w:r>
      <w:r>
        <w:rPr>
          <w:rFonts w:ascii="Arial" w:hAnsi="Arial" w:cs="Arial" w:eastAsia="Arial"/>
          <w:sz w:val="15"/>
          <w:szCs w:val="15"/>
          <w:color w:val="080808"/>
          <w:spacing w:val="-20"/>
          <w:w w:val="125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25"/>
        </w:rPr>
        <w:t>formato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25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3"/>
        </w:rPr>
        <w:t>solicitado.</w:t>
      </w:r>
      <w:r>
        <w:rPr>
          <w:rFonts w:ascii="Arial" w:hAnsi="Arial" w:cs="Arial" w:eastAsia="Arial"/>
          <w:sz w:val="15"/>
          <w:szCs w:val="15"/>
          <w:color w:val="080808"/>
          <w:spacing w:val="22"/>
          <w:w w:val="113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5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exist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  </w:t>
      </w:r>
      <w:r>
        <w:rPr>
          <w:rFonts w:ascii="Arial" w:hAnsi="Arial" w:cs="Arial" w:eastAsia="Arial"/>
          <w:sz w:val="15"/>
          <w:szCs w:val="15"/>
          <w:color w:val="080808"/>
          <w:spacing w:val="1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3"/>
          <w:u w:val="single" w:color="000000"/>
        </w:rPr>
        <w:t>obligació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3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3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32"/>
          <w:w w:val="113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5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0"/>
          <w:u w:val="single" w:color="000000"/>
        </w:rPr>
        <w:t>procesar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0"/>
          <w:u w:val="single" w:color="000000"/>
        </w:rPr>
        <w:t>,</w:t>
      </w:r>
      <w:r>
        <w:rPr>
          <w:rFonts w:ascii="Arial" w:hAnsi="Arial" w:cs="Arial" w:eastAsia="Arial"/>
          <w:sz w:val="15"/>
          <w:szCs w:val="15"/>
          <w:color w:val="080808"/>
          <w:spacing w:val="18"/>
          <w:w w:val="11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0"/>
          <w:u w:val="single" w:color="000000"/>
        </w:rPr>
        <w:t>calcula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0"/>
          <w:u w:val="single" w:color="000000"/>
        </w:rPr>
        <w:t>r</w:t>
      </w:r>
      <w:r>
        <w:rPr>
          <w:rFonts w:ascii="Arial" w:hAnsi="Arial" w:cs="Arial" w:eastAsia="Arial"/>
          <w:sz w:val="15"/>
          <w:szCs w:val="15"/>
          <w:color w:val="080808"/>
          <w:spacing w:val="44"/>
          <w:w w:val="11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9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2"/>
          <w:u w:val="single" w:color="000000"/>
        </w:rPr>
        <w:t>presenta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2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2"/>
          <w:u w:val="single" w:color="000000"/>
        </w:rPr>
        <w:t>r</w:t>
      </w:r>
      <w:r>
        <w:rPr>
          <w:rFonts w:ascii="Arial" w:hAnsi="Arial" w:cs="Arial" w:eastAsia="Arial"/>
          <w:sz w:val="15"/>
          <w:szCs w:val="15"/>
          <w:color w:val="080808"/>
          <w:spacing w:val="39"/>
          <w:w w:val="112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8"/>
          <w:u w:val="single" w:color="000000"/>
        </w:rPr>
        <w:t>informació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8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36"/>
          <w:w w:val="118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8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8"/>
          <w:u w:val="single" w:color="000000"/>
        </w:rPr>
        <w:t>forma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8"/>
        </w:rPr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40" w:lineRule="exact"/>
        <w:ind w:left="1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374.399994pt;margin-top:1.105958pt;width:178.559998pt;height:85.440002pt;mso-position-horizontal-relative:page;mso-position-vertical-relative:paragraph;z-index:-1390" type="#_x0000_t75">
            <v:imagedata r:id="rId77" o:title=""/>
          </v:shape>
        </w:pic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6"/>
          <w:position w:val="-3"/>
        </w:rPr>
        <w:t>distint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6"/>
          <w:position w:val="-3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-8"/>
          <w:w w:val="116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position w:val="-3"/>
        </w:rPr>
        <w:t>como</w:t>
      </w:r>
      <w:r>
        <w:rPr>
          <w:rFonts w:ascii="Arial" w:hAnsi="Arial" w:cs="Arial" w:eastAsia="Arial"/>
          <w:sz w:val="15"/>
          <w:szCs w:val="15"/>
          <w:color w:val="080808"/>
          <w:spacing w:val="38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position w:val="-3"/>
        </w:rPr>
        <w:t>se</w:t>
      </w:r>
      <w:r>
        <w:rPr>
          <w:rFonts w:ascii="Arial" w:hAnsi="Arial" w:cs="Arial" w:eastAsia="Arial"/>
          <w:sz w:val="15"/>
          <w:szCs w:val="15"/>
          <w:color w:val="080808"/>
          <w:spacing w:val="-2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3"/>
          <w:position w:val="-3"/>
        </w:rPr>
        <w:t>encuentre.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1776" w:top="20" w:bottom="1960" w:left="320" w:right="140"/>
          <w:headerReference w:type="default" r:id="rId71"/>
          <w:footerReference w:type="default" r:id="rId72"/>
          <w:pgSz w:w="12240" w:h="15840"/>
          <w:cols w:num="2" w:equalWidth="0">
            <w:col w:w="1770" w:space="1706"/>
            <w:col w:w="8304"/>
          </w:cols>
        </w:sectPr>
      </w:pPr>
      <w:rPr/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6" w:lineRule="exact"/>
        <w:ind w:left="839" w:right="36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04"/>
          <w:position w:val="-1"/>
        </w:rPr>
        <w:t>Fiscalia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478" w:right="-5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98" w:lineRule="exact"/>
        <w:ind w:right="178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4F4F4F"/>
          <w:w w:val="87"/>
          <w:position w:val="-2"/>
        </w:rPr>
        <w:t>i:;,:_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w w:val="88"/>
          <w:position w:val="-2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7C"/>
          <w:spacing w:val="0"/>
          <w:w w:val="64"/>
          <w:position w:val="-2"/>
        </w:rPr>
        <w:t>_.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666666"/>
          <w:w w:val="50"/>
          <w:position w:val="1"/>
        </w:rPr>
        <w:t>:¿;;</w:t>
      </w:r>
      <w:r>
        <w:rPr>
          <w:rFonts w:ascii="Times New Roman" w:hAnsi="Times New Roman" w:cs="Times New Roman" w:eastAsia="Times New Roman"/>
          <w:sz w:val="23"/>
          <w:szCs w:val="23"/>
          <w:color w:val="7C7C7C"/>
          <w:w w:val="25"/>
          <w:position w:val="1"/>
        </w:rPr>
        <w:t>·_-:</w:t>
      </w:r>
      <w:r>
        <w:rPr>
          <w:rFonts w:ascii="Times New Roman" w:hAnsi="Times New Roman" w:cs="Times New Roman" w:eastAsia="Times New Roman"/>
          <w:sz w:val="23"/>
          <w:szCs w:val="23"/>
          <w:color w:val="7C7C7C"/>
          <w:w w:val="26"/>
          <w:position w:val="1"/>
        </w:rPr>
        <w:t>).</w:t>
      </w:r>
      <w:r>
        <w:rPr>
          <w:rFonts w:ascii="Times New Roman" w:hAnsi="Times New Roman" w:cs="Times New Roman" w:eastAsia="Times New Roman"/>
          <w:sz w:val="23"/>
          <w:szCs w:val="23"/>
          <w:color w:val="7C7C7C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7C7C7C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666666"/>
          <w:spacing w:val="0"/>
          <w:w w:val="271"/>
          <w:position w:val="1"/>
        </w:rPr>
        <w:t>i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48" w:after="0" w:line="329" w:lineRule="auto"/>
        <w:ind w:right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sustent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anterior,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criteri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2"/>
        </w:rPr>
        <w:t>1W9,</w:t>
      </w:r>
      <w:r>
        <w:rPr>
          <w:rFonts w:ascii="Arial" w:hAnsi="Arial" w:cs="Arial" w:eastAsia="Arial"/>
          <w:sz w:val="16"/>
          <w:szCs w:val="16"/>
          <w:color w:val="080808"/>
          <w:spacing w:val="-6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2"/>
        </w:rPr>
        <w:t>emitido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Federa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Acces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Guberna.:n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2"/>
        </w:rPr>
        <w:t>rital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2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4"/>
        </w:rPr>
        <w:t>informació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4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35"/>
          <w:w w:val="114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4"/>
        </w:rPr>
        <w:t>pretendid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4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30"/>
          <w:w w:val="114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1"/>
        </w:rPr>
        <w:t>solicitantes,</w:t>
      </w:r>
      <w:r>
        <w:rPr>
          <w:rFonts w:ascii="Arial" w:hAnsi="Arial" w:cs="Arial" w:eastAsia="Arial"/>
          <w:sz w:val="15"/>
          <w:szCs w:val="15"/>
          <w:color w:val="080808"/>
          <w:spacing w:val="-6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51"/>
        </w:rPr>
        <w:t>!1.1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51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obstant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dependencia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entida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6"/>
        </w:rPr>
        <w:t>cuent</w:t>
      </w:r>
      <w:r>
        <w:rPr>
          <w:rFonts w:ascii="Arial" w:hAnsi="Arial" w:cs="Arial" w:eastAsia="Arial"/>
          <w:sz w:val="16"/>
          <w:szCs w:val="16"/>
          <w:color w:val="1C1C1C"/>
          <w:spacing w:val="-19"/>
          <w:w w:val="107"/>
        </w:rPr>
        <w:t>e</w:t>
      </w:r>
      <w:r>
        <w:rPr>
          <w:rFonts w:ascii="Arial" w:hAnsi="Arial" w:cs="Arial" w:eastAsia="Arial"/>
          <w:sz w:val="16"/>
          <w:szCs w:val="16"/>
          <w:color w:val="7C7C7C"/>
          <w:spacing w:val="-10"/>
          <w:w w:val="224"/>
        </w:rPr>
        <w:t>;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29"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7" w:lineRule="exact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encuentra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visible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consultable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</w:rPr>
        <w:t>sitio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tLeast"/>
        <w:ind w:right="1072" w:firstLine="106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</w:rPr>
        <w:t>información,</w:t>
      </w:r>
      <w:r>
        <w:rPr>
          <w:rFonts w:ascii="Arial" w:hAnsi="Arial" w:cs="Arial" w:eastAsia="Arial"/>
          <w:sz w:val="16"/>
          <w:szCs w:val="16"/>
          <w:color w:val="080808"/>
          <w:spacing w:val="-15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hyperlink r:id="rId78">
        <w:r>
          <w:rPr>
            <w:rFonts w:ascii="Arial" w:hAnsi="Arial" w:cs="Arial" w:eastAsia="Arial"/>
            <w:sz w:val="16"/>
            <w:szCs w:val="16"/>
            <w:color w:val="080808"/>
            <w:spacing w:val="0"/>
            <w:w w:val="111"/>
          </w:rPr>
          <w:t>http://inicio.ifa</w:t>
        </w:r>
        <w:r>
          <w:rPr>
            <w:rFonts w:ascii="Arial" w:hAnsi="Arial" w:cs="Arial" w:eastAsia="Arial"/>
            <w:sz w:val="16"/>
            <w:szCs w:val="16"/>
            <w:color w:val="080808"/>
            <w:spacing w:val="-9"/>
            <w:w w:val="112"/>
          </w:rPr>
          <w:t>i</w:t>
        </w:r>
        <w:r>
          <w:rPr>
            <w:rFonts w:ascii="Arial" w:hAnsi="Arial" w:cs="Arial" w:eastAsia="Arial"/>
            <w:sz w:val="16"/>
            <w:szCs w:val="16"/>
            <w:color w:val="2D2D2D"/>
            <w:spacing w:val="-5"/>
            <w:w w:val="118"/>
          </w:rPr>
          <w:t>.</w:t>
        </w:r>
        <w:r>
          <w:rPr>
            <w:rFonts w:ascii="Arial" w:hAnsi="Arial" w:cs="Arial" w:eastAsia="Arial"/>
            <w:sz w:val="16"/>
            <w:szCs w:val="16"/>
            <w:color w:val="080808"/>
            <w:spacing w:val="0"/>
            <w:w w:val="105"/>
          </w:rPr>
          <w:t>org.mx/Criterios¡01</w:t>
        </w:r>
      </w:hyperlink>
      <w:r>
        <w:rPr>
          <w:rFonts w:ascii="Arial" w:hAnsi="Arial" w:cs="Arial" w:eastAsia="Arial"/>
          <w:sz w:val="16"/>
          <w:szCs w:val="16"/>
          <w:color w:val="080808"/>
          <w:spacing w:val="-1"/>
          <w:w w:val="106"/>
        </w:rPr>
        <w:t>5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109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320" w:right="140"/>
          <w:cols w:num="3" w:equalWidth="0">
            <w:col w:w="1745" w:space="1731"/>
            <w:col w:w="3937" w:space="482"/>
            <w:col w:w="3885"/>
          </w:cols>
        </w:sectPr>
      </w:pPr>
      <w:rPr/>
    </w:p>
    <w:p>
      <w:pPr>
        <w:spacing w:before="50" w:after="0" w:line="240" w:lineRule="auto"/>
        <w:ind w:left="348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w w:val="95"/>
        </w:rPr>
      </w:r>
      <w:r>
        <w:rPr>
          <w:rFonts w:ascii="Arial" w:hAnsi="Arial" w:cs="Arial" w:eastAsia="Arial"/>
          <w:sz w:val="16"/>
          <w:szCs w:val="16"/>
          <w:color w:val="080808"/>
          <w:w w:val="95"/>
          <w:u w:val="single" w:color="000000"/>
        </w:rPr>
        <w:t>09%201nexistenci</w:t>
      </w:r>
      <w:r>
        <w:rPr>
          <w:rFonts w:ascii="Arial" w:hAnsi="Arial" w:cs="Arial" w:eastAsia="Arial"/>
          <w:sz w:val="16"/>
          <w:szCs w:val="16"/>
          <w:color w:val="080808"/>
          <w:w w:val="95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w w:val="96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w w:val="96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-35"/>
          <w:w w:val="99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-35"/>
          <w:w w:val="9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-35"/>
          <w:w w:val="9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4F4F"/>
          <w:spacing w:val="-6"/>
          <w:w w:val="100"/>
          <w:u w:val="single" w:color="000000"/>
        </w:rPr>
        <w:t>.</w:t>
      </w:r>
      <w:r>
        <w:rPr>
          <w:rFonts w:ascii="Arial" w:hAnsi="Arial" w:cs="Arial" w:eastAsia="Arial"/>
          <w:sz w:val="16"/>
          <w:szCs w:val="16"/>
          <w:color w:val="4F4F4F"/>
          <w:spacing w:val="-6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4F4F"/>
          <w:spacing w:val="-6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pdf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cuyo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contenid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91"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invoca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  <w:t>continuación: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4" w:lineRule="auto"/>
        <w:ind w:left="3471" w:right="1087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inexistenci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concept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4"/>
          <w:w w:val="118"/>
          <w:i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34"/>
          <w:w w:val="7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9"/>
          <w:i/>
        </w:rPr>
        <w:t>tribuye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7"/>
          <w:w w:val="113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5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solicitada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8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46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Federal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Transparenci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qu,bernamental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establece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</w:rPr>
        <w:t>cuando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</w:rPr>
        <w:t>documento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5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</w:rPr>
        <w:t>encuentre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9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archivo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5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7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unida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3"/>
          <w:i/>
        </w:rPr>
        <w:t>administrativ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4"/>
          <w:w w:val="10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15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ést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deber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remiti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</w:rPr>
        <w:t>depende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0"/>
          <w:w w:val="109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17"/>
          <w:w w:val="5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3"/>
          <w:i/>
        </w:rPr>
        <w:t>ci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entida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6"/>
          <w:i/>
        </w:rPr>
        <w:t>solit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53"/>
          <w:w w:val="97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57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ofici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dond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74"/>
          <w:i/>
        </w:rPr>
        <w:t>Jo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7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</w:rPr>
        <w:t>manifieste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5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efect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29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79"/>
          <w:i/>
        </w:rPr>
        <w:t>cJ,ich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8"/>
          <w:i/>
        </w:rPr>
        <w:t>CoriJ.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9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8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0"/>
          <w:w w:val="46"/>
          <w:i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qbalice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cq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f,l,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1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100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10"/>
          <w:w w:val="151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4"/>
          <w:i/>
        </w:rPr>
        <w:t>tbfTie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3"/>
          <w:i/>
        </w:rPr>
        <w:t>medida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3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3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ptjrtinente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3" w:lineRule="exact"/>
        <w:ind w:left="3471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localiza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  <w:position w:val="-2"/>
        </w:rPr>
        <w:t>document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9"/>
          <w:w w:val="108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  <w:position w:val="-2"/>
        </w:rPr>
        <w:t>solicittié!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  <w:position w:val="-2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95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yr.e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IJ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8"/>
          <w:i/>
          <w:position w:val="-2"/>
        </w:rPr>
        <w:t>lil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9"/>
          <w:i/>
          <w:position w:val="-2"/>
        </w:rPr>
        <w:t>g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-39"/>
          <w:w w:val="57"/>
          <w:i/>
          <w:position w:val="-2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95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  <w:position w:val="-2"/>
        </w:rPr>
        <w:t>consecueHi!ilí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  <w:position w:val="-2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6"/>
          <w:w w:val="95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Mlrnisino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referid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  <w:position w:val="-2"/>
        </w:rPr>
        <w:t>dispone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74" w:lineRule="exact"/>
        <w:ind w:left="5544" w:right="3370"/>
        <w:jc w:val="center"/>
        <w:tabs>
          <w:tab w:pos="6480" w:val="left"/>
          <w:tab w:pos="6820" w:val="left"/>
          <w:tab w:pos="7080" w:val="left"/>
          <w:tab w:pos="774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666666"/>
          <w:spacing w:val="0"/>
          <w:w w:val="65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4"/>
          <w:w w:val="65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0"/>
          <w:w w:val="100"/>
          <w:i/>
        </w:rPr>
        <w:t>,.)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0"/>
          <w:w w:val="69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-1"/>
          <w:w w:val="196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0"/>
          <w:w w:val="87"/>
        </w:rPr>
        <w:t>..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-7"/>
          <w:w w:val="87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7C7C7C"/>
          <w:spacing w:val="0"/>
          <w:w w:val="55"/>
        </w:rPr>
        <w:t>,_..,</w:t>
      </w:r>
      <w:r>
        <w:rPr>
          <w:rFonts w:ascii="Times New Roman" w:hAnsi="Times New Roman" w:cs="Times New Roman" w:eastAsia="Times New Roman"/>
          <w:sz w:val="10"/>
          <w:szCs w:val="10"/>
          <w:color w:val="7C7C7C"/>
          <w:spacing w:val="0"/>
          <w:w w:val="54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color w:val="7C7C7C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130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13"/>
          <w:w w:val="130"/>
        </w:rPr>
        <w:t> </w:t>
      </w:r>
      <w:r>
        <w:rPr>
          <w:rFonts w:ascii="Arial" w:hAnsi="Arial" w:cs="Arial" w:eastAsia="Arial"/>
          <w:sz w:val="9"/>
          <w:szCs w:val="9"/>
          <w:color w:val="3D3D3D"/>
          <w:spacing w:val="0"/>
          <w:w w:val="80"/>
          <w:i/>
        </w:rPr>
        <w:t>'.\</w:t>
      </w:r>
      <w:r>
        <w:rPr>
          <w:rFonts w:ascii="Arial" w:hAnsi="Arial" w:cs="Arial" w:eastAsia="Arial"/>
          <w:sz w:val="9"/>
          <w:szCs w:val="9"/>
          <w:color w:val="3D3D3D"/>
          <w:spacing w:val="-7"/>
          <w:w w:val="80"/>
          <w:i/>
        </w:rPr>
        <w:t>:</w:t>
      </w:r>
      <w:r>
        <w:rPr>
          <w:rFonts w:ascii="Arial" w:hAnsi="Arial" w:cs="Arial" w:eastAsia="Arial"/>
          <w:sz w:val="9"/>
          <w:szCs w:val="9"/>
          <w:color w:val="666666"/>
          <w:spacing w:val="0"/>
          <w:w w:val="80"/>
          <w:i/>
        </w:rPr>
        <w:t>·:!'1.\</w:t>
      </w:r>
      <w:r>
        <w:rPr>
          <w:rFonts w:ascii="Arial" w:hAnsi="Arial" w:cs="Arial" w:eastAsia="Arial"/>
          <w:sz w:val="9"/>
          <w:szCs w:val="9"/>
          <w:color w:val="666666"/>
          <w:spacing w:val="-19"/>
          <w:w w:val="80"/>
          <w:i/>
        </w:rPr>
        <w:t> </w:t>
      </w:r>
      <w:r>
        <w:rPr>
          <w:rFonts w:ascii="Arial" w:hAnsi="Arial" w:cs="Arial" w:eastAsia="Arial"/>
          <w:sz w:val="9"/>
          <w:szCs w:val="9"/>
          <w:color w:val="666666"/>
          <w:spacing w:val="0"/>
          <w:w w:val="100"/>
          <w:i/>
        </w:rPr>
        <w:tab/>
      </w:r>
      <w:r>
        <w:rPr>
          <w:rFonts w:ascii="Arial" w:hAnsi="Arial" w:cs="Arial" w:eastAsia="Arial"/>
          <w:sz w:val="9"/>
          <w:szCs w:val="9"/>
          <w:color w:val="666666"/>
          <w:spacing w:val="0"/>
          <w:w w:val="100"/>
          <w:i/>
        </w:rPr>
      </w:r>
      <w:r>
        <w:rPr>
          <w:rFonts w:ascii="Arial" w:hAnsi="Arial" w:cs="Arial" w:eastAsia="Arial"/>
          <w:sz w:val="9"/>
          <w:szCs w:val="9"/>
          <w:color w:val="939393"/>
          <w:spacing w:val="0"/>
          <w:w w:val="263"/>
        </w:rPr>
        <w:t>'</w:t>
      </w:r>
      <w:r>
        <w:rPr>
          <w:rFonts w:ascii="Arial" w:hAnsi="Arial" w:cs="Arial" w:eastAsia="Arial"/>
          <w:sz w:val="9"/>
          <w:szCs w:val="9"/>
          <w:color w:val="939393"/>
          <w:spacing w:val="0"/>
          <w:w w:val="100"/>
        </w:rPr>
        <w:tab/>
      </w:r>
      <w:r>
        <w:rPr>
          <w:rFonts w:ascii="Arial" w:hAnsi="Arial" w:cs="Arial" w:eastAsia="Arial"/>
          <w:sz w:val="9"/>
          <w:szCs w:val="9"/>
          <w:color w:val="939393"/>
          <w:spacing w:val="0"/>
          <w:w w:val="100"/>
        </w:rPr>
      </w:r>
      <w:r>
        <w:rPr>
          <w:rFonts w:ascii="Arial" w:hAnsi="Arial" w:cs="Arial" w:eastAsia="Arial"/>
          <w:sz w:val="9"/>
          <w:szCs w:val="9"/>
          <w:color w:val="4F4F4F"/>
          <w:spacing w:val="0"/>
          <w:w w:val="55"/>
        </w:rPr>
        <w:t>.</w:t>
      </w:r>
      <w:r>
        <w:rPr>
          <w:rFonts w:ascii="Arial" w:hAnsi="Arial" w:cs="Arial" w:eastAsia="Arial"/>
          <w:sz w:val="9"/>
          <w:szCs w:val="9"/>
          <w:color w:val="4F4F4F"/>
          <w:spacing w:val="0"/>
          <w:w w:val="100"/>
        </w:rPr>
        <w:tab/>
      </w:r>
      <w:r>
        <w:rPr>
          <w:rFonts w:ascii="Arial" w:hAnsi="Arial" w:cs="Arial" w:eastAsia="Arial"/>
          <w:sz w:val="9"/>
          <w:szCs w:val="9"/>
          <w:color w:val="4F4F4F"/>
          <w:spacing w:val="0"/>
          <w:w w:val="100"/>
        </w:rPr>
      </w:r>
      <w:r>
        <w:rPr>
          <w:rFonts w:ascii="Arial" w:hAnsi="Arial" w:cs="Arial" w:eastAsia="Arial"/>
          <w:sz w:val="9"/>
          <w:szCs w:val="9"/>
          <w:color w:val="666666"/>
          <w:spacing w:val="0"/>
          <w:w w:val="55"/>
        </w:rPr>
        <w:t>.</w:t>
      </w:r>
      <w:r>
        <w:rPr>
          <w:rFonts w:ascii="Arial" w:hAnsi="Arial" w:cs="Arial" w:eastAsia="Arial"/>
          <w:sz w:val="9"/>
          <w:szCs w:val="9"/>
          <w:color w:val="666666"/>
          <w:spacing w:val="0"/>
          <w:w w:val="55"/>
        </w:rPr>
        <w:t>·</w:t>
      </w:r>
      <w:r>
        <w:rPr>
          <w:rFonts w:ascii="Arial" w:hAnsi="Arial" w:cs="Arial" w:eastAsia="Arial"/>
          <w:sz w:val="9"/>
          <w:szCs w:val="9"/>
          <w:color w:val="666666"/>
          <w:spacing w:val="0"/>
          <w:w w:val="55"/>
        </w:rPr>
        <w:t>  </w:t>
      </w:r>
      <w:r>
        <w:rPr>
          <w:rFonts w:ascii="Arial" w:hAnsi="Arial" w:cs="Arial" w:eastAsia="Arial"/>
          <w:sz w:val="9"/>
          <w:szCs w:val="9"/>
          <w:color w:val="666666"/>
          <w:spacing w:val="13"/>
          <w:w w:val="55"/>
        </w:rPr>
        <w:t> </w:t>
      </w:r>
      <w:r>
        <w:rPr>
          <w:rFonts w:ascii="Arial" w:hAnsi="Arial" w:cs="Arial" w:eastAsia="Arial"/>
          <w:sz w:val="9"/>
          <w:szCs w:val="9"/>
          <w:color w:val="666666"/>
          <w:spacing w:val="-1"/>
          <w:w w:val="55"/>
        </w:rPr>
        <w:t>.</w:t>
      </w:r>
      <w:r>
        <w:rPr>
          <w:rFonts w:ascii="Arial" w:hAnsi="Arial" w:cs="Arial" w:eastAsia="Arial"/>
          <w:sz w:val="9"/>
          <w:szCs w:val="9"/>
          <w:color w:val="939393"/>
          <w:spacing w:val="0"/>
          <w:w w:val="55"/>
        </w:rPr>
        <w:t>·.·</w:t>
      </w:r>
      <w:r>
        <w:rPr>
          <w:rFonts w:ascii="Arial" w:hAnsi="Arial" w:cs="Arial" w:eastAsia="Arial"/>
          <w:sz w:val="9"/>
          <w:szCs w:val="9"/>
          <w:color w:val="939393"/>
          <w:spacing w:val="0"/>
          <w:w w:val="55"/>
        </w:rPr>
        <w:t>    </w:t>
      </w:r>
      <w:r>
        <w:rPr>
          <w:rFonts w:ascii="Arial" w:hAnsi="Arial" w:cs="Arial" w:eastAsia="Arial"/>
          <w:sz w:val="9"/>
          <w:szCs w:val="9"/>
          <w:color w:val="939393"/>
          <w:spacing w:val="5"/>
          <w:w w:val="55"/>
        </w:rPr>
        <w:t> </w:t>
      </w:r>
      <w:r>
        <w:rPr>
          <w:rFonts w:ascii="Arial" w:hAnsi="Arial" w:cs="Arial" w:eastAsia="Arial"/>
          <w:sz w:val="9"/>
          <w:szCs w:val="9"/>
          <w:color w:val="939393"/>
          <w:spacing w:val="0"/>
          <w:w w:val="100"/>
        </w:rPr>
        <w:t>·"\</w:t>
      </w:r>
      <w:r>
        <w:rPr>
          <w:rFonts w:ascii="Arial" w:hAnsi="Arial" w:cs="Arial" w:eastAsia="Arial"/>
          <w:sz w:val="9"/>
          <w:szCs w:val="9"/>
          <w:color w:val="939393"/>
          <w:spacing w:val="0"/>
          <w:w w:val="100"/>
        </w:rPr>
        <w:tab/>
      </w:r>
      <w:r>
        <w:rPr>
          <w:rFonts w:ascii="Arial" w:hAnsi="Arial" w:cs="Arial" w:eastAsia="Arial"/>
          <w:sz w:val="9"/>
          <w:szCs w:val="9"/>
          <w:color w:val="939393"/>
          <w:spacing w:val="0"/>
          <w:w w:val="100"/>
        </w:rPr>
      </w:r>
      <w:r>
        <w:rPr>
          <w:rFonts w:ascii="Arial" w:hAnsi="Arial" w:cs="Arial" w:eastAsia="Arial"/>
          <w:sz w:val="9"/>
          <w:szCs w:val="9"/>
          <w:color w:val="3D3D3D"/>
          <w:spacing w:val="0"/>
          <w:w w:val="100"/>
        </w:rPr>
        <w:t>..</w:t>
      </w:r>
      <w:r>
        <w:rPr>
          <w:rFonts w:ascii="Arial" w:hAnsi="Arial" w:cs="Arial" w:eastAsia="Arial"/>
          <w:sz w:val="9"/>
          <w:szCs w:val="9"/>
          <w:color w:val="3D3D3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0"/>
          <w:w w:val="51"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0"/>
          <w:w w:val="38"/>
        </w:rPr>
        <w:t>._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-14"/>
          <w:w w:val="98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1"/>
          <w:w w:val="48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-6"/>
          <w:w w:val="63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3D3D3D"/>
          <w:spacing w:val="0"/>
          <w:w w:val="44"/>
        </w:rPr>
        <w:t>·_,_;;</w:t>
      </w:r>
      <w:r>
        <w:rPr>
          <w:rFonts w:ascii="Times New Roman" w:hAnsi="Times New Roman" w:cs="Times New Roman" w:eastAsia="Times New Roman"/>
          <w:sz w:val="9"/>
          <w:szCs w:val="9"/>
          <w:color w:val="3D3D3D"/>
          <w:spacing w:val="-5"/>
          <w:w w:val="44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0"/>
          <w:w w:val="100"/>
        </w:rPr>
        <w:t>.:.•::-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0"/>
          <w:w w:val="100"/>
        </w:rPr>
        <w:t>1'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0"/>
          <w:w w:val="59"/>
        </w:rPr>
        <w:t>..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0" w:after="0" w:line="164" w:lineRule="exact"/>
        <w:ind w:left="3476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316.475128pt;margin-top:.394843pt;width:.7pt;height:.1pt;mso-position-horizontal-relative:page;mso-position-vertical-relative:paragraph;z-index:-1383" coordorigin="6330,8" coordsize="14,2">
            <v:shape style="position:absolute;left:6330;top:8;width:14;height:2" coordorigin="6330,8" coordsize="14,0" path="m6330,8l6344,8e" filled="f" stroked="t" strokeweight=".2pt" strokecolor="#4E4E4E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7"/>
          <w:w w:val="126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95"/>
          <w:i/>
        </w:rPr>
        <w:t>i{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-9"/>
          <w:w w:val="9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0"/>
          <w:w w:val="96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117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-18"/>
          <w:w w:val="118"/>
          <w:i/>
        </w:rPr>
        <w:t>«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9"/>
          <w:i/>
        </w:rPr>
        <w:t>é.!'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9"/>
          <w:w w:val="90"/>
          <w:i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3D3D3D"/>
          <w:spacing w:val="6"/>
          <w:w w:val="120"/>
          <w:i/>
        </w:rPr>
        <w:t>%</w:t>
      </w:r>
      <w:r>
        <w:rPr>
          <w:rFonts w:ascii="Times New Roman" w:hAnsi="Times New Roman" w:cs="Times New Roman" w:eastAsia="Times New Roman"/>
          <w:sz w:val="17"/>
          <w:szCs w:val="17"/>
          <w:color w:val="ACACAC"/>
          <w:spacing w:val="-23"/>
          <w:w w:val="13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1"/>
          <w:i/>
        </w:rPr>
        <w:t>elgoc[Jment¡;;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5"/>
          <w:w w:val="92"/>
          <w:i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19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20"/>
          <w:i/>
        </w:rPr>
        <w:t>pe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21"/>
          <w:i/>
        </w:rPr>
        <w:t>?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-11"/>
          <w:w w:val="47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4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5"/>
          <w:i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resolució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confirme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52" w:after="0" w:line="168" w:lineRule="auto"/>
        <w:ind w:left="3466" w:right="1083" w:firstLine="5"/>
        <w:jc w:val="left"/>
        <w:tabs>
          <w:tab w:pos="7460" w:val="left"/>
          <w:tab w:pos="84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589.853699pt;margin-top:31.122374pt;width:.1pt;height:39.659728pt;mso-position-horizontal-relative:page;mso-position-vertical-relative:paragraph;z-index:-1386" coordorigin="11797,622" coordsize="2,793">
            <v:shape style="position:absolute;left:11797;top:622;width:2;height:793" coordorigin="11797,622" coordsize="0,793" path="m11797,1416l11797,622e" filled="f" stroked="t" strokeweight=".952529pt" strokecolor="#28282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inexistenci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mism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4"/>
          <w:i/>
        </w:rPr>
        <w:t>notífic,qr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7"/>
          <w:w w:val="94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0"/>
          <w:w w:val="94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4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</w:rPr>
        <w:t>dfso/iéitante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travé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de4in¿hida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enlace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dentr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plazo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</w:rPr>
        <w:t>establedd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6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artí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ulo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27"/>
          <w:szCs w:val="27"/>
          <w:color w:val="080808"/>
          <w:spacing w:val="0"/>
          <w:w w:val="72"/>
          <w:i/>
        </w:rPr>
        <w:t>1</w:t>
      </w:r>
      <w:r>
        <w:rPr>
          <w:rFonts w:ascii="Arial" w:hAnsi="Arial" w:cs="Arial" w:eastAsia="Arial"/>
          <w:sz w:val="27"/>
          <w:szCs w:val="27"/>
          <w:color w:val="080808"/>
          <w:spacing w:val="-16"/>
          <w:w w:val="72"/>
          <w:i/>
        </w:rPr>
        <w:t>1</w:t>
      </w:r>
      <w:r>
        <w:rPr>
          <w:rFonts w:ascii="Arial" w:hAnsi="Arial" w:cs="Arial" w:eastAsia="Arial"/>
          <w:sz w:val="27"/>
          <w:szCs w:val="27"/>
          <w:color w:val="4F4F4F"/>
          <w:spacing w:val="0"/>
          <w:w w:val="44"/>
          <w:i/>
        </w:rPr>
        <w:t>·</w:t>
      </w:r>
      <w:r>
        <w:rPr>
          <w:rFonts w:ascii="Arial" w:hAnsi="Arial" w:cs="Arial" w:eastAsia="Arial"/>
          <w:sz w:val="27"/>
          <w:szCs w:val="27"/>
          <w:color w:val="4F4F4F"/>
          <w:spacing w:val="-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Así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2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3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28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28"/>
          <w:i/>
        </w:rPr>
        <w:t>    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4"/>
          <w:w w:val="2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trJ'J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9"/>
          <w:i/>
        </w:rPr>
        <w:t>t$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1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9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0"/>
          <w:w w:val="44"/>
          <w:i/>
        </w:rPr>
        <w:t>l\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-2"/>
          <w:w w:val="44"/>
          <w:i/>
        </w:rPr>
        <w:t>&gt;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2"/>
          <w:i/>
        </w:rPr>
        <w:t>{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3"/>
          <w:i/>
        </w:rPr>
        <w:t>((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2"/>
          <w:i/>
        </w:rPr>
        <w:t>Jp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7"/>
          <w:w w:val="102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0"/>
          <w:w w:val="110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9"/>
          <w:w w:val="5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0"/>
          <w:i/>
        </w:rPr>
        <w:t>!ecesoriomente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informqFió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encuentr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archivo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i/iitolida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r'-es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9"/>
          <w:w w:val="100"/>
          <w:i/>
        </w:rPr>
        <w:t> </w:t>
      </w:r>
      <w:r>
        <w:rPr>
          <w:rFonts w:ascii="Arial" w:hAnsi="Arial" w:cs="Arial" w:eastAsia="Arial"/>
          <w:sz w:val="26"/>
          <w:szCs w:val="26"/>
          <w:color w:val="080808"/>
          <w:spacing w:val="0"/>
          <w:w w:val="56"/>
          <w:i/>
        </w:rPr>
        <w:t>'dee!f</w:t>
      </w:r>
      <w:r>
        <w:rPr>
          <w:rFonts w:ascii="Arial" w:hAnsi="Arial" w:cs="Arial" w:eastAsia="Arial"/>
          <w:sz w:val="26"/>
          <w:szCs w:val="26"/>
          <w:color w:val="080808"/>
          <w:spacing w:val="16"/>
          <w:w w:val="5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-25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</w:rPr>
        <w:t>at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2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cue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Úón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3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6"/>
          <w:i/>
        </w:rPr>
        <w:t>hecho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6"/>
          <w:w w:val="106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69"/>
          <w:w w:val="11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0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0"/>
          <w:w w:val="47"/>
          <w:i/>
        </w:rPr>
        <w:t>.: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obstante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0"/>
          <w:w w:val="85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8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9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CACAC"/>
          <w:spacing w:val="-4"/>
          <w:w w:val="128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90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-13"/>
          <w:w w:val="5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69"/>
          <w:i/>
        </w:rPr>
        <w:t>Ef?r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-14"/>
          <w:w w:val="69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39"/>
          <w:i/>
        </w:rPr>
        <w:t>r(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38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8"/>
          <w:w w:val="139"/>
          <w:i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BFBFBF"/>
          <w:spacing w:val="0"/>
          <w:w w:val="85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BFBFB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BFBFBF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enti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</w:r>
      <w:r>
        <w:rPr>
          <w:rFonts w:ascii="Arial" w:hAnsi="Arial" w:cs="Arial" w:eastAsia="Arial"/>
          <w:sz w:val="27"/>
          <w:szCs w:val="27"/>
          <w:color w:val="4F4F4F"/>
          <w:spacing w:val="0"/>
          <w:w w:val="100"/>
        </w:rPr>
        <w:t>f</w:t>
      </w:r>
      <w:r>
        <w:rPr>
          <w:rFonts w:ascii="Arial" w:hAnsi="Arial" w:cs="Arial" w:eastAsia="Arial"/>
          <w:sz w:val="27"/>
          <w:szCs w:val="27"/>
          <w:color w:val="4F4F4F"/>
          <w:spacing w:val="-59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4F4F4F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1"/>
          <w:i/>
        </w:rPr>
        <w:t>acu{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1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100"/>
          <w:i/>
        </w:rPr>
        <w:t>if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$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1"/>
          <w:i/>
        </w:rPr>
        <w:t>pose1,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2"/>
          <w:i/>
        </w:rPr>
        <w:t>dicha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2" w:lineRule="exact"/>
        <w:ind w:left="3466" w:right="-20"/>
        <w:jc w:val="left"/>
        <w:tabs>
          <w:tab w:pos="84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mformaí;tón.E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este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6"/>
          <w:i/>
        </w:rPr>
        <w:t>senttd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9"/>
          <w:w w:val="10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17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22"/>
          <w:i/>
        </w:rPr>
        <w:t>espe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100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3"/>
          <w:i/>
        </w:rPr>
        <w:t>f!q/arse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7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0"/>
          <w:i/>
        </w:rPr>
        <w:t>Jne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1"/>
          <w:i/>
        </w:rPr>
        <w:t>)(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0"/>
          <w:i/>
        </w:rPr>
        <w:t>ist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8"/>
          <w:w w:val="91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55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0"/>
          <w:w w:val="63"/>
        </w:rPr>
        <w:t>,-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0"/>
          <w:w w:val="6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9"/>
          <w:w w:val="6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38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conp!pt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tribuye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2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92" w:lineRule="exact"/>
        <w:ind w:left="3466" w:right="-20"/>
        <w:jc w:val="left"/>
        <w:tabs>
          <w:tab w:pos="5720" w:val="left"/>
          <w:tab w:pos="75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2"/>
          <w:i/>
          <w:position w:val="-1"/>
        </w:rPr>
        <w:t>so/icitadr;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0"/>
          <w:w w:val="57"/>
          <w:position w:val="-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17"/>
          <w:w w:val="57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CACAC"/>
          <w:spacing w:val="0"/>
          <w:w w:val="136"/>
          <w:position w:val="-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ACACAC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  <w:position w:val="-1"/>
        </w:rPr>
        <w:t>·'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3"/>
          <w:w w:val="120"/>
          <w:position w:val="-1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78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77"/>
          <w:position w:val="-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100"/>
          <w:position w:val="-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62"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62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4"/>
          <w:w w:val="62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D3D3D"/>
          <w:spacing w:val="0"/>
          <w:w w:val="62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D3D3D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D3D3D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36"/>
          <w:position w:val="-1"/>
        </w:rPr>
        <w:t>'·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12"/>
          <w:w w:val="136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36"/>
          <w:position w:val="-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320" w:right="1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92" w:lineRule="exact"/>
        <w:ind w:left="3462" w:right="-65"/>
        <w:jc w:val="left"/>
        <w:tabs>
          <w:tab w:pos="5160" w:val="left"/>
          <w:tab w:pos="54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Expedientes: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0"/>
          <w:w w:val="78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52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8" w:after="0" w:line="124" w:lineRule="exact"/>
        <w:ind w:left="-28" w:right="5334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939393"/>
          <w:w w:val="170"/>
          <w:i/>
        </w:rPr>
        <w:t>'t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CACAC"/>
          <w:spacing w:val="-10"/>
          <w:w w:val="44"/>
          <w:i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C7C7C"/>
          <w:spacing w:val="0"/>
          <w:w w:val="64"/>
          <w:i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7C7C7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C7C7C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C7C7C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7C7C7C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7C7C7C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100"/>
        </w:rPr>
        <w:t>·::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7"/>
          <w:w w:val="63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-2"/>
          <w:w w:val="100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3D3D3D"/>
          <w:spacing w:val="0"/>
          <w:w w:val="73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3D3D3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51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31" w:lineRule="exact"/>
        <w:ind w:left="123" w:right="5366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66666"/>
          <w:spacing w:val="0"/>
          <w:w w:val="58"/>
          <w:i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666666"/>
          <w:spacing w:val="1"/>
          <w:w w:val="58"/>
          <w:i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58"/>
          <w:i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58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6"/>
          <w:w w:val="58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1"/>
          <w:w w:val="100"/>
          <w:i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100"/>
          <w:i/>
        </w:rPr>
        <w:t>r.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114"/>
          <w:i/>
        </w:rPr>
        <w:t>:}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300" w:bottom="1780" w:left="320" w:right="140"/>
          <w:cols w:num="2" w:equalWidth="0">
            <w:col w:w="5470" w:space="339"/>
            <w:col w:w="5971"/>
          </w:cols>
        </w:sectPr>
      </w:pPr>
      <w:rPr/>
    </w:p>
    <w:p>
      <w:pPr>
        <w:spacing w:before="37" w:after="0" w:line="240" w:lineRule="auto"/>
        <w:ind w:left="3462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</w:rPr>
        <w:t>0943¡(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</w:rPr>
        <w:t>}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Secretarí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8"/>
          <w:i/>
        </w:rPr>
        <w:t>desftlu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8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2"/>
          <w:w w:val="11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18"/>
          <w:i/>
        </w:rPr>
        <w:t>Marí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18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44"/>
          <w:w w:val="11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Man,áa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-8"/>
          <w:w w:val="28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+ggord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4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5"/>
          <w:w w:val="165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ACACAC"/>
          <w:spacing w:val="-17"/>
          <w:w w:val="7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49"/>
        </w:rPr>
        <w:t>·.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182" w:lineRule="exact"/>
        <w:ind w:left="3457" w:right="-20"/>
        <w:jc w:val="left"/>
        <w:tabs>
          <w:tab w:pos="89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6"/>
          <w:i/>
          <w:position w:val="-1"/>
        </w:rPr>
        <w:t>538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7"/>
          <w:w w:val="96"/>
          <w:i/>
          <w:position w:val="-1"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6"/>
          <w:i/>
          <w:position w:val="-1"/>
        </w:rPr>
        <w:t>¡(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6"/>
          <w:i/>
          <w:position w:val="-1"/>
        </w:rPr>
        <w:t>JB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Aeropuert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1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9"/>
          <w:w w:val="9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$erviciosAuxi/iares..;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96"/>
          <w:i/>
          <w:position w:val="-1"/>
        </w:rPr>
        <w:t>jiicir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96"/>
          <w:i/>
          <w:position w:val="-1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96"/>
          <w:i/>
          <w:position w:val="-1"/>
        </w:rPr>
        <w:t>Papl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96"/>
          <w:i/>
          <w:position w:val="-1"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13"/>
          <w:w w:val="9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4uerrer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Amparán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ACACAC"/>
          <w:spacing w:val="0"/>
          <w:w w:val="78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52" w:lineRule="exact"/>
        <w:ind w:left="3462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26"/>
          <w:szCs w:val="26"/>
          <w:color w:val="080808"/>
          <w:w w:val="51"/>
          <w:i/>
        </w:rPr>
        <w:t>60R?&lt;!JB</w:t>
      </w:r>
      <w:r>
        <w:rPr>
          <w:rFonts w:ascii="Arial" w:hAnsi="Arial" w:cs="Arial" w:eastAsia="Arial"/>
          <w:sz w:val="26"/>
          <w:szCs w:val="26"/>
          <w:color w:val="080808"/>
          <w:spacing w:val="-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Secretarí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1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5"/>
          <w:w w:val="82"/>
          <w:i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0"/>
          <w:w w:val="64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unicacJf?ne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3"/>
          <w:i/>
        </w:rPr>
        <w:t>anspQrte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-7"/>
          <w:w w:val="171"/>
          <w:i/>
        </w:rPr>
        <w:t>¿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4"/>
          <w:i/>
        </w:rPr>
        <w:t>Alons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5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Gómez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Robled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100"/>
          <w:i/>
        </w:rPr>
        <w:t>V.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7" w:lineRule="exact"/>
        <w:ind w:left="3457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589.734619pt;margin-top:1.784485pt;width:.1pt;height:160.311312pt;mso-position-horizontal-relative:page;mso-position-vertical-relative:paragraph;z-index:-1385" coordorigin="11795,36" coordsize="2,3206">
            <v:shape style="position:absolute;left:11795;top:36;width:2;height:3206" coordorigin="11795,36" coordsize="0,3206" path="m11795,3242l11795,36e" filled="f" stroked="t" strokeweight="1.190661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100"/>
          <w:i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-9"/>
          <w:w w:val="100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7: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3"/>
          <w:i/>
        </w:rPr>
        <w:t>'XJ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3"/>
          <w:i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Secretarí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6"/>
          <w:i/>
        </w:rPr>
        <w:t>Haclend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8"/>
          <w:w w:val="106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106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8"/>
          <w:w w:val="106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6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6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6"/>
          <w:i/>
        </w:rPr>
        <w:t>i'édit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6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1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6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Alqns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Gómez.!lobled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105"/>
          <w:i/>
        </w:rPr>
        <w:t>V.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auto"/>
        <w:ind w:left="3457" w:right="-20"/>
        <w:jc w:val="left"/>
        <w:tabs>
          <w:tab w:pos="79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1"/>
          <w:i/>
        </w:rPr>
        <w:t>22BOXl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1"/>
          <w:i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1"/>
          <w:i/>
        </w:rPr>
        <w:t>Policí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0"/>
          <w:i/>
        </w:rPr>
        <w:t>Federal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Jacqu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fi{¡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Peschar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Mariscal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54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54"/>
        </w:rPr>
        <w:t>     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8"/>
          <w:w w:val="5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0"/>
          <w:w w:val="54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0"/>
          <w:w w:val="54"/>
        </w:rPr>
        <w:t>       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8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853" w:right="1486"/>
        <w:jc w:val="center"/>
        <w:tabs>
          <w:tab w:pos="5540" w:val="left"/>
          <w:tab w:pos="6400" w:val="left"/>
          <w:tab w:pos="7600" w:val="left"/>
          <w:tab w:pos="8040" w:val="left"/>
          <w:tab w:pos="8400" w:val="left"/>
          <w:tab w:pos="1010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shape style="position:absolute;margin-left:186.240005pt;margin-top:17.247765pt;width:371.519989pt;height:79.680pt;mso-position-horizontal-relative:page;mso-position-vertical-relative:paragraph;z-index:-1388" type="#_x0000_t75">
            <v:imagedata r:id="rId7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0"/>
          <w:w w:val="76"/>
        </w:rPr>
        <w:t>.i</w:t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7C7C7C"/>
          <w:spacing w:val="-63"/>
          <w:w w:val="283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7C7C7C"/>
          <w:spacing w:val="-59"/>
          <w:w w:val="283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0"/>
          <w:w w:val="273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0"/>
          <w:w w:val="241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0"/>
          <w:w w:val="100"/>
        </w:rPr>
      </w:r>
      <w:r>
        <w:rPr>
          <w:rFonts w:ascii="Times New Roman" w:hAnsi="Times New Roman" w:cs="Times New Roman" w:eastAsia="Times New Roman"/>
          <w:sz w:val="36"/>
          <w:szCs w:val="36"/>
          <w:color w:val="7C7C7C"/>
          <w:spacing w:val="0"/>
          <w:w w:val="57"/>
          <w:i/>
        </w:rPr>
        <w:t>;?!&gt;</w:t>
      </w:r>
      <w:r>
        <w:rPr>
          <w:rFonts w:ascii="Times New Roman" w:hAnsi="Times New Roman" w:cs="Times New Roman" w:eastAsia="Times New Roman"/>
          <w:sz w:val="36"/>
          <w:szCs w:val="36"/>
          <w:color w:val="7C7C7C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7C7C7C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36"/>
          <w:szCs w:val="36"/>
          <w:color w:val="ACACAC"/>
          <w:spacing w:val="0"/>
          <w:w w:val="24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CACA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ACACAC"/>
          <w:spacing w:val="0"/>
          <w:w w:val="134"/>
        </w:rPr>
        <w:t>'</w:t>
      </w:r>
      <w:r>
        <w:rPr>
          <w:rFonts w:ascii="Times New Roman" w:hAnsi="Times New Roman" w:cs="Times New Roman" w:eastAsia="Times New Roman"/>
          <w:sz w:val="36"/>
          <w:szCs w:val="36"/>
          <w:color w:val="ACACA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ACACAC"/>
          <w:spacing w:val="0"/>
          <w:w w:val="100"/>
        </w:rPr>
      </w:r>
      <w:r>
        <w:rPr>
          <w:rFonts w:ascii="Times New Roman" w:hAnsi="Times New Roman" w:cs="Times New Roman" w:eastAsia="Times New Roman"/>
          <w:sz w:val="36"/>
          <w:szCs w:val="36"/>
          <w:color w:val="7C7C7C"/>
          <w:spacing w:val="0"/>
          <w:w w:val="44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7C7C7C"/>
          <w:spacing w:val="-35"/>
          <w:w w:val="4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7C7C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7C7C7C"/>
          <w:spacing w:val="0"/>
          <w:w w:val="44"/>
        </w:rPr>
        <w:t>..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0" w:after="0" w:line="240" w:lineRule="auto"/>
        <w:ind w:left="585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24"/>
        </w:rPr>
        <w:t>Comit</w:t>
      </w:r>
      <w:r>
        <w:rPr>
          <w:rFonts w:ascii="Arial" w:hAnsi="Arial" w:cs="Arial" w:eastAsia="Arial"/>
          <w:sz w:val="16"/>
          <w:szCs w:val="16"/>
          <w:color w:val="080808"/>
          <w:spacing w:val="-28"/>
          <w:w w:val="124"/>
        </w:rPr>
        <w:t>t</w:t>
      </w:r>
      <w:r>
        <w:rPr>
          <w:rFonts w:ascii="Arial" w:hAnsi="Arial" w:cs="Arial" w:eastAsia="Arial"/>
          <w:sz w:val="16"/>
          <w:szCs w:val="16"/>
          <w:color w:val="080808"/>
          <w:spacing w:val="-25"/>
          <w:w w:val="124"/>
        </w:rPr>
        <w:t>q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24"/>
        </w:rPr>
        <w:t>W</w:t>
      </w:r>
      <w:r>
        <w:rPr>
          <w:rFonts w:ascii="Arial" w:hAnsi="Arial" w:cs="Arial" w:eastAsia="Arial"/>
          <w:sz w:val="16"/>
          <w:szCs w:val="16"/>
          <w:color w:val="2D2D2D"/>
          <w:spacing w:val="-24"/>
          <w:w w:val="124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Rsp¡¡r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ncia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declarar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inexistencia,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-31"/>
          <w:w w:val="115"/>
        </w:rPr>
        <w:t>l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45"/>
        </w:rPr>
        <w:t>...</w:t>
      </w:r>
      <w:r>
        <w:rPr>
          <w:rFonts w:ascii="Arial" w:hAnsi="Arial" w:cs="Arial" w:eastAsia="Arial"/>
          <w:sz w:val="16"/>
          <w:szCs w:val="16"/>
          <w:color w:val="666666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conte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-16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45"/>
        </w:rPr>
        <w:t>·.</w:t>
      </w:r>
      <w:r>
        <w:rPr>
          <w:rFonts w:ascii="Arial" w:hAnsi="Arial" w:cs="Arial" w:eastAsia="Arial"/>
          <w:sz w:val="16"/>
          <w:szCs w:val="16"/>
          <w:color w:val="2D2D2D"/>
          <w:spacing w:val="-14"/>
          <w:w w:val="46"/>
        </w:rPr>
        <w:t>·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8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10" w:lineRule="exact"/>
        <w:ind w:left="6062" w:right="-20"/>
        <w:jc w:val="left"/>
        <w:tabs>
          <w:tab w:pos="6400" w:val="left"/>
          <w:tab w:pos="8680" w:val="left"/>
          <w:tab w:pos="97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0"/>
          <w:w w:val="66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1C1C1C"/>
          <w:spacing w:val="0"/>
          <w:w w:val="89"/>
        </w:rPr>
        <w:t>él•ti:ons</w:t>
      </w:r>
      <w:r>
        <w:rPr>
          <w:rFonts w:ascii="Times New Roman" w:hAnsi="Times New Roman" w:cs="Times New Roman" w:eastAsia="Times New Roman"/>
          <w:sz w:val="20"/>
          <w:szCs w:val="20"/>
          <w:color w:val="1C1C1C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C1C"/>
          <w:spacing w:val="0"/>
          <w:w w:val="100"/>
        </w:rPr>
        <w:t>jp</w:t>
      </w:r>
      <w:r>
        <w:rPr>
          <w:rFonts w:ascii="Times New Roman" w:hAnsi="Times New Roman" w:cs="Times New Roman" w:eastAsia="Times New Roman"/>
          <w:sz w:val="20"/>
          <w:szCs w:val="20"/>
          <w:color w:val="1C1C1C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1C1C1C"/>
          <w:spacing w:val="-4"/>
          <w:w w:val="54"/>
        </w:rPr>
        <w:t>.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54"/>
        </w:rPr>
        <w:t>.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54"/>
        </w:rPr>
        <w:t>     </w:t>
      </w:r>
      <w:r>
        <w:rPr>
          <w:rFonts w:ascii="Arial" w:hAnsi="Arial" w:cs="Arial" w:eastAsia="Arial"/>
          <w:sz w:val="16"/>
          <w:szCs w:val="16"/>
          <w:color w:val="3D3D3D"/>
          <w:spacing w:val="16"/>
          <w:w w:val="54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88"/>
        </w:rPr>
        <w:t>.</w:t>
      </w:r>
      <w:r>
        <w:rPr>
          <w:rFonts w:ascii="Arial" w:hAnsi="Arial" w:cs="Arial" w:eastAsia="Arial"/>
          <w:sz w:val="16"/>
          <w:szCs w:val="16"/>
          <w:color w:val="7C7C7C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39393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93939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939393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9"/>
        </w:rPr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9"/>
          <w:u w:val="thick" w:color="0000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u w:val="thick" w:color="000000"/>
        </w:rPr>
        <w:t>   </w:t>
      </w:r>
      <w:r>
        <w:rPr>
          <w:rFonts w:ascii="Arial" w:hAnsi="Arial" w:cs="Arial" w:eastAsia="Arial"/>
          <w:sz w:val="16"/>
          <w:szCs w:val="16"/>
          <w:color w:val="7C7C7C"/>
          <w:spacing w:val="2"/>
          <w:w w:val="100"/>
          <w:u w:val="thick" w:color="0000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2"/>
          <w:w w:val="100"/>
          <w:u w:val="thick" w:color="000000"/>
        </w:rPr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59"/>
          <w:u w:val="thick" w:color="000000"/>
        </w:rPr>
        <w:t>.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59"/>
          <w:u w:val="thick" w:color="000000"/>
        </w:rPr>
        <w:t>   </w:t>
      </w:r>
      <w:r>
        <w:rPr>
          <w:rFonts w:ascii="Arial" w:hAnsi="Arial" w:cs="Arial" w:eastAsia="Arial"/>
          <w:sz w:val="16"/>
          <w:szCs w:val="16"/>
          <w:color w:val="7C7C7C"/>
          <w:spacing w:val="2"/>
          <w:w w:val="59"/>
          <w:u w:val="thick" w:color="0000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"/>
          <w:u w:val="thick" w:color="000000"/>
        </w:rPr>
        <w:t>_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"/>
          <w:u w:val="thick" w:color="000000"/>
        </w:rPr>
        <w:t>                                       </w:t>
      </w:r>
      <w:r>
        <w:rPr>
          <w:rFonts w:ascii="Arial" w:hAnsi="Arial" w:cs="Arial" w:eastAsia="Arial"/>
          <w:sz w:val="16"/>
          <w:szCs w:val="16"/>
          <w:color w:val="7C7C7C"/>
          <w:spacing w:val="4"/>
          <w:w w:val="10"/>
          <w:u w:val="thick" w:color="0000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"/>
          <w:u w:val="thick" w:color="000000"/>
        </w:rPr>
        <w:t>_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"/>
          <w:u w:val="thick" w:color="000000"/>
        </w:rPr>
      </w:r>
      <w:r>
        <w:rPr>
          <w:rFonts w:ascii="Arial" w:hAnsi="Arial" w:cs="Arial" w:eastAsia="Arial"/>
          <w:sz w:val="16"/>
          <w:szCs w:val="16"/>
          <w:color w:val="7C7C7C"/>
          <w:spacing w:val="-18"/>
          <w:w w:val="99"/>
          <w:u w:val="thick" w:color="0000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-18"/>
          <w:w w:val="99"/>
          <w:u w:val="thick" w:color="000000"/>
        </w:rPr>
      </w:r>
      <w:r>
        <w:rPr>
          <w:rFonts w:ascii="Arial" w:hAnsi="Arial" w:cs="Arial" w:eastAsia="Arial"/>
          <w:sz w:val="16"/>
          <w:szCs w:val="16"/>
          <w:color w:val="7C7C7C"/>
          <w:spacing w:val="-20"/>
          <w:w w:val="88"/>
          <w:u w:val="thick" w:color="000000"/>
        </w:rPr>
        <w:t>.</w:t>
      </w:r>
      <w:r>
        <w:rPr>
          <w:rFonts w:ascii="Arial" w:hAnsi="Arial" w:cs="Arial" w:eastAsia="Arial"/>
          <w:sz w:val="16"/>
          <w:szCs w:val="16"/>
          <w:color w:val="7C7C7C"/>
          <w:spacing w:val="-20"/>
          <w:w w:val="88"/>
          <w:u w:val="thick" w:color="000000"/>
        </w:rPr>
      </w:r>
      <w:r>
        <w:rPr>
          <w:rFonts w:ascii="Arial" w:hAnsi="Arial" w:cs="Arial" w:eastAsia="Arial"/>
          <w:sz w:val="16"/>
          <w:szCs w:val="16"/>
          <w:color w:val="7C7C7C"/>
          <w:spacing w:val="-20"/>
          <w:w w:val="88"/>
          <w:u w:val="thick" w:color="000000"/>
        </w:rPr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60"/>
          <w:u w:val="thick" w:color="000000"/>
        </w:rPr>
        <w:t>·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60"/>
          <w:u w:val="thick" w:color="000000"/>
        </w:rPr>
      </w:r>
      <w:r>
        <w:rPr>
          <w:rFonts w:ascii="Arial" w:hAnsi="Arial" w:cs="Arial" w:eastAsia="Arial"/>
          <w:sz w:val="16"/>
          <w:szCs w:val="16"/>
          <w:color w:val="3D3D3D"/>
          <w:spacing w:val="-5"/>
          <w:w w:val="99"/>
          <w:u w:val="thick" w:color="000000"/>
        </w:rPr>
        <w:t> </w:t>
      </w:r>
      <w:r>
        <w:rPr>
          <w:rFonts w:ascii="Arial" w:hAnsi="Arial" w:cs="Arial" w:eastAsia="Arial"/>
          <w:sz w:val="16"/>
          <w:szCs w:val="16"/>
          <w:color w:val="3D3D3D"/>
          <w:spacing w:val="-5"/>
          <w:w w:val="99"/>
          <w:u w:val="thick" w:color="000000"/>
        </w:rPr>
      </w:r>
      <w:r>
        <w:rPr>
          <w:rFonts w:ascii="Arial" w:hAnsi="Arial" w:cs="Arial" w:eastAsia="Arial"/>
          <w:sz w:val="16"/>
          <w:szCs w:val="16"/>
          <w:color w:val="3D3D3D"/>
          <w:spacing w:val="-5"/>
          <w:w w:val="99"/>
          <w:u w:val="thick" w:color="000000"/>
        </w:rPr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48"/>
          <w:u w:val="thick" w:color="000000"/>
        </w:rPr>
        <w:t>·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48"/>
          <w:u w:val="thick" w:color="000000"/>
        </w:rPr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48"/>
          <w:u w:val="thick" w:color="000000"/>
        </w:rPr>
        <w:t>·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48"/>
          <w:u w:val="thick" w:color="000000"/>
        </w:rPr>
        <w:t>   </w:t>
      </w:r>
      <w:r>
        <w:rPr>
          <w:rFonts w:ascii="Arial" w:hAnsi="Arial" w:cs="Arial" w:eastAsia="Arial"/>
          <w:sz w:val="16"/>
          <w:szCs w:val="16"/>
          <w:color w:val="4F4F4F"/>
          <w:spacing w:val="3"/>
          <w:w w:val="48"/>
          <w:u w:val="thick" w:color="000000"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3"/>
          <w:w w:val="48"/>
        </w:rPr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2" w:after="0" w:line="240" w:lineRule="auto"/>
        <w:ind w:left="537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1C1C1C"/>
          <w:w w:val="90"/>
        </w:rPr>
        <w:t>,.,,</w:t>
      </w:r>
      <w:r>
        <w:rPr>
          <w:rFonts w:ascii="Times New Roman" w:hAnsi="Times New Roman" w:cs="Times New Roman" w:eastAsia="Times New Roman"/>
          <w:sz w:val="18"/>
          <w:szCs w:val="18"/>
          <w:color w:val="7C7C7C"/>
          <w:w w:val="66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-18"/>
          <w:w w:val="65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90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5"/>
          <w:w w:val="9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1"/>
        </w:rPr>
        <w:t>nnfr•&lt;n,,.,.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3" w:after="0" w:line="180" w:lineRule="exact"/>
        <w:ind w:left="6597" w:right="403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position w:val="-1"/>
        </w:rPr>
        <w:t>Tran</w:t>
      </w:r>
      <w:r>
        <w:rPr>
          <w:rFonts w:ascii="Arial" w:hAnsi="Arial" w:cs="Arial" w:eastAsia="Arial"/>
          <w:sz w:val="16"/>
          <w:szCs w:val="16"/>
          <w:color w:val="080808"/>
          <w:spacing w:val="-21"/>
          <w:w w:val="112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2D2D2D"/>
          <w:spacing w:val="-88"/>
          <w:w w:val="121"/>
          <w:position w:val="-1"/>
        </w:rPr>
        <w:t>¿</w:t>
      </w:r>
      <w:r>
        <w:rPr>
          <w:rFonts w:ascii="Arial" w:hAnsi="Arial" w:cs="Arial" w:eastAsia="Arial"/>
          <w:sz w:val="16"/>
          <w:szCs w:val="16"/>
          <w:color w:val="080808"/>
          <w:spacing w:val="-18"/>
          <w:w w:val="112"/>
          <w:position w:val="-1"/>
        </w:rPr>
        <w:t>p</w:t>
      </w:r>
      <w:r>
        <w:rPr>
          <w:rFonts w:ascii="Arial" w:hAnsi="Arial" w:cs="Arial" w:eastAsia="Arial"/>
          <w:sz w:val="16"/>
          <w:szCs w:val="16"/>
          <w:color w:val="080808"/>
          <w:spacing w:val="-72"/>
          <w:w w:val="113"/>
          <w:position w:val="-1"/>
        </w:rPr>
        <w:t>h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12"/>
          <w:position w:val="-1"/>
        </w:rPr>
        <w:t>¡</w:t>
      </w:r>
      <w:r>
        <w:rPr>
          <w:rFonts w:ascii="Arial" w:hAnsi="Arial" w:cs="Arial" w:eastAsia="Arial"/>
          <w:sz w:val="16"/>
          <w:szCs w:val="16"/>
          <w:color w:val="2D2D2D"/>
          <w:spacing w:val="-24"/>
          <w:w w:val="99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2"/>
          <w:position w:val="-1"/>
        </w:rPr>
        <w:t>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300" w:bottom="1780" w:left="320" w:right="140"/>
        </w:sectPr>
      </w:pPr>
      <w:rPr/>
    </w:p>
    <w:p>
      <w:pPr>
        <w:spacing w:before="58" w:after="0" w:line="240" w:lineRule="auto"/>
        <w:ind w:left="344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w w:val="96"/>
        </w:rPr>
        <w:t>Jalisco</w:t>
      </w:r>
      <w:r>
        <w:rPr>
          <w:rFonts w:ascii="Arial" w:hAnsi="Arial" w:cs="Arial" w:eastAsia="Arial"/>
          <w:sz w:val="16"/>
          <w:szCs w:val="16"/>
          <w:color w:val="080808"/>
          <w:w w:val="95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0" w:lineRule="atLeast"/>
        <w:ind w:left="3452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materia,</w:t>
      </w:r>
      <w:r>
        <w:rPr>
          <w:rFonts w:ascii="Arial" w:hAnsi="Arial" w:cs="Arial" w:eastAsia="Arial"/>
          <w:sz w:val="16"/>
          <w:szCs w:val="16"/>
          <w:color w:val="080808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inicia</w:t>
      </w:r>
      <w:r>
        <w:rPr>
          <w:rFonts w:ascii="Arial" w:hAnsi="Arial" w:cs="Arial" w:eastAsia="Arial"/>
          <w:sz w:val="16"/>
          <w:szCs w:val="16"/>
          <w:color w:val="080808"/>
          <w:spacing w:val="-3"/>
          <w:w w:val="105"/>
        </w:rPr>
        <w:t>t</w:t>
      </w:r>
      <w:r>
        <w:rPr>
          <w:rFonts w:ascii="Arial" w:hAnsi="Arial" w:cs="Arial" w:eastAsia="Arial"/>
          <w:sz w:val="16"/>
          <w:szCs w:val="16"/>
          <w:color w:val="2D2D2D"/>
          <w:spacing w:val="-13"/>
          <w:w w:val="169"/>
        </w:rPr>
        <w:t>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92"/>
        </w:rPr>
        <w:t>va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1"/>
        </w:rPr>
        <w:t>siguient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2"/>
        </w:rPr>
        <w:t>e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48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8" w:after="0" w:line="311" w:lineRule="auto"/>
        <w:ind w:right="1100" w:firstLine="1791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  <w:t>aplicación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tuv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bien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considerar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0"/>
        </w:rPr>
        <w:t>lo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320" w:right="140"/>
          <w:cols w:num="2" w:equalWidth="0">
            <w:col w:w="6061" w:space="1906"/>
            <w:col w:w="3813"/>
          </w:cols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/>
        <w:pict>
          <v:group style="position:absolute;margin-left:136.320007pt;margin-top:605.76001pt;width:109.551588pt;height:143.039993pt;mso-position-horizontal-relative:page;mso-position-vertical-relative:page;z-index:-1392" coordorigin="2726,12115" coordsize="2191,2861">
            <v:shape style="position:absolute;left:2726;top:12115;width:1210;height:2861" type="#_x0000_t75">
              <v:imagedata r:id="rId80" o:title=""/>
            </v:shape>
            <v:group style="position:absolute;left:3848;top:14724;width:1057;height:2" coordorigin="3848,14724" coordsize="1057,2">
              <v:shape style="position:absolute;left:3848;top:14724;width:1057;height:2" coordorigin="3848,14724" coordsize="1057,0" path="m3848,14724l4906,14724e" filled="f" stroked="t" strokeweight="1.190661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5.759995pt;margin-top:652.23761pt;width:347.519989pt;height:96.56236pt;mso-position-horizontal-relative:page;mso-position-vertical-relative:page;z-index:-1389" coordorigin="4915,13045" coordsize="6950,1931">
            <v:shape style="position:absolute;left:4915;top:14726;width:6950;height:250" type="#_x0000_t75">
              <v:imagedata r:id="rId81" o:title=""/>
            </v:shape>
            <v:group style="position:absolute;left:11795;top:13059;width:2;height:1692" coordorigin="11795,13059" coordsize="2,1692">
              <v:shape style="position:absolute;left:11795;top:13059;width:2;height:1692" coordorigin="11795,13059" coordsize="0,1692" path="m11795,14751l11795,13059e" filled="f" stroked="t" strokeweight="1.428794pt" strokecolor="#18181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2.885605pt;margin-top:764.763794pt;width:417.684047pt;height:.1pt;mso-position-horizontal-relative:page;mso-position-vertical-relative:page;z-index:-1384" coordorigin="3658,15295" coordsize="8354,2">
            <v:shape style="position:absolute;left:3658;top:15295;width:8354;height:2" coordorigin="3658,15295" coordsize="8354,0" path="m3658,15295l12011,15295e" filled="f" stroked="t" strokeweight="2.381323pt" strokecolor="#030303">
              <v:path arrowok="t"/>
            </v:shape>
          </v:group>
          <w10:wrap type="none"/>
        </w:pict>
      </w:r>
      <w:r>
        <w:rPr>
          <w:sz w:val="24"/>
          <w:szCs w:val="24"/>
        </w:rPr>
      </w:r>
    </w:p>
    <w:p>
      <w:pPr>
        <w:spacing w:before="38" w:after="0" w:line="260" w:lineRule="auto"/>
        <w:ind w:left="3447" w:right="1108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8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Plen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Consej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Institut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5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Transparenci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Jalisco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tiene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</w:rPr>
        <w:t>bien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autoriza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aprobar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3"/>
          <w:i/>
        </w:rPr>
        <w:t>Jo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1"/>
          <w:w w:val="8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criterio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auxilie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integrante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</w:rPr>
        <w:t>obligados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aplicació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interpretació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precis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Transparenci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Pública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</w:rPr>
        <w:t>Jalisco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conformida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3"/>
          <w:i/>
        </w:rPr>
        <w:t>Jo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6"/>
          <w:w w:val="8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5"/>
          <w:i/>
        </w:rPr>
        <w:t>siguientes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300" w:bottom="1780" w:left="320" w:right="140"/>
        </w:sectPr>
      </w:pPr>
      <w:rPr/>
    </w:p>
    <w:p>
      <w:pPr>
        <w:spacing w:before="0" w:after="0" w:line="388" w:lineRule="exact"/>
        <w:ind w:left="2585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/>
        <w:pict>
          <v:shape style="position:absolute;margin-left:531.840027pt;margin-top:6.720001pt;width:66.239998pt;height:41.279999pt;mso-position-horizontal-relative:page;mso-position-vertical-relative:paragraph;z-index:-1378" type="#_x0000_t75">
            <v:imagedata r:id="rId84" o:title=""/>
          </v:shape>
        </w:pict>
      </w:r>
      <w:r>
        <w:rPr>
          <w:rFonts w:ascii="Arial" w:hAnsi="Arial" w:cs="Arial" w:eastAsia="Arial"/>
          <w:sz w:val="41"/>
          <w:szCs w:val="41"/>
          <w:color w:val="080808"/>
          <w:spacing w:val="0"/>
          <w:w w:val="113"/>
        </w:rPr>
        <w:t>!!"'""----·------</w:t>
      </w:r>
      <w:r>
        <w:rPr>
          <w:rFonts w:ascii="Arial" w:hAnsi="Arial" w:cs="Arial" w:eastAsia="Arial"/>
          <w:sz w:val="41"/>
          <w:szCs w:val="41"/>
          <w:color w:val="080808"/>
          <w:spacing w:val="0"/>
          <w:w w:val="113"/>
        </w:rPr>
        <w:t> </w:t>
      </w:r>
      <w:r>
        <w:rPr>
          <w:rFonts w:ascii="Arial" w:hAnsi="Arial" w:cs="Arial" w:eastAsia="Arial"/>
          <w:sz w:val="41"/>
          <w:szCs w:val="41"/>
          <w:color w:val="080808"/>
          <w:spacing w:val="0"/>
          <w:w w:val="114"/>
        </w:rPr>
        <w:t>-</w:t>
      </w:r>
      <w:r>
        <w:rPr>
          <w:rFonts w:ascii="Arial" w:hAnsi="Arial" w:cs="Arial" w:eastAsia="Arial"/>
          <w:sz w:val="41"/>
          <w:szCs w:val="41"/>
          <w:color w:val="080808"/>
          <w:spacing w:val="-97"/>
          <w:w w:val="114"/>
        </w:rPr>
        <w:t>-</w:t>
      </w:r>
      <w:r>
        <w:rPr>
          <w:rFonts w:ascii="Arial" w:hAnsi="Arial" w:cs="Arial" w:eastAsia="Arial"/>
          <w:sz w:val="41"/>
          <w:szCs w:val="41"/>
          <w:color w:val="2B2B2B"/>
          <w:spacing w:val="0"/>
          <w:w w:val="94"/>
        </w:rPr>
        <w:t>.</w:t>
      </w:r>
      <w:r>
        <w:rPr>
          <w:rFonts w:ascii="Arial" w:hAnsi="Arial" w:cs="Arial" w:eastAsia="Arial"/>
          <w:sz w:val="41"/>
          <w:szCs w:val="41"/>
          <w:color w:val="2B2B2B"/>
          <w:spacing w:val="-42"/>
          <w:w w:val="95"/>
        </w:rPr>
        <w:t>-</w:t>
      </w:r>
      <w:r>
        <w:rPr>
          <w:rFonts w:ascii="Arial" w:hAnsi="Arial" w:cs="Arial" w:eastAsia="Arial"/>
          <w:sz w:val="41"/>
          <w:szCs w:val="41"/>
          <w:color w:val="080808"/>
          <w:spacing w:val="0"/>
          <w:w w:val="149"/>
        </w:rPr>
        <w:t>--</w:t>
      </w:r>
      <w:r>
        <w:rPr>
          <w:rFonts w:ascii="Arial" w:hAnsi="Arial" w:cs="Arial" w:eastAsia="Arial"/>
          <w:sz w:val="41"/>
          <w:szCs w:val="41"/>
          <w:color w:val="080808"/>
          <w:spacing w:val="-40"/>
          <w:w w:val="149"/>
        </w:rPr>
        <w:t>-</w:t>
      </w:r>
      <w:r>
        <w:rPr>
          <w:rFonts w:ascii="Arial" w:hAnsi="Arial" w:cs="Arial" w:eastAsia="Arial"/>
          <w:sz w:val="41"/>
          <w:szCs w:val="41"/>
          <w:color w:val="2B2B2B"/>
          <w:spacing w:val="-16"/>
          <w:w w:val="58"/>
        </w:rPr>
        <w:t>·</w:t>
      </w:r>
      <w:r>
        <w:rPr>
          <w:rFonts w:ascii="Arial" w:hAnsi="Arial" w:cs="Arial" w:eastAsia="Arial"/>
          <w:sz w:val="41"/>
          <w:szCs w:val="41"/>
          <w:color w:val="080808"/>
          <w:spacing w:val="0"/>
          <w:w w:val="136"/>
        </w:rPr>
        <w:t>-------·</w:t>
      </w:r>
      <w:r>
        <w:rPr>
          <w:rFonts w:ascii="Arial" w:hAnsi="Arial" w:cs="Arial" w:eastAsia="Arial"/>
          <w:sz w:val="41"/>
          <w:szCs w:val="41"/>
          <w:color w:val="080808"/>
          <w:spacing w:val="-57"/>
          <w:w w:val="136"/>
        </w:rPr>
        <w:t>-</w:t>
      </w:r>
      <w:r>
        <w:rPr>
          <w:rFonts w:ascii="Arial" w:hAnsi="Arial" w:cs="Arial" w:eastAsia="Arial"/>
          <w:sz w:val="41"/>
          <w:szCs w:val="41"/>
          <w:color w:val="2B2B2B"/>
          <w:spacing w:val="0"/>
          <w:w w:val="245"/>
        </w:rPr>
        <w:t>-</w:t>
      </w:r>
      <w:r>
        <w:rPr>
          <w:rFonts w:ascii="Arial" w:hAnsi="Arial" w:cs="Arial" w:eastAsia="Arial"/>
          <w:sz w:val="41"/>
          <w:szCs w:val="41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2B2B2B"/>
          <w:spacing w:val="-38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080808"/>
          <w:spacing w:val="0"/>
          <w:w w:val="200"/>
        </w:rPr>
        <w:t>-----·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0" w:footer="1776" w:top="0" w:bottom="1960" w:left="320" w:right="160"/>
          <w:headerReference w:type="default" r:id="rId82"/>
          <w:footerReference w:type="default" r:id="rId83"/>
          <w:pgSz w:w="12240" w:h="15840"/>
        </w:sectPr>
      </w:pPr>
      <w:rPr/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52" w:right="1242"/>
        <w:jc w:val="center"/>
        <w:rPr>
          <w:rFonts w:ascii="Times New Roman" w:hAnsi="Times New Roman" w:cs="Times New Roman" w:eastAsia="Times New Roman"/>
          <w:sz w:val="106"/>
          <w:szCs w:val="106"/>
        </w:rPr>
      </w:pPr>
      <w:rPr/>
      <w:r>
        <w:rPr/>
        <w:pict>
          <v:shape style="position:absolute;margin-left:45.119999pt;margin-top:-27.562759pt;width:50.880001pt;height:49.919998pt;mso-position-horizontal-relative:page;mso-position-vertical-relative:paragraph;z-index:-1382" type="#_x0000_t75">
            <v:imagedata r:id="rId85" o:title=""/>
          </v:shape>
        </w:pict>
      </w:r>
      <w:r>
        <w:rPr/>
        <w:pict>
          <v:shape style="position:absolute;margin-left:136.320007pt;margin-top:-28.522751pt;width:14.4pt;height:155.520004pt;mso-position-horizontal-relative:page;mso-position-vertical-relative:paragraph;z-index:-1381" type="#_x0000_t75">
            <v:imagedata r:id="rId86" o:title=""/>
          </v:shape>
        </w:pict>
      </w:r>
      <w:r>
        <w:rPr>
          <w:rFonts w:ascii="Times New Roman" w:hAnsi="Times New Roman" w:cs="Times New Roman" w:eastAsia="Times New Roman"/>
          <w:sz w:val="106"/>
          <w:szCs w:val="106"/>
          <w:color w:val="080808"/>
          <w:spacing w:val="0"/>
          <w:w w:val="53"/>
        </w:rPr>
        <w:t>..</w:t>
      </w:r>
      <w:r>
        <w:rPr>
          <w:rFonts w:ascii="Times New Roman" w:hAnsi="Times New Roman" w:cs="Times New Roman" w:eastAsia="Times New Roman"/>
          <w:sz w:val="106"/>
          <w:szCs w:val="106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5" w:right="87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14"/>
          <w:w w:val="112"/>
          <w:b/>
          <w:bCs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color w:val="080808"/>
          <w:spacing w:val="0"/>
          <w:w w:val="112"/>
          <w:b/>
          <w:bCs/>
        </w:rPr>
        <w:t>ISCO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16" w:after="0" w:line="240" w:lineRule="auto"/>
        <w:ind w:left="397" w:right="905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129"/>
          <w:b/>
          <w:bCs/>
        </w:rPr>
        <w:t>GOBIERNO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129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10"/>
          <w:w w:val="129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129"/>
          <w:b/>
          <w:bCs/>
        </w:rPr>
        <w:t>DliL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129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4"/>
          <w:w w:val="129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80808"/>
          <w:spacing w:val="0"/>
          <w:w w:val="119"/>
          <w:b/>
          <w:bCs/>
        </w:rPr>
        <w:t>ESTALl</w:t>
      </w:r>
      <w:r>
        <w:rPr>
          <w:rFonts w:ascii="Times New Roman" w:hAnsi="Times New Roman" w:cs="Times New Roman" w:eastAsia="Times New Roman"/>
          <w:sz w:val="8"/>
          <w:szCs w:val="8"/>
          <w:color w:val="080808"/>
          <w:spacing w:val="-4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109"/>
          <w:b/>
          <w:bCs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6" w:lineRule="exact"/>
        <w:ind w:left="829" w:right="132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05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469" w:right="91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2" w:after="0" w:line="240" w:lineRule="auto"/>
        <w:ind w:left="2899" w:right="4008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080808"/>
          <w:w w:val="102"/>
          <w:b/>
          <w:bCs/>
          <w:i/>
        </w:rPr>
        <w:t>CONSIDERANDO</w:t>
      </w:r>
      <w:r>
        <w:rPr>
          <w:rFonts w:ascii="Arial" w:hAnsi="Arial" w:cs="Arial" w:eastAsia="Arial"/>
          <w:sz w:val="14"/>
          <w:szCs w:val="14"/>
          <w:color w:val="080808"/>
          <w:spacing w:val="1"/>
          <w:w w:val="102"/>
          <w:b/>
          <w:bCs/>
          <w:i/>
        </w:rPr>
        <w:t>S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4"/>
          <w:b/>
          <w:bCs/>
          <w:i/>
        </w:rPr>
        <w:t>: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3" w:lineRule="auto"/>
        <w:ind w:left="29" w:right="105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589.139282pt;margin-top:-9.994065pt;width:.1pt;height:97.715837pt;mso-position-horizontal-relative:page;mso-position-vertical-relative:paragraph;z-index:-1374" coordorigin="11783,-200" coordsize="2,1954">
            <v:shape style="position:absolute;left:11783;top:-200;width:2;height:1954" coordorigin="11783,-200" coordsize="0,1954" path="m11783,1754l11783,-200e" filled="f" stroked="t" strokeweight=".952529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68"/>
          <w:b/>
          <w:bCs/>
          <w:i/>
        </w:rPr>
        <w:t>1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68"/>
          <w:b/>
          <w:bCs/>
          <w:i/>
        </w:rPr>
        <w:t>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68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6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este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Consejo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fech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100"/>
          <w:i/>
        </w:rPr>
        <w:t>15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quince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diciembre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año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100"/>
          <w:i/>
        </w:rPr>
        <w:t>2009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dos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mil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nueve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autoriz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aprobó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3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CRITERIOS</w:t>
      </w:r>
      <w:r>
        <w:rPr>
          <w:rFonts w:ascii="Arial" w:hAnsi="Arial" w:cs="Arial" w:eastAsia="Arial"/>
          <w:sz w:val="14"/>
          <w:szCs w:val="14"/>
          <w:color w:val="080808"/>
          <w:spacing w:val="23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RESPECTO</w:t>
      </w:r>
      <w:r>
        <w:rPr>
          <w:rFonts w:ascii="Arial" w:hAnsi="Arial" w:cs="Arial" w:eastAsia="Arial"/>
          <w:sz w:val="14"/>
          <w:szCs w:val="14"/>
          <w:color w:val="080808"/>
          <w:spacing w:val="-14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4"/>
          <w:szCs w:val="14"/>
          <w:color w:val="080808"/>
          <w:spacing w:val="28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LOS</w:t>
      </w:r>
      <w:r>
        <w:rPr>
          <w:rFonts w:ascii="Arial" w:hAnsi="Arial" w:cs="Arial" w:eastAsia="Arial"/>
          <w:sz w:val="14"/>
          <w:szCs w:val="14"/>
          <w:color w:val="080808"/>
          <w:spacing w:val="4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REQUISITOS</w:t>
      </w:r>
      <w:r>
        <w:rPr>
          <w:rFonts w:ascii="Arial" w:hAnsi="Arial" w:cs="Arial" w:eastAsia="Arial"/>
          <w:sz w:val="14"/>
          <w:szCs w:val="14"/>
          <w:color w:val="080808"/>
          <w:spacing w:val="34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QUE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12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DEBE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4"/>
          <w:szCs w:val="14"/>
          <w:color w:val="080808"/>
          <w:spacing w:val="23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REUNI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12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LAS</w:t>
      </w:r>
      <w:r>
        <w:rPr>
          <w:rFonts w:ascii="Arial" w:hAnsi="Arial" w:cs="Arial" w:eastAsia="Arial"/>
          <w:sz w:val="14"/>
          <w:szCs w:val="14"/>
          <w:color w:val="080808"/>
          <w:spacing w:val="17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RESPUESTAS</w:t>
      </w:r>
      <w:r>
        <w:rPr>
          <w:rFonts w:ascii="Arial" w:hAnsi="Arial" w:cs="Arial" w:eastAsia="Arial"/>
          <w:sz w:val="14"/>
          <w:szCs w:val="14"/>
          <w:color w:val="080808"/>
          <w:spacing w:val="3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9"/>
          <w:b/>
          <w:bCs/>
          <w:i/>
        </w:rPr>
        <w:t>QUE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1" w:after="0" w:line="258" w:lineRule="auto"/>
        <w:ind w:left="24" w:right="1050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EMITE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17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LOS</w:t>
      </w:r>
      <w:r>
        <w:rPr>
          <w:rFonts w:ascii="Arial" w:hAnsi="Arial" w:cs="Arial" w:eastAsia="Arial"/>
          <w:sz w:val="14"/>
          <w:szCs w:val="14"/>
          <w:color w:val="080808"/>
          <w:spacing w:val="-14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96"/>
          <w:b/>
          <w:bCs/>
          <w:i/>
        </w:rPr>
        <w:t>SUJETOS</w:t>
      </w:r>
      <w:r>
        <w:rPr>
          <w:rFonts w:ascii="Arial" w:hAnsi="Arial" w:cs="Arial" w:eastAsia="Arial"/>
          <w:sz w:val="14"/>
          <w:szCs w:val="14"/>
          <w:color w:val="080808"/>
          <w:spacing w:val="10"/>
          <w:w w:val="96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OBLIGADOS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4"/>
          <w:szCs w:val="14"/>
          <w:color w:val="080808"/>
          <w:spacing w:val="19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LAS</w:t>
      </w:r>
      <w:r>
        <w:rPr>
          <w:rFonts w:ascii="Arial" w:hAnsi="Arial" w:cs="Arial" w:eastAsia="Arial"/>
          <w:sz w:val="14"/>
          <w:szCs w:val="14"/>
          <w:color w:val="080808"/>
          <w:spacing w:val="-7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DECLARACIONES</w:t>
      </w:r>
      <w:r>
        <w:rPr>
          <w:rFonts w:ascii="Arial" w:hAnsi="Arial" w:cs="Arial" w:eastAsia="Arial"/>
          <w:sz w:val="14"/>
          <w:szCs w:val="14"/>
          <w:color w:val="080808"/>
          <w:spacing w:val="2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4"/>
          <w:szCs w:val="14"/>
          <w:color w:val="080808"/>
          <w:spacing w:val="15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8"/>
          <w:b/>
          <w:bCs/>
          <w:i/>
        </w:rPr>
        <w:t>INFORMACIÓ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8"/>
          <w:b/>
          <w:bCs/>
          <w:i/>
        </w:rPr>
        <w:t>N</w:t>
      </w:r>
      <w:r>
        <w:rPr>
          <w:rFonts w:ascii="Arial" w:hAnsi="Arial" w:cs="Arial" w:eastAsia="Arial"/>
          <w:sz w:val="14"/>
          <w:szCs w:val="14"/>
          <w:color w:val="080808"/>
          <w:spacing w:val="17"/>
          <w:w w:val="108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INEXISTENTE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26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Y</w:t>
      </w:r>
      <w:r>
        <w:rPr>
          <w:rFonts w:ascii="Arial" w:hAnsi="Arial" w:cs="Arial" w:eastAsia="Arial"/>
          <w:sz w:val="14"/>
          <w:szCs w:val="14"/>
          <w:color w:val="080808"/>
          <w:spacing w:val="15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1"/>
          <w:b/>
          <w:bCs/>
          <w:i/>
        </w:rPr>
        <w:t>DE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1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O</w:t>
      </w:r>
      <w:r>
        <w:rPr>
          <w:rFonts w:ascii="Arial" w:hAnsi="Arial" w:cs="Arial" w:eastAsia="Arial"/>
          <w:sz w:val="14"/>
          <w:szCs w:val="14"/>
          <w:color w:val="080808"/>
          <w:spacing w:val="28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96"/>
          <w:b/>
          <w:bCs/>
          <w:i/>
        </w:rPr>
        <w:t>ACCESO</w:t>
      </w:r>
      <w:r>
        <w:rPr>
          <w:rFonts w:ascii="Arial" w:hAnsi="Arial" w:cs="Arial" w:eastAsia="Arial"/>
          <w:sz w:val="14"/>
          <w:szCs w:val="14"/>
          <w:color w:val="080808"/>
          <w:spacing w:val="-1"/>
          <w:w w:val="96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PO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14"/>
          <w:szCs w:val="14"/>
          <w:color w:val="080808"/>
          <w:spacing w:val="7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O</w:t>
      </w:r>
      <w:r>
        <w:rPr>
          <w:rFonts w:ascii="Arial" w:hAnsi="Arial" w:cs="Arial" w:eastAsia="Arial"/>
          <w:sz w:val="14"/>
          <w:szCs w:val="14"/>
          <w:color w:val="080808"/>
          <w:spacing w:val="24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TENE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14"/>
          <w:szCs w:val="14"/>
          <w:color w:val="080808"/>
          <w:spacing w:val="-6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5"/>
          <w:b/>
          <w:bCs/>
          <w:i/>
        </w:rPr>
        <w:t>COMPETENCIA,</w:t>
      </w:r>
      <w:r>
        <w:rPr>
          <w:rFonts w:ascii="Arial" w:hAnsi="Arial" w:cs="Arial" w:eastAsia="Arial"/>
          <w:sz w:val="14"/>
          <w:szCs w:val="14"/>
          <w:color w:val="080808"/>
          <w:spacing w:val="1"/>
          <w:w w:val="10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7"/>
          <w:i/>
        </w:rPr>
        <w:t>cuale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destac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siguiente: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6" w:lineRule="auto"/>
        <w:ind w:left="24" w:right="1045" w:firstLine="14"/>
        <w:jc w:val="both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355.200012pt;margin-top:66.097916pt;width:198.720001pt;height:53.759998pt;mso-position-horizontal-relative:page;mso-position-vertical-relative:paragraph;z-index:-1377" type="#_x0000_t75">
            <v:imagedata r:id="rId87" o:title=""/>
          </v:shape>
        </w:pic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108"/>
          <w:b/>
          <w:bCs/>
          <w:i/>
        </w:rPr>
        <w:t>"PRIMERO.-</w:t>
      </w:r>
      <w:r>
        <w:rPr>
          <w:rFonts w:ascii="Arial" w:hAnsi="Arial" w:cs="Arial" w:eastAsia="Arial"/>
          <w:sz w:val="14"/>
          <w:szCs w:val="14"/>
          <w:color w:val="080808"/>
          <w:spacing w:val="-14"/>
          <w:w w:val="10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6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6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8"/>
          <w:i/>
        </w:rPr>
        <w:t>obligados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2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ante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inexistenci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7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emiti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dictame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5"/>
          <w:i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expresamente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cite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normativida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aplicable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razonar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7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8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7"/>
          <w:i/>
        </w:rPr>
        <w:t>explica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7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3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  <w:i/>
        </w:rPr>
        <w:t>hecho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concret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adecu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hipótesi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normativa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ademá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acredita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causa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deriva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1"/>
          <w:i/>
        </w:rPr>
        <w:t>tal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premisa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Entendiend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informe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inexistenci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forzosamente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3"/>
          <w:i/>
        </w:rPr>
        <w:t>deberán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contener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5"/>
          <w:i/>
        </w:rPr>
        <w:t>Normativida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5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5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5"/>
          <w:i/>
        </w:rPr>
        <w:t>aplicable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5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artículo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6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6"/>
          <w:w w:val="86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4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00"/>
          <w:i/>
        </w:rPr>
        <w:t>          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y/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7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7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otr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1"/>
          <w:i/>
        </w:rPr>
        <w:t>ajustable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8"/>
          <w:i/>
        </w:rPr>
        <w:t>concret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4"/>
          <w:w w:val="99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Razonamient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                                                 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porqu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articul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referenciad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aplicad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40"/>
          <w:i/>
        </w:rPr>
        <w:t>in</w:t>
      </w:r>
      <w:r>
        <w:rPr>
          <w:rFonts w:ascii="Times New Roman" w:hAnsi="Times New Roman" w:cs="Times New Roman" w:eastAsia="Times New Roman"/>
          <w:sz w:val="14"/>
          <w:szCs w:val="14"/>
          <w:color w:val="2B2B2B"/>
          <w:spacing w:val="0"/>
          <w:w w:val="72"/>
          <w:i/>
        </w:rPr>
        <w:t>-'</w:t>
      </w:r>
      <w:r>
        <w:rPr>
          <w:rFonts w:ascii="Times New Roman" w:hAnsi="Times New Roman" w:cs="Times New Roman" w:eastAsia="Times New Roman"/>
          <w:sz w:val="14"/>
          <w:szCs w:val="14"/>
          <w:color w:val="2B2B2B"/>
          <w:spacing w:val="-13"/>
          <w:w w:val="72"/>
          <w:i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96"/>
          <w:i/>
        </w:rPr>
        <w:t>í&lt;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00"/>
          <w:i/>
        </w:rPr>
        <w:t>P,,-r;,,i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23" w:lineRule="exact"/>
        <w:ind w:left="29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ést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hay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generad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otra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C1C1C"/>
          <w:spacing w:val="0"/>
          <w:w w:val="100"/>
          <w:i/>
        </w:rPr>
        <w:t>rw,_,,,n,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243" w:lineRule="auto"/>
        <w:ind w:left="33" w:right="4224" w:firstLine="-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9.496521pt;margin-top:21.264765pt;width:.1pt;height:132.358371pt;mso-position-horizontal-relative:page;mso-position-vertical-relative:paragraph;z-index:-1373" coordorigin="11790,425" coordsize="2,2647">
            <v:shape style="position:absolute;left:11790;top:425;width:2;height:2647" coordorigin="11790,425" coordsize="0,2647" path="m11790,3072l11790,425e" filled="f" stroked="t" strokeweight="1.190661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expuest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mediante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7"/>
          <w:i/>
        </w:rPr>
        <w:t>constancia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7"/>
          <w:w w:val="9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acta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69"/>
          <w:i/>
        </w:rPr>
        <w:t>Clf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1"/>
          <w:w w:val="7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0"/>
          <w:i/>
        </w:rPr>
        <w:t>Unlstcmcw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tas,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otr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document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pued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5"/>
          <w:i/>
        </w:rPr>
        <w:t>acredita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1"/>
          <w:i/>
        </w:rPr>
        <w:t>infortnaCi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2"/>
          <w:w w:val="9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8"/>
          <w:w w:val="21"/>
          <w:i/>
        </w:rPr>
        <w:t>&gt;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9"/>
          <w:w w:val="84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2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9" w:lineRule="auto"/>
        <w:ind w:left="29" w:right="1053"/>
        <w:jc w:val="left"/>
        <w:tabs>
          <w:tab w:pos="44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2"/>
          <w:i/>
        </w:rPr>
        <w:t>Criterio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7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término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generale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alude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reuni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respuesta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2"/>
          <w:i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concreta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declaració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inexistente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decir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trat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2"/>
          <w:i/>
        </w:rPr>
        <w:t>planteamiento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genérico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desprende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interpr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tació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df'l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disposició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legal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compele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declaracione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inexistencia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cumpla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78"/>
          <w:i/>
        </w:rPr>
        <w:t>o,n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17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triple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obligació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fundar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motiva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justificar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(probar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5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4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medio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3"/>
          <w:i/>
        </w:rPr>
        <w:t>convicció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9"/>
          <w:i/>
        </w:rPr>
        <w:t>suficientes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47"/>
          <w:w w:val="100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15"/>
          <w:w w:val="20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73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2" w:lineRule="auto"/>
        <w:ind w:left="5" w:right="1066" w:firstLine="2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38.240005pt;margin-top:22.285427pt;width:12.48pt;height:58.560001pt;mso-position-horizontal-relative:page;mso-position-vertical-relative:paragraph;z-index:-1380" type="#_x0000_t75">
            <v:imagedata r:id="rId88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3"/>
          <w:i/>
        </w:rPr>
        <w:t>Derivad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9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generalida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aquell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postura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surg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0"/>
          <w:i/>
        </w:rPr>
        <w:t>ng,J¿gsida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6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puntualiza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alcance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7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justifica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próbar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hecho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segú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74"/>
          <w:i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1"/>
          <w:w w:val="17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cprácte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positiv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5"/>
          <w:w w:val="100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-1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ijegativo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modo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76"/>
          <w:i/>
        </w:rPr>
        <w:t>q'¡Je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7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5"/>
          <w:w w:val="7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presente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document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se'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emite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ecp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2"/>
          <w:i/>
        </w:rPr>
        <w:t>.v/H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2"/>
          <w:i/>
        </w:rPr>
        <w:t>I-flació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21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lg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  <w:i/>
        </w:rPr>
        <w:t>¡IJ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37"/>
          <w:i/>
        </w:rPr>
        <w:t>dfc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3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38"/>
          <w:i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-4"/>
          <w:w w:val="159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3"/>
          <w:i/>
        </w:rPr>
        <w:t>l;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4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3"/>
          <w:i/>
        </w:rPr>
        <w:t>iterios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entendiend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9" w:after="0" w:line="240" w:lineRule="auto"/>
        <w:ind w:left="29" w:right="-20"/>
        <w:jc w:val="left"/>
        <w:tabs>
          <w:tab w:pos="3740" w:val="left"/>
          <w:tab w:pos="4040" w:val="left"/>
          <w:tab w:pos="52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complementa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3"/>
          <w:i/>
        </w:rPr>
        <w:t>excluirlós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3"/>
          <w:w w:val="9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B6B6B6"/>
          <w:spacing w:val="-29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46"/>
          <w:i/>
        </w:rPr>
        <w:t>·: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1"/>
          <w:w w:val="45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0"/>
          <w:w w:val="65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0"/>
          <w:w w:val="66"/>
          <w:i/>
        </w:rPr>
        <w:t>f: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-16"/>
          <w:w w:val="67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4"/>
          <w:w w:val="78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52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5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1"/>
          <w:w w:val="5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17"/>
          <w:w w:val="43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20"/>
          <w:w w:val="147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95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0"/>
          <w:w w:val="94"/>
          <w:i/>
        </w:rPr>
        <w:t>·?·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-20"/>
          <w:w w:val="94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69"/>
          <w:i/>
        </w:rPr>
        <w:t>t:.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41"/>
          <w:w w:val="69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28"/>
          <w:w w:val="117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6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37"/>
        </w:rPr>
        <w:t>··•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4"/>
          <w:w w:val="17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47"/>
        </w:rPr>
        <w:t>·.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8"/>
          <w:w w:val="7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6"/>
          <w:w w:val="193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2"/>
          <w:w w:val="90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7"/>
          <w:w w:val="89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21"/>
          <w:w w:val="120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17"/>
        </w:rPr>
        <w:t>:'"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3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ind w:right="1048" w:firstLine="2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9.61554pt;margin-top:18.034389pt;width:.1pt;height:52.561086pt;mso-position-horizontal-relative:page;mso-position-vertical-relative:paragraph;z-index:-1372" coordorigin="11792,361" coordsize="2,1051">
            <v:shape style="position:absolute;left:11792;top:361;width:2;height:1051" coordorigin="11792,361" coordsize="0,1051" path="m11792,1412l11792,361e" filled="f" stroked="t" strokeweight=".952529pt" strokecolor="#23232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69"/>
          <w:b/>
          <w:bCs/>
          <w:i/>
        </w:rPr>
        <w:t>11.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19"/>
          <w:w w:val="69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7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2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2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1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9"/>
          <w:i/>
        </w:rPr>
        <w:t>,:Transparenci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9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16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0"/>
          <w:i/>
        </w:rPr>
        <w:t>lnf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0"/>
          <w:i/>
        </w:rPr>
        <w:t>ffl1,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1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8"/>
          <w:w w:val="91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33"/>
          <w:w w:val="5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55"/>
          <w:i/>
        </w:rPr>
        <w:t>9.ít?r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5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8"/>
          <w:w w:val="55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3"/>
          <w:i/>
        </w:rPr>
        <w:t>f!,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3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3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1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3"/>
          <w:i/>
        </w:rPr>
        <w:t>lic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26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3"/>
          <w:i/>
        </w:rPr>
        <w:t>Jalisco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2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2"/>
          <w:i/>
        </w:rPr>
        <w:t>fracció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VI/prevé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3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4"/>
          <w:w w:val="102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9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5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2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2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7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0"/>
          <w:i/>
        </w:rPr>
        <w:t>regiise;,.·entre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otros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principio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07" w:lineRule="exact"/>
        <w:ind w:left="24" w:right="-20"/>
        <w:jc w:val="left"/>
        <w:tabs>
          <w:tab w:pos="5320" w:val="left"/>
          <w:tab w:pos="5840" w:val="left"/>
          <w:tab w:pos="6560" w:val="left"/>
        </w:tabs>
        <w:rPr>
          <w:rFonts w:ascii="Arial" w:hAnsi="Arial" w:cs="Arial" w:eastAsia="Arial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0"/>
          <w:i/>
          <w:position w:val="1"/>
        </w:rPr>
        <w:t>"cel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8"/>
          <w:w w:val="11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5"/>
          <w:w w:val="110"/>
          <w:i/>
          <w:position w:val="1"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0"/>
          <w:i/>
          <w:position w:val="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0"/>
          <w:w w:val="11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1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1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jutídi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218"/>
          <w:i/>
          <w:position w:val="1"/>
        </w:rPr>
        <w:t>;: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50"/>
          <w:w w:val="218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  <w:position w:val="1"/>
        </w:rPr>
        <w:t>rcic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2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  <w:position w:val="1"/>
        </w:rPr>
        <w:t>dimiento'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216"/>
          <w:position w:val="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49"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  <w:position w:val="1"/>
        </w:rPr>
      </w:r>
      <w:r>
        <w:rPr>
          <w:rFonts w:ascii="Arial" w:hAnsi="Arial" w:cs="Arial" w:eastAsia="Arial"/>
          <w:sz w:val="35"/>
          <w:szCs w:val="35"/>
          <w:color w:val="6B6B6B"/>
          <w:spacing w:val="0"/>
          <w:w w:val="38"/>
          <w:position w:val="1"/>
        </w:rPr>
        <w:t>f</w:t>
      </w:r>
      <w:r>
        <w:rPr>
          <w:rFonts w:ascii="Arial" w:hAnsi="Arial" w:cs="Arial" w:eastAsia="Arial"/>
          <w:sz w:val="35"/>
          <w:szCs w:val="35"/>
          <w:color w:val="6B6B6B"/>
          <w:spacing w:val="-59"/>
          <w:w w:val="100"/>
          <w:position w:val="1"/>
        </w:rPr>
        <w:t> </w:t>
      </w:r>
      <w:r>
        <w:rPr>
          <w:rFonts w:ascii="Arial" w:hAnsi="Arial" w:cs="Arial" w:eastAsia="Arial"/>
          <w:sz w:val="35"/>
          <w:szCs w:val="35"/>
          <w:color w:val="6B6B6B"/>
          <w:spacing w:val="0"/>
          <w:w w:val="38"/>
          <w:position w:val="1"/>
        </w:rPr>
        <w:t>'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9" w:right="-20"/>
        <w:jc w:val="left"/>
        <w:tabs>
          <w:tab w:pos="48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64"/>
          <w:b/>
          <w:bCs/>
          <w:i/>
        </w:rPr>
        <w:t>111.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6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1"/>
          <w:w w:val="6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5"/>
          <w:i/>
        </w:rPr>
        <w:t>coriformidá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5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9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7"/>
          <w:i/>
        </w:rPr>
        <w:t>lo$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4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878787"/>
          <w:spacing w:val="-10"/>
          <w:w w:val="66"/>
          <w:i/>
          <w:position w:val="5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8"/>
          <w:w w:val="40"/>
          <w:i/>
          <w:position w:val="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7"/>
          <w:i/>
          <w:position w:val="0"/>
        </w:rPr>
        <w:t>ar;l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0"/>
        </w:rPr>
        <w:t>ul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100"/>
          <w:b/>
          <w:bCs/>
          <w:i/>
          <w:position w:val="0"/>
        </w:rPr>
        <w:t>14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100"/>
          <w:b/>
          <w:bCs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12"/>
          <w:w w:val="100"/>
          <w:b/>
          <w:bCs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1"/>
          <w:i/>
          <w:position w:val="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8"/>
          <w:w w:val="81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100"/>
          <w:i/>
          <w:position w:val="0"/>
        </w:rPr>
        <w:t>16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3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-10"/>
          <w:w w:val="100"/>
          <w:i/>
          <w:position w:val="0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0"/>
        </w:rPr>
        <w:t>Con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11"/>
          <w:w w:val="32"/>
          <w:position w:val="0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32"/>
          <w:position w:val="0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7"/>
          <w:i/>
          <w:position w:val="0"/>
        </w:rPr>
        <w:t>Polif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8"/>
          <w:w w:val="87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87"/>
          <w:i/>
          <w:position w:val="0"/>
        </w:rPr>
        <w:t>ii: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87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9"/>
          <w:w w:val="87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7"/>
          <w:i/>
          <w:position w:val="0"/>
        </w:rPr>
        <w:t>ele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6"/>
          <w:w w:val="87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0"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1"/>
          <w:w w:val="101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61"/>
          <w:i/>
          <w:position w:val="0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0"/>
        </w:rPr>
        <w:t>Unidds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181" w:lineRule="exact"/>
        <w:ind w:left="1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2"/>
        </w:rPr>
        <w:t>Mexicanos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2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1"/>
          <w:i/>
          <w:position w:val="-2"/>
        </w:rPr>
        <w:t>principi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1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1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"/>
          <w:w w:val="91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3"/>
          <w:i/>
          <w:position w:val="-2"/>
        </w:rPr>
        <w:t>segiJtfdqtJ.':jt,Jrídica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3"/>
          <w:i/>
          <w:position w:val="-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3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6"/>
          <w:w w:val="83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2"/>
        </w:rPr>
        <w:t>parte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2"/>
          <w:i/>
          <w:position w:val="-2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"/>
          <w:w w:val="92"/>
          <w:i/>
          <w:position w:val="-2"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10"/>
          <w:w w:val="92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2"/>
          <w:i/>
          <w:position w:val="-2"/>
        </w:rPr>
        <w:t>re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2"/>
          <w:i/>
          <w:position w:val="-2"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"/>
          <w:w w:val="92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0"/>
          <w:w w:val="54"/>
          <w:position w:val="-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-2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26"/>
          <w:position w:val="-2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25"/>
          <w:w w:val="126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72"/>
          <w:position w:val="-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7"/>
          <w:w w:val="72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91"/>
          <w:position w:val="-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3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-25"/>
          <w:w w:val="100"/>
          <w:position w:val="-2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position w:val="-2"/>
        </w:rPr>
        <w:t>}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position w:val="-2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0"/>
          <w:i/>
          <w:position w:val="-2"/>
        </w:rPr>
        <w:t>apliccJCiQ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8"/>
          <w:w w:val="8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2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2"/>
        </w:rPr>
        <w:t>parte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3"/>
          <w:i/>
          <w:position w:val="-2"/>
        </w:rPr>
        <w:t>lcls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87" w:lineRule="exact"/>
        <w:ind w:left="1389" w:right="2766"/>
        <w:jc w:val="center"/>
        <w:tabs>
          <w:tab w:pos="2200" w:val="left"/>
          <w:tab w:pos="4340" w:val="left"/>
          <w:tab w:pos="52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4"/>
          <w:szCs w:val="14"/>
          <w:color w:val="6B6B6B"/>
          <w:spacing w:val="0"/>
          <w:w w:val="67"/>
          <w:position w:val="-2"/>
        </w:rPr>
        <w:t>.</w:t>
      </w:r>
      <w:r>
        <w:rPr>
          <w:rFonts w:ascii="Arial" w:hAnsi="Arial" w:cs="Arial" w:eastAsia="Arial"/>
          <w:sz w:val="14"/>
          <w:szCs w:val="14"/>
          <w:color w:val="6B6B6B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4"/>
          <w:szCs w:val="14"/>
          <w:color w:val="6B6B6B"/>
          <w:spacing w:val="0"/>
          <w:w w:val="100"/>
          <w:position w:val="-2"/>
        </w:rPr>
      </w:r>
      <w:r>
        <w:rPr>
          <w:rFonts w:ascii="Arial" w:hAnsi="Arial" w:cs="Arial" w:eastAsia="Arial"/>
          <w:sz w:val="14"/>
          <w:szCs w:val="14"/>
          <w:color w:val="595959"/>
          <w:spacing w:val="5"/>
          <w:w w:val="81"/>
          <w:position w:val="-2"/>
        </w:rPr>
        <w:t>'</w:t>
      </w:r>
      <w:r>
        <w:rPr>
          <w:rFonts w:ascii="Arial" w:hAnsi="Arial" w:cs="Arial" w:eastAsia="Arial"/>
          <w:sz w:val="14"/>
          <w:szCs w:val="14"/>
          <w:color w:val="878787"/>
          <w:spacing w:val="0"/>
          <w:w w:val="81"/>
          <w:position w:val="-2"/>
        </w:rPr>
        <w:t>·</w:t>
      </w:r>
      <w:r>
        <w:rPr>
          <w:rFonts w:ascii="Arial" w:hAnsi="Arial" w:cs="Arial" w:eastAsia="Arial"/>
          <w:sz w:val="14"/>
          <w:szCs w:val="14"/>
          <w:color w:val="878787"/>
          <w:spacing w:val="0"/>
          <w:w w:val="81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878787"/>
          <w:spacing w:val="15"/>
          <w:w w:val="81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9C9C9C"/>
          <w:spacing w:val="-3"/>
          <w:w w:val="101"/>
          <w:position w:val="-2"/>
        </w:rPr>
        <w:t>'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69"/>
          <w:position w:val="-2"/>
        </w:rPr>
        <w:t>'</w:t>
      </w:r>
      <w:r>
        <w:rPr>
          <w:rFonts w:ascii="Arial" w:hAnsi="Arial" w:cs="Arial" w:eastAsia="Arial"/>
          <w:sz w:val="14"/>
          <w:szCs w:val="14"/>
          <w:color w:val="B6B6B6"/>
          <w:spacing w:val="-18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595959"/>
          <w:spacing w:val="0"/>
          <w:w w:val="100"/>
          <w:position w:val="-2"/>
        </w:rPr>
        <w:t>·""</w:t>
      </w:r>
      <w:r>
        <w:rPr>
          <w:rFonts w:ascii="Arial" w:hAnsi="Arial" w:cs="Arial" w:eastAsia="Arial"/>
          <w:sz w:val="14"/>
          <w:szCs w:val="14"/>
          <w:color w:val="595959"/>
          <w:spacing w:val="-8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1C1C1C"/>
          <w:spacing w:val="0"/>
          <w:w w:val="69"/>
          <w:position w:val="-2"/>
        </w:rPr>
        <w:t>''</w:t>
      </w:r>
      <w:r>
        <w:rPr>
          <w:rFonts w:ascii="Arial" w:hAnsi="Arial" w:cs="Arial" w:eastAsia="Arial"/>
          <w:sz w:val="14"/>
          <w:szCs w:val="14"/>
          <w:color w:val="1C1C1C"/>
          <w:spacing w:val="16"/>
          <w:w w:val="69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595959"/>
          <w:spacing w:val="0"/>
          <w:w w:val="100"/>
          <w:position w:val="-2"/>
        </w:rPr>
        <w:t>&lt;•·</w:t>
      </w:r>
      <w:r>
        <w:rPr>
          <w:rFonts w:ascii="Arial" w:hAnsi="Arial" w:cs="Arial" w:eastAsia="Arial"/>
          <w:sz w:val="14"/>
          <w:szCs w:val="14"/>
          <w:color w:val="595959"/>
          <w:spacing w:val="-9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595959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4"/>
          <w:szCs w:val="14"/>
          <w:color w:val="595959"/>
          <w:spacing w:val="0"/>
          <w:w w:val="100"/>
          <w:position w:val="-2"/>
        </w:rPr>
      </w:r>
      <w:r>
        <w:rPr>
          <w:rFonts w:ascii="Arial" w:hAnsi="Arial" w:cs="Arial" w:eastAsia="Arial"/>
          <w:sz w:val="14"/>
          <w:szCs w:val="14"/>
          <w:color w:val="6B6B6B"/>
          <w:spacing w:val="0"/>
          <w:w w:val="101"/>
          <w:position w:val="-2"/>
        </w:rPr>
        <w:t>.</w:t>
      </w:r>
      <w:r>
        <w:rPr>
          <w:rFonts w:ascii="Arial" w:hAnsi="Arial" w:cs="Arial" w:eastAsia="Arial"/>
          <w:sz w:val="14"/>
          <w:szCs w:val="14"/>
          <w:color w:val="444444"/>
          <w:spacing w:val="0"/>
          <w:w w:val="63"/>
          <w:position w:val="-2"/>
        </w:rPr>
        <w:t>,</w:t>
      </w:r>
      <w:r>
        <w:rPr>
          <w:rFonts w:ascii="Arial" w:hAnsi="Arial" w:cs="Arial" w:eastAsia="Arial"/>
          <w:sz w:val="14"/>
          <w:szCs w:val="14"/>
          <w:color w:val="444444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444444"/>
          <w:spacing w:val="-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-3"/>
          <w:w w:val="107"/>
          <w:position w:val="-2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20"/>
          <w:w w:val="178"/>
          <w:position w:val="-2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-13"/>
          <w:w w:val="107"/>
          <w:position w:val="-2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35"/>
          <w:position w:val="-2"/>
        </w:rPr>
        <w:t>·•q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"/>
          <w:w w:val="135"/>
          <w:position w:val="-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3"/>
          <w:w w:val="60"/>
          <w:position w:val="-2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444444"/>
          <w:spacing w:val="0"/>
          <w:w w:val="107"/>
          <w:position w:val="-2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444444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44444"/>
          <w:spacing w:val="0"/>
          <w:w w:val="181"/>
          <w:position w:val="-2"/>
        </w:rPr>
        <w:t>...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54" w:lineRule="exact"/>
        <w:ind w:left="1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autoridade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  <w:position w:val="1"/>
        </w:rPr>
        <w:t>formalidade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9"/>
          <w:w w:val="97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40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'ilc!ale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8"/>
          <w:i/>
          <w:position w:val="1"/>
        </w:rPr>
        <w:t>procedimient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9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5"/>
          <w:w w:val="40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4"/>
          <w:i/>
          <w:position w:val="1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9"/>
          <w:w w:val="93"/>
          <w:i/>
          <w:position w:val="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"/>
          <w:w w:val="107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20"/>
          <w:w w:val="104"/>
          <w:i/>
          <w:position w:val="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71"/>
          <w:i/>
          <w:position w:val="1"/>
        </w:rPr>
        <w:t>$j.l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aqüiJr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95"/>
          <w:i/>
          <w:position w:val="1"/>
        </w:rPr>
        <w:t>c;onforme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16"/>
          <w:w w:val="95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leyes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5" w:lineRule="exact"/>
        <w:ind w:left="1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expedida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anteriorida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2"/>
          <w:i/>
        </w:rPr>
        <w:t>hech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9"/>
          <w:w w:val="10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28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12"/>
          <w:i/>
        </w:rPr>
        <w:t>fectuand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1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3"/>
          <w:w w:val="11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acto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1"/>
          <w:i/>
        </w:rPr>
        <w:t>seo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9"/>
          <w:w w:val="102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11"/>
          <w:w w:val="65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7"/>
          <w:i/>
        </w:rPr>
        <w:t>atribuli:Jo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facultado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1"/>
          <w:i/>
        </w:rPr>
        <w:t>lcls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40" w:lineRule="auto"/>
        <w:ind w:left="14" w:right="-20"/>
        <w:jc w:val="left"/>
        <w:tabs>
          <w:tab w:pos="2780" w:val="left"/>
          <w:tab w:pos="3880" w:val="left"/>
          <w:tab w:pos="58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leyes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fundándolo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7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mativánqqlos.</w:t>
        <w:tab/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0"/>
          <w:w w:val="7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26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0"/>
          <w:w w:val="7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9" w:lineRule="auto"/>
        <w:ind w:left="14" w:right="1046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9.496521pt;margin-top:9.679377pt;width:.1pt;height:128.057918pt;mso-position-horizontal-relative:page;mso-position-vertical-relative:paragraph;z-index:-1371" coordorigin="11790,194" coordsize="2,2561">
            <v:shape style="position:absolute;left:11790;top:194;width:2;height:2561" coordorigin="11790,194" coordsize="0,2561" path="m11790,2755l11790,194e" filled="f" stroked="t" strokeweight="1.190661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80808"/>
          <w:w w:val="83"/>
          <w:i/>
        </w:rPr>
        <w:t>IV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7"/>
          <w:w w:val="8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15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2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1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conformida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5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4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6"/>
          <w:i/>
        </w:rPr>
        <w:t>fracció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6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6"/>
          <w:i/>
        </w:rPr>
        <w:t>V/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6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8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artíc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6"/>
          <w:i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"/>
          <w:w w:val="8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3"/>
          <w:w w:val="8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6"/>
          <w:i/>
        </w:rPr>
        <w:t>Z:(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6"/>
          <w:i/>
        </w:rPr>
        <w:t>Je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7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9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4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1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4"/>
          <w:w w:val="10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"/>
          <w:w w:val="10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3"/>
          <w:w w:val="111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ent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yde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"cónjunto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080808"/>
          <w:spacing w:val="0"/>
          <w:w w:val="56"/>
        </w:rPr>
        <w:t>d,</w:t>
      </w:r>
      <w:r>
        <w:rPr>
          <w:rFonts w:ascii="Times New Roman" w:hAnsi="Times New Roman" w:cs="Times New Roman" w:eastAsia="Times New Roman"/>
          <w:sz w:val="30"/>
          <w:szCs w:val="30"/>
          <w:color w:val="080808"/>
          <w:spacing w:val="-5"/>
          <w:w w:val="56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9C9C9C"/>
          <w:spacing w:val="0"/>
          <w:w w:val="43"/>
        </w:rPr>
        <w:t>:</w:t>
      </w:r>
      <w:r>
        <w:rPr>
          <w:rFonts w:ascii="Times New Roman" w:hAnsi="Times New Roman" w:cs="Times New Roman" w:eastAsia="Times New Roman"/>
          <w:sz w:val="30"/>
          <w:szCs w:val="30"/>
          <w:color w:val="9C9C9C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2"/>
          <w:i/>
        </w:rPr>
        <w:t>clísposiciones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5"/>
          <w:w w:val="92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80808"/>
          <w:spacing w:val="0"/>
          <w:w w:val="55"/>
          <w:i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080808"/>
          <w:spacing w:val="0"/>
          <w:w w:val="55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80808"/>
          <w:spacing w:val="11"/>
          <w:w w:val="5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acto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4"/>
          <w:w w:val="8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2"/>
          <w:i/>
        </w:rPr>
        <w:t>mediante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cuale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1"/>
          <w:i/>
        </w:rPr>
        <w:t>oblig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2"/>
          <w:w w:val="101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1"/>
          <w:i/>
        </w:rPr>
        <w:t>/l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1"/>
          <w:w w:val="101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1"/>
          <w:i/>
        </w:rPr>
        <w:t>os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4" w:after="0" w:line="203" w:lineRule="exact"/>
        <w:ind w:left="1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80808"/>
          <w:w w:val="126"/>
          <w:i/>
          <w:position w:val="-1"/>
        </w:rPr>
        <w:t>tien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w w:val="95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pone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1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7"/>
          <w:w w:val="91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1"/>
          <w:i/>
          <w:position w:val="-1"/>
        </w:rPr>
        <w:t>&amp;'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"/>
          <w:w w:val="91"/>
          <w:i/>
          <w:position w:val="-1"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1"/>
          <w:i/>
          <w:position w:val="-1"/>
        </w:rPr>
        <w:t>pfiél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1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"/>
          <w:w w:val="9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75"/>
          <w:i/>
          <w:position w:val="-1"/>
        </w:rPr>
        <w:t>pers'ÓQQ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75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7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7"/>
          <w:w w:val="7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sali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?'1te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7"/>
          <w:i/>
          <w:position w:val="-1"/>
        </w:rPr>
        <w:t>públíc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95"/>
          <w:i/>
          <w:position w:val="-1"/>
        </w:rPr>
        <w:t>'t¡ue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320" w:right="160"/>
          <w:cols w:num="2" w:equalWidth="0">
            <w:col w:w="2695" w:space="757"/>
            <w:col w:w="8308"/>
          </w:cols>
        </w:sectPr>
      </w:pPr>
      <w:rPr/>
    </w:p>
    <w:p>
      <w:pPr>
        <w:spacing w:before="2" w:after="0" w:line="203" w:lineRule="exact"/>
        <w:ind w:left="3462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posee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dan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conocer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8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56"/>
          <w:w w:val="99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161"/>
          <w:w w:val="187"/>
          <w:i/>
          <w:position w:val="-1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15"/>
          <w:w w:val="73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54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203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47"/>
          <w:i/>
          <w:position w:val="-1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11"/>
          <w:w w:val="4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iJso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proces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tomc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1"/>
          <w:i/>
          <w:position w:val="-1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55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3"/>
          <w:w w:val="54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2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1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decisione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acuerd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320" w:right="160"/>
          <w:cols w:num="2" w:equalWidth="0">
            <w:col w:w="5749" w:space="131"/>
            <w:col w:w="5880"/>
          </w:cols>
        </w:sectPr>
      </w:pPr>
      <w:rPr/>
    </w:p>
    <w:p>
      <w:pPr>
        <w:spacing w:before="7" w:after="0" w:line="206" w:lineRule="exact"/>
        <w:ind w:left="3471" w:right="148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35.360001pt;margin-top:528pt;width:15.36pt;height:180.479996pt;mso-position-horizontal-relative:page;mso-position-vertical-relative:page;z-index:-1379" type="#_x0000_t75">
            <v:imagedata r:id="rId89" o:title=""/>
          </v:shape>
        </w:pict>
      </w:r>
      <w:r>
        <w:rPr/>
        <w:pict>
          <v:group style="position:absolute;margin-left:144.960007pt;margin-top:663.824585pt;width:448.320007pt;height:85.935419pt;mso-position-horizontal-relative:page;mso-position-vertical-relative:page;z-index:-1375" coordorigin="2899,13276" coordsize="8966,1719">
            <v:shape style="position:absolute;left:2899;top:14726;width:8966;height:269" type="#_x0000_t75">
              <v:imagedata r:id="rId90" o:title=""/>
            </v:shape>
            <v:group style="position:absolute;left:11795;top:13288;width:2;height:1462" coordorigin="11795,13288" coordsize="2,1462">
              <v:shape style="position:absolute;left:11795;top:13288;width:2;height:1462" coordorigin="11795,13288" coordsize="0,1462" path="m11795,14751l11795,13288e" filled="f" stroked="t" strokeweight="1.190661pt" strokecolor="#1F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4.809326pt;margin-top:765.002686pt;width:295.760311pt;height:.1pt;mso-position-horizontal-relative:page;mso-position-vertical-relative:page;z-index:-1370" coordorigin="6096,15300" coordsize="5915,2">
            <v:shape style="position:absolute;left:6096;top:15300;width:5915;height:2" coordorigin="6096,15300" coordsize="5915,0" path="m6096,15300l12011,15300e" filled="f" stroked="t" strokeweight="1.428794pt" strokecolor="#08080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compé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encia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3"/>
          <w:i/>
        </w:rPr>
        <w:t>accioA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2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45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2"/>
          <w:w w:val="14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40"/>
          <w:w w:val="74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66"/>
          <w:w w:val="145"/>
          <w:i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74"/>
          <w:i/>
        </w:rPr>
        <w:t>:h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4"/>
          <w:i/>
        </w:rPr>
        <w:t>ejercici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4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4"/>
          <w:i/>
        </w:rPr>
        <w:t>funcioi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9"/>
          <w:w w:val="94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10"/>
          <w:w w:val="73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26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6"/>
          <w:i/>
        </w:rPr>
        <w:t>".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  <w:i/>
        </w:rPr>
        <w:t>                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0"/>
          <w:w w:val="5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exact"/>
        <w:ind w:left="5886" w:right="-20"/>
        <w:jc w:val="left"/>
        <w:tabs>
          <w:tab w:pos="7840" w:val="left"/>
          <w:tab w:pos="882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v:shape style="position:absolute;margin-left:186.240005pt;margin-top:11.444783pt;width:371.519989pt;height:68.160004pt;mso-position-horizontal-relative:page;mso-position-vertical-relative:paragraph;z-index:-1376" type="#_x0000_t75">
            <v:imagedata r:id="rId91" o:title=""/>
          </v:shape>
        </w:pict>
      </w:r>
      <w:r>
        <w:rPr>
          <w:rFonts w:ascii="Times New Roman" w:hAnsi="Times New Roman" w:cs="Times New Roman" w:eastAsia="Times New Roman"/>
          <w:sz w:val="25"/>
          <w:szCs w:val="25"/>
          <w:color w:val="444444"/>
          <w:spacing w:val="0"/>
          <w:w w:val="76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444444"/>
          <w:spacing w:val="-6"/>
          <w:w w:val="7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95959"/>
          <w:spacing w:val="0"/>
          <w:w w:val="57"/>
          <w:i/>
        </w:rPr>
        <w:t>.;</w:t>
      </w:r>
      <w:r>
        <w:rPr>
          <w:rFonts w:ascii="Times New Roman" w:hAnsi="Times New Roman" w:cs="Times New Roman" w:eastAsia="Times New Roman"/>
          <w:sz w:val="25"/>
          <w:szCs w:val="25"/>
          <w:color w:val="595959"/>
          <w:spacing w:val="0"/>
          <w:w w:val="57"/>
          <w:i/>
        </w:rPr>
        <w:t>\</w:t>
      </w:r>
      <w:r>
        <w:rPr>
          <w:rFonts w:ascii="Times New Roman" w:hAnsi="Times New Roman" w:cs="Times New Roman" w:eastAsia="Times New Roman"/>
          <w:sz w:val="25"/>
          <w:szCs w:val="25"/>
          <w:color w:val="595959"/>
          <w:spacing w:val="0"/>
          <w:w w:val="57"/>
          <w:i/>
        </w:rPr>
        <w:t>!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0"/>
          <w:w w:val="57"/>
          <w:i/>
        </w:rPr>
        <w:t>.;}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18"/>
          <w:w w:val="57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0"/>
          <w:w w:val="57"/>
          <w:i/>
        </w:rPr>
        <w:t>;;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0"/>
          <w:w w:val="57"/>
          <w:i/>
        </w:rPr>
        <w:t>'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23"/>
          <w:w w:val="57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0"/>
          <w:w w:val="57"/>
          <w:i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13"/>
          <w:w w:val="57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0"/>
          <w:w w:val="57"/>
        </w:rPr>
        <w:t>'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-35"/>
          <w:w w:val="5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0"/>
          <w:w w:val="77"/>
        </w:rPr>
        <w:t>'</w:t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0"/>
          <w:w w:val="77"/>
        </w:rPr>
        <w:t>  </w:t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30"/>
          <w:w w:val="7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0"/>
          <w:w w:val="35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0"/>
          <w:w w:val="53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0" w:after="0" w:line="139" w:lineRule="exact"/>
        <w:ind w:left="6107" w:right="153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80808"/>
          <w:w w:val="78"/>
          <w:i/>
          <w:position w:val="-4"/>
        </w:rPr>
        <w:t>at;tQ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w w:val="79"/>
          <w:i/>
          <w:position w:val="-4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w w:val="46"/>
          <w:i/>
          <w:position w:val="-4"/>
        </w:rPr>
        <w:t>J!'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33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  <w:position w:val="-4"/>
        </w:rPr>
        <w:t>VPQne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27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4"/>
        </w:rPr>
        <w:t>una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7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4"/>
        </w:rPr>
        <w:t>conduct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9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4"/>
          <w:i/>
          <w:position w:val="-4"/>
        </w:rPr>
        <w:t>act;iv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4"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4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84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7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4"/>
        </w:rPr>
        <w:t>pasiva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4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9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74"/>
          <w:i/>
          <w:position w:val="-4"/>
        </w:rPr>
        <w:t>.c;fecir,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95" w:lineRule="exact"/>
        <w:ind w:left="6262" w:right="1549"/>
        <w:jc w:val="center"/>
        <w:tabs>
          <w:tab w:pos="8220" w:val="left"/>
          <w:tab w:pos="9680" w:val="left"/>
          <w:tab w:pos="100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1C1C1C"/>
          <w:w w:val="77"/>
          <w:position w:val="-2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14"/>
          <w:w w:val="77"/>
          <w:position w:val="-2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55"/>
          <w:position w:val="-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4"/>
          <w:w w:val="55"/>
          <w:position w:val="-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4"/>
          <w:w w:val="77"/>
          <w:position w:val="-2"/>
        </w:rPr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35"/>
          <w:w w:val="77"/>
          <w:emboss/>
          <w:position w:val="-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35"/>
          <w:w w:val="77"/>
          <w:emboss/>
          <w:position w:val="-2"/>
        </w:rPr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35"/>
          <w:w w:val="77"/>
          <w:position w:val="-2"/>
        </w:rPr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35"/>
          <w:w w:val="77"/>
          <w:position w:val="-2"/>
        </w:rPr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80"/>
          <w:position w:val="-2"/>
        </w:rPr>
        <w:t>.¡,H•·"'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24"/>
          <w:w w:val="80"/>
          <w:position w:val="-2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212"/>
          <w:position w:val="-2"/>
        </w:rPr>
        <w:t>··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1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24"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2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1"/>
          <w:position w:val="-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2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5"/>
          <w:w w:val="24"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6"/>
          <w:position w:val="-2"/>
        </w:rPr>
        <w:t>·..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0"/>
          <w:w w:val="73"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24"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24"/>
          <w:position w:val="-2"/>
        </w:rPr>
        <w:t>     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10"/>
          <w:w w:val="24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40"/>
          <w:position w:val="-2"/>
        </w:rPr>
        <w:t>··.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73"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left="5969" w:right="1750"/>
        <w:jc w:val="center"/>
        <w:tabs>
          <w:tab w:pos="89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  <w:position w:val="1"/>
        </w:rPr>
        <w:t>§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9"/>
          <w:i/>
          <w:position w:val="1"/>
        </w:rPr>
        <w:t>re]le]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8"/>
          <w:w w:val="89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84"/>
          <w:i/>
          <w:position w:val="1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6"/>
          <w:w w:val="83"/>
          <w:i/>
          <w:position w:val="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4"/>
          <w:w w:val="119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  <w:i/>
          <w:position w:val="1"/>
        </w:rPr>
        <w:t>lt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8"/>
          <w:w w:val="105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49"/>
          <w:i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3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8"/>
          <w:i/>
          <w:position w:val="1"/>
        </w:rPr>
        <w:t>h.acer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8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1"/>
          <w:w w:val="88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bie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1"/>
        </w:rPr>
      </w:r>
      <w:r>
        <w:rPr>
          <w:rFonts w:ascii="Arial" w:hAnsi="Arial" w:cs="Arial" w:eastAsia="Arial"/>
          <w:sz w:val="21"/>
          <w:szCs w:val="21"/>
          <w:color w:val="444444"/>
          <w:spacing w:val="-2"/>
          <w:w w:val="56"/>
          <w:i/>
          <w:position w:val="1"/>
        </w:rPr>
        <w:t>·</w:t>
      </w:r>
      <w:r>
        <w:rPr>
          <w:rFonts w:ascii="Arial" w:hAnsi="Arial" w:cs="Arial" w:eastAsia="Arial"/>
          <w:sz w:val="21"/>
          <w:szCs w:val="21"/>
          <w:color w:val="080808"/>
          <w:spacing w:val="-19"/>
          <w:w w:val="99"/>
          <w:i/>
          <w:position w:val="1"/>
        </w:rPr>
        <w:t>a</w:t>
      </w:r>
      <w:r>
        <w:rPr>
          <w:rFonts w:ascii="Arial" w:hAnsi="Arial" w:cs="Arial" w:eastAsia="Arial"/>
          <w:sz w:val="21"/>
          <w:szCs w:val="21"/>
          <w:color w:val="878787"/>
          <w:spacing w:val="0"/>
          <w:w w:val="36"/>
          <w:i/>
          <w:position w:val="1"/>
        </w:rPr>
        <w:t>.</w:t>
      </w:r>
      <w:r>
        <w:rPr>
          <w:rFonts w:ascii="Arial" w:hAnsi="Arial" w:cs="Arial" w:eastAsia="Arial"/>
          <w:sz w:val="21"/>
          <w:szCs w:val="21"/>
          <w:color w:val="878787"/>
          <w:spacing w:val="-1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2"/>
          <w:i/>
          <w:position w:val="1"/>
        </w:rPr>
        <w:t>abstención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5" w:lineRule="exact"/>
        <w:ind w:left="6476" w:right="2175"/>
        <w:jc w:val="center"/>
        <w:tabs>
          <w:tab w:pos="91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prqducen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qich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9"/>
          <w:w w:val="128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5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4"/>
          <w:i/>
        </w:rPr>
        <w:t>Jos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1" w:lineRule="exact"/>
        <w:ind w:left="589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9"/>
          <w:szCs w:val="9"/>
          <w:color w:val="2B2B2B"/>
          <w:spacing w:val="-7"/>
          <w:w w:val="174"/>
          <w:i/>
          <w:position w:val="-1"/>
        </w:rPr>
        <w:t>·</w:t>
      </w:r>
      <w:r>
        <w:rPr>
          <w:rFonts w:ascii="Arial" w:hAnsi="Arial" w:cs="Arial" w:eastAsia="Arial"/>
          <w:sz w:val="9"/>
          <w:szCs w:val="9"/>
          <w:color w:val="080808"/>
          <w:spacing w:val="0"/>
          <w:w w:val="119"/>
          <w:i/>
          <w:position w:val="-1"/>
        </w:rPr>
        <w:t>n&lt;</w:t>
      </w:r>
      <w:r>
        <w:rPr>
          <w:rFonts w:ascii="Arial" w:hAnsi="Arial" w:cs="Arial" w:eastAsia="Arial"/>
          <w:sz w:val="9"/>
          <w:szCs w:val="9"/>
          <w:color w:val="080808"/>
          <w:spacing w:val="-13"/>
          <w:w w:val="119"/>
          <w:i/>
          <w:position w:val="-1"/>
        </w:rPr>
        <w:t>:</w:t>
      </w:r>
      <w:r>
        <w:rPr>
          <w:rFonts w:ascii="Arial" w:hAnsi="Arial" w:cs="Arial" w:eastAsia="Arial"/>
          <w:sz w:val="9"/>
          <w:szCs w:val="9"/>
          <w:color w:val="444444"/>
          <w:spacing w:val="0"/>
          <w:w w:val="103"/>
          <w:i/>
          <w:position w:val="-1"/>
        </w:rPr>
        <w:t>:-'</w:t>
      </w:r>
      <w:r>
        <w:rPr>
          <w:rFonts w:ascii="Arial" w:hAnsi="Arial" w:cs="Arial" w:eastAsia="Arial"/>
          <w:sz w:val="9"/>
          <w:szCs w:val="9"/>
          <w:color w:val="444444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9"/>
          <w:szCs w:val="9"/>
          <w:color w:val="080808"/>
          <w:spacing w:val="0"/>
          <w:w w:val="131"/>
          <w:i/>
          <w:position w:val="-1"/>
        </w:rPr>
        <w:t>I1PJriVlllt1</w:t>
      </w:r>
      <w:r>
        <w:rPr>
          <w:rFonts w:ascii="Arial" w:hAnsi="Arial" w:cs="Arial" w:eastAsia="Arial"/>
          <w:sz w:val="9"/>
          <w:szCs w:val="9"/>
          <w:color w:val="080808"/>
          <w:spacing w:val="-11"/>
          <w:w w:val="13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feSultdiJ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  <w:position w:val="-1"/>
        </w:rPr>
        <w:t>Ie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88" w:lineRule="exact"/>
        <w:ind w:left="7482" w:right="4016"/>
        <w:jc w:val="center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133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133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5"/>
          <w:w w:val="133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95959"/>
          <w:spacing w:val="0"/>
          <w:w w:val="46"/>
        </w:rPr>
        <w:t>.....</w:t>
      </w:r>
      <w:r>
        <w:rPr>
          <w:rFonts w:ascii="Times New Roman" w:hAnsi="Times New Roman" w:cs="Times New Roman" w:eastAsia="Times New Roman"/>
          <w:sz w:val="10"/>
          <w:szCs w:val="10"/>
          <w:color w:val="595959"/>
          <w:spacing w:val="3"/>
          <w:w w:val="46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0"/>
          <w:w w:val="176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left="3457" w:right="1065" w:firstLine="-8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44444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4444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100"/>
          <w:b/>
          <w:bCs/>
          <w:i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100"/>
          <w:b/>
          <w:bCs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obligados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                        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garante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término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alcance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5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4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5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2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2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Estado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1"/>
          <w:i/>
        </w:rPr>
        <w:t>Jalisc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0"/>
          <w:w w:val="9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conformida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estatuid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3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6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8"/>
          <w:i/>
        </w:rPr>
        <w:t>precept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8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0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5º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este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3"/>
          <w:i/>
        </w:rPr>
        <w:t>ordenamiento.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left="3438" w:right="1068" w:firstLine="2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80808"/>
          <w:w w:val="96"/>
          <w:i/>
        </w:rPr>
        <w:t>VI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w w:val="9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7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3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2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1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2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4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0"/>
          <w:i/>
        </w:rPr>
        <w:t>Jalisco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6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77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1"/>
          <w:i/>
        </w:rPr>
        <w:t>señala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"cuand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7"/>
          <w:i/>
        </w:rPr>
        <w:t>obligado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solicite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3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7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inexistente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tenga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ell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competencia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ésto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deberá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emiti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dictame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fundad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motivado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  <w:i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7"/>
          <w:i/>
        </w:rPr>
        <w:t>justifique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3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situación.'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300" w:bottom="1780" w:left="320" w:right="160"/>
        </w:sectPr>
      </w:pPr>
      <w:rPr/>
    </w:p>
    <w:p>
      <w:pPr>
        <w:spacing w:before="0" w:after="0" w:line="366" w:lineRule="exact"/>
        <w:ind w:left="5224" w:right="-20"/>
        <w:jc w:val="left"/>
        <w:tabs>
          <w:tab w:pos="6520" w:val="left"/>
        </w:tabs>
        <w:rPr>
          <w:rFonts w:ascii="Times New Roman" w:hAnsi="Times New Roman" w:cs="Times New Roman" w:eastAsia="Times New Roman"/>
          <w:sz w:val="45"/>
          <w:szCs w:val="45"/>
        </w:rPr>
      </w:pPr>
      <w:rPr/>
      <w:r>
        <w:rPr/>
        <w:pict>
          <v:group style="position:absolute;margin-left:139.069260pt;margin-top:4.800018pt;width:121.328405pt;height:433.24846pt;mso-position-horizontal-relative:page;mso-position-vertical-relative:paragraph;z-index:-1366" coordorigin="2781,96" coordsize="2427,8665">
            <v:shape style="position:absolute;left:2784;top:96;width:288;height:1306" type="#_x0000_t75">
              <v:imagedata r:id="rId94" o:title=""/>
            </v:shape>
            <v:shape style="position:absolute;left:2784;top:7027;width:269;height:826" type="#_x0000_t75">
              <v:imagedata r:id="rId95" o:title=""/>
            </v:shape>
            <v:group style="position:absolute;left:2962;top:1276;width:2;height:5892" coordorigin="2962,1276" coordsize="2,5892">
              <v:shape style="position:absolute;left:2962;top:1276;width:2;height:5892" coordorigin="2962,1276" coordsize="0,5892" path="m2962,7167l2962,1276e" filled="f" stroked="t" strokeweight="1.666926pt" strokecolor="#0C0C0C">
                <v:path arrowok="t"/>
              </v:shape>
            </v:group>
            <v:group style="position:absolute;left:2784;top:6164;width:2;height:822" coordorigin="2784,6164" coordsize="2,822">
              <v:shape style="position:absolute;left:2784;top:6164;width:2;height:822" coordorigin="2784,6164" coordsize="0,822" path="m2784,6986l2784,6164e" filled="f" stroked="t" strokeweight=".238132pt" strokecolor="#545454">
                <v:path arrowok="t"/>
              </v:shape>
            </v:group>
            <v:group style="position:absolute;left:2786;top:7803;width:2;height:956" coordorigin="2786,7803" coordsize="2,956">
              <v:shape style="position:absolute;left:2786;top:7803;width:2;height:956" coordorigin="2786,7803" coordsize="0,956" path="m2786,8759l2786,7803e" filled="f" stroked="t" strokeweight=".238132pt" strokecolor="#4B4B4B">
                <v:path arrowok="t"/>
              </v:shape>
            </v:group>
            <v:group style="position:absolute;left:2986;top:268;width:2210;height:2" coordorigin="2986,268" coordsize="2210,2">
              <v:shape style="position:absolute;left:2986;top:268;width:2210;height:2" coordorigin="2986,268" coordsize="2210,0" path="m2986,268l5196,268e" filled="f" stroked="t" strokeweight="1.190661pt" strokecolor="#13131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6.799988pt;margin-top:6.719982pt;width:43.200001pt;height:43.200001pt;mso-position-horizontal-relative:page;mso-position-vertical-relative:paragraph;z-index:-1364" type="#_x0000_t75">
            <v:imagedata r:id="rId96" o:title=""/>
          </v:shape>
        </w:pict>
      </w:r>
      <w:r>
        <w:rPr>
          <w:rFonts w:ascii="Times New Roman" w:hAnsi="Times New Roman" w:cs="Times New Roman" w:eastAsia="Times New Roman"/>
          <w:sz w:val="49"/>
          <w:szCs w:val="49"/>
          <w:color w:val="080808"/>
          <w:spacing w:val="0"/>
          <w:w w:val="100"/>
          <w:position w:val="-4"/>
        </w:rPr>
        <w:t>------</w:t>
      </w:r>
      <w:r>
        <w:rPr>
          <w:rFonts w:ascii="Times New Roman" w:hAnsi="Times New Roman" w:cs="Times New Roman" w:eastAsia="Times New Roman"/>
          <w:sz w:val="49"/>
          <w:szCs w:val="49"/>
          <w:color w:val="080808"/>
          <w:spacing w:val="-6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080808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49"/>
          <w:szCs w:val="49"/>
          <w:color w:val="080808"/>
          <w:spacing w:val="0"/>
          <w:w w:val="100"/>
          <w:position w:val="-4"/>
        </w:rPr>
        <w:t>-----</w:t>
      </w:r>
      <w:r>
        <w:rPr>
          <w:rFonts w:ascii="Times New Roman" w:hAnsi="Times New Roman" w:cs="Times New Roman" w:eastAsia="Times New Roman"/>
          <w:sz w:val="49"/>
          <w:szCs w:val="49"/>
          <w:color w:val="080808"/>
          <w:spacing w:val="5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080808"/>
          <w:spacing w:val="0"/>
          <w:w w:val="106"/>
          <w:position w:val="-4"/>
        </w:rPr>
        <w:t>-</w:t>
      </w:r>
      <w:r>
        <w:rPr>
          <w:rFonts w:ascii="Times New Roman" w:hAnsi="Times New Roman" w:cs="Times New Roman" w:eastAsia="Times New Roman"/>
          <w:sz w:val="49"/>
          <w:szCs w:val="49"/>
          <w:color w:val="080808"/>
          <w:spacing w:val="-19"/>
          <w:w w:val="106"/>
          <w:position w:val="-4"/>
        </w:rPr>
        <w:t>·</w:t>
      </w:r>
      <w:r>
        <w:rPr>
          <w:rFonts w:ascii="Times New Roman" w:hAnsi="Times New Roman" w:cs="Times New Roman" w:eastAsia="Times New Roman"/>
          <w:sz w:val="45"/>
          <w:szCs w:val="45"/>
          <w:color w:val="080808"/>
          <w:spacing w:val="0"/>
          <w:w w:val="180"/>
          <w:position w:val="-4"/>
        </w:rPr>
        <w:t>··</w:t>
      </w:r>
      <w:r>
        <w:rPr>
          <w:rFonts w:ascii="Times New Roman" w:hAnsi="Times New Roman" w:cs="Times New Roman" w:eastAsia="Times New Roman"/>
          <w:sz w:val="45"/>
          <w:szCs w:val="45"/>
          <w:color w:val="838383"/>
          <w:spacing w:val="-7"/>
          <w:w w:val="8"/>
          <w:position w:val="-4"/>
        </w:rPr>
        <w:t>-</w:t>
      </w:r>
      <w:r>
        <w:rPr>
          <w:rFonts w:ascii="Times New Roman" w:hAnsi="Times New Roman" w:cs="Times New Roman" w:eastAsia="Times New Roman"/>
          <w:sz w:val="45"/>
          <w:szCs w:val="45"/>
          <w:color w:val="1F1F1F"/>
          <w:spacing w:val="0"/>
          <w:w w:val="85"/>
          <w:position w:val="-4"/>
        </w:rPr>
        <w:t>-</w:t>
      </w:r>
      <w:r>
        <w:rPr>
          <w:rFonts w:ascii="Times New Roman" w:hAnsi="Times New Roman" w:cs="Times New Roman" w:eastAsia="Times New Roman"/>
          <w:sz w:val="45"/>
          <w:szCs w:val="45"/>
          <w:color w:val="1F1F1F"/>
          <w:spacing w:val="-17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1F1F1F"/>
          <w:spacing w:val="0"/>
          <w:w w:val="85"/>
          <w:position w:val="-4"/>
        </w:rPr>
        <w:t>----</w:t>
      </w:r>
      <w:r>
        <w:rPr>
          <w:rFonts w:ascii="Times New Roman" w:hAnsi="Times New Roman" w:cs="Times New Roman" w:eastAsia="Times New Roman"/>
          <w:sz w:val="45"/>
          <w:szCs w:val="45"/>
          <w:color w:val="1F1F1F"/>
          <w:spacing w:val="0"/>
          <w:w w:val="85"/>
          <w:position w:val="-4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1F1F1F"/>
          <w:spacing w:val="0"/>
          <w:w w:val="85"/>
          <w:position w:val="-4"/>
        </w:rPr>
        <w:t>---··--</w:t>
      </w:r>
      <w:r>
        <w:rPr>
          <w:rFonts w:ascii="Times New Roman" w:hAnsi="Times New Roman" w:cs="Times New Roman" w:eastAsia="Times New Roman"/>
          <w:sz w:val="45"/>
          <w:szCs w:val="45"/>
          <w:color w:val="1F1F1F"/>
          <w:spacing w:val="0"/>
          <w:w w:val="85"/>
          <w:position w:val="-4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1F1F1F"/>
          <w:spacing w:val="0"/>
          <w:w w:val="100"/>
          <w:position w:val="-4"/>
        </w:rPr>
        <w:t>-.....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0"/>
          <w:w w:val="100"/>
          <w:position w:val="0"/>
        </w:rPr>
      </w:r>
    </w:p>
    <w:p>
      <w:pPr>
        <w:spacing w:before="0" w:after="0" w:line="425" w:lineRule="exact"/>
        <w:ind w:left="3523" w:right="657"/>
        <w:jc w:val="both"/>
        <w:rPr>
          <w:rFonts w:ascii="Arial" w:hAnsi="Arial" w:cs="Arial" w:eastAsia="Arial"/>
          <w:sz w:val="53"/>
          <w:szCs w:val="53"/>
        </w:rPr>
      </w:pPr>
      <w:rPr/>
      <w:r>
        <w:rPr/>
        <w:pict>
          <v:shape style="position:absolute;margin-left:47.040001pt;margin-top:11.446891pt;width:49.919998pt;height:49.919998pt;mso-position-horizontal-relative:page;mso-position-vertical-relative:paragraph;z-index:-1369" type="#_x0000_t75">
            <v:imagedata r:id="rId97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VI/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1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2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0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conformida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1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1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Diccionari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Real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3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Academi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2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Española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1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justificar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0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  <w:position w:val="3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1"/>
          <w:w w:val="107"/>
          <w:i/>
          <w:position w:val="3"/>
        </w:rPr>
        <w:t>e</w:t>
      </w:r>
      <w:r>
        <w:rPr>
          <w:rFonts w:ascii="Arial" w:hAnsi="Arial" w:cs="Arial" w:eastAsia="Arial"/>
          <w:sz w:val="53"/>
          <w:szCs w:val="53"/>
          <w:color w:val="080808"/>
          <w:spacing w:val="0"/>
          <w:w w:val="232"/>
          <w:position w:val="-2"/>
        </w:rPr>
        <w:t>'</w:t>
      </w:r>
      <w:r>
        <w:rPr>
          <w:rFonts w:ascii="Arial" w:hAnsi="Arial" w:cs="Arial" w:eastAsia="Arial"/>
          <w:sz w:val="53"/>
          <w:szCs w:val="53"/>
          <w:color w:val="000000"/>
          <w:spacing w:val="0"/>
          <w:w w:val="100"/>
          <w:position w:val="0"/>
        </w:rPr>
      </w:r>
    </w:p>
    <w:p>
      <w:pPr>
        <w:spacing w:before="0" w:after="0" w:line="129" w:lineRule="exact"/>
        <w:ind w:left="3514" w:right="105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entiende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  <w:position w:val="1"/>
        </w:rPr>
        <w:t>"Proba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2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alg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razone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convincentes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testigo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  <w:position w:val="1"/>
        </w:rPr>
        <w:t>documentosl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111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345"/>
          <w:position w:val="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4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forma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  <w:position w:val="1"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4" w:after="0" w:line="172" w:lineRule="exact"/>
        <w:ind w:left="3509" w:right="941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entiende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legislado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impone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sujet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obligad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debe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probar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  <w:position w:val="-2"/>
        </w:rPr>
        <w:t>sustenta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"/>
          <w:w w:val="111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4"/>
          <w:i/>
          <w:position w:val="-2"/>
        </w:rPr>
        <w:t>inexistencia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62" w:lineRule="exact"/>
        <w:ind w:left="3504" w:right="4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138.950195pt;margin-top:14.389431pt;width:.1pt;height:75.019005pt;mso-position-horizontal-relative:page;mso-position-vertical-relative:paragraph;z-index:-1360" coordorigin="2779,288" coordsize="2,1500">
            <v:shape style="position:absolute;left:2779;top:288;width:2;height:1500" coordorigin="2779,288" coordsize="0,1500" path="m2779,1788l2779,288e" filled="f" stroked="t" strokeweight=".238132pt" strokecolor="#484848">
              <v:path arrowok="t"/>
            </v:shape>
          </v:group>
          <w10:wrap type="none"/>
        </w:pict>
      </w:r>
      <w:r>
        <w:rPr/>
        <w:pict>
          <v:group style="position:absolute;margin-left:590.687134pt;margin-top:9.61115pt;width:.1pt;height:74.541177pt;mso-position-horizontal-relative:page;mso-position-vertical-relative:paragraph;z-index:-1359" coordorigin="11814,192" coordsize="2,1491">
            <v:shape style="position:absolute;left:11814;top:192;width:2;height:1491" coordorigin="11814,192" coordsize="0,1491" path="m11814,1683l11814,192e" filled="f" stroked="t" strokeweight=".952529pt" strokecolor="#23232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medio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convicción.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363636"/>
          <w:spacing w:val="0"/>
          <w:w w:val="52"/>
          <w:position w:val="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514" w:right="964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4"/>
          <w:szCs w:val="14"/>
          <w:color w:val="080808"/>
          <w:w w:val="126"/>
          <w:i/>
        </w:rPr>
        <w:t>VIII.</w:t>
      </w:r>
      <w:r>
        <w:rPr>
          <w:rFonts w:ascii="Arial" w:hAnsi="Arial" w:cs="Arial" w:eastAsia="Arial"/>
          <w:sz w:val="14"/>
          <w:szCs w:val="14"/>
          <w:color w:val="080808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0"/>
          <w:i/>
        </w:rPr>
        <w:t>Po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2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otr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1"/>
          <w:i/>
        </w:rPr>
        <w:t>part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"/>
          <w:w w:val="101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13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</w:rPr>
        <w:t>Diccionari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1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Real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Academi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Española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define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inexistenci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40" w:lineRule="auto"/>
        <w:ind w:left="3519" w:right="6673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37.439999pt;margin-top:11.248599pt;width:69.120003pt;height:56.639999pt;mso-position-horizontal-relative:page;mso-position-vertical-relative:paragraph;z-index:-1368" type="#_x0000_t75">
            <v:imagedata r:id="rId98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"falt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4"/>
          <w:i/>
        </w:rPr>
        <w:t>existencia'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1" w:lineRule="auto"/>
        <w:ind w:left="3500" w:right="940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590.925293pt;margin-top:33.499317pt;width:.1pt;height:128.535747pt;mso-position-horizontal-relative:page;mso-position-vertical-relative:paragraph;z-index:-1358" coordorigin="11819,670" coordsize="2,2571">
            <v:shape style="position:absolute;left:11819;top:670;width:2;height:2571" coordorigin="11819,670" coordsize="0,2571" path="m11819,3241l11819,670e" filled="f" stroked="t" strokeweight=".952529pt" strokecolor="#23232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modo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inexistencia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consiste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hech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tip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negativ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derivad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falt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0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existenci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disposició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legal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sujet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obligad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tiene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probar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tal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circunstancia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</w:rPr>
        <w:t>es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decir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aporta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medio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convicció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verifique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hech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</w:rPr>
        <w:t>negativ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9"/>
          <w:w w:val="108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0"/>
          <w:w w:val="141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5" w:lineRule="exact"/>
        <w:ind w:left="3500" w:right="2941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77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5"/>
          <w:w w:val="7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jurist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7"/>
          <w:i/>
        </w:rPr>
        <w:t>Ciprian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7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Góme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4"/>
          <w:i/>
        </w:rPr>
        <w:t>Lora,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3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relació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objet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prueb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2"/>
          <w:i/>
        </w:rPr>
        <w:t>señala: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79" w:lineRule="exact"/>
        <w:ind w:left="7265" w:right="4265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626262"/>
          <w:spacing w:val="0"/>
          <w:w w:val="218"/>
        </w:rPr>
        <w:t>¡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jc w:val="center"/>
        <w:spacing w:after="0"/>
        <w:sectPr>
          <w:pgMar w:header="0" w:footer="1755" w:top="0" w:bottom="1940" w:left="320" w:right="260"/>
          <w:headerReference w:type="default" r:id="rId92"/>
          <w:footerReference w:type="default" r:id="rId93"/>
          <w:pgSz w:w="12240" w:h="15840"/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862" w:right="365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05"/>
        </w:rPr>
        <w:t>Fiscalia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502" w:right="-5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64" w:lineRule="auto"/>
        <w:ind w:left="19" w:right="-49" w:firstLine="14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position:absolute;margin-left:360pt;margin-top:-3.236968pt;width:193.919998pt;height:78.720001pt;mso-position-horizontal-relative:page;mso-position-vertical-relative:paragraph;z-index:-1363" type="#_x0000_t75">
            <v:imagedata r:id="rId99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-17"/>
          <w:w w:val="112"/>
          <w:i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2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2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4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ha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sostenido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tradicionalmente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1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comprendido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desde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Jueg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acto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6"/>
          <w:i/>
        </w:rPr>
        <w:t>jurídico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"/>
          <w:w w:val="9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7"/>
          <w:w w:val="11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24"/>
          <w:w w:val="78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3"/>
          <w:w w:val="77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8"/>
          <w:w w:val="68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9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4"/>
          <w:w w:val="11"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19"/>
          <w:w w:val="7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9"/>
        </w:rPr>
        <w:t>....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6"/>
          <w:w w:val="99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2"/>
        </w:rPr>
        <w:t>,._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hech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jurídic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objet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prueb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6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94"/>
          <w:i/>
        </w:rPr>
        <w:t>tm¡r:JII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94"/>
          <w:i/>
        </w:rPr>
        <w:t>(</w:t>
      </w:r>
      <w:r>
        <w:rPr>
          <w:rFonts w:ascii="Arial" w:hAnsi="Arial" w:cs="Arial" w:eastAsia="Arial"/>
          <w:sz w:val="13"/>
          <w:szCs w:val="13"/>
          <w:color w:val="080808"/>
          <w:spacing w:val="1"/>
          <w:w w:val="94"/>
          <w:i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00"/>
          <w:i/>
        </w:rPr>
        <w:t>ar</w:t>
      </w:r>
      <w:r>
        <w:rPr>
          <w:rFonts w:ascii="Arial" w:hAnsi="Arial" w:cs="Arial" w:eastAsia="Arial"/>
          <w:sz w:val="13"/>
          <w:szCs w:val="13"/>
          <w:color w:val="080808"/>
          <w:spacing w:val="-13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3"/>
          <w:w w:val="59"/>
          <w:i/>
        </w:rPr>
        <w:t>•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36"/>
          <w:i/>
        </w:rPr>
        <w:t>w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5" w:after="0" w:line="258" w:lineRule="auto"/>
        <w:ind w:right="195" w:firstLine="19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parte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infiere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consecuencia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6"/>
          <w:i/>
        </w:rPr>
        <w:t>jurídica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8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6"/>
          <w:i/>
        </w:rPr>
        <w:t>que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actores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resistencia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</w:rPr>
        <w:t>demandados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2"/>
          <w:w w:val="109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0"/>
          <w:w w:val="41"/>
          <w:i/>
        </w:rPr>
        <w:t>&lt;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0"/>
          <w:w w:val="42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b/>
          <w:bCs/>
          <w:i/>
        </w:rPr>
        <w:t>hech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b/>
          <w:bCs/>
          <w:i/>
        </w:rPr>
        <w:t>-qu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b/>
          <w:bCs/>
          <w:i/>
        </w:rPr>
        <w:t>debe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b/>
          <w:bCs/>
          <w:i/>
        </w:rPr>
        <w:t>probarse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b/>
          <w:bCs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100"/>
          <w:b/>
          <w:bCs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1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b/>
          <w:bCs/>
          <w:i/>
        </w:rPr>
        <w:t>tal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b/>
          <w:bCs/>
          <w:i/>
        </w:rPr>
        <w:t>hech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96"/>
          <w:b/>
          <w:bCs/>
          <w:i/>
        </w:rPr>
        <w:t>encaj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8"/>
          <w:w w:val="97"/>
          <w:b/>
          <w:bCs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484848"/>
          <w:spacing w:val="-17"/>
          <w:w w:val="72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93"/>
          <w:b/>
          <w:bCs/>
          <w:i/>
        </w:rPr>
        <w:t>bn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9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normativ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precisamente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haberse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2"/>
          <w:i/>
        </w:rPr>
        <w:t>realizado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7"/>
          <w:i/>
        </w:rPr>
        <w:t>jurídica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2"/>
          <w:w w:val="9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15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obligaciones."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181" w:lineRule="exact"/>
        <w:ind w:left="834" w:right="939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son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  <w:position w:val="-1"/>
        </w:rPr>
        <w:t>.fo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8"/>
          <w:w w:val="155"/>
          <w:i/>
          <w:position w:val="-1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0"/>
          <w:i/>
          <w:position w:val="-1"/>
        </w:rPr>
        <w:t>hecho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jurídicos,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82" w:lineRule="exact"/>
        <w:ind w:left="981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0"/>
          <w:w w:val="100"/>
          <w:position w:val="-1"/>
        </w:rPr>
        <w:t>;,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0"/>
          <w:w w:val="145"/>
          <w:position w:val="-1"/>
        </w:rPr>
        <w:t>/</w:t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0"/>
          <w:w w:val="145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3"/>
          <w:w w:val="145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0"/>
          <w:w w:val="242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6"/>
          <w:w w:val="242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-4"/>
          <w:w w:val="17"/>
          <w:position w:val="-1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99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4"/>
          <w:w w:val="99"/>
          <w:position w:val="-1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747474"/>
          <w:spacing w:val="0"/>
          <w:w w:val="100"/>
          <w:position w:val="-1"/>
        </w:rPr>
        <w:t>rl</w:t>
      </w:r>
      <w:r>
        <w:rPr>
          <w:rFonts w:ascii="Times New Roman" w:hAnsi="Times New Roman" w:cs="Times New Roman" w:eastAsia="Times New Roman"/>
          <w:sz w:val="11"/>
          <w:szCs w:val="11"/>
          <w:color w:val="747474"/>
          <w:spacing w:val="3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0"/>
          <w:w w:val="40"/>
          <w:position w:val="-1"/>
        </w:rPr>
        <w:t>A!;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786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w w:val="107"/>
          <w:i/>
          <w:position w:val="1"/>
        </w:rPr>
        <w:t>que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6"/>
          <w:w w:val="108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-3"/>
          <w:w w:val="118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76"/>
          <w:i/>
          <w:position w:val="1"/>
        </w:rPr>
        <w:t>J: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77"/>
          <w:i/>
          <w:position w:val="1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8"/>
          <w:w w:val="77"/>
          <w:i/>
          <w:position w:val="1"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747474"/>
          <w:spacing w:val="-14"/>
          <w:w w:val="150"/>
          <w:i/>
          <w:position w:val="1"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75"/>
          <w:i/>
          <w:position w:val="1"/>
        </w:rPr>
        <w:t>JQO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76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1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caso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act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4" w:after="0" w:line="240" w:lineRule="auto"/>
        <w:ind w:left="734" w:right="951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w w:val="77"/>
          <w:i/>
        </w:rPr>
        <w:t>SUtJUf'StQ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"/>
          <w:w w:val="77"/>
          <w:i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5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2"/>
          <w:w w:val="28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6"/>
          <w:i/>
        </w:rPr>
        <w:t>O&lt;Jrn1ativ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2"/>
          <w:i/>
        </w:rPr>
        <w:t>cuál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left="881" w:right="934" w:firstLine="78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existenci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5"/>
          <w:i/>
        </w:rPr>
        <w:t>un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realizació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0"/>
          <w:i/>
        </w:rPr>
        <w:t>supuesto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40" w:lineRule="auto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prueba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producir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</w:rPr>
        <w:t>consecuenciás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320" w:right="260"/>
          <w:cols w:num="3" w:equalWidth="0">
            <w:col w:w="1773" w:space="1708"/>
            <w:col w:w="4013" w:space="306"/>
            <w:col w:w="3860"/>
          </w:cols>
        </w:sectPr>
      </w:pPr>
      <w:rPr/>
    </w:p>
    <w:p>
      <w:pPr>
        <w:spacing w:before="0" w:after="0" w:line="192" w:lineRule="exact"/>
        <w:ind w:left="6513" w:right="500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39.199997pt;margin-top:534.572083pt;width:454.079987pt;height:216.147907pt;mso-position-horizontal-relative:page;mso-position-vertical-relative:page;z-index:-1367" coordorigin="2784,10691" coordsize="9082,4323">
            <v:shape style="position:absolute;left:2784;top:13517;width:9082;height:1498" type="#_x0000_t75">
              <v:imagedata r:id="rId100" o:title=""/>
            </v:shape>
            <v:group style="position:absolute;left:11821;top:10703;width:2;height:4052" coordorigin="11821,10703" coordsize="2,4052">
              <v:shape style="position:absolute;left:11821;top:10703;width:2;height:4052" coordorigin="11821,10703" coordsize="0,4052" path="m11821,14755l11821,10703e" filled="f" stroked="t" strokeweight="1.190661pt" strokecolor="#1C1C1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3.850586pt;margin-top:765.48053pt;width:336.719066pt;height:.1pt;mso-position-horizontal-relative:page;mso-position-vertical-relative:page;z-index:-1355" coordorigin="5277,15310" coordsize="6734,2">
            <v:shape style="position:absolute;left:5277;top:15310;width:6734;height:2" coordorigin="5277,15310" coordsize="6734,0" path="m5277,15310l12011,15310e" filled="f" stroked="t" strokeweight="1.666926pt" strokecolor="#03030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0"/>
          <w:w w:val="50"/>
        </w:rPr>
        <w:t>.,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16" w:lineRule="exact"/>
        <w:ind w:left="3490" w:right="973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IX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7"/>
          <w:i/>
        </w:rPr>
        <w:t>principi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dich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"el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afirm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obligad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probar"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9"/>
          <w:i/>
        </w:rPr>
        <w:t>obstante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9"/>
          <w:i/>
        </w:rPr>
        <w:t>existen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supuesto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cuale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niega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112"/>
          <w:i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3"/>
          <w:w w:val="111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-44"/>
          <w:w w:val="99"/>
          <w:i/>
        </w:rPr>
        <w:t>"</w:t>
      </w:r>
      <w:r>
        <w:rPr>
          <w:rFonts w:ascii="Arial" w:hAnsi="Arial" w:cs="Arial" w:eastAsia="Arial"/>
          <w:sz w:val="21"/>
          <w:szCs w:val="21"/>
          <w:color w:val="838383"/>
          <w:spacing w:val="-17"/>
          <w:w w:val="45"/>
          <w:position w:val="2"/>
        </w:rPr>
        <w:t>·</w:t>
      </w:r>
      <w:r>
        <w:rPr>
          <w:rFonts w:ascii="Arial" w:hAnsi="Arial" w:cs="Arial" w:eastAsia="Arial"/>
          <w:sz w:val="21"/>
          <w:szCs w:val="21"/>
          <w:color w:val="626262"/>
          <w:spacing w:val="-49"/>
          <w:w w:val="91"/>
          <w:position w:val="2"/>
        </w:rPr>
        <w:t>·</w:t>
      </w:r>
      <w:r>
        <w:rPr>
          <w:rFonts w:ascii="Arial" w:hAnsi="Arial" w:cs="Arial" w:eastAsia="Arial"/>
          <w:sz w:val="21"/>
          <w:szCs w:val="21"/>
          <w:color w:val="363636"/>
          <w:spacing w:val="-12"/>
          <w:w w:val="23"/>
          <w:position w:val="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2"/>
          <w:w w:val="103"/>
          <w:i/>
          <w:position w:val="0"/>
        </w:rPr>
        <w:t>t</w:t>
      </w:r>
      <w:r>
        <w:rPr>
          <w:rFonts w:ascii="Arial" w:hAnsi="Arial" w:cs="Arial" w:eastAsia="Arial"/>
          <w:sz w:val="21"/>
          <w:szCs w:val="21"/>
          <w:color w:val="626262"/>
          <w:spacing w:val="-12"/>
          <w:w w:val="158"/>
          <w:position w:val="2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3"/>
          <w:i/>
          <w:position w:val="0"/>
        </w:rPr>
        <w:t>arnbié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4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"/>
          <w:w w:val="100"/>
          <w:i/>
          <w:position w:val="0"/>
        </w:rPr>
        <w:t> </w:t>
      </w:r>
      <w:r>
        <w:rPr>
          <w:rFonts w:ascii="Arial" w:hAnsi="Arial" w:cs="Arial" w:eastAsia="Arial"/>
          <w:sz w:val="7"/>
          <w:szCs w:val="7"/>
          <w:color w:val="363636"/>
          <w:spacing w:val="-12"/>
          <w:w w:val="202"/>
          <w:position w:val="2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73"/>
          <w:i/>
          <w:position w:val="0"/>
        </w:rPr>
        <w:t>pr&lt;¡Jbar.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3485" w:right="919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shape style="position:absolute;margin-left:407.040009pt;margin-top:26.627325pt;width:49.919998pt;height:26.879999pt;mso-position-horizontal-relative:page;mso-position-vertical-relative:paragraph;z-index:-1362" type="#_x0000_t75">
            <v:imagedata r:id="rId101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2"/>
          <w:i/>
        </w:rPr>
        <w:t>Po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2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parte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Códig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Procedimie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6"/>
          <w:w w:val="101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-16"/>
          <w:w w:val="41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</w:rPr>
        <w:t>to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9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</w:rPr>
        <w:t>Civile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"/>
          <w:w w:val="9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-17"/>
          <w:w w:val="130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9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..J!e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3"/>
          <w:i/>
        </w:rPr>
        <w:t>Jalisco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señal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diverso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9"/>
          <w:i/>
        </w:rPr>
        <w:t>supuestos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cuale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nieg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obligaq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10"/>
          <w:w w:val="86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3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probar,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tal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2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"/>
          <w:w w:val="12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9"/>
          <w:w w:val="111"/>
          <w:i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54"/>
          <w:i/>
        </w:rPr>
        <w:t>,i;t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apreci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arrícul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287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</w:rPr>
        <w:t>que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señala: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484848"/>
          <w:spacing w:val="0"/>
          <w:w w:val="76"/>
        </w:rPr>
        <w:t>'</w:t>
      </w:r>
      <w:r>
        <w:rPr>
          <w:rFonts w:ascii="Times New Roman" w:hAnsi="Times New Roman" w:cs="Times New Roman" w:eastAsia="Times New Roman"/>
          <w:sz w:val="30"/>
          <w:szCs w:val="30"/>
          <w:color w:val="484848"/>
          <w:spacing w:val="-37"/>
          <w:w w:val="75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939393"/>
          <w:spacing w:val="0"/>
          <w:w w:val="37"/>
        </w:rPr>
        <w:t>}!</w:t>
      </w:r>
      <w:r>
        <w:rPr>
          <w:rFonts w:ascii="Times New Roman" w:hAnsi="Times New Roman" w:cs="Times New Roman" w:eastAsia="Times New Roman"/>
          <w:sz w:val="30"/>
          <w:szCs w:val="30"/>
          <w:color w:val="939393"/>
          <w:spacing w:val="-18"/>
          <w:w w:val="38"/>
        </w:rPr>
        <w:t>,</w:t>
      </w:r>
      <w:r>
        <w:rPr>
          <w:rFonts w:ascii="Times New Roman" w:hAnsi="Times New Roman" w:cs="Times New Roman" w:eastAsia="Times New Roman"/>
          <w:sz w:val="30"/>
          <w:szCs w:val="30"/>
          <w:color w:val="747474"/>
          <w:spacing w:val="0"/>
          <w:w w:val="46"/>
        </w:rPr>
        <w:t>k.i</w:t>
      </w:r>
      <w:r>
        <w:rPr>
          <w:rFonts w:ascii="Times New Roman" w:hAnsi="Times New Roman" w:cs="Times New Roman" w:eastAsia="Times New Roman"/>
          <w:sz w:val="30"/>
          <w:szCs w:val="30"/>
          <w:color w:val="747474"/>
          <w:spacing w:val="0"/>
          <w:w w:val="47"/>
        </w:rPr>
        <w:t>(</w:t>
      </w:r>
      <w:r>
        <w:rPr>
          <w:rFonts w:ascii="Times New Roman" w:hAnsi="Times New Roman" w:cs="Times New Roman" w:eastAsia="Times New Roman"/>
          <w:sz w:val="30"/>
          <w:szCs w:val="30"/>
          <w:color w:val="747474"/>
          <w:spacing w:val="0"/>
          <w:w w:val="46"/>
        </w:rPr>
        <w:t>iJJ</w:t>
      </w:r>
      <w:r>
        <w:rPr>
          <w:rFonts w:ascii="Times New Roman" w:hAnsi="Times New Roman" w:cs="Times New Roman" w:eastAsia="Times New Roman"/>
          <w:sz w:val="30"/>
          <w:szCs w:val="30"/>
          <w:color w:val="747474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747474"/>
          <w:spacing w:val="0"/>
          <w:w w:val="47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color w:val="747474"/>
          <w:spacing w:val="0"/>
          <w:w w:val="47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747474"/>
          <w:spacing w:val="1"/>
          <w:w w:val="47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747474"/>
          <w:spacing w:val="0"/>
          <w:w w:val="46"/>
        </w:rPr>
        <w:t>f;;</w:t>
      </w:r>
      <w:r>
        <w:rPr>
          <w:rFonts w:ascii="Times New Roman" w:hAnsi="Times New Roman" w:cs="Times New Roman" w:eastAsia="Times New Roman"/>
          <w:sz w:val="30"/>
          <w:szCs w:val="30"/>
          <w:color w:val="484848"/>
          <w:spacing w:val="0"/>
          <w:w w:val="56"/>
        </w:rPr>
        <w:t>:ti¡ll</w:t>
      </w:r>
      <w:r>
        <w:rPr>
          <w:rFonts w:ascii="Times New Roman" w:hAnsi="Times New Roman" w:cs="Times New Roman" w:eastAsia="Times New Roman"/>
          <w:sz w:val="30"/>
          <w:szCs w:val="30"/>
          <w:color w:val="484848"/>
          <w:spacing w:val="0"/>
          <w:w w:val="57"/>
        </w:rPr>
        <w:t>$</w:t>
      </w:r>
      <w:r>
        <w:rPr>
          <w:rFonts w:ascii="Times New Roman" w:hAnsi="Times New Roman" w:cs="Times New Roman" w:eastAsia="Times New Roman"/>
          <w:sz w:val="30"/>
          <w:szCs w:val="30"/>
          <w:color w:val="484848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484848"/>
          <w:spacing w:val="0"/>
          <w:w w:val="48"/>
        </w:rPr>
        <w:t>'</w:t>
      </w:r>
      <w:r>
        <w:rPr>
          <w:rFonts w:ascii="Times New Roman" w:hAnsi="Times New Roman" w:cs="Times New Roman" w:eastAsia="Times New Roman"/>
          <w:sz w:val="30"/>
          <w:szCs w:val="30"/>
          <w:color w:val="484848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838383"/>
          <w:spacing w:val="0"/>
          <w:w w:val="48"/>
        </w:rPr>
        <w:t>'</w:t>
      </w:r>
      <w:r>
        <w:rPr>
          <w:rFonts w:ascii="Times New Roman" w:hAnsi="Times New Roman" w:cs="Times New Roman" w:eastAsia="Times New Roman"/>
          <w:sz w:val="30"/>
          <w:szCs w:val="30"/>
          <w:color w:val="838383"/>
          <w:spacing w:val="0"/>
          <w:w w:val="48"/>
        </w:rPr>
        <w:t>               </w:t>
      </w:r>
      <w:r>
        <w:rPr>
          <w:rFonts w:ascii="Times New Roman" w:hAnsi="Times New Roman" w:cs="Times New Roman" w:eastAsia="Times New Roman"/>
          <w:sz w:val="30"/>
          <w:szCs w:val="30"/>
          <w:color w:val="838383"/>
          <w:spacing w:val="13"/>
          <w:w w:val="4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A3A3A3"/>
          <w:spacing w:val="0"/>
          <w:w w:val="80"/>
        </w:rPr>
        <w:t>·.</w:t>
      </w:r>
      <w:r>
        <w:rPr>
          <w:rFonts w:ascii="Times New Roman" w:hAnsi="Times New Roman" w:cs="Times New Roman" w:eastAsia="Times New Roman"/>
          <w:sz w:val="21"/>
          <w:szCs w:val="21"/>
          <w:color w:val="A3A3A3"/>
          <w:spacing w:val="0"/>
          <w:w w:val="8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A3A3A3"/>
          <w:spacing w:val="34"/>
          <w:w w:val="8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63636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16"/>
          <w:w w:val="100"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color w:val="363636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363636"/>
          <w:spacing w:val="0"/>
          <w:w w:val="100"/>
        </w:rPr>
        <w:t>                            </w:t>
      </w:r>
      <w:r>
        <w:rPr>
          <w:rFonts w:ascii="Times New Roman" w:hAnsi="Times New Roman" w:cs="Times New Roman" w:eastAsia="Times New Roman"/>
          <w:sz w:val="21"/>
          <w:szCs w:val="21"/>
          <w:color w:val="36363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63636"/>
          <w:spacing w:val="0"/>
          <w:w w:val="115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66" w:after="0" w:line="240" w:lineRule="auto"/>
        <w:ind w:left="350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591.044373pt;margin-top:6.696167pt;width:.1pt;height:71.913122pt;mso-position-horizontal-relative:page;mso-position-vertical-relative:paragraph;z-index:-1357" coordorigin="11821,134" coordsize="2,1438">
            <v:shape style="position:absolute;left:11821;top:134;width:2;height:1438" coordorigin="11821,134" coordsize="0,1438" path="m11821,1572l11821,134e" filled="f" stroked="t" strokeweight=".952529pt" strokecolor="#23232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"Artícul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287.-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6"/>
          <w:w w:val="8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nieg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68"/>
          <w:i/>
        </w:rPr>
        <w:t>sp/c;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68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B5B5B5"/>
          <w:spacing w:val="0"/>
          <w:w w:val="68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B5B5B5"/>
          <w:spacing w:val="3"/>
          <w:w w:val="6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25"/>
          <w:i/>
        </w:rPr>
        <w:t>s(á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32"/>
          <w:w w:val="12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3"/>
          <w:w w:val="93"/>
          <w:i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83"/>
          <w:i/>
        </w:rPr>
        <w:t>9_b]j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84"/>
          <w:i/>
        </w:rPr>
        <w:t>(¡qd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1"/>
          <w:w w:val="84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8"/>
          <w:w w:val="107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1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probar: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-10"/>
          <w:w w:val="5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37"/>
        </w:rPr>
        <w:t>,.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178" w:lineRule="exact"/>
        <w:ind w:left="3495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negació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envuelv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8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9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10"/>
          <w:w w:val="16"/>
          <w:i/>
          <w:position w:val="-2"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3"/>
          <w:i/>
          <w:position w:val="-2"/>
        </w:rPr>
        <w:t>ajirmaeiq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4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  <w:position w:val="-2"/>
        </w:rPr>
        <w:t>expres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0"/>
          <w:w w:val="108"/>
          <w:i/>
          <w:position w:val="-2"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0"/>
          <w:w w:val="64"/>
          <w:i/>
          <w:position w:val="-2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-1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42"/>
          <w:i/>
          <w:position w:val="-2"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7"/>
          <w:w w:val="89"/>
          <w:i/>
          <w:position w:val="-2"/>
        </w:rPr>
        <w:t>{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1"/>
          <w:i/>
          <w:position w:val="-2"/>
        </w:rPr>
        <w:t>yQ/!Je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3"/>
          <w:w w:val="102"/>
          <w:i/>
          <w:position w:val="-2"/>
        </w:rPr>
        <w:t>g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159"/>
          <w:i/>
          <w:position w:val="-2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75" w:lineRule="exact"/>
        <w:ind w:left="5686" w:right="3242"/>
        <w:jc w:val="center"/>
        <w:tabs>
          <w:tab w:pos="6500" w:val="left"/>
          <w:tab w:pos="724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0.505844pt;margin-top:2.580304pt;width:26.952609pt;height:14.5pt;mso-position-horizontal-relative:page;mso-position-vertical-relative:paragraph;z-index:-1354" type="#_x0000_t202" filled="f" stroked="f">
            <v:textbox inset="0,0,0,0">
              <w:txbxContent>
                <w:p>
                  <w:pPr>
                    <w:spacing w:before="0" w:after="0" w:line="290" w:lineRule="exact"/>
                    <w:ind w:right="-84"/>
                    <w:jc w:val="left"/>
                    <w:tabs>
                      <w:tab w:pos="500" w:val="left"/>
                    </w:tabs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Pr/>
                  <w:r>
                    <w:rPr>
                      <w:rFonts w:ascii="Arial" w:hAnsi="Arial" w:cs="Arial" w:eastAsia="Arial"/>
                      <w:sz w:val="15"/>
                      <w:szCs w:val="15"/>
                      <w:color w:val="080808"/>
                      <w:spacing w:val="0"/>
                      <w:w w:val="66"/>
                      <w:i/>
                      <w:position w:val="9"/>
                    </w:rPr>
                    <w:t>11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80808"/>
                      <w:spacing w:val="0"/>
                      <w:w w:val="66"/>
                      <w:i/>
                      <w:position w:val="9"/>
                    </w:rPr>
                    <w:t>.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80808"/>
                      <w:spacing w:val="-26"/>
                      <w:w w:val="66"/>
                      <w:i/>
                      <w:position w:val="9"/>
                    </w:rPr>
                    <w:t> 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80808"/>
                      <w:spacing w:val="0"/>
                      <w:w w:val="100"/>
                      <w:i/>
                      <w:position w:val="9"/>
                    </w:rPr>
                    <w:tab/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80808"/>
                      <w:spacing w:val="0"/>
                      <w:w w:val="100"/>
                      <w:i/>
                      <w:position w:val="9"/>
                    </w:rPr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626262"/>
                      <w:spacing w:val="-75"/>
                      <w:w w:val="100"/>
                      <w:position w:val="0"/>
                    </w:rPr>
                    <w:t>"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9"/>
          <w:szCs w:val="9"/>
          <w:color w:val="939393"/>
          <w:w w:val="160"/>
          <w:position w:val="-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939393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0"/>
          <w:w w:val="74"/>
          <w:position w:val="-1"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1"/>
          <w:w w:val="74"/>
          <w:position w:val="-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939393"/>
          <w:spacing w:val="-13"/>
          <w:w w:val="154"/>
          <w:position w:val="-1"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747474"/>
          <w:spacing w:val="0"/>
          <w:w w:val="95"/>
          <w:position w:val="-1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74747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4747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0"/>
          <w:w w:val="49"/>
          <w:position w:val="-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160"/>
          <w:position w:val="-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49"/>
          <w:position w:val="-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49"/>
          <w:position w:val="-1"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7"/>
          <w:w w:val="49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0"/>
          <w:w w:val="59"/>
          <w:i/>
          <w:position w:val="-1"/>
        </w:rPr>
        <w:t>.!..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0"/>
          <w:w w:val="94"/>
          <w:position w:val="-1"/>
        </w:rPr>
        <w:t>'.',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0"/>
          <w:w w:val="93"/>
          <w:position w:val="-1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63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3"/>
          <w:w w:val="63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0"/>
          <w:w w:val="63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9"/>
          <w:w w:val="6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0"/>
          <w:w w:val="49"/>
          <w:position w:val="-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84848"/>
          <w:spacing w:val="-16"/>
          <w:w w:val="98"/>
          <w:position w:val="-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747474"/>
          <w:spacing w:val="-8"/>
          <w:w w:val="103"/>
          <w:position w:val="-1"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363636"/>
          <w:spacing w:val="5"/>
          <w:w w:val="49"/>
          <w:position w:val="-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0"/>
          <w:w w:val="109"/>
          <w:position w:val="-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84848"/>
          <w:spacing w:val="-4"/>
          <w:w w:val="147"/>
          <w:position w:val="-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080808"/>
          <w:spacing w:val="-6"/>
          <w:w w:val="216"/>
          <w:position w:val="-1"/>
        </w:rPr>
        <w:t>;</w:t>
      </w:r>
      <w:r>
        <w:rPr>
          <w:rFonts w:ascii="Arial" w:hAnsi="Arial" w:cs="Arial" w:eastAsia="Arial"/>
          <w:sz w:val="11"/>
          <w:szCs w:val="11"/>
          <w:color w:val="080808"/>
          <w:spacing w:val="0"/>
          <w:w w:val="30"/>
          <w:position w:val="-1"/>
        </w:rPr>
        <w:t>.·.:.</w:t>
      </w:r>
      <w:r>
        <w:rPr>
          <w:rFonts w:ascii="Arial" w:hAnsi="Arial" w:cs="Arial" w:eastAsia="Arial"/>
          <w:sz w:val="11"/>
          <w:szCs w:val="11"/>
          <w:color w:val="080808"/>
          <w:spacing w:val="7"/>
          <w:w w:val="30"/>
          <w:position w:val="-1"/>
        </w:rPr>
        <w:t>:</w:t>
      </w:r>
      <w:r>
        <w:rPr>
          <w:rFonts w:ascii="Arial" w:hAnsi="Arial" w:cs="Arial" w:eastAsia="Arial"/>
          <w:sz w:val="11"/>
          <w:szCs w:val="11"/>
          <w:color w:val="363636"/>
          <w:spacing w:val="0"/>
          <w:w w:val="43"/>
          <w:position w:val="-1"/>
        </w:rPr>
        <w:t>c.·</w:t>
      </w:r>
      <w:r>
        <w:rPr>
          <w:rFonts w:ascii="Arial" w:hAnsi="Arial" w:cs="Arial" w:eastAsia="Arial"/>
          <w:sz w:val="11"/>
          <w:szCs w:val="11"/>
          <w:color w:val="363636"/>
          <w:spacing w:val="5"/>
          <w:w w:val="44"/>
          <w:position w:val="-1"/>
        </w:rPr>
        <w:t>·</w:t>
      </w:r>
      <w:r>
        <w:rPr>
          <w:rFonts w:ascii="Arial" w:hAnsi="Arial" w:cs="Arial" w:eastAsia="Arial"/>
          <w:sz w:val="11"/>
          <w:szCs w:val="11"/>
          <w:color w:val="626262"/>
          <w:spacing w:val="0"/>
          <w:w w:val="98"/>
          <w:position w:val="-1"/>
        </w:rPr>
        <w:t>••</w:t>
      </w:r>
      <w:r>
        <w:rPr>
          <w:rFonts w:ascii="Arial" w:hAnsi="Arial" w:cs="Arial" w:eastAsia="Arial"/>
          <w:sz w:val="11"/>
          <w:szCs w:val="11"/>
          <w:color w:val="626262"/>
          <w:spacing w:val="0"/>
          <w:w w:val="97"/>
          <w:position w:val="-1"/>
        </w:rPr>
        <w:t>/</w:t>
      </w:r>
      <w:r>
        <w:rPr>
          <w:rFonts w:ascii="Arial" w:hAnsi="Arial" w:cs="Arial" w:eastAsia="Arial"/>
          <w:sz w:val="11"/>
          <w:szCs w:val="11"/>
          <w:color w:val="484848"/>
          <w:spacing w:val="0"/>
          <w:w w:val="34"/>
          <w:position w:val="-1"/>
        </w:rPr>
        <w:t>.</w:t>
      </w:r>
      <w:r>
        <w:rPr>
          <w:rFonts w:ascii="Arial" w:hAnsi="Arial" w:cs="Arial" w:eastAsia="Arial"/>
          <w:sz w:val="11"/>
          <w:szCs w:val="11"/>
          <w:color w:val="484848"/>
          <w:spacing w:val="-5"/>
          <w:w w:val="34"/>
          <w:position w:val="-1"/>
        </w:rPr>
        <w:t>:</w:t>
      </w:r>
      <w:r>
        <w:rPr>
          <w:rFonts w:ascii="Arial" w:hAnsi="Arial" w:cs="Arial" w:eastAsia="Arial"/>
          <w:sz w:val="11"/>
          <w:szCs w:val="11"/>
          <w:color w:val="1F1F1F"/>
          <w:spacing w:val="0"/>
          <w:w w:val="40"/>
          <w:position w:val="-1"/>
        </w:rPr>
        <w:t>··</w:t>
      </w:r>
      <w:r>
        <w:rPr>
          <w:rFonts w:ascii="Arial" w:hAnsi="Arial" w:cs="Arial" w:eastAsia="Arial"/>
          <w:sz w:val="11"/>
          <w:szCs w:val="11"/>
          <w:color w:val="1F1F1F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47474"/>
          <w:spacing w:val="0"/>
          <w:w w:val="74"/>
          <w:position w:val="-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747474"/>
          <w:spacing w:val="-8"/>
          <w:w w:val="74"/>
          <w:position w:val="-1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484848"/>
          <w:spacing w:val="-9"/>
          <w:w w:val="216"/>
          <w:position w:val="-1"/>
        </w:rPr>
        <w:t>¡</w:t>
      </w:r>
      <w:r>
        <w:rPr>
          <w:rFonts w:ascii="Times New Roman" w:hAnsi="Times New Roman" w:cs="Times New Roman" w:eastAsia="Times New Roman"/>
          <w:sz w:val="6"/>
          <w:szCs w:val="6"/>
          <w:color w:val="484848"/>
          <w:spacing w:val="0"/>
          <w:w w:val="83"/>
          <w:i/>
          <w:position w:val="-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484848"/>
          <w:spacing w:val="-7"/>
          <w:w w:val="83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0"/>
          <w:w w:val="150"/>
          <w:i/>
          <w:position w:val="-1"/>
        </w:rPr>
        <w:t>:)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-5"/>
          <w:w w:val="15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838383"/>
          <w:spacing w:val="-1"/>
          <w:w w:val="77"/>
          <w:position w:val="-1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363636"/>
          <w:spacing w:val="0"/>
          <w:w w:val="241"/>
          <w:position w:val="-1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363636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51"/>
          <w:i/>
          <w:position w:val="-1"/>
        </w:rPr>
        <w:t>¡,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-9"/>
          <w:w w:val="51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98"/>
          <w:i/>
          <w:position w:val="-1"/>
        </w:rPr>
        <w:t>!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ind w:left="3636" w:right="2325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3"/>
        </w:rPr>
        <w:t>Cua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7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-27"/>
          <w:w w:val="100"/>
          <w:i/>
          <w:position w:val="-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3"/>
        </w:rPr>
        <w:t>do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3"/>
        </w:rPr>
        <w:t>desconozc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3"/>
        </w:rPr>
        <w:t>la-presunció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2"/>
          <w:i/>
          <w:position w:val="-3"/>
        </w:rPr>
        <w:t>/etjq/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8"/>
          <w:w w:val="92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3"/>
        </w:rPr>
        <w:t>que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5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3"/>
        </w:rPr>
        <w:t>temj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27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28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6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5"/>
          <w:i/>
          <w:position w:val="-3"/>
        </w:rPr>
        <w:t>s'ufáilar'elcolitigpnte;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4290" w:right="2617"/>
        <w:jc w:val="center"/>
        <w:tabs>
          <w:tab w:pos="4980" w:val="left"/>
          <w:tab w:pos="5300" w:val="left"/>
          <w:tab w:pos="6380" w:val="left"/>
          <w:tab w:pos="8820" w:val="left"/>
        </w:tabs>
        <w:rPr>
          <w:rFonts w:ascii="Arial" w:hAnsi="Arial" w:cs="Arial" w:eastAsia="Arial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2.927612pt;margin-top:.513214pt;width:11.638118pt;height:16pt;mso-position-horizontal-relative:page;mso-position-vertical-relative:paragraph;z-index:-1352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color w:val="838383"/>
                      <w:w w:val="78"/>
                      <w:i/>
                    </w:rPr>
                    <w:t>;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838383"/>
                      <w:spacing w:val="-34"/>
                      <w:w w:val="79"/>
                      <w:i/>
                    </w:rPr>
                    <w:t>)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A3A3A3"/>
                      <w:spacing w:val="0"/>
                      <w:w w:val="42"/>
                      <w:i/>
                    </w:rPr>
                    <w:t>J: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78"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B5B5B5"/>
          <w:spacing w:val="0"/>
          <w:w w:val="182"/>
          <w:position w:val="1"/>
        </w:rPr>
        <w:t>'</w:t>
      </w:r>
      <w:r>
        <w:rPr>
          <w:rFonts w:ascii="Arial" w:hAnsi="Arial" w:cs="Arial" w:eastAsia="Arial"/>
          <w:sz w:val="13"/>
          <w:szCs w:val="13"/>
          <w:color w:val="B5B5B5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B5B5B5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100"/>
          <w:position w:val="1"/>
        </w:rPr>
        <w:t>.</w: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4"/>
          <w:szCs w:val="14"/>
          <w:color w:val="1F1F1F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5"/>
          <w:szCs w:val="5"/>
          <w:color w:val="939393"/>
          <w:spacing w:val="0"/>
          <w:w w:val="190"/>
          <w:position w:val="1"/>
        </w:rPr>
        <w:t>.</w:t>
      </w:r>
      <w:r>
        <w:rPr>
          <w:rFonts w:ascii="Arial" w:hAnsi="Arial" w:cs="Arial" w:eastAsia="Arial"/>
          <w:sz w:val="5"/>
          <w:szCs w:val="5"/>
          <w:color w:val="93939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5"/>
          <w:szCs w:val="5"/>
          <w:color w:val="93939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5"/>
          <w:szCs w:val="5"/>
          <w:color w:val="626262"/>
          <w:spacing w:val="0"/>
          <w:w w:val="100"/>
          <w:position w:val="1"/>
        </w:rPr>
        <w:t>·,</w:t>
      </w:r>
      <w:r>
        <w:rPr>
          <w:rFonts w:ascii="Times New Roman" w:hAnsi="Times New Roman" w:cs="Times New Roman" w:eastAsia="Times New Roman"/>
          <w:sz w:val="5"/>
          <w:szCs w:val="5"/>
          <w:color w:val="626262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5"/>
          <w:szCs w:val="5"/>
          <w:color w:val="626262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939393"/>
          <w:spacing w:val="0"/>
          <w:w w:val="129"/>
          <w:position w:val="1"/>
        </w:rPr>
        <w:t>;</w:t>
      </w:r>
      <w:r>
        <w:rPr>
          <w:rFonts w:ascii="Times New Roman" w:hAnsi="Times New Roman" w:cs="Times New Roman" w:eastAsia="Times New Roman"/>
          <w:sz w:val="5"/>
          <w:szCs w:val="5"/>
          <w:color w:val="93939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5"/>
          <w:szCs w:val="5"/>
          <w:color w:val="939393"/>
          <w:spacing w:val="0"/>
          <w:w w:val="100"/>
          <w:position w:val="1"/>
        </w:rPr>
      </w:r>
      <w:r>
        <w:rPr>
          <w:rFonts w:ascii="Arial" w:hAnsi="Arial" w:cs="Arial" w:eastAsia="Arial"/>
          <w:sz w:val="10"/>
          <w:szCs w:val="10"/>
          <w:color w:val="939393"/>
          <w:spacing w:val="0"/>
          <w:w w:val="163"/>
          <w:position w:val="1"/>
        </w:rPr>
        <w:t>'.,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50" w:lineRule="exact"/>
        <w:ind w:left="3495" w:right="-20"/>
        <w:jc w:val="left"/>
        <w:tabs>
          <w:tab w:pos="69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5"/>
          <w:szCs w:val="15"/>
          <w:color w:val="080808"/>
          <w:w w:val="59"/>
          <w:i/>
          <w:position w:val="-1"/>
        </w:rPr>
        <w:t>11</w:t>
      </w:r>
      <w:r>
        <w:rPr>
          <w:rFonts w:ascii="Arial" w:hAnsi="Arial" w:cs="Arial" w:eastAsia="Arial"/>
          <w:sz w:val="15"/>
          <w:szCs w:val="15"/>
          <w:color w:val="080808"/>
          <w:spacing w:val="-3"/>
          <w:w w:val="59"/>
          <w:i/>
          <w:position w:val="-1"/>
        </w:rPr>
        <w:t>1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30"/>
          <w:i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484848"/>
          <w:spacing w:val="-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Cua1f.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-12"/>
          <w:w w:val="10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8"/>
          <w:i/>
          <w:position w:val="-1"/>
        </w:rPr>
        <w:t>de,sco?ozc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8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"/>
          <w:w w:val="9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coP,acid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·r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-4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71"/>
          <w:position w:val="-1"/>
        </w:rPr>
        <w:t>.·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17"/>
          <w:w w:val="71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0"/>
          <w:w w:val="22"/>
          <w:position w:val="-1"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0"/>
          <w:w w:val="22"/>
          <w:position w:val="-1"/>
        </w:rPr>
        <w:t>           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3"/>
          <w:w w:val="22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B5B5B5"/>
          <w:spacing w:val="0"/>
          <w:w w:val="78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B5B5B5"/>
          <w:spacing w:val="0"/>
          <w:w w:val="78"/>
          <w:position w:val="-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B5B5B5"/>
          <w:spacing w:val="6"/>
          <w:w w:val="78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78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78"/>
          <w:position w:val="-1"/>
        </w:rPr>
        <w:t>    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10"/>
          <w:w w:val="78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100"/>
          <w:position w:val="-1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51"/>
          <w:position w:val="-1"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95" w:lineRule="exact"/>
        <w:ind w:left="349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0"/>
          <w:i/>
          <w:position w:val="1"/>
        </w:rPr>
        <w:t>IV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0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2"/>
          <w:i/>
          <w:position w:val="1"/>
        </w:rPr>
        <w:t>Cuan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3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negatw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fuere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77"/>
          <w:i/>
          <w:position w:val="1"/>
        </w:rPr>
        <w:t>ele,m.,fiJ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77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77"/>
          <w:i/>
          <w:position w:val="1"/>
        </w:rPr>
        <w:t>&lt;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5"/>
          <w:w w:val="78"/>
          <w:i/>
          <w:position w:val="1"/>
        </w:rPr>
        <w:t>?</w:t>
      </w:r>
      <w:r>
        <w:rPr>
          <w:rFonts w:ascii="Times New Roman" w:hAnsi="Times New Roman" w:cs="Times New Roman" w:eastAsia="Times New Roman"/>
          <w:sz w:val="17"/>
          <w:szCs w:val="17"/>
          <w:color w:val="747474"/>
          <w:spacing w:val="0"/>
          <w:w w:val="107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0"/>
          <w:i/>
          <w:position w:val="1"/>
        </w:rPr>
        <w:t>C,t;JnstTtutJv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1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4"/>
          <w:w w:val="100"/>
          <w:i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080808"/>
          <w:spacing w:val="0"/>
          <w:w w:val="65"/>
          <w:i/>
          <w:position w:val="1"/>
        </w:rPr>
        <w:t>lct:o.q;fe,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25" w:after="0" w:line="262" w:lineRule="auto"/>
        <w:ind w:left="3475" w:right="963" w:firstLine="32"/>
        <w:jc w:val="center"/>
        <w:tabs>
          <w:tab w:pos="3980" w:val="left"/>
          <w:tab w:pos="4420" w:val="left"/>
          <w:tab w:pos="5100" w:val="left"/>
          <w:tab w:pos="6700" w:val="left"/>
          <w:tab w:pos="7700" w:val="left"/>
          <w:tab w:pos="8160" w:val="left"/>
          <w:tab w:pos="94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5"/>
          <w:szCs w:val="5"/>
          <w:color w:val="747474"/>
          <w:spacing w:val="0"/>
          <w:w w:val="144"/>
        </w:rPr>
        <w:t>1</w:t>
      </w:r>
      <w:r>
        <w:rPr>
          <w:rFonts w:ascii="Arial" w:hAnsi="Arial" w:cs="Arial" w:eastAsia="Arial"/>
          <w:sz w:val="5"/>
          <w:szCs w:val="5"/>
          <w:color w:val="747474"/>
          <w:spacing w:val="0"/>
          <w:w w:val="144"/>
        </w:rPr>
        <w:t>        </w:t>
      </w:r>
      <w:r>
        <w:rPr>
          <w:rFonts w:ascii="Arial" w:hAnsi="Arial" w:cs="Arial" w:eastAsia="Arial"/>
          <w:sz w:val="5"/>
          <w:szCs w:val="5"/>
          <w:color w:val="747474"/>
          <w:spacing w:val="4"/>
          <w:w w:val="144"/>
        </w:rPr>
        <w:t> </w:t>
      </w:r>
      <w:r>
        <w:rPr>
          <w:rFonts w:ascii="Arial" w:hAnsi="Arial" w:cs="Arial" w:eastAsia="Arial"/>
          <w:sz w:val="5"/>
          <w:szCs w:val="5"/>
          <w:color w:val="1F1F1F"/>
          <w:spacing w:val="0"/>
          <w:w w:val="100"/>
        </w:rPr>
        <w:t>.</w:t>
      </w:r>
      <w:r>
        <w:rPr>
          <w:rFonts w:ascii="Arial" w:hAnsi="Arial" w:cs="Arial" w:eastAsia="Arial"/>
          <w:sz w:val="5"/>
          <w:szCs w:val="5"/>
          <w:color w:val="1F1F1F"/>
          <w:spacing w:val="0"/>
          <w:w w:val="100"/>
        </w:rPr>
        <w:tab/>
      </w:r>
      <w:r>
        <w:rPr>
          <w:rFonts w:ascii="Arial" w:hAnsi="Arial" w:cs="Arial" w:eastAsia="Arial"/>
          <w:sz w:val="5"/>
          <w:szCs w:val="5"/>
          <w:color w:val="1F1F1F"/>
          <w:spacing w:val="0"/>
          <w:w w:val="100"/>
        </w:rPr>
        <w:t>.</w:t>
      </w:r>
      <w:r>
        <w:rPr>
          <w:rFonts w:ascii="Arial" w:hAnsi="Arial" w:cs="Arial" w:eastAsia="Arial"/>
          <w:sz w:val="5"/>
          <w:szCs w:val="5"/>
          <w:color w:val="1F1F1F"/>
          <w:spacing w:val="0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1F1F1F"/>
          <w:spacing w:val="1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1F1F1F"/>
          <w:spacing w:val="0"/>
          <w:w w:val="100"/>
        </w:rPr>
        <w:t>.</w:t>
      </w:r>
      <w:r>
        <w:rPr>
          <w:rFonts w:ascii="Arial" w:hAnsi="Arial" w:cs="Arial" w:eastAsia="Arial"/>
          <w:sz w:val="5"/>
          <w:szCs w:val="5"/>
          <w:color w:val="1F1F1F"/>
          <w:spacing w:val="0"/>
          <w:w w:val="100"/>
        </w:rPr>
        <w:tab/>
      </w:r>
      <w:r>
        <w:rPr>
          <w:rFonts w:ascii="Arial" w:hAnsi="Arial" w:cs="Arial" w:eastAsia="Arial"/>
          <w:sz w:val="5"/>
          <w:szCs w:val="5"/>
          <w:color w:val="1F1F1F"/>
          <w:spacing w:val="0"/>
          <w:w w:val="100"/>
        </w:rPr>
      </w:r>
      <w:r>
        <w:rPr>
          <w:rFonts w:ascii="Arial" w:hAnsi="Arial" w:cs="Arial" w:eastAsia="Arial"/>
          <w:sz w:val="5"/>
          <w:szCs w:val="5"/>
          <w:color w:val="484848"/>
          <w:spacing w:val="0"/>
          <w:w w:val="94"/>
        </w:rPr>
        <w:t>.</w:t>
      </w:r>
      <w:r>
        <w:rPr>
          <w:rFonts w:ascii="Arial" w:hAnsi="Arial" w:cs="Arial" w:eastAsia="Arial"/>
          <w:sz w:val="5"/>
          <w:szCs w:val="5"/>
          <w:color w:val="484848"/>
          <w:spacing w:val="-8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1F1F1F"/>
          <w:spacing w:val="0"/>
          <w:w w:val="76"/>
        </w:rPr>
        <w:t>..</w:t>
      </w:r>
      <w:r>
        <w:rPr>
          <w:rFonts w:ascii="Arial" w:hAnsi="Arial" w:cs="Arial" w:eastAsia="Arial"/>
          <w:sz w:val="5"/>
          <w:szCs w:val="5"/>
          <w:color w:val="1F1F1F"/>
          <w:spacing w:val="8"/>
          <w:w w:val="76"/>
        </w:rPr>
        <w:t> </w:t>
      </w:r>
      <w:r>
        <w:rPr>
          <w:rFonts w:ascii="Arial" w:hAnsi="Arial" w:cs="Arial" w:eastAsia="Arial"/>
          <w:sz w:val="5"/>
          <w:szCs w:val="5"/>
          <w:color w:val="838383"/>
          <w:spacing w:val="0"/>
          <w:w w:val="76"/>
        </w:rPr>
        <w:t>•</w:t>
      </w:r>
      <w:r>
        <w:rPr>
          <w:rFonts w:ascii="Arial" w:hAnsi="Arial" w:cs="Arial" w:eastAsia="Arial"/>
          <w:sz w:val="5"/>
          <w:szCs w:val="5"/>
          <w:color w:val="838383"/>
          <w:spacing w:val="0"/>
          <w:w w:val="100"/>
        </w:rPr>
        <w:tab/>
      </w:r>
      <w:r>
        <w:rPr>
          <w:rFonts w:ascii="Arial" w:hAnsi="Arial" w:cs="Arial" w:eastAsia="Arial"/>
          <w:sz w:val="5"/>
          <w:szCs w:val="5"/>
          <w:color w:val="838383"/>
          <w:spacing w:val="0"/>
          <w:w w:val="100"/>
        </w:rPr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-19"/>
          <w:w w:val="144"/>
        </w:rPr>
        <w:t>;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-5"/>
          <w:w w:val="192"/>
        </w:rPr>
        <w:t>¡</w:t>
      </w:r>
      <w:r>
        <w:rPr>
          <w:rFonts w:ascii="Times New Roman" w:hAnsi="Times New Roman" w:cs="Times New Roman" w:eastAsia="Times New Roman"/>
          <w:sz w:val="9"/>
          <w:szCs w:val="9"/>
          <w:color w:val="A3A3A3"/>
          <w:spacing w:val="-13"/>
          <w:w w:val="145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42"/>
        </w:rPr>
        <w:t>::::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-4"/>
          <w:w w:val="42"/>
        </w:rPr>
        <w:t>;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0"/>
          <w:w w:val="44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-17"/>
          <w:w w:val="44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0"/>
          <w:w w:val="10"/>
        </w:rPr>
        <w:t>_</w:t>
      </w:r>
      <w:r>
        <w:rPr>
          <w:rFonts w:ascii="Times New Roman" w:hAnsi="Times New Roman" w:cs="Times New Roman" w:eastAsia="Times New Roman"/>
          <w:sz w:val="9"/>
          <w:szCs w:val="9"/>
          <w:color w:val="62626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29"/>
        </w:rPr>
        <w:t>:_: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-9"/>
          <w:w w:val="29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-8"/>
          <w:w w:val="56"/>
        </w:rPr>
        <w:t>\</w:t>
      </w:r>
      <w:r>
        <w:rPr>
          <w:rFonts w:ascii="Times New Roman" w:hAnsi="Times New Roman" w:cs="Times New Roman" w:eastAsia="Times New Roman"/>
          <w:sz w:val="15"/>
          <w:szCs w:val="15"/>
          <w:color w:val="838383"/>
          <w:spacing w:val="0"/>
          <w:w w:val="46"/>
        </w:rPr>
        <w:t>:;</w:t>
      </w:r>
      <w:r>
        <w:rPr>
          <w:rFonts w:ascii="Times New Roman" w:hAnsi="Times New Roman" w:cs="Times New Roman" w:eastAsia="Times New Roman"/>
          <w:sz w:val="15"/>
          <w:szCs w:val="15"/>
          <w:color w:val="83838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-3"/>
          <w:w w:val="22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747474"/>
          <w:spacing w:val="0"/>
          <w:w w:val="34"/>
        </w:rPr>
        <w:t>··</w:t>
      </w:r>
      <w:r>
        <w:rPr>
          <w:rFonts w:ascii="Times New Roman" w:hAnsi="Times New Roman" w:cs="Times New Roman" w:eastAsia="Times New Roman"/>
          <w:sz w:val="15"/>
          <w:szCs w:val="15"/>
          <w:color w:val="747474"/>
          <w:spacing w:val="-12"/>
          <w:w w:val="34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50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-15"/>
          <w:w w:val="5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747474"/>
          <w:spacing w:val="-10"/>
          <w:w w:val="116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838383"/>
          <w:spacing w:val="-17"/>
          <w:w w:val="62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747474"/>
          <w:spacing w:val="-48"/>
          <w:w w:val="92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5"/>
          <w:w w:val="25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29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-13"/>
          <w:w w:val="29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-13"/>
          <w:w w:val="57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-1"/>
          <w:w w:val="46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-1"/>
          <w:w w:val="145"/>
        </w:rPr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-22"/>
          <w:w w:val="145"/>
          <w:emboss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-22"/>
          <w:w w:val="145"/>
          <w:emboss/>
        </w:rPr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-22"/>
          <w:w w:val="145"/>
        </w:rPr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-22"/>
          <w:w w:val="145"/>
        </w:rPr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-6"/>
          <w:w w:val="31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838383"/>
          <w:spacing w:val="-12"/>
          <w:w w:val="62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-17"/>
          <w:w w:val="116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838383"/>
          <w:spacing w:val="-10"/>
          <w:w w:val="86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0"/>
          <w:w w:val="78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3"/>
          <w:w w:val="78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838383"/>
          <w:spacing w:val="0"/>
          <w:w w:val="79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838383"/>
          <w:spacing w:val="-4"/>
          <w:w w:val="78"/>
        </w:rPr>
        <w:t>&gt;</w:t>
      </w:r>
      <w:r>
        <w:rPr>
          <w:rFonts w:ascii="Times New Roman" w:hAnsi="Times New Roman" w:cs="Times New Roman" w:eastAsia="Times New Roman"/>
          <w:sz w:val="15"/>
          <w:szCs w:val="15"/>
          <w:color w:val="838383"/>
          <w:spacing w:val="-4"/>
          <w:w w:val="1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22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-18"/>
          <w:w w:val="22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838383"/>
          <w:spacing w:val="0"/>
          <w:w w:val="1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83838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2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22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3"/>
          <w:w w:val="2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38383"/>
          <w:spacing w:val="0"/>
          <w:w w:val="78"/>
        </w:rPr>
        <w:t>...</w:t>
      </w:r>
      <w:r>
        <w:rPr>
          <w:rFonts w:ascii="Times New Roman" w:hAnsi="Times New Roman" w:cs="Times New Roman" w:eastAsia="Times New Roman"/>
          <w:sz w:val="15"/>
          <w:szCs w:val="15"/>
          <w:color w:val="83838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838383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29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47474"/>
          <w:spacing w:val="0"/>
          <w:w w:val="35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747474"/>
          <w:spacing w:val="-4"/>
          <w:w w:val="35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3A3A3"/>
          <w:spacing w:val="0"/>
          <w:w w:val="62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A3A3A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A3A3A3"/>
          <w:spacing w:val="-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38383"/>
          <w:spacing w:val="-72"/>
          <w:w w:val="154"/>
        </w:rPr>
        <w:t>r</w:t>
      </w:r>
      <w:r>
        <w:rPr>
          <w:rFonts w:ascii="Arial" w:hAnsi="Arial" w:cs="Arial" w:eastAsia="Arial"/>
          <w:sz w:val="13"/>
          <w:szCs w:val="13"/>
          <w:color w:val="626262"/>
          <w:spacing w:val="0"/>
          <w:w w:val="54"/>
        </w:rPr>
        <w:t>·</w:t>
      </w:r>
      <w:r>
        <w:rPr>
          <w:rFonts w:ascii="Arial" w:hAnsi="Arial" w:cs="Arial" w:eastAsia="Arial"/>
          <w:sz w:val="13"/>
          <w:szCs w:val="13"/>
          <w:color w:val="626262"/>
          <w:spacing w:val="0"/>
          <w:w w:val="53"/>
        </w:rPr>
        <w:t>;</w:t>
      </w:r>
      <w:r>
        <w:rPr>
          <w:rFonts w:ascii="Arial" w:hAnsi="Arial" w:cs="Arial" w:eastAsia="Arial"/>
          <w:sz w:val="13"/>
          <w:szCs w:val="13"/>
          <w:color w:val="626262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38383"/>
          <w:spacing w:val="0"/>
          <w:w w:val="153"/>
        </w:rPr>
        <w:t>:</w:t>
      </w:r>
      <w:r>
        <w:rPr>
          <w:rFonts w:ascii="Arial" w:hAnsi="Arial" w:cs="Arial" w:eastAsia="Arial"/>
          <w:sz w:val="13"/>
          <w:szCs w:val="13"/>
          <w:color w:val="838383"/>
          <w:spacing w:val="-10"/>
          <w:w w:val="153"/>
        </w:rPr>
        <w:t>'</w:t>
      </w:r>
      <w:r>
        <w:rPr>
          <w:rFonts w:ascii="Arial" w:hAnsi="Arial" w:cs="Arial" w:eastAsia="Arial"/>
          <w:sz w:val="13"/>
          <w:szCs w:val="13"/>
          <w:color w:val="626262"/>
          <w:spacing w:val="0"/>
          <w:w w:val="70"/>
        </w:rPr>
        <w:t>,</w:t>
      </w:r>
      <w:r>
        <w:rPr>
          <w:rFonts w:ascii="Arial" w:hAnsi="Arial" w:cs="Arial" w:eastAsia="Arial"/>
          <w:sz w:val="13"/>
          <w:szCs w:val="13"/>
          <w:color w:val="62626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26262"/>
          <w:spacing w:val="0"/>
          <w:w w:val="76"/>
          <w:i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626262"/>
          <w:spacing w:val="-8"/>
          <w:w w:val="76"/>
          <w:i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30"/>
          <w:i/>
        </w:rPr>
        <w:t>,.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5"/>
          <w:w w:val="30"/>
          <w:i/>
        </w:rPr>
        <w:t>_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-17"/>
          <w:w w:val="119"/>
          <w:i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626262"/>
          <w:spacing w:val="-19"/>
          <w:w w:val="138"/>
          <w:i/>
        </w:rPr>
        <w:t>;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21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20"/>
          <w:i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626262"/>
          <w:spacing w:val="0"/>
          <w:w w:val="49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26262"/>
          <w:spacing w:val="-4"/>
          <w:w w:val="49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76"/>
          <w:i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-29"/>
          <w:w w:val="75"/>
          <w:i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626262"/>
          <w:spacing w:val="-12"/>
          <w:w w:val="71"/>
          <w:i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626262"/>
          <w:spacing w:val="-19"/>
          <w:w w:val="137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4"/>
          <w:w w:val="34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26262"/>
          <w:spacing w:val="3"/>
          <w:w w:val="24"/>
          <w:i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0"/>
          <w:w w:val="17"/>
        </w:rPr>
        <w:t>·.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0"/>
          <w:w w:val="57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-8"/>
          <w:w w:val="57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0"/>
          <w:w w:val="51"/>
        </w:rPr>
        <w:t>tJ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5"/>
          <w:w w:val="51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0"/>
          <w:w w:val="86"/>
        </w:rPr>
        <w:t>;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33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-6"/>
          <w:w w:val="33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47474"/>
          <w:spacing w:val="0"/>
          <w:w w:val="55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747474"/>
          <w:spacing w:val="1"/>
          <w:w w:val="55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44"/>
        </w:rPr>
        <w:t>.?·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-6"/>
          <w:w w:val="44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0"/>
          <w:w w:val="46"/>
        </w:rPr>
        <w:t>.-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0"/>
          <w:w w:val="4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0"/>
          <w:w w:val="4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0"/>
          <w:w w:val="4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0"/>
          <w:w w:val="4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0"/>
          <w:w w:val="40"/>
        </w:rPr>
        <w:t>            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3"/>
          <w:w w:val="4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4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747474"/>
          <w:spacing w:val="0"/>
          <w:w w:val="8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47474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Mientra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Cipri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Góme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17"/>
          <w:w w:val="41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6"/>
          <w:i/>
        </w:rPr>
        <w:t>Ú1rp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8"/>
          <w:w w:val="96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62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63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4"/>
          <w:i/>
        </w:rPr>
        <w:t>#ffal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4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1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"e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3"/>
          <w:i/>
        </w:rPr>
        <w:t>cuC:uit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"/>
          <w:w w:val="84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5"/>
          <w:w w:val="41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77"/>
          <w:i/>
        </w:rPr>
        <w:t>cÍ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77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176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B5B5B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B5B5B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10"/>
          <w:w w:val="85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35"/>
          <w:i/>
        </w:rPr>
        <w:t>cte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36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0"/>
          <w:i/>
        </w:rPr>
        <w:t>pQ,sitiv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1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2"/>
          <w:i/>
        </w:rPr>
        <w:t>negativ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2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hech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6"/>
          <w:i/>
        </w:rPr>
        <w:t>acto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3"/>
          <w:i/>
        </w:rPr>
        <w:t>par,ece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3"/>
          <w:i/>
        </w:rPr>
        <w:t>habe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93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6"/>
          <w:w w:val="93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3"/>
          <w:i/>
        </w:rPr>
        <w:t>riihgiJn'é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4"/>
          <w:w w:val="93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93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3"/>
          <w:i/>
        </w:rPr>
        <w:t>base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3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racional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</w:rPr>
        <w:t>cíefitíf/Cd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0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3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9"/>
          <w:w w:val="112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46"/>
          <w:i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permit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distinció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0"/>
          <w:i/>
        </w:rPr>
        <w:t>que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3" w:lineRule="exact"/>
        <w:ind w:left="3485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9"/>
          <w:i/>
          <w:position w:val="1"/>
        </w:rPr>
        <w:t>depende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9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2"/>
          <w:w w:val="109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tod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caso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estruCtur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gramatical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frase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B5B5B5"/>
          <w:spacing w:val="-36"/>
          <w:w w:val="71"/>
          <w:i/>
          <w:position w:val="1"/>
        </w:rPr>
        <w:t>·</w:t>
      </w:r>
      <w:r>
        <w:rPr>
          <w:rFonts w:ascii="Arial" w:hAnsi="Arial" w:cs="Arial" w:eastAsia="Arial"/>
          <w:sz w:val="22"/>
          <w:szCs w:val="22"/>
          <w:color w:val="838383"/>
          <w:spacing w:val="12"/>
          <w:w w:val="36"/>
          <w:i/>
          <w:position w:val="1"/>
        </w:rPr>
        <w:t>·</w:t>
      </w:r>
      <w:r>
        <w:rPr>
          <w:rFonts w:ascii="Arial" w:hAnsi="Arial" w:cs="Arial" w:eastAsia="Arial"/>
          <w:sz w:val="22"/>
          <w:szCs w:val="22"/>
          <w:color w:val="080808"/>
          <w:spacing w:val="0"/>
          <w:w w:val="69"/>
          <w:i/>
          <w:position w:val="1"/>
        </w:rPr>
        <w:t>u</w:t>
      </w:r>
      <w:r>
        <w:rPr>
          <w:rFonts w:ascii="Arial" w:hAnsi="Arial" w:cs="Arial" w:eastAsia="Arial"/>
          <w:sz w:val="22"/>
          <w:szCs w:val="22"/>
          <w:color w:val="080808"/>
          <w:spacing w:val="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oraétq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33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33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8"/>
          <w:w w:val="133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haga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3" w:after="0" w:line="234" w:lineRule="auto"/>
        <w:ind w:left="3485" w:right="949" w:firstLine="-5"/>
        <w:jc w:val="left"/>
        <w:tabs>
          <w:tab w:pos="6900" w:val="left"/>
          <w:tab w:pos="71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591.044373pt;margin-top:1.705494pt;width:.1pt;height:85.531222pt;mso-position-horizontal-relative:page;mso-position-vertical-relative:paragraph;z-index:-1356" coordorigin="11821,34" coordsize="2,1711">
            <v:shape style="position:absolute;left:11821;top:34;width:2;height:1711" coordorigin="11821,34" coordsize="0,1711" path="m11821,1745l11821,34e" filled="f" stroked="t" strokeweight=".952529pt" strokecolor="#232323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2.322845pt;margin-top:15.174303pt;width:8.82pt;height:18pt;mso-position-horizontal-relative:page;mso-position-vertical-relative:paragraph;z-index:-1353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1F1F1F"/>
                      <w:spacing w:val="0"/>
                      <w:w w:val="100"/>
                      <w:i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postulació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hecho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5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100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otro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palabiqs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080808"/>
          <w:spacing w:val="-6"/>
          <w:w w:val="107"/>
          <w:i/>
          <w:position w:val="-5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626262"/>
          <w:spacing w:val="0"/>
          <w:w w:val="167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626262"/>
          <w:spacing w:val="0"/>
          <w:w w:val="100"/>
          <w:i/>
          <w:position w:val="0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626262"/>
          <w:spacing w:val="0"/>
          <w:w w:val="100"/>
          <w:i/>
          <w:position w:val="0"/>
        </w:rPr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hechO]IJrídic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mi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tral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  <w:position w:val="0"/>
        </w:rPr>
        <w:t>cuant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8"/>
          <w:w w:val="111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5"/>
          <w:i/>
          <w:position w:val="0"/>
        </w:rPr>
        <w:t>una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5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calificació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expresió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1"/>
          <w:i/>
          <w:position w:val="0"/>
        </w:rPr>
        <w:t>sigiJificativ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1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1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91"/>
          <w:i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80808"/>
          <w:spacing w:val="-9"/>
          <w:w w:val="91"/>
          <w:i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626262"/>
          <w:spacing w:val="0"/>
          <w:w w:val="91"/>
          <w:i/>
          <w:position w:val="0"/>
        </w:rPr>
        <w:t>'</w:t>
      </w:r>
      <w:r>
        <w:rPr>
          <w:rFonts w:ascii="Arial" w:hAnsi="Arial" w:cs="Arial" w:eastAsia="Arial"/>
          <w:sz w:val="18"/>
          <w:szCs w:val="18"/>
          <w:color w:val="626262"/>
          <w:spacing w:val="-12"/>
          <w:w w:val="91"/>
          <w:i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80808"/>
          <w:spacing w:val="0"/>
          <w:w w:val="94"/>
          <w:i/>
          <w:position w:val="0"/>
        </w:rPr>
        <w:t>traY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8"/>
          <w:w w:val="11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-2"/>
          <w:w w:val="36"/>
          <w:i/>
          <w:position w:val="0"/>
        </w:rPr>
        <w:t>&gt;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  <w:position w:val="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95"/>
          <w:i/>
          <w:position w:val="0"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-4"/>
          <w:w w:val="57"/>
          <w:i/>
          <w:position w:val="0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  <w:position w:val="0"/>
        </w:rPr>
        <w:t>wf¡1llapersona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  <w:position w:val="0"/>
        </w:rPr>
        <w:t>pensante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0"/>
          <w:w w:val="107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  <w:position w:val="0"/>
        </w:rPr>
        <w:t>sostiene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7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  <w:position w:val="0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  <w:position w:val="0"/>
        </w:rPr>
        <w:t>exis,renci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hech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5"/>
          <w:i/>
          <w:position w:val="0"/>
        </w:rPr>
        <w:t>jurfdic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8"/>
          <w:w w:val="96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0"/>
          <w:w w:val="141"/>
          <w:i/>
          <w:position w:val="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2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Ademas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0"/>
          <w:w w:val="100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747474"/>
          <w:spacing w:val="0"/>
          <w:w w:val="100"/>
          <w:position w:val="0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74747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47474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17"/>
          <w:szCs w:val="17"/>
          <w:color w:val="747474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lq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7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0"/>
          <w:w w:val="100"/>
          <w:i/>
          <w:position w:val="0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-26"/>
          <w:w w:val="100"/>
          <w:i/>
          <w:position w:val="0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  <w:position w:val="0"/>
        </w:rPr>
        <w:t>!¡qrmps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deci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cosas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9"/>
          <w:i/>
          <w:position w:val="0"/>
        </w:rPr>
        <w:t>h(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  <w:position w:val="0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9"/>
          <w:i/>
          <w:position w:val="0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0" w:after="0" w:line="183" w:lineRule="exact"/>
        <w:ind w:left="3485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138.235794pt;margin-top:5.121613pt;width:13.444207pt;height:163.766492pt;mso-position-horizontal-relative:page;mso-position-vertical-relative:paragraph;z-index:-1365" coordorigin="2765,102" coordsize="269,3275">
            <v:shape style="position:absolute;left:2765;top:102;width:269;height:2650" type="#_x0000_t75">
              <v:imagedata r:id="rId102" o:title=""/>
            </v:shape>
            <v:group style="position:absolute;left:2767;top:2706;width:2;height:669" coordorigin="2767,2706" coordsize="2,669">
              <v:shape style="position:absolute;left:2767;top:2706;width:2;height:669" coordorigin="2767,2706" coordsize="0,669" path="m2767,3375l2767,2706e" filled="f" stroked="t" strokeweight=".238132pt" strokecolor="#48484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ex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7"/>
          <w:w w:val="100"/>
          <w:i/>
          <w:position w:val="-1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0"/>
          <w:w w:val="100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-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73"/>
          <w:i/>
          <w:position w:val="-1"/>
        </w:rPr>
        <w:t>fi'i!s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73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7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5"/>
          <w:w w:val="7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negativ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puede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habe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áspecto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6"/>
          <w:i/>
          <w:position w:val="-1"/>
        </w:rPr>
        <w:t>positivo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9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_;r'nplícitos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viceversa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Ejemplo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-1"/>
        </w:rPr>
        <w:t>algÚfen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77" w:lineRule="exact"/>
        <w:ind w:left="3708" w:right="1011"/>
        <w:jc w:val="center"/>
        <w:tabs>
          <w:tab w:pos="5680" w:val="left"/>
          <w:tab w:pos="6620" w:val="left"/>
          <w:tab w:pos="6900" w:val="left"/>
          <w:tab w:pos="7160" w:val="left"/>
          <w:tab w:pos="7880" w:val="left"/>
          <w:tab w:pos="1022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484848"/>
          <w:w w:val="47"/>
          <w:position w:val="-1"/>
        </w:rPr>
        <w:t>¡.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3"/>
          <w:w w:val="47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83"/>
          <w:position w:val="-1"/>
        </w:rPr>
        <w:t>p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0"/>
          <w:w w:val="74"/>
          <w:position w:val="-1"/>
        </w:rPr>
        <w:t>i,.,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30"/>
          <w:position w:val="-1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30"/>
          <w:position w:val="-1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3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8"/>
          <w:w w:val="3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42"/>
          <w:i/>
          <w:position w:val="-1"/>
        </w:rPr>
        <w:t>·: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-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00"/>
          <w:position w:val="-1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0"/>
          <w:w w:val="100"/>
          <w:position w:val="-1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47474"/>
          <w:spacing w:val="0"/>
          <w:w w:val="80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47474"/>
          <w:spacing w:val="0"/>
          <w:w w:val="80"/>
          <w:position w:val="-1"/>
        </w:rPr>
        <w:t>     </w:t>
      </w:r>
      <w:r>
        <w:rPr>
          <w:rFonts w:ascii="Times New Roman" w:hAnsi="Times New Roman" w:cs="Times New Roman" w:eastAsia="Times New Roman"/>
          <w:sz w:val="11"/>
          <w:szCs w:val="11"/>
          <w:color w:val="747474"/>
          <w:spacing w:val="7"/>
          <w:w w:val="8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0"/>
          <w:w w:val="100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0"/>
          <w:w w:val="80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0"/>
          <w:w w:val="42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-11"/>
          <w:w w:val="42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42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22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-17"/>
          <w:w w:val="122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47474"/>
          <w:spacing w:val="0"/>
          <w:w w:val="80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47474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747474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44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0"/>
          <w:w w:val="29"/>
          <w:position w:val="-1"/>
        </w:rPr>
        <w:t>;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0"/>
          <w:w w:val="29"/>
          <w:position w:val="-1"/>
        </w:rPr>
        <w:t>                  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1"/>
          <w:w w:val="29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0"/>
          <w:w w:val="100"/>
          <w:position w:val="-1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0"/>
          <w:w w:val="100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0"/>
          <w:w w:val="44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0"/>
          <w:w w:val="44"/>
          <w:position w:val="-1"/>
        </w:rPr>
        <w:t>               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1"/>
          <w:w w:val="44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44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-4"/>
          <w:w w:val="92"/>
          <w:position w:val="-1"/>
        </w:rPr>
        <w:t>\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-1"/>
          <w:w w:val="131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0"/>
          <w:w w:val="40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1"/>
          <w:szCs w:val="11"/>
          <w:color w:val="363636"/>
          <w:spacing w:val="-3"/>
          <w:w w:val="70"/>
          <w:position w:val="-1"/>
        </w:rPr>
        <w:t>•</w:t>
      </w:r>
      <w:r>
        <w:rPr>
          <w:rFonts w:ascii="Arial" w:hAnsi="Arial" w:cs="Arial" w:eastAsia="Arial"/>
          <w:sz w:val="11"/>
          <w:szCs w:val="11"/>
          <w:color w:val="626262"/>
          <w:spacing w:val="-5"/>
          <w:w w:val="51"/>
          <w:position w:val="-1"/>
        </w:rPr>
        <w:t>&gt;</w:t>
      </w:r>
      <w:r>
        <w:rPr>
          <w:rFonts w:ascii="Arial" w:hAnsi="Arial" w:cs="Arial" w:eastAsia="Arial"/>
          <w:sz w:val="11"/>
          <w:szCs w:val="11"/>
          <w:color w:val="484848"/>
          <w:spacing w:val="-11"/>
          <w:w w:val="43"/>
          <w:position w:val="-1"/>
        </w:rPr>
        <w:t>·</w:t>
      </w:r>
      <w:r>
        <w:rPr>
          <w:rFonts w:ascii="Arial" w:hAnsi="Arial" w:cs="Arial" w:eastAsia="Arial"/>
          <w:sz w:val="11"/>
          <w:szCs w:val="11"/>
          <w:color w:val="626262"/>
          <w:spacing w:val="0"/>
          <w:w w:val="51"/>
          <w:position w:val="-1"/>
        </w:rPr>
        <w:t>'</w:t>
      </w:r>
      <w:r>
        <w:rPr>
          <w:rFonts w:ascii="Arial" w:hAnsi="Arial" w:cs="Arial" w:eastAsia="Arial"/>
          <w:sz w:val="11"/>
          <w:szCs w:val="11"/>
          <w:color w:val="626262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1"/>
          <w:szCs w:val="11"/>
          <w:color w:val="626262"/>
          <w:spacing w:val="0"/>
          <w:w w:val="214"/>
          <w:position w:val="-1"/>
        </w:rPr>
        <w:t>'</w:t>
      </w:r>
      <w:r>
        <w:rPr>
          <w:rFonts w:ascii="Arial" w:hAnsi="Arial" w:cs="Arial" w:eastAsia="Arial"/>
          <w:sz w:val="11"/>
          <w:szCs w:val="11"/>
          <w:color w:val="626262"/>
          <w:spacing w:val="31"/>
          <w:w w:val="214"/>
          <w:position w:val="-1"/>
        </w:rPr>
        <w:t> </w:t>
      </w:r>
      <w:r>
        <w:rPr>
          <w:rFonts w:ascii="Arial" w:hAnsi="Arial" w:cs="Arial" w:eastAsia="Arial"/>
          <w:sz w:val="11"/>
          <w:szCs w:val="11"/>
          <w:color w:val="A3A3A3"/>
          <w:spacing w:val="0"/>
          <w:w w:val="129"/>
          <w:position w:val="-1"/>
        </w:rPr>
        <w:t>'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left="3485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afirm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solter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  <w:position w:val="1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  <w:position w:val="1"/>
        </w:rPr>
        <w:t>hech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9"/>
          <w:w w:val="108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65"/>
          <w:i/>
          <w:position w:val="1"/>
        </w:rPr>
        <w:t>ti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-2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PPsitivo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9"/>
          <w:i/>
          <w:position w:val="1"/>
        </w:rPr>
        <w:t>negand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9"/>
          <w:i/>
          <w:position w:val="1"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9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7"/>
          <w:w w:val="119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casada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viud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divorciad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2"/>
          <w:i/>
          <w:position w:val="1"/>
        </w:rPr>
        <w:t>(h(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1"/>
          <w:i/>
          <w:position w:val="1"/>
        </w:rPr>
        <w:t>ichos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4" w:after="0" w:line="275" w:lineRule="auto"/>
        <w:ind w:left="3481" w:right="957"/>
        <w:jc w:val="left"/>
        <w:tabs>
          <w:tab w:pos="56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negativos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);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alguie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afirm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esf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if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9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-6"/>
          <w:w w:val="10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ho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9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42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</w:rPr>
        <w:t>determinod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4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iuga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po$itivo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nieg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esta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otro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2"/>
          <w:i/>
        </w:rPr>
        <w:t>II,Jf}ares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mis'm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tiempo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19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39"/>
          <w:w w:val="119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4"/>
          <w:w w:val="216"/>
          <w:i/>
        </w:rPr>
        <w:t>g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5"/>
          <w:w w:val="130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28"/>
          <w:i/>
        </w:rPr>
        <w:t>¡eg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29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-3"/>
          <w:w w:val="11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0"/>
          <w:i/>
        </w:rPr>
        <w:t>pabe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2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64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1"/>
          <w:w w:val="6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5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59"/>
          <w:i/>
        </w:rPr>
        <w:t>    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5"/>
          <w:w w:val="5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29"/>
          <w:i/>
        </w:rPr>
        <w:t>dalajar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29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0"/>
          <w:w w:val="12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5"/>
          <w:i/>
        </w:rPr>
        <w:t>determin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11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6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4"/>
          <w:w w:val="116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9"/>
          <w:i/>
        </w:rPr>
        <w:t>lfecha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7" w:lineRule="exact"/>
        <w:ind w:left="4305" w:right="-20"/>
        <w:jc w:val="left"/>
        <w:tabs>
          <w:tab w:pos="54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188.160004pt;margin-top:3.652584pt;width:370.559998pt;height:52.799999pt;mso-position-horizontal-relative:page;mso-position-vertical-relative:paragraph;z-index:-1361" type="#_x0000_t75">
            <v:imagedata r:id="rId103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ha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747474"/>
          <w:spacing w:val="-17"/>
          <w:w w:val="7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0"/>
          <w:w w:val="27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4"/>
          <w:i/>
        </w:rPr>
        <w:t>tmpiiCI{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4"/>
          <w:i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3"/>
          <w:w w:val="8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4"/>
          <w:i/>
        </w:rPr>
        <w:t>d(!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84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-14"/>
          <w:w w:val="84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4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4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4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4"/>
          <w:i/>
        </w:rPr>
        <w:t>;lbe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4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"/>
          <w:w w:val="8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6"/>
          <w:i/>
        </w:rPr>
        <w:t>necesartamente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11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otr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luga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8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7"/>
          <w:i/>
        </w:rPr>
        <w:t>pasltivor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44" w:lineRule="exact"/>
        <w:ind w:left="6068" w:right="4243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1"/>
          <w:w w:val="65"/>
          <w:position w:val="-1"/>
        </w:rPr>
        <w:t>\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65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27"/>
          <w:w w:val="65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55"/>
          <w:position w:val="-1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363636"/>
          <w:spacing w:val="0"/>
          <w:w w:val="57"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363636"/>
          <w:spacing w:val="-35"/>
          <w:w w:val="57"/>
          <w:position w:val="-1"/>
        </w:rPr>
        <w:t>*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-16"/>
          <w:w w:val="58"/>
          <w:position w:val="-1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0"/>
          <w:w w:val="59"/>
          <w:position w:val="-1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5"/>
          <w:w w:val="59"/>
          <w:position w:val="-1"/>
        </w:rPr>
        <w:t>}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-95"/>
          <w:w w:val="79"/>
          <w:position w:val="-1"/>
        </w:rPr>
        <w:t>}</w:t>
      </w:r>
      <w:r>
        <w:rPr>
          <w:rFonts w:ascii="Times New Roman" w:hAnsi="Times New Roman" w:cs="Times New Roman" w:eastAsia="Times New Roman"/>
          <w:sz w:val="22"/>
          <w:szCs w:val="22"/>
          <w:color w:val="838383"/>
          <w:spacing w:val="0"/>
          <w:w w:val="44"/>
          <w:position w:val="-1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838383"/>
          <w:spacing w:val="-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38383"/>
          <w:spacing w:val="-6"/>
          <w:w w:val="44"/>
          <w:position w:val="-1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0"/>
          <w:w w:val="57"/>
          <w:position w:val="-1"/>
        </w:rPr>
        <w:t>ii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-33"/>
          <w:w w:val="57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838383"/>
          <w:spacing w:val="0"/>
          <w:w w:val="21"/>
          <w:position w:val="-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838383"/>
          <w:spacing w:val="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0"/>
          <w:w w:val="110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15"/>
          <w:w w:val="42"/>
          <w:position w:val="-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747474"/>
          <w:spacing w:val="-10"/>
          <w:w w:val="59"/>
          <w:position w:val="-1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0"/>
          <w:w w:val="26"/>
          <w:position w:val="-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8"/>
          <w:w w:val="26"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-14"/>
          <w:w w:val="40"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8"/>
          <w:w w:val="25"/>
          <w:position w:val="-1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0"/>
          <w:w w:val="38"/>
          <w:position w:val="-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13"/>
          <w:w w:val="37"/>
          <w:position w:val="-1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0"/>
          <w:w w:val="20"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3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-56"/>
          <w:w w:val="63"/>
          <w:position w:val="-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0"/>
          <w:w w:val="20"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0"/>
          <w:w w:val="36"/>
          <w:position w:val="-1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0"/>
          <w:w w:val="36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15"/>
          <w:w w:val="36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0"/>
          <w:w w:val="36"/>
          <w:position w:val="-1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0"/>
          <w:w w:val="36"/>
          <w:position w:val="-1"/>
        </w:rPr>
        <w:t>    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18"/>
          <w:w w:val="36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8"/>
          <w:w w:val="20"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0"/>
          <w:w w:val="40"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-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38383"/>
          <w:spacing w:val="-7"/>
          <w:w w:val="42"/>
          <w:position w:val="-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939393"/>
          <w:spacing w:val="0"/>
          <w:w w:val="36"/>
          <w:position w:val="-1"/>
        </w:rPr>
        <w:t>..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65" w:lineRule="exact"/>
        <w:ind w:left="4867" w:right="3172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3"/>
          <w:szCs w:val="13"/>
          <w:color w:val="080808"/>
          <w:spacing w:val="0"/>
          <w:w w:val="100"/>
          <w:i/>
        </w:rPr>
        <w:t>Trnn</w:t>
      </w:r>
      <w:r>
        <w:rPr>
          <w:rFonts w:ascii="Arial" w:hAnsi="Arial" w:cs="Arial" w:eastAsia="Arial"/>
          <w:sz w:val="13"/>
          <w:szCs w:val="13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08"/>
          <w:i/>
        </w:rPr>
        <w:t>•'lirr·pn;M</w:t>
      </w:r>
      <w:r>
        <w:rPr>
          <w:rFonts w:ascii="Arial" w:hAnsi="Arial" w:cs="Arial" w:eastAsia="Arial"/>
          <w:sz w:val="13"/>
          <w:szCs w:val="13"/>
          <w:color w:val="080808"/>
          <w:spacing w:val="-10"/>
          <w:w w:val="109"/>
          <w:i/>
        </w:rPr>
        <w:t>n</w:t>
      </w:r>
      <w:r>
        <w:rPr>
          <w:rFonts w:ascii="Arial" w:hAnsi="Arial" w:cs="Arial" w:eastAsia="Arial"/>
          <w:sz w:val="13"/>
          <w:szCs w:val="13"/>
          <w:color w:val="747474"/>
          <w:spacing w:val="0"/>
          <w:w w:val="16"/>
          <w:i/>
        </w:rPr>
        <w:t>·</w:t>
      </w:r>
      <w:r>
        <w:rPr>
          <w:rFonts w:ascii="Arial" w:hAnsi="Arial" w:cs="Arial" w:eastAsia="Arial"/>
          <w:sz w:val="13"/>
          <w:szCs w:val="13"/>
          <w:color w:val="747474"/>
          <w:spacing w:val="-4"/>
          <w:w w:val="16"/>
          <w:i/>
        </w:rPr>
        <w:t>·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60"/>
          <w:i/>
        </w:rPr>
        <w:t>.</w:t>
      </w:r>
      <w:r>
        <w:rPr>
          <w:rFonts w:ascii="Arial" w:hAnsi="Arial" w:cs="Arial" w:eastAsia="Arial"/>
          <w:sz w:val="13"/>
          <w:szCs w:val="13"/>
          <w:color w:val="93939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elnformaciánJJJ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6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-2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Jil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lic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9"/>
          <w:i/>
        </w:rPr>
        <w:t>Estado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4" w:after="0" w:line="240" w:lineRule="auto"/>
        <w:ind w:left="7667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3"/>
          <w:i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left="3466" w:right="946" w:firstLine="14"/>
        <w:jc w:val="left"/>
        <w:tabs>
          <w:tab w:pos="8160" w:val="left"/>
          <w:tab w:pos="8260" w:val="left"/>
          <w:tab w:pos="8700" w:val="left"/>
          <w:tab w:pos="102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embargo,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ab/>
        <w:tab/>
        <w:tab/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6"/>
          <w:i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leye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</w:rPr>
        <w:t>reglamentos,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ab/>
        <w:tab/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relativo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6"/>
          <w:i/>
        </w:rPr>
        <w:t>incompetenci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6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legal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satisface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con</w:t>
        <w:tab/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fundad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9"/>
          <w:i/>
        </w:rPr>
        <w:t>motivado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4"/>
          <w:i/>
        </w:rPr>
        <w:t>sea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necesari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justifica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supuesto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dado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6"/>
          <w:i/>
        </w:rPr>
        <w:t>principi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rez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"sól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</w:rPr>
        <w:t>hechos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son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objet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pruebo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6"/>
          <w:i/>
        </w:rPr>
        <w:t>derecho'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1" w:lineRule="auto"/>
        <w:ind w:left="3476" w:right="960" w:firstLine="-10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8"/>
          <w:i/>
        </w:rPr>
        <w:t>XII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8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1"/>
          <w:w w:val="8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este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Consejo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resolució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recurso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revisió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relativo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declaracione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0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</w:rPr>
        <w:t>inexistente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4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advierte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incumple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obligació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2"/>
          <w:i/>
        </w:rPr>
        <w:t>fundar,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motiva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principalmente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justifica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tal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2"/>
          <w:i/>
        </w:rPr>
        <w:t>circunstancia.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71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0"/>
          <w:i/>
        </w:rPr>
        <w:t>Po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9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anterior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Plen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Consej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</w:rPr>
        <w:t>de/Institut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11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5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Transparenci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Jalisco,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320" w:right="260"/>
        </w:sectPr>
      </w:pPr>
      <w:rPr/>
    </w:p>
    <w:p>
      <w:pPr>
        <w:spacing w:before="94" w:after="0" w:line="240" w:lineRule="auto"/>
        <w:ind w:left="2925" w:right="-20"/>
        <w:jc w:val="left"/>
        <w:rPr>
          <w:rFonts w:ascii="Times New Roman" w:hAnsi="Times New Roman" w:cs="Times New Roman" w:eastAsia="Times New Roman"/>
          <w:sz w:val="15.359375"/>
          <w:szCs w:val="15.359375"/>
        </w:rPr>
      </w:pPr>
      <w:rPr/>
      <w:r>
        <w:rPr/>
        <w:pict>
          <v:shape style="width:224.639999pt;height:7.68pt;mso-position-horizontal-relative:char;mso-position-vertical-relative:line" type="#_x0000_t75">
            <v:imagedata r:id="rId106" o:title=""/>
          </v:shape>
        </w:pict>
      </w:r>
      <w:r>
        <w:rPr>
          <w:rFonts w:ascii="Times New Roman" w:hAnsi="Times New Roman" w:cs="Times New Roman" w:eastAsia="Times New Roman"/>
          <w:sz w:val="15.359375"/>
          <w:szCs w:val="15.359375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Mar w:header="0" w:footer="1138" w:top="60" w:bottom="1320" w:left="320" w:right="220"/>
          <w:headerReference w:type="default" r:id="rId104"/>
          <w:footerReference w:type="default" r:id="rId105"/>
          <w:pgSz w:w="12240" w:h="1584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55" w:right="-20"/>
        <w:jc w:val="left"/>
        <w:rPr>
          <w:rFonts w:ascii="Arial" w:hAnsi="Arial" w:cs="Arial" w:eastAsia="Arial"/>
          <w:sz w:val="102"/>
          <w:szCs w:val="102"/>
        </w:rPr>
      </w:pPr>
      <w:rPr/>
      <w:r>
        <w:rPr/>
        <w:pict>
          <v:shape style="position:absolute;margin-left:45.119999pt;margin-top:-29.600662pt;width:50.880001pt;height:49.919998pt;mso-position-horizontal-relative:page;mso-position-vertical-relative:paragraph;z-index:-1351" type="#_x0000_t75">
            <v:imagedata r:id="rId107" o:title=""/>
          </v:shape>
        </w:pict>
      </w:r>
      <w:r>
        <w:rPr/>
        <w:pict>
          <v:group style="position:absolute;margin-left:137.538818pt;margin-top:-22.030846pt;width:.1pt;height:25.123867pt;mso-position-horizontal-relative:page;mso-position-vertical-relative:paragraph;z-index:-1343" coordorigin="2751,-441" coordsize="2,502">
            <v:shape style="position:absolute;left:2751;top:-441;width:2;height:502" coordorigin="2751,-441" coordsize="0,502" path="m2751,62l2751,-441e" filled="f" stroked="t" strokeweight=".238783pt" strokecolor="#38383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02"/>
          <w:szCs w:val="102"/>
          <w:color w:val="050505"/>
          <w:spacing w:val="0"/>
          <w:w w:val="51"/>
        </w:rPr>
        <w:t>..</w:t>
      </w:r>
      <w:r>
        <w:rPr>
          <w:rFonts w:ascii="Arial" w:hAnsi="Arial" w:cs="Arial" w:eastAsia="Arial"/>
          <w:sz w:val="102"/>
          <w:szCs w:val="102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11" w:right="-85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w w:val="113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4"/>
          <w:w w:val="113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10"/>
          <w:w w:val="112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12"/>
        </w:rPr>
        <w:t>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27" w:after="0" w:line="240" w:lineRule="auto"/>
        <w:ind w:left="420" w:right="-5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424242"/>
          <w:w w:val="140"/>
        </w:rPr>
        <w:t>(</w:t>
      </w:r>
      <w:r>
        <w:rPr>
          <w:rFonts w:ascii="Arial" w:hAnsi="Arial" w:cs="Arial" w:eastAsia="Arial"/>
          <w:sz w:val="8"/>
          <w:szCs w:val="8"/>
          <w:color w:val="424242"/>
          <w:w w:val="139"/>
        </w:rPr>
        <w:t>;O</w:t>
      </w:r>
      <w:r>
        <w:rPr>
          <w:rFonts w:ascii="Arial" w:hAnsi="Arial" w:cs="Arial" w:eastAsia="Arial"/>
          <w:sz w:val="8"/>
          <w:szCs w:val="8"/>
          <w:color w:val="424242"/>
          <w:spacing w:val="-14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32"/>
        </w:rPr>
        <w:t>DIEt&lt;NO</w:t>
      </w:r>
      <w:r>
        <w:rPr>
          <w:rFonts w:ascii="Arial" w:hAnsi="Arial" w:cs="Arial" w:eastAsia="Arial"/>
          <w:sz w:val="8"/>
          <w:szCs w:val="8"/>
          <w:color w:val="050505"/>
          <w:spacing w:val="19"/>
          <w:w w:val="132"/>
        </w:rPr>
        <w:t> </w:t>
      </w:r>
      <w:r>
        <w:rPr>
          <w:rFonts w:ascii="Arial" w:hAnsi="Arial" w:cs="Arial" w:eastAsia="Arial"/>
          <w:sz w:val="8"/>
          <w:szCs w:val="8"/>
          <w:color w:val="1C1C1C"/>
          <w:spacing w:val="0"/>
          <w:w w:val="100"/>
        </w:rPr>
        <w:t>01:1..</w:t>
      </w:r>
      <w:r>
        <w:rPr>
          <w:rFonts w:ascii="Arial" w:hAnsi="Arial" w:cs="Arial" w:eastAsia="Arial"/>
          <w:sz w:val="8"/>
          <w:szCs w:val="8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1C1C1C"/>
          <w:spacing w:val="16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D2D2D"/>
          <w:spacing w:val="0"/>
          <w:w w:val="140"/>
        </w:rPr>
        <w:t>l:ST</w:t>
      </w:r>
      <w:r>
        <w:rPr>
          <w:rFonts w:ascii="Arial" w:hAnsi="Arial" w:cs="Arial" w:eastAsia="Arial"/>
          <w:sz w:val="8"/>
          <w:szCs w:val="8"/>
          <w:color w:val="2D2D2D"/>
          <w:spacing w:val="-1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00"/>
        </w:rPr>
        <w:t>/\</w:t>
      </w:r>
      <w:r>
        <w:rPr>
          <w:rFonts w:ascii="Arial" w:hAnsi="Arial" w:cs="Arial" w:eastAsia="Arial"/>
          <w:sz w:val="8"/>
          <w:szCs w:val="8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D2D2D"/>
          <w:spacing w:val="0"/>
          <w:w w:val="169"/>
        </w:rPr>
        <w:t>00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41" w:after="0" w:line="299" w:lineRule="auto"/>
        <w:ind w:left="561" w:right="994" w:firstLine="14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aprobar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posterio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publicación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1C1C1C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</w:rPr>
        <w:t>porta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1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Internet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Instituto,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siguientes: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25" w:right="4209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414.720001pt;margin-top:-50.370739pt;width:183.360001pt;height:42.240002pt;mso-position-horizontal-relative:page;mso-position-vertical-relative:paragraph;z-index:-1350" type="#_x0000_t75">
            <v:imagedata r:id="rId108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6.450256pt;margin-top:-8.773185pt;width:9.540pt;height:36pt;mso-position-horizontal-relative:page;mso-position-vertical-relative:paragraph;z-index:-1336" type="#_x0000_t202" filled="f" stroked="f">
            <v:textbox inset="0,0,0,0">
              <w:txbxContent>
                <w:p>
                  <w:pPr>
                    <w:spacing w:before="0" w:after="0" w:line="720" w:lineRule="exact"/>
                    <w:ind w:right="-148"/>
                    <w:jc w:val="left"/>
                    <w:rPr>
                      <w:rFonts w:ascii="Times New Roman" w:hAnsi="Times New Roman" w:cs="Times New Roman" w:eastAsia="Times New Roman"/>
                      <w:sz w:val="72"/>
                      <w:szCs w:val="7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72"/>
                      <w:szCs w:val="72"/>
                      <w:color w:val="050505"/>
                      <w:spacing w:val="0"/>
                      <w:w w:val="53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72"/>
                      <w:szCs w:val="7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CRITERIOS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6" w:lineRule="auto"/>
        <w:ind w:left="561" w:right="973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90.031982pt;margin-top:-1.578023pt;width:1.432696pt;height:289.99924pt;mso-position-horizontal-relative:page;mso-position-vertical-relative:paragraph;z-index:-1342" coordorigin="11801,-32" coordsize="29,5800">
            <v:group style="position:absolute;left:11810;top:-22;width:2;height:3297" coordorigin="11810,-22" coordsize="2,3297">
              <v:shape style="position:absolute;left:11810;top:-22;width:2;height:3297" coordorigin="11810,-22" coordsize="0,3297" path="m11810,3275l11810,-22e" filled="f" stroked="t" strokeweight=".955131pt" strokecolor="#1C1C1C">
                <v:path arrowok="t"/>
              </v:shape>
            </v:group>
            <v:group style="position:absolute;left:11820;top:3318;width:2;height:2441" coordorigin="11820,3318" coordsize="2,2441">
              <v:shape style="position:absolute;left:11820;top:3318;width:2;height:2441" coordorigin="11820,3318" coordsize="0,2441" path="m11820,5759l11820,3318e" filled="f" stroked="t" strokeweight=".955131pt" strokecolor="#232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7.538818pt;margin-top:17.323713pt;width:.1pt;height:24.166767pt;mso-position-horizontal-relative:page;mso-position-vertical-relative:paragraph;z-index:-1340" coordorigin="2751,346" coordsize="2,483">
            <v:shape style="position:absolute;left:2751;top:346;width:2;height:483" coordorigin="2751,346" coordsize="0,483" path="m2751,830l2751,346e" filled="f" stroked="t" strokeweight=".238783pt" strokecolor="#38383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PRIMER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respuesta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emit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obligado,</w:t>
      </w:r>
      <w:r>
        <w:rPr>
          <w:rFonts w:ascii="Arial" w:hAnsi="Arial" w:cs="Arial" w:eastAsia="Arial"/>
          <w:sz w:val="15"/>
          <w:szCs w:val="15"/>
          <w:color w:val="050505"/>
          <w:spacing w:val="42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inexistencia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información,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constituy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pronunciamient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sobre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hechos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tip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negativ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12"/>
          <w:i/>
        </w:rPr>
        <w:t>o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31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4" w:lineRule="auto"/>
        <w:ind w:left="557" w:right="960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SEGUNDO.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declaración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inexistent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debe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emitirs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9"/>
          <w:i/>
        </w:rPr>
        <w:t>form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9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9"/>
          <w:w w:val="11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9"/>
          <w:i/>
        </w:rPr>
        <w:t>fundad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9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1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motivada,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dé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conocer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aspect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positiv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negativ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reflejand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hacer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omisión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abstenció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obrar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reflej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Transparencia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interpretació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CRITERIOS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RESPECTO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REQUISITOS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DEBE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REUNI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RESPUESTAS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  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EMITE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SUJETOS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69" w:lineRule="exact"/>
        <w:ind w:left="557" w:right="1103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330.239990pt;margin-top:8.471872pt;width:156.479996pt;height:62.400002pt;mso-position-horizontal-relative:page;mso-position-vertical-relative:paragraph;z-index:-1349" type="#_x0000_t75">
            <v:imagedata r:id="rId109" o:title=""/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  <w:position w:val="-1"/>
        </w:rPr>
        <w:t>DECLARACIONES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93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  <w:position w:val="-1"/>
        </w:rPr>
        <w:t>INEXISTENT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  <w:position w:val="-1"/>
        </w:rPr>
        <w:t>é</w:t>
      </w:r>
      <w:r>
        <w:rPr>
          <w:rFonts w:ascii="Arial" w:hAnsi="Arial" w:cs="Arial" w:eastAsia="Arial"/>
          <w:sz w:val="15"/>
          <w:szCs w:val="15"/>
          <w:color w:val="050505"/>
          <w:spacing w:val="-2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6"/>
          <w:i/>
          <w:position w:val="-1"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6"/>
          <w:i/>
          <w:position w:val="-1"/>
        </w:rPr>
        <w:t>                              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86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6"/>
          <w:i/>
          <w:position w:val="-1"/>
        </w:rPr>
        <w:t>PO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6"/>
          <w:i/>
          <w:position w:val="-1"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86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  <w:position w:val="-1"/>
        </w:rPr>
        <w:t>TENE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  <w:position w:val="-1"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94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COMPETENCIA.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1300" w:bottom="1780" w:left="320" w:right="220"/>
          <w:cols w:num="2" w:equalWidth="0">
            <w:col w:w="1766" w:space="1158"/>
            <w:col w:w="8776"/>
          </w:cols>
        </w:sectPr>
      </w:pPr>
      <w:rPr/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320" w:right="220"/>
        </w:sectPr>
      </w:pPr>
      <w:rPr/>
    </w:p>
    <w:p>
      <w:pPr>
        <w:spacing w:before="42" w:after="0" w:line="157" w:lineRule="exact"/>
        <w:ind w:left="837" w:right="36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51.338276pt;margin-top:-7.755198pt;width:39.876707pt;height:.1pt;mso-position-horizontal-relative:page;mso-position-vertical-relative:paragraph;z-index:-1344" coordorigin="1027,-155" coordsize="798,2">
            <v:shape style="position:absolute;left:1027;top:-155;width:798;height:2" coordorigin="1027,-155" coordsize="798,0" path="m1027,-155l1824,-155e" filled="f" stroked="t" strokeweight=".477565pt" strokecolor="#1818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4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476" w:right="-5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3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85" w:after="0" w:line="240" w:lineRule="auto"/>
        <w:ind w:left="10" w:right="-69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50505"/>
          <w:w w:val="91"/>
          <w:i/>
        </w:rPr>
        <w:t>TERCERO</w:t>
      </w:r>
      <w:r>
        <w:rPr>
          <w:rFonts w:ascii="Arial" w:hAnsi="Arial" w:cs="Arial" w:eastAsia="Arial"/>
          <w:sz w:val="15"/>
          <w:szCs w:val="15"/>
          <w:color w:val="424242"/>
          <w:spacing w:val="-15"/>
          <w:w w:val="131"/>
          <w:i/>
        </w:rPr>
        <w:t>.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9"/>
          <w:i/>
        </w:rPr>
        <w:t>-</w:t>
      </w:r>
      <w:r>
        <w:rPr>
          <w:rFonts w:ascii="Arial" w:hAnsi="Arial" w:cs="Arial" w:eastAsia="Arial"/>
          <w:sz w:val="15"/>
          <w:szCs w:val="15"/>
          <w:color w:val="1C1C1C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50505"/>
          <w:spacing w:val="0"/>
          <w:w w:val="100"/>
        </w:rPr>
        <w:t>'"u"'"''u·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0" w:after="0" w:line="306" w:lineRule="auto"/>
        <w:ind w:left="5" w:right="41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demostra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medios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probatorios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inexistente,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siempre</w:t>
      </w:r>
      <w:r>
        <w:rPr>
          <w:rFonts w:ascii="Arial" w:hAnsi="Arial" w:cs="Arial" w:eastAsia="Arial"/>
          <w:sz w:val="15"/>
          <w:szCs w:val="15"/>
          <w:color w:val="050505"/>
          <w:spacing w:val="44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pronunciamiento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generar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poseer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información,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69"/>
          <w:i/>
        </w:rPr>
        <w:t>IQ.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30" w:lineRule="exact"/>
        <w:ind w:right="256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505050"/>
          <w:spacing w:val="0"/>
          <w:w w:val="206"/>
          <w:i/>
        </w:rPr>
        <w:t>)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46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50505"/>
          <w:w w:val="90"/>
          <w:i/>
        </w:rPr>
        <w:t>obliiaat1</w:t>
      </w:r>
      <w:r>
        <w:rPr>
          <w:rFonts w:ascii="Arial" w:hAnsi="Arial" w:cs="Arial" w:eastAsia="Arial"/>
          <w:sz w:val="15"/>
          <w:szCs w:val="15"/>
          <w:color w:val="050505"/>
          <w:spacing w:val="-37"/>
          <w:w w:val="91"/>
          <w:i/>
        </w:rPr>
        <w:t>c</w:t>
      </w:r>
      <w:r>
        <w:rPr>
          <w:rFonts w:ascii="Arial" w:hAnsi="Arial" w:cs="Arial" w:eastAsia="Arial"/>
          <w:sz w:val="15"/>
          <w:szCs w:val="15"/>
          <w:color w:val="676767"/>
          <w:spacing w:val="0"/>
          <w:w w:val="71"/>
          <w:i/>
        </w:rPr>
        <w:t>'</w:t>
      </w:r>
      <w:r>
        <w:rPr>
          <w:rFonts w:ascii="Arial" w:hAnsi="Arial" w:cs="Arial" w:eastAsia="Arial"/>
          <w:sz w:val="15"/>
          <w:szCs w:val="15"/>
          <w:color w:val="676767"/>
          <w:spacing w:val="-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76"/>
          <w:i/>
        </w:rPr>
        <w:t>J</w:t>
      </w:r>
      <w:r>
        <w:rPr>
          <w:rFonts w:ascii="Arial" w:hAnsi="Arial" w:cs="Arial" w:eastAsia="Arial"/>
          <w:sz w:val="15"/>
          <w:szCs w:val="15"/>
          <w:color w:val="424242"/>
          <w:spacing w:val="-8"/>
          <w:w w:val="47"/>
          <w:i/>
        </w:rPr>
        <w:t>'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76"/>
          <w:i/>
        </w:rPr>
        <w:t>s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96"/>
          <w:i/>
          <w:position w:val="9"/>
        </w:rPr>
        <w:t>1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0"/>
          <w:i/>
          <w:position w:val="9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-14"/>
          <w:w w:val="100"/>
          <w:i/>
          <w:position w:val="9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28"/>
          <w:w w:val="85"/>
          <w:i/>
          <w:position w:val="0"/>
        </w:rPr>
        <w:t>.</w:t>
      </w:r>
      <w:r>
        <w:rPr>
          <w:rFonts w:ascii="Arial" w:hAnsi="Arial" w:cs="Arial" w:eastAsia="Arial"/>
          <w:sz w:val="15"/>
          <w:szCs w:val="15"/>
          <w:color w:val="2D2D2D"/>
          <w:spacing w:val="-15"/>
          <w:w w:val="253"/>
          <w:i/>
          <w:position w:val="0"/>
        </w:rPr>
        <w:t>;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45"/>
          <w:i/>
          <w:position w:val="0"/>
        </w:rPr>
        <w:t>p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  <w:position w:val="0"/>
        </w:rPr>
        <w:t>Justificar,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0"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  <w:position w:val="0"/>
        </w:rPr>
        <w:t>decir,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7" w:after="0" w:line="299" w:lineRule="auto"/>
        <w:ind w:left="1328" w:right="986" w:firstLine="38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8.701508pt;margin-top:-7.699101pt;width:3.9345pt;height:7.5pt;mso-position-horizontal-relative:page;mso-position-vertical-relative:paragraph;z-index:-1338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Pr/>
                  <w:r>
                    <w:rPr>
                      <w:rFonts w:ascii="Arial" w:hAnsi="Arial" w:cs="Arial" w:eastAsia="Arial"/>
                      <w:sz w:val="15"/>
                      <w:szCs w:val="15"/>
                      <w:color w:val="050505"/>
                      <w:spacing w:val="0"/>
                      <w:w w:val="100"/>
                      <w:i/>
                    </w:rPr>
                    <w:t>{!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información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cuando</w:t>
      </w:r>
      <w:r>
        <w:rPr>
          <w:rFonts w:ascii="Arial" w:hAnsi="Arial" w:cs="Arial" w:eastAsia="Arial"/>
          <w:sz w:val="15"/>
          <w:szCs w:val="15"/>
          <w:color w:val="050505"/>
          <w:spacing w:val="43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estando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300" w:bottom="1780" w:left="320" w:right="220"/>
          <w:cols w:num="3" w:equalWidth="0">
            <w:col w:w="1744" w:space="1733"/>
            <w:col w:w="3802" w:space="845"/>
            <w:col w:w="3576"/>
          </w:cols>
        </w:sectPr>
      </w:pPr>
      <w:rPr/>
    </w:p>
    <w:p>
      <w:pPr>
        <w:spacing w:before="91" w:after="0" w:line="291" w:lineRule="auto"/>
        <w:ind w:left="3477" w:right="966" w:firstLine="10"/>
        <w:jc w:val="left"/>
        <w:tabs>
          <w:tab w:pos="79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138.240005pt;margin-top:541.719421pt;width:457.920013pt;height:208.040588pt;mso-position-horizontal-relative:page;mso-position-vertical-relative:page;z-index:-1347" coordorigin="2765,10834" coordsize="9158,4161">
            <v:shape style="position:absolute;left:2765;top:13306;width:9158;height:1690" type="#_x0000_t75">
              <v:imagedata r:id="rId110" o:title=""/>
            </v:shape>
            <v:group style="position:absolute;left:11832;top:10844;width:2;height:3848" coordorigin="11832,10844" coordsize="2,3848">
              <v:shape style="position:absolute;left:11832;top:10844;width:2;height:3848" coordorigin="11832,10844" coordsize="0,3848" path="m11832,14691l11832,10844e" filled="f" stroked="t" strokeweight=".955131pt" strokecolor="#1F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8.016388pt;margin-top:-206.939835pt;width:12.703619pt;height:221.447219pt;mso-position-horizontal-relative:page;mso-position-vertical-relative:paragraph;z-index:-1346" coordorigin="2760,-4139" coordsize="254,4429">
            <v:shape style="position:absolute;left:2765;top:-2198;width:250;height:1632" type="#_x0000_t75">
              <v:imagedata r:id="rId111" o:title=""/>
            </v:shape>
            <v:group style="position:absolute;left:2930;top:-4124;width:2;height:2077" coordorigin="2930,-4124" coordsize="2,2077">
              <v:shape style="position:absolute;left:2930;top:-4124;width:2;height:2077" coordorigin="2930,-4124" coordsize="0,2077" path="m2930,-2048l2930,-4124e" filled="f" stroked="t" strokeweight="1.432696pt" strokecolor="#0C0C0C">
                <v:path arrowok="t"/>
              </v:shape>
            </v:group>
            <v:group style="position:absolute;left:2763;top:-583;width:2;height:871" coordorigin="2763,-583" coordsize="2,871">
              <v:shape style="position:absolute;left:2763;top:-583;width:2;height:871" coordorigin="2763,-583" coordsize="0,871" path="m2763,288l2763,-583e" filled="f" stroked="t" strokeweight=".238783pt" strokecolor="#44444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6.320007pt;margin-top:42.263763pt;width:14.4pt;height:380.685913pt;mso-position-horizontal-relative:page;mso-position-vertical-relative:paragraph;z-index:-1345" coordorigin="2726,845" coordsize="288,7614">
            <v:shape style="position:absolute;left:2726;top:1450;width:288;height:5165" type="#_x0000_t75">
              <v:imagedata r:id="rId112" o:title=""/>
            </v:shape>
            <v:group style="position:absolute;left:2756;top:848;width:2;height:574" coordorigin="2756,848" coordsize="2,574">
              <v:shape style="position:absolute;left:2756;top:848;width:2;height:574" coordorigin="2756,848" coordsize="0,574" path="m2756,1422l2756,848e" filled="f" stroked="t" strokeweight=".238783pt" strokecolor="#4F4F4F">
                <v:path arrowok="t"/>
              </v:shape>
            </v:group>
            <v:group style="position:absolute;left:2753;top:6590;width:2;height:833" coordorigin="2753,6590" coordsize="2,833">
              <v:shape style="position:absolute;left:2753;top:6590;width:2;height:833" coordorigin="2753,6590" coordsize="0,833" path="m2753,7423l2753,6590e" filled="f" stroked="t" strokeweight=".238783pt" strokecolor="#4B4B4B">
                <v:path arrowok="t"/>
              </v:shape>
            </v:group>
            <v:group style="position:absolute;left:2746;top:7385;width:2;height:1072" coordorigin="2746,7385" coordsize="2,1072">
              <v:shape style="position:absolute;left:2746;top:7385;width:2;height:1072" coordorigin="2746,7385" coordsize="0,1072" path="m2746,8457l2746,7385e" filled="f" stroked="t" strokeweight=".238783pt" strokecolor="#28282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3.059692pt;margin-top:765.799377pt;width:449.150214pt;height:.1pt;mso-position-horizontal-relative:page;mso-position-vertical-relative:page;z-index:-1341" coordorigin="3061,15316" coordsize="8983,2">
            <v:shape style="position:absolute;left:3061;top:15316;width:8983;height:2" coordorigin="3061,15316" coordsize="8983,0" path="m3061,15316l12044,15316e" filled="f" stroked="t" strokeweight="1.432696pt" strokecolor="#08080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Guadalajara,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8"/>
          <w:i/>
        </w:rPr>
        <w:t>1º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2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marzo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2011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ab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aprobaron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presente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001/2011.­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CRITERIOS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RESPECTO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NATURALEZA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ALCANCE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RESPUESTAS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EMITE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SUJETOS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DECLARACIQNES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INEXISTENTE.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Dicho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criteri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encuentra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visible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consultable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B1B1B1"/>
          <w:spacing w:val="0"/>
          <w:w w:val="86"/>
          <w:i/>
        </w:rPr>
        <w:t>.'</w:t>
      </w:r>
      <w:r>
        <w:rPr>
          <w:rFonts w:ascii="Arial" w:hAnsi="Arial" w:cs="Arial" w:eastAsia="Arial"/>
          <w:sz w:val="15"/>
          <w:szCs w:val="15"/>
          <w:color w:val="B1B1B1"/>
          <w:spacing w:val="-6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direCción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5"/>
        </w:rPr>
        <w:t>htt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9"/>
          <w:w w:val="116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color w:val="505050"/>
          <w:spacing w:val="-7"/>
          <w:w w:val="174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5"/>
        </w:rPr>
        <w:t>/www.ite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3"/>
          <w:w w:val="105"/>
        </w:rPr>
        <w:t>i</w:t>
      </w:r>
      <w:hyperlink r:id="rId113">
        <w:r>
          <w:rPr>
            <w:rFonts w:ascii="Times New Roman" w:hAnsi="Times New Roman" w:cs="Times New Roman" w:eastAsia="Times New Roman"/>
            <w:sz w:val="15"/>
            <w:szCs w:val="15"/>
            <w:color w:val="2D2D2D"/>
            <w:spacing w:val="-5"/>
            <w:w w:val="118"/>
          </w:rPr>
          <w:t>.</w:t>
        </w:r>
        <w:r>
          <w:rPr>
            <w:rFonts w:ascii="Times New Roman" w:hAnsi="Times New Roman" w:cs="Times New Roman" w:eastAsia="Times New Roman"/>
            <w:sz w:val="15"/>
            <w:szCs w:val="15"/>
            <w:color w:val="050505"/>
            <w:spacing w:val="0"/>
            <w:w w:val="110"/>
          </w:rPr>
          <w:t>org</w:t>
        </w:r>
        <w:r>
          <w:rPr>
            <w:rFonts w:ascii="Times New Roman" w:hAnsi="Times New Roman" w:cs="Times New Roman" w:eastAsia="Times New Roman"/>
            <w:sz w:val="15"/>
            <w:szCs w:val="15"/>
            <w:color w:val="424242"/>
            <w:spacing w:val="-2"/>
            <w:w w:val="118"/>
          </w:rPr>
          <w:t>.</w:t>
        </w:r>
        <w:r>
          <w:rPr>
            <w:rFonts w:ascii="Times New Roman" w:hAnsi="Times New Roman" w:cs="Times New Roman" w:eastAsia="Times New Roman"/>
            <w:sz w:val="15"/>
            <w:szCs w:val="15"/>
            <w:color w:val="050505"/>
            <w:spacing w:val="0"/>
            <w:w w:val="110"/>
          </w:rPr>
          <w:t>mx/v:VDocumentos/artl2-</w:t>
        </w:r>
        <w:r>
          <w:rPr>
            <w:rFonts w:ascii="Times New Roman" w:hAnsi="Times New Roman" w:cs="Times New Roman" w:eastAsia="Times New Roman"/>
            <w:sz w:val="15"/>
            <w:szCs w:val="15"/>
            <w:color w:val="000000"/>
            <w:spacing w:val="0"/>
            <w:w w:val="100"/>
          </w:rPr>
        </w:r>
      </w:hyperlink>
    </w:p>
    <w:p>
      <w:pPr>
        <w:spacing w:before="0" w:after="0" w:line="160" w:lineRule="exact"/>
        <w:ind w:left="3486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50505"/>
          <w:w w:val="105"/>
        </w:rPr>
        <w:t>14criterio_informació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w w:val="106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6"/>
          <w:w w:val="105"/>
        </w:rPr>
        <w:t>_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9"/>
        </w:rPr>
        <w:t>inexistente_lmarzo2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1"/>
          <w:w w:val="110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62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-8"/>
          <w:w w:val="161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-19"/>
          <w:w w:val="116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5"/>
          <w:w w:val="11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81"/>
        </w:rPr>
        <w:t>pc!f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2" w:lineRule="auto"/>
        <w:ind w:left="3477" w:right="1120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00.035797pt;margin-top:22.369347pt;width:1.679348pt;height:.1pt;mso-position-horizontal-relative:page;mso-position-vertical-relative:paragraph;z-index:-1339" coordorigin="6001,447" coordsize="34,2">
            <v:shape style="position:absolute;left:6001;top:447;width:34;height:2" coordorigin="6001,447" coordsize="34,0" path="m6001,447l6034,447e" filled="f" stroked="t" strokeweight=".36pt" strokecolor="#7D7D7D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l:ant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derivad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Jos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precepto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legale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5"/>
        </w:rPr>
        <w:t>suntos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5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2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4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39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</w:rPr>
        <w:t>Jos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criterio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apoy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</w:rPr>
        <w:t>enunciados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</w:rPr>
        <w:t>anteriorm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</w:rPr>
        <w:t>.este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</w:rPr>
        <w:t>Comit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7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46"/>
        </w:rPr>
        <w:t>Trans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-12"/>
          <w:w w:val="90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A0A0A0"/>
          <w:spacing w:val="0"/>
          <w:w w:val="3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A0A0A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!.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ª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4"/>
        </w:rPr>
        <w:t>term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7"/>
        </w:rPr>
        <w:t>pf.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2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7"/>
        </w:rPr>
        <w:t>ed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-29"/>
          <w:w w:val="12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7"/>
        </w:rPr>
        <w:t>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2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emiti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justi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</w:rPr>
        <w:t>cadamente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24" w:lineRule="exact"/>
        <w:ind w:left="3477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declaratona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4"/>
          <w:position w:val="-1"/>
        </w:rPr>
        <w:t>mexlstenci¡¡ª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6"/>
          <w:w w:val="91"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  <w:position w:val="-1"/>
        </w:rPr>
        <w:t>!9'fl'aii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9"/>
          <w:w w:val="109"/>
          <w:position w:val="-1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63"/>
          <w:position w:val="-1"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1"/>
          <w:w w:val="63"/>
          <w:position w:val="-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2"/>
          <w:position w:val="-1"/>
        </w:rPr>
        <w:t>l1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8"/>
          <w:w w:val="73"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31"/>
          <w:position w:val="-1"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med•ante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-12"/>
          <w:w w:val="172"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position w:val="-1"/>
        </w:rPr>
        <w:t>lg':!le,!\tes: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1B1B1"/>
          <w:spacing w:val="0"/>
          <w:w w:val="33"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B1B1B1"/>
          <w:spacing w:val="-13"/>
          <w:w w:val="33"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0"/>
          <w:w w:val="80"/>
          <w:position w:val="-1"/>
        </w:rPr>
        <w:t>·.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93" w:lineRule="exact"/>
        <w:ind w:left="5420" w:right="-20"/>
        <w:jc w:val="left"/>
        <w:tabs>
          <w:tab w:pos="7240" w:val="left"/>
          <w:tab w:pos="7840" w:val="left"/>
        </w:tabs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32"/>
          <w:szCs w:val="32"/>
          <w:color w:val="A0A0A0"/>
          <w:spacing w:val="-33"/>
          <w:w w:val="41"/>
        </w:rPr>
        <w:t>,</w:t>
      </w:r>
      <w:r>
        <w:rPr>
          <w:rFonts w:ascii="Arial" w:hAnsi="Arial" w:cs="Arial" w:eastAsia="Arial"/>
          <w:sz w:val="32"/>
          <w:szCs w:val="32"/>
          <w:color w:val="A0A0A0"/>
          <w:spacing w:val="0"/>
          <w:w w:val="29"/>
        </w:rPr>
        <w:t>.</w:t>
      </w:r>
      <w:r>
        <w:rPr>
          <w:rFonts w:ascii="Arial" w:hAnsi="Arial" w:cs="Arial" w:eastAsia="Arial"/>
          <w:sz w:val="32"/>
          <w:szCs w:val="32"/>
          <w:color w:val="A0A0A0"/>
          <w:spacing w:val="1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59"/>
        </w:rPr>
        <w:t>.</w:t>
      </w:r>
      <w:r>
        <w:rPr>
          <w:rFonts w:ascii="Arial" w:hAnsi="Arial" w:cs="Arial" w:eastAsia="Arial"/>
          <w:sz w:val="32"/>
          <w:szCs w:val="32"/>
          <w:color w:val="7E7E7E"/>
          <w:spacing w:val="30"/>
          <w:w w:val="59"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63"/>
          <w:i/>
        </w:rPr>
        <w:t>'""</w:t>
      </w:r>
      <w:r>
        <w:rPr>
          <w:rFonts w:ascii="Arial" w:hAnsi="Arial" w:cs="Arial" w:eastAsia="Arial"/>
          <w:sz w:val="32"/>
          <w:szCs w:val="32"/>
          <w:color w:val="A0A0A0"/>
          <w:spacing w:val="-12"/>
          <w:w w:val="24"/>
          <w:i/>
        </w:rPr>
        <w:t>.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38"/>
          <w:i/>
        </w:rPr>
        <w:t>:.,</w:t>
      </w:r>
      <w:r>
        <w:rPr>
          <w:rFonts w:ascii="Arial" w:hAnsi="Arial" w:cs="Arial" w:eastAsia="Arial"/>
          <w:sz w:val="32"/>
          <w:szCs w:val="32"/>
          <w:color w:val="7E7E7E"/>
          <w:spacing w:val="-66"/>
          <w:w w:val="38"/>
          <w:i/>
        </w:rPr>
        <w:t>:</w:t>
      </w:r>
      <w:r>
        <w:rPr>
          <w:rFonts w:ascii="Arial" w:hAnsi="Arial" w:cs="Arial" w:eastAsia="Arial"/>
          <w:sz w:val="32"/>
          <w:szCs w:val="32"/>
          <w:color w:val="A0A0A0"/>
          <w:spacing w:val="0"/>
          <w:w w:val="34"/>
          <w:i/>
        </w:rPr>
        <w:t>'</w:t>
      </w:r>
      <w:r>
        <w:rPr>
          <w:rFonts w:ascii="Arial" w:hAnsi="Arial" w:cs="Arial" w:eastAsia="Arial"/>
          <w:sz w:val="32"/>
          <w:szCs w:val="32"/>
          <w:color w:val="A0A0A0"/>
          <w:spacing w:val="0"/>
          <w:w w:val="35"/>
          <w:i/>
        </w:rPr>
        <w:t>)·i</w:t>
      </w:r>
      <w:r>
        <w:rPr>
          <w:rFonts w:ascii="Arial" w:hAnsi="Arial" w:cs="Arial" w:eastAsia="Arial"/>
          <w:sz w:val="32"/>
          <w:szCs w:val="32"/>
          <w:color w:val="A0A0A0"/>
          <w:spacing w:val="-15"/>
          <w:w w:val="35"/>
          <w:i/>
        </w:rPr>
        <w:t>(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59"/>
          <w:i/>
        </w:rPr>
        <w:t>(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58"/>
          <w:i/>
        </w:rPr>
        <w:t>';</w:t>
      </w:r>
      <w:r>
        <w:rPr>
          <w:rFonts w:ascii="Arial" w:hAnsi="Arial" w:cs="Arial" w:eastAsia="Arial"/>
          <w:sz w:val="32"/>
          <w:szCs w:val="32"/>
          <w:color w:val="7E7E7E"/>
          <w:spacing w:val="-37"/>
          <w:w w:val="100"/>
          <w:i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58"/>
          <w:i/>
        </w:rPr>
        <w:t>ii[,</w:t>
      </w:r>
      <w:r>
        <w:rPr>
          <w:rFonts w:ascii="Arial" w:hAnsi="Arial" w:cs="Arial" w:eastAsia="Arial"/>
          <w:sz w:val="32"/>
          <w:szCs w:val="32"/>
          <w:color w:val="7E7E7E"/>
          <w:spacing w:val="39"/>
          <w:w w:val="58"/>
          <w:i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36"/>
        </w:rPr>
        <w:t>;'</w:t>
      </w:r>
      <w:r>
        <w:rPr>
          <w:rFonts w:ascii="Arial" w:hAnsi="Arial" w:cs="Arial" w:eastAsia="Arial"/>
          <w:sz w:val="32"/>
          <w:szCs w:val="32"/>
          <w:color w:val="7E7E7E"/>
          <w:spacing w:val="-22"/>
          <w:w w:val="36"/>
        </w:rPr>
        <w:t> </w:t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7E7E7E"/>
          <w:spacing w:val="0"/>
          <w:w w:val="100"/>
        </w:rPr>
      </w:r>
      <w:r>
        <w:rPr>
          <w:rFonts w:ascii="Arial" w:hAnsi="Arial" w:cs="Arial" w:eastAsia="Arial"/>
          <w:sz w:val="32"/>
          <w:szCs w:val="32"/>
          <w:color w:val="909090"/>
          <w:spacing w:val="0"/>
          <w:w w:val="36"/>
        </w:rPr>
        <w:t>,'</w:t>
      </w:r>
      <w:r>
        <w:rPr>
          <w:rFonts w:ascii="Arial" w:hAnsi="Arial" w:cs="Arial" w:eastAsia="Arial"/>
          <w:sz w:val="32"/>
          <w:szCs w:val="32"/>
          <w:color w:val="909090"/>
          <w:spacing w:val="0"/>
          <w:w w:val="36"/>
        </w:rPr>
        <w:t>  </w:t>
      </w:r>
      <w:r>
        <w:rPr>
          <w:rFonts w:ascii="Arial" w:hAnsi="Arial" w:cs="Arial" w:eastAsia="Arial"/>
          <w:sz w:val="32"/>
          <w:szCs w:val="32"/>
          <w:color w:val="909090"/>
          <w:spacing w:val="2"/>
          <w:w w:val="36"/>
        </w:rPr>
        <w:t> </w:t>
      </w:r>
      <w:r>
        <w:rPr>
          <w:rFonts w:ascii="Arial" w:hAnsi="Arial" w:cs="Arial" w:eastAsia="Arial"/>
          <w:sz w:val="8"/>
          <w:szCs w:val="8"/>
          <w:color w:val="B1B1B1"/>
          <w:spacing w:val="0"/>
          <w:w w:val="100"/>
          <w:i/>
        </w:rPr>
        <w:t>!</w:t>
      </w:r>
      <w:r>
        <w:rPr>
          <w:rFonts w:ascii="Arial" w:hAnsi="Arial" w:cs="Arial" w:eastAsia="Arial"/>
          <w:sz w:val="8"/>
          <w:szCs w:val="8"/>
          <w:color w:val="B1B1B1"/>
          <w:spacing w:val="0"/>
          <w:w w:val="100"/>
          <w:i/>
        </w:rPr>
        <w:t>    </w:t>
      </w:r>
      <w:r>
        <w:rPr>
          <w:rFonts w:ascii="Arial" w:hAnsi="Arial" w:cs="Arial" w:eastAsia="Arial"/>
          <w:sz w:val="8"/>
          <w:szCs w:val="8"/>
          <w:color w:val="B1B1B1"/>
          <w:spacing w:val="0"/>
          <w:w w:val="100"/>
          <w:i/>
        </w:rPr>
        <w:t> </w:t>
      </w:r>
      <w:r>
        <w:rPr>
          <w:rFonts w:ascii="Arial" w:hAnsi="Arial" w:cs="Arial" w:eastAsia="Arial"/>
          <w:sz w:val="8"/>
          <w:szCs w:val="8"/>
          <w:color w:val="A0A0A0"/>
          <w:spacing w:val="0"/>
          <w:w w:val="222"/>
        </w:rPr>
        <w:t>.;</w:t>
      </w:r>
      <w:r>
        <w:rPr>
          <w:rFonts w:ascii="Arial" w:hAnsi="Arial" w:cs="Arial" w:eastAsia="Arial"/>
          <w:sz w:val="8"/>
          <w:szCs w:val="8"/>
          <w:color w:val="A0A0A0"/>
          <w:spacing w:val="0"/>
          <w:w w:val="100"/>
        </w:rPr>
        <w:tab/>
      </w:r>
      <w:r>
        <w:rPr>
          <w:rFonts w:ascii="Arial" w:hAnsi="Arial" w:cs="Arial" w:eastAsia="Arial"/>
          <w:sz w:val="8"/>
          <w:szCs w:val="8"/>
          <w:color w:val="A0A0A0"/>
          <w:spacing w:val="0"/>
          <w:w w:val="100"/>
        </w:rPr>
      </w:r>
      <w:r>
        <w:rPr>
          <w:rFonts w:ascii="Arial" w:hAnsi="Arial" w:cs="Arial" w:eastAsia="Arial"/>
          <w:sz w:val="8"/>
          <w:szCs w:val="8"/>
          <w:color w:val="B1B1B1"/>
          <w:spacing w:val="0"/>
          <w:w w:val="100"/>
        </w:rPr>
        <w:t>;·'··'</w:t>
      </w:r>
      <w:r>
        <w:rPr>
          <w:rFonts w:ascii="Arial" w:hAnsi="Arial" w:cs="Arial" w:eastAsia="Arial"/>
          <w:sz w:val="8"/>
          <w:szCs w:val="8"/>
          <w:color w:val="B1B1B1"/>
          <w:spacing w:val="0"/>
          <w:w w:val="100"/>
        </w:rPr>
        <w:t>  </w:t>
      </w:r>
      <w:r>
        <w:rPr>
          <w:rFonts w:ascii="Arial" w:hAnsi="Arial" w:cs="Arial" w:eastAsia="Arial"/>
          <w:sz w:val="8"/>
          <w:szCs w:val="8"/>
          <w:color w:val="B1B1B1"/>
          <w:spacing w:val="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7E7E7E"/>
          <w:spacing w:val="0"/>
          <w:w w:val="296"/>
        </w:rPr>
        <w:t>''·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8" w:after="0" w:line="185" w:lineRule="exact"/>
        <w:ind w:left="6256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0.02652pt;margin-top:8.394712pt;width:99.242765pt;height:6pt;mso-position-horizontal-relative:page;mso-position-vertical-relative:paragraph;z-index:-1337" type="#_x0000_t202" filled="f" stroked="f">
            <v:textbox inset="0,0,0,0">
              <w:txbxContent>
                <w:p>
                  <w:pPr>
                    <w:spacing w:before="0" w:after="0" w:line="120" w:lineRule="exact"/>
                    <w:ind w:right="-58"/>
                    <w:jc w:val="left"/>
                    <w:tabs>
                      <w:tab w:pos="820" w:val="left"/>
                      <w:tab w:pos="1740" w:val="left"/>
                    </w:tabs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7E7E7E"/>
                      <w:spacing w:val="0"/>
                      <w:w w:val="12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7E7E7E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7E7E7E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2D2D2D"/>
                      <w:spacing w:val="0"/>
                      <w:w w:val="67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2D2D2D"/>
                      <w:spacing w:val="0"/>
                      <w:w w:val="67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2D2D2D"/>
                      <w:spacing w:val="2"/>
                      <w:w w:val="6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505050"/>
                      <w:spacing w:val="-7"/>
                      <w:w w:val="12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7E7E7E"/>
                      <w:spacing w:val="0"/>
                      <w:w w:val="56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7E7E7E"/>
                      <w:spacing w:val="0"/>
                      <w:w w:val="1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7E7E7E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2D2D2D"/>
                      <w:spacing w:val="0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2D2D2D"/>
                      <w:spacing w:val="0"/>
                      <w:w w:val="100"/>
                    </w:rPr>
                    <w:t>      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2D2D2D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7E7E7E"/>
                      <w:spacing w:val="0"/>
                      <w:w w:val="6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7E7E7E"/>
                      <w:spacing w:val="5"/>
                      <w:w w:val="6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505050"/>
                      <w:spacing w:val="-3"/>
                      <w:w w:val="186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676767"/>
                      <w:spacing w:val="0"/>
                      <w:w w:val="57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676767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676767"/>
                      <w:spacing w:val="0"/>
                      <w:w w:val="133"/>
                    </w:rPr>
                    <w:t>•·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676767"/>
                      <w:spacing w:val="14"/>
                      <w:w w:val="13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7E7E7E"/>
                      <w:spacing w:val="0"/>
                      <w:w w:val="10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7E7E7E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7E7E7E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424242"/>
                      <w:spacing w:val="0"/>
                      <w:w w:val="6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424242"/>
                      <w:spacing w:val="0"/>
                      <w:w w:val="6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424242"/>
                      <w:spacing w:val="5"/>
                      <w:w w:val="6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505050"/>
                      <w:spacing w:val="0"/>
                      <w:w w:val="66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505050"/>
                      <w:spacing w:val="-11"/>
                      <w:w w:val="6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50505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  <w:color w:val="50505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50505"/>
                      <w:spacing w:val="-8"/>
                      <w:w w:val="7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424242"/>
                      <w:spacing w:val="0"/>
                      <w:w w:val="35"/>
                    </w:rPr>
                    <w:t>_-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424242"/>
                      <w:spacing w:val="-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50505"/>
                      <w:spacing w:val="0"/>
                      <w:w w:val="6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50505"/>
                      <w:spacing w:val="-11"/>
                      <w:w w:val="6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2D2D2D"/>
                      <w:spacing w:val="0"/>
                      <w:w w:val="70"/>
                    </w:rPr>
                    <w:t>·.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2D2D2D"/>
                      <w:spacing w:val="6"/>
                      <w:w w:val="70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505050"/>
                      <w:spacing w:val="0"/>
                      <w:w w:val="10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3"/>
          <w:position w:val="-1"/>
        </w:rPr>
        <w:t>RESO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3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25"/>
          <w:w w:val="12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6"/>
          <w:position w:val="-1"/>
        </w:rPr>
        <w:t>TL\</w:t>
      </w:r>
      <w:r>
        <w:rPr>
          <w:rFonts w:ascii="Arial" w:hAnsi="Arial" w:cs="Arial" w:eastAsia="Arial"/>
          <w:sz w:val="17"/>
          <w:szCs w:val="17"/>
          <w:color w:val="050505"/>
          <w:spacing w:val="-3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6"/>
          <w:position w:val="-1"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-20"/>
          <w:w w:val="12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1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2D2D2D"/>
          <w:spacing w:val="-14"/>
          <w:w w:val="132"/>
          <w:position w:val="-1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17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127"/>
          <w:position w:val="-1"/>
        </w:rPr>
        <w:t>·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96"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676767"/>
          <w:spacing w:val="-28"/>
          <w:w w:val="96"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52"/>
          <w:position w:val="-1"/>
        </w:rPr>
        <w:t>-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424242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40"/>
          <w:w w:val="87"/>
          <w:position w:val="-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36"/>
          <w:position w:val="-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00"/>
          <w:position w:val="-1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47" w:lineRule="exact"/>
        <w:ind w:left="7092" w:right="-20"/>
        <w:jc w:val="left"/>
        <w:tabs>
          <w:tab w:pos="85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424242"/>
          <w:spacing w:val="-1"/>
          <w:w w:val="69"/>
          <w:position w:val="-1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0"/>
          <w:w w:val="69"/>
          <w:position w:val="-1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0"/>
          <w:w w:val="69"/>
          <w:position w:val="-1"/>
        </w:rPr>
        <w:t>   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10"/>
          <w:w w:val="69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69"/>
          <w:position w:val="-1"/>
        </w:rPr>
        <w:t>)..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2"/>
          <w:w w:val="69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100"/>
          <w:position w:val="-1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100"/>
          <w:position w:val="-1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17"/>
          <w:w w:val="124"/>
          <w:position w:val="-1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0"/>
          <w:w w:val="85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-15"/>
          <w:w w:val="85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12"/>
          <w:w w:val="124"/>
          <w:position w:val="-1"/>
        </w:rPr>
        <w:t>¡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0"/>
          <w:w w:val="85"/>
          <w:position w:val="-1"/>
        </w:rPr>
        <w:t>....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1"/>
          <w:w w:val="85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0"/>
          <w:w w:val="51"/>
          <w:position w:val="-1"/>
        </w:rPr>
        <w:t>'.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-2"/>
          <w:w w:val="51"/>
          <w:position w:val="-1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909090"/>
          <w:spacing w:val="-42"/>
          <w:w w:val="253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0"/>
          <w:w w:val="51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0"/>
          <w:w w:val="38"/>
          <w:position w:val="-1"/>
        </w:rPr>
        <w:t>..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59"/>
          <w:position w:val="-1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10"/>
          <w:w w:val="59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7"/>
          <w:szCs w:val="7"/>
          <w:color w:val="2D2D2D"/>
          <w:spacing w:val="0"/>
          <w:w w:val="59"/>
          <w:position w:val="-1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2D2D2D"/>
          <w:spacing w:val="3"/>
          <w:w w:val="59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676767"/>
          <w:spacing w:val="-30"/>
          <w:w w:val="105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1"/>
          <w:w w:val="28"/>
          <w:position w:val="-1"/>
        </w:rPr>
        <w:t>·</w:t>
      </w:r>
      <w:r>
        <w:rPr>
          <w:rFonts w:ascii="Arial" w:hAnsi="Arial" w:cs="Arial" w:eastAsia="Arial"/>
          <w:sz w:val="17"/>
          <w:szCs w:val="17"/>
          <w:color w:val="7E7E7E"/>
          <w:spacing w:val="-13"/>
          <w:w w:val="27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7E7E7E"/>
          <w:spacing w:val="-6"/>
          <w:w w:val="28"/>
          <w:position w:val="-1"/>
        </w:rPr>
        <w:t>·</w:t>
      </w:r>
      <w:r>
        <w:rPr>
          <w:rFonts w:ascii="Arial" w:hAnsi="Arial" w:cs="Arial" w:eastAsia="Arial"/>
          <w:sz w:val="17"/>
          <w:szCs w:val="17"/>
          <w:color w:val="1C1C1C"/>
          <w:spacing w:val="2"/>
          <w:w w:val="28"/>
          <w:position w:val="-1"/>
        </w:rPr>
        <w:t>·</w:t>
      </w:r>
      <w:r>
        <w:rPr>
          <w:rFonts w:ascii="Arial" w:hAnsi="Arial" w:cs="Arial" w:eastAsia="Arial"/>
          <w:sz w:val="17"/>
          <w:szCs w:val="17"/>
          <w:color w:val="424242"/>
          <w:spacing w:val="5"/>
          <w:w w:val="75"/>
          <w:position w:val="-1"/>
        </w:rPr>
        <w:t>p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47"/>
          <w:position w:val="-1"/>
        </w:rPr>
        <w:t>:r:&lt;&lt;Y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47" w:lineRule="exact"/>
        <w:ind w:left="3978" w:right="-20"/>
        <w:jc w:val="left"/>
        <w:tabs>
          <w:tab w:pos="8720" w:val="left"/>
          <w:tab w:pos="100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8.874756pt;margin-top:4.009007pt;width:5.368pt;height:8pt;mso-position-horizontal-relative:page;mso-position-vertical-relative:paragraph;z-index:-1335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7E7E7E"/>
                      <w:spacing w:val="0"/>
                      <w:w w:val="109"/>
                      <w:i/>
                    </w:rPr>
                    <w:t>{;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1"/>
          <w:szCs w:val="11"/>
          <w:color w:val="7E7E7E"/>
          <w:spacing w:val="-43"/>
          <w:w w:val="61"/>
          <w:position w:val="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50"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-26"/>
          <w:w w:val="51"/>
          <w:position w:val="-1"/>
        </w:rPr>
        <w:t>.</w:t>
      </w:r>
      <w:r>
        <w:rPr>
          <w:rFonts w:ascii="Courier New" w:hAnsi="Courier New" w:cs="Courier New" w:eastAsia="Courier New"/>
          <w:sz w:val="11"/>
          <w:szCs w:val="11"/>
          <w:color w:val="7E7E7E"/>
          <w:spacing w:val="-31"/>
          <w:w w:val="61"/>
          <w:position w:val="9"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50"/>
          <w:position w:val="-1"/>
        </w:rPr>
        <w:t>;:,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A0A0A0"/>
          <w:spacing w:val="0"/>
          <w:w w:val="239"/>
          <w:position w:val="-1"/>
        </w:rPr>
        <w:t>''</w:t>
      </w:r>
      <w:r>
        <w:rPr>
          <w:rFonts w:ascii="Arial" w:hAnsi="Arial" w:cs="Arial" w:eastAsia="Arial"/>
          <w:sz w:val="13"/>
          <w:szCs w:val="13"/>
          <w:color w:val="A0A0A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A0A0A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68"/>
          <w:position w:val="-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67"/>
          <w:position w:val="-1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79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676767"/>
          <w:spacing w:val="-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E7E7E"/>
          <w:spacing w:val="0"/>
          <w:w w:val="54"/>
          <w:i/>
          <w:position w:val="-1"/>
        </w:rPr>
        <w:t>:.</w:t>
      </w:r>
      <w:r>
        <w:rPr>
          <w:rFonts w:ascii="Times New Roman" w:hAnsi="Times New Roman" w:cs="Times New Roman" w:eastAsia="Times New Roman"/>
          <w:sz w:val="19"/>
          <w:szCs w:val="19"/>
          <w:color w:val="A0A0A0"/>
          <w:spacing w:val="0"/>
          <w:w w:val="54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A0A0A0"/>
          <w:spacing w:val="-25"/>
          <w:w w:val="5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0A0A0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A0A0A0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5"/>
          <w:szCs w:val="15"/>
          <w:color w:val="676767"/>
          <w:spacing w:val="0"/>
          <w:w w:val="105"/>
          <w:i/>
          <w:position w:val="9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92" w:lineRule="auto"/>
        <w:ind w:left="3467" w:right="966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PRIME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O.;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Respecto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9"/>
          <w:w w:val="100"/>
        </w:rPr>
        <w:t>\</w:t>
      </w:r>
      <w:r>
        <w:rPr>
          <w:rFonts w:ascii="Arial" w:hAnsi="Arial" w:cs="Arial" w:eastAsia="Arial"/>
          <w:sz w:val="17"/>
          <w:szCs w:val="17"/>
          <w:color w:val="505050"/>
          <w:spacing w:val="9"/>
          <w:w w:val="100"/>
        </w:rPr>
      </w:r>
      <w:r>
        <w:rPr>
          <w:rFonts w:ascii="Arial" w:hAnsi="Arial" w:cs="Arial" w:eastAsia="Arial"/>
          <w:sz w:val="17"/>
          <w:szCs w:val="17"/>
          <w:color w:val="505050"/>
          <w:spacing w:val="-35"/>
          <w:w w:val="100"/>
          <w:emboss/>
        </w:rPr>
        <w:t>·</w:t>
      </w:r>
      <w:r>
        <w:rPr>
          <w:rFonts w:ascii="Arial" w:hAnsi="Arial" w:cs="Arial" w:eastAsia="Arial"/>
          <w:sz w:val="17"/>
          <w:szCs w:val="17"/>
          <w:color w:val="505050"/>
          <w:spacing w:val="-35"/>
          <w:w w:val="100"/>
          <w:emboss/>
        </w:rPr>
      </w:r>
      <w:r>
        <w:rPr>
          <w:rFonts w:ascii="Arial" w:hAnsi="Arial" w:cs="Arial" w:eastAsia="Arial"/>
          <w:sz w:val="17"/>
          <w:szCs w:val="17"/>
          <w:color w:val="505050"/>
          <w:spacing w:val="-35"/>
          <w:w w:val="100"/>
        </w:rPr>
      </w:r>
      <w:r>
        <w:rPr>
          <w:rFonts w:ascii="Arial" w:hAnsi="Arial" w:cs="Arial" w:eastAsia="Arial"/>
          <w:sz w:val="17"/>
          <w:szCs w:val="17"/>
          <w:color w:val="505050"/>
          <w:spacing w:val="-35"/>
          <w:w w:val="1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-28"/>
          <w:w w:val="95"/>
        </w:rPr>
        <w:t>;</w:t>
      </w:r>
      <w:r>
        <w:rPr>
          <w:rFonts w:ascii="Arial" w:hAnsi="Arial" w:cs="Arial" w:eastAsia="Arial"/>
          <w:sz w:val="17"/>
          <w:szCs w:val="17"/>
          <w:color w:val="909090"/>
          <w:spacing w:val="-38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-88"/>
          <w:w w:val="121"/>
        </w:rPr>
        <w:t>n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95"/>
        </w:rPr>
        <w:t>;</w:t>
      </w:r>
      <w:r>
        <w:rPr>
          <w:rFonts w:ascii="Arial" w:hAnsi="Arial" w:cs="Arial" w:eastAsia="Arial"/>
          <w:sz w:val="17"/>
          <w:szCs w:val="17"/>
          <w:color w:val="7E7E7E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1"/>
        </w:rPr>
        <w:t>rmación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1"/>
        </w:rPr>
        <w:t>    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sollí</w:t>
      </w:r>
      <w:r>
        <w:rPr>
          <w:rFonts w:ascii="Arial" w:hAnsi="Arial" w:cs="Arial" w:eastAsia="Arial"/>
          <w:sz w:val="17"/>
          <w:szCs w:val="17"/>
          <w:color w:val="050505"/>
          <w:spacing w:val="-19"/>
          <w:w w:val="109"/>
        </w:rPr>
        <w:t>.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214"/>
        </w:rPr>
        <w:t>it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                </w:t>
      </w:r>
      <w:r>
        <w:rPr>
          <w:rFonts w:ascii="Arial" w:hAnsi="Arial" w:cs="Arial" w:eastAsia="Arial"/>
          <w:sz w:val="17"/>
          <w:szCs w:val="17"/>
          <w:color w:val="2D2D2D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28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7E7E7E"/>
          <w:spacing w:val="-41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B1B1B1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B1B1B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7"/>
          <w:u w:val="single" w:color="000000"/>
        </w:rPr>
        <w:t>xpediente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7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37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7"/>
          <w:u w:val="single" w:color="000000"/>
        </w:rPr>
        <w:t>terno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7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LTAIPJ/F</w:t>
      </w:r>
      <w:r>
        <w:rPr>
          <w:rFonts w:ascii="Arial" w:hAnsi="Arial" w:cs="Arial" w:eastAsia="Arial"/>
          <w:sz w:val="17"/>
          <w:szCs w:val="17"/>
          <w:color w:val="050505"/>
          <w:spacing w:val="-28"/>
          <w:w w:val="93"/>
        </w:rPr>
        <w:t>G</w:t>
      </w:r>
      <w:r>
        <w:rPr>
          <w:rFonts w:ascii="Arial" w:hAnsi="Arial" w:cs="Arial" w:eastAsia="Arial"/>
          <w:sz w:val="17"/>
          <w:szCs w:val="17"/>
          <w:color w:val="7E7E7E"/>
          <w:spacing w:val="3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7"/>
        </w:rPr>
        <w:t>/49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8"/>
        </w:rPr>
        <w:t>01</w:t>
      </w:r>
      <w:r>
        <w:rPr>
          <w:rFonts w:ascii="Arial" w:hAnsi="Arial" w:cs="Arial" w:eastAsia="Arial"/>
          <w:sz w:val="17"/>
          <w:szCs w:val="17"/>
          <w:color w:val="050505"/>
          <w:spacing w:val="-14"/>
          <w:w w:val="138"/>
        </w:rPr>
        <w:t>6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211"/>
        </w:rPr>
        <w:t>;</w:t>
      </w:r>
      <w:r>
        <w:rPr>
          <w:rFonts w:ascii="Arial" w:hAnsi="Arial" w:cs="Arial" w:eastAsia="Arial"/>
          <w:sz w:val="17"/>
          <w:szCs w:val="17"/>
          <w:color w:val="2D2D2D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primer</w:t>
      </w:r>
      <w:r>
        <w:rPr>
          <w:rFonts w:ascii="Arial" w:hAnsi="Arial" w:cs="Arial" w:eastAsia="Arial"/>
          <w:sz w:val="17"/>
          <w:szCs w:val="17"/>
          <w:color w:val="050505"/>
          <w:spacing w:val="-20"/>
          <w:w w:val="117"/>
        </w:rPr>
        <w:t>o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118"/>
        </w:rPr>
        <w:t>·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93"/>
        </w:rPr>
        <w:t>d</w:t>
      </w:r>
      <w:r>
        <w:rPr>
          <w:rFonts w:ascii="Arial" w:hAnsi="Arial" w:cs="Arial" w:eastAsia="Arial"/>
          <w:sz w:val="17"/>
          <w:szCs w:val="17"/>
          <w:color w:val="A0A0A0"/>
          <w:spacing w:val="0"/>
          <w:w w:val="52"/>
        </w:rPr>
        <w:t>-</w:t>
      </w:r>
      <w:r>
        <w:rPr>
          <w:rFonts w:ascii="Arial" w:hAnsi="Arial" w:cs="Arial" w:eastAsia="Arial"/>
          <w:sz w:val="17"/>
          <w:szCs w:val="17"/>
          <w:color w:val="A0A0A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ó$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76767"/>
          <w:spacing w:val="-11"/>
          <w:w w:val="169"/>
        </w:rPr>
        <w:t>·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cuestioninhierit'Ó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           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A0A0A0"/>
          <w:spacing w:val="0"/>
          <w:w w:val="100"/>
        </w:rPr>
        <w:t>'</w:t>
      </w:r>
      <w:r>
        <w:rPr>
          <w:rFonts w:ascii="Arial" w:hAnsi="Arial" w:cs="Arial" w:eastAsia="Arial"/>
          <w:sz w:val="17"/>
          <w:szCs w:val="17"/>
          <w:color w:val="A0A0A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5"/>
        </w:rPr>
        <w:t>i</w:t>
      </w:r>
      <w:r>
        <w:rPr>
          <w:rFonts w:ascii="Arial" w:hAnsi="Arial" w:cs="Arial" w:eastAsia="Arial"/>
          <w:sz w:val="17"/>
          <w:szCs w:val="17"/>
          <w:color w:val="1C1C1C"/>
          <w:spacing w:val="1"/>
          <w:w w:val="135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5"/>
        </w:rPr>
        <w:t>5erit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5"/>
        </w:rPr>
        <w:t>e</w:t>
      </w:r>
      <w:r>
        <w:rPr>
          <w:rFonts w:ascii="Arial" w:hAnsi="Arial" w:cs="Arial" w:eastAsia="Arial"/>
          <w:sz w:val="17"/>
          <w:szCs w:val="17"/>
          <w:color w:val="1C1C1C"/>
          <w:spacing w:val="-30"/>
          <w:w w:val="135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2"/>
        </w:rPr>
        <w:t>·</w:t>
      </w:r>
      <w:r>
        <w:rPr>
          <w:rFonts w:ascii="Arial" w:hAnsi="Arial" w:cs="Arial" w:eastAsia="Arial"/>
          <w:sz w:val="17"/>
          <w:szCs w:val="17"/>
          <w:color w:val="7E7E7E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declaratoria,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formulada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                 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7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7"/>
        </w:rPr>
        <w:t>                    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2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7"/>
        </w:rPr>
        <w:t>·.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7"/>
        </w:rPr>
        <w:t>            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27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27"/>
        </w:rPr>
        <w:t>.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27"/>
        </w:rPr>
        <w:t>                                                                                           </w:t>
      </w:r>
      <w:r>
        <w:rPr>
          <w:rFonts w:ascii="Arial" w:hAnsi="Arial" w:cs="Arial" w:eastAsia="Arial"/>
          <w:sz w:val="17"/>
          <w:szCs w:val="17"/>
          <w:color w:val="7E7E7E"/>
          <w:spacing w:val="2"/>
          <w:w w:val="2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131"/>
        </w:rPr>
        <w:t>\</w:t>
      </w:r>
      <w:r>
        <w:rPr>
          <w:rFonts w:ascii="Arial" w:hAnsi="Arial" w:cs="Arial" w:eastAsia="Arial"/>
          <w:sz w:val="17"/>
          <w:szCs w:val="17"/>
          <w:color w:val="676767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!a.i;'l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92"/>
        </w:rPr>
        <w:t>:</w:t>
      </w:r>
      <w:r>
        <w:rPr>
          <w:rFonts w:ascii="Arial" w:hAnsi="Arial" w:cs="Arial" w:eastAsia="Arial"/>
          <w:sz w:val="17"/>
          <w:szCs w:val="17"/>
          <w:color w:val="676767"/>
          <w:spacing w:val="-15"/>
          <w:w w:val="92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-16"/>
          <w:w w:val="131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-17"/>
          <w:w w:val="55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5"/>
        </w:rPr>
        <w:t>ke: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 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"Solicito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copias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certificada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re$olución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donde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inform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17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7"/>
        </w:rPr>
        <w:t>IQ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siguiéhte:</w:t>
      </w:r>
      <w:r>
        <w:rPr>
          <w:rFonts w:ascii="Arial" w:hAnsi="Arial" w:cs="Arial" w:eastAsia="Arial"/>
          <w:sz w:val="17"/>
          <w:szCs w:val="17"/>
          <w:color w:val="050505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7"/>
        </w:rPr>
        <w:t>cuerdo</w:t>
      </w:r>
      <w:r>
        <w:rPr>
          <w:rFonts w:ascii="Arial" w:hAnsi="Arial" w:cs="Arial" w:eastAsia="Arial"/>
          <w:sz w:val="17"/>
          <w:szCs w:val="17"/>
          <w:color w:val="050505"/>
          <w:spacing w:val="-13"/>
          <w:w w:val="12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fatigas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resguarda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Cqmisaría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meJilform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horario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lasJornads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servicio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9" w:after="0" w:line="119" w:lineRule="auto"/>
        <w:ind w:left="3472" w:right="95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suscrit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presentado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6"/>
        </w:rPr>
        <w:t>'</w:t>
      </w:r>
      <w:r>
        <w:rPr>
          <w:rFonts w:ascii="Arial" w:hAnsi="Arial" w:cs="Arial" w:eastAsia="Arial"/>
          <w:sz w:val="17"/>
          <w:szCs w:val="17"/>
          <w:color w:val="7E7E7E"/>
          <w:spacing w:val="-19"/>
          <w:w w:val="139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8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28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period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B1B1B1"/>
          <w:spacing w:val="-7"/>
          <w:w w:val="112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3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3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E7E7E"/>
          <w:spacing w:val="-22"/>
          <w:w w:val="91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85"/>
        </w:rPr>
        <w:t>'l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34"/>
          <w:w w:val="8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676767"/>
          <w:spacing w:val="0"/>
          <w:w w:val="178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676767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53"/>
        </w:rPr>
        <w:t>&lt;</w:t>
      </w:r>
      <w:r>
        <w:rPr>
          <w:rFonts w:ascii="Arial" w:hAnsi="Arial" w:cs="Arial" w:eastAsia="Arial"/>
          <w:sz w:val="17"/>
          <w:szCs w:val="17"/>
          <w:color w:val="90909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NERO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20ÍS,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fecha: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14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Comité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9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78"/>
        </w:rPr>
        <w:t>E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23"/>
        </w:rPr>
        <w:t>r</w:t>
      </w:r>
      <w:r>
        <w:rPr>
          <w:rFonts w:ascii="Arial" w:hAnsi="Arial" w:cs="Arial" w:eastAsia="Arial"/>
          <w:sz w:val="17"/>
          <w:szCs w:val="17"/>
          <w:color w:val="2D2D2D"/>
          <w:spacing w:val="-21"/>
          <w:w w:val="122"/>
        </w:rPr>
        <w:t>,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909090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ad</w:t>
      </w:r>
      <w:r>
        <w:rPr>
          <w:rFonts w:ascii="Arial" w:hAnsi="Arial" w:cs="Arial" w:eastAsia="Arial"/>
          <w:sz w:val="17"/>
          <w:szCs w:val="17"/>
          <w:color w:val="050505"/>
          <w:spacing w:val="-67"/>
          <w:w w:val="110"/>
        </w:rPr>
        <w:t>v</w:t>
      </w:r>
      <w:r>
        <w:rPr>
          <w:rFonts w:ascii="Arial" w:hAnsi="Arial" w:cs="Arial" w:eastAsia="Arial"/>
          <w:sz w:val="17"/>
          <w:szCs w:val="17"/>
          <w:color w:val="A0A0A0"/>
          <w:spacing w:val="-61"/>
          <w:w w:val="196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-2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59"/>
        </w:rPr>
        <w:t>ert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acuerd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100"/>
        </w:rPr>
        <w:t>..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676767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050505"/>
          <w:spacing w:val="0"/>
          <w:w w:val="59"/>
        </w:rPr>
        <w:t>a</w:t>
      </w:r>
      <w:r>
        <w:rPr>
          <w:rFonts w:ascii="Times New Roman" w:hAnsi="Times New Roman" w:cs="Times New Roman" w:eastAsia="Times New Roman"/>
          <w:sz w:val="33"/>
          <w:szCs w:val="33"/>
          <w:color w:val="050505"/>
          <w:spacing w:val="0"/>
          <w:w w:val="59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050505"/>
          <w:spacing w:val="23"/>
          <w:w w:val="59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050505"/>
          <w:spacing w:val="0"/>
          <w:w w:val="144"/>
        </w:rPr>
        <w:t>(</w:t>
      </w:r>
      <w:r>
        <w:rPr>
          <w:rFonts w:ascii="Times New Roman" w:hAnsi="Times New Roman" w:cs="Times New Roman" w:eastAsia="Times New Roman"/>
          <w:sz w:val="33"/>
          <w:szCs w:val="33"/>
          <w:color w:val="7E7E7E"/>
          <w:spacing w:val="0"/>
          <w:w w:val="40"/>
        </w:rPr>
        <w:t>,</w:t>
      </w:r>
      <w:r>
        <w:rPr>
          <w:rFonts w:ascii="Times New Roman" w:hAnsi="Times New Roman" w:cs="Times New Roman" w:eastAsia="Times New Roman"/>
          <w:sz w:val="33"/>
          <w:szCs w:val="33"/>
          <w:color w:val="7E7E7E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spuesta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pr</w:t>
      </w:r>
      <w:r>
        <w:rPr>
          <w:rFonts w:ascii="Arial" w:hAnsi="Arial" w:cs="Arial" w:eastAsia="Arial"/>
          <w:sz w:val="17"/>
          <w:szCs w:val="17"/>
          <w:color w:val="050505"/>
          <w:spacing w:val="-13"/>
          <w:w w:val="116"/>
        </w:rPr>
        <w:t>o</w:t>
      </w:r>
      <w:r>
        <w:rPr>
          <w:rFonts w:ascii="Arial" w:hAnsi="Arial" w:cs="Arial" w:eastAsia="Arial"/>
          <w:sz w:val="17"/>
          <w:szCs w:val="17"/>
          <w:color w:val="B1B1B1"/>
          <w:spacing w:val="-31"/>
          <w:w w:val="116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porciona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44"/>
        </w:rPr>
        <w:t>suj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4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44"/>
        </w:rPr>
        <w:t>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8" w:after="0" w:line="279" w:lineRule="auto"/>
        <w:ind w:left="3477" w:right="981" w:firstLine="-5"/>
        <w:jc w:val="left"/>
        <w:tabs>
          <w:tab w:pos="5720" w:val="left"/>
          <w:tab w:pos="5970" w:val="left"/>
          <w:tab w:pos="6000" w:val="left"/>
          <w:tab w:pos="65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11"/>
          <w:w w:val="139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39"/>
        </w:rPr>
        <w:t>b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39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9"/>
        </w:rPr>
        <w:t>i</w:t>
      </w:r>
      <w:r>
        <w:rPr>
          <w:rFonts w:ascii="Arial" w:hAnsi="Arial" w:cs="Arial" w:eastAsia="Arial"/>
          <w:sz w:val="17"/>
          <w:szCs w:val="17"/>
          <w:color w:val="050505"/>
          <w:spacing w:val="-33"/>
          <w:w w:val="13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9"/>
        </w:rPr>
        <w:t>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9"/>
          <w:w w:val="13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Comisaría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28"/>
        </w:rPr>
        <w:t>·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100"/>
        </w:rPr>
        <w:tab/>
        <w:tab/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28"/>
        </w:rPr>
        <w:t>·</w:t>
      </w:r>
      <w:r>
        <w:rPr>
          <w:rFonts w:ascii="Arial" w:hAnsi="Arial" w:cs="Arial" w:eastAsia="Arial"/>
          <w:sz w:val="17"/>
          <w:szCs w:val="17"/>
          <w:color w:val="1C1C1C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2"/>
          <w:spacing w:val="-11"/>
          <w:w w:val="23"/>
        </w:rPr>
        <w:t>•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27"/>
        </w:rPr>
        <w:t>.</w:t>
      </w:r>
      <w:r>
        <w:rPr>
          <w:rFonts w:ascii="Arial" w:hAnsi="Arial" w:cs="Arial" w:eastAsia="Arial"/>
          <w:sz w:val="17"/>
          <w:szCs w:val="17"/>
          <w:color w:val="1C1C1C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52"/>
        </w:rPr>
        <w:t>,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52"/>
        </w:rPr>
        <w:t>  </w:t>
      </w:r>
      <w:r>
        <w:rPr>
          <w:rFonts w:ascii="Arial" w:hAnsi="Arial" w:cs="Arial" w:eastAsia="Arial"/>
          <w:sz w:val="17"/>
          <w:szCs w:val="17"/>
          <w:color w:val="676767"/>
          <w:spacing w:val="5"/>
          <w:w w:val="52"/>
        </w:rPr>
        <w:t> </w:t>
      </w:r>
      <w:r>
        <w:rPr>
          <w:rFonts w:ascii="Arial" w:hAnsi="Arial" w:cs="Arial" w:eastAsia="Arial"/>
          <w:sz w:val="17"/>
          <w:szCs w:val="17"/>
          <w:color w:val="A0A0A0"/>
          <w:spacing w:val="-1"/>
          <w:w w:val="25"/>
        </w:rPr>
        <w:t>.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25"/>
        </w:rPr>
        <w:t>.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25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10"/>
          <w:w w:val="25"/>
        </w:rPr>
        <w:t> 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25"/>
        </w:rPr>
        <w:t>.</w:t>
      </w:r>
      <w:r>
        <w:rPr>
          <w:rFonts w:ascii="Arial" w:hAnsi="Arial" w:cs="Arial" w:eastAsia="Arial"/>
          <w:sz w:val="17"/>
          <w:szCs w:val="17"/>
          <w:color w:val="424242"/>
          <w:spacing w:val="-11"/>
          <w:w w:val="25"/>
        </w:rPr>
        <w:t> 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-5"/>
          <w:w w:val="118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8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(i()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1"/>
        </w:rPr>
        <w:t>•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1"/>
        </w:rPr>
        <w:t>             </w:t>
      </w:r>
      <w:r>
        <w:rPr>
          <w:rFonts w:ascii="Arial" w:hAnsi="Arial" w:cs="Arial" w:eastAsia="Arial"/>
          <w:sz w:val="17"/>
          <w:szCs w:val="17"/>
          <w:color w:val="1C1C1C"/>
          <w:spacing w:val="1"/>
          <w:w w:val="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después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3"/>
        </w:rPr>
        <w:t>minu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3"/>
        </w:rPr>
        <w:t>ka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bú;cj'ued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34"/>
        </w:rPr>
        <w:t>•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4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56"/>
        </w:rPr>
        <w:t> 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5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fí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icas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electrónica</w:t>
      </w:r>
      <w:r>
        <w:rPr>
          <w:rFonts w:ascii="Arial" w:hAnsi="Arial" w:cs="Arial" w:eastAsia="Arial"/>
          <w:sz w:val="17"/>
          <w:szCs w:val="17"/>
          <w:color w:val="050505"/>
          <w:spacing w:val="-20"/>
          <w:w w:val="242"/>
        </w:rPr>
        <w:t>l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676767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6"/>
        </w:rPr>
        <w:t>fl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27"/>
        </w:rPr>
        <w:t>l</w:t>
      </w:r>
      <w:r>
        <w:rPr>
          <w:rFonts w:ascii="Arial" w:hAnsi="Arial" w:cs="Arial" w:eastAsia="Arial"/>
          <w:sz w:val="17"/>
          <w:szCs w:val="17"/>
          <w:color w:val="424242"/>
          <w:spacing w:val="-18"/>
          <w:w w:val="52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20"/>
          <w:w w:val="93"/>
        </w:rPr>
        <w:t>í</w:t>
      </w:r>
      <w:r>
        <w:rPr>
          <w:rFonts w:ascii="Arial" w:hAnsi="Arial" w:cs="Arial" w:eastAsia="Arial"/>
          <w:sz w:val="17"/>
          <w:szCs w:val="17"/>
          <w:color w:val="505050"/>
          <w:spacing w:val="-7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$mo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refier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seNicio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preventiv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-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56"/>
        </w:rPr>
        <w:t>    </w:t>
      </w:r>
      <w:r>
        <w:rPr>
          <w:rFonts w:ascii="Arial" w:hAnsi="Arial" w:cs="Arial" w:eastAsia="Arial"/>
          <w:sz w:val="17"/>
          <w:szCs w:val="17"/>
          <w:color w:val="424242"/>
          <w:spacing w:val="22"/>
          <w:w w:val="56"/>
        </w:rPr>
        <w:t> </w:t>
      </w:r>
      <w:r>
        <w:rPr>
          <w:rFonts w:ascii="Arial" w:hAnsi="Arial" w:cs="Arial" w:eastAsia="Arial"/>
          <w:sz w:val="17"/>
          <w:szCs w:val="17"/>
          <w:color w:val="505050"/>
          <w:spacing w:val="-7"/>
          <w:w w:val="132"/>
        </w:rPr>
        <w:t>,</w:t>
      </w:r>
      <w:r>
        <w:rPr>
          <w:rFonts w:ascii="Arial" w:hAnsi="Arial" w:cs="Arial" w:eastAsia="Arial"/>
          <w:sz w:val="17"/>
          <w:szCs w:val="17"/>
          <w:color w:val="A0A0A0"/>
          <w:spacing w:val="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A0A0A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encontr;;¡b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comision</w:t>
      </w:r>
      <w:r>
        <w:rPr>
          <w:rFonts w:ascii="Arial" w:hAnsi="Arial" w:cs="Arial" w:eastAsia="Arial"/>
          <w:sz w:val="17"/>
          <w:szCs w:val="17"/>
          <w:color w:val="050505"/>
          <w:spacing w:val="-19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676767"/>
          <w:spacing w:val="-16"/>
          <w:w w:val="111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4"/>
        </w:rPr>
        <w:t>c;f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5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solicitante,</w:t>
      </w:r>
      <w:r>
        <w:rPr>
          <w:rFonts w:ascii="Arial" w:hAnsi="Arial" w:cs="Arial" w:eastAsia="Arial"/>
          <w:sz w:val="17"/>
          <w:szCs w:val="17"/>
          <w:color w:val="050505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2"/>
        </w:rPr>
        <w:t>llzan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40" w:lineRule="auto"/>
        <w:ind w:left="3467" w:right="99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fatiga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donde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                                 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·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90909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perioc;t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comprendido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7"/>
        </w:rPr>
        <w:t>01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9" w:after="0" w:line="240" w:lineRule="auto"/>
        <w:ind w:left="3386" w:right="1421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86.240005pt;margin-top:4.070392pt;width:371.519989pt;height:76.800003pt;mso-position-horizontal-relative:page;mso-position-vertical-relative:paragraph;z-index:-1348" type="#_x0000_t75">
            <v:imagedata r:id="rId114" o:title=""/>
          </v:shape>
        </w:pic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56"/>
        </w:rPr>
        <w:t>                            </w:t>
      </w:r>
      <w:r>
        <w:rPr>
          <w:rFonts w:ascii="Arial" w:hAnsi="Arial" w:cs="Arial" w:eastAsia="Arial"/>
          <w:sz w:val="17"/>
          <w:szCs w:val="17"/>
          <w:color w:val="7E7E7E"/>
          <w:spacing w:val="13"/>
          <w:w w:val="5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1"/>
        </w:rPr>
        <w:t>nero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                                 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55"/>
        </w:rPr>
        <w:t>.·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55"/>
        </w:rPr>
        <w:t>                       </w:t>
      </w:r>
      <w:r>
        <w:rPr>
          <w:rFonts w:ascii="Arial" w:hAnsi="Arial" w:cs="Arial" w:eastAsia="Arial"/>
          <w:sz w:val="17"/>
          <w:szCs w:val="17"/>
          <w:color w:val="676767"/>
          <w:spacing w:val="11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9"/>
        </w:rPr>
        <w:t>l01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29"/>
        </w:rPr>
        <w:t>5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676767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8"/>
        </w:rPr>
        <w:t>mil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2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quince</w:t>
      </w:r>
      <w:r>
        <w:rPr>
          <w:rFonts w:ascii="Arial" w:hAnsi="Arial" w:cs="Arial" w:eastAsia="Arial"/>
          <w:sz w:val="17"/>
          <w:szCs w:val="17"/>
          <w:color w:val="050505"/>
          <w:spacing w:val="-17"/>
          <w:w w:val="113"/>
        </w:rPr>
        <w:t>,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90909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fecha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62" w:right="699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formulad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14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por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2" w:after="0" w:line="332" w:lineRule="auto"/>
        <w:ind w:left="3467" w:right="973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4"/>
        </w:rPr>
        <w:t>RESOLUCIÓ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4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fatiga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resguarda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Comisaría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me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1"/>
        </w:rPr>
        <w:t>inform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1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1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horario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jornadas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servicio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suscrit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prestad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8"/>
        </w:rPr>
        <w:t>periodo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81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ENERO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fecha."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adviert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acuerdo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proporciona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obligado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Comisionado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Segurida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9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después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minuciosa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física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electrónica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refier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solicitant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inició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trámit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pensión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parti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5" w:lineRule="exact"/>
        <w:ind w:left="3467" w:right="100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03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diciembre</w:t>
      </w:r>
      <w:r>
        <w:rPr>
          <w:rFonts w:ascii="Arial" w:hAnsi="Arial" w:cs="Arial" w:eastAsia="Arial"/>
          <w:sz w:val="17"/>
          <w:szCs w:val="17"/>
          <w:color w:val="050505"/>
          <w:spacing w:val="5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2014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catorce,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dejó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laborar,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9" w:after="0" w:line="240" w:lineRule="auto"/>
        <w:ind w:left="6644" w:right="475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30"/>
        </w:rPr>
        <w:t>13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300" w:bottom="1780" w:left="320" w:right="220"/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440" w:bottom="280" w:left="300" w:right="180"/>
          <w:headerReference w:type="default" r:id="rId115"/>
          <w:footerReference w:type="default" r:id="rId116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8" w:right="356"/>
        <w:jc w:val="center"/>
        <w:rPr>
          <w:rFonts w:ascii="Times New Roman" w:hAnsi="Times New Roman" w:cs="Times New Roman" w:eastAsia="Times New Roman"/>
          <w:sz w:val="53"/>
          <w:szCs w:val="53"/>
        </w:rPr>
      </w:pPr>
      <w:rPr/>
      <w:r>
        <w:rPr/>
        <w:pict>
          <v:shape style="position:absolute;margin-left:45.119999pt;margin-top:-48.219765pt;width:49.919998pt;height:48.959999pt;mso-position-horizontal-relative:page;mso-position-vertical-relative:paragraph;z-index:-1334" type="#_x0000_t75">
            <v:imagedata r:id="rId11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390999pt;margin-top:13.677546pt;width:5.049pt;height:72pt;mso-position-horizontal-relative:page;mso-position-vertical-relative:paragraph;z-index:-1328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spacing w:val="-570"/>
                      <w:w w:val="153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53"/>
          <w:szCs w:val="53"/>
          <w:spacing w:val="0"/>
          <w:w w:val="104"/>
        </w:rPr>
        <w:t>,.</w:t>
      </w:r>
      <w:r>
        <w:rPr>
          <w:rFonts w:ascii="Times New Roman" w:hAnsi="Times New Roman" w:cs="Times New Roman" w:eastAsia="Times New Roman"/>
          <w:sz w:val="53"/>
          <w:szCs w:val="5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73" w:right="-63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w w:val="105"/>
          <w:b/>
          <w:bCs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spacing w:val="3"/>
          <w:w w:val="105"/>
          <w:b/>
          <w:bCs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spacing w:val="9"/>
          <w:w w:val="104"/>
          <w:b/>
          <w:bCs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4"/>
          <w:b/>
          <w:bCs/>
        </w:rPr>
        <w:t>ISCQ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</w:r>
    </w:p>
    <w:p>
      <w:pPr>
        <w:spacing w:before="28" w:after="0" w:line="240" w:lineRule="auto"/>
        <w:ind w:left="404" w:right="-35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25"/>
        </w:rPr>
        <w:t>CiOHJERNO</w:t>
      </w:r>
      <w:r>
        <w:rPr>
          <w:rFonts w:ascii="Arial" w:hAnsi="Arial" w:cs="Arial" w:eastAsia="Arial"/>
          <w:sz w:val="8"/>
          <w:szCs w:val="8"/>
          <w:spacing w:val="23"/>
          <w:w w:val="125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33"/>
        </w:rPr>
        <w:t>DE</w:t>
      </w:r>
      <w:r>
        <w:rPr>
          <w:rFonts w:ascii="Arial" w:hAnsi="Arial" w:cs="Arial" w:eastAsia="Arial"/>
          <w:sz w:val="8"/>
          <w:szCs w:val="8"/>
          <w:spacing w:val="0"/>
          <w:w w:val="133"/>
        </w:rPr>
        <w:t>L</w:t>
      </w:r>
      <w:r>
        <w:rPr>
          <w:rFonts w:ascii="Arial" w:hAnsi="Arial" w:cs="Arial" w:eastAsia="Arial"/>
          <w:sz w:val="8"/>
          <w:szCs w:val="8"/>
          <w:spacing w:val="23"/>
          <w:w w:val="133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33"/>
        </w:rPr>
        <w:t>ESTADO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7" w:lineRule="exact"/>
        <w:ind w:left="834" w:right="39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06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0" w:after="0" w:line="139" w:lineRule="exact"/>
        <w:ind w:left="471" w:right="-2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14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spacing w:val="8"/>
          <w:w w:val="11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41" w:after="0" w:line="347" w:lineRule="auto"/>
        <w:ind w:left="14" w:right="961" w:firstLine="-5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TERCERO.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-</w:t>
      </w:r>
      <w:r>
        <w:rPr>
          <w:rFonts w:ascii="Arial" w:hAnsi="Arial" w:cs="Arial" w:eastAsia="Arial"/>
          <w:sz w:val="15"/>
          <w:szCs w:val="15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Respect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informació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n</w:t>
      </w:r>
      <w:r>
        <w:rPr>
          <w:rFonts w:ascii="Arial" w:hAnsi="Arial" w:cs="Arial" w:eastAsia="Arial"/>
          <w:sz w:val="15"/>
          <w:szCs w:val="15"/>
          <w:spacing w:val="17"/>
          <w:w w:val="11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solicitad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a</w:t>
      </w:r>
      <w:r>
        <w:rPr>
          <w:rFonts w:ascii="Arial" w:hAnsi="Arial" w:cs="Arial" w:eastAsia="Arial"/>
          <w:sz w:val="15"/>
          <w:szCs w:val="15"/>
          <w:spacing w:val="-3"/>
          <w:w w:val="11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expedient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e</w:t>
      </w:r>
      <w:r>
        <w:rPr>
          <w:rFonts w:ascii="Arial" w:hAnsi="Arial" w:cs="Arial" w:eastAsia="Arial"/>
          <w:sz w:val="15"/>
          <w:szCs w:val="15"/>
          <w:spacing w:val="-3"/>
          <w:w w:val="11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interno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  </w:t>
      </w:r>
      <w:r>
        <w:rPr>
          <w:rFonts w:ascii="Arial" w:hAnsi="Arial" w:cs="Arial" w:eastAsia="Arial"/>
          <w:sz w:val="15"/>
          <w:szCs w:val="15"/>
          <w:spacing w:val="13"/>
          <w:w w:val="11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LTAIPJ/FG</w:t>
      </w:r>
      <w:r>
        <w:rPr>
          <w:rFonts w:ascii="Arial" w:hAnsi="Arial" w:cs="Arial" w:eastAsia="Arial"/>
          <w:sz w:val="15"/>
          <w:szCs w:val="15"/>
          <w:spacing w:val="-15"/>
          <w:w w:val="11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70/1016,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5"/>
        </w:rPr>
        <w:t>tercer</w:t>
      </w:r>
      <w:r>
        <w:rPr>
          <w:rFonts w:ascii="Arial" w:hAnsi="Arial" w:cs="Arial" w:eastAsia="Arial"/>
          <w:sz w:val="15"/>
          <w:szCs w:val="15"/>
          <w:spacing w:val="0"/>
          <w:w w:val="115"/>
        </w:rPr>
        <w:t>o</w:t>
      </w:r>
      <w:r>
        <w:rPr>
          <w:rFonts w:ascii="Arial" w:hAnsi="Arial" w:cs="Arial" w:eastAsia="Arial"/>
          <w:sz w:val="15"/>
          <w:szCs w:val="15"/>
          <w:spacing w:val="17"/>
          <w:w w:val="115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2"/>
        </w:rPr>
        <w:t>cuestionamiento</w:t>
      </w:r>
      <w:r>
        <w:rPr>
          <w:rFonts w:ascii="Arial" w:hAnsi="Arial" w:cs="Arial" w:eastAsia="Arial"/>
          <w:sz w:val="15"/>
          <w:szCs w:val="15"/>
          <w:spacing w:val="0"/>
          <w:w w:val="112"/>
        </w:rPr>
        <w:t>s</w:t>
      </w:r>
      <w:r>
        <w:rPr>
          <w:rFonts w:ascii="Arial" w:hAnsi="Arial" w:cs="Arial" w:eastAsia="Arial"/>
          <w:sz w:val="15"/>
          <w:szCs w:val="15"/>
          <w:spacing w:val="16"/>
          <w:w w:val="112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present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e</w:t>
      </w:r>
      <w:r>
        <w:rPr>
          <w:rFonts w:ascii="Arial" w:hAnsi="Arial" w:cs="Arial" w:eastAsia="Arial"/>
          <w:sz w:val="15"/>
          <w:szCs w:val="15"/>
          <w:spacing w:val="12"/>
          <w:w w:val="11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declaratoria,</w:t>
      </w:r>
      <w:r>
        <w:rPr>
          <w:rFonts w:ascii="Arial" w:hAnsi="Arial" w:cs="Arial" w:eastAsia="Arial"/>
          <w:sz w:val="15"/>
          <w:szCs w:val="15"/>
          <w:spacing w:val="-18"/>
          <w:w w:val="11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formulad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a</w:t>
      </w:r>
      <w:r>
        <w:rPr>
          <w:rFonts w:ascii="Arial" w:hAnsi="Arial" w:cs="Arial" w:eastAsia="Arial"/>
          <w:sz w:val="15"/>
          <w:szCs w:val="15"/>
          <w:spacing w:val="38"/>
          <w:w w:val="11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24"/>
        </w:rPr>
        <w:t>por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70" w:lineRule="exact"/>
        <w:ind w:left="953" w:right="990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1lativ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"Cantida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d</w:t>
      </w:r>
      <w:r>
        <w:rPr>
          <w:rFonts w:ascii="Arial" w:hAnsi="Arial" w:cs="Arial" w:eastAsia="Arial"/>
          <w:sz w:val="15"/>
          <w:szCs w:val="15"/>
          <w:spacing w:val="11"/>
          <w:w w:val="11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averiguaciones</w:t>
      </w:r>
      <w:r>
        <w:rPr>
          <w:rFonts w:ascii="Arial" w:hAnsi="Arial" w:cs="Arial" w:eastAsia="Arial"/>
          <w:sz w:val="15"/>
          <w:szCs w:val="15"/>
          <w:spacing w:val="15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previas</w:t>
      </w:r>
      <w:r>
        <w:rPr>
          <w:rFonts w:ascii="Arial" w:hAnsi="Arial" w:cs="Arial" w:eastAsia="Arial"/>
          <w:sz w:val="15"/>
          <w:szCs w:val="15"/>
          <w:spacing w:val="21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6"/>
        </w:rPr>
        <w:t>violación</w:t>
      </w:r>
      <w:r>
        <w:rPr>
          <w:rFonts w:ascii="Arial" w:hAnsi="Arial" w:cs="Arial" w:eastAsia="Arial"/>
          <w:sz w:val="15"/>
          <w:szCs w:val="15"/>
          <w:spacing w:val="3"/>
          <w:w w:val="116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sexual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7"/>
        </w:rPr>
        <w:t>infanti</w:t>
      </w:r>
      <w:r>
        <w:rPr>
          <w:rFonts w:ascii="Arial" w:hAnsi="Arial" w:cs="Arial" w:eastAsia="Arial"/>
          <w:sz w:val="15"/>
          <w:szCs w:val="15"/>
          <w:spacing w:val="0"/>
          <w:w w:val="117"/>
        </w:rPr>
        <w:t>l</w:t>
      </w:r>
      <w:r>
        <w:rPr>
          <w:rFonts w:ascii="Arial" w:hAnsi="Arial" w:cs="Arial" w:eastAsia="Arial"/>
          <w:sz w:val="15"/>
          <w:szCs w:val="15"/>
          <w:spacing w:val="40"/>
          <w:w w:val="117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7"/>
        </w:rPr>
        <w:t>durante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63" w:after="0" w:line="316" w:lineRule="auto"/>
        <w:ind w:left="10" w:right="972" w:firstLine="1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años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2014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2015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mes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6"/>
        </w:rPr>
        <w:t>municipio</w:t>
      </w:r>
      <w:r>
        <w:rPr>
          <w:rFonts w:ascii="Arial" w:hAnsi="Arial" w:cs="Arial" w:eastAsia="Arial"/>
          <w:sz w:val="15"/>
          <w:szCs w:val="15"/>
          <w:spacing w:val="0"/>
          <w:w w:val="116"/>
        </w:rPr>
        <w:t>,</w:t>
      </w:r>
      <w:r>
        <w:rPr>
          <w:rFonts w:ascii="Arial" w:hAnsi="Arial" w:cs="Arial" w:eastAsia="Arial"/>
          <w:sz w:val="15"/>
          <w:szCs w:val="15"/>
          <w:spacing w:val="-16"/>
          <w:w w:val="116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sexo</w:t>
      </w:r>
      <w:r>
        <w:rPr>
          <w:rFonts w:ascii="Arial" w:hAnsi="Arial" w:cs="Arial" w:eastAsia="Arial"/>
          <w:sz w:val="15"/>
          <w:szCs w:val="15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6"/>
        </w:rPr>
        <w:t>víctima,</w:t>
      </w:r>
      <w:r>
        <w:rPr>
          <w:rFonts w:ascii="Arial" w:hAnsi="Arial" w:cs="Arial" w:eastAsia="Arial"/>
          <w:sz w:val="15"/>
          <w:szCs w:val="15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6"/>
        </w:rPr>
        <w:t>número</w:t>
      </w:r>
      <w:r>
        <w:rPr>
          <w:rFonts w:ascii="Arial" w:hAnsi="Arial" w:cs="Arial" w:eastAsia="Arial"/>
          <w:sz w:val="15"/>
          <w:szCs w:val="15"/>
          <w:spacing w:val="6"/>
          <w:w w:val="116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7"/>
        </w:rPr>
        <w:t>detenidos,</w:t>
      </w:r>
      <w:r>
        <w:rPr>
          <w:rFonts w:ascii="Arial" w:hAnsi="Arial" w:cs="Arial" w:eastAsia="Arial"/>
          <w:sz w:val="15"/>
          <w:szCs w:val="15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8"/>
        </w:rPr>
        <w:t>consignados</w:t>
      </w:r>
      <w:r>
        <w:rPr>
          <w:rFonts w:ascii="Arial" w:hAnsi="Arial" w:cs="Arial" w:eastAsia="Arial"/>
          <w:sz w:val="15"/>
          <w:szCs w:val="15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sentenciado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s</w:t>
      </w:r>
      <w:r>
        <w:rPr>
          <w:rFonts w:ascii="Arial" w:hAnsi="Arial" w:cs="Arial" w:eastAsia="Arial"/>
          <w:sz w:val="15"/>
          <w:szCs w:val="15"/>
          <w:spacing w:val="7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como</w:t>
      </w:r>
      <w:r>
        <w:rPr>
          <w:rFonts w:ascii="Arial" w:hAnsi="Arial" w:cs="Arial" w:eastAsia="Arial"/>
          <w:sz w:val="15"/>
          <w:szCs w:val="15"/>
          <w:spacing w:val="37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responsables</w:t>
      </w:r>
      <w:r>
        <w:rPr>
          <w:rFonts w:ascii="Arial" w:hAnsi="Arial" w:cs="Arial" w:eastAsia="Arial"/>
          <w:sz w:val="15"/>
          <w:szCs w:val="15"/>
          <w:spacing w:val="18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4"/>
        </w:rPr>
        <w:t>violación</w:t>
      </w:r>
      <w:r>
        <w:rPr>
          <w:rFonts w:ascii="Arial" w:hAnsi="Arial" w:cs="Arial" w:eastAsia="Arial"/>
          <w:sz w:val="15"/>
          <w:szCs w:val="15"/>
          <w:spacing w:val="19"/>
          <w:w w:val="114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sexual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23"/>
        </w:rPr>
        <w:t>infantil,</w:t>
      </w:r>
      <w:r>
        <w:rPr>
          <w:rFonts w:ascii="Arial" w:hAnsi="Arial" w:cs="Arial" w:eastAsia="Arial"/>
          <w:sz w:val="15"/>
          <w:szCs w:val="15"/>
          <w:spacing w:val="-17"/>
          <w:w w:val="12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años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2014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4"/>
        </w:rPr>
        <w:t>2015</w:t>
      </w:r>
      <w:r>
        <w:rPr>
          <w:rFonts w:ascii="Arial" w:hAnsi="Arial" w:cs="Arial" w:eastAsia="Arial"/>
          <w:sz w:val="15"/>
          <w:szCs w:val="15"/>
          <w:spacing w:val="0"/>
          <w:w w:val="114"/>
        </w:rPr>
        <w:t>,</w:t>
      </w:r>
      <w:r>
        <w:rPr>
          <w:rFonts w:ascii="Arial" w:hAnsi="Arial" w:cs="Arial" w:eastAsia="Arial"/>
          <w:sz w:val="15"/>
          <w:szCs w:val="15"/>
          <w:spacing w:val="-13"/>
          <w:w w:val="114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mes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4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6"/>
        </w:rPr>
        <w:t>municipio."</w:t>
      </w:r>
      <w:r>
        <w:rPr>
          <w:rFonts w:ascii="Arial" w:hAnsi="Arial" w:cs="Arial" w:eastAsia="Arial"/>
          <w:sz w:val="15"/>
          <w:szCs w:val="15"/>
          <w:spacing w:val="-12"/>
          <w:w w:val="116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1"/>
        </w:rPr>
        <w:t>Comit</w:t>
      </w:r>
      <w:r>
        <w:rPr>
          <w:rFonts w:ascii="Arial" w:hAnsi="Arial" w:cs="Arial" w:eastAsia="Arial"/>
          <w:sz w:val="15"/>
          <w:szCs w:val="15"/>
          <w:spacing w:val="0"/>
          <w:w w:val="111"/>
        </w:rPr>
        <w:t>é</w:t>
      </w:r>
      <w:r>
        <w:rPr>
          <w:rFonts w:ascii="Arial" w:hAnsi="Arial" w:cs="Arial" w:eastAsia="Arial"/>
          <w:sz w:val="15"/>
          <w:szCs w:val="15"/>
          <w:spacing w:val="0"/>
          <w:w w:val="11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8"/>
        </w:rPr>
        <w:t>Transparenci</w:t>
      </w:r>
      <w:r>
        <w:rPr>
          <w:rFonts w:ascii="Arial" w:hAnsi="Arial" w:cs="Arial" w:eastAsia="Arial"/>
          <w:sz w:val="15"/>
          <w:szCs w:val="15"/>
          <w:spacing w:val="0"/>
          <w:w w:val="108"/>
        </w:rPr>
        <w:t>a</w:t>
      </w:r>
      <w:r>
        <w:rPr>
          <w:rFonts w:ascii="Arial" w:hAnsi="Arial" w:cs="Arial" w:eastAsia="Arial"/>
          <w:sz w:val="15"/>
          <w:szCs w:val="15"/>
          <w:spacing w:val="-13"/>
          <w:w w:val="10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8"/>
        </w:rPr>
        <w:t>adviert</w:t>
      </w:r>
      <w:r>
        <w:rPr>
          <w:rFonts w:ascii="Arial" w:hAnsi="Arial" w:cs="Arial" w:eastAsia="Arial"/>
          <w:sz w:val="15"/>
          <w:szCs w:val="15"/>
          <w:spacing w:val="0"/>
          <w:w w:val="108"/>
        </w:rPr>
        <w:t>e</w:t>
      </w:r>
      <w:r>
        <w:rPr>
          <w:rFonts w:ascii="Arial" w:hAnsi="Arial" w:cs="Arial" w:eastAsia="Arial"/>
          <w:sz w:val="15"/>
          <w:szCs w:val="15"/>
          <w:spacing w:val="37"/>
          <w:w w:val="10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acuerdo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1"/>
        </w:rPr>
        <w:t>respuest</w:t>
      </w:r>
      <w:r>
        <w:rPr>
          <w:rFonts w:ascii="Arial" w:hAnsi="Arial" w:cs="Arial" w:eastAsia="Arial"/>
          <w:sz w:val="15"/>
          <w:szCs w:val="15"/>
          <w:spacing w:val="0"/>
          <w:w w:val="111"/>
        </w:rPr>
        <w:t>a</w:t>
      </w:r>
      <w:r>
        <w:rPr>
          <w:rFonts w:ascii="Arial" w:hAnsi="Arial" w:cs="Arial" w:eastAsia="Arial"/>
          <w:sz w:val="15"/>
          <w:szCs w:val="15"/>
          <w:spacing w:val="5"/>
          <w:w w:val="11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7"/>
        </w:rPr>
        <w:t>proporcionada</w:t>
      </w:r>
      <w:r>
        <w:rPr>
          <w:rFonts w:ascii="Arial" w:hAnsi="Arial" w:cs="Arial" w:eastAsia="Arial"/>
          <w:sz w:val="15"/>
          <w:szCs w:val="15"/>
          <w:spacing w:val="0"/>
          <w:w w:val="117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Fiscalía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Regional,</w:t>
      </w:r>
      <w:r>
        <w:rPr>
          <w:rFonts w:ascii="Arial" w:hAnsi="Arial" w:cs="Arial" w:eastAsia="Arial"/>
          <w:sz w:val="15"/>
          <w:szCs w:val="15"/>
          <w:spacing w:val="38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Dirección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Política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5"/>
        </w:rPr>
        <w:t>Criminal</w:t>
      </w:r>
      <w:r>
        <w:rPr>
          <w:rFonts w:ascii="Arial" w:hAnsi="Arial" w:cs="Arial" w:eastAsia="Arial"/>
          <w:sz w:val="15"/>
          <w:szCs w:val="15"/>
          <w:spacing w:val="22"/>
          <w:w w:val="11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Estadística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adscrita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Centro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8"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9"/>
        </w:rPr>
        <w:t>Inteligenci</w:t>
      </w:r>
      <w:r>
        <w:rPr>
          <w:rFonts w:ascii="Arial" w:hAnsi="Arial" w:cs="Arial" w:eastAsia="Arial"/>
          <w:sz w:val="15"/>
          <w:szCs w:val="15"/>
          <w:spacing w:val="0"/>
          <w:w w:val="109"/>
        </w:rPr>
        <w:t>a</w:t>
      </w:r>
      <w:r>
        <w:rPr>
          <w:rFonts w:ascii="Arial" w:hAnsi="Arial" w:cs="Arial" w:eastAsia="Arial"/>
          <w:sz w:val="15"/>
          <w:szCs w:val="15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6"/>
        </w:rPr>
        <w:t>Comunicaciones</w:t>
      </w:r>
      <w:r>
        <w:rPr>
          <w:rFonts w:ascii="Arial" w:hAnsi="Arial" w:cs="Arial" w:eastAsia="Arial"/>
          <w:sz w:val="15"/>
          <w:szCs w:val="15"/>
          <w:spacing w:val="3"/>
          <w:w w:val="106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6"/>
        </w:rPr>
        <w:t>Seguridad</w:t>
      </w:r>
      <w:r>
        <w:rPr>
          <w:rFonts w:ascii="Arial" w:hAnsi="Arial" w:cs="Arial" w:eastAsia="Arial"/>
          <w:sz w:val="15"/>
          <w:szCs w:val="15"/>
          <w:spacing w:val="8"/>
          <w:w w:val="106"/>
        </w:rPr>
        <w:t>,</w:t>
      </w:r>
      <w:r>
        <w:rPr>
          <w:rFonts w:ascii="Arial" w:hAnsi="Arial" w:cs="Arial" w:eastAsia="Arial"/>
          <w:sz w:val="15"/>
          <w:szCs w:val="15"/>
          <w:spacing w:val="0"/>
          <w:w w:val="106"/>
        </w:rPr>
        <w:t>Fiscalí</w:t>
      </w:r>
      <w:r>
        <w:rPr>
          <w:rFonts w:ascii="Arial" w:hAnsi="Arial" w:cs="Arial" w:eastAsia="Arial"/>
          <w:sz w:val="15"/>
          <w:szCs w:val="15"/>
          <w:spacing w:val="0"/>
          <w:w w:val="106"/>
        </w:rPr>
        <w:t>a</w:t>
      </w:r>
      <w:r>
        <w:rPr>
          <w:rFonts w:ascii="Arial" w:hAnsi="Arial" w:cs="Arial" w:eastAsia="Arial"/>
          <w:sz w:val="15"/>
          <w:szCs w:val="15"/>
          <w:spacing w:val="-10"/>
          <w:w w:val="106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6"/>
        </w:rPr>
        <w:t>Centra</w:t>
      </w:r>
      <w:r>
        <w:rPr>
          <w:rFonts w:ascii="Arial" w:hAnsi="Arial" w:cs="Arial" w:eastAsia="Arial"/>
          <w:sz w:val="15"/>
          <w:szCs w:val="15"/>
          <w:spacing w:val="0"/>
          <w:w w:val="106"/>
        </w:rPr>
        <w:t>l</w:t>
      </w:r>
      <w:r>
        <w:rPr>
          <w:rFonts w:ascii="Arial" w:hAnsi="Arial" w:cs="Arial" w:eastAsia="Arial"/>
          <w:sz w:val="15"/>
          <w:szCs w:val="15"/>
          <w:spacing w:val="5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Dirección</w:t>
      </w:r>
      <w:r>
        <w:rPr>
          <w:rFonts w:ascii="Arial" w:hAnsi="Arial" w:cs="Arial" w:eastAsia="Arial"/>
          <w:sz w:val="15"/>
          <w:szCs w:val="15"/>
          <w:spacing w:val="-13"/>
          <w:w w:val="11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4"/>
        </w:rPr>
        <w:t>Genera</w:t>
      </w:r>
      <w:r>
        <w:rPr>
          <w:rFonts w:ascii="Arial" w:hAnsi="Arial" w:cs="Arial" w:eastAsia="Arial"/>
          <w:sz w:val="15"/>
          <w:szCs w:val="15"/>
          <w:spacing w:val="0"/>
          <w:w w:val="115"/>
        </w:rPr>
        <w:t>l</w:t>
      </w:r>
      <w:r>
        <w:rPr>
          <w:rFonts w:ascii="Arial" w:hAnsi="Arial" w:cs="Arial" w:eastAsia="Arial"/>
          <w:sz w:val="15"/>
          <w:szCs w:val="15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8"/>
        </w:rPr>
        <w:t>Control</w:t>
      </w:r>
      <w:r>
        <w:rPr>
          <w:rFonts w:ascii="Arial" w:hAnsi="Arial" w:cs="Arial" w:eastAsia="Arial"/>
          <w:sz w:val="15"/>
          <w:szCs w:val="15"/>
          <w:spacing w:val="0"/>
          <w:w w:val="11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Proceso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8"/>
        </w:rPr>
        <w:t>Audiencia</w:t>
      </w:r>
      <w:r>
        <w:rPr>
          <w:rFonts w:ascii="Arial" w:hAnsi="Arial" w:cs="Arial" w:eastAsia="Arial"/>
          <w:sz w:val="15"/>
          <w:szCs w:val="15"/>
          <w:spacing w:val="0"/>
          <w:w w:val="108"/>
        </w:rPr>
        <w:t>s</w:t>
      </w:r>
      <w:r>
        <w:rPr>
          <w:rFonts w:ascii="Arial" w:hAnsi="Arial" w:cs="Arial" w:eastAsia="Arial"/>
          <w:sz w:val="15"/>
          <w:szCs w:val="15"/>
          <w:spacing w:val="27"/>
          <w:w w:val="10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esa</w:t>
      </w:r>
      <w:r>
        <w:rPr>
          <w:rFonts w:ascii="Arial" w:hAnsi="Arial" w:cs="Arial" w:eastAsia="Arial"/>
          <w:sz w:val="15"/>
          <w:szCs w:val="15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Fiscalí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Cen!ral,,!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informació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solicitad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a</w:t>
      </w:r>
      <w:r>
        <w:rPr>
          <w:rFonts w:ascii="Arial" w:hAnsi="Arial" w:cs="Arial" w:eastAsia="Arial"/>
          <w:sz w:val="15"/>
          <w:szCs w:val="15"/>
          <w:spacing w:val="22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5"/>
        </w:rPr>
        <w:t>mención</w:t>
      </w:r>
      <w:r>
        <w:rPr>
          <w:rFonts w:ascii="Arial" w:hAnsi="Arial" w:cs="Arial" w:eastAsia="Arial"/>
          <w:sz w:val="15"/>
          <w:szCs w:val="15"/>
          <w:spacing w:val="0"/>
          <w:w w:val="115"/>
        </w:rPr>
        <w:t>,</w:t>
      </w:r>
      <w:r>
        <w:rPr>
          <w:rFonts w:ascii="Arial" w:hAnsi="Arial" w:cs="Arial" w:eastAsia="Arial"/>
          <w:sz w:val="15"/>
          <w:szCs w:val="15"/>
          <w:spacing w:val="2"/>
          <w:w w:val="115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1"/>
        </w:rPr>
        <w:t>se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2" w:after="0" w:line="320" w:lineRule="auto"/>
        <w:ind w:left="10" w:right="974"/>
        <w:jc w:val="left"/>
        <w:tabs>
          <w:tab w:pos="4720" w:val="left"/>
          <w:tab w:pos="5900" w:val="left"/>
          <w:tab w:pos="614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190.080002pt;margin-top:22.03496pt;width:360.959991pt;height:62.400002pt;mso-position-horizontal-relative:page;mso-position-vertical-relative:paragraph;z-index:-1332" type="#_x0000_t75">
            <v:imagedata r:id="rId118" o:title="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aglutin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a</w:t>
      </w:r>
      <w:r>
        <w:rPr>
          <w:rFonts w:ascii="Arial" w:hAnsi="Arial" w:cs="Arial" w:eastAsia="Arial"/>
          <w:sz w:val="15"/>
          <w:szCs w:val="15"/>
          <w:spacing w:val="30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una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base</w:t>
      </w:r>
      <w:r>
        <w:rPr>
          <w:rFonts w:ascii="Arial" w:hAnsi="Arial" w:cs="Arial" w:eastAsia="Arial"/>
          <w:sz w:val="15"/>
          <w:szCs w:val="15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dato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característiCa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7"/>
        </w:rPr>
        <w:t>pecíficas.</w:t>
      </w:r>
      <w:r>
        <w:rPr>
          <w:rFonts w:ascii="Arial" w:hAnsi="Arial" w:cs="Arial" w:eastAsia="Arial"/>
          <w:sz w:val="15"/>
          <w:szCs w:val="15"/>
          <w:spacing w:val="10"/>
          <w:w w:val="117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facultade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s</w:t>
      </w:r>
      <w:r>
        <w:rPr>
          <w:rFonts w:ascii="Arial" w:hAnsi="Arial" w:cs="Arial" w:eastAsia="Arial"/>
          <w:sz w:val="15"/>
          <w:szCs w:val="15"/>
          <w:spacing w:val="36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2"/>
        </w:rPr>
        <w:t>Ley</w:t>
      </w:r>
      <w:r>
        <w:rPr>
          <w:rFonts w:ascii="Arial" w:hAnsi="Arial" w:cs="Arial" w:eastAsia="Arial"/>
          <w:sz w:val="15"/>
          <w:szCs w:val="15"/>
          <w:spacing w:val="0"/>
          <w:w w:val="102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9"/>
        </w:rPr>
        <w:t>aplicable</w:t>
      </w:r>
      <w:r>
        <w:rPr>
          <w:rFonts w:ascii="Arial" w:hAnsi="Arial" w:cs="Arial" w:eastAsia="Arial"/>
          <w:sz w:val="15"/>
          <w:szCs w:val="15"/>
          <w:spacing w:val="0"/>
          <w:w w:val="109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materi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a</w:t>
      </w:r>
      <w:r>
        <w:rPr>
          <w:rFonts w:ascii="Arial" w:hAnsi="Arial" w:cs="Arial" w:eastAsia="Arial"/>
          <w:sz w:val="15"/>
          <w:szCs w:val="15"/>
          <w:spacing w:val="6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confier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e</w:t>
      </w:r>
      <w:r>
        <w:rPr>
          <w:rFonts w:ascii="Arial" w:hAnsi="Arial" w:cs="Arial" w:eastAsia="Arial"/>
          <w:sz w:val="15"/>
          <w:szCs w:val="15"/>
          <w:spacing w:val="1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Comit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é</w:t>
      </w:r>
      <w:r>
        <w:rPr>
          <w:rFonts w:ascii="Arial" w:hAnsi="Arial" w:cs="Arial" w:eastAsia="Arial"/>
          <w:sz w:val="15"/>
          <w:szCs w:val="15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80"/>
        </w:rPr>
        <w:t>d</w:t>
      </w:r>
      <w:r>
        <w:rPr>
          <w:rFonts w:ascii="Arial" w:hAnsi="Arial" w:cs="Arial" w:eastAsia="Arial"/>
          <w:sz w:val="15"/>
          <w:szCs w:val="15"/>
          <w:color w:val="383838"/>
          <w:spacing w:val="-24"/>
          <w:w w:val="95"/>
        </w:rPr>
        <w:t>'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11"/>
        </w:rPr>
        <w:t>;'fran</w:t>
      </w:r>
      <w:r>
        <w:rPr>
          <w:rFonts w:ascii="Arial" w:hAnsi="Arial" w:cs="Arial" w:eastAsia="Arial"/>
          <w:sz w:val="15"/>
          <w:szCs w:val="15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  <w:t>pa</w:t>
      </w:r>
      <w:r>
        <w:rPr>
          <w:rFonts w:ascii="Arial" w:hAnsi="Arial" w:cs="Arial" w:eastAsia="Arial"/>
          <w:sz w:val="15"/>
          <w:szCs w:val="15"/>
          <w:color w:val="000000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5"/>
        </w:rPr>
        <w:t>'</w:t>
      </w:r>
      <w:r>
        <w:rPr>
          <w:rFonts w:ascii="Arial" w:hAnsi="Arial" w:cs="Arial" w:eastAsia="Arial"/>
          <w:sz w:val="15"/>
          <w:szCs w:val="15"/>
          <w:color w:val="1A1A1A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00000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28"/>
        </w:rPr>
        <w:t>·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00000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00000"/>
          <w:spacing w:val="-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31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57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18"/>
          <w:w w:val="57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00000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00000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11"/>
        </w:rPr>
        <w:t>de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0" w:after="0" w:line="144" w:lineRule="auto"/>
        <w:ind w:left="10" w:right="4056" w:firstLine="-1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Jalisco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emit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present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8"/>
        </w:rPr>
        <w:t>Declaratori</w:t>
      </w:r>
      <w:r>
        <w:rPr>
          <w:rFonts w:ascii="Arial" w:hAnsi="Arial" w:cs="Arial" w:eastAsia="Arial"/>
          <w:sz w:val="15"/>
          <w:szCs w:val="15"/>
          <w:spacing w:val="0"/>
          <w:w w:val="108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,l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6"/>
        </w:rPr>
        <w:t>f¡!Xisten</w:t>
      </w:r>
      <w:r>
        <w:rPr>
          <w:rFonts w:ascii="Arial" w:hAnsi="Arial" w:cs="Arial" w:eastAsia="Arial"/>
          <w:sz w:val="15"/>
          <w:szCs w:val="15"/>
          <w:spacing w:val="0"/>
          <w:w w:val="106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debiendo</w:t>
      </w:r>
      <w:r>
        <w:rPr>
          <w:rFonts w:ascii="Arial" w:hAnsi="Arial" w:cs="Arial" w:eastAsia="Arial"/>
          <w:sz w:val="15"/>
          <w:szCs w:val="15"/>
          <w:spacing w:val="5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considerar</w:t>
      </w:r>
      <w:r>
        <w:rPr>
          <w:rFonts w:ascii="Arial" w:hAnsi="Arial" w:cs="Arial" w:eastAsia="Arial"/>
          <w:sz w:val="15"/>
          <w:szCs w:val="15"/>
          <w:spacing w:val="-8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misma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6"/>
        </w:rPr>
        <w:t>futura</w:t>
      </w:r>
      <w:r>
        <w:rPr>
          <w:rFonts w:ascii="Arial" w:hAnsi="Arial" w:cs="Arial" w:eastAsia="Arial"/>
          <w:sz w:val="15"/>
          <w:szCs w:val="15"/>
          <w:spacing w:val="0"/>
          <w:w w:val="116"/>
        </w:rPr>
        <w:t>s</w:t>
      </w:r>
      <w:r>
        <w:rPr>
          <w:rFonts w:ascii="Arial" w:hAnsi="Arial" w:cs="Arial" w:eastAsia="Arial"/>
          <w:sz w:val="15"/>
          <w:szCs w:val="15"/>
          <w:spacing w:val="-22"/>
          <w:w w:val="116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6"/>
        </w:rPr>
        <w:t>soli</w:t>
      </w:r>
      <w:r>
        <w:rPr>
          <w:rFonts w:ascii="Arial" w:hAnsi="Arial" w:cs="Arial" w:eastAsia="Arial"/>
          <w:sz w:val="15"/>
          <w:szCs w:val="15"/>
          <w:spacing w:val="18"/>
          <w:w w:val="116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udes</w:t>
      </w:r>
      <w:r>
        <w:rPr>
          <w:rFonts w:ascii="Arial" w:hAnsi="Arial" w:cs="Arial" w:eastAsia="Arial"/>
          <w:sz w:val="15"/>
          <w:szCs w:val="15"/>
          <w:spacing w:val="34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54"/>
          <w:i/>
        </w:rPr>
        <w:t>de</w:t>
      </w:r>
      <w:r>
        <w:rPr>
          <w:rFonts w:ascii="Arial" w:hAnsi="Arial" w:cs="Arial" w:eastAsia="Arial"/>
          <w:sz w:val="30"/>
          <w:szCs w:val="3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10"/>
        </w:rPr>
        <w:t>CUARTO.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-</w:t>
      </w:r>
      <w:r>
        <w:rPr>
          <w:rFonts w:ascii="Arial" w:hAnsi="Arial" w:cs="Arial" w:eastAsia="Arial"/>
          <w:sz w:val="15"/>
          <w:szCs w:val="15"/>
          <w:spacing w:val="2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Po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25"/>
        </w:rPr>
        <w:t>lo</w:t>
      </w:r>
      <w:r>
        <w:rPr>
          <w:rFonts w:ascii="Arial" w:hAnsi="Arial" w:cs="Arial" w:eastAsia="Arial"/>
          <w:sz w:val="15"/>
          <w:szCs w:val="15"/>
          <w:spacing w:val="5"/>
          <w:w w:val="125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25"/>
        </w:rPr>
        <w:t>que</w:t>
      </w:r>
      <w:r>
        <w:rPr>
          <w:rFonts w:ascii="Arial" w:hAnsi="Arial" w:cs="Arial" w:eastAsia="Arial"/>
          <w:sz w:val="15"/>
          <w:szCs w:val="15"/>
          <w:spacing w:val="-8"/>
          <w:w w:val="125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2"/>
        </w:rPr>
        <w:t>fundament</w:t>
      </w:r>
      <w:r>
        <w:rPr>
          <w:rFonts w:ascii="Arial" w:hAnsi="Arial" w:cs="Arial" w:eastAsia="Arial"/>
          <w:sz w:val="15"/>
          <w:szCs w:val="15"/>
          <w:spacing w:val="0"/>
          <w:w w:val="112"/>
        </w:rPr>
        <w:t>o</w:t>
      </w:r>
      <w:r>
        <w:rPr>
          <w:rFonts w:ascii="Arial" w:hAnsi="Arial" w:cs="Arial" w:eastAsia="Arial"/>
          <w:sz w:val="15"/>
          <w:szCs w:val="15"/>
          <w:spacing w:val="4"/>
          <w:w w:val="112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4"/>
        </w:rPr>
        <w:t>el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4" w:lineRule="auto"/>
        <w:ind w:right="992" w:firstLine="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Jalisco</w:t>
      </w:r>
      <w:r>
        <w:rPr>
          <w:rFonts w:ascii="Arial" w:hAnsi="Arial" w:cs="Arial" w:eastAsia="Arial"/>
          <w:sz w:val="15"/>
          <w:szCs w:val="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sus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Municipios</w:t>
      </w:r>
      <w:r>
        <w:rPr>
          <w:rFonts w:ascii="Arial" w:hAnsi="Arial" w:cs="Arial" w:eastAsia="Arial"/>
          <w:sz w:val="15"/>
          <w:szCs w:val="15"/>
          <w:spacing w:val="11"/>
          <w:w w:val="110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derivado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gestione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interna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búsqueda</w:t>
      </w:r>
      <w:r>
        <w:rPr>
          <w:rFonts w:ascii="Arial" w:hAnsi="Arial" w:cs="Arial" w:eastAsia="Arial"/>
          <w:sz w:val="15"/>
          <w:szCs w:val="15"/>
          <w:spacing w:val="5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área</w:t>
      </w:r>
      <w:r>
        <w:rPr>
          <w:rFonts w:ascii="Arial" w:hAnsi="Arial" w:cs="Arial" w:eastAsia="Arial"/>
          <w:sz w:val="15"/>
          <w:szCs w:val="15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que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conform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a</w:t>
      </w:r>
      <w:r>
        <w:rPr>
          <w:rFonts w:ascii="Arial" w:hAnsi="Arial" w:cs="Arial" w:eastAsia="Arial"/>
          <w:sz w:val="15"/>
          <w:szCs w:val="15"/>
          <w:spacing w:val="39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esta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Fiscalí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Genera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Estado,</w:t>
      </w:r>
      <w:r>
        <w:rPr>
          <w:rFonts w:ascii="Arial" w:hAnsi="Arial" w:cs="Arial" w:eastAsia="Arial"/>
          <w:sz w:val="15"/>
          <w:szCs w:val="15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declara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inexistenci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a</w:t>
      </w:r>
      <w:r>
        <w:rPr>
          <w:rFonts w:ascii="Arial" w:hAnsi="Arial" w:cs="Arial" w:eastAsia="Arial"/>
          <w:sz w:val="15"/>
          <w:szCs w:val="15"/>
          <w:spacing w:val="44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9"/>
        </w:rPr>
        <w:t>informació</w:t>
      </w:r>
      <w:r>
        <w:rPr>
          <w:rFonts w:ascii="Arial" w:hAnsi="Arial" w:cs="Arial" w:eastAsia="Arial"/>
          <w:sz w:val="15"/>
          <w:szCs w:val="15"/>
          <w:spacing w:val="0"/>
          <w:w w:val="119"/>
        </w:rPr>
        <w:t>n</w:t>
      </w:r>
      <w:r>
        <w:rPr>
          <w:rFonts w:ascii="Arial" w:hAnsi="Arial" w:cs="Arial" w:eastAsia="Arial"/>
          <w:sz w:val="15"/>
          <w:szCs w:val="15"/>
          <w:spacing w:val="32"/>
          <w:w w:val="119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4"/>
        </w:rPr>
        <w:t>los</w:t>
      </w:r>
      <w:r>
        <w:rPr>
          <w:rFonts w:ascii="Arial" w:hAnsi="Arial" w:cs="Arial" w:eastAsia="Arial"/>
          <w:sz w:val="15"/>
          <w:szCs w:val="15"/>
          <w:spacing w:val="0"/>
          <w:w w:val="114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5"/>
        </w:rPr>
      </w:r>
      <w:r>
        <w:rPr>
          <w:rFonts w:ascii="Arial" w:hAnsi="Arial" w:cs="Arial" w:eastAsia="Arial"/>
          <w:sz w:val="15"/>
          <w:szCs w:val="15"/>
          <w:spacing w:val="0"/>
          <w:w w:val="112"/>
          <w:u w:val="single" w:color="000000"/>
        </w:rPr>
        <w:t>término</w:t>
      </w:r>
      <w:r>
        <w:rPr>
          <w:rFonts w:ascii="Arial" w:hAnsi="Arial" w:cs="Arial" w:eastAsia="Arial"/>
          <w:sz w:val="15"/>
          <w:szCs w:val="15"/>
          <w:spacing w:val="0"/>
          <w:w w:val="112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12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spacing w:val="32"/>
          <w:w w:val="112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2"/>
          <w:u w:val="single" w:color="000000"/>
        </w:rPr>
        <w:t>señalado</w:t>
      </w:r>
      <w:r>
        <w:rPr>
          <w:rFonts w:ascii="Arial" w:hAnsi="Arial" w:cs="Arial" w:eastAsia="Arial"/>
          <w:sz w:val="15"/>
          <w:szCs w:val="15"/>
          <w:spacing w:val="0"/>
          <w:w w:val="112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12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spacing w:val="-7"/>
          <w:w w:val="112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spacing w:val="34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spacing w:val="18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  <w:t>contenid</w:t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spacing w:val="19"/>
          <w:w w:val="113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  <w:t>del</w:t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  <w:t>\</w:t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  <w:t>presente</w:t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  <w:t>.</w:t>
      </w:r>
      <w:r>
        <w:rPr>
          <w:rFonts w:ascii="Arial" w:hAnsi="Arial" w:cs="Arial" w:eastAsia="Arial"/>
          <w:sz w:val="15"/>
          <w:szCs w:val="15"/>
          <w:spacing w:val="-11"/>
          <w:w w:val="113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  <w:t>Acuerdo</w:t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  <w:t>;</w:t>
      </w:r>
      <w:r>
        <w:rPr>
          <w:rFonts w:ascii="Arial" w:hAnsi="Arial" w:cs="Arial" w:eastAsia="Arial"/>
          <w:sz w:val="15"/>
          <w:szCs w:val="15"/>
          <w:spacing w:val="-22"/>
          <w:w w:val="113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po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15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5"/>
          <w:u w:val="single" w:color="000000"/>
        </w:rPr>
        <w:t>existi</w:t>
      </w:r>
      <w:r>
        <w:rPr>
          <w:rFonts w:ascii="Arial" w:hAnsi="Arial" w:cs="Arial" w:eastAsia="Arial"/>
          <w:sz w:val="15"/>
          <w:szCs w:val="15"/>
          <w:spacing w:val="0"/>
          <w:w w:val="115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15"/>
          <w:u w:val="single" w:color="000000"/>
        </w:rPr>
        <w:t>r</w:t>
      </w:r>
      <w:r>
        <w:rPr>
          <w:rFonts w:ascii="Arial" w:hAnsi="Arial" w:cs="Arial" w:eastAsia="Arial"/>
          <w:sz w:val="15"/>
          <w:szCs w:val="15"/>
          <w:spacing w:val="14"/>
          <w:w w:val="115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base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7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4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40"/>
          <w:w w:val="100"/>
        </w:rPr>
      </w:r>
      <w:r>
        <w:rPr>
          <w:rFonts w:ascii="Arial" w:hAnsi="Arial" w:cs="Arial" w:eastAsia="Arial"/>
          <w:sz w:val="15"/>
          <w:szCs w:val="15"/>
          <w:spacing w:val="0"/>
          <w:w w:val="116"/>
        </w:rPr>
        <w:t>dato</w:t>
      </w:r>
      <w:r>
        <w:rPr>
          <w:rFonts w:ascii="Arial" w:hAnsi="Arial" w:cs="Arial" w:eastAsia="Arial"/>
          <w:sz w:val="15"/>
          <w:szCs w:val="15"/>
          <w:spacing w:val="0"/>
          <w:w w:val="116"/>
        </w:rPr>
        <w:t>s</w:t>
      </w:r>
      <w:r>
        <w:rPr>
          <w:rFonts w:ascii="Arial" w:hAnsi="Arial" w:cs="Arial" w:eastAsia="Arial"/>
          <w:sz w:val="15"/>
          <w:szCs w:val="15"/>
          <w:spacing w:val="8"/>
          <w:w w:val="116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9"/>
        </w:rPr>
        <w:t>la</w:t>
      </w:r>
      <w:r>
        <w:rPr>
          <w:rFonts w:ascii="Arial" w:hAnsi="Arial" w:cs="Arial" w:eastAsia="Arial"/>
          <w:sz w:val="15"/>
          <w:szCs w:val="15"/>
          <w:spacing w:val="0"/>
          <w:w w:val="119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6"/>
        </w:rPr>
      </w:r>
      <w:r>
        <w:rPr>
          <w:rFonts w:ascii="Arial" w:hAnsi="Arial" w:cs="Arial" w:eastAsia="Arial"/>
          <w:sz w:val="15"/>
          <w:szCs w:val="15"/>
          <w:spacing w:val="0"/>
          <w:w w:val="116"/>
          <w:u w:val="single" w:color="000000"/>
        </w:rPr>
        <w:t>infórmació</w:t>
      </w:r>
      <w:r>
        <w:rPr>
          <w:rFonts w:ascii="Arial" w:hAnsi="Arial" w:cs="Arial" w:eastAsia="Arial"/>
          <w:sz w:val="15"/>
          <w:szCs w:val="15"/>
          <w:spacing w:val="0"/>
          <w:w w:val="116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16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spacing w:val="40"/>
          <w:w w:val="116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co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32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la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22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4"/>
          <w:u w:val="single" w:color="000000"/>
        </w:rPr>
        <w:t>característica</w:t>
      </w:r>
      <w:r>
        <w:rPr>
          <w:rFonts w:ascii="Arial" w:hAnsi="Arial" w:cs="Arial" w:eastAsia="Arial"/>
          <w:sz w:val="15"/>
          <w:szCs w:val="15"/>
          <w:spacing w:val="0"/>
          <w:w w:val="114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14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spacing w:val="-15"/>
          <w:w w:val="114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4"/>
          <w:u w:val="single" w:color="000000"/>
        </w:rPr>
        <w:t>pr</w:t>
      </w:r>
      <w:r>
        <w:rPr>
          <w:rFonts w:ascii="Arial" w:hAnsi="Arial" w:cs="Arial" w:eastAsia="Arial"/>
          <w:sz w:val="15"/>
          <w:szCs w:val="15"/>
          <w:spacing w:val="28"/>
          <w:w w:val="114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4"/>
          <w:u w:val="single" w:color="000000"/>
        </w:rPr>
        <w:t>teiÍ</w:t>
      </w:r>
      <w:r>
        <w:rPr>
          <w:rFonts w:ascii="Arial" w:hAnsi="Arial" w:cs="Arial" w:eastAsia="Arial"/>
          <w:sz w:val="15"/>
          <w:szCs w:val="15"/>
          <w:spacing w:val="36"/>
          <w:w w:val="114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4"/>
          <w:u w:val="single" w:color="000000"/>
        </w:rPr>
        <w:t>ida</w:t>
      </w:r>
      <w:r>
        <w:rPr>
          <w:rFonts w:ascii="Arial" w:hAnsi="Arial" w:cs="Arial" w:eastAsia="Arial"/>
          <w:sz w:val="15"/>
          <w:szCs w:val="15"/>
          <w:spacing w:val="0"/>
          <w:w w:val="114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14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14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38"/>
          <w:w w:val="114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po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  </w:t>
      </w:r>
      <w:r>
        <w:rPr>
          <w:rFonts w:ascii="Arial" w:hAnsi="Arial" w:cs="Arial" w:eastAsia="Arial"/>
          <w:sz w:val="15"/>
          <w:szCs w:val="15"/>
          <w:spacing w:val="11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la</w:t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spacing w:val="13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63"/>
          <w:u w:val="single" w:color="000000"/>
        </w:rPr>
        <w:t>.</w:t>
      </w:r>
      <w:r>
        <w:rPr>
          <w:rFonts w:ascii="Arial" w:hAnsi="Arial" w:cs="Arial" w:eastAsia="Arial"/>
          <w:sz w:val="15"/>
          <w:szCs w:val="15"/>
          <w:spacing w:val="-1"/>
          <w:w w:val="63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  <w:t>persona</w:t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spacing w:val="23"/>
          <w:w w:val="113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  <w:t>solicitante</w:t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</w:r>
      <w:r>
        <w:rPr>
          <w:rFonts w:ascii="Arial" w:hAnsi="Arial" w:cs="Arial" w:eastAsia="Arial"/>
          <w:sz w:val="15"/>
          <w:szCs w:val="15"/>
          <w:spacing w:val="0"/>
          <w:w w:val="113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 </w:t>
      </w:r>
      <w:r>
        <w:rPr>
          <w:rFonts w:ascii="Arial" w:hAnsi="Arial" w:cs="Arial" w:eastAsia="Arial"/>
          <w:sz w:val="15"/>
          <w:szCs w:val="15"/>
          <w:spacing w:val="13"/>
          <w:w w:val="11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dentro</w: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 </w:t>
      </w:r>
      <w:r>
        <w:rPr>
          <w:rFonts w:ascii="Arial" w:hAnsi="Arial" w:cs="Arial" w:eastAsia="Arial"/>
          <w:sz w:val="15"/>
          <w:szCs w:val="15"/>
          <w:spacing w:val="11"/>
          <w:w w:val="11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1"/>
        </w:rPr>
        <w:t>las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7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9"/>
        </w:rPr>
        <w:t>solicitude</w:t>
      </w:r>
      <w:r>
        <w:rPr>
          <w:rFonts w:ascii="Arial" w:hAnsi="Arial" w:cs="Arial" w:eastAsia="Arial"/>
          <w:sz w:val="15"/>
          <w:szCs w:val="15"/>
          <w:spacing w:val="0"/>
          <w:w w:val="109"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9"/>
        </w:rPr>
        <w:t> </w:t>
      </w:r>
      <w:r>
        <w:rPr>
          <w:rFonts w:ascii="Arial" w:hAnsi="Arial" w:cs="Arial" w:eastAsia="Arial"/>
          <w:sz w:val="15"/>
          <w:szCs w:val="15"/>
          <w:spacing w:val="11"/>
          <w:w w:val="109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acceso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2"/>
        </w:rPr>
        <w:t>informació</w:t>
      </w:r>
      <w:r>
        <w:rPr>
          <w:rFonts w:ascii="Arial" w:hAnsi="Arial" w:cs="Arial" w:eastAsia="Arial"/>
          <w:sz w:val="15"/>
          <w:szCs w:val="15"/>
          <w:spacing w:val="0"/>
          <w:w w:val="112"/>
        </w:rPr>
        <w:t>n</w:t>
      </w:r>
      <w:r>
        <w:rPr>
          <w:rFonts w:ascii="Arial" w:hAnsi="Arial" w:cs="Arial" w:eastAsia="Arial"/>
          <w:sz w:val="15"/>
          <w:szCs w:val="15"/>
          <w:spacing w:val="46"/>
          <w:w w:val="112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estudi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2"/>
        </w:rPr>
        <w:t>fueron</w:t>
      </w:r>
      <w:r>
        <w:rPr>
          <w:rFonts w:ascii="Arial" w:hAnsi="Arial" w:cs="Arial" w:eastAsia="Arial"/>
          <w:sz w:val="15"/>
          <w:szCs w:val="15"/>
          <w:spacing w:val="0"/>
          <w:w w:val="112"/>
        </w:rPr>
        <w:t> </w:t>
      </w:r>
      <w:r>
        <w:rPr>
          <w:rFonts w:ascii="Arial" w:hAnsi="Arial" w:cs="Arial" w:eastAsia="Arial"/>
          <w:sz w:val="15"/>
          <w:szCs w:val="15"/>
          <w:spacing w:val="10"/>
          <w:w w:val="112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2"/>
        </w:rPr>
        <w:t>recibidas</w:t>
      </w:r>
      <w:r>
        <w:rPr>
          <w:rFonts w:ascii="Arial" w:hAnsi="Arial" w:cs="Arial" w:eastAsia="Arial"/>
          <w:sz w:val="15"/>
          <w:szCs w:val="15"/>
          <w:spacing w:val="37"/>
          <w:w w:val="112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Unidad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9"/>
          <w:w w:val="11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" w:after="0" w:line="83" w:lineRule="exact"/>
        <w:ind w:left="4384" w:right="3637"/>
        <w:jc w:val="center"/>
        <w:rPr>
          <w:rFonts w:ascii="Arial" w:hAnsi="Arial" w:cs="Arial" w:eastAsia="Arial"/>
          <w:sz w:val="9"/>
          <w:szCs w:val="9"/>
        </w:rPr>
      </w:pPr>
      <w:rPr/>
      <w:r>
        <w:rPr/>
        <w:pict>
          <v:shape style="position:absolute;margin-left:184.320007pt;margin-top:3.550946pt;width:372.480011pt;height:319.679993pt;mso-position-horizontal-relative:page;mso-position-vertical-relative:paragraph;z-index:-1331" type="#_x0000_t75">
            <v:imagedata r:id="rId119" o:title=""/>
          </v:shape>
        </w:pict>
      </w:r>
      <w:r>
        <w:rPr>
          <w:rFonts w:ascii="Arial" w:hAnsi="Arial" w:cs="Arial" w:eastAsia="Arial"/>
          <w:sz w:val="9"/>
          <w:szCs w:val="9"/>
          <w:w w:val="256"/>
          <w:position w:val="-2"/>
        </w:rPr>
        <w:t>·</w:t>
      </w:r>
      <w:r>
        <w:rPr>
          <w:rFonts w:ascii="Arial" w:hAnsi="Arial" w:cs="Arial" w:eastAsia="Arial"/>
          <w:sz w:val="9"/>
          <w:szCs w:val="9"/>
          <w:w w:val="73"/>
          <w:position w:val="-2"/>
        </w:rPr>
        <w:t>)</w:t>
      </w:r>
      <w:r>
        <w:rPr>
          <w:rFonts w:ascii="Arial" w:hAnsi="Arial" w:cs="Arial" w:eastAsia="Arial"/>
          <w:sz w:val="9"/>
          <w:szCs w:val="9"/>
          <w:w w:val="72"/>
          <w:position w:val="-2"/>
        </w:rPr>
        <w:t>,</w:t>
      </w:r>
      <w:r>
        <w:rPr>
          <w:rFonts w:ascii="Arial" w:hAnsi="Arial" w:cs="Arial" w:eastAsia="Arial"/>
          <w:sz w:val="9"/>
          <w:szCs w:val="9"/>
          <w:spacing w:val="-7"/>
          <w:w w:val="100"/>
          <w:position w:val="-2"/>
        </w:rPr>
        <w:t> </w:t>
      </w:r>
      <w:r>
        <w:rPr>
          <w:rFonts w:ascii="Arial" w:hAnsi="Arial" w:cs="Arial" w:eastAsia="Arial"/>
          <w:sz w:val="9"/>
          <w:szCs w:val="9"/>
          <w:spacing w:val="0"/>
          <w:w w:val="72"/>
          <w:position w:val="-2"/>
        </w:rPr>
        <w:t>:</w:t>
      </w:r>
      <w:r>
        <w:rPr>
          <w:rFonts w:ascii="Arial" w:hAnsi="Arial" w:cs="Arial" w:eastAsia="Arial"/>
          <w:sz w:val="9"/>
          <w:szCs w:val="9"/>
          <w:spacing w:val="0"/>
          <w:w w:val="100"/>
          <w:position w:val="0"/>
        </w:rPr>
      </w:r>
    </w:p>
    <w:p>
      <w:pPr>
        <w:spacing w:before="0" w:after="0" w:line="183" w:lineRule="exact"/>
        <w:ind w:left="3368" w:right="3565"/>
        <w:jc w:val="center"/>
        <w:tabs>
          <w:tab w:pos="44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1"/>
        </w:rPr>
        <w:t>Jalisco.</w:t>
      </w:r>
      <w:r>
        <w:rPr>
          <w:rFonts w:ascii="Arial" w:hAnsi="Arial" w:cs="Arial" w:eastAsia="Arial"/>
          <w:sz w:val="15"/>
          <w:szCs w:val="15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1"/>
        </w:rPr>
      </w:r>
      <w:r>
        <w:rPr>
          <w:rFonts w:ascii="Arial" w:hAnsi="Arial" w:cs="Arial" w:eastAsia="Arial"/>
          <w:sz w:val="20"/>
          <w:szCs w:val="20"/>
          <w:spacing w:val="0"/>
          <w:w w:val="48"/>
          <w:position w:val="1"/>
        </w:rPr>
        <w:t>\&gt;j·':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4" w:lineRule="exact"/>
        <w:ind w:right="-20"/>
        <w:jc w:val="left"/>
        <w:tabs>
          <w:tab w:pos="6600" w:val="left"/>
        </w:tabs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1.907959pt;margin-top:8.129121pt;width:2.44pt;height:2.5pt;mso-position-horizontal-relative:page;mso-position-vertical-relative:paragraph;z-index:-1327" type="#_x0000_t202" filled="f" stroked="f">
            <v:textbox inset="0,0,0,0">
              <w:txbxContent>
                <w:p>
                  <w:pPr>
                    <w:spacing w:before="0" w:after="0" w:line="50" w:lineRule="exact"/>
                    <w:ind w:right="-48"/>
                    <w:jc w:val="left"/>
                    <w:rPr>
                      <w:rFonts w:ascii="Arial" w:hAnsi="Arial" w:cs="Arial" w:eastAsia="Arial"/>
                      <w:sz w:val="5"/>
                      <w:szCs w:val="5"/>
                    </w:rPr>
                  </w:pPr>
                  <w:rPr/>
                  <w:r>
                    <w:rPr>
                      <w:rFonts w:ascii="Arial" w:hAnsi="Arial" w:cs="Arial" w:eastAsia="Arial"/>
                      <w:sz w:val="5"/>
                      <w:szCs w:val="5"/>
                      <w:w w:val="159"/>
                    </w:rPr>
                    <w:t>:</w:t>
                  </w:r>
                  <w:r>
                    <w:rPr>
                      <w:rFonts w:ascii="Arial" w:hAnsi="Arial" w:cs="Arial" w:eastAsia="Arial"/>
                      <w:sz w:val="5"/>
                      <w:szCs w:val="5"/>
                      <w:w w:val="160"/>
                    </w:rPr>
                    <w:t>)</w:t>
                  </w:r>
                  <w:r>
                    <w:rPr>
                      <w:rFonts w:ascii="Arial" w:hAnsi="Arial" w:cs="Arial" w:eastAsia="Arial"/>
                      <w:sz w:val="5"/>
                      <w:szCs w:val="5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6"/>
        </w:rPr>
        <w:t>Estado</w:t>
      </w:r>
      <w:r>
        <w:rPr>
          <w:rFonts w:ascii="Arial" w:hAnsi="Arial" w:cs="Arial" w:eastAsia="Arial"/>
          <w:sz w:val="15"/>
          <w:szCs w:val="15"/>
          <w:spacing w:val="-28"/>
          <w:w w:val="100"/>
          <w:position w:val="6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6"/>
        </w:rPr>
      </w:r>
      <w:r>
        <w:rPr>
          <w:rFonts w:ascii="Arial" w:hAnsi="Arial" w:cs="Arial" w:eastAsia="Arial"/>
          <w:sz w:val="17"/>
          <w:szCs w:val="17"/>
          <w:spacing w:val="-19"/>
          <w:w w:val="58"/>
          <w:position w:val="-4"/>
        </w:rPr>
        <w:t>,</w:t>
      </w:r>
      <w:r>
        <w:rPr>
          <w:rFonts w:ascii="Arial" w:hAnsi="Arial" w:cs="Arial" w:eastAsia="Arial"/>
          <w:sz w:val="5"/>
          <w:szCs w:val="5"/>
          <w:spacing w:val="-4"/>
          <w:w w:val="159"/>
          <w:position w:val="-1"/>
        </w:rPr>
        <w:t>f</w:t>
      </w:r>
      <w:r>
        <w:rPr>
          <w:rFonts w:ascii="Arial" w:hAnsi="Arial" w:cs="Arial" w:eastAsia="Arial"/>
          <w:sz w:val="17"/>
          <w:szCs w:val="17"/>
          <w:spacing w:val="-35"/>
          <w:w w:val="58"/>
          <w:position w:val="-4"/>
        </w:rPr>
        <w:t>,</w:t>
      </w:r>
      <w:r>
        <w:rPr>
          <w:rFonts w:ascii="Arial" w:hAnsi="Arial" w:cs="Arial" w:eastAsia="Arial"/>
          <w:sz w:val="12"/>
          <w:szCs w:val="12"/>
          <w:spacing w:val="-5"/>
          <w:w w:val="186"/>
          <w:position w:val="5"/>
        </w:rPr>
        <w:t>/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19"/>
          <w:position w:val="5"/>
        </w:rPr>
        <w:t>'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27" w:lineRule="exact"/>
        <w:ind w:right="1564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11"/>
          <w:i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1300" w:bottom="1780" w:left="300" w:right="180"/>
          <w:cols w:num="2" w:equalWidth="0">
            <w:col w:w="1780" w:space="1712"/>
            <w:col w:w="8268"/>
          </w:cols>
        </w:sectPr>
      </w:pPr>
      <w:rPr/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9" w:lineRule="exact"/>
        <w:ind w:right="140"/>
        <w:jc w:val="righ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53"/>
          <w:position w:val="-2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127" w:lineRule="exact"/>
        <w:ind w:left="6684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9"/>
          <w:szCs w:val="9"/>
          <w:spacing w:val="0"/>
          <w:w w:val="170"/>
          <w:position w:val="1"/>
        </w:rPr>
        <w:t>KAN:&gt;t'AIItUU.IA</w:t>
      </w:r>
      <w:r>
        <w:rPr>
          <w:rFonts w:ascii="Arial" w:hAnsi="Arial" w:cs="Arial" w:eastAsia="Arial"/>
          <w:sz w:val="9"/>
          <w:szCs w:val="9"/>
          <w:spacing w:val="-3"/>
          <w:w w:val="170"/>
          <w:position w:val="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38" w:after="0" w:line="300" w:lineRule="auto"/>
        <w:ind w:left="5068" w:right="3268" w:firstLine="27"/>
        <w:jc w:val="center"/>
        <w:tabs>
          <w:tab w:pos="5820" w:val="left"/>
          <w:tab w:pos="67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4"/>
        </w:rPr>
        <w:t>JALISCO</w:t>
      </w:r>
      <w:r>
        <w:rPr>
          <w:rFonts w:ascii="Arial" w:hAnsi="Arial" w:cs="Arial" w:eastAsia="Arial"/>
          <w:sz w:val="15"/>
          <w:szCs w:val="15"/>
          <w:spacing w:val="0"/>
          <w:w w:val="94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3"/>
        </w:rPr>
        <w:t>SECRETARIO</w:t>
      </w:r>
      <w:r>
        <w:rPr>
          <w:rFonts w:ascii="Arial" w:hAnsi="Arial" w:cs="Arial" w:eastAsia="Arial"/>
          <w:sz w:val="15"/>
          <w:szCs w:val="15"/>
          <w:spacing w:val="-10"/>
          <w:w w:val="9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3"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93"/>
        </w:rPr>
        <w:t>L</w:t>
      </w:r>
      <w:r>
        <w:rPr>
          <w:rFonts w:ascii="Arial" w:hAnsi="Arial" w:cs="Arial" w:eastAsia="Arial"/>
          <w:sz w:val="15"/>
          <w:szCs w:val="15"/>
          <w:spacing w:val="4"/>
          <w:w w:val="9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COMITÉ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6"/>
        </w:rPr>
        <w:t>TRANSPARENCIA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31" w:lineRule="exact"/>
        <w:ind w:right="130"/>
        <w:jc w:val="righ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52"/>
          <w:position w:val="-2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152" w:lineRule="exact"/>
        <w:ind w:right="97"/>
        <w:jc w:val="righ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33"/>
          <w:position w:val="-2"/>
        </w:rPr>
        <w:t>!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500" w:lineRule="exact"/>
        <w:ind w:right="101"/>
        <w:jc w:val="right"/>
        <w:rPr>
          <w:rFonts w:ascii="Arial" w:hAnsi="Arial" w:cs="Arial" w:eastAsia="Arial"/>
          <w:sz w:val="55"/>
          <w:szCs w:val="55"/>
        </w:rPr>
      </w:pPr>
      <w:rPr/>
      <w:r>
        <w:rPr>
          <w:rFonts w:ascii="Arial" w:hAnsi="Arial" w:cs="Arial" w:eastAsia="Arial"/>
          <w:sz w:val="55"/>
          <w:szCs w:val="55"/>
          <w:spacing w:val="0"/>
          <w:w w:val="63"/>
        </w:rPr>
        <w:t>!</w:t>
      </w:r>
      <w:r>
        <w:rPr>
          <w:rFonts w:ascii="Arial" w:hAnsi="Arial" w:cs="Arial" w:eastAsia="Arial"/>
          <w:sz w:val="55"/>
          <w:szCs w:val="55"/>
          <w:spacing w:val="0"/>
          <w:w w:val="100"/>
        </w:rPr>
      </w:r>
    </w:p>
    <w:p>
      <w:pPr>
        <w:spacing w:before="0" w:after="0" w:line="163" w:lineRule="exact"/>
        <w:ind w:left="6655" w:right="4791"/>
        <w:jc w:val="center"/>
        <w:rPr>
          <w:rFonts w:ascii="Courier New" w:hAnsi="Courier New" w:cs="Courier New" w:eastAsia="Courier New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spacing w:val="0"/>
          <w:w w:val="105"/>
          <w:position w:val="2"/>
        </w:rPr>
        <w:t>14</w:t>
      </w:r>
      <w:r>
        <w:rPr>
          <w:rFonts w:ascii="Courier New" w:hAnsi="Courier New" w:cs="Courier New" w:eastAsia="Courier New"/>
          <w:sz w:val="18"/>
          <w:szCs w:val="18"/>
          <w:spacing w:val="0"/>
          <w:w w:val="100"/>
          <w:position w:val="0"/>
        </w:rPr>
      </w:r>
    </w:p>
    <w:p>
      <w:pPr>
        <w:spacing w:before="0" w:after="0" w:line="236" w:lineRule="exact"/>
        <w:ind w:right="128"/>
        <w:jc w:val="righ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136.320007pt;margin-top:11.190567pt;width:206.399994pt;height:31.68pt;mso-position-horizontal-relative:page;mso-position-vertical-relative:paragraph;z-index:-1330" type="#_x0000_t75">
            <v:imagedata r:id="rId120" o:title=""/>
          </v:shape>
        </w:pict>
      </w:r>
      <w:r>
        <w:rPr>
          <w:rFonts w:ascii="Arial" w:hAnsi="Arial" w:cs="Arial" w:eastAsia="Arial"/>
          <w:sz w:val="24"/>
          <w:szCs w:val="24"/>
          <w:spacing w:val="0"/>
          <w:w w:val="53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1300" w:bottom="1780" w:left="300" w:right="180"/>
        </w:sectPr>
      </w:pPr>
      <w:rPr/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135.360001pt;margin-top:4.799988pt;width:462.720001pt;height:693.480012pt;mso-position-horizontal-relative:page;mso-position-vertical-relative:page;z-index:-1333" coordorigin="2707,96" coordsize="9254,13870">
            <v:shape style="position:absolute;left:2726;top:115;width:269;height:3571" type="#_x0000_t75">
              <v:imagedata r:id="rId121" o:title=""/>
            </v:shape>
            <v:shape style="position:absolute;left:2726;top:5107;width:269;height:5338" type="#_x0000_t75">
              <v:imagedata r:id="rId122" o:title=""/>
            </v:shape>
            <v:group style="position:absolute;left:2753;top:3744;width:2;height:1325" coordorigin="2753,3744" coordsize="2,1325">
              <v:shape style="position:absolute;left:2753;top:3744;width:2;height:1325" coordorigin="2753,3744" coordsize="0,1325" path="m2753,5069l2753,3744e" filled="f" stroked="t" strokeweight=".24pt" strokecolor="#000000">
                <v:path arrowok="t"/>
              </v:shape>
            </v:group>
            <v:group style="position:absolute;left:2930;top:3658;width:2;height:1622" coordorigin="2930,3658" coordsize="2,1622">
              <v:shape style="position:absolute;left:2930;top:3658;width:2;height:1622" coordorigin="2930,3658" coordsize="0,1622" path="m2930,5280l2930,3658e" filled="f" stroked="t" strokeweight="1.44pt" strokecolor="#000000">
                <v:path arrowok="t"/>
              </v:shape>
              <v:shape style="position:absolute;left:3802;top:96;width:8160;height:3302" type="#_x0000_t75">
                <v:imagedata r:id="rId123" o:title=""/>
              </v:shape>
            </v:group>
            <v:group style="position:absolute;left:2966;top:209;width:864;height:2" coordorigin="2966,209" coordsize="864,2">
              <v:shape style="position:absolute;left:2966;top:209;width:864;height:2" coordorigin="2966,209" coordsize="864,0" path="m2966,209l3830,209e" filled="f" stroked="t" strokeweight="1.44pt" strokecolor="#000000">
                <v:path arrowok="t"/>
              </v:shape>
            </v:group>
            <v:group style="position:absolute;left:2736;top:10469;width:2;height:845" coordorigin="2736,10469" coordsize="2,845">
              <v:shape style="position:absolute;left:2736;top:10469;width:2;height:845" coordorigin="2736,10469" coordsize="0,845" path="m2736,11314l2736,10469e" filled="f" stroked="t" strokeweight=".24pt" strokecolor="#000000">
                <v:path arrowok="t"/>
              </v:shape>
              <v:shape style="position:absolute;left:2707;top:12115;width:269;height:1114" type="#_x0000_t75">
                <v:imagedata r:id="rId124" o:title=""/>
              </v:shape>
            </v:group>
            <v:group style="position:absolute;left:2731;top:11362;width:2;height:715" coordorigin="2731,11362" coordsize="2,715">
              <v:shape style="position:absolute;left:2731;top:11362;width:2;height:715" coordorigin="2731,11362" coordsize="0,715" path="m2731,12077l2731,11362e" filled="f" stroked="t" strokeweight=".24pt" strokecolor="#000000">
                <v:path arrowok="t"/>
              </v:shape>
            </v:group>
            <v:group style="position:absolute;left:2736;top:13262;width:2;height:701" coordorigin="2736,13262" coordsize="2,701">
              <v:shape style="position:absolute;left:2736;top:13262;width:2;height:701" coordorigin="2736,13262" coordsize="0,701" path="m2736,13963l2736,13262e" filled="f" stroked="t" strokeweight=".24pt" strokecolor="#000000">
                <v:path arrowok="t"/>
              </v:shape>
            </v:group>
            <v:group style="position:absolute;left:11856;top:9874;width:2;height:802" coordorigin="11856,9874" coordsize="2,802">
              <v:shape style="position:absolute;left:11856;top:9874;width:2;height:802" coordorigin="11856,9874" coordsize="0,802" path="m11856,10675l11856,9874e" filled="f" stroked="t" strokeweight=".96pt" strokecolor="#000000">
                <v:path arrowok="t"/>
              </v:shape>
            </v:group>
            <v:group style="position:absolute;left:11856;top:11189;width:2;height:1003" coordorigin="11856,11189" coordsize="2,1003">
              <v:shape style="position:absolute;left:11856;top:11189;width:2;height:1003" coordorigin="11856,11189" coordsize="0,1003" path="m11856,12192l11856,11189e" filled="f" stroked="t" strokeweight=".96pt" strokecolor="#000000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40" w:lineRule="auto"/>
        <w:ind w:left="10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125">
        <w:r>
          <w:rPr>
            <w:rFonts w:ascii="Times New Roman" w:hAnsi="Times New Roman" w:cs="Times New Roman" w:eastAsia="Times New Roman"/>
            <w:sz w:val="19"/>
            <w:szCs w:val="19"/>
            <w:spacing w:val="0"/>
            <w:w w:val="156"/>
          </w:rPr>
          <w:t>www.jalisco.gob.</w:t>
        </w:r>
        <w:r>
          <w:rPr>
            <w:rFonts w:ascii="Times New Roman" w:hAnsi="Times New Roman" w:cs="Times New Roman" w:eastAsia="Times New Roman"/>
            <w:sz w:val="19"/>
            <w:szCs w:val="19"/>
            <w:spacing w:val="0"/>
            <w:w w:val="100"/>
          </w:rPr>
        </w:r>
      </w:hyperlink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tabs>
          <w:tab w:pos="2040" w:val="left"/>
          <w:tab w:pos="478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v:group style="position:absolute;margin-left:6.96pt;margin-top:44.378281pt;width:598.080pt;height:.1pt;mso-position-horizontal-relative:page;mso-position-vertical-relative:paragraph;z-index:-1329" coordorigin="139,888" coordsize="11962,2">
            <v:shape style="position:absolute;left:139;top:888;width:11962;height:2" coordorigin="139,888" coordsize="11962,0" path="m139,888l12101,888e" filled="f" stroked="t" strokeweight="2.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75"/>
        </w:rPr>
        <w:t>--·</w:t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75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75"/>
        </w:rPr>
        <w:t>----</w:t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75"/>
        </w:rPr>
        <w:t>------</w:t>
      </w:r>
      <w:r>
        <w:rPr>
          <w:rFonts w:ascii="Times New Roman" w:hAnsi="Times New Roman" w:cs="Times New Roman" w:eastAsia="Times New Roman"/>
          <w:sz w:val="38"/>
          <w:szCs w:val="38"/>
          <w:spacing w:val="-1"/>
          <w:w w:val="175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spacing w:val="-33"/>
          <w:w w:val="175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-78"/>
          <w:w w:val="110"/>
        </w:rPr>
        <w:t>·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-17"/>
          <w:w w:val="25"/>
        </w:rPr>
        <w:t>·</w:t>
      </w:r>
      <w:r>
        <w:rPr>
          <w:rFonts w:ascii="Times New Roman" w:hAnsi="Times New Roman" w:cs="Times New Roman" w:eastAsia="Times New Roman"/>
          <w:sz w:val="38"/>
          <w:szCs w:val="38"/>
          <w:color w:val="383838"/>
          <w:spacing w:val="-13"/>
          <w:w w:val="74"/>
        </w:rPr>
        <w:t>·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40"/>
        </w:rPr>
        <w:t>_,_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14"/>
          <w:w w:val="40"/>
        </w:rPr>
        <w:t>,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14"/>
          <w:w w:val="100"/>
        </w:rPr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19"/>
          <w:w w:val="35"/>
        </w:rPr>
        <w:t>,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0"/>
          <w:w w:val="27"/>
        </w:rPr>
        <w:t>_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-6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sectPr>
      <w:type w:val="continuous"/>
      <w:pgSz w:w="12240" w:h="15840"/>
      <w:pgMar w:top="1300" w:bottom="1780" w:left="300" w:right="180"/>
      <w:cols w:num="2" w:equalWidth="0">
        <w:col w:w="6555" w:space="19"/>
        <w:col w:w="518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0.377319pt;margin-top:699.664124pt;width:9.986940pt;height:10.5pt;mso-position-horizontal-relative:page;mso-position-vertical-relative:page;z-index:-1451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0"/>
                    <w:w w:val="169"/>
                  </w:rPr>
                  <w:t>1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420807pt;margin-top:725.90509pt;width:104.57482pt;height:12.879055pt;mso-position-horizontal-relative:page;mso-position-vertical-relative:page;z-index:-1450" type="#_x0000_t202" filled="f" stroked="f">
          <v:textbox inset="0,0,0,0">
            <w:txbxContent>
              <w:p>
                <w:pPr>
                  <w:spacing w:before="0" w:after="0" w:line="240" w:lineRule="auto"/>
                  <w:ind w:left="20" w:right="-53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hyperlink r:id="rId1"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50505"/>
                      <w:spacing w:val="0"/>
                      <w:w w:val="138"/>
                    </w:rPr>
                    <w:t>WWW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50505"/>
                      <w:spacing w:val="-21"/>
                      <w:w w:val="13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50505"/>
                      <w:spacing w:val="-83"/>
                      <w:w w:val="138"/>
                    </w:rPr>
                    <w:t>J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050505"/>
                      <w:spacing w:val="-18"/>
                      <w:w w:val="138"/>
                      <w:position w:val="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50505"/>
                      <w:spacing w:val="0"/>
                      <w:w w:val="138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50505"/>
                      <w:spacing w:val="-14"/>
                      <w:w w:val="138"/>
                      <w:position w:val="0"/>
                    </w:rPr>
                    <w:t> </w:t>
                  </w:r>
                </w:hyperlink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-33"/>
                    <w:w w:val="74"/>
                    <w:position w:val="5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50505"/>
                    <w:spacing w:val="-58"/>
                    <w:w w:val="142"/>
                    <w:position w:val="0"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0"/>
                    <w:w w:val="73"/>
                    <w:position w:val="5"/>
                  </w:rPr>
                  <w:t>"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-30"/>
                    <w:w w:val="100"/>
                    <w:position w:val="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50505"/>
                    <w:spacing w:val="0"/>
                    <w:w w:val="141"/>
                    <w:position w:val="0"/>
                  </w:rPr>
                  <w:t>SCo.gO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50505"/>
                    <w:spacing w:val="-18"/>
                    <w:w w:val="100"/>
                    <w:position w:val="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10"/>
                    <w:w w:val="130"/>
                    <w:position w:val="5"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50505"/>
                    <w:spacing w:val="0"/>
                    <w:w w:val="155"/>
                    <w:position w:val="0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50505"/>
                    <w:spacing w:val="-15"/>
                    <w:w w:val="154"/>
                    <w:position w:val="0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50505"/>
                    <w:spacing w:val="-89"/>
                    <w:w w:val="155"/>
                    <w:position w:val="0"/>
                  </w:rPr>
                  <w:t>K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0"/>
                    <w:w w:val="59"/>
                    <w:position w:val="5"/>
                  </w:rPr>
                  <w:t>)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0"/>
                    <w:w w:val="58"/>
                    <w:position w:val="5"/>
                  </w:rPr>
                  <w:t>..-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7.625671pt;margin-top:692.178345pt;width:13.900001pt;height:10.5pt;mso-position-horizontal-relative:page;mso-position-vertical-relative:page;z-index:-1435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5"/>
                  <w:jc w:val="left"/>
                  <w:rPr>
                    <w:rFonts w:ascii="Times New Roman" w:hAnsi="Times New Roman" w:cs="Times New Roman" w:eastAsia="Times New Roman"/>
                    <w:sz w:val="17"/>
                    <w:szCs w:val="17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7"/>
                    <w:szCs w:val="17"/>
                    <w:color w:val="080808"/>
                    <w:spacing w:val="0"/>
                    <w:w w:val="140"/>
                  </w:rPr>
                  <w:t>11</w:t>
                </w:r>
                <w:r>
                  <w:rPr>
                    <w:rFonts w:ascii="Times New Roman" w:hAnsi="Times New Roman" w:cs="Times New Roman" w:eastAsia="Times New Roman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.431906pt;margin-top:723.149292pt;width:105.266905pt;height:11.5pt;mso-position-horizontal-relative:page;mso-position-vertical-relative:page;z-index:-1434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hyperlink r:id="rId1"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080808"/>
                      <w:spacing w:val="0"/>
                      <w:w w:val="121"/>
                      <w:b/>
                      <w:bCs/>
                    </w:rPr>
                    <w:t>www.jalisco.gob.rrfJ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8.578217pt;margin-top:694.315186pt;width:12.908001pt;height:11pt;mso-position-horizontal-relative:page;mso-position-vertical-relative:page;z-index:-1433" type="#_x0000_t202" filled="f" stroked="f">
          <v:textbox inset="0,0,0,0">
            <w:txbxContent>
              <w:p>
                <w:pPr>
                  <w:spacing w:before="2" w:after="0" w:line="240" w:lineRule="auto"/>
                  <w:ind w:left="20" w:right="-47"/>
                  <w:jc w:val="left"/>
                  <w:rPr>
                    <w:rFonts w:ascii="Courier New" w:hAnsi="Courier New" w:cs="Courier New" w:eastAsia="Courier New"/>
                    <w:sz w:val="18"/>
                    <w:szCs w:val="18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18"/>
                    <w:szCs w:val="18"/>
                    <w:color w:val="080808"/>
                    <w:spacing w:val="0"/>
                    <w:w w:val="101"/>
                  </w:rPr>
                  <w:t>12</w:t>
                </w:r>
                <w:r>
                  <w:rPr>
                    <w:rFonts w:ascii="Courier New" w:hAnsi="Courier New" w:cs="Courier New" w:eastAsia="Courier New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.860701pt;margin-top:724.104919pt;width:104.731865pt;height:11.5pt;mso-position-horizontal-relative:page;mso-position-vertical-relative:page;z-index:-1432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hyperlink r:id="rId1"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080808"/>
                      <w:spacing w:val="0"/>
                      <w:w w:val="153"/>
                    </w:rPr>
                    <w:t>www.jalisco.gob.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.968006pt;margin-top:725.48999pt;width:105.408625pt;height:10.5pt;mso-position-horizontal-relative:page;mso-position-vertical-relative:page;z-index:-1431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6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hyperlink r:id="rId1">
                  <w:r>
                    <w:rPr>
                      <w:rFonts w:ascii="Arial" w:hAnsi="Arial" w:cs="Arial" w:eastAsia="Arial"/>
                      <w:sz w:val="17"/>
                      <w:szCs w:val="17"/>
                      <w:color w:val="050505"/>
                      <w:spacing w:val="0"/>
                      <w:w w:val="146"/>
                    </w:rPr>
                    <w:t>www.jalisco.gob.m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2.388336pt;margin-top:698.226746pt;width:6.635pt;height:11pt;mso-position-horizontal-relative:page;mso-position-vertical-relative:page;z-index:-1447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30303"/>
                    <w:spacing w:val="0"/>
                    <w:w w:val="103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194553pt;margin-top:727.613159pt;width:106.398939pt;height:11.0pt;mso-position-horizontal-relative:page;mso-position-vertical-relative:page;z-index:-1446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7"/>
                    <w:szCs w:val="17"/>
                    <w:color w:val="030303"/>
                    <w:w w:val="136"/>
                  </w:rPr>
                  <w:t>www.</w:t>
                </w:r>
                <w:r>
                  <w:rPr>
                    <w:rFonts w:ascii="Times New Roman" w:hAnsi="Times New Roman" w:cs="Times New Roman" w:eastAsia="Times New Roman"/>
                    <w:sz w:val="17"/>
                    <w:szCs w:val="17"/>
                    <w:color w:val="030303"/>
                    <w:w w:val="135"/>
                  </w:rPr>
                  <w:t>j</w:t>
                </w:r>
                <w:r>
                  <w:rPr>
                    <w:rFonts w:ascii="Times New Roman" w:hAnsi="Times New Roman" w:cs="Times New Roman" w:eastAsia="Times New Roman"/>
                    <w:sz w:val="17"/>
                    <w:szCs w:val="17"/>
                    <w:color w:val="030303"/>
                    <w:spacing w:val="-2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30303"/>
                    <w:spacing w:val="0"/>
                    <w:w w:val="1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30303"/>
                    <w:spacing w:val="-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80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-12"/>
                    <w:w w:val="180"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20"/>
                  </w:rPr>
                  <w:t>seo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-2"/>
                    <w:w w:val="119"/>
                  </w:rPr>
                  <w:t>.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29"/>
                  </w:rPr>
                  <w:t>go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-3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58"/>
                  </w:rPr>
                  <w:t>h.;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59"/>
                  </w:rPr>
                  <w:t>)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58"/>
                  </w:rPr>
                  <w:t>';'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.923138pt;margin-top:726.68634pt;width:102.13154pt;height:10.5pt;mso-position-horizontal-relative:page;mso-position-vertical-relative:page;z-index:-1443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6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w w:val="124"/>
                  </w:rPr>
                  <w:t>www.jalis&lt;: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w w:val="125"/>
                  </w:rPr>
                  <w:t>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-3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D1D1D"/>
                    <w:spacing w:val="-7"/>
                    <w:w w:val="168"/>
                  </w:rPr>
                  <w:t>.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97"/>
                  </w:rPr>
                  <w:t>gob.l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072182pt;margin-top:726.168884pt;width:105.813331pt;height:11.5pt;mso-position-horizontal-relative:page;mso-position-vertical-relative:page;z-index:-1442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9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hyperlink r:id="rId1"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050505"/>
                      <w:w w:val="125"/>
                    </w:rPr>
                    <w:t>www.ja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050505"/>
                      <w:spacing w:val="-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050505"/>
                      <w:spacing w:val="0"/>
                      <w:w w:val="67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050505"/>
                      <w:spacing w:val="-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505"/>
                      <w:spacing w:val="-7"/>
                      <w:w w:val="18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050505"/>
                      <w:spacing w:val="0"/>
                      <w:w w:val="135"/>
                    </w:rPr>
                    <w:t>sco.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050505"/>
                      <w:spacing w:val="0"/>
                      <w:w w:val="136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050505"/>
                      <w:spacing w:val="-15"/>
                      <w:w w:val="100"/>
                    </w:rPr>
                    <w:t> </w:t>
                  </w:r>
                </w:hyperlink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50505"/>
                    <w:spacing w:val="0"/>
                    <w:w w:val="118"/>
                  </w:rPr>
                  <w:t>&lt;&gt;b.nK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96.1359" w:lineRule="exact"/>
      <w:jc w:val="left"/>
      <w:rPr>
        <w:sz w:val="19.613281"/>
        <w:szCs w:val="19.613281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.470497pt;margin-top:725.073608pt;width:103.116805pt;height:11pt;mso-position-horizontal-relative:page;mso-position-vertical-relative:page;z-index:-1440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hyperlink r:id="rId1"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070707"/>
                      <w:spacing w:val="0"/>
                      <w:w w:val="159"/>
                    </w:rPr>
                    <w:t>www.jalisco.gob.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hyperlink>
              </w:p>
            </w:txbxContent>
          </v:textbox>
        </v:shape>
      </w:pict>
    </w:r>
    <w:r>
      <w:rPr>
        <w:sz w:val="19.613281"/>
        <w:szCs w:val="19.613281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.200001pt;margin-top:726.4375pt;width:102.033925pt;height:10.0pt;mso-position-horizontal-relative:page;mso-position-vertical-relative:page;z-index:-1439" type="#_x0000_t202" filled="f" stroked="f">
          <v:textbox inset="0,0,0,0">
            <w:txbxContent>
              <w:p>
                <w:pPr>
                  <w:spacing w:before="0" w:after="0" w:line="184" w:lineRule="exact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hyperlink r:id="rId1"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67"/>
                    </w:rPr>
                    <w:t>www.jalisco.gob.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.920pt;margin-top:726.67749pt;width:102.033925pt;height:10pt;mso-position-horizontal-relative:page;mso-position-vertical-relative:page;z-index:-1438" type="#_x0000_t202" filled="f" stroked="f">
          <v:textbox inset="0,0,0,0">
            <w:txbxContent>
              <w:p>
                <w:pPr>
                  <w:spacing w:before="0" w:after="0" w:line="184" w:lineRule="exact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hyperlink r:id="rId1"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67"/>
                    </w:rPr>
                    <w:t>www.jalisco.gob.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7.387543pt;margin-top:692.53241pt;width:12.812001pt;height:10.5pt;mso-position-horizontal-relative:page;mso-position-vertical-relative:page;z-index:-1437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5"/>
                  <w:jc w:val="left"/>
                  <w:rPr>
                    <w:rFonts w:ascii="Courier New" w:hAnsi="Courier New" w:cs="Courier New" w:eastAsia="Courier New"/>
                    <w:sz w:val="17"/>
                    <w:szCs w:val="17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17"/>
                    <w:szCs w:val="17"/>
                    <w:color w:val="080808"/>
                    <w:spacing w:val="0"/>
                    <w:w w:val="106"/>
                  </w:rPr>
                  <w:t>10</w:t>
                </w:r>
                <w:r>
                  <w:rPr>
                    <w:rFonts w:ascii="Courier New" w:hAnsi="Courier New" w:cs="Courier New" w:eastAsia="Courier New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.431906pt;margin-top:717.553894pt;width:103.963333pt;height:16.042077pt;mso-position-horizontal-relative:page;mso-position-vertical-relative:page;z-index:-1436" type="#_x0000_t202" filled="f" stroked="f">
          <v:textbox inset="0,0,0,0">
            <w:txbxContent>
              <w:p>
                <w:pPr>
                  <w:spacing w:before="0" w:after="0" w:line="305" w:lineRule="exact"/>
                  <w:ind w:left="20" w:right="-62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80808"/>
                    <w:w w:val="123"/>
                    <w:position w:val="-2"/>
                  </w:rPr>
                  <w:t>www.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80808"/>
                    <w:spacing w:val="-34"/>
                    <w:w w:val="123"/>
                    <w:position w:val="-2"/>
                  </w:rPr>
                  <w:t>J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-7"/>
                    <w:w w:val="178"/>
                    <w:position w:val="3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80808"/>
                    <w:spacing w:val="0"/>
                    <w:w w:val="122"/>
                    <w:position w:val="-2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80808"/>
                    <w:spacing w:val="-7"/>
                    <w:w w:val="100"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-44"/>
                    <w:w w:val="75"/>
                    <w:position w:val="3"/>
                  </w:rPr>
                  <w:t>1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80808"/>
                    <w:spacing w:val="-78"/>
                    <w:w w:val="136"/>
                    <w:position w:val="-2"/>
                  </w:rPr>
                  <w:t>1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74"/>
                    <w:position w:val="3"/>
                  </w:rPr>
                  <w:t>"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9"/>
                    <w:w w:val="100"/>
                    <w:position w:val="3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80808"/>
                    <w:spacing w:val="0"/>
                    <w:w w:val="135"/>
                    <w:position w:val="-2"/>
                  </w:rPr>
                  <w:t>sco.go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80808"/>
                    <w:spacing w:val="-19"/>
                    <w:w w:val="100"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10"/>
                    <w:w w:val="139"/>
                    <w:position w:val="3"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80808"/>
                    <w:spacing w:val="-16"/>
                    <w:w w:val="132"/>
                    <w:position w:val="-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color w:val="080808"/>
                    <w:spacing w:val="-62"/>
                    <w:w w:val="127"/>
                    <w:i/>
                    <w:position w:val="3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80808"/>
                    <w:spacing w:val="-78"/>
                    <w:w w:val="131"/>
                    <w:position w:val="-2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color w:val="080808"/>
                    <w:spacing w:val="-14"/>
                    <w:w w:val="126"/>
                    <w:i/>
                    <w:position w:val="3"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80808"/>
                    <w:spacing w:val="0"/>
                    <w:w w:val="132"/>
                    <w:position w:val="-2"/>
                  </w:rPr>
                  <w:t>x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9.534149pt;margin-top:29.565329pt;width:140.448938pt;height:10.5pt;mso-position-horizontal-relative:page;mso-position-vertical-relative:page;z-index:-1453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0"/>
                    <w:w w:val="96"/>
                  </w:rPr>
                  <w:t>DECLARATORIA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4"/>
                    <w:w w:val="96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-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0"/>
                    <w:w w:val="100"/>
                  </w:rPr>
                  <w:t>INEXISTENCIA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3.206512pt;margin-top:53.420734pt;width:183.922095pt;height:10.5pt;mso-position-horizontal-relative:page;mso-position-vertical-relative:page;z-index:-1452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0"/>
                    <w:w w:val="100"/>
                  </w:rPr>
                  <w:t>Guadalajara,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0"/>
                    <w:w w:val="98"/>
                  </w:rPr>
                  <w:t>Jalisco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0"/>
                    <w:w w:val="98"/>
                  </w:rPr>
                  <w:t>,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-15"/>
                    <w:w w:val="98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0"/>
                    <w:w w:val="100"/>
                  </w:rPr>
                  <w:t>13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0"/>
                    <w:w w:val="100"/>
                  </w:rPr>
                  <w:t>abril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3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0"/>
                    <w:w w:val="100"/>
                  </w:rPr>
                  <w:t>del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0"/>
                    <w:w w:val="100"/>
                  </w:rPr>
                  <w:t>año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50505"/>
                    <w:spacing w:val="0"/>
                    <w:w w:val="107"/>
                  </w:rPr>
                  <w:t>2016.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63.787552pt;margin-top:9.399408pt;width:203.150882pt;height:6pt;mso-position-horizontal-relative:page;mso-position-vertical-relative:page;z-index:-1449" type="#_x0000_t202" filled="f" stroked="f">
          <v:textbox inset="0,0,0,0">
            <w:txbxContent>
              <w:p>
                <w:pPr>
                  <w:spacing w:before="9" w:after="0" w:line="240" w:lineRule="auto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7"/>
                    <w:szCs w:val="7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606060"/>
                    <w:spacing w:val="0"/>
                    <w:w w:val="100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606060"/>
                    <w:spacing w:val="-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757575"/>
                    <w:spacing w:val="0"/>
                    <w:w w:val="78"/>
                  </w:rPr>
                  <w:t>'-'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757575"/>
                    <w:spacing w:val="0"/>
                    <w:w w:val="7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757575"/>
                    <w:spacing w:val="9"/>
                    <w:w w:val="7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878787"/>
                    <w:spacing w:val="0"/>
                    <w:w w:val="100"/>
                  </w:rPr>
                  <w:t>.,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878787"/>
                    <w:spacing w:val="-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A1A1A1"/>
                    <w:spacing w:val="0"/>
                    <w:w w:val="46"/>
                  </w:rPr>
                  <w:t>_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878787"/>
                    <w:spacing w:val="0"/>
                    <w:w w:val="122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878787"/>
                    <w:spacing w:val="-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606060"/>
                    <w:spacing w:val="0"/>
                    <w:w w:val="73"/>
                  </w:rPr>
                  <w:t>•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606060"/>
                    <w:spacing w:val="11"/>
                    <w:w w:val="7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878787"/>
                    <w:spacing w:val="-8"/>
                    <w:w w:val="110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A1A1A1"/>
                    <w:spacing w:val="5"/>
                    <w:w w:val="55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606060"/>
                    <w:spacing w:val="0"/>
                    <w:w w:val="121"/>
                  </w:rPr>
                  <w:t>•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606060"/>
                    <w:spacing w:val="-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878787"/>
                    <w:spacing w:val="0"/>
                    <w:w w:val="100"/>
                  </w:rPr>
                  <w:t>,,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878787"/>
                    <w:spacing w:val="-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B5B5B5"/>
                    <w:spacing w:val="0"/>
                    <w:w w:val="49"/>
                  </w:rPr>
                  <w:t>•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B5B5B5"/>
                    <w:spacing w:val="0"/>
                    <w:w w:val="49"/>
                  </w:rPr>
                  <w:t>  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B5B5B5"/>
                    <w:spacing w:val="5"/>
                    <w:w w:val="4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878787"/>
                    <w:spacing w:val="0"/>
                    <w:w w:val="82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878787"/>
                    <w:spacing w:val="-4"/>
                    <w:w w:val="8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757575"/>
                    <w:spacing w:val="0"/>
                    <w:w w:val="204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757575"/>
                    <w:spacing w:val="-16"/>
                    <w:w w:val="20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757575"/>
                    <w:spacing w:val="0"/>
                    <w:w w:val="100"/>
                  </w:rPr>
                  <w:t>...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757575"/>
                    <w:spacing w:val="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606060"/>
                    <w:spacing w:val="1"/>
                    <w:w w:val="90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878787"/>
                    <w:spacing w:val="-13"/>
                    <w:w w:val="116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606060"/>
                    <w:spacing w:val="2"/>
                    <w:w w:val="81"/>
                  </w:rPr>
                  <w:t>;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878787"/>
                    <w:spacing w:val="-18"/>
                    <w:w w:val="116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606060"/>
                    <w:spacing w:val="0"/>
                    <w:w w:val="59"/>
                  </w:rPr>
                  <w:t>.·o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606060"/>
                    <w:spacing w:val="-5"/>
                    <w:w w:val="58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424242"/>
                    <w:spacing w:val="-19"/>
                    <w:w w:val="173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606060"/>
                    <w:spacing w:val="3"/>
                    <w:w w:val="110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424242"/>
                    <w:spacing w:val="0"/>
                    <w:w w:val="97"/>
                  </w:rPr>
                  <w:t>•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424242"/>
                    <w:spacing w:val="-1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606060"/>
                    <w:spacing w:val="-14"/>
                    <w:w w:val="163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A1A1A1"/>
                    <w:spacing w:val="-3"/>
                    <w:w w:val="47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878787"/>
                    <w:spacing w:val="0"/>
                    <w:w w:val="73"/>
                  </w:rPr>
                  <w:t>-,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878787"/>
                    <w:spacing w:val="-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5"/>
                    <w:szCs w:val="5"/>
                    <w:color w:val="757575"/>
                    <w:spacing w:val="-11"/>
                    <w:w w:val="195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5"/>
                    <w:szCs w:val="5"/>
                    <w:color w:val="757575"/>
                    <w:spacing w:val="-27"/>
                    <w:w w:val="195"/>
                  </w:rPr>
                  <w:t>¡</w:t>
                </w:r>
                <w:r>
                  <w:rPr>
                    <w:rFonts w:ascii="Times New Roman" w:hAnsi="Times New Roman" w:cs="Times New Roman" w:eastAsia="Times New Roman"/>
                    <w:sz w:val="5"/>
                    <w:szCs w:val="5"/>
                    <w:color w:val="606060"/>
                    <w:spacing w:val="-8"/>
                    <w:w w:val="176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5"/>
                    <w:szCs w:val="5"/>
                    <w:color w:val="878787"/>
                    <w:spacing w:val="-2"/>
                    <w:w w:val="176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5"/>
                    <w:szCs w:val="5"/>
                    <w:color w:val="606060"/>
                    <w:spacing w:val="0"/>
                    <w:w w:val="196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5"/>
                    <w:szCs w:val="5"/>
                    <w:color w:val="606060"/>
                    <w:spacing w:val="-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5"/>
                    <w:szCs w:val="5"/>
                    <w:color w:val="606060"/>
                    <w:spacing w:val="-4"/>
                    <w:w w:val="156"/>
                  </w:rPr>
                  <w:t>•</w:t>
                </w:r>
                <w:r>
                  <w:rPr>
                    <w:rFonts w:ascii="Times New Roman" w:hAnsi="Times New Roman" w:cs="Times New Roman" w:eastAsia="Times New Roman"/>
                    <w:sz w:val="5"/>
                    <w:szCs w:val="5"/>
                    <w:color w:val="878787"/>
                    <w:spacing w:val="0"/>
                    <w:w w:val="128"/>
                  </w:rPr>
                  <w:t>.-:.</w:t>
                </w:r>
                <w:r>
                  <w:rPr>
                    <w:rFonts w:ascii="Times New Roman" w:hAnsi="Times New Roman" w:cs="Times New Roman" w:eastAsia="Times New Roman"/>
                    <w:sz w:val="5"/>
                    <w:szCs w:val="5"/>
                    <w:color w:val="878787"/>
                    <w:spacing w:val="-9"/>
                    <w:w w:val="129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5"/>
                    <w:szCs w:val="5"/>
                    <w:color w:val="606060"/>
                    <w:spacing w:val="0"/>
                    <w:w w:val="121"/>
                  </w:rPr>
                  <w:t>•.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606060"/>
                    <w:spacing w:val="0"/>
                    <w:w w:val="252"/>
                  </w:rPr>
                  <w:t>t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0"/>
                    <w:w w:val="172"/>
                  </w:rPr>
                  <w:t>;;.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-10"/>
                    <w:w w:val="172"/>
                  </w:rPr>
                  <w:t>,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-1"/>
                    <w:w w:val="115"/>
                  </w:rPr>
                  <w:t>•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A1A1A1"/>
                    <w:spacing w:val="-8"/>
                    <w:w w:val="77"/>
                  </w:rPr>
                  <w:t>•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757575"/>
                    <w:spacing w:val="0"/>
                    <w:w w:val="152"/>
                  </w:rPr>
                  <w:t>'--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757575"/>
                    <w:spacing w:val="-15"/>
                    <w:w w:val="152"/>
                  </w:rPr>
                  <w:t>"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424242"/>
                    <w:spacing w:val="-31"/>
                    <w:w w:val="357"/>
                  </w:rPr>
                  <w:t>,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757575"/>
                    <w:spacing w:val="0"/>
                    <w:w w:val="152"/>
                  </w:rPr>
                  <w:t>'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757575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757575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0"/>
                    <w:w w:val="33"/>
                  </w:rPr>
                  <w:t>_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424242"/>
                    <w:spacing w:val="0"/>
                    <w:w w:val="100"/>
                  </w:rPr>
                  <w:t>.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424242"/>
                    <w:spacing w:val="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606060"/>
                    <w:spacing w:val="0"/>
                    <w:w w:val="367"/>
                  </w:rPr>
                  <w:t>,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A1A1A1"/>
                    <w:spacing w:val="-18"/>
                    <w:w w:val="191"/>
                  </w:rPr>
                  <w:t>·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757575"/>
                    <w:spacing w:val="0"/>
                    <w:w w:val="70"/>
                  </w:rPr>
                  <w:t>-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757575"/>
                    <w:spacing w:val="0"/>
                    <w:w w:val="100"/>
                  </w:rPr>
                  <w:t>          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757575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0"/>
                    <w:w w:val="205"/>
                  </w:rPr>
                  <w:t>-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606060"/>
                    <w:spacing w:val="0"/>
                    <w:w w:val="175"/>
                  </w:rPr>
                  <w:t>-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606060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0"/>
                    <w:w w:val="100"/>
                  </w:rPr>
                  <w:t>•-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A1A1A1"/>
                    <w:spacing w:val="1"/>
                    <w:w w:val="248"/>
                  </w:rPr>
                  <w:t>,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1"/>
                    <w:w w:val="147"/>
                  </w:rPr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0"/>
                    <w:w w:val="147"/>
                    <w:emboss/>
                  </w:rPr>
                  <w:t>,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0"/>
                    <w:w w:val="147"/>
                    <w:emboss/>
                  </w:rPr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0"/>
                    <w:w w:val="147"/>
                  </w:rPr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1"/>
                    <w:w w:val="147"/>
                  </w:rPr>
                  <w:t>.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606060"/>
                    <w:spacing w:val="0"/>
                    <w:w w:val="197"/>
                  </w:rPr>
                  <w:t>,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606060"/>
                    <w:spacing w:val="-12"/>
                    <w:w w:val="197"/>
                  </w:rPr>
                  <w:t>.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-13"/>
                    <w:w w:val="269"/>
                  </w:rPr>
                  <w:t>,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0"/>
                    <w:w w:val="16"/>
                  </w:rPr>
                  <w:t>_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A1A1A1"/>
                    <w:spacing w:val="0"/>
                    <w:w w:val="16"/>
                  </w:rPr>
                  <w:t>_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B5B5B5"/>
                    <w:spacing w:val="0"/>
                    <w:w w:val="357"/>
                  </w:rPr>
                  <w:t>;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B5B5B5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A1A1A1"/>
                    <w:spacing w:val="-3"/>
                    <w:w w:val="269"/>
                  </w:rPr>
                  <w:t>,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424242"/>
                    <w:spacing w:val="-13"/>
                    <w:w w:val="192"/>
                  </w:rPr>
                  <w:t>•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0"/>
                    <w:w w:val="215"/>
                  </w:rPr>
                  <w:t>·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0"/>
                    <w:w w:val="215"/>
                  </w:rPr>
                  <w:t>-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878787"/>
                    <w:spacing w:val="27"/>
                    <w:w w:val="215"/>
                  </w:rPr>
                  <w:t> 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606060"/>
                    <w:spacing w:val="0"/>
                    <w:w w:val="77"/>
                  </w:rPr>
                  <w:t>•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606060"/>
                    <w:spacing w:val="0"/>
                    <w:w w:val="77"/>
                  </w:rPr>
                  <w:t>   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606060"/>
                    <w:spacing w:val="1"/>
                    <w:w w:val="77"/>
                  </w:rPr>
                  <w:t> 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424242"/>
                    <w:spacing w:val="-10"/>
                    <w:w w:val="95"/>
                  </w:rPr>
                  <w:t>·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424242"/>
                    <w:spacing w:val="0"/>
                    <w:w w:val="97"/>
                  </w:rPr>
                  <w:t>.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424242"/>
                    <w:spacing w:val="-3"/>
                    <w:w w:val="98"/>
                  </w:rPr>
                  <w:t>•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606060"/>
                    <w:spacing w:val="0"/>
                    <w:w w:val="143"/>
                  </w:rPr>
                  <w:t>•</w:t>
                </w:r>
                <w:r>
                  <w:rPr>
                    <w:rFonts w:ascii="Arial" w:hAnsi="Arial" w:cs="Arial" w:eastAsia="Arial"/>
                    <w:sz w:val="5"/>
                    <w:szCs w:val="5"/>
                    <w:color w:val="606060"/>
                    <w:spacing w:val="-16"/>
                    <w:w w:val="143"/>
                  </w:rPr>
                  <w:t>•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606060"/>
                    <w:spacing w:val="0"/>
                    <w:w w:val="103"/>
                  </w:rPr>
                  <w:t>•r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606060"/>
                    <w:spacing w:val="-1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757575"/>
                    <w:spacing w:val="0"/>
                    <w:w w:val="63"/>
                  </w:rPr>
                  <w:t>•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757575"/>
                    <w:spacing w:val="1"/>
                    <w:w w:val="63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757575"/>
                    <w:spacing w:val="0"/>
                    <w:w w:val="100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757575"/>
                    <w:spacing w:val="0"/>
                    <w:w w:val="10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757575"/>
                    <w:spacing w:val="-1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757575"/>
                    <w:spacing w:val="-12"/>
                    <w:w w:val="116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424242"/>
                    <w:spacing w:val="0"/>
                    <w:w w:val="97"/>
                  </w:rPr>
                  <w:t>•</w:t>
                </w:r>
                <w:r>
                  <w:rPr>
                    <w:rFonts w:ascii="Times New Roman" w:hAnsi="Times New Roman" w:cs="Times New Roman" w:eastAsia="Times New Roman"/>
                    <w:sz w:val="8"/>
                    <w:szCs w:val="8"/>
                    <w:color w:val="424242"/>
                    <w:spacing w:val="-1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878787"/>
                    <w:spacing w:val="0"/>
                    <w:w w:val="79"/>
                    <w:i/>
                  </w:rPr>
                  <w:t>·: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878787"/>
                    <w:spacing w:val="-11"/>
                    <w:w w:val="79"/>
                    <w:i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757575"/>
                    <w:spacing w:val="0"/>
                    <w:w w:val="96"/>
                    <w:i/>
                  </w:rPr>
                  <w:t>JM-'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757575"/>
                    <w:spacing w:val="-5"/>
                    <w:w w:val="96"/>
                    <w:i/>
                  </w:rPr>
                  <w:t>"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B5B5B5"/>
                    <w:spacing w:val="-8"/>
                    <w:w w:val="126"/>
                    <w:i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606060"/>
                    <w:spacing w:val="0"/>
                    <w:w w:val="129"/>
                    <w:i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606060"/>
                    <w:spacing w:val="-5"/>
                    <w:w w:val="129"/>
                    <w:i/>
                  </w:rPr>
                  <w:t>•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878787"/>
                    <w:spacing w:val="0"/>
                    <w:w w:val="133"/>
                    <w:i/>
                  </w:rPr>
                  <w:t>·;,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878787"/>
                    <w:spacing w:val="-10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A1A1A1"/>
                    <w:spacing w:val="-17"/>
                    <w:w w:val="132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424242"/>
                    <w:spacing w:val="0"/>
                    <w:w w:val="194"/>
                  </w:rPr>
                  <w:t>•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424242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424242"/>
                    <w:spacing w:val="-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757575"/>
                    <w:spacing w:val="0"/>
                    <w:w w:val="262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606060"/>
                    <w:spacing w:val="-9"/>
                    <w:w w:val="111"/>
                  </w:rPr>
                  <w:t>•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2F2F2F"/>
                    <w:spacing w:val="3"/>
                    <w:w w:val="126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606060"/>
                    <w:spacing w:val="0"/>
                    <w:w w:val="86"/>
                  </w:rPr>
                  <w:t>•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606060"/>
                    <w:spacing w:val="-3"/>
                    <w:w w:val="86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757575"/>
                    <w:spacing w:val="0"/>
                    <w:w w:val="43"/>
                  </w:rPr>
                  <w:t>.-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757575"/>
                    <w:spacing w:val="-1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606060"/>
                    <w:spacing w:val="0"/>
                    <w:w w:val="76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606060"/>
                    <w:spacing w:val="-8"/>
                    <w:w w:val="76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757575"/>
                    <w:spacing w:val="0"/>
                    <w:w w:val="114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757575"/>
                    <w:spacing w:val="-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757575"/>
                    <w:spacing w:val="0"/>
                    <w:w w:val="171"/>
                  </w:rPr>
                  <w:t>'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606060"/>
                    <w:spacing w:val="-3"/>
                    <w:w w:val="206"/>
                  </w:rPr>
                  <w:t>'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A1A1A1"/>
                    <w:spacing w:val="-7"/>
                    <w:w w:val="66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878787"/>
                    <w:spacing w:val="0"/>
                    <w:w w:val="195"/>
                  </w:rPr>
                  <w:t>"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878787"/>
                    <w:spacing w:val="0"/>
                    <w:w w:val="100"/>
                  </w:rPr>
                  <w:t>          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878787"/>
                    <w:spacing w:val="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606060"/>
                    <w:spacing w:val="0"/>
                    <w:w w:val="200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606060"/>
                    <w:spacing w:val="-14"/>
                    <w:w w:val="200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878787"/>
                    <w:spacing w:val="-11"/>
                    <w:w w:val="140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A1A1A1"/>
                    <w:spacing w:val="-12"/>
                    <w:w w:val="189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757575"/>
                    <w:spacing w:val="0"/>
                    <w:w w:val="186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757575"/>
                    <w:spacing w:val="0"/>
                    <w:w w:val="100"/>
                  </w:rPr>
                  <w:t>  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757575"/>
                    <w:spacing w:val="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878787"/>
                    <w:spacing w:val="0"/>
                    <w:w w:val="62"/>
                  </w:rPr>
                  <w:t>.,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878787"/>
                    <w:spacing w:val="0"/>
                    <w:w w:val="62"/>
                  </w:rPr>
                  <w:t>  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878787"/>
                    <w:spacing w:val="10"/>
                    <w:w w:val="6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878787"/>
                    <w:spacing w:val="0"/>
                    <w:w w:val="62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878787"/>
                    <w:spacing w:val="-2"/>
                    <w:w w:val="6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606060"/>
                    <w:spacing w:val="0"/>
                    <w:w w:val="124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606060"/>
                    <w:spacing w:val="3"/>
                    <w:w w:val="124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606060"/>
                    <w:spacing w:val="0"/>
                    <w:w w:val="66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606060"/>
                    <w:spacing w:val="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878787"/>
                    <w:spacing w:val="-2"/>
                    <w:w w:val="137"/>
                    <w:i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424242"/>
                    <w:spacing w:val="-1"/>
                    <w:w w:val="133"/>
                    <w:i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1F1F1F"/>
                    <w:spacing w:val="0"/>
                    <w:w w:val="126"/>
                    <w:i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1.410889pt;margin-top:41.806416pt;width:360.52573pt;height:24.357055pt;mso-position-horizontal-relative:page;mso-position-vertical-relative:page;z-index:-1448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CONCEPTO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COMPETENCIA.-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2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La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Fiscalía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1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General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 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del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 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Estado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4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Jalisco,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4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5"/>
                  </w:rPr>
                  <w:t>creada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81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8"/>
                  </w:rPr>
                  <w:t>mediant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8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-11"/>
                    <w:w w:val="108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90"/>
                  </w:rPr>
                  <w:t>DECRETO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4"/>
                    <w:w w:val="9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NÚMERO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2439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LX/1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3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8"/>
                  </w:rPr>
                  <w:t>publicado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1"/>
                    <w:w w:val="108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en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el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Periódic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4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Oficia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2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"E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-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Estad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2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8"/>
                  </w:rPr>
                  <w:t>de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4.772919pt;margin-top:28.003561pt;width:84.458079pt;height:10.5pt;mso-position-horizontal-relative:page;mso-position-vertical-relative:page;z-index:-1445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4"/>
                  </w:rPr>
                  <w:t>LTAIPJ/FG,'!70/l016.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160751pt;margin-top:24.892965pt;width:363.749336pt;height:23.660156pt;mso-position-horizontal-relative:page;mso-position-vertical-relative:page;z-index:-1444" type="#_x0000_t202" filled="f" stroked="f">
          <v:textbox inset="0,0,0,0">
            <w:txbxContent>
              <w:p>
                <w:pPr>
                  <w:spacing w:before="0" w:after="0" w:line="194" w:lineRule="exact"/>
                  <w:ind w:left="25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mediant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3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inf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-4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D1D1D"/>
                    <w:spacing w:val="4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me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4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específic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-1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la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informació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con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2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la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que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se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cuent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2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6"/>
                  </w:rPr>
                  <w:t>q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1D1D1D"/>
                    <w:spacing w:val="-10"/>
                    <w:w w:val="107"/>
                  </w:rPr>
                  <w:t>u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8E8E8E"/>
                    <w:spacing w:val="1"/>
                    <w:w w:val="56"/>
                  </w:rPr>
                  <w:t>·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94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manera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3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8"/>
                  </w:rPr>
                  <w:t>ordinaria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67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se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-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99"/>
                  </w:rPr>
                  <w:t>genera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99"/>
                  </w:rPr>
                  <w:t>;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-13"/>
                    <w:w w:val="99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mientra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4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que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la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informació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que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se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hace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consisti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2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en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1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dem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mcias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00"/>
                  </w:rPr>
                  <w:t>desglosadas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11"/>
                  </w:rPr>
                  <w:t>por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9.299683pt;margin-top:27.107815pt;width:359.545876pt;height:10pt;mso-position-horizontal-relative:page;mso-position-vertical-relative:page;z-index:-1441" type="#_x0000_t202" filled="f" stroked="f">
          <v:textbox inset="0,0,0,0">
            <w:txbxContent>
              <w:p>
                <w:pPr>
                  <w:spacing w:before="0" w:after="0" w:line="184" w:lineRule="exact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IV.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2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3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establecerán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2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mecanismos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acceso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2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2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la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informació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 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procedimientos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 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3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6"/>
                  </w:rPr>
                  <w:t>revisión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png"/><Relationship Id="rId11" Type="http://schemas.openxmlformats.org/officeDocument/2006/relationships/image" Target="media/image5.jpg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jpg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20" Type="http://schemas.openxmlformats.org/officeDocument/2006/relationships/image" Target="media/image10.jpg"/><Relationship Id="rId21" Type="http://schemas.openxmlformats.org/officeDocument/2006/relationships/image" Target="media/image11.png"/><Relationship Id="rId22" Type="http://schemas.openxmlformats.org/officeDocument/2006/relationships/header" Target="header4.xml"/><Relationship Id="rId23" Type="http://schemas.openxmlformats.org/officeDocument/2006/relationships/footer" Target="footer4.xml"/><Relationship Id="rId24" Type="http://schemas.openxmlformats.org/officeDocument/2006/relationships/image" Target="media/image12.jp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jpg"/><Relationship Id="rId29" Type="http://schemas.openxmlformats.org/officeDocument/2006/relationships/header" Target="header5.xml"/><Relationship Id="rId30" Type="http://schemas.openxmlformats.org/officeDocument/2006/relationships/footer" Target="footer5.xml"/><Relationship Id="rId31" Type="http://schemas.openxmlformats.org/officeDocument/2006/relationships/image" Target="media/image17.jpg"/><Relationship Id="rId32" Type="http://schemas.openxmlformats.org/officeDocument/2006/relationships/image" Target="media/image18.png"/><Relationship Id="rId33" Type="http://schemas.openxmlformats.org/officeDocument/2006/relationships/image" Target="media/image19.jpg"/><Relationship Id="rId34" Type="http://schemas.openxmlformats.org/officeDocument/2006/relationships/image" Target="media/image20.png"/><Relationship Id="rId35" Type="http://schemas.openxmlformats.org/officeDocument/2006/relationships/header" Target="header6.xml"/><Relationship Id="rId36" Type="http://schemas.openxmlformats.org/officeDocument/2006/relationships/footer" Target="footer6.xml"/><Relationship Id="rId37" Type="http://schemas.openxmlformats.org/officeDocument/2006/relationships/image" Target="media/image21.jpg"/><Relationship Id="rId38" Type="http://schemas.openxmlformats.org/officeDocument/2006/relationships/image" Target="media/image22.jpg"/><Relationship Id="rId39" Type="http://schemas.openxmlformats.org/officeDocument/2006/relationships/image" Target="media/image23.jpg"/><Relationship Id="rId40" Type="http://schemas.openxmlformats.org/officeDocument/2006/relationships/header" Target="header7.xml"/><Relationship Id="rId41" Type="http://schemas.openxmlformats.org/officeDocument/2006/relationships/image" Target="media/image24.jpg"/><Relationship Id="rId42" Type="http://schemas.openxmlformats.org/officeDocument/2006/relationships/image" Target="media/image25.jpg"/><Relationship Id="rId43" Type="http://schemas.openxmlformats.org/officeDocument/2006/relationships/image" Target="media/image26.jpg"/><Relationship Id="rId44" Type="http://schemas.openxmlformats.org/officeDocument/2006/relationships/image" Target="media/image27.jpg"/><Relationship Id="rId45" Type="http://schemas.openxmlformats.org/officeDocument/2006/relationships/image" Target="media/image28.jpg"/><Relationship Id="rId46" Type="http://schemas.openxmlformats.org/officeDocument/2006/relationships/image" Target="media/image29.jpg"/><Relationship Id="rId47" Type="http://schemas.openxmlformats.org/officeDocument/2006/relationships/image" Target="media/image30.png"/><Relationship Id="rId48" Type="http://schemas.openxmlformats.org/officeDocument/2006/relationships/image" Target="media/image31.jpg"/><Relationship Id="rId49" Type="http://schemas.openxmlformats.org/officeDocument/2006/relationships/image" Target="media/image32.jpg"/><Relationship Id="rId50" Type="http://schemas.openxmlformats.org/officeDocument/2006/relationships/image" Target="media/image33.jpg"/><Relationship Id="rId51" Type="http://schemas.openxmlformats.org/officeDocument/2006/relationships/image" Target="media/image34.jpg"/><Relationship Id="rId52" Type="http://schemas.openxmlformats.org/officeDocument/2006/relationships/image" Target="media/image35.jpg"/><Relationship Id="rId53" Type="http://schemas.openxmlformats.org/officeDocument/2006/relationships/image" Target="media/image36.jpg"/><Relationship Id="rId54" Type="http://schemas.openxmlformats.org/officeDocument/2006/relationships/header" Target="header8.xml"/><Relationship Id="rId55" Type="http://schemas.openxmlformats.org/officeDocument/2006/relationships/footer" Target="footer7.xml"/><Relationship Id="rId56" Type="http://schemas.openxmlformats.org/officeDocument/2006/relationships/image" Target="media/image37.png"/><Relationship Id="rId57" Type="http://schemas.openxmlformats.org/officeDocument/2006/relationships/image" Target="media/image38.png"/><Relationship Id="rId58" Type="http://schemas.openxmlformats.org/officeDocument/2006/relationships/image" Target="media/image39.png"/><Relationship Id="rId59" Type="http://schemas.openxmlformats.org/officeDocument/2006/relationships/image" Target="media/image40.png"/><Relationship Id="rId60" Type="http://schemas.openxmlformats.org/officeDocument/2006/relationships/image" Target="media/image41.png"/><Relationship Id="rId61" Type="http://schemas.openxmlformats.org/officeDocument/2006/relationships/image" Target="media/image42.png"/><Relationship Id="rId62" Type="http://schemas.openxmlformats.org/officeDocument/2006/relationships/header" Target="header9.xml"/><Relationship Id="rId63" Type="http://schemas.openxmlformats.org/officeDocument/2006/relationships/footer" Target="footer8.xml"/><Relationship Id="rId64" Type="http://schemas.openxmlformats.org/officeDocument/2006/relationships/image" Target="media/image43.png"/><Relationship Id="rId65" Type="http://schemas.openxmlformats.org/officeDocument/2006/relationships/image" Target="media/image44.png"/><Relationship Id="rId66" Type="http://schemas.openxmlformats.org/officeDocument/2006/relationships/image" Target="media/image45.png"/><Relationship Id="rId67" Type="http://schemas.openxmlformats.org/officeDocument/2006/relationships/image" Target="media/image46.png"/><Relationship Id="rId68" Type="http://schemas.openxmlformats.org/officeDocument/2006/relationships/image" Target="media/image47.png"/><Relationship Id="rId69" Type="http://schemas.openxmlformats.org/officeDocument/2006/relationships/image" Target="media/image48.png"/><Relationship Id="rId70" Type="http://schemas.openxmlformats.org/officeDocument/2006/relationships/image" Target="media/image49.png"/><Relationship Id="rId71" Type="http://schemas.openxmlformats.org/officeDocument/2006/relationships/header" Target="header10.xml"/><Relationship Id="rId72" Type="http://schemas.openxmlformats.org/officeDocument/2006/relationships/footer" Target="footer9.xml"/><Relationship Id="rId73" Type="http://schemas.openxmlformats.org/officeDocument/2006/relationships/image" Target="media/image50.jpg"/><Relationship Id="rId74" Type="http://schemas.openxmlformats.org/officeDocument/2006/relationships/image" Target="media/image51.jpg"/><Relationship Id="rId75" Type="http://schemas.openxmlformats.org/officeDocument/2006/relationships/image" Target="media/image52.jpg"/><Relationship Id="rId76" Type="http://schemas.openxmlformats.org/officeDocument/2006/relationships/image" Target="media/image53.png"/><Relationship Id="rId77" Type="http://schemas.openxmlformats.org/officeDocument/2006/relationships/image" Target="media/image54.jpg"/><Relationship Id="rId78" Type="http://schemas.openxmlformats.org/officeDocument/2006/relationships/hyperlink" Target="http://inicio.ifai.org.mx/Criterios" TargetMode="External"/><Relationship Id="rId79" Type="http://schemas.openxmlformats.org/officeDocument/2006/relationships/image" Target="media/image55.jpg"/><Relationship Id="rId80" Type="http://schemas.openxmlformats.org/officeDocument/2006/relationships/image" Target="media/image56.jpg"/><Relationship Id="rId81" Type="http://schemas.openxmlformats.org/officeDocument/2006/relationships/image" Target="media/image57.jpg"/><Relationship Id="rId82" Type="http://schemas.openxmlformats.org/officeDocument/2006/relationships/header" Target="header11.xml"/><Relationship Id="rId83" Type="http://schemas.openxmlformats.org/officeDocument/2006/relationships/footer" Target="footer10.xml"/><Relationship Id="rId84" Type="http://schemas.openxmlformats.org/officeDocument/2006/relationships/image" Target="media/image58.jpg"/><Relationship Id="rId85" Type="http://schemas.openxmlformats.org/officeDocument/2006/relationships/image" Target="media/image59.jpg"/><Relationship Id="rId86" Type="http://schemas.openxmlformats.org/officeDocument/2006/relationships/image" Target="media/image60.jpg"/><Relationship Id="rId87" Type="http://schemas.openxmlformats.org/officeDocument/2006/relationships/image" Target="media/image61.jpg"/><Relationship Id="rId88" Type="http://schemas.openxmlformats.org/officeDocument/2006/relationships/image" Target="media/image62.jpg"/><Relationship Id="rId89" Type="http://schemas.openxmlformats.org/officeDocument/2006/relationships/image" Target="media/image63.jpg"/><Relationship Id="rId90" Type="http://schemas.openxmlformats.org/officeDocument/2006/relationships/image" Target="media/image64.jpg"/><Relationship Id="rId91" Type="http://schemas.openxmlformats.org/officeDocument/2006/relationships/image" Target="media/image65.jpg"/><Relationship Id="rId92" Type="http://schemas.openxmlformats.org/officeDocument/2006/relationships/header" Target="header12.xml"/><Relationship Id="rId93" Type="http://schemas.openxmlformats.org/officeDocument/2006/relationships/footer" Target="footer11.xml"/><Relationship Id="rId94" Type="http://schemas.openxmlformats.org/officeDocument/2006/relationships/image" Target="media/image66.jpg"/><Relationship Id="rId95" Type="http://schemas.openxmlformats.org/officeDocument/2006/relationships/image" Target="media/image67.jpg"/><Relationship Id="rId96" Type="http://schemas.openxmlformats.org/officeDocument/2006/relationships/image" Target="media/image68.png"/><Relationship Id="rId97" Type="http://schemas.openxmlformats.org/officeDocument/2006/relationships/image" Target="media/image69.jpg"/><Relationship Id="rId98" Type="http://schemas.openxmlformats.org/officeDocument/2006/relationships/image" Target="media/image70.jpg"/><Relationship Id="rId99" Type="http://schemas.openxmlformats.org/officeDocument/2006/relationships/image" Target="media/image71.jpg"/><Relationship Id="rId100" Type="http://schemas.openxmlformats.org/officeDocument/2006/relationships/image" Target="media/image72.jpg"/><Relationship Id="rId101" Type="http://schemas.openxmlformats.org/officeDocument/2006/relationships/image" Target="media/image73.png"/><Relationship Id="rId102" Type="http://schemas.openxmlformats.org/officeDocument/2006/relationships/image" Target="media/image74.jpg"/><Relationship Id="rId103" Type="http://schemas.openxmlformats.org/officeDocument/2006/relationships/image" Target="media/image75.jpg"/><Relationship Id="rId104" Type="http://schemas.openxmlformats.org/officeDocument/2006/relationships/header" Target="header13.xml"/><Relationship Id="rId105" Type="http://schemas.openxmlformats.org/officeDocument/2006/relationships/footer" Target="footer12.xml"/><Relationship Id="rId106" Type="http://schemas.openxmlformats.org/officeDocument/2006/relationships/image" Target="media/image76.jpg"/><Relationship Id="rId107" Type="http://schemas.openxmlformats.org/officeDocument/2006/relationships/image" Target="media/image77.jpg"/><Relationship Id="rId108" Type="http://schemas.openxmlformats.org/officeDocument/2006/relationships/image" Target="media/image78.jpg"/><Relationship Id="rId109" Type="http://schemas.openxmlformats.org/officeDocument/2006/relationships/image" Target="media/image79.jpg"/><Relationship Id="rId110" Type="http://schemas.openxmlformats.org/officeDocument/2006/relationships/image" Target="media/image80.jpg"/><Relationship Id="rId111" Type="http://schemas.openxmlformats.org/officeDocument/2006/relationships/image" Target="media/image81.jpg"/><Relationship Id="rId112" Type="http://schemas.openxmlformats.org/officeDocument/2006/relationships/image" Target="media/image82.jpg"/><Relationship Id="rId113" Type="http://schemas.openxmlformats.org/officeDocument/2006/relationships/hyperlink" Target="http://www.itei.org.mx/v:VDocumentos/artl2-" TargetMode="External"/><Relationship Id="rId114" Type="http://schemas.openxmlformats.org/officeDocument/2006/relationships/image" Target="media/image83.jpg"/><Relationship Id="rId115" Type="http://schemas.openxmlformats.org/officeDocument/2006/relationships/header" Target="header14.xml"/><Relationship Id="rId116" Type="http://schemas.openxmlformats.org/officeDocument/2006/relationships/footer" Target="footer13.xml"/><Relationship Id="rId117" Type="http://schemas.openxmlformats.org/officeDocument/2006/relationships/image" Target="media/image84.png"/><Relationship Id="rId118" Type="http://schemas.openxmlformats.org/officeDocument/2006/relationships/image" Target="media/image85.png"/><Relationship Id="rId119" Type="http://schemas.openxmlformats.org/officeDocument/2006/relationships/image" Target="media/image86.png"/><Relationship Id="rId120" Type="http://schemas.openxmlformats.org/officeDocument/2006/relationships/image" Target="media/image87.png"/><Relationship Id="rId121" Type="http://schemas.openxmlformats.org/officeDocument/2006/relationships/image" Target="media/image88.png"/><Relationship Id="rId122" Type="http://schemas.openxmlformats.org/officeDocument/2006/relationships/image" Target="media/image89.png"/><Relationship Id="rId123" Type="http://schemas.openxmlformats.org/officeDocument/2006/relationships/image" Target="media/image90.png"/><Relationship Id="rId124" Type="http://schemas.openxmlformats.org/officeDocument/2006/relationships/image" Target="media/image91.png"/><Relationship Id="rId125" Type="http://schemas.openxmlformats.org/officeDocument/2006/relationships/hyperlink" Target="http://www.jalisco.gob/" TargetMode="Externa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.a/" TargetMode="External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alisco.gob.rrfJ/" TargetMode="External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alisco.gob/" TargetMode="External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alisco.gob.m/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a1isco.g/" TargetMode="External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alisco.gob/" TargetMode="External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alisco.gob/" TargetMode="External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alisco.gob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2016-08-29T16:45:20Z</dcterms:created>
  <dcterms:modified xsi:type="dcterms:W3CDTF">2016-08-29T16:45:20Z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2016-08-26T00:00:00Z</vt:filetime>
  </property>
  <property fmtid="{D5CDD505-2E9C-101B-9397-08002B2CF9AE}" pid="3" name="LastSaved">
    <vt:filetime>2016-08-29T00:00:00Z</vt:filetime>
  </property>
</Properties>
</file>