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pict>
          <v:shape style="position:absolute;margin-left:560.640015pt;margin-top:18.239998pt;width:42.240002pt;height:64.320000pt;mso-position-horizontal-relative:page;mso-position-vertical-relative:page;z-index:-1312" type="#_x0000_t75">
            <v:imagedata r:id="rId5" o:title=""/>
          </v:shape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4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3pt;height:49.92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8.160004pt;height:59.52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2B2B2B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207"/>
        </w:rPr>
        <w:t>w.j•liO&lt;o.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7" w:lineRule="auto"/>
        <w:ind w:left="6186" w:right="122" w:firstLine="-1406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FISCALÍA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GENERA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JALISCO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COMITÉ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TRANSPARENCIA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147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05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1"/>
        </w:rPr>
        <w:t>abril</w:t>
      </w:r>
      <w:r>
        <w:rPr>
          <w:rFonts w:ascii="Arial" w:hAnsi="Arial" w:cs="Arial" w:eastAsia="Arial"/>
          <w:sz w:val="16"/>
          <w:szCs w:val="16"/>
          <w:color w:val="070707"/>
          <w:spacing w:val="-20"/>
          <w:w w:val="12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2016.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333" w:right="3099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</w:rPr>
        <w:t>-ACTA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1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CLASIFICACIÓN-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5" w:lineRule="auto"/>
        <w:ind w:left="422" w:right="9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fundament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artículo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5•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Constitució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Unidos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Mexicanos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4•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9•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7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15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DECRETO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NÚMERO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25437/LXI/1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publicado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Periódic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Oficia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"E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Jalisco",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19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diciembre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2015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reformaro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diversas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disposiciones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Constitución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Polític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1°,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2°,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3•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5",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24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punt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1"/>
        </w:rPr>
        <w:t>11,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6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25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punt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fraccione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6"/>
        </w:rPr>
        <w:t>11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7"/>
          <w:w w:val="6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66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9"/>
          <w:w w:val="6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X,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27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28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29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6"/>
          <w:w w:val="7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30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punt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55"/>
        </w:rPr>
        <w:t>111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8"/>
          <w:w w:val="5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DECRETO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NÚMERO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25653/LX/1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fu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publicado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Periódic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Oficia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B2B2B"/>
          <w:spacing w:val="4"/>
          <w:w w:val="100"/>
        </w:rPr>
        <w:t>"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Estado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"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10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noviembre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año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2015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reformaron,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adicionaron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4"/>
          <w:w w:val="7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derogaron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diversas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3"/>
          <w:w w:val="7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Municipios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entr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ó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vigor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parti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siguient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publicación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similar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citad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antelación,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procede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reunión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Fiscalí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Jalisc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5"/>
        </w:rPr>
        <w:t>o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10"/>
        </w:rPr>
        <w:t>,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efect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celebrar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sesión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trabajo,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</w:rPr>
        <w:t>procedimient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</w:rPr>
        <w:t>clasificació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1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0"/>
        </w:rPr>
        <w:t>inicial.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394" w:right="3129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REGISTRO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ASISTENCIA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3" w:lineRule="auto"/>
        <w:ind w:left="417" w:right="74" w:firstLine="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efecto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registr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reunión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hace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consta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desahogo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efectú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sala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junta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inmueble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marcado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número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778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Calzada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Independencia,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colonia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Perla,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ciudad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Guadalajara,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6"/>
          <w:w w:val="7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establecid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artículo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28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punto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fraccione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1"/>
        </w:rPr>
        <w:t>1,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2"/>
          <w:w w:val="6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1"/>
        </w:rPr>
        <w:t>11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"/>
          <w:w w:val="6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53"/>
        </w:rPr>
        <w:t>111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53"/>
        </w:rPr>
        <w:t> 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6"/>
          <w:w w:val="5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29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79"/>
          <w:i/>
        </w:rPr>
        <w:t>y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7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Municipios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4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7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5"/>
          <w:w w:val="7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10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Reglamento,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efectú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presencia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integrante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conforma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continuació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enlistan: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auto"/>
        <w:ind w:left="431" w:right="2362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34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34"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-27"/>
          <w:w w:val="134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</w:rPr>
        <w:t>Jesús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</w:rPr>
        <w:t>Eduard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</w:rPr>
        <w:t>Almague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-16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Ramírez,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Fisca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Jalisc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46"/>
        </w:rPr>
        <w:t>.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46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Titula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Obligad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5"/>
        </w:rPr>
        <w:t>o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4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7" w:lineRule="auto"/>
        <w:ind w:left="431" w:right="2385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w w:val="62"/>
        </w:rPr>
        <w:t>11</w:t>
      </w:r>
      <w:r>
        <w:rPr>
          <w:rFonts w:ascii="Arial" w:hAnsi="Arial" w:cs="Arial" w:eastAsia="Arial"/>
          <w:sz w:val="16"/>
          <w:szCs w:val="16"/>
          <w:color w:val="070707"/>
          <w:w w:val="61"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-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</w:rPr>
        <w:t>Adrian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</w:rPr>
        <w:t>Alejandr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López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</w:rPr>
        <w:t>Robles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Titula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</w:rPr>
        <w:t>Transparencia.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Secretario.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431" w:right="900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w w:val="62"/>
        </w:rPr>
        <w:t>111</w:t>
      </w:r>
      <w:r>
        <w:rPr>
          <w:rFonts w:ascii="Arial" w:hAnsi="Arial" w:cs="Arial" w:eastAsia="Arial"/>
          <w:sz w:val="16"/>
          <w:szCs w:val="16"/>
          <w:color w:val="070707"/>
          <w:w w:val="61"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José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</w:rPr>
        <w:t>Salvado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López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Jiménez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Directo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Coordinación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Jurídic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9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Contro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Interno.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Titula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controL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536" w:right="3285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ASUNTOS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GENERALES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7" w:lineRule="auto"/>
        <w:ind w:left="436" w:right="75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Verificad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registr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asistenci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asentad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constanci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quóru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5"/>
        </w:rPr>
        <w:t>m</w:t>
      </w:r>
      <w:r>
        <w:rPr>
          <w:rFonts w:ascii="Arial" w:hAnsi="Arial" w:cs="Arial" w:eastAsia="Arial"/>
          <w:sz w:val="16"/>
          <w:szCs w:val="16"/>
          <w:color w:val="424242"/>
          <w:spacing w:val="0"/>
          <w:w w:val="138"/>
        </w:rPr>
        <w:t>,</w:t>
      </w:r>
      <w:r>
        <w:rPr>
          <w:rFonts w:ascii="Arial" w:hAnsi="Arial" w:cs="Arial" w:eastAsia="Arial"/>
          <w:sz w:val="16"/>
          <w:szCs w:val="16"/>
          <w:color w:val="424242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procede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analizar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fond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7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entrar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estudi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respect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solicitu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oue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1C1C1C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travé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sistem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electrónic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INFOMEX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JALISCO,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ó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ciudadano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                                                             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Transparenci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Fiscalía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fu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asignado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número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foli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0058581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B2B2B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fu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recibida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las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90" w:lineRule="exact"/>
        <w:ind w:left="436" w:right="83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w w:val="104"/>
        </w:rPr>
        <w:t>1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04"/>
        </w:rPr>
        <w:t>8</w:t>
      </w:r>
      <w:r>
        <w:rPr>
          <w:rFonts w:ascii="Arial" w:hAnsi="Arial" w:cs="Arial" w:eastAsia="Arial"/>
          <w:sz w:val="16"/>
          <w:szCs w:val="16"/>
          <w:color w:val="2B2B2B"/>
          <w:spacing w:val="-5"/>
          <w:w w:val="176"/>
        </w:rPr>
        <w:t>: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52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dieciocho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horas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cincuent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3"/>
          <w:w w:val="7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dos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minuto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08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ocho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marzo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año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2016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mil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dieciséis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fu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considerada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oficialment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recibida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hábil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siguiente,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virtu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ingresó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horario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inhábil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solicit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5"/>
        </w:rPr>
        <w:t>a</w:t>
      </w:r>
      <w:r>
        <w:rPr>
          <w:rFonts w:ascii="Arial" w:hAnsi="Arial" w:cs="Arial" w:eastAsia="Arial"/>
          <w:sz w:val="16"/>
          <w:szCs w:val="16"/>
          <w:color w:val="424242"/>
          <w:spacing w:val="0"/>
          <w:w w:val="117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9" w:lineRule="auto"/>
        <w:ind w:left="431" w:right="72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COPIA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CERTIFICADA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OFICIO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DONDE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CONSTE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PETICIÓ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FISCALÍA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GENERA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ESTATA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</w:rPr>
        <w:t>AL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CENTRO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EVALUACIÓ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CONTRO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CONFIANZA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ESTATA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REMITA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DICHA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FISCALÍA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COPIA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SIMPLE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Y/0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COPIA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CERTIFICADA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·Y/0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ORIGINALES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TOTALIDAD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CONSTANCIAS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CONFORMAN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MI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PROCEDIMIENTO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</w:rPr>
        <w:t>EVALUACIÓN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CONTROL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CONFIANZA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ASÍ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INTERPRETACIÓ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RESULTADOS.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1" w:lineRule="auto"/>
        <w:ind w:left="436" w:right="7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anterior,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solicitu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Fiscalí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Jalisc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B2B2B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integrante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proceden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realizar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</w:rPr>
        <w:t>siguiente: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4102" w:right="3844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ANÁLISIS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7" w:lineRule="auto"/>
        <w:ind w:left="426" w:right="69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32.799988pt;margin-top:70.820549pt;width:55.68pt;height:71.040001pt;mso-position-horizontal-relative:page;mso-position-vertical-relative:paragraph;z-index:-1310" type="#_x0000_t75">
            <v:imagedata r:id="rId8" o:title=""/>
          </v:shape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constancia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integra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Procedimient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Acces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referencia,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desprende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búsqueda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intern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1C1C1C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solicitada,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adviert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localización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</w:rPr>
        <w:t>oficio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relacionado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peticionari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B2B2B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contien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1C1C1C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diversas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personas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propiament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  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licita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copia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simpl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B2B2B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B2B2B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certificad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original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expedient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evaluación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interesado,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él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refiere,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   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ue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requiriendo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Centr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Evaluació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70707"/>
          <w:spacing w:val="0"/>
          <w:w w:val="69"/>
          <w:i/>
        </w:rPr>
        <w:t>y</w:t>
      </w:r>
      <w:r>
        <w:rPr>
          <w:rFonts w:ascii="Arial" w:hAnsi="Arial" w:cs="Arial" w:eastAsia="Arial"/>
          <w:sz w:val="17"/>
          <w:szCs w:val="17"/>
          <w:color w:val="070707"/>
          <w:spacing w:val="0"/>
          <w:w w:val="69"/>
          <w:i/>
        </w:rPr>
        <w:t> </w:t>
      </w:r>
      <w:r>
        <w:rPr>
          <w:rFonts w:ascii="Arial" w:hAnsi="Arial" w:cs="Arial" w:eastAsia="Arial"/>
          <w:sz w:val="17"/>
          <w:szCs w:val="17"/>
          <w:color w:val="070707"/>
          <w:spacing w:val="28"/>
          <w:w w:val="6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Contro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Confianza,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Report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Integra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versos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elemento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adscrito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Fiscalí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manera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conform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  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ntenido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ofici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SPFC/2708/201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fech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17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diecisiet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marzo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año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mil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dieciséis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firmado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     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C.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Licenciado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JAIME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LIRA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HERNÁNDEZ,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Enlac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Fiscalí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7" w:lineRule="auto"/>
        <w:ind w:left="436" w:right="1022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unanimidad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integrantes,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bien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pronunciar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respecto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ha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clasifica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particularment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ofici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referido,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ello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mediant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siguiente: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253" w:right="2969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DICTAME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</w:rPr>
        <w:t>CLASIFICACIÓN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3" w:after="0" w:line="240" w:lineRule="auto"/>
        <w:ind w:left="4377" w:right="4093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144pt;margin-top:13.120265pt;width:36.480pt;height:32.639999pt;mso-position-horizontal-relative:page;mso-position-vertical-relative:paragraph;z-index:-1311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1C1C1C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1C1C1C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20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740" w:bottom="280" w:left="500" w:right="560"/>
          <w:cols w:num="2" w:equalWidth="0">
            <w:col w:w="2012" w:space="368"/>
            <w:col w:w="8800"/>
          </w:cols>
        </w:sectPr>
      </w:pPr>
      <w:rPr/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840" w:bottom="280" w:left="760" w:right="500"/>
        </w:sectPr>
      </w:pPr>
      <w:rPr/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14.779753pt;margin-top:713.280029pt;width:585.278207pt;height:60.479999pt;mso-position-horizontal-relative:page;mso-position-vertical-relative:page;z-index:-1307" coordorigin="296,14266" coordsize="11706,1210">
            <v:shape style="position:absolute;left:634;top:14266;width:3034;height:1056" type="#_x0000_t75">
              <v:imagedata r:id="rId10" o:title=""/>
            </v:shape>
            <v:shape style="position:absolute;left:10694;top:14592;width:288;height:883" type="#_x0000_t75">
              <v:imagedata r:id="rId11" o:title=""/>
            </v:shape>
            <v:group style="position:absolute;left:303;top:15326;width:11691;height:2" coordorigin="303,15326" coordsize="11691,2">
              <v:shape style="position:absolute;left:303;top:15326;width:11691;height:2" coordorigin="303,15326" coordsize="11691,0" path="m303,15326l11994,15326e" filled="f" stroked="t" strokeweight=".709428pt" strokecolor="#0F0F0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1.679993pt;margin-top:30.720016pt;width:4.8pt;height:251.982986pt;mso-position-horizontal-relative:page;mso-position-vertical-relative:page;z-index:-1306" coordorigin="3034,614" coordsize="96,5040">
            <v:shape style="position:absolute;left:3034;top:614;width:96;height:3341" type="#_x0000_t75">
              <v:imagedata r:id="rId12" o:title=""/>
            </v:shape>
            <v:group style="position:absolute;left:3055;top:3956;width:2;height:1693" coordorigin="3055,3956" coordsize="2,1693">
              <v:shape style="position:absolute;left:3055;top:3956;width:2;height:1693" coordorigin="3055,3956" coordsize="0,1693" path="m3055,5649l3055,3956e" filled="f" stroked="t" strokeweight=".472952pt" strokecolor="#64646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1.599976pt;margin-top:19.200027pt;width:43.200001pt;height:80.639999pt;mso-position-horizontal-relative:page;mso-position-vertical-relative:page;z-index:-1305" type="#_x0000_t75">
            <v:imagedata r:id="rId13" o:title=""/>
          </v:shape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40" w:right="453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50.880001pt;margin-top:-79.543343pt;width:50.880001pt;height:45.119999pt;mso-position-horizontal-relative:page;mso-position-vertical-relative:paragraph;z-index:-1309" type="#_x0000_t75">
            <v:imagedata r:id="rId1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37558pt;margin-top:2.469817pt;width:20.744482pt;height:11pt;mso-position-horizontal-relative:page;mso-position-vertical-relative:paragraph;z-index:-1303" type="#_x0000_t202" filled="f" stroked="f">
            <v:textbox inset="0,0,0,0">
              <w:txbxContent>
                <w:p>
                  <w:pPr>
                    <w:spacing w:before="0" w:after="0" w:line="220" w:lineRule="exact"/>
                    <w:ind w:right="-73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464646"/>
                      <w:spacing w:val="-11"/>
                      <w:w w:val="8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808080"/>
                      <w:spacing w:val="5"/>
                      <w:w w:val="11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808080"/>
                      <w:spacing w:val="10"/>
                      <w:w w:val="114"/>
                      <w:embos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808080"/>
                      <w:spacing w:val="10"/>
                      <w:w w:val="114"/>
                      <w:emboss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808080"/>
                      <w:spacing w:val="10"/>
                      <w:w w:val="114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808080"/>
                      <w:spacing w:val="10"/>
                      <w:w w:val="114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0A0A0A"/>
                      <w:spacing w:val="0"/>
                      <w:w w:val="153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0A0A0A"/>
                      <w:spacing w:val="-2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808080"/>
                      <w:spacing w:val="-3"/>
                      <w:w w:val="4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A5A5A5"/>
                      <w:spacing w:val="0"/>
                      <w:w w:val="6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A5A5A5"/>
                      <w:spacing w:val="-2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313131"/>
                      <w:spacing w:val="-30"/>
                      <w:w w:val="103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76"/>
          <w:i/>
        </w:rPr>
        <w:t>.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76"/>
          <w:i/>
        </w:rPr>
        <w:t> </w:t>
      </w:r>
      <w:r>
        <w:rPr>
          <w:rFonts w:ascii="Arial" w:hAnsi="Arial" w:cs="Arial" w:eastAsia="Arial"/>
          <w:sz w:val="14"/>
          <w:szCs w:val="14"/>
          <w:color w:val="1F1F1F"/>
          <w:spacing w:val="1"/>
          <w:w w:val="76"/>
          <w:i/>
        </w:rPr>
        <w:t> 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76"/>
          <w:i/>
        </w:rPr>
        <w:t>;</w:t>
      </w:r>
      <w:r>
        <w:rPr>
          <w:rFonts w:ascii="Arial" w:hAnsi="Arial" w:cs="Arial" w:eastAsia="Arial"/>
          <w:sz w:val="14"/>
          <w:szCs w:val="14"/>
          <w:color w:val="1F1F1F"/>
          <w:spacing w:val="-7"/>
          <w:w w:val="76"/>
          <w:i/>
        </w:rPr>
        <w:t>: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77"/>
          <w:i/>
        </w:rPr>
        <w:t>r</w:t>
      </w:r>
      <w:r>
        <w:rPr>
          <w:rFonts w:ascii="Arial" w:hAnsi="Arial" w:cs="Arial" w:eastAsia="Arial"/>
          <w:sz w:val="14"/>
          <w:szCs w:val="14"/>
          <w:color w:val="1F1F1F"/>
          <w:spacing w:val="-6"/>
          <w:w w:val="76"/>
          <w:i/>
        </w:rPr>
        <w:t>&amp;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77"/>
          <w:i/>
        </w:rPr>
        <w:t>-</w:t>
      </w:r>
      <w:r>
        <w:rPr>
          <w:rFonts w:ascii="Arial" w:hAnsi="Arial" w:cs="Arial" w:eastAsia="Arial"/>
          <w:sz w:val="14"/>
          <w:szCs w:val="14"/>
          <w:color w:val="1F1F1F"/>
          <w:spacing w:val="-6"/>
          <w:w w:val="77"/>
          <w:i/>
        </w:rPr>
        <w:t>1</w:t>
      </w:r>
      <w:r>
        <w:rPr>
          <w:rFonts w:ascii="Arial" w:hAnsi="Arial" w:cs="Arial" w:eastAsia="Arial"/>
          <w:sz w:val="14"/>
          <w:szCs w:val="14"/>
          <w:color w:val="1F1F1F"/>
          <w:spacing w:val="0"/>
          <w:w w:val="76"/>
          <w:i/>
        </w:rPr>
        <w:t>!!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99" w:lineRule="exact"/>
        <w:ind w:left="505" w:right="362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  <w:i/>
        </w:rPr>
        <w:t>..l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1"/>
          <w:i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-13"/>
          <w:w w:val="101"/>
          <w:i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-7"/>
          <w:w w:val="43"/>
          <w:i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-26"/>
          <w:w w:val="71"/>
          <w:i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color w:val="313131"/>
          <w:spacing w:val="-5"/>
          <w:w w:val="75"/>
          <w:i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20"/>
          <w:i/>
        </w:rPr>
        <w:t>.,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7" w:right="45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13131"/>
          <w:w w:val="89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w w:val="88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59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2"/>
        </w:rPr>
        <w:t>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75" w:lineRule="exact"/>
        <w:ind w:left="88" w:right="29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44.16pt;margin-top:13.153286pt;width:68.160004pt;height:3.84pt;mso-position-horizontal-relative:page;mso-position-vertical-relative:paragraph;z-index:-1308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64646"/>
          <w:w w:val="75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3"/>
          <w:w w:val="75"/>
        </w:rPr>
        <w:t>&gt;</w:t>
      </w:r>
      <w:r>
        <w:rPr>
          <w:rFonts w:ascii="Times New Roman" w:hAnsi="Times New Roman" w:cs="Times New Roman" w:eastAsia="Times New Roman"/>
          <w:sz w:val="14"/>
          <w:szCs w:val="14"/>
          <w:color w:val="808080"/>
          <w:spacing w:val="-20"/>
          <w:w w:val="94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9"/>
          <w:w w:val="76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0"/>
          <w:w w:val="154"/>
        </w:rPr>
        <w:t>'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-1"/>
          <w:w w:val="154"/>
        </w:rPr>
        <w:t>"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57"/>
        </w:rPr>
        <w:t>''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0"/>
          <w:w w:val="81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1F1F1F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3131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60606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39" w:after="0" w:line="248" w:lineRule="auto"/>
        <w:ind w:right="91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Este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Comité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Clasificación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determina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documento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ínfonnación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contenida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oficio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</w:rPr>
        <w:t>FGE/FC/3419/201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</w:rPr>
        <w:t>6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finnad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Fisca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Central,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Maestr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RAFAE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CASTELLANOS,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Enlae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Instituciona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Centr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Evaluació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Contro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Confianza,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considerada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0"/>
        </w:rPr>
        <w:t>Reservada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A0A0A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</w:rPr>
        <w:t>Confidencial,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va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dirigido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Directo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Centr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Evaluació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Contro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Confianza,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solícit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</w:rPr>
        <w:t>proporcione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copia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Reporte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Integra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diversos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elemento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describen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anexo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contenid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tre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foja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útiles,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precisan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consecutivament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nombre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personal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evaluado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exámenes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contro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confianza,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además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precisa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resultad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evaluaciones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decir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APROBADOS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APROBADOS.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tal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manera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result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necesario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restringi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temporalment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distint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pueda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deba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tene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misma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ya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contrari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ello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estarí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contraviniend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criteri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clasificación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pronunciado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colegiado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sesión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trabaj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celebrada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anteriorment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denominado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extint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Secretari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Pública,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Prevenció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Reinserción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Socia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08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febrer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año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2013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9"/>
        </w:rPr>
        <w:t>procedió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clasificar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infonnacíó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relativ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1F1F1F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exámenes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contro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confianz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realizados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personal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carácter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Confidencia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Reservada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teno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</w:rPr>
        <w:t>siguientes: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449" w:right="3183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CONSIDERACIONES: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5" w:right="106" w:firstLine="16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-8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313131"/>
          <w:spacing w:val="1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contenid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F1F1F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6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"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Polític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Unidos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Mexicanos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96"/>
          <w:i/>
        </w:rPr>
        <w:t>4"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párraf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tercero,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g•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15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Polític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consagra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públ.ica,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será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garantizad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Estado,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además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establecerlos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lineamiento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cuales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f¡abr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sujetars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señalando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estatale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municipales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promoverán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ámbit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competenci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13131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indicando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regulará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procedimient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hacerlo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efectivo,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obligaciones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Reinserción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Reglament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Municipios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arábigos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6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fracció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XXXIII,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fracció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Vi,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17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bis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Reglament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Interio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Pública,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Prevenció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Readaptació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</w:t>
      </w:r>
      <w:r>
        <w:rPr>
          <w:rFonts w:ascii="Arial" w:hAnsi="Arial" w:cs="Arial" w:eastAsia="Arial"/>
          <w:sz w:val="16"/>
          <w:szCs w:val="16"/>
          <w:color w:val="0A0A0A"/>
          <w:spacing w:val="-2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13131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atendiend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establecid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9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Polític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establece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9"/>
          <w:i/>
        </w:rPr>
        <w:t>órganos.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2" w:lineRule="exact"/>
        <w:ind w:left="440" w:right="9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Procedimiento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Institucionale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Acces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3" w:lineRule="exact"/>
        <w:ind w:left="435" w:right="634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Obligado.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30" w:right="75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w w:val="63"/>
          <w:i/>
        </w:rPr>
        <w:t>1</w:t>
      </w:r>
      <w:r>
        <w:rPr>
          <w:rFonts w:ascii="Arial" w:hAnsi="Arial" w:cs="Arial" w:eastAsia="Arial"/>
          <w:sz w:val="16"/>
          <w:szCs w:val="16"/>
          <w:color w:val="0A0A0A"/>
          <w:spacing w:val="-3"/>
          <w:w w:val="63"/>
          <w:i/>
        </w:rPr>
        <w:t>1</w:t>
      </w:r>
      <w:r>
        <w:rPr>
          <w:rFonts w:ascii="Arial" w:hAnsi="Arial" w:cs="Arial" w:eastAsia="Arial"/>
          <w:sz w:val="16"/>
          <w:szCs w:val="16"/>
          <w:color w:val="464646"/>
          <w:spacing w:val="1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23"/>
          <w:i/>
        </w:rPr>
        <w:t>-</w:t>
      </w:r>
      <w:r>
        <w:rPr>
          <w:rFonts w:ascii="Arial" w:hAnsi="Arial" w:cs="Arial" w:eastAsia="Arial"/>
          <w:sz w:val="16"/>
          <w:szCs w:val="16"/>
          <w:color w:val="1F1F1F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Desarrollo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2030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contempl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uno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ejes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denominado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"Bue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Gobierno</w:t>
      </w:r>
      <w:r>
        <w:rPr>
          <w:rFonts w:ascii="Arial" w:hAnsi="Arial" w:cs="Arial" w:eastAsia="Arial"/>
          <w:sz w:val="16"/>
          <w:szCs w:val="16"/>
          <w:color w:val="0A0A0A"/>
          <w:spacing w:val="-2"/>
          <w:w w:val="100"/>
          <w:i/>
        </w:rPr>
        <w:t>"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13131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cuyo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propósit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gobierno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eficiente,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profesional,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transparent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honesto,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rinda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cuenta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actú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acuerdo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volunta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ciudadana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Dentr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dicho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eje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7"/>
          <w:i/>
        </w:rPr>
        <w:t>se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contempla,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uno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objetivo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estratégicos,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lograr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confianz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9"/>
          <w:i/>
        </w:rPr>
        <w:t>ciudadanos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sobre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actuació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gobierno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parti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oportun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rendición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cuentas,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trabaj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coherent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voluntad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ciudadana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reconocimient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eficiencia,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profesionalismo,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honestida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travé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54" w:lineRule="auto"/>
        <w:ind w:left="435" w:right="10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divulgación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gubernamenta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uso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recursos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facilit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sociedad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conocimient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asunto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interé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público.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2" w:lineRule="auto"/>
        <w:ind w:left="426" w:right="84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79"/>
          <w:i/>
        </w:rPr>
        <w:t>11/.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79"/>
          <w:i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79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79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mediant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decret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número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23936/LIX/1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fu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aprobada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9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9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9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ESTADO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MUNICIPIO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13131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Congreso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08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ocho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mes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Diciembre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año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2011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publicada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Periódic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9"/>
          <w:i/>
        </w:rPr>
        <w:t>Oficíai"EI</w:t>
      </w:r>
      <w:r>
        <w:rPr>
          <w:rFonts w:ascii="Arial" w:hAnsi="Arial" w:cs="Arial" w:eastAsia="Arial"/>
          <w:sz w:val="16"/>
          <w:szCs w:val="16"/>
          <w:color w:val="0A0A0A"/>
          <w:spacing w:val="-4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"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25"/>
          <w:i/>
        </w:rPr>
        <w:t>el22</w:t>
      </w:r>
      <w:r>
        <w:rPr>
          <w:rFonts w:ascii="Arial" w:hAnsi="Arial" w:cs="Arial" w:eastAsia="Arial"/>
          <w:sz w:val="16"/>
          <w:szCs w:val="16"/>
          <w:color w:val="0A0A0A"/>
          <w:spacing w:val="-6"/>
          <w:w w:val="12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veintidó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mes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año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ante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referido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5"/>
          <w:i/>
        </w:rPr>
        <w:t>s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313131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ordenamient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inicio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vigencia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parti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01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uno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Abri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año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2012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dos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mil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doce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simultáneament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produce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efectos,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quedando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ello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abrogada</w:t>
      </w:r>
      <w:r>
        <w:rPr>
          <w:rFonts w:ascii="Arial" w:hAnsi="Arial" w:cs="Arial" w:eastAsia="Arial"/>
          <w:sz w:val="16"/>
          <w:szCs w:val="16"/>
          <w:color w:val="1F1F1F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Transparencia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publicada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Periódic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Oficia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"E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</w:t>
      </w:r>
      <w:r>
        <w:rPr>
          <w:rFonts w:ascii="Arial" w:hAnsi="Arial" w:cs="Arial" w:eastAsia="Arial"/>
          <w:sz w:val="16"/>
          <w:szCs w:val="16"/>
          <w:color w:val="0A0A0A"/>
          <w:spacing w:val="-6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"</w:t>
      </w:r>
      <w:r>
        <w:rPr>
          <w:rFonts w:ascii="Arial" w:hAnsi="Arial" w:cs="Arial" w:eastAsia="Arial"/>
          <w:sz w:val="16"/>
          <w:szCs w:val="16"/>
          <w:color w:val="313131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06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seis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Ener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año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2005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dos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mil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cinco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junt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toda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reforma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s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9" w:lineRule="auto"/>
        <w:ind w:left="430" w:right="63" w:firstLine="14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44.320007pt;margin-top:117.954018pt;width:45.119999pt;height:38.400002pt;mso-position-horizontal-relative:page;mso-position-vertical-relative:paragraph;z-index:-1304" type="#_x0000_t75">
            <v:imagedata r:id="rId16" o:title=""/>
          </v:shape>
        </w:pic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IV</w:t>
      </w:r>
      <w:r>
        <w:rPr>
          <w:rFonts w:ascii="Arial" w:hAnsi="Arial" w:cs="Arial" w:eastAsia="Arial"/>
          <w:sz w:val="16"/>
          <w:szCs w:val="16"/>
          <w:color w:val="313131"/>
          <w:spacing w:val="6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Considerando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fecha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01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noviembre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año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2012,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notificó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Unidad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Prevenció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Reinserción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Social,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oficio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número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SEC.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EJ.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288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9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/</w:t>
      </w:r>
      <w:r>
        <w:rPr>
          <w:rFonts w:ascii="Arial" w:hAnsi="Arial" w:cs="Arial" w:eastAsia="Arial"/>
          <w:sz w:val="16"/>
          <w:szCs w:val="16"/>
          <w:color w:val="313131"/>
          <w:spacing w:val="4"/>
          <w:w w:val="100"/>
          <w:i/>
        </w:rPr>
        <w:t>2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012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suscrit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F1F1F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F1F1F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Abogad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José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Miguel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Ánge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Torr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Laguna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derivado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Dictame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Autorizació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04212012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mediant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cual</w:t>
      </w:r>
      <w:r>
        <w:rPr>
          <w:rFonts w:ascii="Arial" w:hAnsi="Arial" w:cs="Arial" w:eastAsia="Arial"/>
          <w:sz w:val="16"/>
          <w:szCs w:val="16"/>
          <w:color w:val="1F1F1F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anexa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copia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dictame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autorizació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fech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27</w:t>
      </w:r>
      <w:r>
        <w:rPr>
          <w:rFonts w:ascii="Arial" w:hAnsi="Arial" w:cs="Arial" w:eastAsia="Arial"/>
          <w:sz w:val="16"/>
          <w:szCs w:val="16"/>
          <w:color w:val="1F1F1F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junio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2012</w:t>
      </w:r>
      <w:r>
        <w:rPr>
          <w:rFonts w:ascii="Arial" w:hAnsi="Arial" w:cs="Arial" w:eastAsia="Arial"/>
          <w:sz w:val="16"/>
          <w:szCs w:val="16"/>
          <w:color w:val="1F1F1F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dos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mil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doce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emitid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Acuerd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Consejo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Institut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Púb!íc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</w:t>
      </w:r>
      <w:r>
        <w:rPr>
          <w:rFonts w:ascii="Arial" w:hAnsi="Arial" w:cs="Arial" w:eastAsia="Arial"/>
          <w:sz w:val="16"/>
          <w:szCs w:val="16"/>
          <w:color w:val="0A0A0A"/>
          <w:spacing w:val="-7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13131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mediant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cual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4"/>
          <w:i/>
        </w:rPr>
        <w:t>se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determin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ó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concernient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diversos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recibidos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ese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Institut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30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mayo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alí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F1F1F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3"/>
          <w:i/>
        </w:rPr>
        <w:t>en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curso</w:t>
      </w:r>
      <w:r>
        <w:rPr>
          <w:rFonts w:ascii="Arial" w:hAnsi="Arial" w:cs="Arial" w:eastAsia="Arial"/>
          <w:sz w:val="16"/>
          <w:szCs w:val="16"/>
          <w:color w:val="1F1F1F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corresponden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F1F1F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Generale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Publicació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Actualizació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Información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Fundamenta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Prevenció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Reinserción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Generale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Confidencia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Reservada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313131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Secretaría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Pública,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Prevenció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Reinserción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Generale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para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Clasificación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ci</w:t>
      </w:r>
      <w:r>
        <w:rPr>
          <w:rFonts w:ascii="Arial" w:hAnsi="Arial" w:cs="Arial" w:eastAsia="Arial"/>
          <w:sz w:val="16"/>
          <w:szCs w:val="16"/>
          <w:color w:val="313131"/>
          <w:spacing w:val="-4"/>
          <w:w w:val="100"/>
          <w:i/>
        </w:rPr>
        <w:t>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Ptíblic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F1F1F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Preven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13131"/>
          <w:spacing w:val="9"/>
          <w:w w:val="89"/>
        </w:rPr>
        <w:t>·</w:t>
      </w:r>
      <w:r>
        <w:rPr>
          <w:rFonts w:ascii="Arial" w:hAnsi="Arial" w:cs="Arial" w:eastAsia="Arial"/>
          <w:sz w:val="16"/>
          <w:szCs w:val="16"/>
          <w:color w:val="1F1F1F"/>
          <w:spacing w:val="-18"/>
          <w:w w:val="148"/>
        </w:rPr>
        <w:t>·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Reinserción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Socia</w:t>
      </w:r>
      <w:r>
        <w:rPr>
          <w:rFonts w:ascii="Arial" w:hAnsi="Arial" w:cs="Arial" w:eastAsia="Arial"/>
          <w:sz w:val="16"/>
          <w:szCs w:val="16"/>
          <w:color w:val="0A0A0A"/>
          <w:spacing w:val="-2"/>
          <w:w w:val="104"/>
          <w:i/>
        </w:rPr>
        <w:t>l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454" w:right="92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virtu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mediant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decret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número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24036/L/X/12,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crea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Sistem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8" w:lineRule="exact"/>
        <w:ind w:left="440" w:right="97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Jalisc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5"/>
          <w:i/>
        </w:rPr>
        <w:t>o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313131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1F1F1F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reforma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23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38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bis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Orgánic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8" w:lineRule="exact"/>
        <w:ind w:left="445" w:right="9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Ejecutiv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1F1F1F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important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enfatiza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seiíalad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F1F1F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Transitori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Octa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  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Ley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8" w:lineRule="auto"/>
        <w:ind w:left="430" w:right="82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Sistem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F1F1F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donde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1F1F1F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indica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13131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F1F1F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parti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78"/>
        </w:rPr>
        <w:t>1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78"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78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trad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8"/>
          <w:i/>
        </w:rPr>
        <w:t>en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vigor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reglamento</w:t>
      </w:r>
      <w:r>
        <w:rPr>
          <w:rFonts w:ascii="Arial" w:hAnsi="Arial" w:cs="Arial" w:eastAsia="Arial"/>
          <w:sz w:val="16"/>
          <w:szCs w:val="16"/>
          <w:color w:val="0A0A0A"/>
          <w:spacing w:val="-4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13131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decretos,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circulare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313131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acuerdos,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of,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io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38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38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juicio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5"/>
          <w:i/>
        </w:rPr>
        <w:t>s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7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procedimiento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administrativo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13131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tratado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313131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13131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contratos,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convenios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donde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sea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mencionada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retarí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1" w:after="0" w:line="240" w:lineRule="auto"/>
        <w:ind w:left="3971" w:right="4120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A0A0A"/>
          <w:spacing w:val="0"/>
          <w:w w:val="157"/>
        </w:rPr>
        <w:t>-2-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740" w:bottom="280" w:left="760" w:right="500"/>
          <w:cols w:num="2" w:equalWidth="0">
            <w:col w:w="1487" w:space="1073"/>
            <w:col w:w="8420"/>
          </w:cols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15.134467pt;margin-top:766.083435pt;width:453.088099pt;height:.1pt;mso-position-horizontal-relative:page;mso-position-vertical-relative:page;z-index:-1294" coordorigin="303,15322" coordsize="9062,2">
            <v:shape style="position:absolute;left:303;top:15322;width:9062;height:2" coordorigin="303,15322" coordsize="9062,0" path="m303,15322l9364,15322e" filled="f" stroked="t" strokeweight=".709428pt" strokecolor="#131313">
              <v:path arrowok="t"/>
            </v:shape>
          </v:group>
          <w10:wrap type="none"/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51.679993pt;margin-top:13.440018pt;width:3.84pt;height:47.04pt;mso-position-horizontal-relative:page;mso-position-vertical-relative:paragraph;z-index:-1300" type="#_x0000_t75">
            <v:imagedata r:id="rId17" o:title=""/>
          </v:shape>
        </w:pict>
      </w:r>
      <w:r>
        <w:rPr/>
        <w:pict>
          <v:group style="position:absolute;margin-left:151.344666pt;margin-top:61.435108pt;width:.1pt;height:57.063944pt;mso-position-horizontal-relative:page;mso-position-vertical-relative:paragraph;z-index:-1295" coordorigin="3027,1229" coordsize="2,1141">
            <v:shape style="position:absolute;left:3027;top:1229;width:2;height:1141" coordorigin="3027,1229" coordsize="0,1141" path="m3027,2370l3027,1229e" filled="f" stroked="t" strokeweight=".236476pt" strokecolor="#6B6B6B">
              <v:path arrowok="t"/>
            </v:shape>
          </v:group>
          <w10:wrap type="none"/>
        </w:pict>
      </w:r>
      <w:r>
        <w:rPr/>
        <w:pict>
          <v:shape style="width:50.880002pt;height:48.96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15" w:right="1307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81818"/>
          <w:spacing w:val="0"/>
          <w:w w:val="100"/>
          <w:i/>
        </w:rPr>
        <w:t>.'</w:t>
      </w:r>
      <w:r>
        <w:rPr>
          <w:rFonts w:ascii="Times New Roman" w:hAnsi="Times New Roman" w:cs="Times New Roman" w:eastAsia="Times New Roman"/>
          <w:sz w:val="25"/>
          <w:szCs w:val="25"/>
          <w:color w:val="181818"/>
          <w:spacing w:val="0"/>
          <w:w w:val="100"/>
          <w:i/>
        </w:rPr>
        <w:t>(</w:t>
      </w:r>
      <w:r>
        <w:rPr>
          <w:rFonts w:ascii="Times New Roman" w:hAnsi="Times New Roman" w:cs="Times New Roman" w:eastAsia="Times New Roman"/>
          <w:sz w:val="25"/>
          <w:szCs w:val="25"/>
          <w:color w:val="181818"/>
          <w:spacing w:val="0"/>
          <w:w w:val="100"/>
          <w:i/>
        </w:rPr>
        <w:t>"</w:t>
      </w:r>
      <w:r>
        <w:rPr>
          <w:rFonts w:ascii="Times New Roman" w:hAnsi="Times New Roman" w:cs="Times New Roman" w:eastAsia="Times New Roman"/>
          <w:sz w:val="25"/>
          <w:szCs w:val="25"/>
          <w:color w:val="181818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181818"/>
          <w:spacing w:val="0"/>
          <w:w w:val="84"/>
          <w:i/>
        </w:rPr>
        <w:t>t.,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24" w:right="137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181818"/>
          <w:w w:val="95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181818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0"/>
          <w:w w:val="100"/>
        </w:rPr>
        <w:t>lsca</w:t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81818"/>
          <w:spacing w:val="0"/>
          <w:w w:val="104"/>
        </w:rPr>
        <w:t>íía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40" w:lineRule="auto"/>
        <w:ind w:left="336" w:right="91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shape style="position:absolute;margin-left:43.200001pt;margin-top:13.697195pt;width:68.160004pt;height:3.84pt;mso-position-horizontal-relative:page;mso-position-vertical-relative:paragraph;z-index:-1302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5B5B5B"/>
          <w:w w:val="103"/>
        </w:rPr>
        <w:t>G</w:t>
      </w:r>
      <w:r>
        <w:rPr>
          <w:rFonts w:ascii="Times New Roman" w:hAnsi="Times New Roman" w:cs="Times New Roman" w:eastAsia="Times New Roman"/>
          <w:sz w:val="13"/>
          <w:szCs w:val="13"/>
          <w:color w:val="5B5B5B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0"/>
          <w:w w:val="53"/>
        </w:rPr>
        <w:t>&lt;?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2"/>
          <w:w w:val="5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B5B5B"/>
          <w:spacing w:val="0"/>
          <w:w w:val="130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5B5B5B"/>
          <w:spacing w:val="0"/>
          <w:w w:val="13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B5B5B"/>
          <w:spacing w:val="0"/>
          <w:w w:val="130"/>
        </w:rPr>
        <w:t>rñ</w:t>
      </w:r>
      <w:r>
        <w:rPr>
          <w:rFonts w:ascii="Times New Roman" w:hAnsi="Times New Roman" w:cs="Times New Roman" w:eastAsia="Times New Roman"/>
          <w:sz w:val="13"/>
          <w:szCs w:val="13"/>
          <w:color w:val="5B5B5B"/>
          <w:spacing w:val="0"/>
          <w:w w:val="13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5B5B5B"/>
          <w:spacing w:val="5"/>
          <w:w w:val="13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81818"/>
          <w:spacing w:val="0"/>
          <w:w w:val="130"/>
        </w:rPr>
        <w:t>del</w:t>
      </w:r>
      <w:r>
        <w:rPr>
          <w:rFonts w:ascii="Times New Roman" w:hAnsi="Times New Roman" w:cs="Times New Roman" w:eastAsia="Times New Roman"/>
          <w:sz w:val="13"/>
          <w:szCs w:val="13"/>
          <w:color w:val="181818"/>
          <w:spacing w:val="22"/>
          <w:w w:val="13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0"/>
          <w:w w:val="130"/>
        </w:rPr>
        <w:t>Esta</w:t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0"/>
          <w:w w:val="131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44444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81818"/>
          <w:spacing w:val="0"/>
          <w:w w:val="143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9" w:right="336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61.599976pt;margin-top:-41.306225pt;width:42.240002pt;height:42.240002pt;mso-position-horizontal-relative:page;mso-position-vertical-relative:paragraph;z-index:-1299" type="#_x0000_t75">
            <v:imagedata r:id="rId20" o:title=""/>
          </v:shape>
        </w:pic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Pública,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Prevenció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Readaptació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  <w:i/>
        </w:rPr>
        <w:t>Socia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4"/>
          <w:i/>
        </w:rPr>
        <w:t>l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entender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trat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294"/>
        </w:rPr>
        <w:t>'</w:t>
      </w:r>
      <w:r>
        <w:rPr>
          <w:rFonts w:ascii="Arial" w:hAnsi="Arial" w:cs="Arial" w:eastAsia="Arial"/>
          <w:sz w:val="16"/>
          <w:szCs w:val="16"/>
          <w:color w:val="080808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48"/>
        </w:rPr>
        <w:t>·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48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80808"/>
          <w:spacing w:val="-5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444444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Prevenció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Reinserción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Social,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sin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menoscabo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anterio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Pode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i/>
        </w:rPr>
        <w:t>Ejecutivo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deberá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adecuar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respectivo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reglamento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dispuest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decret</w:t>
      </w:r>
      <w:r>
        <w:rPr>
          <w:rFonts w:ascii="Arial" w:hAnsi="Arial" w:cs="Arial" w:eastAsia="Arial"/>
          <w:sz w:val="16"/>
          <w:szCs w:val="16"/>
          <w:color w:val="080808"/>
          <w:spacing w:val="-3"/>
          <w:w w:val="107"/>
          <w:i/>
        </w:rPr>
        <w:t>o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8" w:lineRule="auto"/>
        <w:ind w:right="540" w:firstLine="1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VI.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analizar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respectiv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Cantida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elemento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aprobados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  <w:i/>
        </w:rPr>
        <w:t>reprobados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exámenes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contro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181818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confianza,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181818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fa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bajas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causa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general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relativ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/os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exámenes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contro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confianz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aplicados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personal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  <w:i/>
        </w:rPr>
        <w:t>Pública,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Prevenció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Reinserción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Socia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18181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donde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aparecen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nombres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nombramientos,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  <w:i/>
        </w:rPr>
        <w:t>ubicación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i/>
        </w:rPr>
        <w:t>personal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pertenecient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Secretaría,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resultado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81818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demás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relativo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tip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exámenes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fuero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aplicados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18181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personal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realiza</w:t>
      </w:r>
      <w:r>
        <w:rPr>
          <w:rFonts w:ascii="Arial" w:hAnsi="Arial" w:cs="Arial" w:eastAsia="Arial"/>
          <w:sz w:val="16"/>
          <w:szCs w:val="16"/>
          <w:color w:val="18181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funcione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estratégica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debido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i/>
        </w:rPr>
        <w:t>cumplimient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fine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institucionales,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181818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convenient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toma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cuent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garantiza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fundamenta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tod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persona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conocer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8181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proceso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tom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decisiones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as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181818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solicitar,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accede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6"/>
          <w:i/>
        </w:rPr>
        <w:t>r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97"/>
          <w:i/>
        </w:rPr>
        <w:t>,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consultar,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recibir,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difundir.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reproducir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publicar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posesión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i/>
        </w:rPr>
        <w:t>sujeto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obligado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/</w:t>
      </w:r>
      <w:r>
        <w:rPr>
          <w:rFonts w:ascii="Arial" w:hAnsi="Arial" w:cs="Arial" w:eastAsia="Arial"/>
          <w:sz w:val="16"/>
          <w:szCs w:val="16"/>
          <w:color w:val="080808"/>
          <w:spacing w:val="-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legislador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emiti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ó</w:t>
      </w:r>
      <w:r>
        <w:rPr>
          <w:rFonts w:ascii="Arial" w:hAnsi="Arial" w:cs="Arial" w:eastAsia="Arial"/>
          <w:sz w:val="16"/>
          <w:szCs w:val="16"/>
          <w:color w:val="18181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  <w:i/>
        </w:rPr>
        <w:t>Municipio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8"/>
          <w:i/>
        </w:rPr>
        <w:t>s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2F2F2F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cual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establece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obligaciones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8181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diversas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Dependencias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órganos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Estado,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entr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ellas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Pública,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Prevenció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Reinserción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Socia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i/>
        </w:rPr>
        <w:t>Jalisco.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1" w:after="0" w:line="380" w:lineRule="exact"/>
        <w:ind w:left="9" w:right="57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respecto,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6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  <w:i/>
        </w:rPr>
        <w:t>Constitució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  <w:i/>
        </w:rPr>
        <w:t>Polític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-19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Estado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-3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Unidos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Mexicanos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establece: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6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6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-1"/>
          <w:w w:val="11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</w:rPr>
        <w:t>6.-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manifestació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ideas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será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objet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ninguna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inquisición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judicial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administrativ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7"/>
          <w:i/>
        </w:rPr>
        <w:t>a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53" w:lineRule="exact"/>
        <w:ind w:left="14" w:right="55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sino</w:t>
      </w:r>
      <w:r>
        <w:rPr>
          <w:rFonts w:ascii="Arial" w:hAnsi="Arial" w:cs="Arial" w:eastAsia="Arial"/>
          <w:sz w:val="16"/>
          <w:szCs w:val="16"/>
          <w:color w:val="18181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color w:val="18181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ataqu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181818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moral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/o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tercer</w:t>
      </w:r>
      <w:r>
        <w:rPr>
          <w:rFonts w:ascii="Arial" w:hAnsi="Arial" w:cs="Arial" w:eastAsia="Arial"/>
          <w:sz w:val="16"/>
          <w:szCs w:val="16"/>
          <w:color w:val="080808"/>
          <w:spacing w:val="-2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444444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provoque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algún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delito,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8181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perturb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4"/>
          <w:i/>
        </w:rPr>
        <w:t>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1" w:lineRule="auto"/>
        <w:ind w:left="14" w:right="543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orden</w:t>
      </w:r>
      <w:r>
        <w:rPr>
          <w:rFonts w:ascii="Arial" w:hAnsi="Arial" w:cs="Arial" w:eastAsia="Arial"/>
          <w:sz w:val="16"/>
          <w:szCs w:val="16"/>
          <w:color w:val="18181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18181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réplica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181818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ejercido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/o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término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dispuesto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181818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garantizad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8181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8181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2"/>
          <w:i/>
        </w:rPr>
        <w:t>Estado.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8" w:lineRule="auto"/>
        <w:ind w:left="19" w:right="54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Par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7"/>
          <w:i/>
        </w:rPr>
        <w:t>ejercicio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  <w:i/>
        </w:rPr>
        <w:t>derecho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acceso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información,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Federación,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Estado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8"/>
          <w:i/>
        </w:rPr>
        <w:t>Distrito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8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Federal,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  <w:i/>
        </w:rPr>
        <w:t>ámbit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respectiva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competencias,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  <w:i/>
        </w:rPr>
        <w:t>regirán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6"/>
          <w:i/>
        </w:rPr>
        <w:t>siguiente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6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6"/>
          <w:i/>
        </w:rPr>
        <w:t>principios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6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  <w:i/>
        </w:rPr>
        <w:t>bases: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8" w:lineRule="auto"/>
        <w:ind w:left="14" w:right="540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1.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80808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Tod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i/>
        </w:rPr>
        <w:t>posesión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  <w:i/>
        </w:rPr>
        <w:t>cualquier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  <w:i/>
        </w:rPr>
        <w:t>autoridad,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  <w:i/>
        </w:rPr>
        <w:t>entidad,</w:t>
      </w:r>
      <w:r>
        <w:rPr>
          <w:rFonts w:ascii="Arial" w:hAnsi="Arial" w:cs="Arial" w:eastAsia="Arial"/>
          <w:sz w:val="16"/>
          <w:szCs w:val="16"/>
          <w:color w:val="080808"/>
          <w:spacing w:val="-19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  <w:i/>
        </w:rPr>
        <w:t>órgano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organismo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federal,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  <w:i/>
        </w:rPr>
        <w:t>estata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  <w:i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municipal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-1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7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80808"/>
          <w:spacing w:val="-1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7"/>
          <w:i/>
        </w:rPr>
        <w:t>sólo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7"/>
          <w:i/>
        </w:rPr>
        <w:t>podrá</w:t>
      </w:r>
      <w:r>
        <w:rPr>
          <w:rFonts w:ascii="Arial" w:hAnsi="Arial" w:cs="Arial" w:eastAsia="Arial"/>
          <w:sz w:val="16"/>
          <w:szCs w:val="16"/>
          <w:color w:val="080808"/>
          <w:spacing w:val="-15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reservada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temporalment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i/>
        </w:rPr>
        <w:t>razones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i/>
        </w:rPr>
        <w:t>interés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8"/>
          <w:i/>
        </w:rPr>
        <w:t>público</w:t>
      </w:r>
      <w:r>
        <w:rPr>
          <w:rFonts w:ascii="Arial" w:hAnsi="Arial" w:cs="Arial" w:eastAsia="Arial"/>
          <w:sz w:val="16"/>
          <w:szCs w:val="16"/>
          <w:color w:val="080808"/>
          <w:spacing w:val="-13"/>
          <w:w w:val="118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i/>
        </w:rPr>
        <w:t>término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-1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8"/>
          <w:i/>
        </w:rPr>
        <w:t>fije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8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-9"/>
          <w:w w:val="118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i/>
        </w:rPr>
        <w:t>leyes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  <w:i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-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  <w:i/>
        </w:rPr>
        <w:t>interpretació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-6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derecho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deberá</w:t>
      </w:r>
      <w:r>
        <w:rPr>
          <w:rFonts w:ascii="Arial" w:hAnsi="Arial" w:cs="Arial" w:eastAsia="Arial"/>
          <w:sz w:val="16"/>
          <w:szCs w:val="16"/>
          <w:color w:val="080808"/>
          <w:spacing w:val="-14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prevalecer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9"/>
          <w:i/>
        </w:rPr>
        <w:t>principio</w:t>
      </w:r>
      <w:r>
        <w:rPr>
          <w:rFonts w:ascii="Arial" w:hAnsi="Arial" w:cs="Arial" w:eastAsia="Arial"/>
          <w:sz w:val="16"/>
          <w:szCs w:val="16"/>
          <w:color w:val="080808"/>
          <w:spacing w:val="-3"/>
          <w:w w:val="119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0"/>
          <w:i/>
        </w:rPr>
        <w:t>máxima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publicidad.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9" w:lineRule="exact"/>
        <w:ind w:left="19" w:right="54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74"/>
          <w:i/>
        </w:rPr>
        <w:t>11.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74"/>
          <w:i/>
        </w:rPr>
        <w:t>-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74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  <w:i/>
        </w:rPr>
        <w:t>refier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vida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privada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  <w:i/>
        </w:rPr>
        <w:t>personales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será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7"/>
          <w:i/>
        </w:rPr>
        <w:t>protegid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7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8"/>
          <w:i/>
        </w:rPr>
        <w:t>los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auto"/>
        <w:ind w:left="28" w:right="434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i/>
        </w:rPr>
        <w:t>término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  <w:i/>
        </w:rPr>
        <w:t>excepciones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fije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  <w:i/>
        </w:rPr>
        <w:t>leyes.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3" w:lineRule="exact"/>
        <w:ind w:left="19" w:right="53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68"/>
          <w:i/>
        </w:rPr>
        <w:t>111.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68"/>
          <w:i/>
        </w:rPr>
        <w:t>-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68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68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Tod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persona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sin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necesidad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acredita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interé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alguno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18181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utilización,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tendr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acceso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3" w:lineRule="exact"/>
        <w:ind w:left="19" w:right="210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gratuit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8181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181818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8181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personales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rectificació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6"/>
        </w:rPr>
        <w:t>éstos.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8" w:lineRule="auto"/>
        <w:ind w:left="24" w:right="538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IV.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establecerá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mecanismos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procedimiento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81818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revisión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i/>
        </w:rPr>
        <w:t>expedito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s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procedimiento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sustanciará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ant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18181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órganos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u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organismos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especializados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6"/>
          <w:i/>
        </w:rPr>
        <w:t>imparciales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6"/>
          <w:i/>
        </w:rPr>
        <w:t>,</w:t>
      </w:r>
      <w:r>
        <w:rPr>
          <w:rFonts w:ascii="Arial" w:hAnsi="Arial" w:cs="Arial" w:eastAsia="Arial"/>
          <w:sz w:val="16"/>
          <w:szCs w:val="16"/>
          <w:color w:val="181818"/>
          <w:spacing w:val="35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18181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8"/>
          <w:i/>
        </w:rPr>
        <w:t>con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autonomí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operativa,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gestió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  <w:i/>
        </w:rPr>
        <w:t>decisión.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9" w:lineRule="exact"/>
        <w:ind w:left="33" w:right="55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V.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sujeto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8181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deberán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preservar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181818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archivos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i/>
        </w:rPr>
        <w:t>administrativo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actualizado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4" w:right="55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publicarán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travé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medios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electrónico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81818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disponibles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complet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actualizad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5"/>
          <w:i/>
        </w:rPr>
        <w:t>sobre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auto"/>
        <w:ind w:left="19" w:right="358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indicadores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gestió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/o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recursos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  <w:i/>
        </w:rPr>
        <w:t>públicos.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8" w:lineRule="auto"/>
        <w:ind w:left="19" w:right="538" w:firstLine="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VI.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leyes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determinará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manera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/o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sujeto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8181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deberán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hacer</w:t>
      </w:r>
      <w:r>
        <w:rPr>
          <w:rFonts w:ascii="Arial" w:hAnsi="Arial" w:cs="Arial" w:eastAsia="Arial"/>
          <w:sz w:val="16"/>
          <w:szCs w:val="16"/>
          <w:color w:val="18181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i/>
        </w:rPr>
        <w:t>información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relativ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/o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recursos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6"/>
          <w:szCs w:val="16"/>
          <w:color w:val="18181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entregue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personas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física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  <w:i/>
        </w:rPr>
        <w:t>morales.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8" w:lineRule="auto"/>
        <w:ind w:left="19" w:right="529" w:firstLine="1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54.559998pt;margin-top:17.832596pt;width:2.88pt;height:68.160004pt;mso-position-horizontal-relative:page;mso-position-vertical-relative:paragraph;z-index:-1298" type="#_x0000_t75">
            <v:imagedata r:id="rId21" o:title=""/>
          </v:shape>
        </w:pic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VI/.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inobservancia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/a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disposiciones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materi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181818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8181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181818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6"/>
          <w:i/>
        </w:rPr>
        <w:t>sancionada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/o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término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dispongan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/a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  <w:i/>
        </w:rPr>
        <w:t>leyes</w:t>
      </w:r>
      <w:r>
        <w:rPr>
          <w:rFonts w:ascii="Arial" w:hAnsi="Arial" w:cs="Arial" w:eastAsia="Arial"/>
          <w:sz w:val="16"/>
          <w:szCs w:val="16"/>
          <w:color w:val="5B5B5B"/>
          <w:spacing w:val="0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" w:right="54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otr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orden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ideas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cabe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hacer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mención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consagrado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81818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arábigo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g•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7"/>
          <w:i/>
        </w:rPr>
        <w:t>Constitución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40" w:lineRule="auto"/>
        <w:ind w:left="19" w:right="601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Polític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5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-14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Estad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-9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JaliscO.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4" w:right="218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17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7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-14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9°.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tendr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/o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i/>
        </w:rPr>
        <w:t>fundamentos: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8" w:right="340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444444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444444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consolidación</w:t>
      </w:r>
      <w:r>
        <w:rPr>
          <w:rFonts w:ascii="Arial" w:hAnsi="Arial" w:cs="Arial" w:eastAsia="Arial"/>
          <w:sz w:val="16"/>
          <w:szCs w:val="16"/>
          <w:color w:val="18181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8181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democrátic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  <w:i/>
        </w:rPr>
        <w:t>Jalisco;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6" w:lineRule="exact"/>
        <w:ind w:left="24" w:right="55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w w:val="69"/>
          <w:i/>
        </w:rPr>
        <w:t>/</w:t>
      </w:r>
      <w:r>
        <w:rPr>
          <w:rFonts w:ascii="Arial" w:hAnsi="Arial" w:cs="Arial" w:eastAsia="Arial"/>
          <w:sz w:val="16"/>
          <w:szCs w:val="16"/>
          <w:color w:val="080808"/>
          <w:spacing w:val="-16"/>
          <w:w w:val="70"/>
          <w:i/>
        </w:rPr>
        <w:t>1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-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rendición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6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uenta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estatale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municipales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mediant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  <w:i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24" w:right="54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apertur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órganos</w:t>
      </w:r>
      <w:r>
        <w:rPr>
          <w:rFonts w:ascii="Arial" w:hAnsi="Arial" w:cs="Arial" w:eastAsia="Arial"/>
          <w:sz w:val="16"/>
          <w:szCs w:val="16"/>
          <w:color w:val="18181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18181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registr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/o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consta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decisiones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6"/>
          <w:i/>
        </w:rPr>
        <w:t>públicas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ind w:left="14" w:right="579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-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proceso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tom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6"/>
        </w:rPr>
        <w:t>éstas;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1" w:lineRule="exact"/>
        <w:ind w:left="24" w:right="54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60"/>
          <w:i/>
        </w:rPr>
        <w:t>111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60"/>
          <w:i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6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6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participació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ciudadana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tom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decisiones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80808"/>
          <w:spacing w:val="-9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med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2F2F2F"/>
          <w:spacing w:val="-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8181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i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auto"/>
        <w:ind w:left="19" w:right="714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-4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      </w:t>
      </w:r>
      <w:r>
        <w:rPr>
          <w:rFonts w:ascii="Arial" w:hAnsi="Arial" w:cs="Arial" w:eastAsia="Arial"/>
          <w:sz w:val="16"/>
          <w:szCs w:val="16"/>
          <w:color w:val="2F2F2F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A1A1A1"/>
          <w:spacing w:val="0"/>
          <w:w w:val="100"/>
        </w:rPr>
        <w:t>·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3" w:lineRule="exact"/>
        <w:ind w:left="24" w:right="5131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61.599976pt;margin-top:9.140781pt;width:29.76pt;height:100.800003pt;mso-position-horizontal-relative:page;mso-position-vertical-relative:paragraph;z-index:-1296" type="#_x0000_t75">
            <v:imagedata r:id="rId22" o:title=""/>
          </v:shape>
        </w:pic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i/>
        </w:rPr>
        <w:t>V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F2F2F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veraz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3"/>
          <w:i/>
        </w:rPr>
        <w:t>oportuna;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0" w:lineRule="auto"/>
        <w:ind w:left="38" w:right="3570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3.827667pt;margin-top:3.30868pt;width:3.612332pt;height:89.346077pt;mso-position-horizontal-relative:page;mso-position-vertical-relative:paragraph;z-index:-1297" coordorigin="3077,66" coordsize="72,1787">
            <v:shape style="position:absolute;left:3091;top:66;width:58;height:845" type="#_x0000_t75">
              <v:imagedata r:id="rId23" o:title=""/>
            </v:shape>
            <v:group style="position:absolute;left:3079;top:824;width:2;height:1027" coordorigin="3079,824" coordsize="2,1027">
              <v:shape style="position:absolute;left:3079;top:824;width:2;height:1027" coordorigin="3079,824" coordsize="0,1027" path="m3079,1851l3079,824e" filled="f" stroked="t" strokeweight=".236476pt" strokecolor="#67676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V.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confidencia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18181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80808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</w:rPr>
        <w:t>personas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7"/>
        </w:rPr>
        <w:t>;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4" w:lineRule="exact"/>
        <w:ind w:left="38" w:right="72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VI.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promoción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cultur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8181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transparencia,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garantí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resoluci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0" w:lineRule="auto"/>
        <w:ind w:left="19" w:right="63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/a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controversia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suscite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8181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travé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Institut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8"/>
          <w:i/>
        </w:rPr>
        <w:t>d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auto"/>
        <w:ind w:left="33" w:right="481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18181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8181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</w:t>
      </w:r>
      <w:r>
        <w:rPr>
          <w:rFonts w:ascii="Arial" w:hAnsi="Arial" w:cs="Arial" w:eastAsia="Arial"/>
          <w:sz w:val="16"/>
          <w:szCs w:val="16"/>
          <w:color w:val="080808"/>
          <w:spacing w:val="-6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ca</w:t>
      </w:r>
      <w:r>
        <w:rPr>
          <w:rFonts w:ascii="Arial" w:hAnsi="Arial" w:cs="Arial" w:eastAsia="Arial"/>
          <w:sz w:val="16"/>
          <w:szCs w:val="16"/>
          <w:color w:val="2F2F2F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8181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  <w:i/>
        </w:rPr>
        <w:t>Jalisco.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376" w:lineRule="exact"/>
        <w:ind w:left="28" w:right="96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E/</w:t>
      </w:r>
      <w:r>
        <w:rPr>
          <w:rFonts w:ascii="Arial" w:hAnsi="Arial" w:cs="Arial" w:eastAsia="Arial"/>
          <w:sz w:val="16"/>
          <w:szCs w:val="16"/>
          <w:color w:val="080808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Institut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órgano</w:t>
      </w:r>
      <w:r>
        <w:rPr>
          <w:rFonts w:ascii="Arial" w:hAnsi="Arial" w:cs="Arial" w:eastAsia="Arial"/>
          <w:sz w:val="16"/>
          <w:szCs w:val="16"/>
          <w:color w:val="18181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público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autónomo,</w:t>
      </w:r>
      <w:r>
        <w:rPr>
          <w:rFonts w:ascii="Arial" w:hAnsi="Arial" w:cs="Arial" w:eastAsia="Arial"/>
          <w:sz w:val="16"/>
          <w:szCs w:val="16"/>
          <w:color w:val="18181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i/>
        </w:rPr>
        <w:t>responsabilidad</w:t>
      </w:r>
      <w:r>
        <w:rPr>
          <w:rFonts w:ascii="Arial" w:hAnsi="Arial" w:cs="Arial" w:eastAsia="Arial"/>
          <w:sz w:val="16"/>
          <w:szCs w:val="16"/>
          <w:color w:val="080808"/>
          <w:spacing w:val="-2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jurídic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18181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patrimoni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propio.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  <w:i/>
        </w:rPr>
        <w:t>Contar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i/>
        </w:rPr>
        <w:t>á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Consejo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conformad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President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cuatr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consejeros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ciudadanos</w:t>
      </w:r>
      <w:r>
        <w:rPr>
          <w:rFonts w:ascii="Arial" w:hAnsi="Arial" w:cs="Arial" w:eastAsia="Arial"/>
          <w:sz w:val="16"/>
          <w:szCs w:val="16"/>
          <w:color w:val="080808"/>
          <w:spacing w:val="45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titulare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49" w:lineRule="exact"/>
        <w:ind w:left="24" w:right="1101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30.719999pt;margin-top:6.911241pt;width:102.720001pt;height:38.400002pt;mso-position-horizontal-relative:page;mso-position-vertical-relative:paragraph;z-index:-1301" type="#_x0000_t75">
            <v:imagedata r:id="rId24" o:title=""/>
          </v:shape>
        </w:pic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18181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suplente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respectivos;</w:t>
      </w:r>
      <w:r>
        <w:rPr>
          <w:rFonts w:ascii="Arial" w:hAnsi="Arial" w:cs="Arial" w:eastAsia="Arial"/>
          <w:sz w:val="16"/>
          <w:szCs w:val="16"/>
          <w:color w:val="181818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/o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miembros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Consejo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serán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nombrados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mediant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voto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550" w:right="4583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181818"/>
          <w:spacing w:val="0"/>
          <w:w w:val="154"/>
        </w:rPr>
        <w:t>-3-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center"/>
        <w:spacing w:after="0"/>
        <w:sectPr>
          <w:pgSz w:w="12240" w:h="15840"/>
          <w:pgMar w:top="260" w:bottom="280" w:left="500" w:right="60"/>
          <w:cols w:num="2" w:equalWidth="0">
            <w:col w:w="2649" w:space="573"/>
            <w:col w:w="8458"/>
          </w:cols>
        </w:sectPr>
      </w:pPr>
      <w:rPr/>
    </w:p>
    <w:p>
      <w:pPr>
        <w:spacing w:before="60" w:after="0" w:line="240" w:lineRule="auto"/>
        <w:ind w:left="2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2pt;height:48.96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66" w:right="513"/>
        <w:jc w:val="center"/>
        <w:rPr>
          <w:rFonts w:ascii="Times New Roman" w:hAnsi="Times New Roman" w:cs="Times New Roman" w:eastAsia="Times New Roman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46"/>
          <w:szCs w:val="46"/>
          <w:color w:val="161616"/>
          <w:w w:val="93"/>
          <w:i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color w:val="161616"/>
          <w:spacing w:val="-39"/>
          <w:w w:val="93"/>
          <w:i/>
        </w:rPr>
        <w:t>t</w:t>
      </w:r>
      <w:r>
        <w:rPr>
          <w:rFonts w:ascii="Arial" w:hAnsi="Arial" w:cs="Arial" w:eastAsia="Arial"/>
          <w:sz w:val="9"/>
          <w:szCs w:val="9"/>
          <w:color w:val="505050"/>
          <w:spacing w:val="0"/>
          <w:w w:val="104"/>
          <w:position w:val="29"/>
        </w:rPr>
        <w:t>.</w:t>
      </w:r>
      <w:r>
        <w:rPr>
          <w:rFonts w:ascii="Arial" w:hAnsi="Arial" w:cs="Arial" w:eastAsia="Arial"/>
          <w:sz w:val="9"/>
          <w:szCs w:val="9"/>
          <w:color w:val="505050"/>
          <w:spacing w:val="-14"/>
          <w:w w:val="100"/>
          <w:position w:val="29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161616"/>
          <w:spacing w:val="0"/>
          <w:w w:val="93"/>
          <w:i/>
          <w:position w:val="0"/>
        </w:rPr>
        <w:t>t</w:t>
      </w:r>
      <w:r>
        <w:rPr>
          <w:rFonts w:ascii="Times New Roman" w:hAnsi="Times New Roman" w:cs="Times New Roman" w:eastAsia="Times New Roman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466" w:right="443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5"/>
          <w:w w:val="94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0"/>
          <w:w w:val="85"/>
        </w:rPr>
        <w:t>i;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3"/>
          <w:w w:val="85"/>
        </w:rPr>
        <w:t>;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4"/>
          <w:w w:val="106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10"/>
        </w:rPr>
        <w:t>al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0"/>
          <w:w w:val="97"/>
        </w:rPr>
        <w:t>ia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56" w:lineRule="exact"/>
        <w:ind w:left="80" w:right="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44.16pt;margin-top:13.857876pt;width:67.199997pt;height:3.84pt;mso-position-horizontal-relative:page;mso-position-vertical-relative:paragraph;z-index:-1293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050505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76"/>
        </w:rPr>
        <w:t>n!C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77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0"/>
          <w:w w:val="69"/>
        </w:rPr>
        <w:t>?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0"/>
          <w:w w:val="7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58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5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6"/>
          <w:w w:val="58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13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129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43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4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15"/>
          <w:w w:val="4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103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50505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126"/>
        </w:rPr>
        <w:t>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90" w:lineRule="exact"/>
        <w:ind w:left="651" w:right="643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52.639999pt;margin-top:-5.217016pt;width:2.88pt;height:72pt;mso-position-horizontal-relative:page;mso-position-vertical-relative:paragraph;z-index:-1291" type="#_x0000_t75">
            <v:imagedata r:id="rId28" o:title=""/>
          </v:shape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tercera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parte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integrante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Congreso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  <w:i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3"/>
          <w:i/>
        </w:rPr>
        <w:t>o</w:t>
      </w:r>
      <w:r>
        <w:rPr>
          <w:rFonts w:ascii="Arial" w:hAnsi="Arial" w:cs="Arial" w:eastAsia="Arial"/>
          <w:sz w:val="16"/>
          <w:szCs w:val="16"/>
          <w:color w:val="2F2F2F"/>
          <w:spacing w:val="6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·a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161616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insaculación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conform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161616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  <w:i/>
        </w:rPr>
        <w:t>requisitos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procedimiento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establezc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ley.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90" w:lineRule="exact"/>
        <w:ind w:left="660" w:right="62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1.529419pt;margin-top:38.891232pt;width:.1pt;height:115.68273pt;mso-position-horizontal-relative:page;mso-position-vertical-relative:paragraph;z-index:-1287" coordorigin="3031,778" coordsize="2,2314">
            <v:shape style="position:absolute;left:3031;top:778;width:2;height:2314" coordorigin="3031,778" coordsize="0,2314" path="m3031,3091l3031,778e" filled="f" stroked="t" strokeweight=".470588pt" strokecolor="#3B3B3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Institut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tendr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atribucione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específica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otorgue;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161616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8"/>
          <w:i/>
        </w:rPr>
        <w:t>resoluciones</w:t>
      </w:r>
      <w:r>
        <w:rPr>
          <w:rFonts w:ascii="Arial" w:hAnsi="Arial" w:cs="Arial" w:eastAsia="Arial"/>
          <w:sz w:val="16"/>
          <w:szCs w:val="16"/>
          <w:color w:val="161616"/>
          <w:spacing w:val="1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serán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definitiva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inatacables,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vinculante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161616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deberán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161616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cumplidas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Poderes,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entidade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dependencias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6"/>
          <w:i/>
        </w:rPr>
        <w:t>públicas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161616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Estado,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Ayuntamiento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161616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organismo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privad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F2F2F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161616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reciba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administr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aplique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recursos</w:t>
      </w:r>
      <w:r>
        <w:rPr>
          <w:rFonts w:ascii="Arial" w:hAnsi="Arial" w:cs="Arial" w:eastAsia="Arial"/>
          <w:sz w:val="16"/>
          <w:szCs w:val="16"/>
          <w:color w:val="16161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estatale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616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616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municipale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04"/>
          <w:i/>
        </w:rPr>
        <w:t>s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96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0" w:lineRule="exact"/>
        <w:ind w:left="665" w:right="634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otr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part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1,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2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161616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3,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1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5</w:t>
      </w:r>
      <w:r>
        <w:rPr>
          <w:rFonts w:ascii="Arial" w:hAnsi="Arial" w:cs="Arial" w:eastAsia="Arial"/>
          <w:sz w:val="15"/>
          <w:szCs w:val="15"/>
          <w:color w:val="050505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color w:val="050505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23,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24,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25,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26,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29,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41,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42,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44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49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61616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Información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Públic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  <w:i/>
        </w:rPr>
        <w:t>Jalisco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1616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Municipios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prevén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continuación,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61616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aqu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161616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interesa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transcrib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resalta: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660" w:right="629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i/>
        </w:rPr>
        <w:t>Articul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14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36"/>
          <w:i/>
        </w:rPr>
        <w:t>Ley-</w:t>
      </w:r>
      <w:r>
        <w:rPr>
          <w:rFonts w:ascii="Arial" w:hAnsi="Arial" w:cs="Arial" w:eastAsia="Arial"/>
          <w:sz w:val="16"/>
          <w:szCs w:val="16"/>
          <w:color w:val="050505"/>
          <w:spacing w:val="-18"/>
          <w:w w:val="13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</w:rPr>
        <w:t>Naturaleza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90" w:lineRule="exact"/>
        <w:ind w:left="660" w:right="633" w:firstLine="1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1.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orden</w:t>
      </w:r>
      <w:r>
        <w:rPr>
          <w:rFonts w:ascii="Arial" w:hAnsi="Arial" w:cs="Arial" w:eastAsia="Arial"/>
          <w:sz w:val="16"/>
          <w:szCs w:val="16"/>
          <w:color w:val="1616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1616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interé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61616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público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161616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1616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reglamentari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°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Constitució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Polític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Estado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Unidos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Mexicanos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4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°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párraf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tercer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9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°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Polftic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161616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Jalisco.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660" w:right="660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1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38"/>
          <w:i/>
        </w:rPr>
        <w:t>Ley-</w:t>
      </w:r>
      <w:r>
        <w:rPr>
          <w:rFonts w:ascii="Arial" w:hAnsi="Arial" w:cs="Arial" w:eastAsia="Arial"/>
          <w:sz w:val="16"/>
          <w:szCs w:val="16"/>
          <w:color w:val="050505"/>
          <w:spacing w:val="-23"/>
          <w:w w:val="13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</w:rPr>
        <w:t>Objeto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9" w:lineRule="exact"/>
        <w:ind w:left="684" w:right="5849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2pt;margin-top:13.332887pt;width:.1pt;height:47.410955pt;mso-position-horizontal-relative:page;mso-position-vertical-relative:paragraph;z-index:-1286" coordorigin="3040,267" coordsize="2,948">
            <v:shape style="position:absolute;left:3040;top:267;width:2;height:948" coordorigin="3040,267" coordsize="0,948" path="m3040,1215l3040,267e" filled="f" stroked="t" strokeweight=".470588pt" strokecolor="#2F2F2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50505"/>
          <w:spacing w:val="-4"/>
          <w:w w:val="100"/>
          <w:i/>
        </w:rPr>
        <w:t>1</w:t>
      </w:r>
      <w:r>
        <w:rPr>
          <w:rFonts w:ascii="Arial" w:hAnsi="Arial" w:cs="Arial" w:eastAsia="Arial"/>
          <w:sz w:val="17"/>
          <w:szCs w:val="17"/>
          <w:color w:val="505050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505050"/>
          <w:spacing w:val="-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tien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161616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objet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3"/>
          <w:i/>
        </w:rPr>
        <w:t>regular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98"/>
          <w:i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70" w:right="179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1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10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Jalisco</w:t>
      </w:r>
      <w:r>
        <w:rPr>
          <w:rFonts w:ascii="Arial" w:hAnsi="Arial" w:cs="Arial" w:eastAsia="Arial"/>
          <w:sz w:val="16"/>
          <w:szCs w:val="16"/>
          <w:color w:val="050505"/>
          <w:spacing w:val="-2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0"/>
          <w:i/>
        </w:rPr>
        <w:t>municipios;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auto"/>
        <w:ind w:left="670" w:right="295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63"/>
          <w:i/>
        </w:rPr>
        <w:t>11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63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6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protecció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</w:rPr>
        <w:t>personales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confidencial;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9" w:lineRule="exact"/>
        <w:ind w:left="670" w:right="217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50505"/>
          <w:w w:val="62"/>
          <w:i/>
        </w:rPr>
        <w:t>/11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w w:val="63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acceso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Jalisco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municipios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;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670" w:right="62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IV.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organización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1616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funcionamient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  <w:i/>
        </w:rPr>
        <w:t>de/Institut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1616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  <w:i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auto"/>
        <w:ind w:left="665" w:right="787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Jalisco.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65" w:right="506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9"/>
          <w:w w:val="11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  <w:i/>
        </w:rPr>
        <w:t>3.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38"/>
          <w:i/>
        </w:rPr>
        <w:t>Ley-</w:t>
      </w:r>
      <w:r>
        <w:rPr>
          <w:rFonts w:ascii="Arial" w:hAnsi="Arial" w:cs="Arial" w:eastAsia="Arial"/>
          <w:sz w:val="16"/>
          <w:szCs w:val="16"/>
          <w:color w:val="050505"/>
          <w:spacing w:val="-27"/>
          <w:w w:val="13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  <w:i/>
        </w:rPr>
        <w:t>Concepto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  <w:i/>
        </w:rPr>
        <w:t>fundamentales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90" w:lineRule="exact"/>
        <w:ind w:left="670" w:right="622" w:firstLine="1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45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48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45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</w:rPr>
        <w:t>generen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42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posean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i/>
        </w:rPr>
        <w:t>administre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47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sujetos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como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consecuencia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ejercicio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  <w:i/>
        </w:rPr>
        <w:t>facultade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1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i/>
        </w:rPr>
        <w:t>atribuciones,</w:t>
      </w:r>
      <w:r>
        <w:rPr>
          <w:rFonts w:ascii="Arial" w:hAnsi="Arial" w:cs="Arial" w:eastAsia="Arial"/>
          <w:sz w:val="16"/>
          <w:szCs w:val="16"/>
          <w:color w:val="050505"/>
          <w:spacing w:val="-6"/>
          <w:w w:val="117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  <w:i/>
        </w:rPr>
        <w:t>cumplimiento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5" w:lineRule="exact"/>
        <w:ind w:left="674" w:right="62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obligaciones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sí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importa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origen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utilizació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45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medio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1"/>
          <w:i/>
        </w:rPr>
        <w:t>conteng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21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21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2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0" w:lineRule="exact"/>
        <w:ind w:left="674" w:right="761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9"/>
          <w:i/>
        </w:rPr>
        <w:t>almacene.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674" w:right="546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7"/>
          <w:w w:val="100"/>
          <w:i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2F2F2F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161616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clasific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616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5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1" w:lineRule="auto"/>
        <w:ind w:left="674" w:right="63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-2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F2F2F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libre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161616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1616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considerada</w:t>
      </w:r>
      <w:r>
        <w:rPr>
          <w:rFonts w:ascii="Arial" w:hAnsi="Arial" w:cs="Arial" w:eastAsia="Arial"/>
          <w:sz w:val="16"/>
          <w:szCs w:val="16"/>
          <w:color w:val="161616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1616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protegida,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cuyo</w:t>
      </w:r>
      <w:r>
        <w:rPr>
          <w:rFonts w:ascii="Arial" w:hAnsi="Arial" w:cs="Arial" w:eastAsia="Arial"/>
          <w:sz w:val="16"/>
          <w:szCs w:val="16"/>
          <w:color w:val="161616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161616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1616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  <w:i/>
        </w:rPr>
        <w:t>público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permanente,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libre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fácil,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gratuit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inmediato,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1616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divide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-4"/>
          <w:w w:val="105"/>
          <w:i/>
        </w:rPr>
        <w:t>n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98"/>
          <w:i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44" w:lineRule="auto"/>
        <w:ind w:left="670" w:right="622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a)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fundamental,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1616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61616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libre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debe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publicarse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difundirs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manera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universal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permanent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actualizad</w:t>
      </w:r>
      <w:r>
        <w:rPr>
          <w:rFonts w:ascii="Arial" w:hAnsi="Arial" w:cs="Arial" w:eastAsia="Arial"/>
          <w:sz w:val="16"/>
          <w:szCs w:val="16"/>
          <w:color w:val="161616"/>
          <w:spacing w:val="-5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ministeri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sin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  <w:i/>
        </w:rPr>
        <w:t>requiera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solicitu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61616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part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interesada;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5"/>
          <w:i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53" w:lineRule="auto"/>
        <w:ind w:left="674" w:right="619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b)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Información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ordinari</w:t>
      </w:r>
      <w:r>
        <w:rPr>
          <w:rFonts w:ascii="Arial" w:hAnsi="Arial" w:cs="Arial" w:eastAsia="Arial"/>
          <w:sz w:val="16"/>
          <w:szCs w:val="16"/>
          <w:color w:val="161616"/>
          <w:spacing w:val="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2F2F2F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información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61616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libre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7"/>
          <w:i/>
        </w:rPr>
        <w:t>considerada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26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</w:rPr>
        <w:t>como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fundamental;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  <w:i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70" w:right="244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color w:val="050505"/>
          <w:spacing w:val="0"/>
          <w:w w:val="60"/>
          <w:i/>
        </w:rPr>
        <w:t>11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60"/>
          <w:i/>
        </w:rPr>
        <w:t>.</w:t>
      </w:r>
      <w:r>
        <w:rPr>
          <w:rFonts w:ascii="Arial" w:hAnsi="Arial" w:cs="Arial" w:eastAsia="Arial"/>
          <w:sz w:val="17"/>
          <w:szCs w:val="17"/>
          <w:color w:val="050505"/>
          <w:spacing w:val="4"/>
          <w:w w:val="6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</w:rPr>
        <w:t>protegida,</w:t>
      </w:r>
      <w:r>
        <w:rPr>
          <w:rFonts w:ascii="Arial" w:hAnsi="Arial" w:cs="Arial" w:eastAsia="Arial"/>
          <w:sz w:val="16"/>
          <w:szCs w:val="16"/>
          <w:color w:val="050505"/>
          <w:spacing w:val="-20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cuyo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</w:rPr>
        <w:t>acceso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  <w:i/>
        </w:rPr>
        <w:t>restringid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50505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divide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en: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29" w:lineRule="auto"/>
        <w:ind w:left="660" w:right="628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a)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45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45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confidencial,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protegida,</w:t>
      </w:r>
      <w:r>
        <w:rPr>
          <w:rFonts w:ascii="Arial" w:hAnsi="Arial" w:cs="Arial" w:eastAsia="Arial"/>
          <w:sz w:val="16"/>
          <w:szCs w:val="16"/>
          <w:color w:val="050505"/>
          <w:spacing w:val="42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intransferibl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14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50505"/>
          <w:spacing w:val="0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</w:rPr>
        <w:t>indelegable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</w:rPr>
        <w:t>relativ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particulares,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i/>
        </w:rPr>
        <w:t>disposición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legal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  <w:i/>
        </w:rPr>
        <w:t>queda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  <w:i/>
        </w:rPr>
        <w:t>prohibida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forma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  <w:i/>
        </w:rPr>
        <w:t>permanent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distribución,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comercialización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-22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publicación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1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difusió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generales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i/>
        </w:rPr>
        <w:t>cuyo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i/>
        </w:rPr>
        <w:t>acceso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  <w:i/>
        </w:rPr>
        <w:t>restringid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</w:rPr>
        <w:t>autoridade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acuerdo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les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corresponda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</w:rPr>
        <w:t>manejo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1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particulare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titulare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dicha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información;</w:t>
      </w:r>
      <w:r>
        <w:rPr>
          <w:rFonts w:ascii="Arial" w:hAnsi="Arial" w:cs="Arial" w:eastAsia="Arial"/>
          <w:sz w:val="16"/>
          <w:szCs w:val="16"/>
          <w:color w:val="050505"/>
          <w:spacing w:val="-11"/>
          <w:w w:val="115"/>
          <w:i/>
        </w:rPr>
        <w:t> </w:t>
      </w:r>
      <w:r>
        <w:rPr>
          <w:rFonts w:ascii="Arial" w:hAnsi="Arial" w:cs="Arial" w:eastAsia="Arial"/>
          <w:sz w:val="17"/>
          <w:szCs w:val="17"/>
          <w:color w:val="050505"/>
          <w:spacing w:val="0"/>
          <w:w w:val="128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39" w:lineRule="auto"/>
        <w:ind w:left="660" w:right="603" w:firstLine="1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b)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</w:rPr>
        <w:t>reservada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-8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50505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protegida,</w:t>
      </w:r>
      <w:r>
        <w:rPr>
          <w:rFonts w:ascii="Arial" w:hAnsi="Arial" w:cs="Arial" w:eastAsia="Arial"/>
          <w:sz w:val="16"/>
          <w:szCs w:val="16"/>
          <w:color w:val="050505"/>
          <w:spacing w:val="25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relativ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función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pública,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i/>
        </w:rPr>
        <w:t>disposición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legal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prohibida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forma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 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temporal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9"/>
          <w:i/>
        </w:rPr>
        <w:t>distribución,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9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  <w:i/>
        </w:rPr>
        <w:t>publicación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difusió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47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generales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15"/>
          <w:i/>
        </w:rPr>
        <w:t>cuyo</w:t>
      </w:r>
      <w:r>
        <w:rPr>
          <w:rFonts w:ascii="Arial" w:hAnsi="Arial" w:cs="Arial" w:eastAsia="Arial"/>
          <w:sz w:val="16"/>
          <w:szCs w:val="16"/>
          <w:color w:val="161616"/>
          <w:spacing w:val="34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acceso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queda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restringid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autoridade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5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2"/>
          <w:i/>
        </w:rPr>
        <w:t>acuerdo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1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50505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les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3"/>
          <w:i/>
        </w:rPr>
        <w:t>corresponda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1"/>
          <w:i/>
        </w:rPr>
        <w:t>manejo.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60" w:right="632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6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-5"/>
          <w:w w:val="11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0"/>
          <w:w w:val="100"/>
          <w:i/>
        </w:rPr>
        <w:t>5.</w:t>
      </w:r>
      <w:r>
        <w:rPr>
          <w:rFonts w:ascii="Times New Roman" w:hAnsi="Times New Roman" w:cs="Times New Roman" w:eastAsia="Times New Roman"/>
          <w:sz w:val="17"/>
          <w:szCs w:val="17"/>
          <w:color w:val="050505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38"/>
          <w:i/>
        </w:rPr>
        <w:t>Ley-</w:t>
      </w:r>
      <w:r>
        <w:rPr>
          <w:rFonts w:ascii="Arial" w:hAnsi="Arial" w:cs="Arial" w:eastAsia="Arial"/>
          <w:sz w:val="16"/>
          <w:szCs w:val="16"/>
          <w:color w:val="050505"/>
          <w:spacing w:val="-24"/>
          <w:w w:val="13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14"/>
          <w:i/>
        </w:rPr>
        <w:t>Principios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80" w:lineRule="exact"/>
        <w:ind w:left="688" w:right="328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  <w:position w:val="-1"/>
        </w:rPr>
        <w:t>1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161616"/>
          <w:spacing w:val="4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So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7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principios</w:t>
      </w:r>
      <w:r>
        <w:rPr>
          <w:rFonts w:ascii="Arial" w:hAnsi="Arial" w:cs="Arial" w:eastAsia="Arial"/>
          <w:sz w:val="16"/>
          <w:szCs w:val="16"/>
          <w:color w:val="050505"/>
          <w:spacing w:val="34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rectore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interpretació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161616"/>
          <w:spacing w:val="10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aplicación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  <w:position w:val="-1"/>
        </w:rPr>
        <w:t>est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161616"/>
          <w:spacing w:val="12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  <w:position w:val="-1"/>
        </w:rPr>
        <w:t>ley: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header="403" w:footer="0" w:top="800" w:bottom="280" w:left="760" w:right="40"/>
          <w:headerReference w:type="default" r:id="rId25"/>
          <w:pgSz w:w="12240" w:h="15840"/>
          <w:cols w:num="2" w:equalWidth="0">
            <w:col w:w="1468" w:space="825"/>
            <w:col w:w="9147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740" w:bottom="280" w:left="760" w:right="40"/>
        </w:sectPr>
      </w:pPr>
      <w:rPr/>
    </w:p>
    <w:p>
      <w:pPr>
        <w:spacing w:before="39" w:after="0" w:line="240" w:lineRule="auto"/>
        <w:ind w:left="296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Gratuida</w:t>
      </w:r>
      <w:r>
        <w:rPr>
          <w:rFonts w:ascii="Arial" w:hAnsi="Arial" w:cs="Arial" w:eastAsia="Arial"/>
          <w:sz w:val="16"/>
          <w:szCs w:val="16"/>
          <w:color w:val="050505"/>
          <w:spacing w:val="-7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:</w:t>
      </w:r>
      <w:r>
        <w:rPr>
          <w:rFonts w:ascii="Arial" w:hAnsi="Arial" w:cs="Arial" w:eastAsia="Arial"/>
          <w:sz w:val="16"/>
          <w:szCs w:val="16"/>
          <w:color w:val="2F2F2F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búsqueda</w:t>
      </w:r>
      <w:r>
        <w:rPr>
          <w:rFonts w:ascii="Arial" w:hAnsi="Arial" w:cs="Arial" w:eastAsia="Arial"/>
          <w:sz w:val="16"/>
          <w:szCs w:val="16"/>
          <w:color w:val="161616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50505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1616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61616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2"/>
          <w:i/>
        </w:rPr>
        <w:t>gratuita;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3" w:lineRule="auto"/>
        <w:ind w:left="2962" w:right="-48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55.840027pt;margin-top:9.355804pt;width:32.639999pt;height:110.400002pt;mso-position-horizontal-relative:page;mso-position-vertical-relative:paragraph;z-index:-1289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4"/>
          <w:i/>
        </w:rPr>
        <w:t>/1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74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11"/>
          <w:w w:val="74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Interé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general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: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interé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61616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general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50505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nece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acredita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ningún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interé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jurídic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particula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50505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61616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8"/>
          <w:i/>
        </w:rPr>
        <w:t>excepción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clasificad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161616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3"/>
          <w:i/>
        </w:rPr>
        <w:t>confidencial;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84" w:lineRule="exact"/>
        <w:ind w:left="2967" w:right="-42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68"/>
          <w:i/>
        </w:rPr>
        <w:t>/11.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0"/>
          <w:w w:val="68"/>
          <w:i/>
        </w:rPr>
        <w:t>   </w:t>
      </w:r>
      <w:r>
        <w:rPr>
          <w:rFonts w:ascii="Times New Roman" w:hAnsi="Times New Roman" w:cs="Times New Roman" w:eastAsia="Times New Roman"/>
          <w:sz w:val="16"/>
          <w:szCs w:val="16"/>
          <w:color w:val="050505"/>
          <w:spacing w:val="9"/>
          <w:w w:val="68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Libre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acces</w:t>
      </w:r>
      <w:r>
        <w:rPr>
          <w:rFonts w:ascii="Arial" w:hAnsi="Arial" w:cs="Arial" w:eastAsia="Arial"/>
          <w:sz w:val="16"/>
          <w:szCs w:val="16"/>
          <w:color w:val="050505"/>
          <w:spacing w:val="-3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: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F2F2F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tod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considerada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61616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libre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acceso,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71"/>
          <w:i/>
        </w:rPr>
        <w:t>1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71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clasificad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616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expresament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1616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reservada</w:t>
      </w:r>
      <w:r>
        <w:rPr>
          <w:rFonts w:ascii="Arial" w:hAnsi="Arial" w:cs="Arial" w:eastAsia="Arial"/>
          <w:sz w:val="16"/>
          <w:szCs w:val="16"/>
          <w:color w:val="161616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4"/>
          <w:i/>
        </w:rPr>
        <w:t>confidencia</w:t>
      </w:r>
      <w:r>
        <w:rPr>
          <w:rFonts w:ascii="Arial" w:hAnsi="Arial" w:cs="Arial" w:eastAsia="Arial"/>
          <w:sz w:val="16"/>
          <w:szCs w:val="16"/>
          <w:color w:val="161616"/>
          <w:spacing w:val="3"/>
          <w:w w:val="105"/>
          <w:i/>
        </w:rPr>
        <w:t>l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85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84" w:lineRule="exact"/>
        <w:ind w:left="2962" w:right="-16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IV.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Máxima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publicidad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: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duda</w:t>
      </w:r>
      <w:r>
        <w:rPr>
          <w:rFonts w:ascii="Arial" w:hAnsi="Arial" w:cs="Arial" w:eastAsia="Arial"/>
          <w:sz w:val="16"/>
          <w:szCs w:val="16"/>
          <w:color w:val="161616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sobre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justificació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razones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interé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púb</w:t>
      </w:r>
      <w:r>
        <w:rPr>
          <w:rFonts w:ascii="Arial" w:hAnsi="Arial" w:cs="Arial" w:eastAsia="Arial"/>
          <w:sz w:val="16"/>
          <w:szCs w:val="16"/>
          <w:color w:val="161616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10"/>
          <w:i/>
        </w:rPr>
        <w:t>e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motive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reserva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tempora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prevalecerá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gar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16161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nt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máxima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publicidad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dicha</w:t>
      </w:r>
      <w:r>
        <w:rPr>
          <w:rFonts w:ascii="Arial" w:hAnsi="Arial" w:cs="Arial" w:eastAsia="Arial"/>
          <w:sz w:val="16"/>
          <w:szCs w:val="16"/>
          <w:color w:val="050505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2"/>
          <w:i/>
        </w:rPr>
        <w:t>información;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4" w:lineRule="exact"/>
        <w:ind w:left="2981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V</w:t>
      </w:r>
      <w:r>
        <w:rPr>
          <w:rFonts w:ascii="Arial" w:hAnsi="Arial" w:cs="Arial" w:eastAsia="Arial"/>
          <w:sz w:val="16"/>
          <w:szCs w:val="16"/>
          <w:color w:val="2F2F2F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F2F2F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Mínim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formalidad:</w:t>
      </w:r>
      <w:r>
        <w:rPr>
          <w:rFonts w:ascii="Arial" w:hAnsi="Arial" w:cs="Arial" w:eastAsia="Arial"/>
          <w:sz w:val="16"/>
          <w:szCs w:val="16"/>
          <w:color w:val="050505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duda</w:t>
      </w:r>
      <w:r>
        <w:rPr>
          <w:rFonts w:ascii="Arial" w:hAnsi="Arial" w:cs="Arial" w:eastAsia="Arial"/>
          <w:sz w:val="16"/>
          <w:szCs w:val="16"/>
          <w:color w:val="050505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sobre</w:t>
      </w:r>
      <w:r>
        <w:rPr>
          <w:rFonts w:ascii="Arial" w:hAnsi="Arial" w:cs="Arial" w:eastAsia="Arial"/>
          <w:sz w:val="16"/>
          <w:szCs w:val="16"/>
          <w:color w:val="161616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50505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formalidade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deben</w:t>
      </w:r>
      <w:r>
        <w:rPr>
          <w:rFonts w:ascii="Arial" w:hAnsi="Arial" w:cs="Arial" w:eastAsia="Arial"/>
          <w:sz w:val="16"/>
          <w:szCs w:val="16"/>
          <w:color w:val="161616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revesti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50505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acto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50505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ju</w:t>
      </w:r>
      <w:r>
        <w:rPr>
          <w:rFonts w:ascii="Arial" w:hAnsi="Arial" w:cs="Arial" w:eastAsia="Arial"/>
          <w:sz w:val="16"/>
          <w:szCs w:val="16"/>
          <w:color w:val="050505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0"/>
          <w:i/>
        </w:rPr>
        <w:t>í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2" w:lineRule="exact"/>
        <w:ind w:left="296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30.719999pt;margin-top:6.891029pt;width:102.720001pt;height:43.200001pt;mso-position-horizontal-relative:page;mso-position-vertical-relative:paragraph;z-index:-1292" type="#_x0000_t75">
            <v:imagedata r:id="rId30" o:title=""/>
          </v:shape>
        </w:pic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acciones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realizados</w:t>
      </w:r>
      <w:r>
        <w:rPr>
          <w:rFonts w:ascii="Arial" w:hAnsi="Arial" w:cs="Arial" w:eastAsia="Arial"/>
          <w:sz w:val="16"/>
          <w:szCs w:val="16"/>
          <w:color w:val="050505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50505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motiv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61616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6"/>
          <w:szCs w:val="16"/>
          <w:color w:val="161616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50505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50505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161616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prevalecerá</w:t>
      </w:r>
      <w:r>
        <w:rPr>
          <w:rFonts w:ascii="Arial" w:hAnsi="Arial" w:cs="Arial" w:eastAsia="Arial"/>
          <w:sz w:val="16"/>
          <w:szCs w:val="16"/>
          <w:color w:val="161616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50505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interpretació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n</w:t>
      </w:r>
      <w:r>
        <w:rPr>
          <w:rFonts w:ascii="Arial" w:hAnsi="Arial" w:cs="Arial" w:eastAsia="Arial"/>
          <w:sz w:val="16"/>
          <w:szCs w:val="16"/>
          <w:color w:val="050505"/>
          <w:spacing w:val="2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50505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4"/>
          <w:i/>
        </w:rPr>
        <w:t>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26" w:lineRule="exact"/>
        <w:ind w:left="1751" w:right="-20"/>
        <w:jc w:val="left"/>
        <w:tabs>
          <w:tab w:pos="306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548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-154"/>
          <w:w w:val="54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548"/>
          <w:i/>
          <w:position w:val="-1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-273"/>
          <w:w w:val="548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100"/>
          <w:i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86"/>
          <w:i/>
          <w:position w:val="-1"/>
        </w:rPr>
        <w:t>mennc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16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86"/>
          <w:i/>
          <w:position w:val="-1"/>
        </w:rPr>
        <w:t>fonna/ida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0"/>
          <w:w w:val="86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050505"/>
          <w:spacing w:val="-11"/>
          <w:w w:val="86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  <w:i/>
          <w:position w:val="-1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100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-6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0"/>
          <w:w w:val="91"/>
          <w:i/>
          <w:position w:val="-1"/>
        </w:rPr>
        <w:t>aquello</w:t>
      </w:r>
      <w:r>
        <w:rPr>
          <w:rFonts w:ascii="Times New Roman" w:hAnsi="Times New Roman" w:cs="Times New Roman" w:eastAsia="Times New Roman"/>
          <w:sz w:val="20"/>
          <w:szCs w:val="20"/>
          <w:color w:val="161616"/>
          <w:spacing w:val="-9"/>
          <w:w w:val="92"/>
          <w:i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F2F2F"/>
          <w:spacing w:val="0"/>
          <w:w w:val="77"/>
          <w:i/>
          <w:position w:val="-1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7" w:lineRule="auto"/>
        <w:ind w:left="56" w:right="623" w:firstLine="-56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río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50505"/>
          <w:spacing w:val="0"/>
          <w:w w:val="106"/>
          <w:i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40" w:bottom="280" w:left="760" w:right="40"/>
          <w:cols w:num="2" w:equalWidth="0">
            <w:col w:w="10369" w:space="212"/>
            <w:col w:w="859"/>
          </w:cols>
        </w:sectPr>
      </w:pPr>
      <w:rPr/>
    </w:p>
    <w:p>
      <w:pPr>
        <w:spacing w:before="33" w:after="0" w:line="240" w:lineRule="auto"/>
        <w:ind w:left="6471" w:right="4639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561.599976pt;margin-top:20.160023pt;width:43.200001pt;height:42.240002pt;mso-position-horizontal-relative:page;mso-position-vertical-relative:page;z-index:-1290" type="#_x0000_t75">
            <v:imagedata r:id="rId31" o:title=""/>
          </v:shape>
        </w:pict>
      </w:r>
      <w:r>
        <w:rPr/>
        <w:pict>
          <v:shape style="position:absolute;margin-left:600.960022pt;margin-top:-49.14938pt;width:2.88pt;height:37.439999pt;mso-position-horizontal-relative:page;mso-position-vertical-relative:paragraph;z-index:-1288" type="#_x0000_t75">
            <v:imagedata r:id="rId32" o:title=""/>
          </v:shape>
        </w:pict>
      </w:r>
      <w:r>
        <w:rPr/>
        <w:pict>
          <v:group style="position:absolute;margin-left:17.882353pt;margin-top:766.398071pt;width:371.764706pt;height:.1pt;mso-position-horizontal-relative:page;mso-position-vertical-relative:page;z-index:-1285" coordorigin="358,15328" coordsize="7435,2">
            <v:shape style="position:absolute;left:358;top:15328;width:7435;height:2" coordorigin="358,15328" coordsize="7435,0" path="m358,15328l7793,15328e" filled="f" stroked="t" strokeweight="1.176471pt" strokecolor="#0C0C0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color w:val="161616"/>
          <w:spacing w:val="0"/>
          <w:w w:val="100"/>
        </w:rPr>
        <w:t>-</w:t>
      </w:r>
      <w:r>
        <w:rPr>
          <w:rFonts w:ascii="Arial" w:hAnsi="Arial" w:cs="Arial" w:eastAsia="Arial"/>
          <w:sz w:val="13"/>
          <w:szCs w:val="13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50505"/>
          <w:spacing w:val="0"/>
          <w:w w:val="100"/>
        </w:rPr>
        <w:t>4</w:t>
      </w:r>
      <w:r>
        <w:rPr>
          <w:rFonts w:ascii="Arial" w:hAnsi="Arial" w:cs="Arial" w:eastAsia="Arial"/>
          <w:sz w:val="13"/>
          <w:szCs w:val="13"/>
          <w:color w:val="050505"/>
          <w:spacing w:val="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61616"/>
          <w:spacing w:val="0"/>
          <w:w w:val="120"/>
        </w:rPr>
        <w:t>-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740" w:bottom="280" w:left="760" w:right="40"/>
        </w:sectPr>
      </w:pPr>
      <w:rPr/>
    </w:p>
    <w:p>
      <w:pPr>
        <w:spacing w:before="0" w:after="0" w:line="1082" w:lineRule="exact"/>
        <w:ind w:left="425" w:right="952"/>
        <w:jc w:val="center"/>
        <w:rPr>
          <w:rFonts w:ascii="Times New Roman" w:hAnsi="Times New Roman" w:cs="Times New Roman" w:eastAsia="Times New Roman"/>
          <w:sz w:val="106"/>
          <w:szCs w:val="106"/>
        </w:rPr>
      </w:pPr>
      <w:rPr/>
      <w:r>
        <w:rPr/>
        <w:pict>
          <v:shape style="position:absolute;margin-left:560.640015pt;margin-top:19.199982pt;width:42.240002pt;height:41.279999pt;mso-position-horizontal-relative:page;mso-position-vertical-relative:page;z-index:-1282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sz w:val="106"/>
          <w:szCs w:val="106"/>
          <w:color w:val="4B4B4B"/>
          <w:spacing w:val="0"/>
          <w:w w:val="68"/>
          <w:position w:val="1"/>
        </w:rPr>
        <w:t>\:</w:t>
      </w:r>
      <w:r>
        <w:rPr>
          <w:rFonts w:ascii="Times New Roman" w:hAnsi="Times New Roman" w:cs="Times New Roman" w:eastAsia="Times New Roman"/>
          <w:sz w:val="106"/>
          <w:szCs w:val="106"/>
          <w:color w:val="4B4B4B"/>
          <w:spacing w:val="3"/>
          <w:w w:val="68"/>
          <w:position w:val="1"/>
        </w:rPr>
        <w:t> </w:t>
      </w:r>
      <w:r>
        <w:rPr>
          <w:rFonts w:ascii="Times New Roman" w:hAnsi="Times New Roman" w:cs="Times New Roman" w:eastAsia="Times New Roman"/>
          <w:sz w:val="106"/>
          <w:szCs w:val="106"/>
          <w:color w:val="4B4B4B"/>
          <w:spacing w:val="0"/>
          <w:w w:val="68"/>
          <w:position w:val="1"/>
        </w:rPr>
        <w:t>!:</w:t>
      </w:r>
      <w:r>
        <w:rPr>
          <w:rFonts w:ascii="Times New Roman" w:hAnsi="Times New Roman" w:cs="Times New Roman" w:eastAsia="Times New Roman"/>
          <w:sz w:val="106"/>
          <w:szCs w:val="10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66" w:right="1585"/>
        <w:jc w:val="center"/>
        <w:rPr>
          <w:rFonts w:ascii="Arial" w:hAnsi="Arial" w:cs="Arial" w:eastAsia="Arial"/>
          <w:sz w:val="5"/>
          <w:szCs w:val="5"/>
        </w:rPr>
      </w:pPr>
      <w:rPr/>
      <w:r>
        <w:rPr>
          <w:rFonts w:ascii="Arial" w:hAnsi="Arial" w:cs="Arial" w:eastAsia="Arial"/>
          <w:sz w:val="5"/>
          <w:szCs w:val="5"/>
          <w:color w:val="858585"/>
          <w:spacing w:val="0"/>
          <w:w w:val="70"/>
        </w:rPr>
        <w:t>-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</w:rPr>
      </w:r>
    </w:p>
    <w:p>
      <w:pPr>
        <w:spacing w:before="46" w:after="0" w:line="240" w:lineRule="auto"/>
        <w:ind w:left="726" w:right="1275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-38"/>
          <w:w w:val="105"/>
          <w:position w:val="-9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4B4B4B"/>
          <w:spacing w:val="0"/>
          <w:w w:val="37"/>
          <w:i/>
          <w:position w:val="0"/>
        </w:rPr>
        <w:t>;.</w:t>
      </w:r>
      <w:r>
        <w:rPr>
          <w:rFonts w:ascii="Times New Roman" w:hAnsi="Times New Roman" w:cs="Times New Roman" w:eastAsia="Times New Roman"/>
          <w:sz w:val="12"/>
          <w:szCs w:val="12"/>
          <w:color w:val="4B4B4B"/>
          <w:spacing w:val="-19"/>
          <w:w w:val="37"/>
          <w:i/>
          <w:position w:val="0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070707"/>
          <w:spacing w:val="-61"/>
          <w:w w:val="298"/>
          <w:i/>
          <w:position w:val="0"/>
        </w:rPr>
        <w:t>:</w:t>
      </w:r>
      <w:r>
        <w:rPr>
          <w:rFonts w:ascii="Times New Roman" w:hAnsi="Times New Roman" w:cs="Times New Roman" w:eastAsia="Times New Roman"/>
          <w:sz w:val="12"/>
          <w:szCs w:val="12"/>
          <w:color w:val="858585"/>
          <w:spacing w:val="-16"/>
          <w:w w:val="73"/>
          <w:i/>
          <w:position w:val="0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4"/>
          <w:w w:val="104"/>
          <w:position w:val="-9"/>
        </w:rPr>
        <w:t>\</w:t>
      </w:r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0"/>
          <w:w w:val="105"/>
          <w:position w:val="-9"/>
        </w:rPr>
        <w:t>'</w:t>
      </w:r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-12"/>
          <w:w w:val="105"/>
          <w:position w:val="-9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070707"/>
          <w:spacing w:val="-72"/>
          <w:w w:val="298"/>
          <w:i/>
          <w:position w:val="0"/>
        </w:rPr>
        <w:t>­</w:t>
      </w:r>
      <w:r>
        <w:rPr>
          <w:rFonts w:ascii="Times New Roman" w:hAnsi="Times New Roman" w:cs="Times New Roman" w:eastAsia="Times New Roman"/>
          <w:sz w:val="28"/>
          <w:szCs w:val="28"/>
          <w:color w:val="4B4B4B"/>
          <w:spacing w:val="0"/>
          <w:w w:val="47"/>
          <w:position w:val="-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B4B4B"/>
          <w:spacing w:val="-18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81818"/>
          <w:spacing w:val="0"/>
          <w:w w:val="116"/>
          <w:position w:val="-9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35" w:right="133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63636"/>
          <w:w w:val="82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0"/>
          <w:w w:val="96"/>
        </w:rPr>
        <w:t>.cal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0"/>
          <w:w w:val="91"/>
        </w:rPr>
        <w:t>ia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5" w:lineRule="exact"/>
        <w:ind w:left="348" w:right="88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42.240002pt;margin-top:12.787807pt;width:69.120003pt;height:3.84pt;mso-position-horizontal-relative:page;mso-position-vertical-relative:paragraph;z-index:-1284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Genroral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25"/>
        </w:rPr>
        <w:t>ta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070707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exact"/>
        <w:ind w:left="14" w:right="544" w:firstLine="9"/>
        <w:jc w:val="left"/>
        <w:tabs>
          <w:tab w:pos="44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VI.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Sencille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z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18181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celerida</w:t>
      </w:r>
      <w:r>
        <w:rPr>
          <w:rFonts w:ascii="Arial" w:hAnsi="Arial" w:cs="Arial" w:eastAsia="Arial"/>
          <w:sz w:val="16"/>
          <w:szCs w:val="16"/>
          <w:color w:val="181818"/>
          <w:spacing w:val="3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i/>
        </w:rPr>
        <w:t>: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tod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trámit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procedimient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relativ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181818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6"/>
          <w:i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duda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optar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18181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más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sencillo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expedito;</w:t>
      </w:r>
      <w:r>
        <w:rPr>
          <w:rFonts w:ascii="Arial" w:hAnsi="Arial" w:cs="Arial" w:eastAsia="Arial"/>
          <w:sz w:val="16"/>
          <w:szCs w:val="16"/>
          <w:color w:val="070707"/>
          <w:spacing w:val="-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ab/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46" w:lineRule="auto"/>
        <w:ind w:left="5" w:right="573" w:firstLine="2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VI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Suplencia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deficiencia: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puede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negarse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deficiencia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formale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solicitude</w:t>
      </w:r>
      <w:r>
        <w:rPr>
          <w:rFonts w:ascii="Arial" w:hAnsi="Arial" w:cs="Arial" w:eastAsia="Arial"/>
          <w:sz w:val="16"/>
          <w:szCs w:val="16"/>
          <w:color w:val="181818"/>
          <w:spacing w:val="1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sujeto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18181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81818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Institut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8181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deben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suplir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deficienci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formal,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18181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orientar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asesorar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corregir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deficienci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sustancial,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8181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solicitude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7"/>
          <w:i/>
        </w:rPr>
        <w:t>particulare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7"/>
          <w:i/>
        </w:rPr>
        <w:t>s</w:t>
      </w:r>
      <w:r>
        <w:rPr>
          <w:rFonts w:ascii="Arial" w:hAnsi="Arial" w:cs="Arial" w:eastAsia="Arial"/>
          <w:sz w:val="16"/>
          <w:szCs w:val="16"/>
          <w:color w:val="181818"/>
          <w:spacing w:val="7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materia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180" w:lineRule="exact"/>
        <w:ind w:left="14" w:right="572" w:firstLine="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VIII.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Transparencia: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debe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buscar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máxima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revelación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información,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mediant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ampliación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unilatera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catálog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8181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fundamental.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" w:right="515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23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Sujeto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207"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-56"/>
          <w:w w:val="207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Catálogo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28" w:right="587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sujeto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8181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4"/>
          <w:i/>
        </w:rPr>
        <w:t>ley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3"/>
          <w:i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4" w:right="654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Legislativ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4"/>
          <w:i/>
        </w:rPr>
        <w:t>o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9"/>
          <w:i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4" w:right="534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a)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Asamble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Congreso</w:t>
      </w:r>
      <w:r>
        <w:rPr>
          <w:rFonts w:ascii="Arial" w:hAnsi="Arial" w:cs="Arial" w:eastAsia="Arial"/>
          <w:sz w:val="16"/>
          <w:szCs w:val="16"/>
          <w:color w:val="18181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Estado;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auto"/>
        <w:ind w:left="14" w:right="797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b)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(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3"/>
          <w:i/>
        </w:rPr>
        <w:t>.</w:t>
      </w:r>
      <w:r>
        <w:rPr>
          <w:rFonts w:ascii="Arial" w:hAnsi="Arial" w:cs="Arial" w:eastAsia="Arial"/>
          <w:sz w:val="16"/>
          <w:szCs w:val="16"/>
          <w:color w:val="181818"/>
          <w:spacing w:val="4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13"/>
          <w:i/>
        </w:rPr>
        <w:t>.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14"/>
          <w:i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" w:right="366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w w:val="70"/>
          <w:i/>
        </w:rPr>
        <w:t>11</w:t>
      </w:r>
      <w:r>
        <w:rPr>
          <w:rFonts w:ascii="Arial" w:hAnsi="Arial" w:cs="Arial" w:eastAsia="Arial"/>
          <w:sz w:val="16"/>
          <w:szCs w:val="16"/>
          <w:color w:val="070707"/>
          <w:w w:val="69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-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Ejecutiv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Administració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Públic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Estatal: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9" w:right="606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a)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despacho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Gobernador;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4" w:right="694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b)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secretarías;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auto"/>
        <w:ind w:left="14" w:right="799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w w:val="121"/>
          <w:i/>
        </w:rPr>
        <w:t>e)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21"/>
          <w:i/>
        </w:rPr>
        <w:t>(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11"/>
          <w:i/>
        </w:rPr>
        <w:t>.</w:t>
      </w:r>
      <w:r>
        <w:rPr>
          <w:rFonts w:ascii="Arial" w:hAnsi="Arial" w:cs="Arial" w:eastAsia="Arial"/>
          <w:sz w:val="16"/>
          <w:szCs w:val="16"/>
          <w:color w:val="181818"/>
          <w:spacing w:val="-4"/>
          <w:w w:val="111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  <w:i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9" w:right="481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24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Sujeto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218"/>
        </w:rPr>
        <w:t>-</w:t>
      </w:r>
      <w:r>
        <w:rPr>
          <w:rFonts w:ascii="Arial" w:hAnsi="Arial" w:cs="Arial" w:eastAsia="Arial"/>
          <w:sz w:val="16"/>
          <w:szCs w:val="16"/>
          <w:color w:val="181818"/>
          <w:spacing w:val="-66"/>
          <w:w w:val="218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Obligaciones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auto"/>
        <w:ind w:left="28" w:right="403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sujeto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tiene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4"/>
          <w:i/>
        </w:rPr>
        <w:t>obligaciones: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" w:right="578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52.639999pt;margin-top:7.6722pt;width:2.88pt;height:59.52pt;mso-position-horizontal-relative:page;mso-position-vertical-relative:paragraph;z-index:-1281" type="#_x0000_t75">
            <v:imagedata r:id="rId36" o:title=""/>
          </v:shape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8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8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1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8"/>
          <w:i/>
        </w:rPr>
        <w:t>Promove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8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-21"/>
          <w:w w:val="11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cultur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derecho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información,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0"/>
          <w:i/>
        </w:rPr>
        <w:t>coordinación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2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9" w:right="771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19"/>
          <w:i/>
        </w:rPr>
        <w:t>Instituto;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19" w:right="798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61"/>
          <w:i/>
        </w:rPr>
        <w:t>11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61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61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4"/>
          <w:i/>
        </w:rPr>
        <w:t>(</w:t>
      </w:r>
      <w:r>
        <w:rPr>
          <w:rFonts w:ascii="Arial" w:hAnsi="Arial" w:cs="Arial" w:eastAsia="Arial"/>
          <w:sz w:val="16"/>
          <w:szCs w:val="16"/>
          <w:color w:val="181818"/>
          <w:spacing w:val="7"/>
          <w:w w:val="103"/>
          <w:i/>
        </w:rPr>
        <w:t>.</w:t>
      </w:r>
      <w:r>
        <w:rPr>
          <w:rFonts w:ascii="Arial" w:hAnsi="Arial" w:cs="Arial" w:eastAsia="Arial"/>
          <w:sz w:val="16"/>
          <w:szCs w:val="16"/>
          <w:color w:val="363636"/>
          <w:spacing w:val="-1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13"/>
          <w:i/>
        </w:rPr>
        <w:t>.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14"/>
          <w:i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" w:right="478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25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Sujeto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7"/>
          <w:i/>
        </w:rPr>
        <w:t>obligados-</w:t>
      </w:r>
      <w:r>
        <w:rPr>
          <w:rFonts w:ascii="Arial" w:hAnsi="Arial" w:cs="Arial" w:eastAsia="Arial"/>
          <w:sz w:val="16"/>
          <w:szCs w:val="16"/>
          <w:color w:val="070707"/>
          <w:spacing w:val="-19"/>
          <w:w w:val="12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Prohibiciones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auto"/>
        <w:ind w:left="33" w:right="534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sujeto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tiene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3"/>
          <w:i/>
        </w:rPr>
        <w:t>prohibido: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14" w:right="803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36363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(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3"/>
          <w:i/>
        </w:rPr>
        <w:t>.</w:t>
      </w:r>
      <w:r>
        <w:rPr>
          <w:rFonts w:ascii="Arial" w:hAnsi="Arial" w:cs="Arial" w:eastAsia="Arial"/>
          <w:sz w:val="16"/>
          <w:szCs w:val="16"/>
          <w:color w:val="181818"/>
          <w:spacing w:val="4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9" w:lineRule="exact"/>
        <w:ind w:left="14" w:right="56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IV.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Difundir,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distribuir,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transferir,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publicar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1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7070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2"/>
          <w:i/>
        </w:rPr>
        <w:t>comercializar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2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2"/>
          <w:i/>
        </w:rPr>
        <w:t>información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2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2"/>
          <w:i/>
        </w:rPr>
        <w:t>confidencial</w:t>
      </w:r>
      <w:r>
        <w:rPr>
          <w:rFonts w:ascii="Arial" w:hAnsi="Arial" w:cs="Arial" w:eastAsia="Arial"/>
          <w:sz w:val="16"/>
          <w:szCs w:val="16"/>
          <w:color w:val="070707"/>
          <w:spacing w:val="49"/>
          <w:w w:val="12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2"/>
          <w:i/>
        </w:rPr>
        <w:t>sin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2" w:lineRule="exact"/>
        <w:ind w:left="14" w:right="638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autorizació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0"/>
          <w:i/>
        </w:rPr>
        <w:t>titular;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180" w:lineRule="exact"/>
        <w:ind w:left="14" w:right="600" w:firstLine="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V.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Difundir,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distribuir,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transferir,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publicar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1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comercializar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47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reservada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14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permiti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acceso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personas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autorizada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0" w:lineRule="auto"/>
        <w:ind w:left="28" w:right="330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VI.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demás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establezca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otra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8181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disposiciones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legales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3"/>
          <w:i/>
        </w:rPr>
        <w:t>aplicables.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9" w:right="510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2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15"/>
          <w:i/>
        </w:rPr>
        <w:t>6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46"/>
          <w:i/>
        </w:rPr>
        <w:t>.</w:t>
      </w:r>
      <w:r>
        <w:rPr>
          <w:rFonts w:ascii="Arial" w:hAnsi="Arial" w:cs="Arial" w:eastAsia="Arial"/>
          <w:sz w:val="16"/>
          <w:szCs w:val="16"/>
          <w:color w:val="363636"/>
          <w:spacing w:val="-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7"/>
          <w:i/>
        </w:rPr>
        <w:t>Comité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7"/>
          <w:i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-18"/>
          <w:w w:val="12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  <w:i/>
        </w:rPr>
        <w:t>Naturalez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función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2" w:lineRule="auto"/>
        <w:ind w:left="5" w:right="564" w:firstLine="2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18181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Comit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é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81818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órgano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intern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18181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8181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obligado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encargado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8181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información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pública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21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" w:right="573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1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29.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9"/>
          <w:i/>
        </w:rPr>
        <w:t>Comité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9"/>
          <w:i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1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9"/>
          <w:i/>
        </w:rPr>
        <w:t>Atribuciones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auto"/>
        <w:ind w:left="28" w:right="505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Comit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é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tien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atribucione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s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9"/>
          <w:i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8" w:lineRule="auto"/>
        <w:ind w:left="9" w:right="565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Elabora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aprobar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generales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8181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respectivo,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acuerdo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lineamiento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generales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  <w:i/>
        </w:rPr>
        <w:t>de/Instituto;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54" w:lineRule="auto"/>
        <w:ind w:left="9" w:right="548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w w:val="60"/>
          <w:i/>
        </w:rPr>
        <w:t>1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60"/>
          <w:i/>
        </w:rPr>
        <w:t>1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-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Remiti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18181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Institut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Unidad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correspondiente,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generales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7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181818"/>
          <w:spacing w:val="21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5"/>
          <w:i/>
        </w:rPr>
        <w:t>sujeto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respectiv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modificaciones;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8" w:lineRule="auto"/>
        <w:ind w:left="14" w:right="584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60"/>
          <w:i/>
        </w:rPr>
        <w:t>111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6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6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6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Analiza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clasifica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sujet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obligado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acuerdo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8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lineamiento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generales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de/Institut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generales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9"/>
          <w:i/>
        </w:rPr>
        <w:t>clasificación;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14" w:right="792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IV.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(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10"/>
          <w:i/>
        </w:rPr>
        <w:t>.</w:t>
      </w:r>
      <w:r>
        <w:rPr>
          <w:rFonts w:ascii="Arial" w:hAnsi="Arial" w:cs="Arial" w:eastAsia="Arial"/>
          <w:sz w:val="16"/>
          <w:szCs w:val="16"/>
          <w:color w:val="363636"/>
          <w:spacing w:val="-2"/>
          <w:w w:val="121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481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16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41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12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reservada-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Catálogo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auto"/>
        <w:ind w:left="28" w:right="628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-1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363636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81818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reservada: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9" w:right="514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Aquell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cuya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difusión: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6" w:lineRule="exact"/>
        <w:ind w:left="9" w:right="222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a)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Compromet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Estado,</w:t>
      </w:r>
      <w:r>
        <w:rPr>
          <w:rFonts w:ascii="Arial" w:hAnsi="Arial" w:cs="Arial" w:eastAsia="Arial"/>
          <w:sz w:val="16"/>
          <w:szCs w:val="16"/>
          <w:color w:val="070707"/>
          <w:spacing w:val="-19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municipio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17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70707"/>
          <w:spacing w:val="-21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pública;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2" w:lineRule="exact"/>
        <w:ind w:left="9" w:right="415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b)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Dañe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estabilida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financier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económica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Estado;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4" w:lineRule="exact"/>
        <w:ind w:left="9" w:right="305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e)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Pong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riesgo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vida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17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1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salud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cualquier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persona;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5" w:right="7971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53.919983pt;margin-top:4.335629pt;width:35.520pt;height:117.120003pt;mso-position-horizontal-relative:page;mso-position-vertical-relative:paragraph;z-index:-1280" type="#_x0000_t75">
            <v:imagedata r:id="rId37" o:title=""/>
          </v:shape>
        </w:pic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d)</w:t>
      </w:r>
      <w:r>
        <w:rPr>
          <w:rFonts w:ascii="Arial" w:hAnsi="Arial" w:cs="Arial" w:eastAsia="Arial"/>
          <w:sz w:val="16"/>
          <w:szCs w:val="16"/>
          <w:color w:val="18181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(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0"/>
          <w:i/>
        </w:rPr>
        <w:t>.</w:t>
      </w:r>
      <w:r>
        <w:rPr>
          <w:rFonts w:ascii="Arial" w:hAnsi="Arial" w:cs="Arial" w:eastAsia="Arial"/>
          <w:sz w:val="16"/>
          <w:szCs w:val="16"/>
          <w:color w:val="363636"/>
          <w:spacing w:val="4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1" w:lineRule="exact"/>
        <w:ind w:left="14" w:right="841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)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Cause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perjuicio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grave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actividade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prevención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persecución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Jos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2"/>
          <w:i/>
        </w:rPr>
        <w:t>delitos,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2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0" w:lineRule="exact"/>
        <w:ind w:left="14" w:right="6266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impartíció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2"/>
          <w:i/>
        </w:rPr>
        <w:t>/ajusticia;</w:t>
      </w:r>
      <w:r>
        <w:rPr>
          <w:rFonts w:ascii="Arial" w:hAnsi="Arial" w:cs="Arial" w:eastAsia="Arial"/>
          <w:sz w:val="16"/>
          <w:szCs w:val="16"/>
          <w:color w:val="070707"/>
          <w:spacing w:val="-26"/>
          <w:w w:val="12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2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9" w:lineRule="exact"/>
        <w:ind w:left="9" w:right="98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g)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8181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Cause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perjuicio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grave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estrategia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8181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procesales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procesos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judiciales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procedimi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3" w:lineRule="exact"/>
        <w:ind w:left="14" w:right="384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administrativo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cuyas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resoluciones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hayan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causado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estado;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9" w:right="617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61"/>
          <w:i/>
        </w:rPr>
        <w:t>11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61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6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averiguaciones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5"/>
          <w:i/>
        </w:rPr>
        <w:t>previa</w:t>
      </w:r>
      <w:r>
        <w:rPr>
          <w:rFonts w:ascii="Arial" w:hAnsi="Arial" w:cs="Arial" w:eastAsia="Arial"/>
          <w:sz w:val="16"/>
          <w:szCs w:val="16"/>
          <w:color w:val="181818"/>
          <w:spacing w:val="1"/>
          <w:w w:val="105"/>
          <w:i/>
        </w:rPr>
        <w:t>s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11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19" w:right="794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57"/>
          <w:i/>
        </w:rPr>
        <w:t>111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57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5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5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(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363636"/>
          <w:spacing w:val="6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9" w:right="595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29.76pt;margin-top:4.224147pt;width:101.760002pt;height:42.240002pt;mso-position-horizontal-relative:page;mso-position-vertical-relative:paragraph;z-index:-1283" type="#_x0000_t75">
            <v:imagedata r:id="rId38" o:title=""/>
          </v:shape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15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42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Reserva-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Periodos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549" w:right="4595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32.828041pt;margin-top:4.372989pt;width:470.021689pt;height:37.283790pt;mso-position-horizontal-relative:page;mso-position-vertical-relative:paragraph;z-index:-1279" coordorigin="657,87" coordsize="9400,746">
            <v:shape style="position:absolute;left:2938;top:87;width:864;height:730" type="#_x0000_t75">
              <v:imagedata r:id="rId39" o:title=""/>
            </v:shape>
            <v:group style="position:absolute;left:664;top:826;width:9386;height:2" coordorigin="664,826" coordsize="9386,2">
              <v:shape style="position:absolute;left:664;top:826;width:9386;height:2" coordorigin="664,826" coordsize="9386,0" path="m664,826l10050,826e" filled="f" stroked="t" strokeweight=".711077pt" strokecolor="#18181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4"/>
          <w:szCs w:val="14"/>
          <w:color w:val="181818"/>
          <w:spacing w:val="0"/>
          <w:w w:val="174"/>
        </w:rPr>
        <w:t>-5.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pgMar w:header="403" w:footer="0" w:top="800" w:bottom="280" w:left="480" w:right="40"/>
          <w:headerReference w:type="default" r:id="rId33"/>
          <w:pgSz w:w="12240" w:h="15840"/>
          <w:cols w:num="2" w:equalWidth="0">
            <w:col w:w="2631" w:space="601"/>
            <w:col w:w="8488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179" w:lineRule="exact"/>
        <w:ind w:left="342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0.880001pt;margin-top:-19.586111pt;width:49.919998pt;height:48.959999pt;mso-position-horizontal-relative:page;mso-position-vertical-relative:paragraph;z-index:-1278" type="#_x0000_t75">
            <v:imagedata r:id="rId41" o:title=""/>
          </v:shape>
        </w:pict>
      </w:r>
      <w:r>
        <w:rPr/>
        <w:pict>
          <v:group style="position:absolute;margin-left:152.880005pt;margin-top:1.533887pt;width:.1pt;height:53.76pt;mso-position-horizontal-relative:page;mso-position-vertical-relative:paragraph;z-index:-1272" coordorigin="3058,31" coordsize="2,1075">
            <v:shape style="position:absolute;left:3058;top:31;width:2;height:1075" coordorigin="3058,31" coordsize="0,1075" path="m3058,1106l3058,31e" filled="f" stroked="t" strokeweight=".2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1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.</w:t>
      </w:r>
      <w:r>
        <w:rPr>
          <w:rFonts w:ascii="Arial" w:hAnsi="Arial" w:cs="Arial" w:eastAsia="Arial"/>
          <w:sz w:val="16"/>
          <w:szCs w:val="16"/>
          <w:spacing w:val="12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a</w:t>
      </w:r>
      <w:r>
        <w:rPr>
          <w:rFonts w:ascii="Arial" w:hAnsi="Arial" w:cs="Arial" w:eastAsia="Arial"/>
          <w:sz w:val="16"/>
          <w:szCs w:val="16"/>
          <w:spacing w:val="19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reserva</w:t>
      </w:r>
      <w:r>
        <w:rPr>
          <w:rFonts w:ascii="Arial" w:hAnsi="Arial" w:cs="Arial" w:eastAsia="Arial"/>
          <w:sz w:val="16"/>
          <w:szCs w:val="16"/>
          <w:spacing w:val="27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ordinari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e</w:t>
      </w:r>
      <w:r>
        <w:rPr>
          <w:rFonts w:ascii="Arial" w:hAnsi="Arial" w:cs="Arial" w:eastAsia="Arial"/>
          <w:sz w:val="16"/>
          <w:szCs w:val="16"/>
          <w:spacing w:val="15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información</w:t>
      </w:r>
      <w:r>
        <w:rPr>
          <w:rFonts w:ascii="Arial" w:hAnsi="Arial" w:cs="Arial" w:eastAsia="Arial"/>
          <w:sz w:val="16"/>
          <w:szCs w:val="16"/>
          <w:spacing w:val="44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públic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a</w:t>
      </w:r>
      <w:r>
        <w:rPr>
          <w:rFonts w:ascii="Arial" w:hAnsi="Arial" w:cs="Arial" w:eastAsia="Arial"/>
          <w:sz w:val="16"/>
          <w:szCs w:val="16"/>
          <w:spacing w:val="29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será</w:t>
      </w:r>
      <w:r>
        <w:rPr>
          <w:rFonts w:ascii="Arial" w:hAnsi="Arial" w:cs="Arial" w:eastAsia="Arial"/>
          <w:sz w:val="16"/>
          <w:szCs w:val="16"/>
          <w:spacing w:val="23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determinad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po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r</w:t>
      </w:r>
      <w:r>
        <w:rPr>
          <w:rFonts w:ascii="Arial" w:hAnsi="Arial" w:cs="Arial" w:eastAsia="Arial"/>
          <w:sz w:val="16"/>
          <w:szCs w:val="16"/>
          <w:spacing w:val="25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l</w:t>
      </w:r>
      <w:r>
        <w:rPr>
          <w:rFonts w:ascii="Arial" w:hAnsi="Arial" w:cs="Arial" w:eastAsia="Arial"/>
          <w:sz w:val="16"/>
          <w:szCs w:val="16"/>
          <w:spacing w:val="16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sujeto</w:t>
      </w:r>
      <w:r>
        <w:rPr>
          <w:rFonts w:ascii="Arial" w:hAnsi="Arial" w:cs="Arial" w:eastAsia="Arial"/>
          <w:sz w:val="16"/>
          <w:szCs w:val="16"/>
          <w:spacing w:val="38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  <w:b/>
          <w:bCs/>
          <w:i/>
          <w:position w:val="-1"/>
        </w:rPr>
        <w:t>obligado</w:t>
      </w:r>
      <w:r>
        <w:rPr>
          <w:rFonts w:ascii="Arial" w:hAnsi="Arial" w:cs="Arial" w:eastAsia="Arial"/>
          <w:sz w:val="16"/>
          <w:szCs w:val="16"/>
          <w:spacing w:val="-5"/>
          <w:w w:val="109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y</w:t>
      </w:r>
      <w:r>
        <w:rPr>
          <w:rFonts w:ascii="Arial" w:hAnsi="Arial" w:cs="Arial" w:eastAsia="Arial"/>
          <w:sz w:val="16"/>
          <w:szCs w:val="16"/>
          <w:spacing w:val="20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no</w:t>
      </w:r>
      <w:r>
        <w:rPr>
          <w:rFonts w:ascii="Arial" w:hAnsi="Arial" w:cs="Arial" w:eastAsia="Arial"/>
          <w:sz w:val="16"/>
          <w:szCs w:val="16"/>
          <w:spacing w:val="15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podr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á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spacing w:val="37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1F1F1F"/>
          <w:spacing w:val="-24"/>
          <w:w w:val="120"/>
          <w:position w:val="-1"/>
        </w:rPr>
        <w:t>·</w:t>
      </w:r>
      <w:r>
        <w:rPr>
          <w:rFonts w:ascii="Arial" w:hAnsi="Arial" w:cs="Arial" w:eastAsia="Arial"/>
          <w:sz w:val="16"/>
          <w:szCs w:val="16"/>
          <w:color w:val="000000"/>
          <w:spacing w:val="4"/>
          <w:w w:val="90"/>
          <w:position w:val="-1"/>
        </w:rPr>
        <w:t>·</w:t>
      </w:r>
      <w:r>
        <w:rPr>
          <w:rFonts w:ascii="Arial" w:hAnsi="Arial" w:cs="Arial" w:eastAsia="Arial"/>
          <w:sz w:val="16"/>
          <w:szCs w:val="16"/>
          <w:color w:val="333333"/>
          <w:spacing w:val="4"/>
          <w:w w:val="89"/>
          <w:position w:val="-1"/>
        </w:rPr>
      </w:r>
      <w:r>
        <w:rPr>
          <w:rFonts w:ascii="Arial" w:hAnsi="Arial" w:cs="Arial" w:eastAsia="Arial"/>
          <w:sz w:val="16"/>
          <w:szCs w:val="16"/>
          <w:color w:val="333333"/>
          <w:spacing w:val="0"/>
          <w:w w:val="89"/>
          <w:emboss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333333"/>
          <w:spacing w:val="0"/>
          <w:w w:val="89"/>
          <w:position w:val="-1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5" w:lineRule="exact"/>
        <w:ind w:left="341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excede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16"/>
          <w:szCs w:val="16"/>
          <w:spacing w:val="34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6"/>
          <w:szCs w:val="16"/>
          <w:spacing w:val="9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sei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16"/>
          <w:szCs w:val="16"/>
          <w:spacing w:val="18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  <w:b/>
          <w:bCs/>
          <w:i/>
        </w:rPr>
        <w:t>año</w:t>
      </w:r>
      <w:r>
        <w:rPr>
          <w:rFonts w:ascii="Arial" w:hAnsi="Arial" w:cs="Arial" w:eastAsia="Arial"/>
          <w:sz w:val="16"/>
          <w:szCs w:val="16"/>
          <w:spacing w:val="2"/>
          <w:w w:val="106"/>
          <w:b/>
          <w:bCs/>
          <w:i/>
        </w:rPr>
        <w:t>s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107"/>
          <w:b/>
          <w:bCs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pgMar w:header="384" w:footer="0" w:top="800" w:bottom="280" w:left="360" w:right="80"/>
          <w:headerReference w:type="default" r:id="rId4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6.96pt;margin-top:768.47998pt;width:598.080pt;height:.1pt;mso-position-horizontal-relative:page;mso-position-vertical-relative:page;z-index:-1271" coordorigin="139,15370" coordsize="11962,2">
            <v:shape style="position:absolute;left:139;top:15370;width:11962;height:2" coordorigin="139,15370" coordsize="11962,0" path="m139,15370l12101,15370e" filled="f" stroked="t" strokeweight=".72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04" w:right="1719"/>
        <w:jc w:val="center"/>
        <w:rPr>
          <w:rFonts w:ascii="Arial" w:hAnsi="Arial" w:cs="Arial" w:eastAsia="Arial"/>
          <w:sz w:val="12"/>
          <w:szCs w:val="12"/>
        </w:rPr>
      </w:pPr>
      <w:rPr/>
      <w:r>
        <w:rPr/>
        <w:pict>
          <v:group style="position:absolute;margin-left:149.759995pt;margin-top:4.307910pt;width:4.8pt;height:182.520001pt;mso-position-horizontal-relative:page;mso-position-vertical-relative:paragraph;z-index:-1274" coordorigin="2995,86" coordsize="96,3650">
            <v:shape style="position:absolute;left:2995;top:2297;width:96;height:1440" type="#_x0000_t75">
              <v:imagedata r:id="rId42" o:title=""/>
            </v:shape>
            <v:group style="position:absolute;left:3053;top:89;width:2;height:2170" coordorigin="3053,89" coordsize="2,2170">
              <v:shape style="position:absolute;left:3053;top:89;width:2;height:2170" coordorigin="3053,89" coordsize="0,2170" path="m3053,2258l3053,89e" filled="f" stroked="t" strokeweight=".2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2"/>
          <w:szCs w:val="12"/>
          <w:spacing w:val="0"/>
          <w:w w:val="115"/>
          <w:b/>
          <w:bCs/>
        </w:rPr>
        <w:t>,',p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57" w:lineRule="exact"/>
        <w:ind w:left="979" w:right="1678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53"/>
          <w:position w:val="-3"/>
        </w:rPr>
        <w:t>..;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53"/>
          <w:position w:val="-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53"/>
          <w:position w:val="-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spacing w:before="0" w:after="0" w:line="247" w:lineRule="exact"/>
        <w:ind w:left="857" w:right="1586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  <w:position w:val="1"/>
        </w:rPr>
        <w:t>8g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28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  <w:position w:val="1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863" w:right="1645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42.240002pt;margin-top:8.256922pt;width:68.160004pt;height:14.4pt;mso-position-horizontal-relative:page;mso-position-vertical-relative:paragraph;z-index:-1277" type="#_x0000_t75">
            <v:imagedata r:id="rId43" o:title=""/>
          </v:shape>
        </w:pict>
      </w:r>
      <w:r>
        <w:rPr>
          <w:rFonts w:ascii="Arial" w:hAnsi="Arial" w:cs="Arial" w:eastAsia="Arial"/>
          <w:sz w:val="13"/>
          <w:szCs w:val="13"/>
          <w:w w:val="148"/>
        </w:rPr>
        <w:t>Fi</w:t>
      </w:r>
      <w:r>
        <w:rPr>
          <w:rFonts w:ascii="Arial" w:hAnsi="Arial" w:cs="Arial" w:eastAsia="Arial"/>
          <w:sz w:val="13"/>
          <w:szCs w:val="13"/>
          <w:color w:val="1F1F1F"/>
          <w:spacing w:val="2"/>
          <w:w w:val="103"/>
        </w:rPr>
        <w:t>;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3"/>
        </w:rPr>
        <w:t>call;.l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43" w:after="0" w:line="234" w:lineRule="auto"/>
        <w:ind w:left="120" w:right="391" w:firstLine="10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reserva</w:t>
      </w:r>
      <w:r>
        <w:rPr>
          <w:rFonts w:ascii="Arial" w:hAnsi="Arial" w:cs="Arial" w:eastAsia="Arial"/>
          <w:sz w:val="16"/>
          <w:szCs w:val="16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extraordinari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será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determinad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mismo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  <w:i/>
        </w:rPr>
        <w:t>obligado</w:t>
      </w:r>
      <w:r>
        <w:rPr>
          <w:rFonts w:ascii="Arial" w:hAnsi="Arial" w:cs="Arial" w:eastAsia="Arial"/>
          <w:sz w:val="16"/>
          <w:szCs w:val="16"/>
          <w:spacing w:val="-3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ratificació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podrá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prorrogada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período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hast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tre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años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tiemp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  <w:i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subsista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/a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causas</w:t>
      </w:r>
      <w:r>
        <w:rPr>
          <w:rFonts w:ascii="Arial" w:hAnsi="Arial" w:cs="Arial" w:eastAsia="Arial"/>
          <w:sz w:val="16"/>
          <w:szCs w:val="16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justifique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  <w:i/>
        </w:rPr>
        <w:t>reserva.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6" w:right="449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Artículo</w:t>
      </w:r>
      <w:r>
        <w:rPr>
          <w:rFonts w:ascii="Arial" w:hAnsi="Arial" w:cs="Arial" w:eastAsia="Arial"/>
          <w:sz w:val="16"/>
          <w:szCs w:val="16"/>
          <w:spacing w:val="32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44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.</w:t>
      </w:r>
      <w:r>
        <w:rPr>
          <w:rFonts w:ascii="Arial" w:hAnsi="Arial" w:cs="Arial" w:eastAsia="Arial"/>
          <w:sz w:val="16"/>
          <w:szCs w:val="16"/>
          <w:spacing w:val="18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Información</w:t>
      </w:r>
      <w:r>
        <w:rPr>
          <w:rFonts w:ascii="Arial" w:hAnsi="Arial" w:cs="Arial" w:eastAsia="Arial"/>
          <w:sz w:val="16"/>
          <w:szCs w:val="16"/>
          <w:spacing w:val="38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  <w:b/>
          <w:bCs/>
          <w:i/>
        </w:rPr>
        <w:t>confidencial</w:t>
      </w:r>
      <w:r>
        <w:rPr>
          <w:rFonts w:ascii="Arial" w:hAnsi="Arial" w:cs="Arial" w:eastAsia="Arial"/>
          <w:sz w:val="16"/>
          <w:szCs w:val="16"/>
          <w:spacing w:val="0"/>
          <w:w w:val="109"/>
          <w:b/>
          <w:bCs/>
          <w:i/>
        </w:rPr>
        <w:t>-</w:t>
      </w:r>
      <w:r>
        <w:rPr>
          <w:rFonts w:ascii="Arial" w:hAnsi="Arial" w:cs="Arial" w:eastAsia="Arial"/>
          <w:sz w:val="16"/>
          <w:szCs w:val="16"/>
          <w:spacing w:val="34"/>
          <w:w w:val="109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  <w:b/>
          <w:bCs/>
          <w:i/>
        </w:rPr>
        <w:t>Catálogo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82" w:lineRule="exact"/>
        <w:ind w:left="130" w:right="604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  <w:i/>
        </w:rPr>
        <w:t>confidencial: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0" w:right="209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personales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una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persona</w:t>
      </w:r>
      <w:r>
        <w:rPr>
          <w:rFonts w:ascii="Arial" w:hAnsi="Arial" w:cs="Arial" w:eastAsia="Arial"/>
          <w:sz w:val="16"/>
          <w:szCs w:val="16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físic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identificad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identificabl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relativo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  <w:i/>
        </w:rPr>
        <w:t>a: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6" w:right="790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a)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32"/>
          <w:i/>
        </w:rPr>
        <w:t>(</w:t>
      </w:r>
      <w:r>
        <w:rPr>
          <w:rFonts w:ascii="Arial" w:hAnsi="Arial" w:cs="Arial" w:eastAsia="Arial"/>
          <w:sz w:val="16"/>
          <w:szCs w:val="16"/>
          <w:spacing w:val="0"/>
          <w:w w:val="131"/>
          <w:i/>
        </w:rPr>
        <w:t>-.</w:t>
      </w:r>
      <w:r>
        <w:rPr>
          <w:rFonts w:ascii="Arial" w:hAnsi="Arial" w:cs="Arial" w:eastAsia="Arial"/>
          <w:sz w:val="16"/>
          <w:szCs w:val="16"/>
          <w:spacing w:val="0"/>
          <w:w w:val="132"/>
          <w:i/>
        </w:rPr>
        <w:t>)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1" w:right="411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Artículo</w:t>
      </w:r>
      <w:r>
        <w:rPr>
          <w:rFonts w:ascii="Arial" w:hAnsi="Arial" w:cs="Arial" w:eastAsia="Arial"/>
          <w:sz w:val="16"/>
          <w:szCs w:val="16"/>
          <w:spacing w:val="32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49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.</w:t>
      </w:r>
      <w:r>
        <w:rPr>
          <w:rFonts w:ascii="Arial" w:hAnsi="Arial" w:cs="Arial" w:eastAsia="Arial"/>
          <w:sz w:val="16"/>
          <w:szCs w:val="16"/>
          <w:spacing w:val="16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  <w:b/>
          <w:bCs/>
          <w:i/>
        </w:rPr>
        <w:t>Procedimiento</w:t>
      </w:r>
      <w:r>
        <w:rPr>
          <w:rFonts w:ascii="Arial" w:hAnsi="Arial" w:cs="Arial" w:eastAsia="Arial"/>
          <w:sz w:val="16"/>
          <w:szCs w:val="16"/>
          <w:spacing w:val="-6"/>
          <w:w w:val="105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6"/>
          <w:szCs w:val="16"/>
          <w:spacing w:val="15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  <w:b/>
          <w:bCs/>
          <w:i/>
        </w:rPr>
        <w:t>modificación</w:t>
      </w:r>
      <w:r>
        <w:rPr>
          <w:rFonts w:ascii="Arial" w:hAnsi="Arial" w:cs="Arial" w:eastAsia="Arial"/>
          <w:sz w:val="16"/>
          <w:szCs w:val="16"/>
          <w:spacing w:val="0"/>
          <w:w w:val="109"/>
          <w:b/>
          <w:bCs/>
          <w:i/>
        </w:rPr>
        <w:t>-</w:t>
      </w:r>
      <w:r>
        <w:rPr>
          <w:rFonts w:ascii="Arial" w:hAnsi="Arial" w:cs="Arial" w:eastAsia="Arial"/>
          <w:sz w:val="16"/>
          <w:szCs w:val="16"/>
          <w:spacing w:val="35"/>
          <w:w w:val="109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  <w:b/>
          <w:bCs/>
          <w:i/>
        </w:rPr>
        <w:t>Causas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327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procedimient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modificació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puede</w:t>
      </w:r>
      <w:r>
        <w:rPr>
          <w:rFonts w:ascii="Arial" w:hAnsi="Arial" w:cs="Arial" w:eastAsia="Arial"/>
          <w:sz w:val="16"/>
          <w:szCs w:val="1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  <w:i/>
        </w:rPr>
        <w:t>iniciarse: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96" w:right="521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2"/>
        </w:rPr>
        <w:t>/.</w:t>
      </w:r>
      <w:r>
        <w:rPr>
          <w:rFonts w:ascii="Arial" w:hAnsi="Arial" w:cs="Arial" w:eastAsia="Arial"/>
          <w:sz w:val="16"/>
          <w:szCs w:val="16"/>
          <w:spacing w:val="22"/>
          <w:w w:val="8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ofici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propio</w:t>
      </w:r>
      <w:r>
        <w:rPr>
          <w:rFonts w:ascii="Arial" w:hAnsi="Arial" w:cs="Arial" w:eastAsia="Arial"/>
          <w:sz w:val="16"/>
          <w:szCs w:val="1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obligado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0" w:after="0" w:line="180" w:lineRule="exact"/>
        <w:ind w:left="91" w:right="498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59"/>
          <w:i/>
        </w:rPr>
        <w:t>11</w:t>
      </w:r>
      <w:r>
        <w:rPr>
          <w:rFonts w:ascii="Arial" w:hAnsi="Arial" w:cs="Arial" w:eastAsia="Arial"/>
          <w:sz w:val="16"/>
          <w:szCs w:val="16"/>
          <w:spacing w:val="0"/>
          <w:w w:val="59"/>
          <w:i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59"/>
          <w:i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59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Instituto,</w:t>
      </w:r>
      <w:r>
        <w:rPr>
          <w:rFonts w:ascii="Arial" w:hAnsi="Arial" w:cs="Arial" w:eastAsia="Arial"/>
          <w:sz w:val="16"/>
          <w:szCs w:val="16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motiv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  <w:i/>
        </w:rPr>
        <w:t>de: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92" w:lineRule="exact"/>
        <w:ind w:left="86" w:right="5854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a)</w:t>
      </w:r>
      <w:r>
        <w:rPr>
          <w:rFonts w:ascii="Arial" w:hAnsi="Arial" w:cs="Arial" w:eastAsia="Arial"/>
          <w:sz w:val="16"/>
          <w:szCs w:val="16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Una</w:t>
      </w:r>
      <w:r>
        <w:rPr>
          <w:rFonts w:ascii="Arial" w:hAnsi="Arial" w:cs="Arial" w:eastAsia="Arial"/>
          <w:sz w:val="16"/>
          <w:szCs w:val="16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revisión</w:t>
      </w:r>
      <w:r>
        <w:rPr>
          <w:rFonts w:ascii="Arial" w:hAnsi="Arial" w:cs="Arial" w:eastAsia="Arial"/>
          <w:sz w:val="16"/>
          <w:szCs w:val="16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clasificación;</w:t>
      </w:r>
      <w:r>
        <w:rPr>
          <w:rFonts w:ascii="Arial" w:hAnsi="Arial" w:cs="Arial" w:eastAsia="Arial"/>
          <w:sz w:val="16"/>
          <w:szCs w:val="16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177" w:lineRule="exact"/>
        <w:ind w:left="86" w:right="644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b)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recurso</w:t>
      </w:r>
      <w:r>
        <w:rPr>
          <w:rFonts w:ascii="Arial" w:hAnsi="Arial" w:cs="Arial" w:eastAsia="Arial"/>
          <w:sz w:val="16"/>
          <w:szCs w:val="16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  <w:i/>
        </w:rPr>
        <w:t>revisión.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4" w:lineRule="auto"/>
        <w:ind w:left="82" w:right="431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2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Tod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modificació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debe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tene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sustent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lineamiento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s</w:t>
      </w:r>
      <w:r>
        <w:rPr>
          <w:rFonts w:ascii="Arial" w:hAnsi="Arial" w:cs="Arial" w:eastAsia="Arial"/>
          <w:sz w:val="16"/>
          <w:szCs w:val="16"/>
          <w:spacing w:val="2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generales</w:t>
      </w:r>
      <w:r>
        <w:rPr>
          <w:rFonts w:ascii="Arial" w:hAnsi="Arial" w:cs="Arial" w:eastAsia="Arial"/>
          <w:sz w:val="16"/>
          <w:szCs w:val="16"/>
          <w:spacing w:val="27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  <w:i/>
        </w:rPr>
        <w:t>de/Institut</w:t>
      </w:r>
      <w:r>
        <w:rPr>
          <w:rFonts w:ascii="Arial" w:hAnsi="Arial" w:cs="Arial" w:eastAsia="Arial"/>
          <w:sz w:val="16"/>
          <w:szCs w:val="16"/>
          <w:spacing w:val="0"/>
          <w:w w:val="110"/>
          <w:i/>
        </w:rPr>
        <w:t>o</w:t>
      </w:r>
      <w:r>
        <w:rPr>
          <w:rFonts w:ascii="Arial" w:hAnsi="Arial" w:cs="Arial" w:eastAsia="Arial"/>
          <w:sz w:val="16"/>
          <w:szCs w:val="16"/>
          <w:spacing w:val="-9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generales</w:t>
      </w:r>
      <w:r>
        <w:rPr>
          <w:rFonts w:ascii="Arial" w:hAnsi="Arial" w:cs="Arial" w:eastAsia="Arial"/>
          <w:sz w:val="16"/>
          <w:szCs w:val="16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  <w:i/>
        </w:rPr>
        <w:t>obligado.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" w:right="43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igual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manera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considera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7"/>
          <w:i/>
        </w:rPr>
        <w:t>Jo</w:t>
      </w:r>
      <w:r>
        <w:rPr>
          <w:rFonts w:ascii="Arial" w:hAnsi="Arial" w:cs="Arial" w:eastAsia="Arial"/>
          <w:sz w:val="16"/>
          <w:szCs w:val="16"/>
          <w:spacing w:val="0"/>
          <w:w w:val="77"/>
          <w:i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77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indica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Reglamento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30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6"/>
          <w:szCs w:val="16"/>
          <w:spacing w:val="39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6"/>
          <w:szCs w:val="16"/>
          <w:spacing w:val="42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Le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  <w:b/>
          <w:bCs/>
          <w:i/>
        </w:rPr>
        <w:t>Información</w:t>
      </w:r>
      <w:r>
        <w:rPr>
          <w:rFonts w:ascii="Arial" w:hAnsi="Arial" w:cs="Arial" w:eastAsia="Arial"/>
          <w:sz w:val="16"/>
          <w:szCs w:val="16"/>
          <w:spacing w:val="34"/>
          <w:w w:val="108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Públic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30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  <w:b/>
          <w:bCs/>
          <w:i/>
        </w:rPr>
        <w:t>del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82" w:lineRule="exact"/>
        <w:ind w:left="77" w:right="278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Estado</w:t>
      </w:r>
      <w:r>
        <w:rPr>
          <w:rFonts w:ascii="Arial" w:hAnsi="Arial" w:cs="Arial" w:eastAsia="Arial"/>
          <w:sz w:val="16"/>
          <w:szCs w:val="16"/>
          <w:spacing w:val="27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6"/>
          <w:szCs w:val="16"/>
          <w:spacing w:val="12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Jalisco</w:t>
      </w:r>
      <w:r>
        <w:rPr>
          <w:rFonts w:ascii="Arial" w:hAnsi="Arial" w:cs="Arial" w:eastAsia="Arial"/>
          <w:sz w:val="16"/>
          <w:szCs w:val="16"/>
          <w:spacing w:val="32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y</w:t>
      </w:r>
      <w:r>
        <w:rPr>
          <w:rFonts w:ascii="Arial" w:hAnsi="Arial" w:cs="Arial" w:eastAsia="Arial"/>
          <w:sz w:val="16"/>
          <w:szCs w:val="16"/>
          <w:spacing w:val="8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su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16"/>
          <w:szCs w:val="16"/>
          <w:spacing w:val="15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Municipios,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respect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present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  <w:i/>
        </w:rPr>
        <w:t>clasificación.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2" w:right="136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Artículo</w:t>
      </w:r>
      <w:r>
        <w:rPr>
          <w:rFonts w:ascii="Arial" w:hAnsi="Arial" w:cs="Arial" w:eastAsia="Arial"/>
          <w:sz w:val="16"/>
          <w:szCs w:val="16"/>
          <w:spacing w:val="36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40.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16"/>
          <w:szCs w:val="16"/>
          <w:spacing w:val="16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puede</w:t>
      </w:r>
      <w:r>
        <w:rPr>
          <w:rFonts w:ascii="Arial" w:hAnsi="Arial" w:cs="Arial" w:eastAsia="Arial"/>
          <w:sz w:val="16"/>
          <w:szCs w:val="16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llevar</w:t>
      </w:r>
      <w:r>
        <w:rPr>
          <w:rFonts w:ascii="Arial" w:hAnsi="Arial" w:cs="Arial" w:eastAsia="Arial"/>
          <w:sz w:val="16"/>
          <w:szCs w:val="1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mediant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dos</w:t>
      </w:r>
      <w:r>
        <w:rPr>
          <w:rFonts w:ascii="Arial" w:hAnsi="Arial" w:cs="Arial" w:eastAsia="Arial"/>
          <w:sz w:val="16"/>
          <w:szCs w:val="1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procedimientos: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72" w:right="392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1.</w:t>
      </w:r>
      <w:r>
        <w:rPr>
          <w:rFonts w:ascii="Arial" w:hAnsi="Arial" w:cs="Arial" w:eastAsia="Arial"/>
          <w:sz w:val="16"/>
          <w:szCs w:val="16"/>
          <w:spacing w:val="0"/>
          <w:w w:val="90"/>
          <w:i/>
        </w:rPr>
        <w:t>-</w:t>
      </w:r>
      <w:r>
        <w:rPr>
          <w:rFonts w:ascii="Arial" w:hAnsi="Arial" w:cs="Arial" w:eastAsia="Arial"/>
          <w:sz w:val="16"/>
          <w:szCs w:val="16"/>
          <w:spacing w:val="1"/>
          <w:w w:val="9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Procedimient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inicial</w:t>
      </w:r>
      <w:r>
        <w:rPr>
          <w:rFonts w:ascii="Arial" w:hAnsi="Arial" w:cs="Arial" w:eastAsia="Arial"/>
          <w:sz w:val="16"/>
          <w:szCs w:val="16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información;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  <w:i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" w:right="327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75"/>
          <w:i/>
        </w:rPr>
        <w:t>11.</w:t>
      </w:r>
      <w:r>
        <w:rPr>
          <w:rFonts w:ascii="Arial" w:hAnsi="Arial" w:cs="Arial" w:eastAsia="Arial"/>
          <w:sz w:val="16"/>
          <w:szCs w:val="16"/>
          <w:spacing w:val="0"/>
          <w:w w:val="75"/>
          <w:i/>
        </w:rPr>
        <w:t>-</w:t>
      </w:r>
      <w:r>
        <w:rPr>
          <w:rFonts w:ascii="Arial" w:hAnsi="Arial" w:cs="Arial" w:eastAsia="Arial"/>
          <w:sz w:val="16"/>
          <w:szCs w:val="16"/>
          <w:spacing w:val="8"/>
          <w:w w:val="75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  <w:i/>
        </w:rPr>
        <w:t>Procedimient</w:t>
      </w:r>
      <w:r>
        <w:rPr>
          <w:rFonts w:ascii="Arial" w:hAnsi="Arial" w:cs="Arial" w:eastAsia="Arial"/>
          <w:sz w:val="16"/>
          <w:szCs w:val="16"/>
          <w:spacing w:val="0"/>
          <w:w w:val="106"/>
          <w:i/>
        </w:rPr>
        <w:t>o</w:t>
      </w:r>
      <w:r>
        <w:rPr>
          <w:rFonts w:ascii="Arial" w:hAnsi="Arial" w:cs="Arial" w:eastAsia="Arial"/>
          <w:sz w:val="16"/>
          <w:szCs w:val="16"/>
          <w:spacing w:val="-6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modificació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  <w:i/>
        </w:rPr>
        <w:t>información.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8" w:right="185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Artículo</w:t>
      </w:r>
      <w:r>
        <w:rPr>
          <w:rFonts w:ascii="Arial" w:hAnsi="Arial" w:cs="Arial" w:eastAsia="Arial"/>
          <w:sz w:val="16"/>
          <w:szCs w:val="16"/>
          <w:spacing w:val="27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  <w:i/>
        </w:rPr>
        <w:t>42.-</w:t>
      </w:r>
      <w:r>
        <w:rPr>
          <w:rFonts w:ascii="Times New Roman" w:hAnsi="Times New Roman" w:cs="Times New Roman" w:eastAsia="Times New Roman"/>
          <w:sz w:val="17"/>
          <w:szCs w:val="17"/>
          <w:spacing w:val="27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acta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deberán</w:t>
      </w:r>
      <w:r>
        <w:rPr>
          <w:rFonts w:ascii="Arial" w:hAnsi="Arial" w:cs="Arial" w:eastAsia="Arial"/>
          <w:sz w:val="16"/>
          <w:szCs w:val="16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contene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menos: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65" w:lineRule="exact"/>
        <w:ind w:left="58" w:right="593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87"/>
          <w:b/>
          <w:bCs/>
          <w:i/>
        </w:rPr>
        <w:t>1.</w:t>
      </w:r>
      <w:r>
        <w:rPr>
          <w:rFonts w:ascii="Arial" w:hAnsi="Arial" w:cs="Arial" w:eastAsia="Arial"/>
          <w:sz w:val="16"/>
          <w:szCs w:val="16"/>
          <w:spacing w:val="0"/>
          <w:w w:val="87"/>
          <w:b/>
          <w:bCs/>
          <w:i/>
        </w:rPr>
        <w:t>-</w:t>
      </w:r>
      <w:r>
        <w:rPr>
          <w:rFonts w:ascii="Arial" w:hAnsi="Arial" w:cs="Arial" w:eastAsia="Arial"/>
          <w:sz w:val="16"/>
          <w:szCs w:val="16"/>
          <w:spacing w:val="8"/>
          <w:w w:val="87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nombre</w:t>
      </w:r>
      <w:r>
        <w:rPr>
          <w:rFonts w:ascii="Arial" w:hAnsi="Arial" w:cs="Arial" w:eastAsia="Arial"/>
          <w:sz w:val="16"/>
          <w:szCs w:val="16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  <w:i/>
        </w:rPr>
        <w:t>obligado;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8" w:after="0" w:line="240" w:lineRule="auto"/>
        <w:ind w:left="58" w:right="532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72"/>
          <w:b/>
          <w:bCs/>
          <w:i/>
        </w:rPr>
        <w:t>11.</w:t>
      </w:r>
      <w:r>
        <w:rPr>
          <w:rFonts w:ascii="Arial" w:hAnsi="Arial" w:cs="Arial" w:eastAsia="Arial"/>
          <w:sz w:val="16"/>
          <w:szCs w:val="16"/>
          <w:spacing w:val="0"/>
          <w:w w:val="72"/>
          <w:b/>
          <w:bCs/>
          <w:i/>
        </w:rPr>
        <w:t>-</w:t>
      </w:r>
      <w:r>
        <w:rPr>
          <w:rFonts w:ascii="Arial" w:hAnsi="Arial" w:cs="Arial" w:eastAsia="Arial"/>
          <w:sz w:val="16"/>
          <w:szCs w:val="16"/>
          <w:spacing w:val="20"/>
          <w:w w:val="72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área</w:t>
      </w:r>
      <w:r>
        <w:rPr>
          <w:rFonts w:ascii="Arial" w:hAnsi="Arial" w:cs="Arial" w:eastAsia="Arial"/>
          <w:sz w:val="16"/>
          <w:szCs w:val="16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  <w:i/>
        </w:rPr>
        <w:t>generadora</w:t>
      </w:r>
      <w:r>
        <w:rPr>
          <w:rFonts w:ascii="Arial" w:hAnsi="Arial" w:cs="Arial" w:eastAsia="Arial"/>
          <w:sz w:val="16"/>
          <w:szCs w:val="16"/>
          <w:spacing w:val="-9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  <w:i/>
        </w:rPr>
        <w:t>información;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95" w:lineRule="exact"/>
        <w:ind w:left="53" w:right="566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7"/>
          <w:szCs w:val="17"/>
          <w:spacing w:val="0"/>
          <w:w w:val="69"/>
          <w:b/>
          <w:bCs/>
          <w:i/>
        </w:rPr>
        <w:t>111.-</w:t>
      </w:r>
      <w:r>
        <w:rPr>
          <w:rFonts w:ascii="Times New Roman" w:hAnsi="Times New Roman" w:cs="Times New Roman" w:eastAsia="Times New Roman"/>
          <w:sz w:val="17"/>
          <w:szCs w:val="17"/>
          <w:spacing w:val="15"/>
          <w:w w:val="69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fech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aprobación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  <w:i/>
        </w:rPr>
        <w:t>acta;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4" w:after="0" w:line="240" w:lineRule="auto"/>
        <w:ind w:left="53" w:right="339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IV.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16"/>
          <w:szCs w:val="16"/>
          <w:spacing w:val="15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  <w:i/>
        </w:rPr>
        <w:t>aplicables;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78" w:lineRule="exact"/>
        <w:ind w:left="62" w:right="576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V.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16"/>
          <w:szCs w:val="16"/>
          <w:spacing w:val="16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Fundament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legal</w:t>
      </w:r>
      <w:r>
        <w:rPr>
          <w:rFonts w:ascii="Arial" w:hAnsi="Arial" w:cs="Arial" w:eastAsia="Arial"/>
          <w:sz w:val="16"/>
          <w:szCs w:val="1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  <w:i/>
        </w:rPr>
        <w:t>motivación;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55" w:after="0" w:line="164" w:lineRule="exact"/>
        <w:ind w:left="48" w:right="458" w:firstLine="1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VI.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16"/>
          <w:szCs w:val="16"/>
          <w:spacing w:val="29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carácte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reservada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confidencial,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indicando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parte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  <w:i/>
        </w:rPr>
        <w:t>páginas</w:t>
      </w:r>
      <w:r>
        <w:rPr>
          <w:rFonts w:ascii="Arial" w:hAnsi="Arial" w:cs="Arial" w:eastAsia="Arial"/>
          <w:sz w:val="16"/>
          <w:szCs w:val="16"/>
          <w:spacing w:val="9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  <w:i/>
        </w:rPr>
        <w:t>documento</w:t>
      </w:r>
      <w:r>
        <w:rPr>
          <w:rFonts w:ascii="Arial" w:hAnsi="Arial" w:cs="Arial" w:eastAsia="Arial"/>
          <w:sz w:val="16"/>
          <w:szCs w:val="16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  <w:i/>
        </w:rPr>
        <w:t>consten.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3" w:after="0" w:line="240" w:lineRule="auto"/>
        <w:ind w:left="58" w:right="325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91"/>
          <w:b/>
          <w:bCs/>
          <w:i/>
        </w:rPr>
        <w:t>V/1.</w:t>
      </w:r>
      <w:r>
        <w:rPr>
          <w:rFonts w:ascii="Arial" w:hAnsi="Arial" w:cs="Arial" w:eastAsia="Arial"/>
          <w:sz w:val="16"/>
          <w:szCs w:val="16"/>
          <w:spacing w:val="0"/>
          <w:w w:val="91"/>
          <w:b/>
          <w:bCs/>
          <w:i/>
        </w:rPr>
        <w:t>-</w:t>
      </w:r>
      <w:r>
        <w:rPr>
          <w:rFonts w:ascii="Arial" w:hAnsi="Arial" w:cs="Arial" w:eastAsia="Arial"/>
          <w:sz w:val="16"/>
          <w:szCs w:val="16"/>
          <w:spacing w:val="7"/>
          <w:w w:val="91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precisión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plazo</w:t>
      </w:r>
      <w:r>
        <w:rPr>
          <w:rFonts w:ascii="Arial" w:hAnsi="Arial" w:cs="Arial" w:eastAsia="Arial"/>
          <w:sz w:val="16"/>
          <w:szCs w:val="16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reserva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fech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inicio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  <w:i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82" w:lineRule="exact"/>
        <w:ind w:left="58" w:right="521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VIII.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firm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miembros</w:t>
      </w:r>
      <w:r>
        <w:rPr>
          <w:rFonts w:ascii="Arial" w:hAnsi="Arial" w:cs="Arial" w:eastAsia="Arial"/>
          <w:sz w:val="16"/>
          <w:szCs w:val="16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  <w:i/>
        </w:rPr>
        <w:t>Comité.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64" w:lineRule="exact"/>
        <w:ind w:left="38" w:right="484" w:firstLine="-1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Artículo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spacing w:val="0"/>
          <w:w w:val="100"/>
          <w:b/>
          <w:bCs/>
          <w:i/>
        </w:rPr>
        <w:t>43.-</w:t>
      </w:r>
      <w:r>
        <w:rPr>
          <w:rFonts w:ascii="Times New Roman" w:hAnsi="Times New Roman" w:cs="Times New Roman" w:eastAsia="Times New Roman"/>
          <w:sz w:val="17"/>
          <w:szCs w:val="17"/>
          <w:spacing w:val="35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ve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  <w:i/>
        </w:rPr>
        <w:t>fundamentació</w:t>
      </w:r>
      <w:r>
        <w:rPr>
          <w:rFonts w:ascii="Arial" w:hAnsi="Arial" w:cs="Arial" w:eastAsia="Arial"/>
          <w:sz w:val="16"/>
          <w:szCs w:val="16"/>
          <w:spacing w:val="0"/>
          <w:w w:val="105"/>
          <w:i/>
        </w:rPr>
        <w:t>n</w:t>
      </w:r>
      <w:r>
        <w:rPr>
          <w:rFonts w:ascii="Arial" w:hAnsi="Arial" w:cs="Arial" w:eastAsia="Arial"/>
          <w:sz w:val="16"/>
          <w:szCs w:val="16"/>
          <w:spacing w:val="7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motivació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mencionada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anterior,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  <w:i/>
        </w:rPr>
        <w:t>sujeto</w:t>
      </w:r>
      <w:r>
        <w:rPr>
          <w:rFonts w:ascii="Arial" w:hAnsi="Arial" w:cs="Arial" w:eastAsia="Arial"/>
          <w:sz w:val="16"/>
          <w:szCs w:val="16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obligado</w:t>
      </w:r>
      <w:r>
        <w:rPr>
          <w:rFonts w:ascii="Arial" w:hAnsi="Arial" w:cs="Arial" w:eastAsia="Arial"/>
          <w:sz w:val="16"/>
          <w:szCs w:val="16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deberá</w:t>
      </w:r>
      <w:r>
        <w:rPr>
          <w:rFonts w:ascii="Arial" w:hAnsi="Arial" w:cs="Arial" w:eastAsia="Arial"/>
          <w:sz w:val="16"/>
          <w:szCs w:val="16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  <w:i/>
        </w:rPr>
        <w:t>comprobar: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83" w:lineRule="auto"/>
        <w:ind w:left="29" w:right="46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1.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16"/>
          <w:szCs w:val="16"/>
          <w:spacing w:val="19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Qu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encuentr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previst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alguna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hipótesi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establec</w:t>
      </w:r>
      <w:r>
        <w:rPr>
          <w:rFonts w:ascii="Arial" w:hAnsi="Arial" w:cs="Arial" w:eastAsia="Arial"/>
          <w:sz w:val="16"/>
          <w:szCs w:val="16"/>
          <w:spacing w:val="0"/>
          <w:w w:val="108"/>
          <w:i/>
        </w:rPr>
        <w:t>e</w:t>
      </w:r>
      <w:r>
        <w:rPr>
          <w:rFonts w:ascii="Arial" w:hAnsi="Arial" w:cs="Arial" w:eastAsia="Arial"/>
          <w:sz w:val="16"/>
          <w:szCs w:val="16"/>
          <w:spacing w:val="45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  <w:i/>
        </w:rPr>
        <w:t>como</w:t>
      </w:r>
      <w:r>
        <w:rPr>
          <w:rFonts w:ascii="Arial" w:hAnsi="Arial" w:cs="Arial" w:eastAsia="Arial"/>
          <w:sz w:val="16"/>
          <w:szCs w:val="16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reservada</w:t>
      </w:r>
      <w:r>
        <w:rPr>
          <w:rFonts w:ascii="Arial" w:hAnsi="Arial" w:cs="Arial" w:eastAsia="Arial"/>
          <w:sz w:val="16"/>
          <w:szCs w:val="16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confidencial;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  <w:i/>
        </w:rPr>
        <w:t>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15" w:after="0" w:line="240" w:lineRule="auto"/>
        <w:ind w:left="2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77"/>
          <w:b/>
          <w:bCs/>
          <w:i/>
        </w:rPr>
        <w:t>/1.</w:t>
      </w:r>
      <w:r>
        <w:rPr>
          <w:rFonts w:ascii="Arial" w:hAnsi="Arial" w:cs="Arial" w:eastAsia="Arial"/>
          <w:sz w:val="16"/>
          <w:szCs w:val="16"/>
          <w:spacing w:val="0"/>
          <w:w w:val="77"/>
          <w:b/>
          <w:bCs/>
          <w:i/>
        </w:rPr>
        <w:t>-</w:t>
      </w:r>
      <w:r>
        <w:rPr>
          <w:rFonts w:ascii="Arial" w:hAnsi="Arial" w:cs="Arial" w:eastAsia="Arial"/>
          <w:sz w:val="16"/>
          <w:szCs w:val="16"/>
          <w:spacing w:val="18"/>
          <w:w w:val="77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caso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41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fracció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73"/>
          <w:i/>
        </w:rPr>
        <w:t>1</w:t>
      </w:r>
      <w:r>
        <w:rPr>
          <w:rFonts w:ascii="Arial" w:hAnsi="Arial" w:cs="Arial" w:eastAsia="Arial"/>
          <w:sz w:val="16"/>
          <w:szCs w:val="16"/>
          <w:spacing w:val="9"/>
          <w:w w:val="73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  <w:i/>
        </w:rPr>
        <w:t>Ley: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22" w:after="0" w:line="240" w:lineRule="auto"/>
        <w:ind w:left="2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a)</w:t>
      </w:r>
      <w:r>
        <w:rPr>
          <w:rFonts w:ascii="Arial" w:hAnsi="Arial" w:cs="Arial" w:eastAsia="Arial"/>
          <w:sz w:val="16"/>
          <w:szCs w:val="16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dicha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afect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interé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protegid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;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1" w:after="0" w:line="164" w:lineRule="exact"/>
        <w:ind w:left="24" w:right="502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6"/>
          <w:szCs w:val="16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daño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pe</w:t>
      </w:r>
      <w:r>
        <w:rPr>
          <w:rFonts w:ascii="Arial" w:hAnsi="Arial" w:cs="Arial" w:eastAsia="Arial"/>
          <w:sz w:val="16"/>
          <w:szCs w:val="16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uicio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produce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revelación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mayor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interés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público</w:t>
      </w:r>
      <w:r>
        <w:rPr>
          <w:rFonts w:ascii="Arial" w:hAnsi="Arial" w:cs="Arial" w:eastAsia="Arial"/>
          <w:sz w:val="16"/>
          <w:szCs w:val="16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conocer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5"/>
        </w:rPr>
        <w:t>referencia.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4" w:lineRule="auto"/>
        <w:ind w:left="10" w:right="49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6"/>
          <w:szCs w:val="16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45.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ya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encuentr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guarde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parámetro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s</w:t>
      </w:r>
      <w:r>
        <w:rPr>
          <w:rFonts w:ascii="Arial" w:hAnsi="Arial" w:cs="Arial" w:eastAsia="Arial"/>
          <w:sz w:val="16"/>
          <w:szCs w:val="16"/>
          <w:spacing w:val="8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señalados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deberá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someters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procedimient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modificació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n</w:t>
      </w:r>
      <w:r>
        <w:rPr>
          <w:rFonts w:ascii="Arial" w:hAnsi="Arial" w:cs="Arial" w:eastAsia="Arial"/>
          <w:sz w:val="16"/>
          <w:szCs w:val="16"/>
          <w:spacing w:val="6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clasificación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información.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2" w:lineRule="exact"/>
        <w:ind w:left="10" w:right="493" w:firstLine="-5"/>
        <w:jc w:val="left"/>
        <w:tabs>
          <w:tab w:pos="77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33.76001pt;margin-top:9.679995pt;width:48pt;height:99.839996pt;mso-position-horizontal-relative:page;mso-position-vertical-relative:paragraph;z-index:-1273" type="#_x0000_t75">
            <v:imagedata r:id="rId44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6"/>
          <w:szCs w:val="16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46.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procedimient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modificació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spacing w:val="-3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ofici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llevará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-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bo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establecid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Intern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obligado.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4" w:lineRule="auto"/>
        <w:ind w:left="10" w:right="1060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procedimient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modificació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n</w:t>
      </w:r>
      <w:r>
        <w:rPr>
          <w:rFonts w:ascii="Arial" w:hAnsi="Arial" w:cs="Arial" w:eastAsia="Arial"/>
          <w:sz w:val="16"/>
          <w:szCs w:val="16"/>
          <w:spacing w:val="12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llevará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cabo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cuando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,</w:t>
      </w:r>
      <w:r>
        <w:rPr>
          <w:rFonts w:ascii="Arial" w:hAnsi="Arial" w:cs="Arial" w:eastAsia="Arial"/>
          <w:sz w:val="16"/>
          <w:szCs w:val="16"/>
          <w:spacing w:val="7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ju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obligado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considere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condiciones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generaron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n</w:t>
      </w:r>
      <w:r>
        <w:rPr>
          <w:rFonts w:ascii="Arial" w:hAnsi="Arial" w:cs="Arial" w:eastAsia="Arial"/>
          <w:sz w:val="16"/>
          <w:szCs w:val="16"/>
          <w:spacing w:val="29"/>
          <w:w w:val="10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han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variad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resolución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motiv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revisión</w:t>
      </w:r>
      <w:r>
        <w:rPr>
          <w:rFonts w:ascii="Arial" w:hAnsi="Arial" w:cs="Arial" w:eastAsia="Arial"/>
          <w:sz w:val="16"/>
          <w:szCs w:val="16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recurso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8"/>
        </w:rPr>
        <w:t>revisión.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23.040001pt;margin-top:-1.856095pt;width:102.720001pt;height:39.360001pt;mso-position-horizontal-relative:page;mso-position-vertical-relative:paragraph;z-index:-1276" type="#_x0000_t75">
            <v:imagedata r:id="rId45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otr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important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toma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consideración</w:t>
      </w:r>
      <w:r>
        <w:rPr>
          <w:rFonts w:ascii="Arial" w:hAnsi="Arial" w:cs="Arial" w:eastAsia="Arial"/>
          <w:sz w:val="16"/>
          <w:szCs w:val="16"/>
          <w:spacing w:val="11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contenid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arábigo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21,4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0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139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82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40.160004pt;margin-top:3.344688pt;width:32.639999pt;height:42.240002pt;mso-position-horizontal-relative:page;mso-position-vertical-relative:paragraph;z-index:-1275" type="#_x0000_t75">
            <v:imagedata r:id="rId46" o:title=""/>
          </v:shape>
        </w:pic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General</w:t>
      </w:r>
      <w:r>
        <w:rPr>
          <w:rFonts w:ascii="Arial" w:hAnsi="Arial" w:cs="Arial" w:eastAsia="Arial"/>
          <w:sz w:val="16"/>
          <w:szCs w:val="16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del</w:t>
      </w:r>
      <w:r>
        <w:rPr>
          <w:rFonts w:ascii="Arial" w:hAnsi="Arial" w:cs="Arial" w:eastAsia="Arial"/>
          <w:sz w:val="16"/>
          <w:szCs w:val="16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Sistem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6"/>
          <w:szCs w:val="16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Nacional</w:t>
      </w:r>
      <w:r>
        <w:rPr>
          <w:rFonts w:ascii="Arial" w:hAnsi="Arial" w:cs="Arial" w:eastAsia="Arial"/>
          <w:sz w:val="16"/>
          <w:szCs w:val="16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6"/>
          <w:szCs w:val="16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Seguridad</w:t>
      </w:r>
      <w:r>
        <w:rPr>
          <w:rFonts w:ascii="Arial" w:hAnsi="Arial" w:cs="Arial" w:eastAsia="Arial"/>
          <w:sz w:val="16"/>
          <w:szCs w:val="16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4"/>
          <w:b/>
          <w:bCs/>
        </w:rPr>
        <w:t>Pública: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9" w:after="0" w:line="240" w:lineRule="auto"/>
        <w:ind w:left="3575" w:right="4605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62"/>
        </w:rPr>
        <w:t>-6-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740" w:bottom="280" w:left="360" w:right="80"/>
          <w:cols w:num="2" w:equalWidth="0">
            <w:col w:w="3097" w:space="187"/>
            <w:col w:w="8516"/>
          </w:cols>
        </w:sectPr>
      </w:pPr>
      <w:rPr/>
    </w:p>
    <w:p>
      <w:pPr>
        <w:spacing w:before="35" w:after="0" w:line="248" w:lineRule="auto"/>
        <w:ind w:left="3237" w:right="566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0.748260pt;margin-top:39.019417pt;width:.1pt;height:57.14973pt;mso-position-horizontal-relative:page;mso-position-vertical-relative:paragraph;z-index:-1266" coordorigin="3015,780" coordsize="2,1143">
            <v:shape style="position:absolute;left:3015;top:780;width:2;height:1143" coordorigin="3015,780" coordsize="0,1143" path="m3015,1923l3015,780e" filled="f" stroked="t" strokeweight=".237026pt" strokecolor="#54545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</w:rPr>
        <w:t>Artícul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21.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Centr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Nacional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Certificació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Acreditació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será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</w:rPr>
        <w:t>responsable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certificació</w:t>
      </w:r>
      <w:r>
        <w:rPr>
          <w:rFonts w:ascii="Arial" w:hAnsi="Arial" w:cs="Arial" w:eastAsia="Arial"/>
          <w:sz w:val="16"/>
          <w:szCs w:val="16"/>
          <w:color w:val="0A0A0A"/>
          <w:spacing w:val="-2"/>
          <w:w w:val="106"/>
        </w:rPr>
        <w:t>n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6"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5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acreditació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contro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confianza,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conformida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dispuest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</w:rPr>
        <w:t>Le</w:t>
      </w:r>
      <w:r>
        <w:rPr>
          <w:rFonts w:ascii="Arial" w:hAnsi="Arial" w:cs="Arial" w:eastAsia="Arial"/>
          <w:sz w:val="16"/>
          <w:szCs w:val="16"/>
          <w:color w:val="0A0A0A"/>
          <w:spacing w:val="-2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365" w:footer="0" w:top="1320" w:bottom="280" w:left="480" w:right="60"/>
          <w:headerReference w:type="default" r:id="rId47"/>
          <w:pgSz w:w="12240" w:h="15840"/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942" w:right="48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82828"/>
          <w:spacing w:val="-47"/>
          <w:w w:val="88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0A0A0A"/>
          <w:spacing w:val="0"/>
          <w:w w:val="59"/>
        </w:rPr>
        <w:t>....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spacing w:before="0" w:after="0" w:line="413" w:lineRule="exact"/>
        <w:ind w:left="753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82828"/>
          <w:w w:val="64"/>
        </w:rPr>
        <w:t>-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w w:val="114"/>
        </w:rPr>
        <w:t>Íl</w:t>
      </w:r>
      <w:r>
        <w:rPr>
          <w:rFonts w:ascii="Times New Roman" w:hAnsi="Times New Roman" w:cs="Times New Roman" w:eastAsia="Times New Roman"/>
          <w:sz w:val="38"/>
          <w:szCs w:val="38"/>
          <w:color w:val="282828"/>
          <w:w w:val="81"/>
        </w:rPr>
        <w:t>.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728" w:right="438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shape style="position:absolute;margin-left:41.279999pt;margin-top:9.189073pt;width:69.120003pt;height:15.36pt;mso-position-horizontal-relative:page;mso-position-vertical-relative:paragraph;z-index:-1269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0A0A0A"/>
          <w:spacing w:val="-19"/>
          <w:w w:val="99"/>
        </w:rPr>
        <w:t>!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0"/>
          <w:w w:val="267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6B6B6B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6"/>
          <w:w w:val="8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0A0A0A"/>
          <w:spacing w:val="0"/>
          <w:w w:val="100"/>
        </w:rPr>
        <w:t>sc;:</w:t>
      </w:r>
      <w:r>
        <w:rPr>
          <w:rFonts w:ascii="Times New Roman" w:hAnsi="Times New Roman" w:cs="Times New Roman" w:eastAsia="Times New Roman"/>
          <w:sz w:val="13"/>
          <w:szCs w:val="13"/>
          <w:color w:val="0A0A0A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0A0A0A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99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525252"/>
          <w:spacing w:val="0"/>
          <w:w w:val="98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9" w:after="0" w:line="248" w:lineRule="auto"/>
        <w:ind w:right="546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Centr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contar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á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órgano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consultiv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integrad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institucione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públicas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privadas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determine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Reglament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</w:rPr>
        <w:t>ordenamient</w:t>
      </w:r>
      <w:r>
        <w:rPr>
          <w:rFonts w:ascii="Arial" w:hAnsi="Arial" w:cs="Arial" w:eastAsia="Arial"/>
          <w:sz w:val="16"/>
          <w:szCs w:val="16"/>
          <w:color w:val="0A0A0A"/>
          <w:spacing w:val="-2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525252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2" w:lineRule="auto"/>
        <w:ind w:left="5" w:right="561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</w:rPr>
        <w:t>Artícul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16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40.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objet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garantiza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cumplimient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principios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</w:rPr>
        <w:t>constitucionale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legalidad,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objetividad,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eficiencia,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profesionalismo,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honradez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respet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</w:rPr>
        <w:t>humanos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integrante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9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Institucione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Segurida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sujetará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siguiente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</w:rPr>
        <w:t>ob</w:t>
      </w:r>
      <w:r>
        <w:rPr>
          <w:rFonts w:ascii="Arial" w:hAnsi="Arial" w:cs="Arial" w:eastAsia="Arial"/>
          <w:sz w:val="16"/>
          <w:szCs w:val="16"/>
          <w:color w:val="0A0A0A"/>
          <w:spacing w:val="-10"/>
          <w:w w:val="103"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-9"/>
          <w:w w:val="135"/>
        </w:rPr>
        <w:t>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gaciones: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248" w:lineRule="auto"/>
        <w:ind w:left="5" w:right="576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2"/>
          <w:w w:val="187"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87"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-56"/>
          <w:w w:val="187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Conducirse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siempre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dedicación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disciplin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asi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apego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orden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jurídic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respet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1"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garantía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individuales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derechos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humanos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reconocidos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</w:rPr>
        <w:t>Constitución;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8" w:lineRule="auto"/>
        <w:ind w:left="5" w:right="575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61"/>
        </w:rPr>
        <w:t>11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61"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6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6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Preserva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secrecí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razón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desempeño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funció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conozcan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9"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término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disposiciones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</w:rPr>
        <w:t>aplicables;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9" w:right="793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w w:val="90"/>
          <w:i/>
        </w:rPr>
        <w:t>1/f.</w:t>
      </w:r>
      <w:r>
        <w:rPr>
          <w:rFonts w:ascii="Arial" w:hAnsi="Arial" w:cs="Arial" w:eastAsia="Arial"/>
          <w:sz w:val="16"/>
          <w:szCs w:val="16"/>
          <w:color w:val="0A0A0A"/>
          <w:spacing w:val="-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-1"/>
          <w:w w:val="117"/>
          <w:i/>
        </w:rPr>
        <w:t>(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3"/>
          <w:i/>
        </w:rPr>
        <w:t>..</w:t>
      </w:r>
      <w:r>
        <w:rPr>
          <w:rFonts w:ascii="Arial" w:hAnsi="Arial" w:cs="Arial" w:eastAsia="Arial"/>
          <w:sz w:val="16"/>
          <w:szCs w:val="16"/>
          <w:color w:val="0A0A0A"/>
          <w:spacing w:val="-19"/>
          <w:w w:val="113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7"/>
          <w:i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90" w:lineRule="exact"/>
        <w:ind w:left="14" w:right="533" w:firstLine="-14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1.222305pt;margin-top:8.764352pt;width:.1pt;height:52.387252pt;mso-position-horizontal-relative:page;mso-position-vertical-relative:paragraph;z-index:-1265" coordorigin="3024,175" coordsize="2,1048">
            <v:shape style="position:absolute;left:3024;top:175;width:2;height:1048" coordorigin="3024,175" coordsize="0,1048" path="m3024,1223l3024,175e" filled="f" stroked="t" strokeweight=".237026pt" strokecolor="#64646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A0A0A"/>
          <w:w w:val="97"/>
          <w:i/>
        </w:rPr>
      </w:r>
      <w:r>
        <w:rPr>
          <w:rFonts w:ascii="Arial" w:hAnsi="Arial" w:cs="Arial" w:eastAsia="Arial"/>
          <w:sz w:val="17"/>
          <w:szCs w:val="17"/>
          <w:color w:val="0A0A0A"/>
          <w:spacing w:val="0"/>
          <w:w w:val="100"/>
          <w:i/>
          <w:u w:val="single" w:color="000000"/>
        </w:rPr>
        <w:t>XXI</w:t>
      </w:r>
      <w:r>
        <w:rPr>
          <w:rFonts w:ascii="Arial" w:hAnsi="Arial" w:cs="Arial" w:eastAsia="Arial"/>
          <w:sz w:val="17"/>
          <w:szCs w:val="17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A0A0A"/>
          <w:spacing w:val="0"/>
          <w:w w:val="100"/>
          <w:i/>
          <w:u w:val="single" w:color="000000"/>
        </w:rPr>
        <w:t>.</w:t>
      </w:r>
      <w:r>
        <w:rPr>
          <w:rFonts w:ascii="Arial" w:hAnsi="Arial" w:cs="Arial" w:eastAsia="Arial"/>
          <w:sz w:val="17"/>
          <w:szCs w:val="17"/>
          <w:color w:val="0A0A0A"/>
          <w:spacing w:val="-1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Abstenerse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-16"/>
          <w:w w:val="112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conform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12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disposicione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14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aplicables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-8"/>
          <w:w w:val="114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  <w:t>conoce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16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po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cualquie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12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medi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12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  <w:u w:val="single" w:color="000000"/>
        </w:rPr>
        <w:t>quie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15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teng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derecho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12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documentos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12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registros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12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imágenes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12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  <w:t>constancias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-12"/>
          <w:w w:val="116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  <w:t>estadísticas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16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  <w:t>reporte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16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16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16"/>
        </w:rPr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16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cualquie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14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otr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12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reservad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1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  <w:u w:val="single" w:color="000000"/>
        </w:rPr>
        <w:t>confidencia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15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qu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teng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8"/>
          <w:i/>
          <w:u w:val="single" w:color="000000"/>
        </w:rPr>
        <w:t>conocimient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8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8"/>
          <w:i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18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ejercici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14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v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  <w:t>motiv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-8"/>
          <w:w w:val="116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u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3"/>
          <w:i/>
          <w:u w:val="single" w:color="000000"/>
        </w:rPr>
        <w:t>empleo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3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3"/>
          <w:i/>
          <w:u w:val="single" w:color="000000"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-15"/>
          <w:w w:val="113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3"/>
          <w:i/>
          <w:u w:val="single" w:color="000000"/>
        </w:rPr>
        <w:t>carg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3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3"/>
          <w:i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13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7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  <w:u w:val="single" w:color="000000"/>
        </w:rPr>
        <w:t>comisión;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4" w:lineRule="exact"/>
        <w:ind w:right="776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A0A0A"/>
          <w:w w:val="109"/>
          <w:i/>
        </w:rPr>
        <w:t>XXII.</w:t>
      </w:r>
      <w:r>
        <w:rPr>
          <w:rFonts w:ascii="Arial" w:hAnsi="Arial" w:cs="Arial" w:eastAsia="Arial"/>
          <w:sz w:val="17"/>
          <w:szCs w:val="17"/>
          <w:color w:val="0A0A0A"/>
          <w:spacing w:val="-6"/>
          <w:w w:val="110"/>
          <w:i/>
        </w:rPr>
        <w:t>(</w:t>
      </w:r>
      <w:r>
        <w:rPr>
          <w:rFonts w:ascii="Arial" w:hAnsi="Arial" w:cs="Arial" w:eastAsia="Arial"/>
          <w:sz w:val="17"/>
          <w:szCs w:val="17"/>
          <w:color w:val="0A0A0A"/>
          <w:spacing w:val="0"/>
          <w:w w:val="106"/>
          <w:i/>
        </w:rPr>
        <w:t>..</w:t>
      </w:r>
      <w:r>
        <w:rPr>
          <w:rFonts w:ascii="Arial" w:hAnsi="Arial" w:cs="Arial" w:eastAsia="Arial"/>
          <w:sz w:val="17"/>
          <w:szCs w:val="17"/>
          <w:color w:val="0A0A0A"/>
          <w:spacing w:val="-17"/>
          <w:w w:val="106"/>
          <w:i/>
        </w:rPr>
        <w:t>.</w:t>
      </w:r>
      <w:r>
        <w:rPr>
          <w:rFonts w:ascii="Arial" w:hAnsi="Arial" w:cs="Arial" w:eastAsia="Arial"/>
          <w:sz w:val="17"/>
          <w:szCs w:val="17"/>
          <w:color w:val="0A0A0A"/>
          <w:spacing w:val="0"/>
          <w:w w:val="110"/>
          <w:i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2" w:lineRule="auto"/>
        <w:ind w:left="14" w:right="543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1.459335pt;margin-top:4.408286pt;width:.1pt;height:32.384847pt;mso-position-horizontal-relative:page;mso-position-vertical-relative:paragraph;z-index:-1264" coordorigin="3029,88" coordsize="2,648">
            <v:shape style="position:absolute;left:3029;top:88;width:2;height:648" coordorigin="3029,88" coordsize="0,648" path="m3029,736l3029,88e" filled="f" stroked="t" strokeweight=".237026pt" strokecolor="#54545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139.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  <w:t>sancionará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</w:rPr>
        <w:t>ocho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años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8"/>
          <w:i/>
        </w:rPr>
        <w:t>prisión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18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7"/>
          <w:i/>
        </w:rPr>
        <w:t>quiniento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7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mil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día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  <w:t>mult</w:t>
      </w:r>
      <w:r>
        <w:rPr>
          <w:rFonts w:ascii="Arial" w:hAnsi="Arial" w:cs="Arial" w:eastAsia="Arial"/>
          <w:sz w:val="16"/>
          <w:szCs w:val="16"/>
          <w:color w:val="0A0A0A"/>
          <w:spacing w:val="-5"/>
          <w:w w:val="114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4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14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  <w:t>quien: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9" w:right="798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26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26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-25"/>
          <w:w w:val="12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(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3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3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-6"/>
          <w:w w:val="114"/>
          <w:i/>
        </w:rPr>
        <w:t>)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86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90" w:lineRule="exact"/>
        <w:ind w:left="14" w:right="54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w w:val="64"/>
          <w:i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64"/>
          <w:i/>
          <w:u w:val="single" w:color="000000"/>
        </w:rPr>
        <w:t>11.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64"/>
          <w:i/>
          <w:u w:val="single" w:color="000000"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64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  <w:u w:val="single" w:color="000000"/>
        </w:rPr>
        <w:t>Divulgue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15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manera</w:t>
      </w:r>
      <w:r>
        <w:rPr>
          <w:rFonts w:ascii="Arial" w:hAnsi="Arial" w:cs="Arial" w:eastAsia="Arial"/>
          <w:sz w:val="16"/>
          <w:szCs w:val="16"/>
          <w:color w:val="0A0A0A"/>
          <w:spacing w:val="47"/>
          <w:w w:val="114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ilícita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14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información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14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clasificada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14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bases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  <w:u w:val="single" w:color="000000"/>
        </w:rPr>
        <w:t>dato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15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3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  <w:u w:val="single" w:color="000000"/>
        </w:rPr>
        <w:t>sistemas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  <w:t>informático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-7"/>
          <w:w w:val="116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qu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3"/>
          <w:i/>
          <w:u w:val="single" w:color="000000"/>
        </w:rPr>
        <w:t>refier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3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3"/>
          <w:i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-6"/>
          <w:w w:val="113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3"/>
          <w:i/>
          <w:u w:val="single" w:color="000000"/>
        </w:rPr>
        <w:t>Ley.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3"/>
          <w:i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2" w:lineRule="exact"/>
        <w:ind w:left="14" w:right="792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60"/>
          <w:i/>
        </w:rPr>
        <w:t>111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60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6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99"/>
          <w:i/>
        </w:rPr>
        <w:t>(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1"/>
          <w:i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-4"/>
          <w:w w:val="111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3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" w:right="56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Asimism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debe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considerarse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76"/>
          <w:i/>
        </w:rPr>
        <w:t>Jo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7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7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282828"/>
          <w:spacing w:val="-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blecido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1"/>
          <w:i/>
        </w:rPr>
        <w:t>Sistem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1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</w:rPr>
        <w:t>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19" w:right="614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11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1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-5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7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-13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indica: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2" w:lineRule="auto"/>
        <w:ind w:left="9" w:right="53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16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100"/>
        </w:rPr>
        <w:t>2•.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funció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gubernamenta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presta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form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institucio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4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-2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7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exclusiva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ámbit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competenci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municipio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A3A3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cual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regirá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bajo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principios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constitucionale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legalidad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objetivida</w:t>
      </w:r>
      <w:r>
        <w:rPr>
          <w:rFonts w:ascii="Arial" w:hAnsi="Arial" w:cs="Arial" w:eastAsia="Arial"/>
          <w:sz w:val="16"/>
          <w:szCs w:val="16"/>
          <w:color w:val="0A0A0A"/>
          <w:spacing w:val="-2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eficienci</w:t>
      </w:r>
      <w:r>
        <w:rPr>
          <w:rFonts w:ascii="Arial" w:hAnsi="Arial" w:cs="Arial" w:eastAsia="Arial"/>
          <w:sz w:val="16"/>
          <w:szCs w:val="16"/>
          <w:color w:val="0A0A0A"/>
          <w:spacing w:val="-1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profesionalism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honradez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respetando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gobernado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humanos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consagrados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nuestr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cart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magna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Constitució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particular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-4"/>
          <w:w w:val="105"/>
          <w:i/>
        </w:rPr>
        <w:t>o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9" w:right="544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tendr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fine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9"/>
          <w:i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8" w:lineRule="auto"/>
        <w:ind w:left="14" w:right="558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-14"/>
          <w:w w:val="95"/>
        </w:rPr>
        <w:t>/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Protege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respeta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integrida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corpora</w:t>
      </w:r>
      <w:r>
        <w:rPr>
          <w:rFonts w:ascii="Arial" w:hAnsi="Arial" w:cs="Arial" w:eastAsia="Arial"/>
          <w:sz w:val="16"/>
          <w:szCs w:val="16"/>
          <w:color w:val="0A0A0A"/>
          <w:spacing w:val="-1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dignidad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/o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personas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biene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5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8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19" w:right="406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61"/>
          <w:i/>
        </w:rPr>
        <w:t>11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61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61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Mantene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orden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tranquilida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-3"/>
          <w:w w:val="105"/>
          <w:i/>
        </w:rPr>
        <w:t>o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11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80" w:lineRule="exact"/>
        <w:ind w:left="19" w:right="54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60"/>
          <w:i/>
          <w:position w:val="-1"/>
        </w:rPr>
        <w:t>111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60"/>
          <w:i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6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Promove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coordinar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programas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prevención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delitos,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conducta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  <w:position w:val="-1"/>
        </w:rPr>
        <w:t>antisociale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7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infraccione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200" w:lineRule="exact"/>
        <w:ind w:left="24" w:right="575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/a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leyes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reglamento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Estado,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/o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A0A0A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A0A0A"/>
          <w:spacing w:val="-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cas</w:t>
      </w:r>
      <w:r>
        <w:rPr>
          <w:rFonts w:ascii="Arial" w:hAnsi="Arial" w:cs="Arial" w:eastAsia="Arial"/>
          <w:sz w:val="16"/>
          <w:szCs w:val="16"/>
          <w:color w:val="0A0A0A"/>
          <w:spacing w:val="-15"/>
          <w:w w:val="106"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39"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-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correspondiente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ámbit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federal,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21"/>
          <w:i/>
        </w:rPr>
        <w:t>IV.</w:t>
      </w:r>
      <w:r>
        <w:rPr>
          <w:rFonts w:ascii="Arial" w:hAnsi="Arial" w:cs="Arial" w:eastAsia="Arial"/>
          <w:sz w:val="16"/>
          <w:szCs w:val="16"/>
          <w:color w:val="0A0A0A"/>
          <w:spacing w:val="-1"/>
          <w:w w:val="122"/>
          <w:i/>
        </w:rPr>
        <w:t>(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1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-4"/>
          <w:w w:val="111"/>
          <w:i/>
        </w:rPr>
        <w:t>.</w:t>
      </w:r>
      <w:r>
        <w:rPr>
          <w:rFonts w:ascii="Arial" w:hAnsi="Arial" w:cs="Arial" w:eastAsia="Arial"/>
          <w:sz w:val="16"/>
          <w:szCs w:val="16"/>
          <w:color w:val="3A3A3A"/>
          <w:spacing w:val="-3"/>
          <w:w w:val="121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33" w:right="51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</w:t>
      </w:r>
      <w:r>
        <w:rPr>
          <w:rFonts w:ascii="Arial" w:hAnsi="Arial" w:cs="Arial" w:eastAsia="Arial"/>
          <w:sz w:val="16"/>
          <w:szCs w:val="16"/>
          <w:color w:val="0A0A0A"/>
          <w:spacing w:val="-6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Procura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mediant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prevención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investigación,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persecución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sanción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/as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2" w:lineRule="auto"/>
        <w:ind w:left="19" w:right="54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infraccione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delitos,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reinserción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social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delincuentes,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adolescente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adulto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jóvenes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conflict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auxilio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atenció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integra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víctima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hechos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delictuoso</w:t>
      </w:r>
      <w:r>
        <w:rPr>
          <w:rFonts w:ascii="Arial" w:hAnsi="Arial" w:cs="Arial" w:eastAsia="Arial"/>
          <w:sz w:val="16"/>
          <w:szCs w:val="16"/>
          <w:color w:val="0A0A0A"/>
          <w:spacing w:val="-4"/>
          <w:w w:val="107"/>
          <w:i/>
        </w:rPr>
        <w:t>s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07"/>
          <w:i/>
        </w:rPr>
        <w:t>;</w:t>
      </w:r>
      <w:r>
        <w:rPr>
          <w:rFonts w:ascii="Arial" w:hAnsi="Arial" w:cs="Arial" w:eastAsia="Arial"/>
          <w:sz w:val="16"/>
          <w:szCs w:val="16"/>
          <w:color w:val="3A3A3A"/>
          <w:spacing w:val="12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48" w:lineRule="auto"/>
        <w:ind w:left="19" w:right="523" w:firstLine="1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VI/.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Detecta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combati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Jos</w:t>
      </w:r>
      <w:r>
        <w:rPr>
          <w:rFonts w:ascii="Arial" w:hAnsi="Arial" w:cs="Arial" w:eastAsia="Arial"/>
          <w:sz w:val="16"/>
          <w:szCs w:val="16"/>
          <w:color w:val="0A0A0A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factore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genere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comisión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delito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conducta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antisociales,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así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desarrollar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política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criminológicas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planes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programas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acciones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fomenta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sociedad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valores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culturale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cívico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induzcan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respet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legalida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5"/>
          <w:i/>
        </w:rPr>
        <w:t>d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72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34" w:lineRule="auto"/>
        <w:ind w:left="9" w:right="521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-3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27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consideran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elemento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operativo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/o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integrante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institucione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segurid</w:t>
      </w:r>
      <w:r>
        <w:rPr>
          <w:rFonts w:ascii="Arial" w:hAnsi="Arial" w:cs="Arial" w:eastAsia="Arial"/>
          <w:sz w:val="16"/>
          <w:szCs w:val="16"/>
          <w:color w:val="282828"/>
          <w:spacing w:val="-5"/>
          <w:w w:val="111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9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-1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procuración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justici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perito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Institut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Jalisciense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Ciencias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Forense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A3A3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A3A3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quienes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atribuy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carácte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mediant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nombramiento,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instrument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jurídic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equivalent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expedido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autoridad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competent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realicen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funcione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operadores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supervisores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centro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0"/>
          <w:i/>
        </w:rPr>
        <w:t>comunicación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1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cabinas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radio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institucione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lleven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cabo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funcione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operati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v</w:t>
      </w:r>
      <w:r>
        <w:rPr>
          <w:rFonts w:ascii="Arial" w:hAnsi="Arial" w:cs="Arial" w:eastAsia="Arial"/>
          <w:sz w:val="16"/>
          <w:szCs w:val="16"/>
          <w:color w:val="282828"/>
          <w:spacing w:val="-3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áreas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prevista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ley.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9" w:right="525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position:absolute;margin-left:552pt;margin-top:1.394642pt;width:34.560001pt;height:114.239998pt;mso-position-horizontal-relative:page;mso-position-vertical-relative:paragraph;z-index:-1267" type="#_x0000_t75">
            <v:imagedata r:id="rId49" o:title=""/>
          </v:shape>
        </w:pic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nomb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282828"/>
          <w:spacing w:val="-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mien</w:t>
      </w:r>
      <w:r>
        <w:rPr>
          <w:rFonts w:ascii="Arial" w:hAnsi="Arial" w:cs="Arial" w:eastAsia="Arial"/>
          <w:sz w:val="16"/>
          <w:szCs w:val="16"/>
          <w:color w:val="0A0A0A"/>
          <w:spacing w:val="-1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282828"/>
          <w:spacing w:val="-1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refie</w:t>
      </w:r>
      <w:r>
        <w:rPr>
          <w:rFonts w:ascii="Arial" w:hAnsi="Arial" w:cs="Arial" w:eastAsia="Arial"/>
          <w:sz w:val="16"/>
          <w:szCs w:val="16"/>
          <w:color w:val="0A0A0A"/>
          <w:spacing w:val="-3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p</w:t>
      </w:r>
      <w:r>
        <w:rPr>
          <w:rFonts w:ascii="Arial" w:hAnsi="Arial" w:cs="Arial" w:eastAsia="Arial"/>
          <w:sz w:val="16"/>
          <w:szCs w:val="16"/>
          <w:color w:val="282828"/>
          <w:spacing w:val="-1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rraf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4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nterio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tiene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carácte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confidenciale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respect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 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3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183" w:lineRule="exact"/>
        <w:ind w:left="19" w:right="94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personales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reservados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demás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cuando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menos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tre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años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posteriore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termin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0" w:lineRule="exact"/>
        <w:ind w:left="24" w:right="626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conclu</w:t>
      </w:r>
      <w:r>
        <w:rPr>
          <w:rFonts w:ascii="Arial" w:hAnsi="Arial" w:cs="Arial" w:eastAsia="Arial"/>
          <w:sz w:val="16"/>
          <w:szCs w:val="16"/>
          <w:color w:val="282828"/>
          <w:spacing w:val="4"/>
          <w:w w:val="100"/>
          <w:i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ión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  <w:position w:val="-1"/>
        </w:rPr>
        <w:t>d</w:t>
      </w:r>
      <w:r>
        <w:rPr>
          <w:rFonts w:ascii="Arial" w:hAnsi="Arial" w:cs="Arial" w:eastAsia="Arial"/>
          <w:sz w:val="16"/>
          <w:szCs w:val="16"/>
          <w:color w:val="282828"/>
          <w:spacing w:val="-4"/>
          <w:w w:val="100"/>
          <w:i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  <w:position w:val="-1"/>
        </w:rPr>
        <w:t>serv</w:t>
      </w:r>
      <w:r>
        <w:rPr>
          <w:rFonts w:ascii="Arial" w:hAnsi="Arial" w:cs="Arial" w:eastAsia="Arial"/>
          <w:sz w:val="16"/>
          <w:szCs w:val="16"/>
          <w:color w:val="0A0A0A"/>
          <w:spacing w:val="-1"/>
          <w:w w:val="105"/>
          <w:i/>
          <w:position w:val="-1"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4"/>
          <w:i/>
          <w:position w:val="-1"/>
        </w:rPr>
        <w:t>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  <w:position w:val="-1"/>
        </w:rPr>
        <w:t>io.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740" w:bottom="280" w:left="480" w:right="60"/>
          <w:cols w:num="2" w:equalWidth="0">
            <w:col w:w="1729" w:space="1503"/>
            <w:col w:w="8468"/>
          </w:cols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9" w:after="0" w:line="180" w:lineRule="exact"/>
        <w:ind w:left="326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5"/>
          <w:szCs w:val="15"/>
          <w:color w:val="0A0A0A"/>
          <w:w w:val="111"/>
          <w:i/>
          <w:position w:val="-1"/>
        </w:rPr>
        <w:t>(</w:t>
      </w:r>
      <w:r>
        <w:rPr>
          <w:rFonts w:ascii="Arial" w:hAnsi="Arial" w:cs="Arial" w:eastAsia="Arial"/>
          <w:sz w:val="15"/>
          <w:szCs w:val="15"/>
          <w:color w:val="0A0A0A"/>
          <w:spacing w:val="6"/>
          <w:w w:val="110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36"/>
          <w:i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-1"/>
          <w:w w:val="136"/>
          <w:i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90"/>
          <w:i/>
          <w:position w:val="-1"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0" w:lineRule="auto"/>
        <w:ind w:left="3256" w:right="1142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Cabe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señalar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tambié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</w:rPr>
        <w:t>Contro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1"/>
          <w:i/>
        </w:rPr>
        <w:t>Confianz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1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1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1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-5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9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-5"/>
          <w:w w:val="119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9"/>
          <w:i/>
        </w:rPr>
        <w:t>Municip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9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señal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3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4"/>
          <w:i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40" w:bottom="280" w:left="480" w:right="60"/>
        </w:sectPr>
      </w:pPr>
      <w:rPr/>
    </w:p>
    <w:p>
      <w:pPr>
        <w:spacing w:before="75" w:after="0" w:line="240" w:lineRule="auto"/>
        <w:ind w:left="115" w:right="-168"/>
        <w:jc w:val="left"/>
        <w:rPr>
          <w:rFonts w:ascii="Times New Roman" w:hAnsi="Times New Roman" w:cs="Times New Roman" w:eastAsia="Times New Roman"/>
          <w:sz w:val="66"/>
          <w:szCs w:val="66"/>
        </w:rPr>
      </w:pPr>
      <w:rPr/>
      <w:r>
        <w:rPr/>
        <w:pict>
          <v:shape style="position:absolute;margin-left:49.919998pt;margin-top:41.280029pt;width:49.919998pt;height:48pt;mso-position-horizontal-relative:page;mso-position-vertical-relative:page;z-index:-1270" type="#_x0000_t75">
            <v:imagedata r:id="rId50" o:title=""/>
          </v:shape>
        </w:pict>
      </w:r>
      <w:r>
        <w:rPr/>
        <w:pict>
          <v:shape style="position:absolute;margin-left:559.679993pt;margin-top:18.239979pt;width:43.200001pt;height:42.240002pt;mso-position-horizontal-relative:page;mso-position-vertical-relative:page;z-index:-1268" type="#_x0000_t75">
            <v:imagedata r:id="rId51" o:title=""/>
          </v:shape>
        </w:pict>
      </w:r>
      <w:r>
        <w:rPr/>
        <w:pict>
          <v:group style="position:absolute;margin-left:14.221534pt;margin-top:764.615784pt;width:482.584043pt;height:.1pt;mso-position-horizontal-relative:page;mso-position-vertical-relative:page;z-index:-1263" coordorigin="284,15292" coordsize="9652,2">
            <v:shape style="position:absolute;left:284;top:15292;width:9652;height:2" coordorigin="284,15292" coordsize="9652,0" path="m284,15292l9936,15292e" filled="f" stroked="t" strokeweight=".474051pt" strokecolor="#131313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2.644455pt;margin-top:40.694233pt;width:1.58841pt;height:9pt;mso-position-horizontal-relative:page;mso-position-vertical-relative:paragraph;z-index:-1262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828282"/>
                      <w:spacing w:val="0"/>
                      <w:w w:val="53"/>
                    </w:rPr>
                    <w:t>·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shape style="width:101.760002pt;height:41.279999pt;mso-position-horizontal-relative:char;mso-position-vertical-relative:line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</w:t>
      </w:r>
      <w:r>
        <w:rPr>
          <w:rFonts w:ascii="Times New Roman" w:hAnsi="Times New Roman" w:cs="Times New Roman" w:eastAsia="Times New Roman"/>
          <w:sz w:val="66"/>
          <w:szCs w:val="66"/>
          <w:color w:val="0A0A0A"/>
          <w:spacing w:val="0"/>
          <w:w w:val="109"/>
          <w:position w:val="0"/>
        </w:rPr>
        <w:t>'-­</w:t>
      </w:r>
      <w:r>
        <w:rPr>
          <w:rFonts w:ascii="Times New Roman" w:hAnsi="Times New Roman" w:cs="Times New Roman" w:eastAsia="Times New Roman"/>
          <w:sz w:val="66"/>
          <w:szCs w:val="66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  <w:t>Articul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-1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  <w:t>13: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74"/>
        </w:rPr>
        <w:t>-7.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40" w:bottom="280" w:left="480" w:right="60"/>
          <w:cols w:num="3" w:equalWidth="0">
            <w:col w:w="2983" w:space="268"/>
            <w:col w:w="914" w:space="2656"/>
            <w:col w:w="487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49" w:right="388"/>
        <w:jc w:val="center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82828"/>
          <w:w w:val="74"/>
          <w:position w:val="-17"/>
        </w:rPr>
        <w:t>.</w:t>
      </w:r>
      <w:r>
        <w:rPr>
          <w:rFonts w:ascii="Arial" w:hAnsi="Arial" w:cs="Arial" w:eastAsia="Arial"/>
          <w:sz w:val="34"/>
          <w:szCs w:val="34"/>
          <w:color w:val="282828"/>
          <w:spacing w:val="-70"/>
          <w:w w:val="74"/>
          <w:position w:val="-17"/>
        </w:rPr>
        <w:t>\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9"/>
          <w:w w:val="88"/>
          <w:position w:val="0"/>
        </w:rPr>
        <w:t>·</w:t>
      </w:r>
      <w:r>
        <w:rPr>
          <w:rFonts w:ascii="Arial" w:hAnsi="Arial" w:cs="Arial" w:eastAsia="Arial"/>
          <w:sz w:val="34"/>
          <w:szCs w:val="34"/>
          <w:color w:val="282828"/>
          <w:spacing w:val="-152"/>
          <w:w w:val="75"/>
          <w:position w:val="-17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0"/>
          <w:w w:val="87"/>
          <w:position w:val="0"/>
        </w:rPr>
        <w:t>..: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-72"/>
          <w:w w:val="88"/>
          <w:position w:val="0"/>
        </w:rPr>
        <w:t>k</w:t>
      </w:r>
      <w:r>
        <w:rPr>
          <w:rFonts w:ascii="Arial" w:hAnsi="Arial" w:cs="Arial" w:eastAsia="Arial"/>
          <w:sz w:val="34"/>
          <w:szCs w:val="34"/>
          <w:color w:val="282828"/>
          <w:spacing w:val="-157"/>
          <w:w w:val="75"/>
          <w:position w:val="-17"/>
        </w:rPr>
        <w:t>w</w:t>
      </w:r>
      <w:r>
        <w:rPr>
          <w:rFonts w:ascii="Times New Roman" w:hAnsi="Times New Roman" w:cs="Times New Roman" w:eastAsia="Times New Roman"/>
          <w:sz w:val="16"/>
          <w:szCs w:val="16"/>
          <w:color w:val="161616"/>
          <w:spacing w:val="1"/>
          <w:w w:val="87"/>
          <w:position w:val="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646464"/>
          <w:spacing w:val="-1"/>
          <w:w w:val="86"/>
          <w:position w:val="0"/>
        </w:rPr>
        <w:t>·</w:t>
      </w:r>
      <w:r>
        <w:rPr>
          <w:rFonts w:ascii="Arial" w:hAnsi="Arial" w:cs="Arial" w:eastAsia="Arial"/>
          <w:sz w:val="34"/>
          <w:szCs w:val="34"/>
          <w:color w:val="797979"/>
          <w:spacing w:val="-18"/>
          <w:w w:val="28"/>
          <w:position w:val="-17"/>
        </w:rPr>
        <w:t>·</w:t>
      </w:r>
      <w:r>
        <w:rPr>
          <w:rFonts w:ascii="Arial" w:hAnsi="Arial" w:cs="Arial" w:eastAsia="Arial"/>
          <w:sz w:val="34"/>
          <w:szCs w:val="34"/>
          <w:color w:val="282828"/>
          <w:spacing w:val="0"/>
          <w:w w:val="36"/>
          <w:position w:val="-17"/>
        </w:rPr>
        <w:t>:.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470" w:right="44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43.200001pt;margin-top:9.670884pt;width:68.160004pt;height:15.36pt;mso-position-horizontal-relative:page;mso-position-vertical-relative:paragraph;z-index:-1261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100"/>
        </w:rPr>
        <w:t>Fisca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71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6"/>
          <w:w w:val="7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4"/>
          <w:w w:val="45"/>
        </w:rPr>
        <w:t>¿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21"/>
          <w:w w:val="5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646464"/>
          <w:spacing w:val="-6"/>
          <w:w w:val="45"/>
        </w:rPr>
        <w:t>: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51"/>
        </w:rPr>
        <w:t>¡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8" w:after="0" w:line="254" w:lineRule="auto"/>
        <w:ind w:left="669" w:right="559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carácte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reservados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Dichos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61616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deberán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sellados</w:t>
      </w:r>
      <w:r>
        <w:rPr>
          <w:rFonts w:ascii="Arial" w:hAnsi="Arial" w:cs="Arial" w:eastAsia="Arial"/>
          <w:sz w:val="16"/>
          <w:szCs w:val="16"/>
          <w:color w:val="161616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firmado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servidor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público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autorice.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5" w:lineRule="exact"/>
        <w:ind w:left="678" w:right="56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2.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resultado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procesos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61616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evaluación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serán</w:t>
      </w:r>
      <w:r>
        <w:rPr>
          <w:rFonts w:ascii="Arial" w:hAnsi="Arial" w:cs="Arial" w:eastAsia="Arial"/>
          <w:sz w:val="16"/>
          <w:szCs w:val="16"/>
          <w:color w:val="161616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confidenciale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reservados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efecto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8" w:lineRule="auto"/>
        <w:ind w:left="669" w:right="571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52.639999pt;margin-top:14.146932pt;width:2.88pt;height:40.32pt;mso-position-horizontal-relative:page;mso-position-vertical-relative:paragraph;z-index:-1259" type="#_x0000_t75">
            <v:imagedata r:id="rId55" o:title=""/>
          </v:shape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1616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except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aquellos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casos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deban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presentars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616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procedimiento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administrativo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61616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judiciales"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669" w:right="569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15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21: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violación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61616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confidencialida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616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reserva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61616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1616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previst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616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61616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61616"/>
          <w:spacing w:val="0"/>
          <w:w w:val="104"/>
          <w:i/>
        </w:rPr>
        <w:t>13,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9" w:lineRule="exact"/>
        <w:ind w:left="678" w:right="387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2.17041pt;margin-top:18.185617pt;width:.1pt;height:43.814793pt;mso-position-horizontal-relative:page;mso-position-vertical-relative:paragraph;z-index:-1255" coordorigin="3043,364" coordsize="2,876">
            <v:shape style="position:absolute;left:3043;top:364;width:2;height:876" coordorigin="3043,364" coordsize="0,876" path="m3043,1240l3043,364e" filled="f" stroked="t" strokeweight=".237026pt" strokecolor="#54545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dará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lugar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616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/a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sanciones</w:t>
      </w:r>
      <w:r>
        <w:rPr>
          <w:rFonts w:ascii="Arial" w:hAnsi="Arial" w:cs="Arial" w:eastAsia="Arial"/>
          <w:sz w:val="16"/>
          <w:szCs w:val="16"/>
          <w:color w:val="161616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tablec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1616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legislación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4"/>
          <w:i/>
        </w:rPr>
        <w:t>penal.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0" w:lineRule="exact"/>
        <w:ind w:left="678" w:right="551" w:firstLine="-9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2.40744pt;margin-top:34.746143pt;width:.1pt;height:54.292243pt;mso-position-horizontal-relative:page;mso-position-vertical-relative:paragraph;z-index:-1254" coordorigin="3048,695" coordsize="2,1086">
            <v:shape style="position:absolute;left:3048;top:695;width:2;height:1086" coordorigin="3048,695" coordsize="0,1086" path="m3048,1781l3048,695e" filled="f" stroked="t" strokeweight=".474051pt" strokecolor="#4B4B4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Aunado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normatívic!a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aplicable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616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descrita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antelación,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meneste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hacer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mención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LINEAMIENTOS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GENERALES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MATERIA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DEBERÁ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OBSERVA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SUJETOS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PREVISTOS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INFORMACIÓN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8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ESTADO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MUNICIPIOS,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emitido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institut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5"/>
          <w:i/>
        </w:rPr>
        <w:t>e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61616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Ja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isco</w:t>
      </w:r>
      <w:r>
        <w:rPr>
          <w:rFonts w:ascii="Arial" w:hAnsi="Arial" w:cs="Arial" w:eastAsia="Arial"/>
          <w:sz w:val="16"/>
          <w:szCs w:val="16"/>
          <w:color w:val="28282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161616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aplican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61616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7"/>
          <w:i/>
        </w:rPr>
        <w:t>estudi</w:t>
      </w:r>
      <w:r>
        <w:rPr>
          <w:rFonts w:ascii="Arial" w:hAnsi="Arial" w:cs="Arial" w:eastAsia="Arial"/>
          <w:sz w:val="16"/>
          <w:szCs w:val="16"/>
          <w:color w:val="161616"/>
          <w:spacing w:val="-4"/>
          <w:w w:val="108"/>
          <w:i/>
        </w:rPr>
        <w:t>o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99"/>
          <w:i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1" w:lineRule="auto"/>
        <w:ind w:left="678" w:right="544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Cuarto.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Puede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1616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objet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clasif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ca</w:t>
      </w:r>
      <w:r>
        <w:rPr>
          <w:rFonts w:ascii="Arial" w:hAnsi="Arial" w:cs="Arial" w:eastAsia="Arial"/>
          <w:sz w:val="16"/>
          <w:szCs w:val="16"/>
          <w:color w:val="282828"/>
          <w:spacing w:val="-4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todo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616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6"/>
          <w:i/>
        </w:rPr>
        <w:t>Jos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format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composició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97"/>
          <w:i/>
        </w:rPr>
        <w:t>,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9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pueden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: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expedientes,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reporte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estudios,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actas,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resolucione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oficios,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correspondencia,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acuerdos,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directivas,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directrices,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circulares,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contratos,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convenios,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instructivos,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61616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nota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memorandos,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9" w:lineRule="exact"/>
        <w:ind w:left="678" w:right="562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2.644455pt;margin-top:3.828763pt;width:.1pt;height:37.147324pt;mso-position-horizontal-relative:page;mso-position-vertical-relative:paragraph;z-index:-1253" coordorigin="3053,77" coordsize="2,743">
            <v:shape style="position:absolute;left:3053;top:77;width:2;height:743" coordorigin="3053,77" coordsize="0,743" path="m3053,820l3053,77e" filled="f" stroked="t" strokeweight=".237026pt" strokecolor="#5B5B5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estadística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bien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6"/>
          <w:szCs w:val="16"/>
          <w:color w:val="161616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otr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registr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document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61616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facultade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activida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6"/>
          <w:i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3" w:lineRule="exact"/>
        <w:ind w:left="683" w:right="56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sujeto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y/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soport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materia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encuentre,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comprometid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61616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escritos,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fotografías,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90" w:lineRule="exact"/>
        <w:ind w:left="683" w:right="554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grabaciones,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soporte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magnét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co,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digital,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5"/>
        </w:rPr>
        <w:t>sonor</w:t>
      </w:r>
      <w:r>
        <w:rPr>
          <w:rFonts w:ascii="Arial" w:hAnsi="Arial" w:cs="Arial" w:eastAsia="Arial"/>
          <w:sz w:val="16"/>
          <w:szCs w:val="16"/>
          <w:color w:val="161616"/>
          <w:spacing w:val="-12"/>
          <w:w w:val="105"/>
        </w:rPr>
        <w:t>o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39"/>
        </w:rPr>
        <w:t>,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3D3D3D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visua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electrónico,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informátic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7"/>
          <w:i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-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holográfico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3"/>
          <w:i/>
        </w:rPr>
        <w:t>en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6"/>
          <w:szCs w:val="16"/>
          <w:color w:val="161616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element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técnic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existent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1616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161616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61616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cree</w:t>
      </w:r>
      <w:r>
        <w:rPr>
          <w:rFonts w:ascii="Arial" w:hAnsi="Arial" w:cs="Arial" w:eastAsia="Arial"/>
          <w:sz w:val="16"/>
          <w:szCs w:val="16"/>
          <w:color w:val="1616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161616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posteriorida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4"/>
          <w:i/>
        </w:rPr>
        <w:t>d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8" w:lineRule="auto"/>
        <w:ind w:left="683" w:right="541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53.600006pt;margin-top:-.409019pt;width:2.88pt;height:77.760002pt;mso-position-horizontal-relative:page;mso-position-vertical-relative:paragraph;z-index:-1258" type="#_x0000_t75">
            <v:imagedata r:id="rId56" o:title=""/>
          </v:shape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Octavo.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particula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deberá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recaer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acta,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deberá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contene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  <w:i/>
        </w:rPr>
        <w:t>lo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menos: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687" w:right="596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w w:val="111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w w:val="11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-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32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32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-18"/>
          <w:w w:val="13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nombre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Obligado.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40" w:lineRule="auto"/>
        <w:ind w:left="692" w:right="295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59"/>
          <w:i/>
        </w:rPr>
        <w:t>11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59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5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5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área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generadora</w:t>
      </w:r>
      <w:r>
        <w:rPr>
          <w:rFonts w:ascii="Arial" w:hAnsi="Arial" w:cs="Arial" w:eastAsia="Arial"/>
          <w:sz w:val="16"/>
          <w:szCs w:val="16"/>
          <w:color w:val="070707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y/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quien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teng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bajo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161616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poder.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4" w:lineRule="exact"/>
        <w:ind w:left="687" w:right="594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60"/>
          <w:i/>
        </w:rPr>
        <w:t>111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6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6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fech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act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-9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3"/>
          <w:i/>
        </w:rPr>
        <w:t>acuerdo;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auto"/>
        <w:ind w:left="692" w:right="265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IV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3D3D3D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61616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aplicabl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5"/>
          <w:i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6"/>
          <w:i/>
        </w:rPr>
        <w:t>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3" w:lineRule="exact"/>
        <w:ind w:left="706" w:right="569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color w:val="070707"/>
          <w:spacing w:val="0"/>
          <w:w w:val="100"/>
          <w:i/>
        </w:rPr>
        <w:t>V.</w:t>
      </w:r>
      <w:r>
        <w:rPr>
          <w:rFonts w:ascii="Arial" w:hAnsi="Arial" w:cs="Arial" w:eastAsia="Arial"/>
          <w:sz w:val="17"/>
          <w:szCs w:val="17"/>
          <w:color w:val="070707"/>
          <w:spacing w:val="-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fundament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legal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motivación;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4" w:after="0" w:line="248" w:lineRule="auto"/>
        <w:ind w:left="687" w:right="564" w:firstLine="1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VI.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carácte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reservada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y/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confidencia</w:t>
      </w:r>
      <w:r>
        <w:rPr>
          <w:rFonts w:ascii="Arial" w:hAnsi="Arial" w:cs="Arial" w:eastAsia="Arial"/>
          <w:sz w:val="16"/>
          <w:szCs w:val="16"/>
          <w:color w:val="161616"/>
          <w:spacing w:val="3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D3D3D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indicando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</w:rPr>
        <w:t>caso,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parte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páginas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document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consten;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9" w:lineRule="exact"/>
        <w:ind w:left="706" w:right="142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VI/.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precisión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plazo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reserva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161616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fech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inici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D3D3D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debiendo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motiva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161616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616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mism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6"/>
          <w:i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6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auto"/>
        <w:ind w:left="702" w:right="529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VIII.</w:t>
      </w:r>
      <w:r>
        <w:rPr>
          <w:rFonts w:ascii="Arial" w:hAnsi="Arial" w:cs="Arial" w:eastAsia="Arial"/>
          <w:sz w:val="16"/>
          <w:szCs w:val="16"/>
          <w:color w:val="1616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firm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miembros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1616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3"/>
          <w:i/>
        </w:rPr>
        <w:t>Comité.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1" w:lineRule="auto"/>
        <w:ind w:left="687" w:right="55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Décimo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Sexto.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procedimient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61616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modificació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61616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  <w:i/>
        </w:rPr>
        <w:t>clasificac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9"/>
          <w:i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9"/>
          <w:i/>
        </w:rPr>
        <w:t>ó</w:t>
      </w:r>
      <w:r>
        <w:rPr>
          <w:rFonts w:ascii="Arial" w:hAnsi="Arial" w:cs="Arial" w:eastAsia="Arial"/>
          <w:sz w:val="16"/>
          <w:szCs w:val="16"/>
          <w:color w:val="282828"/>
          <w:spacing w:val="-11"/>
          <w:w w:val="109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161616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regirá</w:t>
      </w:r>
      <w:r>
        <w:rPr>
          <w:rFonts w:ascii="Arial" w:hAnsi="Arial" w:cs="Arial" w:eastAsia="Arial"/>
          <w:sz w:val="16"/>
          <w:szCs w:val="16"/>
          <w:color w:val="161616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5"/>
          <w:i/>
        </w:rPr>
        <w:t>conforme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61616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establecid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61616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161616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61616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nor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  <w:i/>
        </w:rPr>
        <w:t>m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at</w:t>
      </w:r>
      <w:r>
        <w:rPr>
          <w:rFonts w:ascii="Arial" w:hAnsi="Arial" w:cs="Arial" w:eastAsia="Arial"/>
          <w:sz w:val="16"/>
          <w:szCs w:val="16"/>
          <w:color w:val="282828"/>
          <w:spacing w:val="4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vidad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emit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3"/>
          <w:i/>
        </w:rPr>
        <w:t>respecto.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8" w:lineRule="auto"/>
        <w:ind w:left="687" w:right="589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10"/>
          <w:i/>
        </w:rPr>
        <w:t>Décimo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0"/>
          <w:i/>
        </w:rPr>
        <w:t>Séptímo.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0"/>
          <w:i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30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infom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clasificad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161616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61616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Comit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0"/>
          <w:i/>
        </w:rPr>
        <w:t>é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podrá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objet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modific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6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6"/>
          <w:i/>
        </w:rPr>
        <w:t>ción</w:t>
      </w:r>
      <w:r>
        <w:rPr>
          <w:rFonts w:ascii="Arial" w:hAnsi="Arial" w:cs="Arial" w:eastAsia="Arial"/>
          <w:sz w:val="16"/>
          <w:szCs w:val="16"/>
          <w:color w:val="282828"/>
          <w:spacing w:val="33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4"/>
          <w:i/>
        </w:rPr>
        <w:t>los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caso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07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3"/>
          <w:i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692" w:right="799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18"/>
          <w:i/>
        </w:rPr>
        <w:t>(</w:t>
      </w:r>
      <w:r>
        <w:rPr>
          <w:rFonts w:ascii="Arial" w:hAnsi="Arial" w:cs="Arial" w:eastAsia="Arial"/>
          <w:sz w:val="16"/>
          <w:szCs w:val="16"/>
          <w:color w:val="161616"/>
          <w:spacing w:val="8"/>
          <w:w w:val="117"/>
          <w:i/>
        </w:rPr>
        <w:t>.</w:t>
      </w:r>
      <w:r>
        <w:rPr>
          <w:rFonts w:ascii="Arial" w:hAnsi="Arial" w:cs="Arial" w:eastAsia="Arial"/>
          <w:sz w:val="16"/>
          <w:szCs w:val="16"/>
          <w:color w:val="3D3D3D"/>
          <w:spacing w:val="3"/>
          <w:w w:val="121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1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2"/>
          <w:i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8" w:lineRule="auto"/>
        <w:ind w:left="687" w:right="574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59"/>
          <w:i/>
        </w:rPr>
        <w:t>/11.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5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5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ya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161616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encuentr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1616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clasificad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61616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guarde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parámetro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8"/>
          <w:i/>
        </w:rPr>
        <w:t>señalados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61616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ordenamiento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exista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61616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161616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3"/>
          <w:i/>
        </w:rPr>
        <w:t>respecto;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40" w:lineRule="auto"/>
        <w:ind w:left="692" w:right="788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IV.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(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161616"/>
          <w:spacing w:val="-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6" w:lineRule="auto"/>
        <w:ind w:left="683" w:right="520" w:firstLine="1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Vigésim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Segundo.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clasifica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161616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reservada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161616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28282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tomará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61616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61616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cuant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61616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282828"/>
          <w:spacing w:val="4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más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Reglamento,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presen</w:t>
      </w:r>
      <w:r>
        <w:rPr>
          <w:rFonts w:ascii="Arial" w:hAnsi="Arial" w:cs="Arial" w:eastAsia="Arial"/>
          <w:sz w:val="16"/>
          <w:szCs w:val="16"/>
          <w:color w:val="070707"/>
          <w:spacing w:val="-1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282828"/>
          <w:spacing w:val="3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li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-2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miento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70707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generales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circunsta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7"/>
          <w:i/>
        </w:rPr>
        <w:t>c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7"/>
          <w:i/>
        </w:rPr>
        <w:t>ias</w:t>
      </w:r>
      <w:r>
        <w:rPr>
          <w:rFonts w:ascii="Arial" w:hAnsi="Arial" w:cs="Arial" w:eastAsia="Arial"/>
          <w:sz w:val="16"/>
          <w:szCs w:val="16"/>
          <w:color w:val="070707"/>
          <w:spacing w:val="-4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mod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D3D3D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tiempo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lugar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relacionadas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3"/>
          <w:i/>
        </w:rPr>
        <w:t>información.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1" w:lineRule="auto"/>
        <w:ind w:left="692" w:right="511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Vigésim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Tercero.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18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clasificar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á</w:t>
      </w:r>
      <w:r>
        <w:rPr>
          <w:rFonts w:ascii="Arial" w:hAnsi="Arial" w:cs="Arial" w:eastAsia="Arial"/>
          <w:sz w:val="16"/>
          <w:szCs w:val="16"/>
          <w:color w:val="070707"/>
          <w:spacing w:val="46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como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reservada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término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fracció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8"/>
          <w:i/>
        </w:rPr>
        <w:t>inciso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18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a)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41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cuando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14"/>
          <w:i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70707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compromet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70707"/>
          <w:spacing w:val="8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Estado,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9"/>
          <w:i/>
        </w:rPr>
        <w:t>municipio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9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70707"/>
          <w:spacing w:val="51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;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ah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pueda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considerarse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entr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otras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4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causas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posible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determinació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travé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32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generales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21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que: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9" w:lineRule="auto"/>
        <w:ind w:left="692" w:right="527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86"/>
          <w:i/>
        </w:rPr>
        <w:t>1.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86"/>
          <w:i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compromet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Estad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1"/>
          <w:i/>
        </w:rPr>
        <w:t>o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11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Municipios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3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cuando</w:t>
      </w:r>
      <w:r>
        <w:rPr>
          <w:rFonts w:ascii="Arial" w:hAnsi="Arial" w:cs="Arial" w:eastAsia="Arial"/>
          <w:sz w:val="16"/>
          <w:szCs w:val="16"/>
          <w:color w:val="070707"/>
          <w:spacing w:val="-8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0"/>
          <w:i/>
        </w:rPr>
        <w:t>difusió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0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13"/>
          <w:w w:val="12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70707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revelación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n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0"/>
          <w:i/>
        </w:rPr>
        <w:t>pued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1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27"/>
          <w:i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2" w:lineRule="exact"/>
        <w:ind w:left="692" w:right="7836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70707"/>
          <w:w w:val="130"/>
          <w:i/>
        </w:rPr>
        <w:t>a)</w:t>
      </w:r>
      <w:r>
        <w:rPr>
          <w:rFonts w:ascii="Arial" w:hAnsi="Arial" w:cs="Arial" w:eastAsia="Arial"/>
          <w:sz w:val="15"/>
          <w:szCs w:val="15"/>
          <w:color w:val="070707"/>
          <w:w w:val="129"/>
          <w:i/>
        </w:rPr>
        <w:t>.-</w:t>
      </w:r>
      <w:r>
        <w:rPr>
          <w:rFonts w:ascii="Arial" w:hAnsi="Arial" w:cs="Arial" w:eastAsia="Arial"/>
          <w:sz w:val="15"/>
          <w:szCs w:val="15"/>
          <w:color w:val="070707"/>
          <w:spacing w:val="3"/>
          <w:w w:val="130"/>
          <w:i/>
        </w:rPr>
        <w:t>(</w:t>
      </w:r>
      <w:r>
        <w:rPr>
          <w:rFonts w:ascii="Arial" w:hAnsi="Arial" w:cs="Arial" w:eastAsia="Arial"/>
          <w:sz w:val="15"/>
          <w:szCs w:val="15"/>
          <w:color w:val="161616"/>
          <w:spacing w:val="0"/>
          <w:w w:val="135"/>
          <w:i/>
        </w:rPr>
        <w:t>..</w:t>
      </w:r>
      <w:r>
        <w:rPr>
          <w:rFonts w:ascii="Arial" w:hAnsi="Arial" w:cs="Arial" w:eastAsia="Arial"/>
          <w:sz w:val="15"/>
          <w:szCs w:val="15"/>
          <w:color w:val="161616"/>
          <w:spacing w:val="-11"/>
          <w:w w:val="135"/>
          <w:i/>
        </w:rPr>
        <w:t>.</w:t>
      </w:r>
      <w:r>
        <w:rPr>
          <w:rFonts w:ascii="Arial" w:hAnsi="Arial" w:cs="Arial" w:eastAsia="Arial"/>
          <w:sz w:val="15"/>
          <w:szCs w:val="15"/>
          <w:color w:val="070707"/>
          <w:spacing w:val="0"/>
          <w:w w:val="115"/>
          <w:i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4" w:lineRule="exact"/>
        <w:ind w:left="692" w:right="70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b)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Cuando</w:t>
      </w:r>
      <w:r>
        <w:rPr>
          <w:rFonts w:ascii="Arial" w:hAnsi="Arial" w:cs="Arial" w:eastAsia="Arial"/>
          <w:sz w:val="16"/>
          <w:szCs w:val="16"/>
          <w:color w:val="070707"/>
          <w:spacing w:val="-7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pone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riesgo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disposiciones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22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medidas</w:t>
      </w:r>
      <w:r>
        <w:rPr>
          <w:rFonts w:ascii="Arial" w:hAnsi="Arial" w:cs="Arial" w:eastAsia="Arial"/>
          <w:sz w:val="16"/>
          <w:szCs w:val="16"/>
          <w:color w:val="070707"/>
          <w:spacing w:val="-15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acciones</w:t>
      </w:r>
      <w:r>
        <w:rPr>
          <w:rFonts w:ascii="Arial" w:hAnsi="Arial" w:cs="Arial" w:eastAsia="Arial"/>
          <w:sz w:val="16"/>
          <w:szCs w:val="16"/>
          <w:color w:val="070707"/>
          <w:spacing w:val="-3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autoridade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esta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 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38" w:lineRule="auto"/>
        <w:ind w:left="687" w:right="538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600.960022pt;margin-top:23.516981pt;width:2.88pt;height:55.68pt;mso-position-horizontal-relative:page;mso-position-vertical-relative:paragraph;z-index:-1257" type="#_x0000_t75">
            <v:imagedata r:id="rId57" o:title=""/>
          </v:shape>
        </w:pict>
      </w:r>
      <w:r>
        <w:rPr/>
        <w:pict>
          <v:shape style="position:absolute;margin-left:538.559998pt;margin-top:32.156982pt;width:32.639999pt;height:74.879997pt;mso-position-horizontal-relative:page;mso-position-vertical-relative:paragraph;z-index:-1256" type="#_x0000_t75">
            <v:imagedata r:id="rId58" o:title=""/>
          </v:shape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municipales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respectivo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ámbito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competencia,</w:t>
      </w:r>
      <w:r>
        <w:rPr>
          <w:rFonts w:ascii="Arial" w:hAnsi="Arial" w:cs="Arial" w:eastAsia="Arial"/>
          <w:sz w:val="16"/>
          <w:szCs w:val="16"/>
          <w:color w:val="070707"/>
          <w:spacing w:val="-6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70707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protege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r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0"/>
          <w:i/>
        </w:rPr>
        <w:t>vida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2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1"/>
          <w:i/>
        </w:rPr>
        <w:t>pobl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1"/>
          <w:i/>
        </w:rPr>
        <w:t>  </w:t>
      </w:r>
      <w:r>
        <w:rPr>
          <w:rFonts w:ascii="Arial" w:hAnsi="Arial" w:cs="Arial" w:eastAsia="Arial"/>
          <w:sz w:val="16"/>
          <w:szCs w:val="16"/>
          <w:color w:val="070707"/>
          <w:spacing w:val="33"/>
          <w:w w:val="12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D3D3D"/>
          <w:spacing w:val="3"/>
          <w:w w:val="207"/>
        </w:rPr>
        <w:t>·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n,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bienes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11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servicios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estratégico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plant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6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productiva,</w:t>
      </w:r>
      <w:r>
        <w:rPr>
          <w:rFonts w:ascii="Arial" w:hAnsi="Arial" w:cs="Arial" w:eastAsia="Arial"/>
          <w:sz w:val="16"/>
          <w:szCs w:val="16"/>
          <w:color w:val="070707"/>
          <w:spacing w:val="20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frent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e</w:t>
      </w:r>
      <w:r>
        <w:rPr>
          <w:rFonts w:ascii="Arial" w:hAnsi="Arial" w:cs="Arial" w:eastAsia="Arial"/>
          <w:sz w:val="16"/>
          <w:szCs w:val="16"/>
          <w:color w:val="070707"/>
          <w:spacing w:val="5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ala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eventualida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5"/>
          <w:i/>
        </w:rPr>
        <w:t>d</w:t>
      </w:r>
      <w:r>
        <w:rPr>
          <w:rFonts w:ascii="Arial" w:hAnsi="Arial" w:cs="Arial" w:eastAsia="Arial"/>
          <w:sz w:val="16"/>
          <w:szCs w:val="16"/>
          <w:color w:val="070707"/>
          <w:spacing w:val="9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tre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provocado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70707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agente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0"/>
          <w:i/>
        </w:rPr>
        <w:t>naturale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0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11"/>
          <w:w w:val="11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70707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2"/>
          <w:i/>
        </w:rPr>
        <w:t>humanos</w:t>
      </w:r>
      <w:r>
        <w:rPr>
          <w:rFonts w:ascii="Arial" w:hAnsi="Arial" w:cs="Arial" w:eastAsia="Arial"/>
          <w:sz w:val="16"/>
          <w:szCs w:val="16"/>
          <w:color w:val="070707"/>
          <w:spacing w:val="4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travé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s</w:t>
      </w:r>
      <w:r>
        <w:rPr>
          <w:rFonts w:ascii="Arial" w:hAnsi="Arial" w:cs="Arial" w:eastAsia="Arial"/>
          <w:sz w:val="16"/>
          <w:szCs w:val="16"/>
          <w:color w:val="070707"/>
          <w:spacing w:val="-2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70707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prevención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1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1"/>
          <w:i/>
        </w:rPr>
        <w:t>auxilio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21"/>
          <w:i/>
        </w:rPr>
        <w:t>,</w:t>
      </w:r>
      <w:r>
        <w:rPr>
          <w:rFonts w:ascii="Arial" w:hAnsi="Arial" w:cs="Arial" w:eastAsia="Arial"/>
          <w:sz w:val="16"/>
          <w:szCs w:val="16"/>
          <w:color w:val="070707"/>
          <w:spacing w:val="-10"/>
          <w:w w:val="121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recup</w:t>
      </w:r>
      <w:r>
        <w:rPr>
          <w:rFonts w:ascii="Arial" w:hAnsi="Arial" w:cs="Arial" w:eastAsia="Arial"/>
          <w:sz w:val="16"/>
          <w:szCs w:val="16"/>
          <w:color w:val="070707"/>
          <w:spacing w:val="48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ra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ión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70707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3"/>
          <w:i/>
        </w:rPr>
        <w:t>apoyo</w:t>
      </w:r>
      <w:r>
        <w:rPr>
          <w:rFonts w:ascii="Arial" w:hAnsi="Arial" w:cs="Arial" w:eastAsia="Arial"/>
          <w:sz w:val="16"/>
          <w:szCs w:val="16"/>
          <w:color w:val="070707"/>
          <w:spacing w:val="-5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70707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70707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14"/>
          <w:i/>
        </w:rPr>
        <w:t>población.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pgMar w:header="365" w:footer="0" w:top="1380" w:bottom="0" w:left="760" w:right="40"/>
          <w:headerReference w:type="default" r:id="rId53"/>
          <w:pgSz w:w="12240" w:h="15840"/>
          <w:cols w:num="2" w:equalWidth="0">
            <w:col w:w="1468" w:space="825"/>
            <w:col w:w="9147"/>
          </w:cols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9" w:after="0" w:line="240" w:lineRule="auto"/>
        <w:ind w:left="299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30.719999pt;margin-top:13.072234pt;width:102.720001pt;height:47.040001pt;mso-position-horizontal-relative:page;mso-position-vertical-relative:paragraph;z-index:-1260" type="#_x0000_t75">
            <v:imagedata r:id="rId59" o:title=""/>
          </v:shape>
        </w:pic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72"/>
          <w:i/>
        </w:rPr>
        <w:t>11.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72"/>
          <w:i/>
        </w:rPr>
        <w:t>-</w:t>
      </w:r>
      <w:r>
        <w:rPr>
          <w:rFonts w:ascii="Arial" w:hAnsi="Arial" w:cs="Arial" w:eastAsia="Arial"/>
          <w:sz w:val="16"/>
          <w:szCs w:val="16"/>
          <w:color w:val="070707"/>
          <w:spacing w:val="12"/>
          <w:w w:val="72"/>
          <w:i/>
        </w:rPr>
        <w:t> </w:t>
      </w:r>
      <w:r>
        <w:rPr>
          <w:rFonts w:ascii="Arial" w:hAnsi="Arial" w:cs="Arial" w:eastAsia="Arial"/>
          <w:sz w:val="16"/>
          <w:szCs w:val="16"/>
          <w:color w:val="070707"/>
          <w:spacing w:val="0"/>
          <w:w w:val="104"/>
          <w:i/>
        </w:rPr>
        <w:t>(</w:t>
      </w:r>
      <w:r>
        <w:rPr>
          <w:rFonts w:ascii="Arial" w:hAnsi="Arial" w:cs="Arial" w:eastAsia="Arial"/>
          <w:sz w:val="16"/>
          <w:szCs w:val="16"/>
          <w:color w:val="070707"/>
          <w:spacing w:val="2"/>
          <w:w w:val="103"/>
          <w:i/>
        </w:rPr>
        <w:t>.</w:t>
      </w:r>
      <w:r>
        <w:rPr>
          <w:rFonts w:ascii="Arial" w:hAnsi="Arial" w:cs="Arial" w:eastAsia="Arial"/>
          <w:sz w:val="16"/>
          <w:szCs w:val="16"/>
          <w:color w:val="3D3D3D"/>
          <w:spacing w:val="-1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8"/>
          <w:i/>
        </w:rPr>
        <w:t>.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9"/>
          <w:i/>
        </w:rPr>
        <w:t>)</w:t>
      </w:r>
      <w:r>
        <w:rPr>
          <w:rFonts w:ascii="Arial" w:hAnsi="Arial" w:cs="Arial" w:eastAsia="Arial"/>
          <w:sz w:val="16"/>
          <w:szCs w:val="16"/>
          <w:color w:val="161616"/>
          <w:spacing w:val="0"/>
          <w:w w:val="108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88" w:right="-77"/>
        <w:jc w:val="left"/>
        <w:tabs>
          <w:tab w:pos="2160" w:val="left"/>
          <w:tab w:pos="6540" w:val="left"/>
          <w:tab w:pos="113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93"/>
          <w:szCs w:val="93"/>
          <w:color w:val="797979"/>
          <w:w w:val="99"/>
        </w:rPr>
      </w:r>
      <w:r>
        <w:rPr>
          <w:rFonts w:ascii="Arial" w:hAnsi="Arial" w:cs="Arial" w:eastAsia="Arial"/>
          <w:sz w:val="93"/>
          <w:szCs w:val="93"/>
          <w:color w:val="797979"/>
          <w:w w:val="99"/>
          <w:u w:val="single" w:color="0F0F0F"/>
        </w:rPr>
        <w:t> </w:t>
      </w:r>
      <w:r>
        <w:rPr>
          <w:rFonts w:ascii="Arial" w:hAnsi="Arial" w:cs="Arial" w:eastAsia="Arial"/>
          <w:sz w:val="93"/>
          <w:szCs w:val="93"/>
          <w:color w:val="797979"/>
          <w:w w:val="100"/>
          <w:u w:val="single" w:color="0F0F0F"/>
        </w:rPr>
        <w:tab/>
      </w:r>
      <w:r>
        <w:rPr>
          <w:rFonts w:ascii="Arial" w:hAnsi="Arial" w:cs="Arial" w:eastAsia="Arial"/>
          <w:sz w:val="93"/>
          <w:szCs w:val="93"/>
          <w:color w:val="797979"/>
          <w:w w:val="100"/>
          <w:u w:val="single" w:color="0F0F0F"/>
        </w:rPr>
      </w:r>
      <w:r>
        <w:rPr>
          <w:rFonts w:ascii="Arial" w:hAnsi="Arial" w:cs="Arial" w:eastAsia="Arial"/>
          <w:sz w:val="93"/>
          <w:szCs w:val="93"/>
          <w:color w:val="797979"/>
          <w:spacing w:val="42"/>
          <w:w w:val="8"/>
          <w:u w:val="single" w:color="0F0F0F"/>
        </w:rPr>
        <w:t>•</w:t>
      </w:r>
      <w:r>
        <w:rPr>
          <w:rFonts w:ascii="Arial" w:hAnsi="Arial" w:cs="Arial" w:eastAsia="Arial"/>
          <w:sz w:val="93"/>
          <w:szCs w:val="93"/>
          <w:color w:val="797979"/>
          <w:spacing w:val="42"/>
          <w:w w:val="8"/>
          <w:u w:val="single" w:color="0F0F0F"/>
        </w:rPr>
      </w:r>
      <w:r>
        <w:rPr>
          <w:rFonts w:ascii="Arial" w:hAnsi="Arial" w:cs="Arial" w:eastAsia="Arial"/>
          <w:sz w:val="93"/>
          <w:szCs w:val="93"/>
          <w:color w:val="797979"/>
          <w:spacing w:val="42"/>
          <w:w w:val="8"/>
          <w:u w:val="single" w:color="0F0F0F"/>
        </w:rPr>
      </w:r>
      <w:r>
        <w:rPr>
          <w:rFonts w:ascii="Arial" w:hAnsi="Arial" w:cs="Arial" w:eastAsia="Arial"/>
          <w:sz w:val="93"/>
          <w:szCs w:val="93"/>
          <w:color w:val="070707"/>
          <w:spacing w:val="0"/>
          <w:w w:val="160"/>
          <w:u w:val="single" w:color="0F0F0F"/>
        </w:rPr>
        <w:t>\</w:t>
      </w:r>
      <w:r>
        <w:rPr>
          <w:rFonts w:ascii="Arial" w:hAnsi="Arial" w:cs="Arial" w:eastAsia="Arial"/>
          <w:sz w:val="93"/>
          <w:szCs w:val="93"/>
          <w:color w:val="070707"/>
          <w:spacing w:val="0"/>
          <w:w w:val="160"/>
          <w:u w:val="single" w:color="0F0F0F"/>
        </w:rPr>
      </w:r>
      <w:r>
        <w:rPr>
          <w:rFonts w:ascii="Arial" w:hAnsi="Arial" w:cs="Arial" w:eastAsia="Arial"/>
          <w:sz w:val="93"/>
          <w:szCs w:val="93"/>
          <w:color w:val="070707"/>
          <w:spacing w:val="-226"/>
          <w:w w:val="160"/>
          <w:u w:val="single" w:color="0F0F0F"/>
        </w:rPr>
        <w:t>.</w:t>
      </w:r>
      <w:r>
        <w:rPr>
          <w:rFonts w:ascii="Arial" w:hAnsi="Arial" w:cs="Arial" w:eastAsia="Arial"/>
          <w:sz w:val="93"/>
          <w:szCs w:val="93"/>
          <w:color w:val="070707"/>
          <w:spacing w:val="-226"/>
          <w:w w:val="160"/>
          <w:u w:val="single" w:color="0F0F0F"/>
        </w:rPr>
      </w:r>
      <w:r>
        <w:rPr>
          <w:rFonts w:ascii="Arial" w:hAnsi="Arial" w:cs="Arial" w:eastAsia="Arial"/>
          <w:sz w:val="93"/>
          <w:szCs w:val="93"/>
          <w:color w:val="070707"/>
          <w:spacing w:val="-120"/>
          <w:w w:val="99"/>
          <w:u w:val="single" w:color="0F0F0F"/>
        </w:rPr>
        <w:t> </w:t>
      </w:r>
      <w:r>
        <w:rPr>
          <w:rFonts w:ascii="Arial" w:hAnsi="Arial" w:cs="Arial" w:eastAsia="Arial"/>
          <w:sz w:val="93"/>
          <w:szCs w:val="93"/>
          <w:color w:val="070707"/>
          <w:spacing w:val="-120"/>
          <w:w w:val="99"/>
          <w:u w:val="single" w:color="0F0F0F"/>
        </w:rPr>
      </w:r>
      <w:r>
        <w:rPr>
          <w:rFonts w:ascii="Arial" w:hAnsi="Arial" w:cs="Arial" w:eastAsia="Arial"/>
          <w:sz w:val="93"/>
          <w:szCs w:val="93"/>
          <w:color w:val="070707"/>
          <w:spacing w:val="-120"/>
          <w:w w:val="99"/>
          <w:u w:val="single" w:color="0F0F0F"/>
        </w:rPr>
      </w:r>
      <w:r>
        <w:rPr>
          <w:rFonts w:ascii="Arial" w:hAnsi="Arial" w:cs="Arial" w:eastAsia="Arial"/>
          <w:sz w:val="93"/>
          <w:szCs w:val="93"/>
          <w:color w:val="A1A1A1"/>
          <w:spacing w:val="0"/>
          <w:w w:val="16"/>
          <w:u w:val="single" w:color="0F0F0F"/>
        </w:rPr>
        <w:t>····</w:t>
      </w:r>
      <w:r>
        <w:rPr>
          <w:rFonts w:ascii="Arial" w:hAnsi="Arial" w:cs="Arial" w:eastAsia="Arial"/>
          <w:sz w:val="93"/>
          <w:szCs w:val="93"/>
          <w:color w:val="A1A1A1"/>
          <w:spacing w:val="0"/>
          <w:w w:val="16"/>
          <w:u w:val="single" w:color="0F0F0F"/>
        </w:rPr>
      </w:r>
      <w:r>
        <w:rPr>
          <w:rFonts w:ascii="Arial" w:hAnsi="Arial" w:cs="Arial" w:eastAsia="Arial"/>
          <w:sz w:val="93"/>
          <w:szCs w:val="93"/>
          <w:color w:val="A1A1A1"/>
          <w:spacing w:val="0"/>
          <w:w w:val="99"/>
          <w:u w:val="single" w:color="0F0F0F"/>
        </w:rPr>
        <w:t> </w:t>
      </w:r>
      <w:r>
        <w:rPr>
          <w:rFonts w:ascii="Arial" w:hAnsi="Arial" w:cs="Arial" w:eastAsia="Arial"/>
          <w:sz w:val="93"/>
          <w:szCs w:val="93"/>
          <w:color w:val="A1A1A1"/>
          <w:spacing w:val="0"/>
          <w:w w:val="100"/>
          <w:u w:val="single" w:color="0F0F0F"/>
        </w:rPr>
        <w:tab/>
      </w:r>
      <w:r>
        <w:rPr>
          <w:rFonts w:ascii="Arial" w:hAnsi="Arial" w:cs="Arial" w:eastAsia="Arial"/>
          <w:sz w:val="93"/>
          <w:szCs w:val="93"/>
          <w:color w:val="A1A1A1"/>
          <w:spacing w:val="0"/>
          <w:w w:val="100"/>
          <w:u w:val="single" w:color="0F0F0F"/>
        </w:rPr>
      </w:r>
      <w:r>
        <w:rPr>
          <w:rFonts w:ascii="Arial" w:hAnsi="Arial" w:cs="Arial" w:eastAsia="Arial"/>
          <w:sz w:val="93"/>
          <w:szCs w:val="93"/>
          <w:color w:val="A1A1A1"/>
          <w:spacing w:val="0"/>
          <w:w w:val="100"/>
          <w:u w:val="single" w:color="0F0F0F"/>
        </w:rPr>
      </w:r>
      <w:r>
        <w:rPr>
          <w:rFonts w:ascii="Arial" w:hAnsi="Arial" w:cs="Arial" w:eastAsia="Arial"/>
          <w:sz w:val="13"/>
          <w:szCs w:val="13"/>
          <w:color w:val="161616"/>
          <w:spacing w:val="0"/>
          <w:w w:val="139"/>
          <w:u w:val="single" w:color="0F0F0F"/>
          <w:position w:val="63"/>
        </w:rPr>
        <w:t>-</w:t>
      </w:r>
      <w:r>
        <w:rPr>
          <w:rFonts w:ascii="Arial" w:hAnsi="Arial" w:cs="Arial" w:eastAsia="Arial"/>
          <w:sz w:val="13"/>
          <w:szCs w:val="13"/>
          <w:color w:val="161616"/>
          <w:spacing w:val="0"/>
          <w:w w:val="139"/>
          <w:u w:val="single" w:color="0F0F0F"/>
          <w:position w:val="63"/>
        </w:rPr>
      </w:r>
      <w:r>
        <w:rPr>
          <w:rFonts w:ascii="Arial" w:hAnsi="Arial" w:cs="Arial" w:eastAsia="Arial"/>
          <w:sz w:val="13"/>
          <w:szCs w:val="13"/>
          <w:color w:val="161616"/>
          <w:spacing w:val="0"/>
          <w:w w:val="139"/>
          <w:u w:val="single" w:color="0F0F0F"/>
          <w:position w:val="63"/>
        </w:rPr>
        <w:t>8</w:t>
      </w:r>
      <w:r>
        <w:rPr>
          <w:rFonts w:ascii="Arial" w:hAnsi="Arial" w:cs="Arial" w:eastAsia="Arial"/>
          <w:sz w:val="13"/>
          <w:szCs w:val="13"/>
          <w:color w:val="161616"/>
          <w:spacing w:val="0"/>
          <w:w w:val="139"/>
          <w:u w:val="single" w:color="0F0F0F"/>
          <w:position w:val="63"/>
        </w:rPr>
      </w:r>
      <w:r>
        <w:rPr>
          <w:rFonts w:ascii="Arial" w:hAnsi="Arial" w:cs="Arial" w:eastAsia="Arial"/>
          <w:sz w:val="13"/>
          <w:szCs w:val="13"/>
          <w:color w:val="161616"/>
          <w:spacing w:val="6"/>
          <w:w w:val="99"/>
          <w:u w:val="single" w:color="0F0F0F"/>
          <w:position w:val="63"/>
        </w:rPr>
        <w:t> </w:t>
      </w:r>
      <w:r>
        <w:rPr>
          <w:rFonts w:ascii="Arial" w:hAnsi="Arial" w:cs="Arial" w:eastAsia="Arial"/>
          <w:sz w:val="13"/>
          <w:szCs w:val="13"/>
          <w:color w:val="161616"/>
          <w:spacing w:val="6"/>
          <w:w w:val="99"/>
          <w:u w:val="single" w:color="0F0F0F"/>
          <w:position w:val="63"/>
        </w:rPr>
      </w:r>
      <w:r>
        <w:rPr>
          <w:rFonts w:ascii="Arial" w:hAnsi="Arial" w:cs="Arial" w:eastAsia="Arial"/>
          <w:sz w:val="13"/>
          <w:szCs w:val="13"/>
          <w:color w:val="161616"/>
          <w:spacing w:val="6"/>
          <w:w w:val="99"/>
          <w:u w:val="single" w:color="0F0F0F"/>
          <w:position w:val="63"/>
        </w:rPr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94"/>
          <w:u w:val="single" w:color="0F0F0F"/>
          <w:position w:val="63"/>
        </w:rPr>
        <w:t>-</w:t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94"/>
          <w:u w:val="single" w:color="0F0F0F"/>
          <w:position w:val="63"/>
        </w:rPr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99"/>
          <w:u w:val="single" w:color="0F0F0F"/>
          <w:position w:val="63"/>
        </w:rPr>
        <w:t> </w:t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100"/>
          <w:u w:val="single" w:color="0F0F0F"/>
          <w:position w:val="63"/>
        </w:rPr>
        <w:tab/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100"/>
          <w:u w:val="single" w:color="0F0F0F"/>
          <w:position w:val="63"/>
        </w:rPr>
      </w:r>
      <w:r>
        <w:rPr>
          <w:rFonts w:ascii="Arial" w:hAnsi="Arial" w:cs="Arial" w:eastAsia="Arial"/>
          <w:sz w:val="13"/>
          <w:szCs w:val="13"/>
          <w:color w:val="3D3D3D"/>
          <w:spacing w:val="0"/>
          <w:w w:val="100"/>
          <w:position w:val="63"/>
        </w:rPr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40" w:bottom="280" w:left="760" w:right="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2pt;height:45.12pt;mso-position-horizontal-relative:char;mso-position-vertical-relative:line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826" w:right="1557"/>
        <w:jc w:val="center"/>
        <w:rPr>
          <w:rFonts w:ascii="Arial" w:hAnsi="Arial" w:cs="Arial" w:eastAsia="Arial"/>
          <w:sz w:val="46"/>
          <w:szCs w:val="46"/>
        </w:rPr>
      </w:pPr>
      <w:rPr/>
      <w:r>
        <w:rPr/>
        <w:pict>
          <v:group style="position:absolute;margin-left:150.936417pt;margin-top:22.99822pt;width:.1pt;height:59.827339pt;mso-position-horizontal-relative:page;mso-position-vertical-relative:paragraph;z-index:-1246" coordorigin="3019,460" coordsize="2,1197">
            <v:shape style="position:absolute;left:3019;top:460;width:2;height:1197" coordorigin="3019,460" coordsize="0,1197" path="m3019,1657l3019,460e" filled="f" stroked="t" strokeweight=".235838pt" strokecolor="#48484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6"/>
          <w:szCs w:val="46"/>
          <w:color w:val="0C0C0C"/>
          <w:spacing w:val="-205"/>
          <w:w w:val="143"/>
        </w:rPr>
        <w:t>·</w:t>
      </w:r>
      <w:r>
        <w:rPr>
          <w:rFonts w:ascii="Arial" w:hAnsi="Arial" w:cs="Arial" w:eastAsia="Arial"/>
          <w:sz w:val="46"/>
          <w:szCs w:val="46"/>
          <w:color w:val="878787"/>
          <w:spacing w:val="0"/>
          <w:w w:val="20"/>
        </w:rPr>
        <w:t>.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15" w:right="1346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82828"/>
          <w:spacing w:val="6"/>
          <w:w w:val="89"/>
        </w:rPr>
        <w:t>F</w:t>
      </w:r>
      <w:r>
        <w:rPr>
          <w:rFonts w:ascii="Arial" w:hAnsi="Arial" w:cs="Arial" w:eastAsia="Arial"/>
          <w:sz w:val="13"/>
          <w:szCs w:val="13"/>
          <w:color w:val="4F4F4F"/>
          <w:spacing w:val="-5"/>
          <w:w w:val="165"/>
        </w:rPr>
        <w:t>i</w:t>
      </w:r>
      <w:r>
        <w:rPr>
          <w:rFonts w:ascii="Arial" w:hAnsi="Arial" w:cs="Arial" w:eastAsia="Arial"/>
          <w:sz w:val="13"/>
          <w:szCs w:val="13"/>
          <w:color w:val="282828"/>
          <w:spacing w:val="-4"/>
          <w:w w:val="93"/>
        </w:rPr>
        <w:t>s</w:t>
      </w:r>
      <w:r>
        <w:rPr>
          <w:rFonts w:ascii="Arial" w:hAnsi="Arial" w:cs="Arial" w:eastAsia="Arial"/>
          <w:sz w:val="13"/>
          <w:szCs w:val="13"/>
          <w:color w:val="878787"/>
          <w:spacing w:val="1"/>
          <w:w w:val="27"/>
        </w:rPr>
        <w:t>-</w:t>
      </w:r>
      <w:r>
        <w:rPr>
          <w:rFonts w:ascii="Arial" w:hAnsi="Arial" w:cs="Arial" w:eastAsia="Arial"/>
          <w:sz w:val="13"/>
          <w:szCs w:val="13"/>
          <w:color w:val="4F4F4F"/>
          <w:spacing w:val="0"/>
          <w:w w:val="104"/>
        </w:rPr>
        <w:t>c</w:t>
      </w:r>
      <w:r>
        <w:rPr>
          <w:rFonts w:ascii="Arial" w:hAnsi="Arial" w:cs="Arial" w:eastAsia="Arial"/>
          <w:sz w:val="13"/>
          <w:szCs w:val="13"/>
          <w:color w:val="4F4F4F"/>
          <w:spacing w:val="5"/>
          <w:w w:val="104"/>
        </w:rPr>
        <w:t>a</w:t>
      </w:r>
      <w:r>
        <w:rPr>
          <w:rFonts w:ascii="Arial" w:hAnsi="Arial" w:cs="Arial" w:eastAsia="Arial"/>
          <w:sz w:val="13"/>
          <w:szCs w:val="13"/>
          <w:color w:val="282828"/>
          <w:spacing w:val="-10"/>
          <w:w w:val="165"/>
        </w:rPr>
        <w:t>l</w:t>
      </w:r>
      <w:r>
        <w:rPr>
          <w:rFonts w:ascii="Arial" w:hAnsi="Arial" w:cs="Arial" w:eastAsia="Arial"/>
          <w:sz w:val="13"/>
          <w:szCs w:val="13"/>
          <w:color w:val="878787"/>
          <w:spacing w:val="1"/>
          <w:w w:val="100"/>
        </w:rPr>
        <w:t>í</w:t>
      </w:r>
      <w:r>
        <w:rPr>
          <w:rFonts w:ascii="Arial" w:hAnsi="Arial" w:cs="Arial" w:eastAsia="Arial"/>
          <w:sz w:val="13"/>
          <w:szCs w:val="13"/>
          <w:color w:val="4F4F4F"/>
          <w:spacing w:val="0"/>
          <w:w w:val="106"/>
        </w:rPr>
        <w:t>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55" w:lineRule="exact"/>
        <w:ind w:left="333" w:right="111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43.200001pt;margin-top:13.276394pt;width:68.160004pt;height:3.84pt;mso-position-horizontal-relative:page;mso-position-vertical-relative:paragraph;z-index:-1252" type="#_x0000_t75">
            <v:imagedata r:id="rId62" o:title=""/>
          </v:shape>
        </w:pict>
      </w:r>
      <w:r>
        <w:rPr/>
        <w:pict>
          <v:shape style="position:absolute;margin-left:151.679993pt;margin-top:30.556396pt;width:4.8pt;height:106.559998pt;mso-position-horizontal-relative:page;mso-position-vertical-relative:paragraph;z-index:-1250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-41"/>
          <w:w w:val="54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0C0C0C"/>
          <w:spacing w:val="0"/>
          <w:w w:val="227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0C0C0C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0"/>
          <w:w w:val="96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-10"/>
          <w:w w:val="9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83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0C0C0C"/>
          <w:spacing w:val="0"/>
          <w:w w:val="109"/>
        </w:rPr>
        <w:t>ral</w:t>
      </w:r>
      <w:r>
        <w:rPr>
          <w:rFonts w:ascii="Times New Roman" w:hAnsi="Times New Roman" w:cs="Times New Roman" w:eastAsia="Times New Roman"/>
          <w:sz w:val="13"/>
          <w:szCs w:val="13"/>
          <w:color w:val="0C0C0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C0C0C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C0C0C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0C0C0C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0"/>
          <w:w w:val="63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0"/>
          <w:w w:val="6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17"/>
          <w:w w:val="63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C0C0C"/>
          <w:spacing w:val="0"/>
          <w:w w:val="82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0C0C0C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20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16"/>
          <w:w w:val="119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0C0C0C"/>
          <w:spacing w:val="0"/>
          <w:w w:val="126"/>
        </w:rPr>
        <w:t>do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" w:right="582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60.640015pt;margin-top:-41.448986pt;width:43.200001pt;height:42.240002pt;mso-position-horizontal-relative:page;mso-position-vertical-relative:paragraph;z-index:-1248" type="#_x0000_t75">
            <v:imagedata r:id="rId64" o:title=""/>
          </v:shape>
        </w:pic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2"/>
          <w:i/>
        </w:rPr>
        <w:t>Vigésim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2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2"/>
          <w:i/>
        </w:rPr>
        <w:t>Quinto.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2"/>
          <w:i/>
        </w:rPr>
        <w:t>-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1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C0C0C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C0C0C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clasificar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reservada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término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fracció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71"/>
          <w:i/>
        </w:rPr>
        <w:t>1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71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inciso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2"/>
          <w:i/>
        </w:rPr>
        <w:t>e)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5" w:right="596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articul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i/>
        </w:rPr>
        <w:t>41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cuando: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3" w:lineRule="auto"/>
        <w:ind w:left="9" w:right="600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25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25"/>
          <w:i/>
        </w:rPr>
        <w:t>.</w:t>
      </w:r>
      <w:r>
        <w:rPr>
          <w:rFonts w:ascii="Arial" w:hAnsi="Arial" w:cs="Arial" w:eastAsia="Arial"/>
          <w:sz w:val="16"/>
          <w:szCs w:val="16"/>
          <w:color w:val="0C0C0C"/>
          <w:spacing w:val="-12"/>
          <w:w w:val="12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7"/>
          <w:i/>
        </w:rPr>
        <w:t>difusió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7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ponga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6"/>
          <w:i/>
        </w:rPr>
        <w:t>peligro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5"/>
          <w:i/>
        </w:rPr>
        <w:t>vida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5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2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2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7"/>
          <w:i/>
        </w:rPr>
        <w:t>patrimoni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7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4"/>
          <w:i/>
        </w:rPr>
        <w:t>personas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5"/>
          <w:i/>
        </w:rPr>
        <w:t>su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4"/>
          <w:i/>
        </w:rPr>
        <w:t>famili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4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-4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5"/>
          <w:i/>
        </w:rPr>
        <w:t>impida</w:t>
      </w:r>
      <w:r>
        <w:rPr>
          <w:rFonts w:ascii="Arial" w:hAnsi="Arial" w:cs="Arial" w:eastAsia="Arial"/>
          <w:sz w:val="16"/>
          <w:szCs w:val="16"/>
          <w:color w:val="0C0C0C"/>
          <w:spacing w:val="-5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1"/>
          <w:i/>
        </w:rPr>
        <w:t>capacidad</w:t>
      </w:r>
      <w:r>
        <w:rPr>
          <w:rFonts w:ascii="Arial" w:hAnsi="Arial" w:cs="Arial" w:eastAsia="Arial"/>
          <w:sz w:val="16"/>
          <w:szCs w:val="16"/>
          <w:color w:val="0C0C0C"/>
          <w:spacing w:val="-5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2"/>
          <w:i/>
        </w:rPr>
        <w:t>autoridade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2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-3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3"/>
          <w:i/>
        </w:rPr>
        <w:t>preservarlos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5"/>
          <w:i/>
        </w:rPr>
        <w:t>resguardarlos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5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-1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3"/>
        </w:rPr>
        <w:t>como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3"/>
          <w:i/>
        </w:rPr>
        <w:t>para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4"/>
          <w:i/>
        </w:rPr>
        <w:t>combati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4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-1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2"/>
          <w:i/>
        </w:rPr>
        <w:t>acciones</w:t>
      </w:r>
      <w:r>
        <w:rPr>
          <w:rFonts w:ascii="Arial" w:hAnsi="Arial" w:cs="Arial" w:eastAsia="Arial"/>
          <w:sz w:val="16"/>
          <w:szCs w:val="16"/>
          <w:color w:val="0C0C0C"/>
          <w:spacing w:val="-2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2"/>
          <w:i/>
        </w:rPr>
        <w:t>delincuencia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2"/>
          <w:i/>
        </w:rPr>
        <w:t>organizada;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9" w:right="794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58"/>
          <w:i/>
        </w:rPr>
        <w:t>11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58"/>
          <w:i/>
        </w:rPr>
        <w:t>.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58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58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31"/>
          <w:i/>
        </w:rPr>
        <w:t>(</w:t>
      </w:r>
      <w:r>
        <w:rPr>
          <w:rFonts w:ascii="Arial" w:hAnsi="Arial" w:cs="Arial" w:eastAsia="Arial"/>
          <w:sz w:val="16"/>
          <w:szCs w:val="16"/>
          <w:color w:val="0C0C0C"/>
          <w:spacing w:val="-1"/>
          <w:w w:val="130"/>
          <w:i/>
        </w:rPr>
        <w:t>.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25"/>
          <w:i/>
        </w:rPr>
        <w:t>.</w:t>
      </w:r>
      <w:r>
        <w:rPr>
          <w:rFonts w:ascii="Arial" w:hAnsi="Arial" w:cs="Arial" w:eastAsia="Arial"/>
          <w:sz w:val="16"/>
          <w:szCs w:val="16"/>
          <w:color w:val="0C0C0C"/>
          <w:spacing w:val="-8"/>
          <w:w w:val="125"/>
          <w:i/>
        </w:rPr>
        <w:t>.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99"/>
          <w:i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4" w:lineRule="auto"/>
        <w:ind w:right="563" w:firstLine="1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11"/>
          <w:i/>
        </w:rPr>
        <w:t>Vigésim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1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1"/>
          <w:i/>
        </w:rPr>
        <w:t>Octavo.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1"/>
          <w:i/>
        </w:rPr>
        <w:t>-</w:t>
      </w:r>
      <w:r>
        <w:rPr>
          <w:rFonts w:ascii="Arial" w:hAnsi="Arial" w:cs="Arial" w:eastAsia="Arial"/>
          <w:sz w:val="16"/>
          <w:szCs w:val="16"/>
          <w:color w:val="0C0C0C"/>
          <w:spacing w:val="-6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clasificar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reservada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282828"/>
          <w:spacing w:val="-1"/>
          <w:w w:val="100"/>
          <w:i/>
        </w:rPr>
        <w:t>é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rminos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fracció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71"/>
          <w:i/>
        </w:rPr>
        <w:t>1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71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inciso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10"/>
          <w:i/>
        </w:rPr>
        <w:t>f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11"/>
          <w:i/>
        </w:rPr>
        <w:t>)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i/>
        </w:rPr>
        <w:t>41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Siempr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difusió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cause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perjuicio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actividade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prevención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persecución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delito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impartició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justici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ponga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peligro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orden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paz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públic</w:t>
      </w:r>
      <w:r>
        <w:rPr>
          <w:rFonts w:ascii="Arial" w:hAnsi="Arial" w:cs="Arial" w:eastAsia="Arial"/>
          <w:sz w:val="16"/>
          <w:szCs w:val="16"/>
          <w:color w:val="0C0C0C"/>
          <w:spacing w:val="-6"/>
          <w:w w:val="105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6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4" w:right="189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pone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peligro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paz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orden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público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cuando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difusió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pued</w:t>
      </w:r>
      <w:r>
        <w:rPr>
          <w:rFonts w:ascii="Arial" w:hAnsi="Arial" w:cs="Arial" w:eastAsia="Arial"/>
          <w:sz w:val="16"/>
          <w:szCs w:val="16"/>
          <w:color w:val="0C0C0C"/>
          <w:spacing w:val="-6"/>
          <w:w w:val="108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2"/>
          <w:i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7" w:lineRule="auto"/>
        <w:ind w:left="14" w:right="590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a)Menoscabar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capacidad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preservar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resguardar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vida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salud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persona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4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86"/>
          <w:i/>
        </w:rPr>
        <w:t>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9" w:lineRule="exact"/>
        <w:ind w:left="9" w:right="256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b)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Menoscabar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dificulta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estrat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  <w:i/>
        </w:rPr>
        <w:t>g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ias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combati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acciones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delictivas;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53" w:lineRule="auto"/>
        <w:ind w:left="5" w:right="592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e)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Entorpece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sistemas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coordinación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interinstitucional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materia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pública,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procuración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impartició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justic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4"/>
          <w:i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4"/>
          <w:i/>
        </w:rPr>
        <w:t>a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121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0" w:lineRule="exact"/>
        <w:ind w:left="14" w:right="247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d)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Menoscabar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dificulta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estrategia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reclusión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penitenciaria;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auto"/>
        <w:ind w:left="14" w:right="174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e)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Menoscabar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limita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C0C0C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6"/>
          <w:szCs w:val="16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capacidad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evita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comisión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delitos;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90" w:lineRule="exact"/>
        <w:ind w:left="14" w:right="59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)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Menoscabar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limita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ca</w:t>
      </w:r>
      <w:r>
        <w:rPr>
          <w:rFonts w:ascii="Arial" w:hAnsi="Arial" w:cs="Arial" w:eastAsia="Arial"/>
          <w:sz w:val="16"/>
          <w:szCs w:val="16"/>
          <w:color w:val="0C0C0C"/>
          <w:spacing w:val="-1"/>
          <w:w w:val="100"/>
          <w:i/>
        </w:rPr>
        <w:t>p</w:t>
      </w:r>
      <w:r>
        <w:rPr>
          <w:rFonts w:ascii="Arial" w:hAnsi="Arial" w:cs="Arial" w:eastAsia="Arial"/>
          <w:sz w:val="16"/>
          <w:szCs w:val="16"/>
          <w:color w:val="282828"/>
          <w:spacing w:val="-5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cidad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encaminadas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disuadir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C0C0C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C0C0C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prevenir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disturbios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sociales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pudieran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-3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embocar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bloqueo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vía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comunicación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manifestacione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violenta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72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9" w:lineRule="auto"/>
        <w:ind w:left="14" w:right="573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igual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form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corresponda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servidores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laboren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hayan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laborado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áreas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estratégica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pública,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procuración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impartición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justicia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servicios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información,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cuyo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conocimient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general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pudiera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poner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peligro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integrida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físic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alguna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persona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servidor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manera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enunciativ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mas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limitativ</w:t>
      </w:r>
      <w:r>
        <w:rPr>
          <w:rFonts w:ascii="Arial" w:hAnsi="Arial" w:cs="Arial" w:eastAsia="Arial"/>
          <w:sz w:val="16"/>
          <w:szCs w:val="16"/>
          <w:color w:val="0C0C0C"/>
          <w:spacing w:val="-5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supuesto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8"/>
          <w:i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4" w:lineRule="auto"/>
        <w:ind w:left="19" w:right="557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-5"/>
          <w:w w:val="80"/>
          <w:i/>
        </w:rPr>
        <w:t>1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72"/>
          <w:i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-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considera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pone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C0C0C"/>
          <w:spacing w:val="0"/>
          <w:w w:val="100"/>
        </w:rPr>
        <w:t>riesgo</w:t>
      </w:r>
      <w:r>
        <w:rPr>
          <w:rFonts w:ascii="Arial" w:hAnsi="Arial" w:cs="Arial" w:eastAsia="Arial"/>
          <w:sz w:val="17"/>
          <w:szCs w:val="17"/>
          <w:color w:val="0C0C0C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integrida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físic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servidor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público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desempéñe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funcione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alguna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-4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guridad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procuración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impartició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justicia.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40" w:lineRule="auto"/>
        <w:ind w:left="24" w:right="4101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w w:val="65"/>
          <w:i/>
        </w:rPr>
        <w:t>1</w:t>
      </w:r>
      <w:r>
        <w:rPr>
          <w:rFonts w:ascii="Arial" w:hAnsi="Arial" w:cs="Arial" w:eastAsia="Arial"/>
          <w:sz w:val="16"/>
          <w:szCs w:val="16"/>
          <w:color w:val="0C0C0C"/>
          <w:w w:val="64"/>
          <w:i/>
        </w:rPr>
        <w:t>/</w:t>
      </w:r>
      <w:r>
        <w:rPr>
          <w:rFonts w:ascii="Arial" w:hAnsi="Arial" w:cs="Arial" w:eastAsia="Arial"/>
          <w:sz w:val="16"/>
          <w:szCs w:val="16"/>
          <w:color w:val="0C0C0C"/>
          <w:spacing w:val="-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previst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6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-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Seguri</w:t>
      </w:r>
      <w:r>
        <w:rPr>
          <w:rFonts w:ascii="Arial" w:hAnsi="Arial" w:cs="Arial" w:eastAsia="Arial"/>
          <w:sz w:val="16"/>
          <w:szCs w:val="16"/>
          <w:color w:val="0C0C0C"/>
          <w:spacing w:val="-1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282828"/>
          <w:spacing w:val="-5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Estad</w:t>
      </w:r>
      <w:r>
        <w:rPr>
          <w:rFonts w:ascii="Arial" w:hAnsi="Arial" w:cs="Arial" w:eastAsia="Arial"/>
          <w:sz w:val="16"/>
          <w:szCs w:val="16"/>
          <w:color w:val="0C0C0C"/>
          <w:spacing w:val="-4"/>
          <w:w w:val="105"/>
          <w:i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6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" w:right="8142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C0C0C"/>
          <w:w w:val="110"/>
          <w:i/>
        </w:rPr>
        <w:t>(</w:t>
      </w:r>
      <w:r>
        <w:rPr>
          <w:rFonts w:ascii="Arial" w:hAnsi="Arial" w:cs="Arial" w:eastAsia="Arial"/>
          <w:sz w:val="15"/>
          <w:szCs w:val="15"/>
          <w:color w:val="0C0C0C"/>
          <w:spacing w:val="6"/>
          <w:w w:val="109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4"/>
          <w:w w:val="136"/>
          <w:i/>
        </w:rPr>
        <w:t>.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14"/>
          <w:i/>
        </w:rPr>
        <w:t>.</w:t>
      </w:r>
      <w:r>
        <w:rPr>
          <w:rFonts w:ascii="Arial" w:hAnsi="Arial" w:cs="Arial" w:eastAsia="Arial"/>
          <w:sz w:val="15"/>
          <w:szCs w:val="15"/>
          <w:color w:val="0C0C0C"/>
          <w:spacing w:val="0"/>
          <w:w w:val="115"/>
          <w:i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80" w:lineRule="atLeast"/>
        <w:ind w:left="14" w:right="597" w:firstLine="9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mismo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sentid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considera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estipulad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0"/>
          <w:i/>
        </w:rPr>
        <w:t>Reglament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-9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Marco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7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7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-2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4"/>
          <w:i/>
        </w:rPr>
        <w:t>Públic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15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72"/>
          <w:i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72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6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6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-6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-4"/>
          <w:w w:val="100"/>
          <w:i/>
        </w:rPr>
        <w:t>8</w:t>
      </w:r>
      <w:r>
        <w:rPr>
          <w:rFonts w:ascii="Arial" w:hAnsi="Arial" w:cs="Arial" w:eastAsia="Arial"/>
          <w:sz w:val="16"/>
          <w:szCs w:val="16"/>
          <w:color w:val="4F4F4F"/>
          <w:spacing w:val="-5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obligado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contar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Comit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é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públic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7"/>
          <w:i/>
        </w:rPr>
        <w:t>a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72"/>
          <w:i/>
        </w:rPr>
        <w:t>.</w:t>
      </w:r>
      <w:r>
        <w:rPr>
          <w:rFonts w:ascii="Arial" w:hAnsi="Arial" w:cs="Arial" w:eastAsia="Arial"/>
          <w:sz w:val="16"/>
          <w:szCs w:val="16"/>
          <w:color w:val="4F4F4F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4F4F4F"/>
          <w:spacing w:val="-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2"/>
          <w:i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37" w:lineRule="auto"/>
        <w:ind w:left="14" w:right="573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misma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manera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tendr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faculta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elaborar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generales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información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C0C0C"/>
          <w:spacing w:val="-5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publicación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C0C0C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C0C0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actual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za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fundamenta</w:t>
      </w:r>
      <w:r>
        <w:rPr>
          <w:rFonts w:ascii="Arial" w:hAnsi="Arial" w:cs="Arial" w:eastAsia="Arial"/>
          <w:sz w:val="16"/>
          <w:szCs w:val="16"/>
          <w:color w:val="0C0C0C"/>
          <w:spacing w:val="-2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protección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información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confidencia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reser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v</w:t>
      </w:r>
      <w:r>
        <w:rPr>
          <w:rFonts w:ascii="Arial" w:hAnsi="Arial" w:cs="Arial" w:eastAsia="Arial"/>
          <w:sz w:val="16"/>
          <w:szCs w:val="16"/>
          <w:color w:val="282828"/>
          <w:spacing w:val="-4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integrar,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sustancia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resolver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procedimiento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-2"/>
          <w:w w:val="108"/>
          <w:i/>
        </w:rPr>
        <w:t>d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4"/>
          <w:i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</w:t>
      </w:r>
      <w:r>
        <w:rPr>
          <w:rFonts w:ascii="Arial" w:hAnsi="Arial" w:cs="Arial" w:eastAsia="Arial"/>
          <w:sz w:val="16"/>
          <w:szCs w:val="16"/>
          <w:color w:val="282828"/>
          <w:spacing w:val="-5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ció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        </w:t>
      </w:r>
      <w:r>
        <w:rPr>
          <w:rFonts w:ascii="Arial" w:hAnsi="Arial" w:cs="Arial" w:eastAsia="Arial"/>
          <w:sz w:val="16"/>
          <w:szCs w:val="16"/>
          <w:color w:val="28282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47"/>
        </w:rPr>
        <w:t>·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60" w:lineRule="auto"/>
        <w:ind w:left="24" w:right="587" w:firstLine="-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16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6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10.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Comit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é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m</w:t>
      </w:r>
      <w:r>
        <w:rPr>
          <w:rFonts w:ascii="Arial" w:hAnsi="Arial" w:cs="Arial" w:eastAsia="Arial"/>
          <w:sz w:val="16"/>
          <w:szCs w:val="16"/>
          <w:color w:val="282828"/>
          <w:spacing w:val="-2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-1"/>
          <w:w w:val="100"/>
        </w:rPr>
        <w:t>/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atrib</w:t>
      </w:r>
      <w:r>
        <w:rPr>
          <w:rFonts w:ascii="Arial" w:hAnsi="Arial" w:cs="Arial" w:eastAsia="Arial"/>
          <w:sz w:val="16"/>
          <w:szCs w:val="16"/>
          <w:color w:val="0C0C0C"/>
          <w:spacing w:val="-3"/>
          <w:w w:val="100"/>
          <w:i/>
        </w:rPr>
        <w:t>u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iones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señale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Reglamento,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tend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siguientes: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72" w:lineRule="exact"/>
        <w:ind w:left="28" w:right="797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C0C0C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C0C0C"/>
          <w:spacing w:val="0"/>
          <w:w w:val="117"/>
          <w:i/>
        </w:rPr>
        <w:t>(</w:t>
      </w:r>
      <w:r>
        <w:rPr>
          <w:rFonts w:ascii="Arial" w:hAnsi="Arial" w:cs="Arial" w:eastAsia="Arial"/>
          <w:sz w:val="17"/>
          <w:szCs w:val="17"/>
          <w:color w:val="0C0C0C"/>
          <w:spacing w:val="6"/>
          <w:w w:val="116"/>
          <w:i/>
        </w:rPr>
        <w:t>.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91"/>
          <w:i/>
        </w:rPr>
        <w:t>.</w:t>
      </w:r>
      <w:r>
        <w:rPr>
          <w:rFonts w:ascii="Arial" w:hAnsi="Arial" w:cs="Arial" w:eastAsia="Arial"/>
          <w:sz w:val="17"/>
          <w:szCs w:val="17"/>
          <w:color w:val="282828"/>
          <w:spacing w:val="-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C0C0C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C0C0C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0" w:lineRule="exact"/>
        <w:ind w:left="33" w:right="2045" w:firstLine="-5"/>
        <w:jc w:val="left"/>
        <w:tabs>
          <w:tab w:pos="40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w w:val="64"/>
          <w:i/>
        </w:rPr>
        <w:t>/1</w:t>
      </w:r>
      <w:r>
        <w:rPr>
          <w:rFonts w:ascii="Arial" w:hAnsi="Arial" w:cs="Arial" w:eastAsia="Arial"/>
          <w:sz w:val="16"/>
          <w:szCs w:val="16"/>
          <w:color w:val="0C0C0C"/>
          <w:spacing w:val="-28"/>
          <w:w w:val="65"/>
          <w:i/>
        </w:rPr>
        <w:t>1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6"/>
          <w:i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Confirmar,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modifica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revocar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-5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cl</w:t>
      </w:r>
      <w:r>
        <w:rPr>
          <w:rFonts w:ascii="Arial" w:hAnsi="Arial" w:cs="Arial" w:eastAsia="Arial"/>
          <w:sz w:val="16"/>
          <w:szCs w:val="16"/>
          <w:color w:val="0C0C0C"/>
          <w:spacing w:val="-2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5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ificació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</w:t>
      </w:r>
      <w:r>
        <w:rPr>
          <w:rFonts w:ascii="Arial" w:hAnsi="Arial" w:cs="Arial" w:eastAsia="Arial"/>
          <w:sz w:val="16"/>
          <w:szCs w:val="16"/>
          <w:color w:val="0C0C0C"/>
          <w:spacing w:val="-1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ca</w:t>
      </w:r>
      <w:r>
        <w:rPr>
          <w:rFonts w:ascii="Arial" w:hAnsi="Arial" w:cs="Arial" w:eastAsia="Arial"/>
          <w:sz w:val="16"/>
          <w:szCs w:val="16"/>
          <w:color w:val="28282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</w:t>
      </w:r>
      <w:r>
        <w:rPr>
          <w:rFonts w:ascii="Arial" w:hAnsi="Arial" w:cs="Arial" w:eastAsia="Arial"/>
          <w:sz w:val="16"/>
          <w:szCs w:val="16"/>
          <w:color w:val="0C0C0C"/>
          <w:spacing w:val="-3"/>
          <w:w w:val="100"/>
          <w:i/>
        </w:rPr>
        <w:t>u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posea;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IV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99"/>
          <w:i/>
        </w:rPr>
        <w:t>(</w:t>
      </w:r>
      <w:r>
        <w:rPr>
          <w:rFonts w:ascii="Arial" w:hAnsi="Arial" w:cs="Arial" w:eastAsia="Arial"/>
          <w:sz w:val="16"/>
          <w:szCs w:val="16"/>
          <w:color w:val="0C0C0C"/>
          <w:spacing w:val="-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C0C0C"/>
          <w:spacing w:val="-4"/>
          <w:w w:val="100"/>
          <w:i/>
        </w:rPr>
        <w:t>)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-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ab/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</w:r>
      <w:r>
        <w:rPr>
          <w:rFonts w:ascii="Arial" w:hAnsi="Arial" w:cs="Arial" w:eastAsia="Arial"/>
          <w:sz w:val="16"/>
          <w:szCs w:val="16"/>
          <w:color w:val="727272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9" w:right="58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16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6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-12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19.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particula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</w:t>
      </w:r>
      <w:r>
        <w:rPr>
          <w:rFonts w:ascii="Arial" w:hAnsi="Arial" w:cs="Arial" w:eastAsia="Arial"/>
          <w:sz w:val="16"/>
          <w:szCs w:val="16"/>
          <w:color w:val="0C0C0C"/>
          <w:spacing w:val="-1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consist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act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forma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cual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5" w:after="0" w:line="181" w:lineRule="exact"/>
        <w:ind w:left="33" w:right="309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Comit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é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declara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caracter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  <w:position w:val="-1"/>
        </w:rPr>
        <w:t>í</w:t>
      </w:r>
      <w:r>
        <w:rPr>
          <w:rFonts w:ascii="Arial" w:hAnsi="Arial" w:cs="Arial" w:eastAsia="Arial"/>
          <w:sz w:val="16"/>
          <w:szCs w:val="16"/>
          <w:color w:val="282828"/>
          <w:spacing w:val="5"/>
          <w:w w:val="100"/>
          <w:i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tic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concret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-1"/>
          <w:w w:val="104"/>
          <w:i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6"/>
          <w:w w:val="102"/>
          <w:i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2"/>
          <w:i/>
          <w:position w:val="-1"/>
        </w:rPr>
        <w:t>pecific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21"/>
          <w:i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" w:after="0" w:line="186" w:lineRule="exact"/>
        <w:ind w:left="24" w:right="562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puede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efectu</w:t>
      </w:r>
      <w:r>
        <w:rPr>
          <w:rFonts w:ascii="Arial" w:hAnsi="Arial" w:cs="Arial" w:eastAsia="Arial"/>
          <w:sz w:val="16"/>
          <w:szCs w:val="16"/>
          <w:color w:val="0C0C0C"/>
          <w:spacing w:val="-4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-6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forma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oficios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8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é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propuesta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2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2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2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2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dependencias,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dire</w:t>
      </w:r>
      <w:r>
        <w:rPr>
          <w:rFonts w:ascii="Arial" w:hAnsi="Arial" w:cs="Arial" w:eastAsia="Arial"/>
          <w:sz w:val="16"/>
          <w:szCs w:val="16"/>
          <w:color w:val="0C0C0C"/>
          <w:spacing w:val="-8"/>
          <w:w w:val="105"/>
          <w:i/>
        </w:rPr>
        <w:t>c</w:t>
      </w:r>
      <w:r>
        <w:rPr>
          <w:rFonts w:ascii="Arial" w:hAnsi="Arial" w:cs="Arial" w:eastAsia="Arial"/>
          <w:sz w:val="16"/>
          <w:szCs w:val="16"/>
          <w:color w:val="282828"/>
          <w:spacing w:val="5"/>
          <w:w w:val="110"/>
          <w:i/>
        </w:rPr>
        <w:t>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1"/>
          <w:i/>
        </w:rPr>
        <w:t>io</w:t>
      </w:r>
      <w:r>
        <w:rPr>
          <w:rFonts w:ascii="Arial" w:hAnsi="Arial" w:cs="Arial" w:eastAsia="Arial"/>
          <w:sz w:val="16"/>
          <w:szCs w:val="16"/>
          <w:color w:val="0C0C0C"/>
          <w:spacing w:val="-2"/>
          <w:w w:val="101"/>
          <w:i/>
        </w:rPr>
        <w:t>n</w:t>
      </w:r>
      <w:r>
        <w:rPr>
          <w:rFonts w:ascii="Arial" w:hAnsi="Arial" w:cs="Arial" w:eastAsia="Arial"/>
          <w:sz w:val="16"/>
          <w:szCs w:val="16"/>
          <w:color w:val="282828"/>
          <w:spacing w:val="-2"/>
          <w:w w:val="11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2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-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-1"/>
          <w:w w:val="100"/>
          <w:i/>
        </w:rPr>
        <w:t>j</w:t>
      </w:r>
      <w:r>
        <w:rPr>
          <w:rFonts w:ascii="Arial" w:hAnsi="Arial" w:cs="Arial" w:eastAsia="Arial"/>
          <w:sz w:val="16"/>
          <w:szCs w:val="16"/>
          <w:color w:val="282828"/>
          <w:spacing w:val="-2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fatu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282828"/>
          <w:spacing w:val="3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4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mane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j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consideren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40" w:lineRule="auto"/>
        <w:ind w:left="24" w:right="617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susceptibl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clasificada.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33" w:right="8132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C0C0C"/>
          <w:w w:val="119"/>
          <w:i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0C0C0C"/>
          <w:spacing w:val="-1"/>
          <w:w w:val="119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35"/>
          <w:i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8"/>
          <w:w w:val="135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C0C0C"/>
          <w:spacing w:val="0"/>
          <w:w w:val="87"/>
          <w:i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33" w:right="485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podrá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realizar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median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t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C0C0C"/>
          <w:spacing w:val="-6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pr</w:t>
      </w:r>
      <w:r>
        <w:rPr>
          <w:rFonts w:ascii="Arial" w:hAnsi="Arial" w:cs="Arial" w:eastAsia="Arial"/>
          <w:sz w:val="16"/>
          <w:szCs w:val="16"/>
          <w:color w:val="0C0C0C"/>
          <w:spacing w:val="-7"/>
          <w:w w:val="105"/>
          <w:i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-8"/>
          <w:w w:val="117"/>
          <w:i/>
        </w:rPr>
        <w:t>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edimientos: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33" w:right="400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86"/>
          <w:i/>
        </w:rPr>
        <w:t>1.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86"/>
          <w:i/>
        </w:rPr>
        <w:t>-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8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Procedimient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clasifica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-3"/>
          <w:w w:val="100"/>
          <w:i/>
        </w:rPr>
        <w:t>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inicial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información;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0" w:lineRule="exact"/>
        <w:ind w:left="33" w:right="342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/l</w:t>
      </w:r>
      <w:r>
        <w:rPr>
          <w:rFonts w:ascii="Arial" w:hAnsi="Arial" w:cs="Arial" w:eastAsia="Arial"/>
          <w:sz w:val="16"/>
          <w:szCs w:val="16"/>
          <w:color w:val="0C0C0C"/>
          <w:spacing w:val="-5"/>
          <w:w w:val="100"/>
          <w:i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  <w:i/>
          <w:position w:val="-1"/>
        </w:rPr>
        <w:t>-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Procedimient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modificació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clasificació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  <w:position w:val="-1"/>
        </w:rPr>
        <w:t>inform</w:t>
      </w:r>
      <w:r>
        <w:rPr>
          <w:rFonts w:ascii="Arial" w:hAnsi="Arial" w:cs="Arial" w:eastAsia="Arial"/>
          <w:sz w:val="16"/>
          <w:szCs w:val="16"/>
          <w:color w:val="0C0C0C"/>
          <w:spacing w:val="-5"/>
          <w:w w:val="105"/>
          <w:i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10"/>
          <w:i/>
          <w:position w:val="-1"/>
        </w:rPr>
        <w:t>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1"/>
          <w:i/>
          <w:position w:val="-1"/>
        </w:rPr>
        <w:t>ión.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Mar w:header="0" w:footer="0" w:top="260" w:bottom="280" w:left="500" w:right="60"/>
          <w:headerReference w:type="default" r:id="rId60"/>
          <w:pgSz w:w="12240" w:h="15840"/>
          <w:cols w:num="2" w:equalWidth="0">
            <w:col w:w="2630" w:space="582"/>
            <w:col w:w="8468"/>
          </w:cols>
        </w:sectPr>
      </w:pPr>
      <w:rPr/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3240" w:right="557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47.200012pt;margin-top:-5.334389pt;width:41.279999pt;height:113.279999pt;mso-position-horizontal-relative:page;mso-position-vertical-relative:paragraph;z-index:-1247" type="#_x0000_t75">
            <v:imagedata r:id="rId65" o:title=""/>
          </v:shape>
        </w:pic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5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5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-3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20.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Tod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clasif</w:t>
      </w:r>
      <w:r>
        <w:rPr>
          <w:rFonts w:ascii="Arial" w:hAnsi="Arial" w:cs="Arial" w:eastAsia="Arial"/>
          <w:sz w:val="16"/>
          <w:szCs w:val="16"/>
          <w:color w:val="0C0C0C"/>
          <w:spacing w:val="-6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282828"/>
          <w:spacing w:val="-5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0C0C0C"/>
          <w:spacing w:val="-5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  <w:i/>
        </w:rPr>
        <w:t>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deberá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fundad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m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tivada,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sujetándos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Reglament</w:t>
      </w:r>
      <w:r>
        <w:rPr>
          <w:rFonts w:ascii="Arial" w:hAnsi="Arial" w:cs="Arial" w:eastAsia="Arial"/>
          <w:sz w:val="16"/>
          <w:szCs w:val="16"/>
          <w:color w:val="0C0C0C"/>
          <w:spacing w:val="-8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Lineamient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materi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emitido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institut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aplicables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sujeto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6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90" w:lineRule="exact"/>
        <w:ind w:left="3255" w:right="1196" w:firstLine="-9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6.508671pt;margin-top:16.8141pt;width:404.698266pt;height:67.199997pt;mso-position-horizontal-relative:page;mso-position-vertical-relative:paragraph;z-index:-1249" coordorigin="330,336" coordsize="8094,1344">
            <v:shape style="position:absolute;left:3014;top:336;width:691;height:1344" type="#_x0000_t75">
              <v:imagedata r:id="rId66" o:title=""/>
            </v:shape>
            <v:group style="position:absolute;left:340;top:1643;width:8075;height:2" coordorigin="340,1643" coordsize="8075,2">
              <v:shape style="position:absolute;left:340;top:1643;width:8075;height:2" coordorigin="340,1643" coordsize="8075,0" path="m340,1643l8415,1643e" filled="f" stroked="t" strokeweight=".943353pt" strokecolor="#0C0C0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Asimism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debe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considerar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establecid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0"/>
          <w:i/>
        </w:rPr>
        <w:t>Generale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-5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1"/>
          <w:i/>
        </w:rPr>
        <w:t>Materi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1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11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5"/>
          <w:i/>
        </w:rPr>
        <w:t>Clasi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3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3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-2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3"/>
          <w:i/>
        </w:rPr>
        <w:t>Públic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3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-6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cuales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transcribe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continuación: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771" w:right="4573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30.719999pt;margin-top:-9.983407pt;width:102.720001pt;height:37.439999pt;mso-position-horizontal-relative:page;mso-position-vertical-relative:paragraph;z-index:-1251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C0C0C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4"/>
          <w:szCs w:val="14"/>
          <w:color w:val="0C0C0C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133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740" w:bottom="280" w:left="500" w:right="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0" w:top="260" w:bottom="280" w:left="500" w:right="60"/>
          <w:headerReference w:type="default" r:id="rId68"/>
          <w:pgSz w:w="12240" w:h="15840"/>
        </w:sectPr>
      </w:pPr>
      <w:rPr/>
    </w:p>
    <w:p>
      <w:pPr>
        <w:spacing w:before="25" w:after="0" w:line="240" w:lineRule="auto"/>
        <w:ind w:left="505" w:right="1587"/>
        <w:jc w:val="center"/>
        <w:rPr>
          <w:rFonts w:ascii="Arial" w:hAnsi="Arial" w:cs="Arial" w:eastAsia="Arial"/>
          <w:sz w:val="27"/>
          <w:szCs w:val="27"/>
        </w:rPr>
      </w:pPr>
      <w:rPr/>
      <w:r>
        <w:rPr/>
        <w:pict>
          <v:shape style="position:absolute;margin-left:153.600006pt;margin-top:727.679993pt;width:27.84pt;height:32.639999pt;mso-position-horizontal-relative:page;mso-position-vertical-relative:page;z-index:-1242" type="#_x0000_t75">
            <v:imagedata r:id="rId69" o:title=""/>
          </v:shape>
        </w:pict>
      </w:r>
      <w:r>
        <w:rPr/>
        <w:pict>
          <v:group style="position:absolute;margin-left:150.635239pt;margin-top:-2.017532pt;width:.1pt;height:35.189432pt;mso-position-horizontal-relative:page;mso-position-vertical-relative:paragraph;z-index:-1239" coordorigin="3013,-40" coordsize="2,704">
            <v:shape style="position:absolute;left:3013;top:-40;width:2;height:704" coordorigin="3013,-40" coordsize="0,704" path="m3013,663l3013,-40e" filled="f" stroked="t" strokeweight=".236476pt" strokecolor="#707070">
              <v:path arrowok="t"/>
            </v:shape>
          </v:group>
          <w10:wrap type="none"/>
        </w:pict>
      </w:r>
      <w:r>
        <w:rPr/>
        <w:pict>
          <v:group style="position:absolute;margin-left:15.134467pt;margin-top:764.894653pt;width:519.301391pt;height:.1pt;mso-position-horizontal-relative:page;mso-position-vertical-relative:page;z-index:-1237" coordorigin="303,15298" coordsize="10386,2">
            <v:shape style="position:absolute;left:303;top:15298;width:10386;height:2" coordorigin="303,15298" coordsize="10386,0" path="m303,15298l10689,15298e" filled="f" stroked="t" strokeweight=".945904pt" strokecolor="#0C0C0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7"/>
          <w:szCs w:val="27"/>
          <w:color w:val="565656"/>
          <w:spacing w:val="-11"/>
          <w:w w:val="70"/>
        </w:rPr>
        <w:t>·</w:t>
      </w:r>
      <w:r>
        <w:rPr>
          <w:rFonts w:ascii="Arial" w:hAnsi="Arial" w:cs="Arial" w:eastAsia="Arial"/>
          <w:sz w:val="27"/>
          <w:szCs w:val="27"/>
          <w:color w:val="7B7B7B"/>
          <w:spacing w:val="-14"/>
          <w:w w:val="104"/>
        </w:rPr>
        <w:t>'</w:t>
      </w:r>
      <w:r>
        <w:rPr>
          <w:rFonts w:ascii="Arial" w:hAnsi="Arial" w:cs="Arial" w:eastAsia="Arial"/>
          <w:sz w:val="27"/>
          <w:szCs w:val="27"/>
          <w:color w:val="424242"/>
          <w:spacing w:val="0"/>
          <w:w w:val="45"/>
        </w:rPr>
        <w:t>..</w:t>
      </w:r>
      <w:r>
        <w:rPr>
          <w:rFonts w:ascii="Arial" w:hAnsi="Arial" w:cs="Arial" w:eastAsia="Arial"/>
          <w:sz w:val="27"/>
          <w:szCs w:val="27"/>
          <w:color w:val="424242"/>
          <w:spacing w:val="4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676767"/>
          <w:spacing w:val="0"/>
          <w:w w:val="71"/>
          <w:i/>
        </w:rPr>
        <w:t>(</w:t>
      </w:r>
      <w:r>
        <w:rPr>
          <w:rFonts w:ascii="Arial" w:hAnsi="Arial" w:cs="Arial" w:eastAsia="Arial"/>
          <w:sz w:val="27"/>
          <w:szCs w:val="27"/>
          <w:color w:val="676767"/>
          <w:spacing w:val="0"/>
          <w:w w:val="70"/>
          <w:i/>
        </w:rPr>
        <w:t>·p:!Ht;&gt;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5" w:after="0" w:line="240" w:lineRule="auto"/>
        <w:ind w:left="507" w:right="-20"/>
        <w:jc w:val="left"/>
        <w:rPr>
          <w:rFonts w:ascii="Arial" w:hAnsi="Arial" w:cs="Arial" w:eastAsia="Arial"/>
          <w:sz w:val="42"/>
          <w:szCs w:val="42"/>
        </w:rPr>
      </w:pPr>
      <w:rPr/>
      <w:r>
        <w:rPr>
          <w:rFonts w:ascii="Arial" w:hAnsi="Arial" w:cs="Arial" w:eastAsia="Arial"/>
          <w:sz w:val="42"/>
          <w:szCs w:val="42"/>
          <w:color w:val="2D2D2D"/>
          <w:w w:val="70"/>
          <w:i/>
        </w:rPr>
        <w:t>:t¡:</w:t>
      </w:r>
      <w:r>
        <w:rPr>
          <w:rFonts w:ascii="Arial" w:hAnsi="Arial" w:cs="Arial" w:eastAsia="Arial"/>
          <w:sz w:val="42"/>
          <w:szCs w:val="42"/>
          <w:color w:val="2D2D2D"/>
          <w:spacing w:val="-6"/>
          <w:w w:val="70"/>
          <w:i/>
        </w:rPr>
        <w:t>f</w:t>
      </w:r>
      <w:r>
        <w:rPr>
          <w:rFonts w:ascii="Arial" w:hAnsi="Arial" w:cs="Arial" w:eastAsia="Arial"/>
          <w:sz w:val="42"/>
          <w:szCs w:val="42"/>
          <w:color w:val="565656"/>
          <w:spacing w:val="0"/>
          <w:w w:val="213"/>
          <w:i/>
        </w:rPr>
        <w:t>i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8" w:right="1771"/>
        <w:jc w:val="center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424242"/>
          <w:w w:val="166"/>
          <w:i/>
        </w:rPr>
        <w:t>;</w:t>
      </w:r>
      <w:r>
        <w:rPr>
          <w:rFonts w:ascii="Arial" w:hAnsi="Arial" w:cs="Arial" w:eastAsia="Arial"/>
          <w:sz w:val="27"/>
          <w:szCs w:val="27"/>
          <w:color w:val="0A0A0A"/>
          <w:w w:val="115"/>
          <w:i/>
        </w:rPr>
        <w:t>tr</w:t>
      </w:r>
      <w:r>
        <w:rPr>
          <w:rFonts w:ascii="Arial" w:hAnsi="Arial" w:cs="Arial" w:eastAsia="Arial"/>
          <w:sz w:val="27"/>
          <w:szCs w:val="27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27"/>
          <w:szCs w:val="27"/>
          <w:color w:val="0A0A0A"/>
          <w:spacing w:val="0"/>
          <w:w w:val="115"/>
          <w:i/>
        </w:rPr>
        <w:t>';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16" w:right="185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2D2D2D"/>
          <w:w w:val="95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w w:val="106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8"/>
          <w:w w:val="107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2"/>
        </w:rPr>
        <w:t>ca!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3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4" w:lineRule="exact"/>
        <w:ind w:left="325" w:right="139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3.200001pt;margin-top:13.126452pt;width:68.160004pt;height:4.8pt;mso-position-horizontal-relative:page;mso-position-vertical-relative:paragraph;z-index:-1245" type="#_x0000_t75">
            <v:imagedata r:id="rId70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565656"/>
          <w:spacing w:val="0"/>
          <w:w w:val="100"/>
        </w:rPr>
        <w:t>Genr</w:t>
      </w:r>
      <w:r>
        <w:rPr>
          <w:rFonts w:ascii="Times New Roman" w:hAnsi="Times New Roman" w:cs="Times New Roman" w:eastAsia="Times New Roman"/>
          <w:sz w:val="15"/>
          <w:szCs w:val="15"/>
          <w:color w:val="565656"/>
          <w:spacing w:val="-13"/>
          <w:w w:val="100"/>
        </w:rPr>
        <w:t>: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6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24242"/>
          <w:spacing w:val="5"/>
          <w:w w:val="6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66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6"/>
          <w:w w:val="6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65656"/>
          <w:spacing w:val="0"/>
          <w:w w:val="175"/>
        </w:rPr>
        <w:t>ta</w:t>
      </w:r>
      <w:r>
        <w:rPr>
          <w:rFonts w:ascii="Times New Roman" w:hAnsi="Times New Roman" w:cs="Times New Roman" w:eastAsia="Times New Roman"/>
          <w:sz w:val="15"/>
          <w:szCs w:val="15"/>
          <w:color w:val="565656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22"/>
        </w:rPr>
        <w:t>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1" w:lineRule="auto"/>
        <w:ind w:right="574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60.640015pt;margin-top:-41.306225pt;width:43.200001pt;height:42.240002pt;mso-position-horizontal-relative:page;mso-position-vertical-relative:paragraph;z-index:-1241" type="#_x0000_t75">
            <v:imagedata r:id="rId71" o:title=""/>
          </v:shape>
        </w:pic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PRIMERO.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presente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generales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tiene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objet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establece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directrice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materi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obligado.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5" w:lineRule="auto"/>
        <w:ind w:left="5" w:right="56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SEGUNDO.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Obligado,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ajustar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dispuest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Reglamento,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8"/>
          <w:i/>
        </w:rPr>
        <w:t>en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Lineamiento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Generale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A1A1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Materi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emitido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instituto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presente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Criterio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Generales,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así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otro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ordenamiento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legales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aplicable</w:t>
      </w:r>
      <w:r>
        <w:rPr>
          <w:rFonts w:ascii="Arial" w:hAnsi="Arial" w:cs="Arial" w:eastAsia="Arial"/>
          <w:sz w:val="16"/>
          <w:szCs w:val="16"/>
          <w:color w:val="0A0A0A"/>
          <w:spacing w:val="-5"/>
          <w:w w:val="104"/>
          <w:i/>
        </w:rPr>
        <w:t>s</w:t>
      </w:r>
      <w:r>
        <w:rPr>
          <w:rFonts w:ascii="Arial" w:hAnsi="Arial" w:cs="Arial" w:eastAsia="Arial"/>
          <w:sz w:val="16"/>
          <w:szCs w:val="16"/>
          <w:color w:val="676767"/>
          <w:spacing w:val="0"/>
          <w:w w:val="121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4" w:lineRule="auto"/>
        <w:ind w:left="5" w:right="550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TERCERO.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considera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reservad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D2D2D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señalada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41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Información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J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lisco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confidencial/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mencionada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44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misma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4" w:lineRule="auto"/>
        <w:ind w:left="9" w:right="562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determina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alcances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supuesto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reserva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i/>
        </w:rPr>
        <w:t>confidencialida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i/>
        </w:rPr>
        <w:t>d</w:t>
      </w:r>
      <w:r>
        <w:rPr>
          <w:rFonts w:ascii="Arial" w:hAnsi="Arial" w:cs="Arial" w:eastAsia="Arial"/>
          <w:sz w:val="16"/>
          <w:szCs w:val="16"/>
          <w:color w:val="1A1A1A"/>
          <w:spacing w:val="4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establecido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mencionado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3"/>
          <w:i/>
        </w:rPr>
        <w:t>s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D2D2D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1A1A1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deberá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dispuest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Reglament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Información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Lineamiento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Generale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Materi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A1A1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a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5" w:lineRule="auto"/>
        <w:ind w:left="9" w:right="548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CUARTO.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A1A1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será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realizada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Comit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é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-4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424242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424242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Prevenció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Reinserción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acuerdo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procedimiento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establecid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art</w:t>
      </w:r>
      <w:r>
        <w:rPr>
          <w:rFonts w:ascii="Arial" w:hAnsi="Arial" w:cs="Arial" w:eastAsia="Arial"/>
          <w:sz w:val="16"/>
          <w:szCs w:val="16"/>
          <w:color w:val="0A0A0A"/>
          <w:spacing w:val="-2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2D2D2D"/>
          <w:spacing w:val="1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ul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D2D2D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47</w:t>
      </w:r>
      <w:r>
        <w:rPr>
          <w:rFonts w:ascii="Arial" w:hAnsi="Arial" w:cs="Arial" w:eastAsia="Arial"/>
          <w:sz w:val="16"/>
          <w:szCs w:val="16"/>
          <w:color w:val="1A1A1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1A1A1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52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A1A1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1A1A1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sus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40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1A1A1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49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Reglament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mencionada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Ley.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4" w:lineRule="auto"/>
        <w:ind w:left="14" w:right="578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mismo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sentid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important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seríala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personalidad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consagrados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Capítul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63"/>
          <w:i/>
        </w:rPr>
        <w:t>/1,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63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</w:rPr>
        <w:t>Código</w:t>
      </w:r>
      <w:r>
        <w:rPr>
          <w:rFonts w:ascii="Arial" w:hAnsi="Arial" w:cs="Arial" w:eastAsia="Arial"/>
          <w:sz w:val="16"/>
          <w:szCs w:val="16"/>
          <w:color w:val="0A0A0A"/>
          <w:spacing w:val="-9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Civil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-8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específicament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A1A1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</w:t>
      </w:r>
      <w:r>
        <w:rPr>
          <w:rFonts w:ascii="Arial" w:hAnsi="Arial" w:cs="Arial" w:eastAsia="Arial"/>
          <w:sz w:val="16"/>
          <w:szCs w:val="16"/>
          <w:color w:val="0A0A0A"/>
          <w:spacing w:val="-3"/>
          <w:w w:val="100"/>
          <w:i/>
        </w:rPr>
        <w:t>u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D2D2D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establecen: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1" w:lineRule="auto"/>
        <w:ind w:left="14" w:right="567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18"/>
          <w:i/>
        </w:rPr>
        <w:t>Articul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8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-13"/>
          <w:w w:val="118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24.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personalidad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tutela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protege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disfrut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tien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humano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i/>
        </w:rPr>
        <w:t>como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integrant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context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A1A1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social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1A1A1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distinto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atributos,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esencia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cualidades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motiv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sus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interrelacione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otra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personas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frent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Estado.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8" w:lineRule="auto"/>
        <w:ind w:left="9" w:right="557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-8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25.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personalidad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origen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naturalez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fin,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tiene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más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limitació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terceros,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moral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/a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buenas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costumbres.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consecuencia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deben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respetados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patticulare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4"/>
          <w:i/>
        </w:rPr>
        <w:t>s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72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8" w:lineRule="auto"/>
        <w:ind w:left="19" w:right="553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17"/>
          <w:i/>
        </w:rPr>
        <w:t>Articul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7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-3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30.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  <w:t>consentimient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una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0"/>
          <w:i/>
        </w:rPr>
        <w:t>persona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pueden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revelarse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secreto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ésta,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4"/>
        </w:rPr>
        <w:t>menos</w:t>
      </w:r>
      <w:r>
        <w:rPr>
          <w:rFonts w:ascii="Arial" w:hAnsi="Arial" w:cs="Arial" w:eastAsia="Arial"/>
          <w:sz w:val="15"/>
          <w:szCs w:val="15"/>
          <w:color w:val="0A0A0A"/>
          <w:spacing w:val="0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revelación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haya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realizarse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interé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legítim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quien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-5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D2D2D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haga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A1A1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cumplimient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un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deber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legal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determinar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á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quiénes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tiene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deber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revelar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secret</w:t>
      </w:r>
      <w:r>
        <w:rPr>
          <w:rFonts w:ascii="Arial" w:hAnsi="Arial" w:cs="Arial" w:eastAsia="Arial"/>
          <w:sz w:val="16"/>
          <w:szCs w:val="16"/>
          <w:color w:val="0A0A0A"/>
          <w:spacing w:val="-3"/>
          <w:w w:val="106"/>
          <w:i/>
        </w:rPr>
        <w:t>o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90" w:lineRule="exact"/>
        <w:ind w:left="24" w:right="541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17"/>
          <w:i/>
        </w:rPr>
        <w:t>Articul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7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40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Bi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3.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personales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referencia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</w:t>
      </w:r>
      <w:r>
        <w:rPr>
          <w:rFonts w:ascii="Arial" w:hAnsi="Arial" w:cs="Arial" w:eastAsia="Arial"/>
          <w:sz w:val="16"/>
          <w:szCs w:val="16"/>
          <w:color w:val="0A0A0A"/>
          <w:spacing w:val="-1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D2D2D"/>
          <w:spacing w:val="1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nales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A1A1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tip</w:t>
      </w:r>
      <w:r>
        <w:rPr>
          <w:rFonts w:ascii="Arial" w:hAnsi="Arial" w:cs="Arial" w:eastAsia="Arial"/>
          <w:sz w:val="16"/>
          <w:szCs w:val="16"/>
          <w:color w:val="0A0A0A"/>
          <w:spacing w:val="-2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D2D2D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tale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i/>
        </w:rPr>
        <w:t>como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nombre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domicílío,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civil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1A1A1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emple</w:t>
      </w:r>
      <w:r>
        <w:rPr>
          <w:rFonts w:ascii="Arial" w:hAnsi="Arial" w:cs="Arial" w:eastAsia="Arial"/>
          <w:sz w:val="16"/>
          <w:szCs w:val="16"/>
          <w:color w:val="0A0A0A"/>
          <w:spacing w:val="-7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D2D2D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escolaridad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otr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describa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situació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i/>
        </w:rPr>
        <w:t>estado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persona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relación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vida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familiar,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social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labora</w:t>
      </w:r>
      <w:r>
        <w:rPr>
          <w:rFonts w:ascii="Arial" w:hAnsi="Arial" w:cs="Arial" w:eastAsia="Arial"/>
          <w:sz w:val="16"/>
          <w:szCs w:val="16"/>
          <w:color w:val="0A0A0A"/>
          <w:spacing w:val="-2"/>
          <w:w w:val="105"/>
          <w:i/>
        </w:rPr>
        <w:t>l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21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auto"/>
        <w:ind w:left="14" w:right="549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54.559998pt;margin-top:29.297432pt;width:3.84pt;height:96.0pt;mso-position-horizontal-relative:page;mso-position-vertical-relative:paragraph;z-index:-1243" type="#_x0000_t75">
            <v:imagedata r:id="rId72" o:title=""/>
          </v:shape>
        </w:pic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5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-10"/>
          <w:w w:val="11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40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Bi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5.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administració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A1A1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A1A1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privada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posean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i</w:t>
      </w:r>
      <w:r>
        <w:rPr>
          <w:rFonts w:ascii="Arial" w:hAnsi="Arial" w:cs="Arial" w:eastAsia="Arial"/>
          <w:sz w:val="16"/>
          <w:szCs w:val="16"/>
          <w:color w:val="0A0A0A"/>
          <w:spacing w:val="-2"/>
          <w:w w:val="106"/>
          <w:i/>
        </w:rPr>
        <w:t>n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6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titucione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regirá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A1A1A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demás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leyes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i/>
        </w:rPr>
        <w:t>de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materi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capítulo,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2"/>
        </w:rPr>
        <w:t>caso.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54" w:lineRule="auto"/>
        <w:ind w:left="24" w:right="566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6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-1"/>
          <w:w w:val="11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40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Bi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-7"/>
          <w:w w:val="100"/>
          <w:i/>
        </w:rPr>
        <w:t>9</w:t>
      </w:r>
      <w:r>
        <w:rPr>
          <w:rFonts w:ascii="Arial" w:hAnsi="Arial" w:cs="Arial" w:eastAsia="Arial"/>
          <w:sz w:val="16"/>
          <w:szCs w:val="16"/>
          <w:color w:val="2D2D2D"/>
          <w:spacing w:val="-5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personales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pueden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utílizado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finalidade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distinta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motivaro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1A1A1A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obtenció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n</w:t>
      </w:r>
      <w:r>
        <w:rPr>
          <w:rFonts w:ascii="Arial" w:hAnsi="Arial" w:cs="Arial" w:eastAsia="Arial"/>
          <w:sz w:val="16"/>
          <w:szCs w:val="16"/>
          <w:color w:val="424242"/>
          <w:spacing w:val="0"/>
          <w:w w:val="97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3" w:right="8130"/>
        <w:jc w:val="both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A0A0A"/>
          <w:w w:val="111"/>
          <w:i/>
        </w:rPr>
        <w:t>(.</w:t>
      </w:r>
      <w:r>
        <w:rPr>
          <w:rFonts w:ascii="Times New Roman" w:hAnsi="Times New Roman" w:cs="Times New Roman" w:eastAsia="Times New Roman"/>
          <w:sz w:val="19"/>
          <w:szCs w:val="19"/>
          <w:color w:val="2D2D2D"/>
          <w:w w:val="101"/>
          <w:i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A0A0A"/>
          <w:w w:val="111"/>
          <w:i/>
        </w:rPr>
        <w:t>.)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6" w:lineRule="auto"/>
        <w:ind w:left="33" w:right="556" w:firstLine="-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17"/>
          <w:i/>
        </w:rPr>
        <w:t>Articul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7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1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40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Bi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14.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-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uso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personales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ilícit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cuando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titula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hubiere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7"/>
          <w:i/>
        </w:rPr>
        <w:t>su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consentimient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A1A1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libre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expreso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infor</w:t>
      </w:r>
      <w:r>
        <w:rPr>
          <w:rFonts w:ascii="Arial" w:hAnsi="Arial" w:cs="Arial" w:eastAsia="Arial"/>
          <w:sz w:val="16"/>
          <w:szCs w:val="16"/>
          <w:color w:val="0A0A0A"/>
          <w:spacing w:val="-5"/>
          <w:w w:val="105"/>
          <w:i/>
        </w:rPr>
        <w:t>m</w:t>
      </w:r>
      <w:r>
        <w:rPr>
          <w:rFonts w:ascii="Arial" w:hAnsi="Arial" w:cs="Arial" w:eastAsia="Arial"/>
          <w:sz w:val="16"/>
          <w:szCs w:val="16"/>
          <w:color w:val="2D2D2D"/>
          <w:spacing w:val="1"/>
          <w:w w:val="104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2"/>
          <w:i/>
        </w:rPr>
        <w:t>do.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37" w:lineRule="auto"/>
        <w:ind w:left="28" w:right="531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concordancia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anterio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1A1A1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hacerse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1A1A1A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tien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3"/>
          <w:i/>
        </w:rPr>
        <w:t>sus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excepciones,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ocupa,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hace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text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tesi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jurisprudenc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6"/>
          <w:i/>
        </w:rPr>
        <w:t>i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4"/>
          <w:i/>
        </w:rPr>
        <w:t>a</w:t>
      </w:r>
      <w:r>
        <w:rPr>
          <w:rFonts w:ascii="Arial" w:hAnsi="Arial" w:cs="Arial" w:eastAsia="Arial"/>
          <w:sz w:val="16"/>
          <w:szCs w:val="16"/>
          <w:color w:val="2D2D2D"/>
          <w:spacing w:val="-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50"/>
          <w:i/>
        </w:rPr>
        <w:t>/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5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</w:t>
      </w:r>
      <w:r>
        <w:rPr>
          <w:rFonts w:ascii="Arial" w:hAnsi="Arial" w:cs="Arial" w:eastAsia="Arial"/>
          <w:sz w:val="16"/>
          <w:szCs w:val="16"/>
          <w:color w:val="2D2D2D"/>
          <w:spacing w:val="2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LX/200</w:t>
      </w:r>
      <w:r>
        <w:rPr>
          <w:rFonts w:ascii="Arial" w:hAnsi="Arial" w:cs="Arial" w:eastAsia="Arial"/>
          <w:sz w:val="16"/>
          <w:szCs w:val="16"/>
          <w:color w:val="0A0A0A"/>
          <w:spacing w:val="-9"/>
          <w:w w:val="100"/>
          <w:i/>
        </w:rPr>
        <w:t>0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sustentad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Tribuna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Plen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Suprem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Cort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1A1A1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Justici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página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43" w:right="53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3.709427pt;margin-top:6.389537pt;width:.1pt;height:43.749024pt;mso-position-horizontal-relative:page;mso-position-vertical-relative:paragraph;z-index:-1238" coordorigin="3074,128" coordsize="2,875">
            <v:shape style="position:absolute;left:3074;top:128;width:2;height:875" coordorigin="3074,128" coordsize="0,875" path="m3074,1003l3074,128e" filled="f" stroked="t" strokeweight=".236476pt" strokecolor="#6B6B6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74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Tom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XI,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correspondient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mes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Abri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2000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novena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época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1A1A1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-3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D2D2D"/>
          <w:spacing w:val="5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minario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Judicial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</w:rPr>
        <w:t>l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4"/>
          <w:i/>
        </w:rPr>
        <w:t>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0" w:after="0" w:line="240" w:lineRule="auto"/>
        <w:ind w:left="33" w:right="5856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45.280029pt;margin-top:13.907114pt;width:43.200001pt;height:29.76pt;mso-position-horizontal-relative:page;mso-position-vertical-relative:paragraph;z-index:-1240" type="#_x0000_t75">
            <v:imagedata r:id="rId73" o:title=""/>
          </v:shape>
        </w:pic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Federació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Gaceta,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rubr</w:t>
      </w:r>
      <w:r>
        <w:rPr>
          <w:rFonts w:ascii="Arial" w:hAnsi="Arial" w:cs="Arial" w:eastAsia="Arial"/>
          <w:sz w:val="16"/>
          <w:szCs w:val="16"/>
          <w:color w:val="0A0A0A"/>
          <w:spacing w:val="-2"/>
          <w:w w:val="104"/>
          <w:i/>
        </w:rPr>
        <w:t>o</w:t>
      </w:r>
      <w:r>
        <w:rPr>
          <w:rFonts w:ascii="Arial" w:hAnsi="Arial" w:cs="Arial" w:eastAsia="Arial"/>
          <w:sz w:val="16"/>
          <w:szCs w:val="16"/>
          <w:color w:val="424242"/>
          <w:spacing w:val="0"/>
          <w:w w:val="98"/>
          <w:i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8" w:lineRule="auto"/>
        <w:ind w:left="33" w:right="1408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INFORMACIÓN.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ENCUENTRA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0"/>
          <w:i/>
        </w:rPr>
        <w:t>UMITADO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0"/>
          <w:i/>
        </w:rPr>
        <w:t>TANTO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INTERESES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NACIONALES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SOCIEDAD,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TER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4" w:lineRule="exact"/>
        <w:ind w:left="38" w:right="526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consagrado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A1A1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últim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2"/>
          <w:i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1"/>
          <w:w w:val="102"/>
          <w:i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80"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Constitució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71"/>
          <w:i/>
        </w:rPr>
        <w:t>1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71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i/>
        </w:rPr>
        <w:t>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28" w:lineRule="auto"/>
        <w:ind w:left="-23" w:right="561" w:firstLine="28"/>
        <w:jc w:val="right"/>
        <w:tabs>
          <w:tab w:pos="6960" w:val="left"/>
          <w:tab w:pos="7020" w:val="left"/>
          <w:tab w:pos="72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30.719999pt;margin-top:48.202209pt;width:102.720001pt;height:36.480pt;mso-position-horizontal-relative:page;mso-position-vertical-relative:paragraph;z-index:-1244" type="#_x0000_t75">
            <v:imagedata r:id="rId74" o:title=""/>
          </v:shape>
        </w:pic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absoluto,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sino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tod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garantía,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haya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limitacione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excepciones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1A1A1A"/>
          <w:spacing w:val="-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ab/>
        <w:tab/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89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sientan,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fundamentalment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D2D2D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1A1A1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nacional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A1A1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respet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tant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0A0A0A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269"/>
        </w:rPr>
        <w:t>i</w:t>
      </w:r>
      <w:r>
        <w:rPr>
          <w:rFonts w:ascii="Arial" w:hAnsi="Arial" w:cs="Arial" w:eastAsia="Arial"/>
          <w:sz w:val="16"/>
          <w:szCs w:val="16"/>
          <w:color w:val="0A0A0A"/>
          <w:spacing w:val="-29"/>
          <w:w w:val="269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er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  </w:t>
      </w:r>
      <w:r>
        <w:rPr>
          <w:rFonts w:ascii="Arial" w:hAnsi="Arial" w:cs="Arial" w:eastAsia="Arial"/>
          <w:sz w:val="16"/>
          <w:szCs w:val="16"/>
          <w:color w:val="1A1A1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1A1A1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7"/>
          <w:i/>
        </w:rPr>
        <w:t>la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sociedad</w:t>
      </w:r>
      <w:r>
        <w:rPr>
          <w:rFonts w:ascii="Arial" w:hAnsi="Arial" w:cs="Arial" w:eastAsia="Arial"/>
          <w:sz w:val="16"/>
          <w:szCs w:val="16"/>
          <w:color w:val="1A1A1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-2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D2D2D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gobernados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limitacione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incluso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han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dado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ori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A1A1A"/>
          <w:spacing w:val="-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ab/>
        <w:tab/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</w:r>
      <w:r>
        <w:rPr>
          <w:rFonts w:ascii="Arial" w:hAnsi="Arial" w:cs="Arial" w:eastAsia="Arial"/>
          <w:sz w:val="16"/>
          <w:szCs w:val="16"/>
          <w:color w:val="0A0A0A"/>
          <w:spacing w:val="-5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D2D2D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figura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jurídic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secret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</w:t>
      </w:r>
      <w:r>
        <w:rPr>
          <w:rFonts w:ascii="Arial" w:hAnsi="Arial" w:cs="Arial" w:eastAsia="Arial"/>
          <w:sz w:val="16"/>
          <w:szCs w:val="16"/>
          <w:color w:val="0A0A0A"/>
          <w:spacing w:val="-1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2D2D2D"/>
          <w:spacing w:val="2"/>
          <w:w w:val="100"/>
          <w:i/>
        </w:rPr>
        <w:t>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conoce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doctrin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"reserv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macíón"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A1A1A"/>
          <w:spacing w:val="0"/>
          <w:w w:val="104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A1A1A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"</w:t>
      </w:r>
      <w:r>
        <w:rPr>
          <w:rFonts w:ascii="Arial" w:hAnsi="Arial" w:cs="Arial" w:eastAsia="Arial"/>
          <w:sz w:val="16"/>
          <w:szCs w:val="16"/>
          <w:color w:val="2D2D2D"/>
          <w:spacing w:val="1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ecret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burocrático</w:t>
      </w:r>
      <w:r>
        <w:rPr>
          <w:rFonts w:ascii="Arial" w:hAnsi="Arial" w:cs="Arial" w:eastAsia="Arial"/>
          <w:sz w:val="16"/>
          <w:szCs w:val="16"/>
          <w:color w:val="0A0A0A"/>
          <w:spacing w:val="-3"/>
          <w:w w:val="100"/>
          <w:i/>
        </w:rPr>
        <w:t>"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D2D2D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esta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A1A1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condiciones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1A1A1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1A1A1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encontrars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obligado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2D2D2D"/>
          <w:spacing w:val="-2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1A1A1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color w:val="0A0A0A"/>
          <w:spacing w:val="-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ab/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asivo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citad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garantía,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velar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die/Jo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interese</w:t>
      </w:r>
      <w:r>
        <w:rPr>
          <w:rFonts w:ascii="Arial" w:hAnsi="Arial" w:cs="Arial" w:eastAsia="Arial"/>
          <w:sz w:val="16"/>
          <w:szCs w:val="16"/>
          <w:color w:val="0A0A0A"/>
          <w:spacing w:val="-4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D2D2D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apego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normas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consti/ucionale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ab/>
        <w:tab/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legales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0" w:after="0" w:line="240" w:lineRule="auto"/>
        <w:ind w:left="3531" w:right="4528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14"/>
          <w:szCs w:val="14"/>
          <w:color w:val="0A0A0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20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740" w:bottom="280" w:left="500" w:right="60"/>
          <w:cols w:num="2" w:equalWidth="0">
            <w:col w:w="3129" w:space="83"/>
            <w:col w:w="846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0" w:top="700" w:bottom="280" w:left="500" w:right="500"/>
          <w:headerReference w:type="default" r:id="rId75"/>
          <w:pgSz w:w="12240" w:h="1584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pict>
          <v:shape style="position:absolute;margin-left:559.679993pt;margin-top:18.240013pt;width:43.200001pt;height:48.959999pt;mso-position-horizontal-relative:page;mso-position-vertical-relative:page;z-index:-1235" type="#_x0000_t75">
            <v:imagedata r:id="rId76" o:title=""/>
          </v:shape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1" w:lineRule="exact"/>
        <w:ind w:left="928" w:right="88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8.959999pt;margin-top:-71.511269pt;width:50.880001pt;height:48.959999pt;mso-position-horizontal-relative:page;mso-position-vertical-relative:paragraph;z-index:-1236" type="#_x0000_t75">
            <v:imagedata r:id="rId77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C0C0C"/>
          <w:spacing w:val="0"/>
          <w:w w:val="179"/>
          <w:position w:val="-1"/>
        </w:rPr>
        <w:t>'P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28" w:lineRule="exact"/>
        <w:ind w:left="772" w:right="103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3D3D3D"/>
          <w:spacing w:val="5"/>
          <w:w w:val="17"/>
          <w:i/>
          <w:position w:val="-1"/>
        </w:rPr>
        <w:t>_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-40"/>
          <w:w w:val="104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7"/>
          <w:w w:val="44"/>
          <w:i/>
          <w:position w:val="-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0C0C0C"/>
          <w:spacing w:val="-20"/>
          <w:w w:val="103"/>
          <w:i/>
          <w:position w:val="-1"/>
        </w:rPr>
        <w:t>&amp;</w:t>
      </w:r>
      <w:r>
        <w:rPr>
          <w:rFonts w:ascii="Times New Roman" w:hAnsi="Times New Roman" w:cs="Times New Roman" w:eastAsia="Times New Roman"/>
          <w:sz w:val="16"/>
          <w:szCs w:val="16"/>
          <w:color w:val="696969"/>
          <w:spacing w:val="-18"/>
          <w:w w:val="137"/>
          <w:i/>
          <w:position w:val="-1"/>
        </w:rPr>
        <w:t>·</w:t>
      </w:r>
      <w:r>
        <w:rPr>
          <w:rFonts w:ascii="Times New Roman" w:hAnsi="Times New Roman" w:cs="Times New Roman" w:eastAsia="Times New Roman"/>
          <w:sz w:val="16"/>
          <w:szCs w:val="16"/>
          <w:color w:val="858585"/>
          <w:spacing w:val="0"/>
          <w:w w:val="62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1" w:lineRule="exact"/>
        <w:ind w:left="732" w:right="94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C0C0C"/>
          <w:spacing w:val="0"/>
          <w:w w:val="100"/>
          <w:position w:val="1"/>
        </w:rPr>
        <w:t>1'</w:t>
      </w:r>
      <w:r>
        <w:rPr>
          <w:rFonts w:ascii="Times New Roman" w:hAnsi="Times New Roman" w:cs="Times New Roman" w:eastAsia="Times New Roman"/>
          <w:sz w:val="16"/>
          <w:szCs w:val="16"/>
          <w:color w:val="0C0C0C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C0C0C"/>
          <w:spacing w:val="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C0C0C"/>
          <w:spacing w:val="0"/>
          <w:w w:val="54"/>
          <w:position w:val="1"/>
        </w:rPr>
        <w:t>¡.t:·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08" w:right="837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D3D3D"/>
          <w:w w:val="90"/>
        </w:rPr>
        <w:t>F</w:t>
      </w:r>
      <w:r>
        <w:rPr>
          <w:rFonts w:ascii="Arial" w:hAnsi="Arial" w:cs="Arial" w:eastAsia="Arial"/>
          <w:sz w:val="13"/>
          <w:szCs w:val="13"/>
          <w:color w:val="3D3D3D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C0C0C"/>
          <w:spacing w:val="0"/>
          <w:w w:val="102"/>
        </w:rPr>
        <w:t>it;.c</w:t>
      </w:r>
      <w:r>
        <w:rPr>
          <w:rFonts w:ascii="Arial" w:hAnsi="Arial" w:cs="Arial" w:eastAsia="Arial"/>
          <w:sz w:val="13"/>
          <w:szCs w:val="13"/>
          <w:color w:val="2A2A2A"/>
          <w:spacing w:val="0"/>
          <w:w w:val="85"/>
        </w:rPr>
        <w:t>'</w:t>
      </w:r>
      <w:r>
        <w:rPr>
          <w:rFonts w:ascii="Arial" w:hAnsi="Arial" w:cs="Arial" w:eastAsia="Arial"/>
          <w:sz w:val="13"/>
          <w:szCs w:val="13"/>
          <w:color w:val="2A2A2A"/>
          <w:spacing w:val="4"/>
          <w:w w:val="86"/>
        </w:rPr>
        <w:t>l</w:t>
      </w:r>
      <w:r>
        <w:rPr>
          <w:rFonts w:ascii="Arial" w:hAnsi="Arial" w:cs="Arial" w:eastAsia="Arial"/>
          <w:sz w:val="13"/>
          <w:szCs w:val="13"/>
          <w:color w:val="0C0C0C"/>
          <w:spacing w:val="-6"/>
          <w:w w:val="166"/>
        </w:rPr>
        <w:t>l</w:t>
      </w:r>
      <w:r>
        <w:rPr>
          <w:rFonts w:ascii="Arial" w:hAnsi="Arial" w:cs="Arial" w:eastAsia="Arial"/>
          <w:sz w:val="13"/>
          <w:szCs w:val="13"/>
          <w:color w:val="2A2A2A"/>
          <w:spacing w:val="0"/>
          <w:w w:val="80"/>
        </w:rPr>
        <w:t>i'a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3" w:after="0" w:line="240" w:lineRule="auto"/>
        <w:ind w:left="313" w:right="456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75.848183pt;margin-top:9.304497pt;width:31.050348pt;height:.1pt;mso-position-horizontal-relative:page;mso-position-vertical-relative:paragraph;z-index:-1232" coordorigin="1517,186" coordsize="621,2">
            <v:shape style="position:absolute;left:1517;top:186;width:621;height:2" coordorigin="1517,186" coordsize="621,0" path="m1517,186l2138,186e" filled="f" stroked="t" strokeweight=".474051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696969"/>
          <w:spacing w:val="0"/>
          <w:w w:val="70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696969"/>
          <w:spacing w:val="8"/>
          <w:w w:val="71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05"/>
        </w:rPr>
        <w:t>Hal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A2A2A"/>
          <w:spacing w:val="0"/>
          <w:w w:val="101"/>
        </w:rPr>
        <w:t>d•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59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D3D3D"/>
          <w:spacing w:val="0"/>
          <w:w w:val="126"/>
        </w:rPr>
        <w:t>tatlo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91" w:after="0" w:line="240" w:lineRule="auto"/>
        <w:ind w:left="345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8.160004pt;height:3.84pt;mso-position-horizontal-relative:char;mso-position-vertical-relative:line" type="#_x0000_t75">
            <v:imagedata r:id="rId78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8" w:right="-59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hyperlink r:id="rId79">
        <w:r>
          <w:rPr>
            <w:rFonts w:ascii="Times New Roman" w:hAnsi="Times New Roman" w:cs="Times New Roman" w:eastAsia="Times New Roman"/>
            <w:sz w:val="25"/>
            <w:szCs w:val="25"/>
            <w:color w:val="0C0C0C"/>
            <w:w w:val="88"/>
          </w:rPr>
          <w:t>ww</w:t>
        </w:r>
        <w:r>
          <w:rPr>
            <w:rFonts w:ascii="Times New Roman" w:hAnsi="Times New Roman" w:cs="Times New Roman" w:eastAsia="Times New Roman"/>
            <w:sz w:val="25"/>
            <w:szCs w:val="25"/>
            <w:color w:val="0C0C0C"/>
            <w:spacing w:val="10"/>
            <w:w w:val="88"/>
          </w:rPr>
          <w:t>w</w:t>
        </w:r>
        <w:r>
          <w:rPr>
            <w:rFonts w:ascii="Times New Roman" w:hAnsi="Times New Roman" w:cs="Times New Roman" w:eastAsia="Times New Roman"/>
            <w:sz w:val="25"/>
            <w:szCs w:val="25"/>
            <w:color w:val="2A2A2A"/>
            <w:spacing w:val="0"/>
            <w:w w:val="105"/>
          </w:rPr>
          <w:t>.</w:t>
        </w:r>
        <w:r>
          <w:rPr>
            <w:rFonts w:ascii="Times New Roman" w:hAnsi="Times New Roman" w:cs="Times New Roman" w:eastAsia="Times New Roman"/>
            <w:sz w:val="25"/>
            <w:szCs w:val="25"/>
            <w:color w:val="2A2A2A"/>
            <w:spacing w:val="-34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5"/>
          <w:szCs w:val="25"/>
          <w:color w:val="0C0C0C"/>
          <w:spacing w:val="0"/>
          <w:w w:val="139"/>
        </w:rPr>
        <w:t>joUO&lt;o.x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39" w:after="0" w:line="249" w:lineRule="auto"/>
        <w:ind w:left="777" w:right="93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mencionado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puede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garantizad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indiscriminadamente,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sino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respet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ejercicio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encuentr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excepciones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regulan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vez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garantizan,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atenció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materi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refiera;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así,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cuant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naciona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A2A2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tiene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normas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</w:t>
      </w:r>
      <w:r>
        <w:rPr>
          <w:rFonts w:ascii="Arial" w:hAnsi="Arial" w:cs="Arial" w:eastAsia="Arial"/>
          <w:sz w:val="16"/>
          <w:szCs w:val="16"/>
          <w:color w:val="0C0C0C"/>
          <w:spacing w:val="-4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D3D3D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lado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restringe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materia,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razón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conocimient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puede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generar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daños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interese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nacionales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otro,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sancionan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inobservancia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esa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reserva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hace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interés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social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cuent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normas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tiende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protege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averiguación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delito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A2A2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salud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moral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mientra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respect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persona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existe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normas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protege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vida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privacidad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gobernados.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5" w:lineRule="auto"/>
        <w:ind w:left="787" w:right="91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0.720001pt;margin-top:-43.99231pt;width:3.84pt;height:188.995667pt;mso-position-horizontal-relative:page;mso-position-vertical-relative:paragraph;z-index:-1234" coordorigin="3014,-880" coordsize="77,3780">
            <v:shape style="position:absolute;left:3014;top:-880;width:77;height:2726" type="#_x0000_t75">
              <v:imagedata r:id="rId80" o:title=""/>
            </v:shape>
            <v:group style="position:absolute;left:3034;top:1848;width:2;height:1048" coordorigin="3034,1848" coordsize="2,1048">
              <v:shape style="position:absolute;left:3034;top:1848;width:2;height:1048" coordorigin="3034,1848" coordsize="0,1048" path="m3034,2895l3034,1848e" filled="f" stroked="t" strokeweight=".474051pt" strokecolor="#57575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sistemátic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precepto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transcritos,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dable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concluir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principal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objetiv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Constitución,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Reglamentos,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Tési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Jurisprudencia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/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Lineamiento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Generale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Clasificación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Pública,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supra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citados,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C0C0C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C0C0C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C0C0C"/>
          <w:spacing w:val="0"/>
          <w:w w:val="100"/>
        </w:rPr>
        <w:t>/</w:t>
      </w:r>
      <w:r>
        <w:rPr>
          <w:rFonts w:ascii="Arial" w:hAnsi="Arial" w:cs="Arial" w:eastAsia="Arial"/>
          <w:sz w:val="17"/>
          <w:szCs w:val="17"/>
          <w:color w:val="0C0C0C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C0C0C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provisión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medios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necesarios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garantiza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tod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persona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acceder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gubernamenta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considerada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como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A2A2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además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carácte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público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posesión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sujeto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ha</w:t>
      </w:r>
      <w:r>
        <w:rPr>
          <w:rFonts w:ascii="Arial" w:hAnsi="Arial" w:cs="Arial" w:eastAsia="Arial"/>
          <w:sz w:val="16"/>
          <w:szCs w:val="16"/>
          <w:color w:val="2A2A2A"/>
          <w:spacing w:val="3"/>
          <w:w w:val="104"/>
          <w:i/>
        </w:rPr>
        <w:t>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respect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ella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impere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publicidad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transparenta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gestió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mediant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47" w:lineRule="auto"/>
        <w:ind w:left="787" w:right="107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difusió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D3D3D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finalida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consolidar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democrátic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Jalisco;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promover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entr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sujeto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rendición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cuentas,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mediant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registro,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archivo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proceso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tom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decisione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7"/>
          <w:i/>
        </w:rPr>
        <w:t>s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07"/>
          <w:i/>
        </w:rPr>
        <w:t>,</w:t>
      </w:r>
      <w:r>
        <w:rPr>
          <w:rFonts w:ascii="Arial" w:hAnsi="Arial" w:cs="Arial" w:eastAsia="Arial"/>
          <w:sz w:val="16"/>
          <w:szCs w:val="16"/>
          <w:color w:val="3D3D3D"/>
          <w:spacing w:val="18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tos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acto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decisiones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públicas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mismas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fomenta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participació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ciudadana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tom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decision</w:t>
      </w:r>
      <w:r>
        <w:rPr>
          <w:rFonts w:ascii="Arial" w:hAnsi="Arial" w:cs="Arial" w:eastAsia="Arial"/>
          <w:sz w:val="16"/>
          <w:szCs w:val="16"/>
          <w:color w:val="0C0C0C"/>
          <w:spacing w:val="-1"/>
          <w:w w:val="106"/>
          <w:i/>
        </w:rPr>
        <w:t>e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9"/>
          <w:i/>
        </w:rPr>
        <w:t>s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travé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oportun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vera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z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;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A2A2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protege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reservada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y/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confidencia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poder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sujeto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obligados.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4" w:lineRule="auto"/>
        <w:ind w:left="775" w:right="100" w:firstLine="-31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Ahor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2"/>
          <w:i/>
        </w:rPr>
        <w:t>bie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12"/>
          <w:i/>
        </w:rPr>
        <w:t>n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12"/>
          <w:i/>
        </w:rPr>
        <w:t>...</w:t>
      </w:r>
      <w:r>
        <w:rPr>
          <w:rFonts w:ascii="Arial" w:hAnsi="Arial" w:cs="Arial" w:eastAsia="Arial"/>
          <w:sz w:val="16"/>
          <w:szCs w:val="16"/>
          <w:color w:val="2A2A2A"/>
          <w:spacing w:val="-13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hace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énfasi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documentació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consist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cantida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elemento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operativo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fuero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separados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funciones,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causa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derivadas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exámenes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fuero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aplicados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personal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Centr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Estata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Evaluació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Contro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Confianza,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naturalez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misma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se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trat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personal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operativ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ende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deberá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considerarse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improcedent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2A2A2A"/>
          <w:spacing w:val="4"/>
          <w:w w:val="109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u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acceso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tod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vez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proporcionar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cifra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cuanto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fuero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separados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cargo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podrían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defini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proyecta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vulnerabilidad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fuerz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radica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cuerpos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operativos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dependiente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Institución,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aprovechándose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anterio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personas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involucradas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99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99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comisión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acto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ilícito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ya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tip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C0C0C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C0C0C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mucho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interé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ellos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al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conocer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tip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cifras,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podría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enfoca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capacidad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</w:rPr>
        <w:t>/o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cuerpos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policíaco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dependientes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Institució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vigilar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custodiar,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controla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reaccionar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personas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bienes,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le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A2A2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Institució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concierne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Entida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5"/>
          <w:i/>
        </w:rPr>
        <w:t>d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7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Ademá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relación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dicho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requerimiento,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contempl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limitaciones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específica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información,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objetiv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principal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equilibrar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derecho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individuo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frent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tercero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frent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propia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sociedad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cuales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deben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perturba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orden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son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una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entida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mayor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simple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interé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tene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6"/>
          <w:i/>
        </w:rPr>
        <w:t>n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7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estableciéndos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expresamente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proporcionará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aquella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comprometa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incumplimient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pudiera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generar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una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sanción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Aunado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anterior,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important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señalar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aunque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C0C0C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C0C0C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trat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dat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estadístico,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pone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riesgo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estado,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ya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sacar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luz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dicha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información,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ocasionarí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menoscabo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las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0" w:lineRule="exact"/>
        <w:ind w:left="811" w:right="10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acciones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implementada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0"/>
          <w:w w:val="100"/>
        </w:rPr>
        <w:t>así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limita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funcione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institucionale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este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6" w:lineRule="exact"/>
        <w:ind w:left="806" w:right="80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Sujet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Obligado,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tod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vez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dar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conocer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número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elemento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fuero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separados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como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consecuencia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procesos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evaluación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contro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confianz</w:t>
      </w:r>
      <w:r>
        <w:rPr>
          <w:rFonts w:ascii="Arial" w:hAnsi="Arial" w:cs="Arial" w:eastAsia="Arial"/>
          <w:sz w:val="16"/>
          <w:szCs w:val="16"/>
          <w:color w:val="0C0C0C"/>
          <w:spacing w:val="-5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D3D3D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restarí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notablement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eficienc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A2A2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al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41" w:lineRule="auto"/>
        <w:ind w:left="801" w:right="86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sistem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prevención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delito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Entidad,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pues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debe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reiterars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acuerdo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establec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artícul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1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Contro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Confianz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Municipio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7"/>
          <w:i/>
        </w:rPr>
        <w:t>s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A2A2A"/>
          <w:spacing w:val="-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-1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2A2A2A"/>
          <w:spacing w:val="-1"/>
          <w:w w:val="109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9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procesos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evaluación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ante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referido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son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aplicados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mandos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operativo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elemento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87"/>
          <w:i/>
        </w:rPr>
        <w:t>l</w:t>
      </w:r>
      <w:r>
        <w:rPr>
          <w:rFonts w:ascii="Arial" w:hAnsi="Arial" w:cs="Arial" w:eastAsia="Arial"/>
          <w:sz w:val="16"/>
          <w:szCs w:val="16"/>
          <w:color w:val="2A2A2A"/>
          <w:spacing w:val="-3"/>
          <w:w w:val="111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institucione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dicha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revelación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pudiera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gran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utilida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5"/>
          <w:i/>
        </w:rPr>
        <w:t>para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2" w:lineRule="exact"/>
        <w:ind w:left="811" w:right="7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obstaculiza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C0C0C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planear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acciones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delictiva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grupos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dedicad</w:t>
      </w:r>
      <w:r>
        <w:rPr>
          <w:rFonts w:ascii="Arial" w:hAnsi="Arial" w:cs="Arial" w:eastAsia="Arial"/>
          <w:sz w:val="16"/>
          <w:szCs w:val="16"/>
          <w:color w:val="0C0C0C"/>
          <w:spacing w:val="-1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A2A2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actividade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ilícitas,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que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3" w:lineRule="exact"/>
        <w:ind w:left="811" w:right="9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muchas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agrupacione</w:t>
      </w:r>
      <w:r>
        <w:rPr>
          <w:rFonts w:ascii="Arial" w:hAnsi="Arial" w:cs="Arial" w:eastAsia="Arial"/>
          <w:sz w:val="16"/>
          <w:szCs w:val="16"/>
          <w:color w:val="0C0C0C"/>
          <w:spacing w:val="-4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2A2A2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cuenta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alt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perfi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organizativ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económico,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podrían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0" w:lineRule="auto"/>
        <w:ind w:left="811" w:right="58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aprovecharse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dichos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implementa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acciones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benefici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perjuicio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pobl</w:t>
      </w:r>
      <w:r>
        <w:rPr>
          <w:rFonts w:ascii="Arial" w:hAnsi="Arial" w:cs="Arial" w:eastAsia="Arial"/>
          <w:sz w:val="16"/>
          <w:szCs w:val="16"/>
          <w:color w:val="0C0C0C"/>
          <w:spacing w:val="-4"/>
          <w:w w:val="106"/>
          <w:i/>
        </w:rPr>
        <w:t>a</w:t>
      </w:r>
      <w:r>
        <w:rPr>
          <w:rFonts w:ascii="Arial" w:hAnsi="Arial" w:cs="Arial" w:eastAsia="Arial"/>
          <w:sz w:val="16"/>
          <w:szCs w:val="16"/>
          <w:color w:val="2A2A2A"/>
          <w:spacing w:val="-4"/>
          <w:w w:val="117"/>
          <w:i/>
        </w:rPr>
        <w:t>c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Entida</w:t>
      </w:r>
      <w:r>
        <w:rPr>
          <w:rFonts w:ascii="Arial" w:hAnsi="Arial" w:cs="Arial" w:eastAsia="Arial"/>
          <w:sz w:val="16"/>
          <w:szCs w:val="16"/>
          <w:color w:val="0C0C0C"/>
          <w:spacing w:val="-2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D3D3D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ya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dichos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podrí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defini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proyecta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fuerz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radica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cuerpos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operativos,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descartándos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dicho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dat</w:t>
      </w:r>
      <w:r>
        <w:rPr>
          <w:rFonts w:ascii="Arial" w:hAnsi="Arial" w:cs="Arial" w:eastAsia="Arial"/>
          <w:sz w:val="16"/>
          <w:szCs w:val="16"/>
          <w:color w:val="0C0C0C"/>
          <w:spacing w:val="-3"/>
          <w:w w:val="107"/>
          <w:i/>
        </w:rPr>
        <w:t>o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A2A2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visualice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vulnerabilidad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pudiera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existi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capacidad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prevención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y/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reacción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actividade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realiza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personal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ope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tiv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-1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2A2A2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tene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número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elemento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operativo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esta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han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sido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dados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baja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haber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sido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considerados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apto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dentr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procesos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evaluación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contro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4"/>
          <w:i/>
        </w:rPr>
        <w:t>confianz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5"/>
          <w:i/>
        </w:rPr>
        <w:t>a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2A2A2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desempleados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pudieran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reclutado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delincuencia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organizada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atractivo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engrosar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fila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ésto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cuenta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con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entrenamient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estrategia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ataqu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reacción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manejo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armas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anterio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Jos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grupos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delincuencia/e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podría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facilita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p/aneació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ejecución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acciones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conlleven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limita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capacidad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Institució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materi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causar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serio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perjuicio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83"/>
          <w:i/>
        </w:rPr>
        <w:t>actívid,_Gfi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83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prevención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delit</w:t>
      </w:r>
      <w:r>
        <w:rPr>
          <w:rFonts w:ascii="Arial" w:hAnsi="Arial" w:cs="Arial" w:eastAsia="Arial"/>
          <w:sz w:val="16"/>
          <w:szCs w:val="16"/>
          <w:color w:val="0C0C0C"/>
          <w:spacing w:val="-3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A2A2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motiv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cual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dicho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dat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contribuy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facto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crit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co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éxit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Entida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Federativ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A2A2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tien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entr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funcione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principales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conservación</w:t>
      </w:r>
      <w:r>
        <w:rPr>
          <w:rFonts w:ascii="Arial" w:hAnsi="Arial" w:cs="Arial" w:eastAsia="Arial"/>
          <w:sz w:val="16"/>
          <w:szCs w:val="16"/>
          <w:color w:val="0C0C0C"/>
          <w:spacing w:val="5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-6"/>
          <w:w w:val="100"/>
          <w:i/>
        </w:rPr>
        <w:t>m</w:t>
      </w:r>
      <w:r>
        <w:rPr>
          <w:rFonts w:ascii="Arial" w:hAnsi="Arial" w:cs="Arial" w:eastAsia="Arial"/>
          <w:sz w:val="16"/>
          <w:szCs w:val="16"/>
          <w:color w:val="2A2A2A"/>
          <w:spacing w:val="4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ntenimient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orden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tranquilida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C0C0C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Estado,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C0C0C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C0C0C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al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promover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determina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dicha</w:t>
      </w:r>
      <w:r>
        <w:rPr>
          <w:rFonts w:ascii="Arial" w:hAnsi="Arial" w:cs="Arial" w:eastAsia="Arial"/>
          <w:sz w:val="16"/>
          <w:szCs w:val="16"/>
          <w:color w:val="0C0C0C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clasm</w:t>
      </w:r>
      <w:r>
        <w:rPr>
          <w:rFonts w:ascii="Arial" w:hAnsi="Arial" w:cs="Arial" w:eastAsia="Arial"/>
          <w:sz w:val="16"/>
          <w:szCs w:val="16"/>
          <w:color w:val="0C0C0C"/>
          <w:spacing w:val="-2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2A2A2A"/>
          <w:spacing w:val="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ción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busca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respeta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C0C0C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C0C0C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protege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colectivo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7"/>
          <w:i/>
        </w:rPr>
        <w:t>s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7"/>
          <w:i/>
        </w:rPr>
        <w:t>,</w:t>
      </w:r>
      <w:r>
        <w:rPr>
          <w:rFonts w:ascii="Arial" w:hAnsi="Arial" w:cs="Arial" w:eastAsia="Arial"/>
          <w:sz w:val="16"/>
          <w:szCs w:val="16"/>
          <w:color w:val="2A2A2A"/>
          <w:spacing w:val="16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Jo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C0C0C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C0C0C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prevención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-1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2A2A2A"/>
          <w:spacing w:val="-5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delit</w:t>
      </w:r>
      <w:r>
        <w:rPr>
          <w:rFonts w:ascii="Arial" w:hAnsi="Arial" w:cs="Arial" w:eastAsia="Arial"/>
          <w:sz w:val="16"/>
          <w:szCs w:val="16"/>
          <w:color w:val="0C0C0C"/>
          <w:spacing w:val="-8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A2A2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fi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continua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garantizand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bienesta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general¡'d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sociedad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jalisciense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.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Así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mism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3D3D3D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D3D3D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h</w:t>
      </w:r>
      <w:r>
        <w:rPr>
          <w:rFonts w:ascii="Arial" w:hAnsi="Arial" w:cs="Arial" w:eastAsia="Arial"/>
          <w:sz w:val="16"/>
          <w:szCs w:val="16"/>
          <w:color w:val="2A2A2A"/>
          <w:spacing w:val="-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ber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entrad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estudi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consistent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7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8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(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íp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exámenes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surge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tambié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C0C0C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motivació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clasifica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confidencia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C0C0C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C0C0C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r</w:t>
      </w:r>
      <w:r>
        <w:rPr>
          <w:rFonts w:ascii="Arial" w:hAnsi="Arial" w:cs="Arial" w:eastAsia="Arial"/>
          <w:sz w:val="16"/>
          <w:szCs w:val="16"/>
          <w:color w:val="0C0C0C"/>
          <w:spacing w:val="-2"/>
          <w:w w:val="108"/>
          <w:i/>
        </w:rPr>
        <w:t>e</w:t>
      </w:r>
      <w:r>
        <w:rPr>
          <w:rFonts w:ascii="Arial" w:hAnsi="Arial" w:cs="Arial" w:eastAsia="Arial"/>
          <w:sz w:val="16"/>
          <w:szCs w:val="16"/>
          <w:color w:val="2A2A2A"/>
          <w:spacing w:val="4"/>
          <w:w w:val="108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r¡va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.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contenido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C0C0C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derivados</w:t>
      </w:r>
      <w:r>
        <w:rPr>
          <w:rFonts w:ascii="Arial" w:hAnsi="Arial" w:cs="Arial" w:eastAsia="Arial"/>
          <w:sz w:val="16"/>
          <w:szCs w:val="16"/>
          <w:color w:val="0C0C0C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C0C0C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exámenes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C0C0C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estudi</w:t>
      </w:r>
      <w:r>
        <w:rPr>
          <w:rFonts w:ascii="Arial" w:hAnsi="Arial" w:cs="Arial" w:eastAsia="Arial"/>
          <w:sz w:val="16"/>
          <w:szCs w:val="16"/>
          <w:color w:val="0C0C0C"/>
          <w:spacing w:val="-3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A2A2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son</w:t>
      </w:r>
      <w:r>
        <w:rPr>
          <w:rFonts w:ascii="Arial" w:hAnsi="Arial" w:cs="Arial" w:eastAsia="Arial"/>
          <w:sz w:val="16"/>
          <w:szCs w:val="16"/>
          <w:color w:val="0C0C0C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2"/>
          <w:i/>
        </w:rPr>
        <w:t>originado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2"/>
          <w:i/>
        </w:rPr>
        <w:t>por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12"/>
          <w:i/>
        </w:rPr>
        <w:t>las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40" w:lineRule="auto"/>
        <w:ind w:left="161" w:right="-20"/>
        <w:jc w:val="left"/>
        <w:tabs>
          <w:tab w:pos="8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58585"/>
          <w:spacing w:val="0"/>
          <w:w w:val="139"/>
        </w:rPr>
        <w:t>;</w:t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858585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evaluaciones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C0C0C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realiza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C0C0C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Centr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Estata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2"/>
          <w:w w:val="100"/>
          <w:i/>
        </w:rPr>
        <w:t>v</w:t>
      </w:r>
      <w:r>
        <w:rPr>
          <w:rFonts w:ascii="Arial" w:hAnsi="Arial" w:cs="Arial" w:eastAsia="Arial"/>
          <w:sz w:val="16"/>
          <w:szCs w:val="16"/>
          <w:color w:val="2A2A2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luación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C0C0C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Contro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C0C0C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Confianz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C0C0C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9"/>
          <w:i/>
        </w:rPr>
        <w:t>personafd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9"/>
          <w:i/>
        </w:rPr>
        <w:t>e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21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0C0C0C"/>
          <w:spacing w:val="0"/>
          <w:w w:val="109"/>
          <w:i/>
        </w:rPr>
        <w:t>esta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7" w:after="0" w:line="140" w:lineRule="exact"/>
        <w:ind w:right="-20"/>
        <w:jc w:val="left"/>
        <w:tabs>
          <w:tab w:pos="43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0C0C0C"/>
          <w:spacing w:val="0"/>
          <w:w w:val="439"/>
          <w:position w:val="-1"/>
        </w:rPr>
        <w:t>\</w:t>
      </w:r>
      <w:r>
        <w:rPr>
          <w:rFonts w:ascii="Times New Roman" w:hAnsi="Times New Roman" w:cs="Times New Roman" w:eastAsia="Times New Roman"/>
          <w:sz w:val="13"/>
          <w:szCs w:val="13"/>
          <w:color w:val="0C0C0C"/>
          <w:spacing w:val="0"/>
          <w:w w:val="439"/>
          <w:position w:val="-1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0C0C0C"/>
          <w:spacing w:val="-142"/>
          <w:w w:val="439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C0C0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0C0C0C"/>
          <w:spacing w:val="0"/>
          <w:w w:val="127"/>
          <w:position w:val="-1"/>
        </w:rPr>
        <w:t>-11</w:t>
      </w:r>
      <w:r>
        <w:rPr>
          <w:rFonts w:ascii="Times New Roman" w:hAnsi="Times New Roman" w:cs="Times New Roman" w:eastAsia="Times New Roman"/>
          <w:sz w:val="13"/>
          <w:szCs w:val="13"/>
          <w:color w:val="0C0C0C"/>
          <w:spacing w:val="14"/>
          <w:w w:val="127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A2A2A"/>
          <w:spacing w:val="0"/>
          <w:w w:val="127"/>
          <w:position w:val="-1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389" w:lineRule="exact"/>
        <w:ind w:left="78" w:right="-20"/>
        <w:jc w:val="left"/>
        <w:tabs>
          <w:tab w:pos="7940" w:val="left"/>
        </w:tabs>
        <w:rPr>
          <w:rFonts w:ascii="Times New Roman" w:hAnsi="Times New Roman" w:cs="Times New Roman" w:eastAsia="Times New Roman"/>
          <w:sz w:val="39"/>
          <w:szCs w:val="39"/>
        </w:rPr>
      </w:pPr>
      <w:rPr/>
      <w:r>
        <w:rPr/>
        <w:pict>
          <v:group style="position:absolute;margin-left:79.640587pt;margin-top:30.240582pt;width:491.116963pt;height:.1pt;mso-position-horizontal-relative:page;mso-position-vertical-relative:paragraph;z-index:-1233" coordorigin="1593,605" coordsize="9822,2">
            <v:shape style="position:absolute;left:1593;top:605;width:9822;height:2" coordorigin="1593,605" coordsize="9822,0" path="m1593,605l11415,605e" filled="f" stroked="t" strokeweight=".474051pt" strokecolor="#18181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9"/>
          <w:szCs w:val="39"/>
          <w:color w:val="ACACAC"/>
          <w:spacing w:val="-4"/>
          <w:w w:val="61"/>
          <w:position w:val="1"/>
        </w:rPr>
        <w:t>'</w:t>
      </w:r>
      <w:r>
        <w:rPr>
          <w:rFonts w:ascii="Times New Roman" w:hAnsi="Times New Roman" w:cs="Times New Roman" w:eastAsia="Times New Roman"/>
          <w:sz w:val="39"/>
          <w:szCs w:val="39"/>
          <w:color w:val="ACACAC"/>
          <w:spacing w:val="-41"/>
          <w:w w:val="47"/>
          <w:position w:val="1"/>
        </w:rPr>
        <w:t>·</w:t>
      </w:r>
      <w:r>
        <w:rPr>
          <w:rFonts w:ascii="Times New Roman" w:hAnsi="Times New Roman" w:cs="Times New Roman" w:eastAsia="Times New Roman"/>
          <w:sz w:val="39"/>
          <w:szCs w:val="39"/>
          <w:color w:val="595959"/>
          <w:spacing w:val="0"/>
          <w:w w:val="35"/>
          <w:position w:val="1"/>
        </w:rPr>
        <w:t>·</w:t>
      </w:r>
      <w:r>
        <w:rPr>
          <w:rFonts w:ascii="Times New Roman" w:hAnsi="Times New Roman" w:cs="Times New Roman" w:eastAsia="Times New Roman"/>
          <w:sz w:val="39"/>
          <w:szCs w:val="39"/>
          <w:color w:val="59595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9"/>
          <w:szCs w:val="39"/>
          <w:color w:val="59595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9"/>
          <w:szCs w:val="39"/>
          <w:color w:val="0C0C0C"/>
          <w:spacing w:val="0"/>
          <w:w w:val="65"/>
          <w:i/>
          <w:position w:val="1"/>
        </w:rPr>
        <w:t>1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740" w:bottom="280" w:left="500" w:right="500"/>
          <w:cols w:num="2" w:equalWidth="0">
            <w:col w:w="2109" w:space="321"/>
            <w:col w:w="8810"/>
          </w:cols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280" w:bottom="280" w:left="480" w:right="80"/>
          <w:headerReference w:type="default" r:id="rId81"/>
          <w:pgSz w:w="12240" w:h="15840"/>
        </w:sectPr>
      </w:pPr>
      <w:rPr/>
    </w:p>
    <w:p>
      <w:pPr>
        <w:spacing w:before="53" w:after="0" w:line="240" w:lineRule="auto"/>
        <w:ind w:left="713" w:right="1373"/>
        <w:jc w:val="center"/>
        <w:rPr>
          <w:rFonts w:ascii="Arial" w:hAnsi="Arial" w:cs="Arial" w:eastAsia="Arial"/>
          <w:sz w:val="5"/>
          <w:szCs w:val="5"/>
        </w:rPr>
      </w:pPr>
      <w:rPr/>
      <w:r>
        <w:rPr/>
        <w:pict>
          <v:shape style="position:absolute;margin-left:151.679993pt;margin-top:-.99038pt;width:4.8pt;height:259.200012pt;mso-position-horizontal-relative:page;mso-position-vertical-relative:paragraph;z-index:-1231" type="#_x0000_t75">
            <v:imagedata r:id="rId82" o:title=""/>
          </v:shape>
        </w:pict>
      </w:r>
      <w:r>
        <w:rPr>
          <w:rFonts w:ascii="Arial" w:hAnsi="Arial" w:cs="Arial" w:eastAsia="Arial"/>
          <w:sz w:val="5"/>
          <w:szCs w:val="5"/>
          <w:color w:val="838383"/>
          <w:spacing w:val="0"/>
          <w:w w:val="328"/>
        </w:rPr>
        <w:t>'</w:t>
      </w:r>
      <w:r>
        <w:rPr>
          <w:rFonts w:ascii="Arial" w:hAnsi="Arial" w:cs="Arial" w:eastAsia="Arial"/>
          <w:sz w:val="5"/>
          <w:szCs w:val="5"/>
          <w:color w:val="838383"/>
          <w:spacing w:val="-31"/>
          <w:w w:val="328"/>
        </w:rPr>
        <w:t> </w:t>
      </w:r>
      <w:r>
        <w:rPr>
          <w:rFonts w:ascii="Arial" w:hAnsi="Arial" w:cs="Arial" w:eastAsia="Arial"/>
          <w:sz w:val="5"/>
          <w:szCs w:val="5"/>
          <w:color w:val="363636"/>
          <w:spacing w:val="0"/>
          <w:w w:val="328"/>
        </w:rPr>
        <w:t>.</w:t>
      </w:r>
      <w:r>
        <w:rPr>
          <w:rFonts w:ascii="Arial" w:hAnsi="Arial" w:cs="Arial" w:eastAsia="Arial"/>
          <w:sz w:val="5"/>
          <w:szCs w:val="5"/>
          <w:color w:val="363636"/>
          <w:spacing w:val="-28"/>
          <w:w w:val="328"/>
        </w:rPr>
        <w:t> </w:t>
      </w:r>
      <w:r>
        <w:rPr>
          <w:rFonts w:ascii="Arial" w:hAnsi="Arial" w:cs="Arial" w:eastAsia="Arial"/>
          <w:sz w:val="5"/>
          <w:szCs w:val="5"/>
          <w:color w:val="0A0A0A"/>
          <w:spacing w:val="0"/>
          <w:w w:val="45"/>
        </w:rPr>
        <w:t>·</w:t>
      </w:r>
      <w:r>
        <w:rPr>
          <w:rFonts w:ascii="Arial" w:hAnsi="Arial" w:cs="Arial" w:eastAsia="Arial"/>
          <w:sz w:val="5"/>
          <w:szCs w:val="5"/>
          <w:color w:val="0A0A0A"/>
          <w:spacing w:val="0"/>
          <w:w w:val="45"/>
        </w:rPr>
        <w:t>.</w:t>
      </w:r>
      <w:r>
        <w:rPr>
          <w:rFonts w:ascii="Arial" w:hAnsi="Arial" w:cs="Arial" w:eastAsia="Arial"/>
          <w:sz w:val="5"/>
          <w:szCs w:val="5"/>
          <w:color w:val="0A0A0A"/>
          <w:spacing w:val="0"/>
          <w:w w:val="45"/>
        </w:rPr>
        <w:t> </w:t>
      </w:r>
      <w:r>
        <w:rPr>
          <w:rFonts w:ascii="Arial" w:hAnsi="Arial" w:cs="Arial" w:eastAsia="Arial"/>
          <w:sz w:val="5"/>
          <w:szCs w:val="5"/>
          <w:color w:val="0A0A0A"/>
          <w:spacing w:val="6"/>
          <w:w w:val="45"/>
        </w:rPr>
        <w:t> </w:t>
      </w:r>
      <w:r>
        <w:rPr>
          <w:rFonts w:ascii="Arial" w:hAnsi="Arial" w:cs="Arial" w:eastAsia="Arial"/>
          <w:sz w:val="5"/>
          <w:szCs w:val="5"/>
          <w:color w:val="0A0A0A"/>
          <w:spacing w:val="-6"/>
          <w:w w:val="93"/>
        </w:rPr>
        <w:t>'</w:t>
      </w:r>
      <w:r>
        <w:rPr>
          <w:rFonts w:ascii="Arial" w:hAnsi="Arial" w:cs="Arial" w:eastAsia="Arial"/>
          <w:sz w:val="5"/>
          <w:szCs w:val="5"/>
          <w:color w:val="363636"/>
          <w:spacing w:val="0"/>
          <w:w w:val="188"/>
        </w:rPr>
        <w:t>:</w:t>
      </w:r>
      <w:r>
        <w:rPr>
          <w:rFonts w:ascii="Arial" w:hAnsi="Arial" w:cs="Arial" w:eastAsia="Arial"/>
          <w:sz w:val="5"/>
          <w:szCs w:val="5"/>
          <w:color w:val="363636"/>
          <w:spacing w:val="0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1A1A1A"/>
          <w:spacing w:val="0"/>
          <w:w w:val="188"/>
        </w:rPr>
        <w:t>'</w:t>
      </w:r>
      <w:r>
        <w:rPr>
          <w:rFonts w:ascii="Arial" w:hAnsi="Arial" w:cs="Arial" w:eastAsia="Arial"/>
          <w:sz w:val="5"/>
          <w:szCs w:val="5"/>
          <w:color w:val="1A1A1A"/>
          <w:spacing w:val="-16"/>
          <w:w w:val="188"/>
        </w:rPr>
        <w:t> </w:t>
      </w:r>
      <w:r>
        <w:rPr>
          <w:rFonts w:ascii="Arial" w:hAnsi="Arial" w:cs="Arial" w:eastAsia="Arial"/>
          <w:sz w:val="5"/>
          <w:szCs w:val="5"/>
          <w:color w:val="1A1A1A"/>
          <w:spacing w:val="0"/>
          <w:w w:val="100"/>
          <w:i/>
        </w:rPr>
        <w:t>:</w:t>
      </w:r>
      <w:r>
        <w:rPr>
          <w:rFonts w:ascii="Arial" w:hAnsi="Arial" w:cs="Arial" w:eastAsia="Arial"/>
          <w:sz w:val="5"/>
          <w:szCs w:val="5"/>
          <w:color w:val="1A1A1A"/>
          <w:spacing w:val="0"/>
          <w:w w:val="100"/>
          <w:i/>
        </w:rPr>
        <w:t>    </w:t>
      </w:r>
      <w:r>
        <w:rPr>
          <w:rFonts w:ascii="Arial" w:hAnsi="Arial" w:cs="Arial" w:eastAsia="Arial"/>
          <w:sz w:val="5"/>
          <w:szCs w:val="5"/>
          <w:color w:val="1A1A1A"/>
          <w:spacing w:val="10"/>
          <w:w w:val="100"/>
          <w:i/>
        </w:rPr>
        <w:t> </w:t>
      </w:r>
      <w:r>
        <w:rPr>
          <w:rFonts w:ascii="Arial" w:hAnsi="Arial" w:cs="Arial" w:eastAsia="Arial"/>
          <w:sz w:val="5"/>
          <w:szCs w:val="5"/>
          <w:color w:val="9A9A9A"/>
          <w:spacing w:val="0"/>
          <w:w w:val="33"/>
          <w:i/>
        </w:rPr>
        <w:t>-</w:t>
      </w:r>
      <w:r>
        <w:rPr>
          <w:rFonts w:ascii="Arial" w:hAnsi="Arial" w:cs="Arial" w:eastAsia="Arial"/>
          <w:sz w:val="5"/>
          <w:szCs w:val="5"/>
          <w:color w:val="9A9A9A"/>
          <w:spacing w:val="0"/>
          <w:w w:val="33"/>
          <w:i/>
        </w:rPr>
        <w:t>  </w:t>
      </w:r>
      <w:r>
        <w:rPr>
          <w:rFonts w:ascii="Arial" w:hAnsi="Arial" w:cs="Arial" w:eastAsia="Arial"/>
          <w:sz w:val="5"/>
          <w:szCs w:val="5"/>
          <w:color w:val="9A9A9A"/>
          <w:spacing w:val="0"/>
          <w:w w:val="33"/>
          <w:i/>
        </w:rPr>
        <w:t> </w:t>
      </w:r>
      <w:r>
        <w:rPr>
          <w:rFonts w:ascii="Arial" w:hAnsi="Arial" w:cs="Arial" w:eastAsia="Arial"/>
          <w:sz w:val="5"/>
          <w:szCs w:val="5"/>
          <w:color w:val="565656"/>
          <w:spacing w:val="0"/>
          <w:w w:val="100"/>
        </w:rPr>
        <w:t>'</w:t>
      </w:r>
      <w:r>
        <w:rPr>
          <w:rFonts w:ascii="Arial" w:hAnsi="Arial" w:cs="Arial" w:eastAsia="Arial"/>
          <w:sz w:val="5"/>
          <w:szCs w:val="5"/>
          <w:color w:val="838383"/>
          <w:spacing w:val="0"/>
          <w:w w:val="100"/>
        </w:rPr>
        <w:t>)</w:t>
      </w:r>
      <w:r>
        <w:rPr>
          <w:rFonts w:ascii="Arial" w:hAnsi="Arial" w:cs="Arial" w:eastAsia="Arial"/>
          <w:sz w:val="5"/>
          <w:szCs w:val="5"/>
          <w:color w:val="838383"/>
          <w:spacing w:val="7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838383"/>
          <w:spacing w:val="0"/>
          <w:w w:val="73"/>
        </w:rPr>
        <w:t>•</w:t>
      </w:r>
      <w:r>
        <w:rPr>
          <w:rFonts w:ascii="Arial" w:hAnsi="Arial" w:cs="Arial" w:eastAsia="Arial"/>
          <w:sz w:val="5"/>
          <w:szCs w:val="5"/>
          <w:color w:val="838383"/>
          <w:spacing w:val="7"/>
          <w:w w:val="73"/>
        </w:rPr>
        <w:t> </w:t>
      </w:r>
      <w:r>
        <w:rPr>
          <w:rFonts w:ascii="Arial" w:hAnsi="Arial" w:cs="Arial" w:eastAsia="Arial"/>
          <w:sz w:val="5"/>
          <w:szCs w:val="5"/>
          <w:color w:val="363636"/>
          <w:spacing w:val="0"/>
          <w:w w:val="73"/>
        </w:rPr>
        <w:t>1</w:t>
      </w:r>
      <w:r>
        <w:rPr>
          <w:rFonts w:ascii="Arial" w:hAnsi="Arial" w:cs="Arial" w:eastAsia="Arial"/>
          <w:sz w:val="5"/>
          <w:szCs w:val="5"/>
          <w:color w:val="363636"/>
          <w:spacing w:val="4"/>
          <w:w w:val="73"/>
        </w:rPr>
        <w:t> </w:t>
      </w:r>
      <w:r>
        <w:rPr>
          <w:rFonts w:ascii="Arial" w:hAnsi="Arial" w:cs="Arial" w:eastAsia="Arial"/>
          <w:sz w:val="5"/>
          <w:szCs w:val="5"/>
          <w:color w:val="464646"/>
          <w:spacing w:val="0"/>
          <w:w w:val="73"/>
        </w:rPr>
        <w:t>,</w:t>
      </w:r>
      <w:r>
        <w:rPr>
          <w:rFonts w:ascii="Arial" w:hAnsi="Arial" w:cs="Arial" w:eastAsia="Arial"/>
          <w:sz w:val="5"/>
          <w:szCs w:val="5"/>
          <w:color w:val="464646"/>
          <w:spacing w:val="-12"/>
          <w:w w:val="74"/>
        </w:rPr>
        <w:t>_</w:t>
      </w:r>
      <w:r>
        <w:rPr>
          <w:rFonts w:ascii="Arial" w:hAnsi="Arial" w:cs="Arial" w:eastAsia="Arial"/>
          <w:sz w:val="5"/>
          <w:szCs w:val="5"/>
          <w:color w:val="838383"/>
          <w:spacing w:val="0"/>
          <w:w w:val="354"/>
        </w:rPr>
        <w:t>,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</w:rPr>
      </w:r>
    </w:p>
    <w:p>
      <w:pPr>
        <w:spacing w:before="0" w:after="0" w:line="240" w:lineRule="auto"/>
        <w:ind w:left="588" w:right="1376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5"/>
          <w:szCs w:val="15"/>
          <w:color w:val="838383"/>
          <w:w w:val="47"/>
          <w:i/>
        </w:rPr>
        <w:t>-&lt;-f.</w:t>
      </w:r>
      <w:r>
        <w:rPr>
          <w:rFonts w:ascii="Arial" w:hAnsi="Arial" w:cs="Arial" w:eastAsia="Arial"/>
          <w:sz w:val="15"/>
          <w:szCs w:val="15"/>
          <w:color w:val="838383"/>
          <w:spacing w:val="-13"/>
          <w:w w:val="47"/>
          <w:i/>
        </w:rPr>
        <w:t>t</w:t>
      </w:r>
      <w:r>
        <w:rPr>
          <w:rFonts w:ascii="Arial" w:hAnsi="Arial" w:cs="Arial" w:eastAsia="Arial"/>
          <w:sz w:val="15"/>
          <w:szCs w:val="15"/>
          <w:color w:val="565656"/>
          <w:spacing w:val="0"/>
          <w:w w:val="101"/>
          <w:i/>
        </w:rPr>
        <w:t>.:.</w:t>
      </w:r>
      <w:r>
        <w:rPr>
          <w:rFonts w:ascii="Arial" w:hAnsi="Arial" w:cs="Arial" w:eastAsia="Arial"/>
          <w:sz w:val="15"/>
          <w:szCs w:val="15"/>
          <w:color w:val="565656"/>
          <w:spacing w:val="-28"/>
          <w:w w:val="102"/>
          <w:i/>
        </w:rPr>
        <w:t>)</w:t>
      </w:r>
      <w:r>
        <w:rPr>
          <w:rFonts w:ascii="Arial" w:hAnsi="Arial" w:cs="Arial" w:eastAsia="Arial"/>
          <w:sz w:val="15"/>
          <w:szCs w:val="15"/>
          <w:color w:val="838383"/>
          <w:spacing w:val="0"/>
          <w:w w:val="161"/>
          <w:i/>
        </w:rPr>
        <w:t>'t</w:t>
      </w:r>
      <w:r>
        <w:rPr>
          <w:rFonts w:ascii="Arial" w:hAnsi="Arial" w:cs="Arial" w:eastAsia="Arial"/>
          <w:sz w:val="15"/>
          <w:szCs w:val="15"/>
          <w:color w:val="9A9A9A"/>
          <w:spacing w:val="0"/>
          <w:w w:val="32"/>
          <w:i/>
        </w:rPr>
        <w:t>.</w:t>
      </w:r>
      <w:r>
        <w:rPr>
          <w:rFonts w:ascii="Arial" w:hAnsi="Arial" w:cs="Arial" w:eastAsia="Arial"/>
          <w:sz w:val="15"/>
          <w:szCs w:val="15"/>
          <w:color w:val="9A9A9A"/>
          <w:spacing w:val="-1"/>
          <w:w w:val="32"/>
          <w:i/>
        </w:rPr>
        <w:t>.</w:t>
      </w:r>
      <w:r>
        <w:rPr>
          <w:rFonts w:ascii="Arial" w:hAnsi="Arial" w:cs="Arial" w:eastAsia="Arial"/>
          <w:sz w:val="15"/>
          <w:szCs w:val="15"/>
          <w:color w:val="363636"/>
          <w:spacing w:val="-32"/>
          <w:w w:val="44"/>
          <w:i/>
        </w:rPr>
        <w:t>-</w:t>
      </w:r>
      <w:r>
        <w:rPr>
          <w:rFonts w:ascii="Arial" w:hAnsi="Arial" w:cs="Arial" w:eastAsia="Arial"/>
          <w:sz w:val="15"/>
          <w:szCs w:val="15"/>
          <w:color w:val="9A9A9A"/>
          <w:spacing w:val="0"/>
          <w:w w:val="32"/>
          <w:i/>
        </w:rPr>
        <w:t>.</w:t>
      </w:r>
      <w:r>
        <w:rPr>
          <w:rFonts w:ascii="Arial" w:hAnsi="Arial" w:cs="Arial" w:eastAsia="Arial"/>
          <w:sz w:val="15"/>
          <w:szCs w:val="15"/>
          <w:color w:val="9A9A9A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38383"/>
          <w:spacing w:val="0"/>
          <w:w w:val="51"/>
          <w:i/>
        </w:rPr>
        <w:t>-:-1·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50" w:after="0" w:line="240" w:lineRule="auto"/>
        <w:ind w:left="638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0A0A0A"/>
          <w:spacing w:val="2"/>
          <w:w w:val="164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0"/>
          <w:w w:val="143"/>
        </w:rPr>
        <w:t>,.,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2"/>
          <w:w w:val="143"/>
        </w:rPr>
        <w:t>/</w:t>
      </w:r>
      <w:r>
        <w:rPr>
          <w:rFonts w:ascii="Times New Roman" w:hAnsi="Times New Roman" w:cs="Times New Roman" w:eastAsia="Times New Roman"/>
          <w:sz w:val="8"/>
          <w:szCs w:val="8"/>
          <w:color w:val="565656"/>
          <w:spacing w:val="-16"/>
          <w:w w:val="143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0A0A0A"/>
          <w:spacing w:val="0"/>
          <w:w w:val="85"/>
        </w:rPr>
        <w:t>;.'--·:t</w:t>
      </w:r>
      <w:r>
        <w:rPr>
          <w:rFonts w:ascii="Times New Roman" w:hAnsi="Times New Roman" w:cs="Times New Roman" w:eastAsia="Times New Roman"/>
          <w:sz w:val="8"/>
          <w:szCs w:val="8"/>
          <w:color w:val="0A0A0A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-4"/>
          <w:w w:val="47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6B6B6B"/>
          <w:spacing w:val="0"/>
          <w:w w:val="172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32" w:after="0" w:line="240" w:lineRule="auto"/>
        <w:ind w:left="459" w:right="107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Pr/>
      <w:r>
        <w:rPr>
          <w:rFonts w:ascii="Times New Roman" w:hAnsi="Times New Roman" w:cs="Times New Roman" w:eastAsia="Times New Roman"/>
          <w:sz w:val="42"/>
          <w:szCs w:val="42"/>
          <w:color w:val="363636"/>
          <w:spacing w:val="5"/>
          <w:w w:val="204"/>
          <w:i/>
        </w:rPr>
        <w:t>\</w:t>
      </w:r>
      <w:r>
        <w:rPr>
          <w:rFonts w:ascii="Times New Roman" w:hAnsi="Times New Roman" w:cs="Times New Roman" w:eastAsia="Times New Roman"/>
          <w:sz w:val="42"/>
          <w:szCs w:val="42"/>
          <w:color w:val="1A1A1A"/>
          <w:spacing w:val="-11"/>
          <w:w w:val="39"/>
          <w:i/>
        </w:rPr>
        <w:t>,</w:t>
      </w:r>
      <w:r>
        <w:rPr>
          <w:rFonts w:ascii="Times New Roman" w:hAnsi="Times New Roman" w:cs="Times New Roman" w:eastAsia="Times New Roman"/>
          <w:sz w:val="42"/>
          <w:szCs w:val="42"/>
          <w:color w:val="464646"/>
          <w:spacing w:val="0"/>
          <w:w w:val="74"/>
          <w:i/>
        </w:rPr>
        <w:t>l!Jj</w:t>
      </w:r>
      <w:r>
        <w:rPr>
          <w:rFonts w:ascii="Times New Roman" w:hAnsi="Times New Roman" w:cs="Times New Roman" w:eastAsia="Times New Roman"/>
          <w:sz w:val="42"/>
          <w:szCs w:val="42"/>
          <w:color w:val="464646"/>
          <w:spacing w:val="-74"/>
          <w:w w:val="75"/>
          <w:i/>
        </w:rPr>
        <w:t>$</w:t>
      </w:r>
      <w:r>
        <w:rPr>
          <w:rFonts w:ascii="Times New Roman" w:hAnsi="Times New Roman" w:cs="Times New Roman" w:eastAsia="Times New Roman"/>
          <w:sz w:val="42"/>
          <w:szCs w:val="42"/>
          <w:color w:val="1A1A1A"/>
          <w:spacing w:val="0"/>
          <w:w w:val="47"/>
          <w:i/>
        </w:rPr>
        <w:t>?</w:t>
      </w:r>
      <w:r>
        <w:rPr>
          <w:rFonts w:ascii="Times New Roman" w:hAnsi="Times New Roman" w:cs="Times New Roman" w:eastAsia="Times New Roman"/>
          <w:sz w:val="42"/>
          <w:szCs w:val="42"/>
          <w:color w:val="1A1A1A"/>
          <w:spacing w:val="-15"/>
          <w:w w:val="46"/>
          <w:i/>
        </w:rPr>
        <w:t>i</w:t>
      </w:r>
      <w:r>
        <w:rPr>
          <w:rFonts w:ascii="Times New Roman" w:hAnsi="Times New Roman" w:cs="Times New Roman" w:eastAsia="Times New Roman"/>
          <w:sz w:val="42"/>
          <w:szCs w:val="42"/>
          <w:color w:val="565656"/>
          <w:spacing w:val="0"/>
          <w:w w:val="141"/>
          <w:i/>
        </w:rPr>
        <w:t>i</w:t>
      </w:r>
      <w:r>
        <w:rPr>
          <w:rFonts w:ascii="Times New Roman" w:hAnsi="Times New Roman" w:cs="Times New Roman" w:eastAsia="Times New Roman"/>
          <w:sz w:val="42"/>
          <w:szCs w:val="42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8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1" w:after="0" w:line="240" w:lineRule="auto"/>
        <w:ind w:left="730" w:right="137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565656"/>
          <w:spacing w:val="0"/>
          <w:w w:val="103"/>
        </w:rPr>
        <w:t>HsciJlia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" w:after="0" w:line="240" w:lineRule="auto"/>
        <w:ind w:left="344" w:right="938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64646"/>
          <w:w w:val="79"/>
        </w:rPr>
        <w:t>C</w:t>
      </w:r>
      <w:r>
        <w:rPr>
          <w:rFonts w:ascii="Arial" w:hAnsi="Arial" w:cs="Arial" w:eastAsia="Arial"/>
          <w:sz w:val="13"/>
          <w:szCs w:val="13"/>
          <w:color w:val="464646"/>
          <w:spacing w:val="-1"/>
          <w:w w:val="79"/>
        </w:rPr>
        <w:t>i</w:t>
      </w:r>
      <w:r>
        <w:rPr>
          <w:rFonts w:ascii="Arial" w:hAnsi="Arial" w:cs="Arial" w:eastAsia="Arial"/>
          <w:sz w:val="13"/>
          <w:szCs w:val="13"/>
          <w:color w:val="1A1A1A"/>
          <w:spacing w:val="0"/>
          <w:w w:val="105"/>
        </w:rPr>
        <w:t>er</w:t>
      </w:r>
      <w:r>
        <w:rPr>
          <w:rFonts w:ascii="Arial" w:hAnsi="Arial" w:cs="Arial" w:eastAsia="Arial"/>
          <w:sz w:val="13"/>
          <w:szCs w:val="13"/>
          <w:color w:val="1A1A1A"/>
          <w:spacing w:val="-2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64646"/>
          <w:spacing w:val="0"/>
          <w:w w:val="78"/>
        </w:rPr>
        <w:t>&gt;r2r</w:t>
      </w:r>
      <w:r>
        <w:rPr>
          <w:rFonts w:ascii="Arial" w:hAnsi="Arial" w:cs="Arial" w:eastAsia="Arial"/>
          <w:sz w:val="13"/>
          <w:szCs w:val="13"/>
          <w:color w:val="464646"/>
          <w:spacing w:val="6"/>
          <w:w w:val="79"/>
        </w:rPr>
        <w:t>a</w:t>
      </w:r>
      <w:r>
        <w:rPr>
          <w:rFonts w:ascii="Arial" w:hAnsi="Arial" w:cs="Arial" w:eastAsia="Arial"/>
          <w:sz w:val="13"/>
          <w:szCs w:val="13"/>
          <w:color w:val="0A0A0A"/>
          <w:spacing w:val="0"/>
          <w:w w:val="165"/>
        </w:rPr>
        <w:t>l</w:t>
      </w:r>
      <w:r>
        <w:rPr>
          <w:rFonts w:ascii="Arial" w:hAnsi="Arial" w:cs="Arial" w:eastAsia="Arial"/>
          <w:sz w:val="13"/>
          <w:szCs w:val="13"/>
          <w:color w:val="0A0A0A"/>
          <w:spacing w:val="-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A1A1A"/>
          <w:spacing w:val="2"/>
          <w:w w:val="100"/>
        </w:rPr>
        <w:t>d</w:t>
      </w:r>
      <w:r>
        <w:rPr>
          <w:rFonts w:ascii="Arial" w:hAnsi="Arial" w:cs="Arial" w:eastAsia="Arial"/>
          <w:sz w:val="13"/>
          <w:szCs w:val="13"/>
          <w:color w:val="464646"/>
          <w:spacing w:val="0"/>
          <w:w w:val="100"/>
        </w:rPr>
        <w:t>el</w:t>
      </w:r>
      <w:r>
        <w:rPr>
          <w:rFonts w:ascii="Arial" w:hAnsi="Arial" w:cs="Arial" w:eastAsia="Arial"/>
          <w:sz w:val="13"/>
          <w:szCs w:val="13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64646"/>
          <w:spacing w:val="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A1A1A"/>
          <w:spacing w:val="0"/>
          <w:w w:val="99"/>
        </w:rPr>
        <w:t>E</w:t>
      </w:r>
      <w:r>
        <w:rPr>
          <w:rFonts w:ascii="Arial" w:hAnsi="Arial" w:cs="Arial" w:eastAsia="Arial"/>
          <w:sz w:val="13"/>
          <w:szCs w:val="13"/>
          <w:color w:val="1A1A1A"/>
          <w:spacing w:val="0"/>
          <w:w w:val="100"/>
        </w:rPr>
        <w:t>s</w:t>
      </w:r>
      <w:r>
        <w:rPr>
          <w:rFonts w:ascii="Arial" w:hAnsi="Arial" w:cs="Arial" w:eastAsia="Arial"/>
          <w:sz w:val="13"/>
          <w:szCs w:val="13"/>
          <w:color w:val="1A1A1A"/>
          <w:spacing w:val="-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64646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color w:val="464646"/>
          <w:spacing w:val="0"/>
          <w:w w:val="100"/>
        </w:rPr>
        <w:t>a</w:t>
      </w:r>
      <w:r>
        <w:rPr>
          <w:rFonts w:ascii="Arial" w:hAnsi="Arial" w:cs="Arial" w:eastAsia="Arial"/>
          <w:sz w:val="13"/>
          <w:szCs w:val="13"/>
          <w:color w:val="464646"/>
          <w:spacing w:val="-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A1A1A"/>
          <w:spacing w:val="0"/>
          <w:w w:val="122"/>
        </w:rPr>
        <w:t>do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65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8.160004pt;height:3.84pt;mso-position-horizontal-relative:char;mso-position-vertical-relative:line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9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.88pt;height:82.56pt;mso-position-horizontal-relative:char;mso-position-vertical-relative:line" type="#_x0000_t75">
            <v:imagedata r:id="rId8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2" w:lineRule="exact"/>
        <w:ind w:left="81" w:right="612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hyperlink r:id="rId86">
        <w:r>
          <w:rPr>
            <w:rFonts w:ascii="Times New Roman" w:hAnsi="Times New Roman" w:cs="Times New Roman" w:eastAsia="Times New Roman"/>
            <w:sz w:val="18"/>
            <w:szCs w:val="18"/>
            <w:color w:val="0A0A0A"/>
            <w:spacing w:val="0"/>
            <w:w w:val="123"/>
            <w:position w:val="-2"/>
          </w:rPr>
          <w:t>www.</w:t>
        </w:r>
        <w:r>
          <w:rPr>
            <w:rFonts w:ascii="Times New Roman" w:hAnsi="Times New Roman" w:cs="Times New Roman" w:eastAsia="Times New Roman"/>
            <w:sz w:val="18"/>
            <w:szCs w:val="18"/>
            <w:color w:val="0A0A0A"/>
            <w:spacing w:val="-25"/>
            <w:w w:val="123"/>
            <w:position w:val="-2"/>
          </w:rPr>
          <w:t> </w:t>
        </w:r>
      </w:hyperlink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0"/>
          <w:w w:val="95"/>
          <w:position w:val="-2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363636"/>
          <w:spacing w:val="-3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265"/>
          <w:position w:val="-2"/>
        </w:rPr>
        <w:t>•liHO.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71" w:lineRule="exact"/>
        <w:ind w:right="151"/>
        <w:jc w:val="right"/>
        <w:rPr>
          <w:rFonts w:ascii="Arial" w:hAnsi="Arial" w:cs="Arial" w:eastAsia="Arial"/>
          <w:sz w:val="29"/>
          <w:szCs w:val="29"/>
        </w:rPr>
      </w:pPr>
      <w:rPr/>
      <w:r>
        <w:rPr/>
        <w:pict>
          <v:group style="position:absolute;margin-left:16.980347pt;margin-top:22.825853pt;width:420.73526pt;height:.1pt;mso-position-horizontal-relative:page;mso-position-vertical-relative:paragraph;z-index:-1228" coordorigin="340,457" coordsize="8415,2">
            <v:shape style="position:absolute;left:340;top:457;width:8415;height:2" coordorigin="340,457" coordsize="8415,0" path="m340,457l8754,457e" filled="f" stroked="t" strokeweight="1.179191pt" strokecolor="#08080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9"/>
          <w:szCs w:val="29"/>
          <w:color w:val="9A9A9A"/>
          <w:spacing w:val="0"/>
          <w:w w:val="45"/>
          <w:i/>
          <w:position w:val="1"/>
        </w:rPr>
        <w:t>-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auto"/>
        <w:ind w:left="-16" w:right="578" w:firstLine="-23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60.640015pt;margin-top:-41.432812pt;width:42.240002pt;height:42.240002pt;mso-position-horizontal-relative:page;mso-position-vertical-relative:paragraph;z-index:-1230" type="#_x0000_t75">
            <v:imagedata r:id="rId87" o:title=""/>
          </v:shape>
        </w:pic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luego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son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canalizados</w:t>
      </w:r>
      <w:r>
        <w:rPr>
          <w:rFonts w:ascii="Arial" w:hAnsi="Arial" w:cs="Arial" w:eastAsia="Arial"/>
          <w:sz w:val="16"/>
          <w:szCs w:val="16"/>
          <w:color w:val="1A1A1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base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resultado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mismos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resaltand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solo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poseedora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certificado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expedidos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Centr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exámenes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enfocado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0"/>
          <w:i/>
        </w:rPr>
        <w:t>al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personal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operativ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cual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1A1A1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depende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básicament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reservada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su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propia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naturalez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resguardados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protegido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ordenamientos,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9"/>
          <w:i/>
        </w:rPr>
        <w:t>conllevan</w:t>
      </w:r>
      <w:r>
        <w:rPr>
          <w:rFonts w:ascii="Arial" w:hAnsi="Arial" w:cs="Arial" w:eastAsia="Arial"/>
          <w:sz w:val="16"/>
          <w:szCs w:val="16"/>
          <w:color w:val="1A1A1A"/>
          <w:spacing w:val="39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evita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su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difusió</w:t>
      </w:r>
      <w:r>
        <w:rPr>
          <w:rFonts w:ascii="Arial" w:hAnsi="Arial" w:cs="Arial" w:eastAsia="Arial"/>
          <w:sz w:val="16"/>
          <w:szCs w:val="16"/>
          <w:color w:val="0A0A0A"/>
          <w:spacing w:val="-3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distribució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comercialización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indebida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Entida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tien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garantiza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individuo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4"/>
          <w:i/>
        </w:rPr>
        <w:t>s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particula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privada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2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2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intimidad,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anterio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concordancia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Contro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Confianz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indica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1A1A1A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13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21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además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tomand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A1A1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8"/>
          <w:i/>
        </w:rPr>
        <w:t>consideración</w:t>
      </w:r>
      <w:r>
        <w:rPr>
          <w:rFonts w:ascii="Arial" w:hAnsi="Arial" w:cs="Arial" w:eastAsia="Arial"/>
          <w:sz w:val="16"/>
          <w:szCs w:val="16"/>
          <w:color w:val="1A1A1A"/>
          <w:spacing w:val="15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5"/>
          <w:i/>
        </w:rPr>
        <w:t>este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tip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documentos,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aparecen</w:t>
      </w:r>
      <w:r>
        <w:rPr>
          <w:rFonts w:ascii="Arial" w:hAnsi="Arial" w:cs="Arial" w:eastAsia="Arial"/>
          <w:sz w:val="16"/>
          <w:szCs w:val="16"/>
          <w:color w:val="1A1A1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nombres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A1A1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evaluados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nombramientos,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entr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otro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son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considerados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análogos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pudiera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afecta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1A1A1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intimida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y/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servidores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les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aplicaron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dichas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evaluaciones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además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existi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posibilidad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posterio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sigan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siendo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aplicados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personal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institución,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result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convenient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dicha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incluya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exámenes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lista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elemento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A1A1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les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fuer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aplicar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futur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ya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una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medida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control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cuerpos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entida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ha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sido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implementad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manera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permanente.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ese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sentid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cabe</w:t>
      </w:r>
      <w:r>
        <w:rPr>
          <w:rFonts w:ascii="Arial" w:hAnsi="Arial" w:cs="Arial" w:eastAsia="Arial"/>
          <w:sz w:val="16"/>
          <w:szCs w:val="16"/>
          <w:color w:val="1A1A1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precisar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según</w:t>
      </w:r>
      <w:r>
        <w:rPr>
          <w:rFonts w:ascii="Arial" w:hAnsi="Arial" w:cs="Arial" w:eastAsia="Arial"/>
          <w:sz w:val="16"/>
          <w:szCs w:val="16"/>
          <w:color w:val="1A1A1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numeral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21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nuestr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Cart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Magna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una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86" w:lineRule="exact"/>
        <w:ind w:left="14" w:right="56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funció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cargo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Federación,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A1A1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Distrit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Federa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respectivas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competencia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señal</w:t>
      </w:r>
      <w:r>
        <w:rPr>
          <w:rFonts w:ascii="Arial" w:hAnsi="Arial" w:cs="Arial" w:eastAsia="Arial"/>
          <w:sz w:val="16"/>
          <w:szCs w:val="16"/>
          <w:color w:val="1A1A1A"/>
          <w:spacing w:val="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una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acciones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A1A1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desempeña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i/>
        </w:rPr>
        <w:t>esta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18" w:lineRule="auto"/>
        <w:ind w:left="14" w:right="565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Secretari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Pública,</w:t>
      </w:r>
      <w:r>
        <w:rPr>
          <w:rFonts w:ascii="Arial" w:hAnsi="Arial" w:cs="Arial" w:eastAsia="Arial"/>
          <w:sz w:val="16"/>
          <w:szCs w:val="16"/>
          <w:color w:val="1A1A1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Prevenció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Reinserción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Social,</w:t>
      </w:r>
      <w:r>
        <w:rPr>
          <w:rFonts w:ascii="Arial" w:hAnsi="Arial" w:cs="Arial" w:eastAsia="Arial"/>
          <w:sz w:val="16"/>
          <w:szCs w:val="16"/>
          <w:color w:val="1A1A1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fund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métodos,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logístic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estrategia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implementadas,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siendo</w:t>
      </w:r>
      <w:r>
        <w:rPr>
          <w:rFonts w:ascii="Arial" w:hAnsi="Arial" w:cs="Arial" w:eastAsia="Arial"/>
          <w:sz w:val="16"/>
          <w:szCs w:val="16"/>
          <w:color w:val="1A1A1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ésto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A1A1A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quienes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les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aplicó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multicitada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evaluaciones</w:t>
      </w:r>
      <w:r>
        <w:rPr>
          <w:rFonts w:ascii="Arial" w:hAnsi="Arial" w:cs="Arial" w:eastAsia="Arial"/>
          <w:sz w:val="16"/>
          <w:szCs w:val="16"/>
          <w:color w:val="0A0A0A"/>
          <w:spacing w:val="-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21"/>
          <w:i/>
        </w:rPr>
        <w:t>...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8" w:lineRule="auto"/>
        <w:ind w:left="14" w:right="566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Cabe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redundar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ahora</w:t>
      </w:r>
      <w:r>
        <w:rPr>
          <w:rFonts w:ascii="Arial" w:hAnsi="Arial" w:cs="Arial" w:eastAsia="Arial"/>
          <w:sz w:val="16"/>
          <w:szCs w:val="16"/>
          <w:color w:val="1A1A1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peticionada,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considerada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dispositivo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legales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maneje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bajo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principios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confidencialida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reserva,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sin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dejar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indicar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propios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Lineamiento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Clasificació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emitido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Institut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2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2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</w:t>
      </w:r>
      <w:r>
        <w:rPr>
          <w:rFonts w:ascii="Arial" w:hAnsi="Arial" w:cs="Arial" w:eastAsia="Arial"/>
          <w:sz w:val="16"/>
          <w:szCs w:val="16"/>
          <w:color w:val="0A0A0A"/>
          <w:spacing w:val="-7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tambié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contempla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dicha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tal,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normativida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aplicable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ha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quedado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debidament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indicada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1A1A1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antelación,</w:t>
      </w:r>
      <w:r>
        <w:rPr>
          <w:rFonts w:ascii="Arial" w:hAnsi="Arial" w:cs="Arial" w:eastAsia="Arial"/>
          <w:sz w:val="16"/>
          <w:szCs w:val="16"/>
          <w:color w:val="1A1A1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además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debe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perder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vist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revelar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luz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contenid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A1A1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derivados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dichos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exámenes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pudiera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1" w:lineRule="exact"/>
        <w:ind w:left="14" w:right="57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lesionar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perjudicar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funcionalida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acciones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implementadas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esa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3" w:lineRule="exact"/>
        <w:ind w:left="14" w:right="58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dejando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latent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dario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inminente,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debiéndose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olvidar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creación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del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6" w:lineRule="auto"/>
        <w:ind w:left="9" w:right="560" w:firstLine="14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Sistem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A1A1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Jalisco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obedece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interé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social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superior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esfuerzo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institucione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vea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reflejad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cumplir</w:t>
      </w:r>
      <w:r>
        <w:rPr>
          <w:rFonts w:ascii="Arial" w:hAnsi="Arial" w:cs="Arial" w:eastAsia="Arial"/>
          <w:sz w:val="16"/>
          <w:szCs w:val="16"/>
          <w:color w:val="1A1A1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objetivo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fine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2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2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: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salvaguardar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integrida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personas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preservar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libertade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orden</w:t>
      </w:r>
      <w:r>
        <w:rPr>
          <w:rFonts w:ascii="Arial" w:hAnsi="Arial" w:cs="Arial" w:eastAsia="Arial"/>
          <w:sz w:val="16"/>
          <w:szCs w:val="16"/>
          <w:color w:val="1A1A1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paz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A1A1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hacer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entreg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requerida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5"/>
          <w:i/>
        </w:rPr>
        <w:t>existe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riesgo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latent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dichos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objetivo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fine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vean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mermados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afectado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implicando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latent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probable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daño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contr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personal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A1A1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afectació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A1A1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funciones,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actividade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obligaciones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1A1A1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materi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atribuy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2"/>
          <w:i/>
        </w:rPr>
        <w:t>Institución.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6" w:lineRule="auto"/>
        <w:ind w:left="14" w:right="566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mérit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ante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expuest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análisis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lógico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jurídic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efectuad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elemento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convicción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expuesto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anteriorida</w:t>
      </w:r>
      <w:r>
        <w:rPr>
          <w:rFonts w:ascii="Arial" w:hAnsi="Arial" w:cs="Arial" w:eastAsia="Arial"/>
          <w:sz w:val="16"/>
          <w:szCs w:val="16"/>
          <w:color w:val="0A0A0A"/>
          <w:spacing w:val="-6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Cuerpo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Colegiado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determin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fundad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motivadament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difusión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consistent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A1A1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cantida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1A1A1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elemento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aprobados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7"/>
          <w:i/>
        </w:rPr>
        <w:t>reprobados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exámenes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contro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confianza,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1A1A1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bajas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caus</w:t>
      </w:r>
      <w:r>
        <w:rPr>
          <w:rFonts w:ascii="Arial" w:hAnsi="Arial" w:cs="Arial" w:eastAsia="Arial"/>
          <w:sz w:val="16"/>
          <w:szCs w:val="16"/>
          <w:color w:val="0A0A0A"/>
          <w:spacing w:val="-11"/>
          <w:w w:val="106"/>
        </w:rPr>
        <w:t>a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166"/>
        </w:rPr>
        <w:t>,</w:t>
      </w:r>
      <w:r>
        <w:rPr>
          <w:rFonts w:ascii="Arial" w:hAnsi="Arial" w:cs="Arial" w:eastAsia="Arial"/>
          <w:sz w:val="16"/>
          <w:szCs w:val="16"/>
          <w:color w:val="46464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deberá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ser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reservada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76"/>
          <w:i/>
        </w:rPr>
        <w:t>Jo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7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7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respect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demás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contiene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dicho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document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tate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personales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tos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evaluados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nombramiento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ubicación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entr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otro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son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considerados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análogos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pudiera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afecta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intimida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servidores</w:t>
      </w:r>
      <w:r>
        <w:rPr>
          <w:rFonts w:ascii="Arial" w:hAnsi="Arial" w:cs="Arial" w:eastAsia="Arial"/>
          <w:sz w:val="16"/>
          <w:szCs w:val="16"/>
          <w:color w:val="1A1A1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les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aplicaron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dichas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evaluaciones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fines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institucionales,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deberá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conta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1A1A1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1A1A1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carácte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reservado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confidencia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originar</w:t>
      </w:r>
      <w:r>
        <w:rPr>
          <w:rFonts w:ascii="Arial" w:hAnsi="Arial" w:cs="Arial" w:eastAsia="Arial"/>
          <w:sz w:val="16"/>
          <w:szCs w:val="16"/>
          <w:color w:val="1A1A1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5"/>
          <w:i/>
        </w:rPr>
        <w:t>sustancialment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5"/>
          <w:i/>
        </w:rPr>
        <w:t>e</w:t>
      </w:r>
      <w:r>
        <w:rPr>
          <w:rFonts w:ascii="Arial" w:hAnsi="Arial" w:cs="Arial" w:eastAsia="Arial"/>
          <w:sz w:val="16"/>
          <w:szCs w:val="16"/>
          <w:color w:val="1A1A1A"/>
          <w:spacing w:val="8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daños: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-16" w:right="580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Daño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  <w:t>probable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4"/>
          <w:i/>
        </w:rPr>
        <w:t>: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1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podrí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ocasionar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publicar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cantida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elemento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aprobados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reprobados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exámenes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contro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confianza,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1A1A1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1A1A1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bajas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causa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demás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datos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personales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A0A0A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institucionale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contiene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deriven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dichos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i/>
        </w:rPr>
        <w:t>documentos,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15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tod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vez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al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proporcionar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dichas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cifras,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podrí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defini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proyecta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fuerz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radica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cuerpos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operativo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dependiente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Prevenció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7"/>
          <w:i/>
        </w:rPr>
        <w:t>Reinserción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Socia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4"/>
          <w:i/>
        </w:rPr>
        <w:t>l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6"/>
          <w:i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aprovechándose</w:t>
      </w:r>
      <w:r>
        <w:rPr>
          <w:rFonts w:ascii="Arial" w:hAnsi="Arial" w:cs="Arial" w:eastAsia="Arial"/>
          <w:sz w:val="16"/>
          <w:szCs w:val="16"/>
          <w:color w:val="0A0A0A"/>
          <w:spacing w:val="-3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anterio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personas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involucradas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comisión</w:t>
      </w:r>
      <w:r>
        <w:rPr>
          <w:rFonts w:ascii="Arial" w:hAnsi="Arial" w:cs="Arial" w:eastAsia="Arial"/>
          <w:sz w:val="16"/>
          <w:szCs w:val="16"/>
          <w:color w:val="1A1A1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acto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ilícito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ya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tipo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mucho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interé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estos,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conocer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tip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cifra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grupos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delictivos,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podrí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enfoca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capacidad</w:t>
      </w:r>
      <w:r>
        <w:rPr>
          <w:rFonts w:ascii="Arial" w:hAnsi="Arial" w:cs="Arial" w:eastAsia="Arial"/>
          <w:sz w:val="16"/>
          <w:szCs w:val="16"/>
          <w:color w:val="1A1A1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cuerpos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policíaco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dependiente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Institución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vigilar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custodiar,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controla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reaccionar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respect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resguardo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personas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363636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bienes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241" w:lineRule="auto"/>
        <w:ind w:right="576" w:firstLine="9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56.799988pt;margin-top:72.130531pt;width:30.719999pt;height:27.84pt;mso-position-horizontal-relative:page;mso-position-vertical-relative:paragraph;z-index:-1229" type="#_x0000_t75">
            <v:imagedata r:id="rId88" o:title=""/>
          </v:shape>
        </w:pic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armoní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Entidad,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Institució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lo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concierne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Entidad,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siendo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objetiv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principal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equilibrar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derecho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individuo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frent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4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4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tercero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frent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f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propia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sociedad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/o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cuales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deben</w:t>
      </w:r>
      <w:r>
        <w:rPr>
          <w:rFonts w:ascii="Arial" w:hAnsi="Arial" w:cs="Arial" w:eastAsia="Arial"/>
          <w:sz w:val="16"/>
          <w:szCs w:val="16"/>
          <w:color w:val="0A0A0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perturba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orden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son</w:t>
      </w:r>
      <w:r>
        <w:rPr>
          <w:rFonts w:ascii="Arial" w:hAnsi="Arial" w:cs="Arial" w:eastAsia="Arial"/>
          <w:sz w:val="16"/>
          <w:szCs w:val="16"/>
          <w:color w:val="1A1A1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una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entida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</w:rPr>
        <w:t>mayo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1A1A1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simple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interé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tene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información,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5"/>
          <w:i/>
        </w:rPr>
        <w:t>estableciéndos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5"/>
          <w:i/>
        </w:rPr>
        <w:t>e</w:t>
      </w:r>
      <w:r>
        <w:rPr>
          <w:rFonts w:ascii="Arial" w:hAnsi="Arial" w:cs="Arial" w:eastAsia="Arial"/>
          <w:sz w:val="16"/>
          <w:szCs w:val="16"/>
          <w:color w:val="1A1A1A"/>
          <w:spacing w:val="18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5"/>
          <w:i/>
        </w:rPr>
        <w:t>expresamente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proporcionará</w:t>
      </w:r>
      <w:r>
        <w:rPr>
          <w:rFonts w:ascii="Arial" w:hAnsi="Arial" w:cs="Arial" w:eastAsia="Arial"/>
          <w:sz w:val="16"/>
          <w:szCs w:val="16"/>
          <w:color w:val="0A0A0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aquella</w:t>
      </w:r>
      <w:r>
        <w:rPr>
          <w:rFonts w:ascii="Arial" w:hAnsi="Arial" w:cs="Arial" w:eastAsia="Arial"/>
          <w:sz w:val="16"/>
          <w:szCs w:val="16"/>
          <w:color w:val="1A1A1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compromet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A0A0A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7"/>
          <w:i/>
        </w:rPr>
        <w:t>el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incumplimient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6"/>
          <w:szCs w:val="16"/>
          <w:color w:val="0A0A0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pudiera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generar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una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sanción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A0A0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quien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proporcione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sin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sustent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legal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dicha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3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-4"/>
          <w:w w:val="104"/>
          <w:i/>
        </w:rPr>
        <w:t>n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96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3" w:lineRule="exact"/>
        <w:ind w:left="14" w:right="118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Daño</w:t>
      </w:r>
      <w:r>
        <w:rPr>
          <w:rFonts w:ascii="Arial" w:hAnsi="Arial" w:cs="Arial" w:eastAsia="Arial"/>
          <w:sz w:val="16"/>
          <w:szCs w:val="16"/>
          <w:color w:val="0A0A0A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2"/>
          <w:i/>
        </w:rPr>
        <w:t>presente:</w:t>
      </w:r>
      <w:r>
        <w:rPr>
          <w:rFonts w:ascii="Arial" w:hAnsi="Arial" w:cs="Arial" w:eastAsia="Arial"/>
          <w:sz w:val="16"/>
          <w:szCs w:val="16"/>
          <w:color w:val="0A0A0A"/>
          <w:spacing w:val="-9"/>
          <w:w w:val="112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configur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1A1A1A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dejar</w:t>
      </w:r>
      <w:r>
        <w:rPr>
          <w:rFonts w:ascii="Arial" w:hAnsi="Arial" w:cs="Arial" w:eastAsia="Arial"/>
          <w:sz w:val="16"/>
          <w:szCs w:val="16"/>
          <w:color w:val="0A0A0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abiert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posibilidad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dar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conocer</w:t>
      </w:r>
      <w:r>
        <w:rPr>
          <w:rFonts w:ascii="Arial" w:hAnsi="Arial" w:cs="Arial" w:eastAsia="Arial"/>
          <w:sz w:val="16"/>
          <w:szCs w:val="16"/>
          <w:color w:val="1A1A1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petici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86" w:lineRule="exact"/>
        <w:ind w:left="14" w:right="55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demás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dato</w:t>
      </w:r>
      <w:r>
        <w:rPr>
          <w:rFonts w:ascii="Arial" w:hAnsi="Arial" w:cs="Arial" w:eastAsia="Arial"/>
          <w:sz w:val="16"/>
          <w:szCs w:val="16"/>
          <w:color w:val="0A0A0A"/>
          <w:spacing w:val="-10"/>
          <w:w w:val="108"/>
          <w:i/>
        </w:rPr>
        <w:t>s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108"/>
          <w:i/>
        </w:rPr>
        <w:t>,</w:t>
      </w:r>
      <w:r>
        <w:rPr>
          <w:rFonts w:ascii="Arial" w:hAnsi="Arial" w:cs="Arial" w:eastAsia="Arial"/>
          <w:sz w:val="16"/>
          <w:szCs w:val="16"/>
          <w:color w:val="464646"/>
          <w:spacing w:val="26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contiene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1A1A1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deriven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documento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son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emitido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     </w:t>
      </w:r>
      <w:r>
        <w:rPr>
          <w:rFonts w:ascii="Arial" w:hAnsi="Arial" w:cs="Arial" w:eastAsia="Arial"/>
          <w:sz w:val="16"/>
          <w:szCs w:val="16"/>
          <w:color w:val="1A1A1A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A0A0A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Evaluació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Contro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A0A0A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Confianz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A1A1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Entidad,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ya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hacerlos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9"/>
          <w:i/>
        </w:rPr>
        <w:t>evidenciad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9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A0A0A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datos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ponen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A1A1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riesgo</w:t>
      </w:r>
      <w:r>
        <w:rPr>
          <w:rFonts w:ascii="Arial" w:hAnsi="Arial" w:cs="Arial" w:eastAsia="Arial"/>
          <w:sz w:val="16"/>
          <w:szCs w:val="16"/>
          <w:color w:val="0A0A0A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A0A0A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acciones</w:t>
      </w:r>
      <w:r>
        <w:rPr>
          <w:rFonts w:ascii="Arial" w:hAnsi="Arial" w:cs="Arial" w:eastAsia="Arial"/>
          <w:sz w:val="16"/>
          <w:szCs w:val="16"/>
          <w:color w:val="1A1A1A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destinada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1A1A1A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A0A0A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preservación</w:t>
      </w:r>
      <w:r>
        <w:rPr>
          <w:rFonts w:ascii="Arial" w:hAnsi="Arial" w:cs="Arial" w:eastAsia="Arial"/>
          <w:sz w:val="16"/>
          <w:szCs w:val="16"/>
          <w:color w:val="0A0A0A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1A1A1A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orden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armoní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A1A1A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ad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1A1A1A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no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descartándos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1A1A1A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dicf1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A0A0A"/>
          <w:spacing w:val="-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A1A1A"/>
          <w:spacing w:val="0"/>
          <w:w w:val="103"/>
          <w:i/>
        </w:rPr>
        <w:t>dat</w:t>
      </w:r>
      <w:r>
        <w:rPr>
          <w:rFonts w:ascii="Arial" w:hAnsi="Arial" w:cs="Arial" w:eastAsia="Arial"/>
          <w:sz w:val="16"/>
          <w:szCs w:val="16"/>
          <w:color w:val="1A1A1A"/>
          <w:spacing w:val="2"/>
          <w:w w:val="104"/>
          <w:i/>
        </w:rPr>
        <w:t>o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464646"/>
          <w:spacing w:val="-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A0A0A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visualice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A0A0A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estado-d</w:t>
      </w:r>
      <w:r>
        <w:rPr>
          <w:rFonts w:ascii="Arial" w:hAnsi="Arial" w:cs="Arial" w:eastAsia="Arial"/>
          <w:sz w:val="16"/>
          <w:szCs w:val="16"/>
          <w:color w:val="0A0A0A"/>
          <w:spacing w:val="-19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363636"/>
          <w:spacing w:val="0"/>
          <w:w w:val="100"/>
          <w:i/>
        </w:rPr>
        <w:t>·</w:t>
      </w:r>
      <w:r>
        <w:rPr>
          <w:rFonts w:ascii="Arial" w:hAnsi="Arial" w:cs="Arial" w:eastAsia="Arial"/>
          <w:sz w:val="16"/>
          <w:szCs w:val="16"/>
          <w:color w:val="363636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vulnerabilidad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pudiera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exi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l{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A0A0A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A0A0A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6"/>
          <w:i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2" w:after="0" w:line="240" w:lineRule="auto"/>
        <w:ind w:left="3493" w:right="4560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A0A0A"/>
          <w:spacing w:val="0"/>
          <w:w w:val="100"/>
        </w:rPr>
        <w:t>-</w:t>
      </w:r>
      <w:r>
        <w:rPr>
          <w:rFonts w:ascii="Arial" w:hAnsi="Arial" w:cs="Arial" w:eastAsia="Arial"/>
          <w:sz w:val="14"/>
          <w:szCs w:val="14"/>
          <w:color w:val="0A0A0A"/>
          <w:spacing w:val="-2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A1A1A"/>
          <w:spacing w:val="0"/>
          <w:w w:val="121"/>
        </w:rPr>
        <w:t>12-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740" w:bottom="280" w:left="480" w:right="80"/>
          <w:cols w:num="2" w:equalWidth="0">
            <w:col w:w="2650" w:space="568"/>
            <w:col w:w="846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59" w:right="906"/>
        <w:jc w:val="center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282828"/>
          <w:w w:val="119"/>
        </w:rPr>
        <w:t>oV</w:t>
      </w:r>
      <w:r>
        <w:rPr>
          <w:rFonts w:ascii="Arial" w:hAnsi="Arial" w:cs="Arial" w:eastAsia="Arial"/>
          <w:sz w:val="26"/>
          <w:szCs w:val="26"/>
          <w:color w:val="464646"/>
          <w:w w:val="35"/>
        </w:rPr>
        <w:t>&lt;:</w:t>
      </w:r>
      <w:r>
        <w:rPr>
          <w:rFonts w:ascii="Arial" w:hAnsi="Arial" w:cs="Arial" w:eastAsia="Arial"/>
          <w:sz w:val="26"/>
          <w:szCs w:val="26"/>
          <w:color w:val="00000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31" w:right="912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464646"/>
          <w:spacing w:val="3"/>
          <w:w w:val="105"/>
        </w:rPr>
        <w:t>F</w:t>
      </w:r>
      <w:r>
        <w:rPr>
          <w:rFonts w:ascii="Arial" w:hAnsi="Arial" w:cs="Arial" w:eastAsia="Arial"/>
          <w:sz w:val="13"/>
          <w:szCs w:val="13"/>
          <w:color w:val="080808"/>
          <w:spacing w:val="0"/>
          <w:w w:val="116"/>
        </w:rPr>
        <w:t>isl,</w:t>
      </w:r>
      <w:r>
        <w:rPr>
          <w:rFonts w:ascii="Arial" w:hAnsi="Arial" w:cs="Arial" w:eastAsia="Arial"/>
          <w:sz w:val="13"/>
          <w:szCs w:val="13"/>
          <w:color w:val="080808"/>
          <w:spacing w:val="-27"/>
          <w:w w:val="116"/>
        </w:rPr>
        <w:t>:</w:t>
      </w:r>
      <w:r>
        <w:rPr>
          <w:rFonts w:ascii="Arial" w:hAnsi="Arial" w:cs="Arial" w:eastAsia="Arial"/>
          <w:sz w:val="13"/>
          <w:szCs w:val="13"/>
          <w:color w:val="464646"/>
          <w:spacing w:val="-2"/>
          <w:w w:val="83"/>
        </w:rPr>
        <w:t>1</w:t>
      </w:r>
      <w:r>
        <w:rPr>
          <w:rFonts w:ascii="Arial" w:hAnsi="Arial" w:cs="Arial" w:eastAsia="Arial"/>
          <w:sz w:val="13"/>
          <w:szCs w:val="13"/>
          <w:color w:val="181818"/>
          <w:spacing w:val="0"/>
          <w:w w:val="152"/>
        </w:rPr>
        <w:t>l</w:t>
      </w:r>
      <w:r>
        <w:rPr>
          <w:rFonts w:ascii="Arial" w:hAnsi="Arial" w:cs="Arial" w:eastAsia="Arial"/>
          <w:sz w:val="13"/>
          <w:szCs w:val="13"/>
          <w:color w:val="181818"/>
          <w:spacing w:val="-10"/>
          <w:w w:val="152"/>
        </w:rPr>
        <w:t>i</w:t>
      </w:r>
      <w:r>
        <w:rPr>
          <w:rFonts w:ascii="Arial" w:hAnsi="Arial" w:cs="Arial" w:eastAsia="Arial"/>
          <w:sz w:val="13"/>
          <w:szCs w:val="13"/>
          <w:color w:val="464646"/>
          <w:spacing w:val="0"/>
          <w:w w:val="33"/>
        </w:rPr>
        <w:t>&lt;</w:t>
      </w:r>
      <w:r>
        <w:rPr>
          <w:rFonts w:ascii="Arial" w:hAnsi="Arial" w:cs="Arial" w:eastAsia="Arial"/>
          <w:sz w:val="13"/>
          <w:szCs w:val="13"/>
          <w:color w:val="464646"/>
          <w:spacing w:val="-4"/>
          <w:w w:val="34"/>
        </w:rPr>
        <w:t>·</w:t>
      </w:r>
      <w:r>
        <w:rPr>
          <w:rFonts w:ascii="Arial" w:hAnsi="Arial" w:cs="Arial" w:eastAsia="Arial"/>
          <w:sz w:val="13"/>
          <w:szCs w:val="13"/>
          <w:color w:val="696969"/>
          <w:spacing w:val="0"/>
          <w:w w:val="207"/>
        </w:rPr>
        <w:t>l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62" w:lineRule="exact"/>
        <w:ind w:left="346" w:right="63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3.200001pt;margin-top:13.032681pt;width:68.160004pt;height:3.84pt;mso-position-horizontal-relative:page;mso-position-vertical-relative:paragraph;z-index:-1227" type="#_x0000_t75">
            <v:imagedata r:id="rId90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282828"/>
          <w:w w:val="85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6"/>
          <w:w w:val="125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696969"/>
          <w:spacing w:val="0"/>
          <w:w w:val="127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80808"/>
          <w:spacing w:val="0"/>
          <w:w w:val="67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80808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18181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96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51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464646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2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4" w:lineRule="exact"/>
        <w:ind w:left="678" w:right="544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al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tene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18181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número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elemento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operativo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i/>
        </w:rPr>
        <w:t>han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7" w:after="0" w:line="180" w:lineRule="exact"/>
        <w:ind w:left="669" w:right="540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591.852844pt;margin-top:-7.904279pt;width:.1pt;height:30.479855pt;mso-position-horizontal-relative:page;mso-position-vertical-relative:paragraph;z-index:-1220" coordorigin="11837,-158" coordsize="2,610">
            <v:shape style="position:absolute;left:11837;top:-158;width:2;height:610" coordorigin="11837,-158" coordsize="0,610" path="m11837,452l11837,-158e" filled="f" stroked="t" strokeweight=".474051pt" strokecolor="#3B3B3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sido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dados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baja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su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número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elemento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operativo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serán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81818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sujeto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i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procedimiento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legales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establec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Ley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Sistem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6"/>
          <w:i/>
        </w:rPr>
        <w:t>de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1" w:after="0" w:line="228" w:lineRule="auto"/>
        <w:ind w:left="669" w:right="527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52.639999pt;margin-top:43.801121pt;width:3.84pt;height:97.919998pt;mso-position-horizontal-relative:page;mso-position-vertical-relative:paragraph;z-index:-1225" type="#_x0000_t75">
            <v:imagedata r:id="rId91" o:title=""/>
          </v:shape>
        </w:pic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Jalisc</w:t>
      </w:r>
      <w:r>
        <w:rPr>
          <w:rFonts w:ascii="Arial" w:hAnsi="Arial" w:cs="Arial" w:eastAsia="Arial"/>
          <w:sz w:val="16"/>
          <w:szCs w:val="16"/>
          <w:color w:val="080808"/>
          <w:spacing w:val="-8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haber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sido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considerados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8181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apto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dentr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/o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pro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c</w:t>
      </w:r>
      <w:r>
        <w:rPr>
          <w:rFonts w:ascii="Arial" w:hAnsi="Arial" w:cs="Arial" w:eastAsia="Arial"/>
          <w:sz w:val="16"/>
          <w:szCs w:val="16"/>
          <w:color w:val="282828"/>
          <w:spacing w:val="4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  <w:i/>
        </w:rPr>
        <w:t>evaluación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contro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  <w:i/>
        </w:rPr>
        <w:t>confianz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5"/>
          <w:i/>
        </w:rPr>
        <w:t>a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77"/>
          <w:i/>
        </w:rPr>
        <w:t>,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464646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podrí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facilita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planeación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ejecución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acciones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  <w:i/>
        </w:rPr>
        <w:t>conlleven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limita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6"/>
          <w:i/>
        </w:rPr>
        <w:t>capacidad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Institució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materi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causar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serio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perjuicio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activida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prevención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delit</w:t>
      </w:r>
      <w:r>
        <w:rPr>
          <w:rFonts w:ascii="Arial" w:hAnsi="Arial" w:cs="Arial" w:eastAsia="Arial"/>
          <w:sz w:val="16"/>
          <w:szCs w:val="16"/>
          <w:color w:val="080808"/>
          <w:spacing w:val="-3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motiv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cual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18181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dicho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dat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contribuy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un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facto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crític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81818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éxit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Entida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Federativ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tien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entr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funcione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i/>
        </w:rPr>
        <w:t>principales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7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i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3" w:after="0" w:line="240" w:lineRule="auto"/>
        <w:ind w:left="678" w:right="1909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conservación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mantenimient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orden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tranquilida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Estado.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6" w:lineRule="auto"/>
        <w:ind w:left="673" w:right="532" w:firstLine="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Daño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i/>
        </w:rPr>
        <w:t>específico: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13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pondrí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riesgo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integrida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físic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servidores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i/>
        </w:rPr>
        <w:t>Secretaría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Segurida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Pública,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Prevenció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Reinserción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Social,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son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Jos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  <w:i/>
        </w:rPr>
        <w:t>responsables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ptíblic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acciones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prevención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delito,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ya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6"/>
          <w:i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publicar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cantida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elemento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aprobados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reprobados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/o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  <w:i/>
        </w:rPr>
        <w:t>exámenes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contro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95" w:lineRule="exact"/>
        <w:ind w:left="678" w:right="53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confianz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sus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bajas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originadas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esa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caus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2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demás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dato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i/>
        </w:rPr>
        <w:t>contenidos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7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80808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derivados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  <w:i/>
        </w:rPr>
        <w:t>en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237" w:lineRule="auto"/>
        <w:ind w:left="669" w:right="533" w:firstLine="14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152.40744pt;margin-top:26.39817pt;width:.1pt;height:54.292242pt;mso-position-horizontal-relative:page;mso-position-vertical-relative:paragraph;z-index:-1219" coordorigin="3048,528" coordsize="2,1086">
            <v:shape style="position:absolute;left:3048;top:528;width:2;height:1086" coordorigin="3048,528" coordsize="0,1086" path="m3048,1614l3048,528e" filled="f" stroked="t" strokeweight=".237026pt" strokecolor="#4F4F4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dichos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exámenes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81818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aplican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8181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personal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Institución,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vulnerarían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acciones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implementada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para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mantene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entida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18181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incumpliendo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objetivo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prevenir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combati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delito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fi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282828"/>
          <w:spacing w:val="-1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son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: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  <w:i/>
        </w:rPr>
        <w:t>salvaguardar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integrida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derechos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personas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instituciones,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preservar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las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libertades,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orden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  <w:i/>
        </w:rPr>
        <w:t>paz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públic</w:t>
      </w:r>
      <w:r>
        <w:rPr>
          <w:rFonts w:ascii="Arial" w:hAnsi="Arial" w:cs="Arial" w:eastAsia="Arial"/>
          <w:sz w:val="16"/>
          <w:szCs w:val="16"/>
          <w:color w:val="080808"/>
          <w:spacing w:val="-11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3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caso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hacer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entreg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9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requerida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as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í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como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 </w:t>
      </w:r>
      <w:r>
        <w:rPr>
          <w:rFonts w:ascii="Arial" w:hAnsi="Arial" w:cs="Arial" w:eastAsia="Arial"/>
          <w:sz w:val="16"/>
          <w:szCs w:val="16"/>
          <w:color w:val="18181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otr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i/>
        </w:rPr>
        <w:t>dat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6"/>
          <w:i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97"/>
          <w:i/>
        </w:rPr>
        <w:t>,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86" w:lineRule="exact"/>
        <w:ind w:left="678" w:right="544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contenid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derivado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de</w:t>
      </w:r>
      <w:r>
        <w:rPr>
          <w:rFonts w:ascii="Arial" w:hAnsi="Arial" w:cs="Arial" w:eastAsia="Arial"/>
          <w:sz w:val="16"/>
          <w:szCs w:val="16"/>
          <w:color w:val="181818"/>
          <w:spacing w:val="4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dichas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i/>
        </w:rPr>
        <w:t>v</w:t>
      </w:r>
      <w:r>
        <w:rPr>
          <w:rFonts w:ascii="Arial" w:hAnsi="Arial" w:cs="Arial" w:eastAsia="Arial"/>
          <w:sz w:val="16"/>
          <w:szCs w:val="16"/>
          <w:color w:val="282828"/>
          <w:spacing w:val="5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i/>
        </w:rPr>
        <w:t>u</w:t>
      </w:r>
      <w:r>
        <w:rPr>
          <w:rFonts w:ascii="Arial" w:hAnsi="Arial" w:cs="Arial" w:eastAsia="Arial"/>
          <w:sz w:val="16"/>
          <w:szCs w:val="16"/>
          <w:color w:val="282828"/>
          <w:spacing w:val="-4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ciones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afectarí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-4"/>
          <w:w w:val="100"/>
          <w:i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eguridad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pública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26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entida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con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8"/>
          <w:i/>
        </w:rPr>
        <w:t>el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i/>
        </w:rPr>
        <w:t>mismo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  <w:i/>
        </w:rPr>
        <w:t>resultad</w:t>
      </w:r>
      <w:r>
        <w:rPr>
          <w:rFonts w:ascii="Arial" w:hAnsi="Arial" w:cs="Arial" w:eastAsia="Arial"/>
          <w:sz w:val="16"/>
          <w:szCs w:val="16"/>
          <w:color w:val="080808"/>
          <w:spacing w:val="-8"/>
          <w:w w:val="105"/>
          <w:i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6"/>
          <w:i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6" w:right="557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tenor,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cabe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precisar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-3"/>
          <w:w w:val="104"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-9"/>
          <w:w w:val="135"/>
        </w:rPr>
        <w:t>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ón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trabaj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celebrada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dí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27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veintisiet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agost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4"/>
        </w:rPr>
        <w:t>año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39" w:lineRule="auto"/>
        <w:ind w:left="256" w:right="527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2014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dos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mil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catorce,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Transparencia,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llamado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entonce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"Comit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181818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</w:rPr>
        <w:t>Clasificación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7"/>
        </w:rPr>
        <w:t>"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7"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inició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15"/>
        </w:rPr>
        <w:t>el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15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</w:rPr>
        <w:t>Procedimient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6"/>
        </w:rPr>
        <w:t>Modificació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6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16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</w:rPr>
        <w:t>Clasificació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4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14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motiv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resolución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emitid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Consejo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Institut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3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(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ITEI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)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hoy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</w:rPr>
        <w:t>denominado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"Institut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Transparencia,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7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2"/>
          <w:w w:val="75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Protecció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Dato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Personale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Jalisco",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resolver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0"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RECURSO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REVISIÓ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3371201</w:t>
      </w:r>
      <w:r>
        <w:rPr>
          <w:rFonts w:ascii="Arial" w:hAnsi="Arial" w:cs="Arial" w:eastAsia="Arial"/>
          <w:sz w:val="16"/>
          <w:szCs w:val="16"/>
          <w:color w:val="080808"/>
          <w:spacing w:val="-3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sesión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ordinaria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fech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13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trec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agost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2014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dos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</w:rPr>
        <w:t>mil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catorce,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tuv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bien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declarar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FUNDADO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  <w:t>consecuentement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ordenó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sujet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obligado.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entrega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únicament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relativ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u w:val="single" w:color="000000"/>
        </w:rPr>
        <w:t>estadística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persona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aprobad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aprobad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proceso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u w:val="single" w:color="0000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248" w:lineRule="auto"/>
        <w:ind w:left="261" w:right="522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w w:val="105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evaluació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contro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confianza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ta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maner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que,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Fiscalía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Estata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-1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-1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-1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4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u w:val="single" w:color="000000"/>
        </w:rPr>
        <w:t>cumplimient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7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u w:val="single" w:color="000000"/>
        </w:rPr>
        <w:t>dicha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instrucción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tuv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bie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u w:val="single" w:color="000000"/>
        </w:rPr>
        <w:t>desclasifica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13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u w:val="single" w:color="000000"/>
        </w:rPr>
        <w:t>dicha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13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u w:val="single" w:color="000000"/>
        </w:rPr>
        <w:t>estadísticas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  <w:u w:val="single" w:color="000000"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13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u w:val="single" w:color="000000"/>
        </w:rPr>
        <w:t>considerándola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5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í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com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u w:val="single" w:color="000000"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7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u w:val="single" w:color="000000"/>
        </w:rPr>
        <w:t>Libre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Acceso;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embargo.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mism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sesión.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confirm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criteri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clasificación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ha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sid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u w:val="single" w:color="000000"/>
        </w:rPr>
        <w:t>señalado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anteriormente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determinand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co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ell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u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resolutiv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SEGUND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que,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contenid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 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  <w:u w:val="single" w:color="000000"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documento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qu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pose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Fiscalí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Genera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Estad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Jalisco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derivado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  <w:u w:val="single" w:color="000000"/>
        </w:rPr>
        <w:t>evaluacione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8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u w:val="single" w:color="000000"/>
        </w:rPr>
        <w:t>control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94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94"/>
          <w:u w:val="single" w:color="000000"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94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99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-2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-21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confianza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encuadr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supuesto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2"/>
          <w:u w:val="single" w:color="000000"/>
        </w:rPr>
        <w:t>rest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2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3"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3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3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282828"/>
          <w:spacing w:val="-22"/>
          <w:w w:val="168"/>
          <w:u w:val="single" w:color="000000"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-22"/>
          <w:w w:val="168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282828"/>
          <w:spacing w:val="-29"/>
          <w:w w:val="99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-29"/>
          <w:w w:val="9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282828"/>
          <w:spacing w:val="-29"/>
          <w:w w:val="99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cció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baj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reserv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u w:val="single" w:color="000000"/>
        </w:rPr>
        <w:t>confidencialidad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u w:val="single" w:color="000000"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5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llegars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permiti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u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acces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po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vía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proporcionas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algú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dato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constanci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derivad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u w:val="single" w:color="000000"/>
        </w:rPr>
        <w:t>directamente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u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contenido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person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algun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distint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facultadas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apart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infringi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u w:val="single" w:color="000000"/>
        </w:rPr>
        <w:t>establecid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7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u w:val="single" w:color="000000"/>
        </w:rPr>
        <w:t>aplicable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5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materia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pudies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causa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algú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peduici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grav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pone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riesg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3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integrida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físic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u w:val="single" w:color="000000"/>
        </w:rPr>
        <w:t>elementos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operativo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adscrito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sujet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obligad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-2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-2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-2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virtu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qu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desempeña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su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servicio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un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7"/>
          <w:u w:val="single" w:color="000000"/>
        </w:rPr>
        <w:t>institución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7"/>
        </w:rPr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encargad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u w:val="single" w:color="000000"/>
        </w:rPr>
        <w:t>investigació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4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persecució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delito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í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com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u w:val="single" w:color="000000"/>
        </w:rPr>
        <w:t>segurida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181818"/>
          <w:spacing w:val="4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públic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Estad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  <w:u w:val="single" w:color="000000"/>
        </w:rPr>
        <w:t>acciones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prevenció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delito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vulnerand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además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accione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implementada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par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mantene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segurida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  <w:u w:val="single" w:color="000000"/>
        </w:rPr>
        <w:t>esta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entida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  <w:u w:val="single" w:color="0000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  <w:u w:val="single" w:color="000000"/>
        </w:rPr>
        <w:t>federativa.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1" w:lineRule="auto"/>
        <w:ind w:left="256" w:right="537" w:firstLine="14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154.559998pt;margin-top:-3.259887pt;width:2.88pt;height:67.199997pt;mso-position-horizontal-relative:page;mso-position-vertical-relative:paragraph;z-index:-1224" type="#_x0000_t75">
            <v:imagedata r:id="rId92" o:title=""/>
          </v:shape>
        </w:pic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anterior,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considera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imprescindihle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73"/>
        </w:rPr>
        <w:t>n'&gt;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74"/>
        </w:rPr>
        <w:t>c</w:t>
      </w:r>
      <w:r>
        <w:rPr>
          <w:rFonts w:ascii="Arial" w:hAnsi="Arial" w:cs="Arial" w:eastAsia="Arial"/>
          <w:sz w:val="16"/>
          <w:szCs w:val="16"/>
          <w:color w:val="282828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tringi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temporalment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12"/>
        </w:rPr>
        <w:t>ceso,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consult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y/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entreg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pretendid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ciudadano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77"/>
        </w:rPr>
        <w:t>'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77"/>
        </w:rPr>
        <w:t>                                  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77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</w:rPr>
        <w:t>toda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vez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contenid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encuentr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debidament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clasificad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reservado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aunado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0"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listad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anexo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él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desprende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considerado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3"/>
        </w:rPr>
        <w:t>Confidencial,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puest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incluye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nombre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elementos,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80808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limitant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públic</w:t>
      </w:r>
      <w:r>
        <w:rPr>
          <w:rFonts w:ascii="Arial" w:hAnsi="Arial" w:cs="Arial" w:eastAsia="Arial"/>
          <w:sz w:val="16"/>
          <w:szCs w:val="16"/>
          <w:color w:val="080808"/>
          <w:spacing w:val="-6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</w:rPr>
        <w:t>intransferible,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</w:rPr>
        <w:t>aún,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tratándos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elemento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operativos,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simultáneament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80808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hace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</w:rPr>
        <w:t>Reservada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12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12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razón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categorí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y/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funcione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desempeñadas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está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181818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cargo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una</w:t>
      </w:r>
      <w:r>
        <w:rPr>
          <w:rFonts w:ascii="Arial" w:hAnsi="Arial" w:cs="Arial" w:eastAsia="Arial"/>
          <w:sz w:val="16"/>
          <w:szCs w:val="16"/>
          <w:color w:val="181818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institució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seguridad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pública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</w:rPr>
        <w:t>prevención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7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delit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0"/>
          <w:w w:val="8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80808"/>
          <w:spacing w:val="9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procuración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justici</w:t>
      </w:r>
      <w:r>
        <w:rPr>
          <w:rFonts w:ascii="Arial" w:hAnsi="Arial" w:cs="Arial" w:eastAsia="Arial"/>
          <w:sz w:val="16"/>
          <w:szCs w:val="16"/>
          <w:color w:val="080808"/>
          <w:spacing w:val="-7"/>
          <w:w w:val="106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7"/>
        </w:rPr>
        <w:t>.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Así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pues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subsist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necesidad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limita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información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pretendid</w:t>
      </w:r>
      <w:r>
        <w:rPr>
          <w:rFonts w:ascii="Arial" w:hAnsi="Arial" w:cs="Arial" w:eastAsia="Arial"/>
          <w:sz w:val="16"/>
          <w:szCs w:val="16"/>
          <w:color w:val="080808"/>
          <w:spacing w:val="-3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64646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Máxime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ya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80808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indicó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precisa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situació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resultad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proceso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8"/>
        </w:rPr>
        <w:t>evaluación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3"/>
        </w:rPr>
        <w:t>los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exámenes</w:t>
      </w:r>
      <w:r>
        <w:rPr>
          <w:rFonts w:ascii="Arial" w:hAnsi="Arial" w:cs="Arial" w:eastAsia="Arial"/>
          <w:sz w:val="16"/>
          <w:szCs w:val="16"/>
          <w:color w:val="08080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contro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79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79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confianz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entida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federativa,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aplica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elemento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operativo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6"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7" w:lineRule="auto"/>
        <w:ind w:left="266" w:right="551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67.359985pt;margin-top:23.232498pt;width:20.16pt;height:39.360001pt;mso-position-horizontal-relative:page;mso-position-vertical-relative:paragraph;z-index:-1223" type="#_x0000_t75">
            <v:imagedata r:id="rId93" o:title=""/>
          </v:shape>
        </w:pic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tanto,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Fiscalí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80808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tien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bien</w:t>
      </w:r>
      <w:r>
        <w:rPr>
          <w:rFonts w:ascii="Arial" w:hAnsi="Arial" w:cs="Arial" w:eastAsia="Arial"/>
          <w:sz w:val="16"/>
          <w:szCs w:val="16"/>
          <w:color w:val="080808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emitir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particularment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5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-2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</w:rPr>
        <w:t>siguiente</w:t>
      </w:r>
      <w:r>
        <w:rPr>
          <w:rFonts w:ascii="Arial" w:hAnsi="Arial" w:cs="Arial" w:eastAsia="Arial"/>
          <w:sz w:val="16"/>
          <w:szCs w:val="16"/>
          <w:color w:val="080808"/>
          <w:spacing w:val="-2"/>
          <w:w w:val="104"/>
        </w:rPr>
        <w:t>s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147"/>
        </w:rPr>
        <w:t>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746" w:right="4069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</w:rPr>
        <w:t>RESOLUTIVOS: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8" w:lineRule="auto"/>
        <w:ind w:left="275" w:right="515" w:firstLine="5"/>
        <w:jc w:val="left"/>
        <w:tabs>
          <w:tab w:pos="81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PRIMERO.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Comit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determin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contenid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181818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ofici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</w:rPr>
        <w:t>FGEIFC/3419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firmad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Fisca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Central,</w:t>
      </w:r>
      <w:r>
        <w:rPr>
          <w:rFonts w:ascii="Arial" w:hAnsi="Arial" w:cs="Arial" w:eastAsia="Arial"/>
          <w:sz w:val="16"/>
          <w:szCs w:val="16"/>
          <w:color w:val="080808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181818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181818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Maestr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RAFAE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CASTELLANOS,</w:t>
      </w:r>
      <w:r>
        <w:rPr>
          <w:rFonts w:ascii="Arial" w:hAnsi="Arial" w:cs="Arial" w:eastAsia="Arial"/>
          <w:sz w:val="16"/>
          <w:szCs w:val="16"/>
          <w:color w:val="080808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18181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Enlac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Institucional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  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on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el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Centr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80808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Evaluació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80808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79"/>
          <w:i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79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79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Contro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80808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Confianza,</w:t>
      </w:r>
      <w:r>
        <w:rPr>
          <w:rFonts w:ascii="Arial" w:hAnsi="Arial" w:cs="Arial" w:eastAsia="Arial"/>
          <w:sz w:val="16"/>
          <w:szCs w:val="16"/>
          <w:color w:val="080808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debe</w:t>
      </w:r>
      <w:r>
        <w:rPr>
          <w:rFonts w:ascii="Arial" w:hAnsi="Arial" w:cs="Arial" w:eastAsia="Arial"/>
          <w:sz w:val="16"/>
          <w:szCs w:val="16"/>
          <w:color w:val="080808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ser</w:t>
      </w:r>
      <w:r>
        <w:rPr>
          <w:rFonts w:ascii="Arial" w:hAnsi="Arial" w:cs="Arial" w:eastAsia="Arial"/>
          <w:sz w:val="16"/>
          <w:szCs w:val="16"/>
          <w:color w:val="080808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considerada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carácte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Rese</w:t>
      </w:r>
      <w:r>
        <w:rPr>
          <w:rFonts w:ascii="Arial" w:hAnsi="Arial" w:cs="Arial" w:eastAsia="Arial"/>
          <w:sz w:val="16"/>
          <w:szCs w:val="16"/>
          <w:color w:val="080808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34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da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y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9"/>
        </w:rPr>
        <w:t>Confidencial,</w:t>
      </w:r>
      <w:r>
        <w:rPr>
          <w:rFonts w:ascii="Arial" w:hAnsi="Arial" w:cs="Arial" w:eastAsia="Arial"/>
          <w:sz w:val="16"/>
          <w:szCs w:val="16"/>
          <w:color w:val="080808"/>
          <w:spacing w:val="-1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motivos.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razon</w:t>
      </w:r>
      <w:r>
        <w:rPr>
          <w:rFonts w:ascii="Arial" w:hAnsi="Arial" w:cs="Arial" w:eastAsia="Arial"/>
          <w:sz w:val="16"/>
          <w:szCs w:val="16"/>
          <w:color w:val="080808"/>
          <w:spacing w:val="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0"/>
          <w:w w:val="80"/>
          <w:i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80808"/>
          <w:spacing w:val="27"/>
          <w:w w:val="80"/>
          <w:i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fundamento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expuesto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anteriormente,</w:t>
      </w:r>
      <w:r>
        <w:rPr>
          <w:rFonts w:ascii="Arial" w:hAnsi="Arial" w:cs="Arial" w:eastAsia="Arial"/>
          <w:sz w:val="16"/>
          <w:szCs w:val="16"/>
          <w:color w:val="080808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80808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virtu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8080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181818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>act</w:t>
      </w:r>
      <w:r>
        <w:rPr>
          <w:rFonts w:ascii="Arial" w:hAnsi="Arial" w:cs="Arial" w:eastAsia="Arial"/>
          <w:sz w:val="16"/>
          <w:szCs w:val="16"/>
          <w:color w:val="181818"/>
          <w:spacing w:val="-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181818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liza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1"/>
        </w:rPr>
        <w:t>la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3" w:lineRule="exact"/>
        <w:ind w:left="6" w:right="515"/>
        <w:jc w:val="center"/>
        <w:tabs>
          <w:tab w:pos="80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96969"/>
          <w:spacing w:val="0"/>
          <w:w w:val="139"/>
        </w:rPr>
        <w:t>,</w:t>
      </w:r>
      <w:r>
        <w:rPr>
          <w:rFonts w:ascii="Arial" w:hAnsi="Arial" w:cs="Arial" w:eastAsia="Arial"/>
          <w:sz w:val="16"/>
          <w:szCs w:val="16"/>
          <w:color w:val="696969"/>
          <w:spacing w:val="0"/>
          <w:w w:val="139"/>
        </w:rPr>
        <w:t> </w:t>
      </w:r>
      <w:r>
        <w:rPr>
          <w:rFonts w:ascii="Arial" w:hAnsi="Arial" w:cs="Arial" w:eastAsia="Arial"/>
          <w:sz w:val="16"/>
          <w:szCs w:val="16"/>
          <w:color w:val="696969"/>
          <w:spacing w:val="56"/>
          <w:w w:val="139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hipótesi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normativ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restringi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temporalment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80808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80808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alguna</w:t>
      </w:r>
      <w:r>
        <w:rPr>
          <w:rFonts w:ascii="Arial" w:hAnsi="Arial" w:cs="Arial" w:eastAsia="Arial"/>
          <w:sz w:val="16"/>
          <w:szCs w:val="16"/>
          <w:color w:val="080808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distint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80808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80808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80808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80808"/>
          <w:spacing w:val="-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edan</w:t>
      </w:r>
      <w:r>
        <w:rPr>
          <w:rFonts w:ascii="Arial" w:hAnsi="Arial" w:cs="Arial" w:eastAsia="Arial"/>
          <w:sz w:val="16"/>
          <w:szCs w:val="16"/>
          <w:color w:val="080808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ind w:left="33" w:right="-20"/>
        <w:jc w:val="left"/>
        <w:tabs>
          <w:tab w:pos="26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550.080017pt;margin-top:4.863049pt;width:13.44pt;height:39.360001pt;mso-position-horizontal-relative:page;mso-position-vertical-relative:paragraph;z-index:-1221" type="#_x0000_t75">
            <v:imagedata r:id="rId9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53"/>
          <w:i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00"/>
          <w:i/>
        </w:rPr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deban</w:t>
      </w:r>
      <w:r>
        <w:rPr>
          <w:rFonts w:ascii="Arial" w:hAnsi="Arial" w:cs="Arial" w:eastAsia="Arial"/>
          <w:sz w:val="16"/>
          <w:szCs w:val="16"/>
          <w:color w:val="08080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tene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80808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80808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80808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80808"/>
          <w:spacing w:val="0"/>
          <w:w w:val="102"/>
        </w:rPr>
        <w:t>mism</w:t>
      </w:r>
      <w:r>
        <w:rPr>
          <w:rFonts w:ascii="Arial" w:hAnsi="Arial" w:cs="Arial" w:eastAsia="Arial"/>
          <w:sz w:val="16"/>
          <w:szCs w:val="16"/>
          <w:color w:val="080808"/>
          <w:spacing w:val="-2"/>
          <w:w w:val="102"/>
        </w:rPr>
        <w:t>a</w:t>
      </w:r>
      <w:r>
        <w:rPr>
          <w:rFonts w:ascii="Arial" w:hAnsi="Arial" w:cs="Arial" w:eastAsia="Arial"/>
          <w:sz w:val="16"/>
          <w:szCs w:val="16"/>
          <w:color w:val="464646"/>
          <w:spacing w:val="0"/>
          <w:w w:val="11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Mar w:header="365" w:footer="0" w:top="1380" w:bottom="280" w:left="500" w:right="60"/>
          <w:headerReference w:type="default" r:id="rId89"/>
          <w:pgSz w:w="12240" w:h="15840"/>
          <w:cols w:num="2" w:equalWidth="0">
            <w:col w:w="2227" w:space="326"/>
            <w:col w:w="9127"/>
          </w:cols>
        </w:sectPr>
      </w:pPr>
      <w:rPr/>
    </w:p>
    <w:p>
      <w:pPr>
        <w:spacing w:before="39" w:after="0" w:line="240" w:lineRule="auto"/>
        <w:ind w:left="6746" w:right="4503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30.719999pt;margin-top:-9.037012pt;width:105.599998pt;height:40.32pt;mso-position-horizontal-relative:page;mso-position-vertical-relative:paragraph;z-index:-1226" type="#_x0000_t75">
            <v:imagedata r:id="rId95" o:title=""/>
          </v:shape>
        </w:pict>
      </w:r>
      <w:r>
        <w:rPr/>
        <w:pict>
          <v:group style="position:absolute;margin-left:13.62897pt;margin-top:723.840027pt;width:591.852827pt;height:40.32pt;mso-position-horizontal-relative:page;mso-position-vertical-relative:page;z-index:-1222" coordorigin="273,14477" coordsize="11837,806">
            <v:shape style="position:absolute;left:2938;top:14477;width:730;height:806" type="#_x0000_t75">
              <v:imagedata r:id="rId96" o:title=""/>
            </v:shape>
            <v:group style="position:absolute;left:284;top:15269;width:11813;height:2" coordorigin="284,15269" coordsize="11813,2">
              <v:shape style="position:absolute;left:284;top:15269;width:11813;height:2" coordorigin="284,15269" coordsize="11813,0" path="m284,15269l12098,15269e" filled="f" stroked="t" strokeweight="1.185128pt" strokecolor="#0C0C0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14"/>
          <w:szCs w:val="14"/>
          <w:color w:val="08080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0"/>
          <w:w w:val="219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91" w:after="0" w:line="240" w:lineRule="auto"/>
        <w:ind w:left="318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959595"/>
          <w:spacing w:val="0"/>
          <w:w w:val="104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740" w:bottom="280" w:left="500" w:right="60"/>
        </w:sectPr>
      </w:pPr>
      <w:rPr/>
    </w:p>
    <w:p>
      <w:pPr>
        <w:spacing w:before="57" w:after="0" w:line="248" w:lineRule="auto"/>
        <w:ind w:left="2519" w:right="690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42.240002pt;margin-top:48.808617pt;width:68.160004pt;height:58.560001pt;mso-position-horizontal-relative:page;mso-position-vertical-relative:paragraph;z-index:-1218" type="#_x0000_t75">
            <v:imagedata r:id="rId98" o:title=""/>
          </v:shape>
        </w:pict>
      </w:r>
      <w:r>
        <w:rPr/>
        <w:pict>
          <v:group style="position:absolute;margin-left:19.783472pt;margin-top:715.200012pt;width:372.491202pt;height:53.759998pt;mso-position-horizontal-relative:page;mso-position-vertical-relative:page;z-index:-1217" coordorigin="396,14304" coordsize="7450,1075">
            <v:shape style="position:absolute;left:614;top:14304;width:3014;height:1075" type="#_x0000_t75">
              <v:imagedata r:id="rId99" o:title=""/>
            </v:shape>
            <v:group style="position:absolute;left:412;top:15273;width:7417;height:2" coordorigin="412,15273" coordsize="7417,2">
              <v:shape style="position:absolute;left:412;top:15273;width:7417;height:2" coordorigin="412,15273" coordsize="7417,0" path="m412,15273l7829,15273e" filled="f" stroked="t" strokeweight="1.638868pt" strokecolor="#08080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9.136948pt;margin-top:43.048626pt;width:6.383046pt;height:192.238683pt;mso-position-horizontal-relative:page;mso-position-vertical-relative:paragraph;z-index:-1216" coordorigin="2983,861" coordsize="128,3845">
            <v:shape style="position:absolute;left:3014;top:861;width:96;height:2093" type="#_x0000_t75">
              <v:imagedata r:id="rId100" o:title=""/>
            </v:shape>
            <v:group style="position:absolute;left:2987;top:2924;width:2;height:1777" coordorigin="2987,2924" coordsize="2,1777">
              <v:shape style="position:absolute;left:2987;top:2924;width:2;height:1777" coordorigin="2987,2924" coordsize="0,1777" path="m2987,4701l2987,2924e" filled="f" stroked="t" strokeweight=".468248pt" strokecolor="#57575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  <w:b/>
          <w:bCs/>
        </w:rPr>
        <w:t>SEGUNDO.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0E0E0E"/>
          <w:spacing w:val="4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mismo</w:t>
      </w:r>
      <w:r>
        <w:rPr>
          <w:rFonts w:ascii="Arial" w:hAnsi="Arial" w:cs="Arial" w:eastAsia="Arial"/>
          <w:sz w:val="16"/>
          <w:szCs w:val="16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modo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omit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é</w:t>
      </w:r>
      <w:r>
        <w:rPr>
          <w:rFonts w:ascii="Arial" w:hAnsi="Arial" w:cs="Arial" w:eastAsia="Arial"/>
          <w:sz w:val="16"/>
          <w:szCs w:val="16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0E0E0E"/>
          <w:spacing w:val="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82828"/>
          <w:spacing w:val="6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nsparen</w:t>
      </w:r>
      <w:r>
        <w:rPr>
          <w:rFonts w:ascii="Arial" w:hAnsi="Arial" w:cs="Arial" w:eastAsia="Arial"/>
          <w:sz w:val="16"/>
          <w:szCs w:val="16"/>
          <w:color w:val="0E0E0E"/>
          <w:spacing w:val="-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ia</w:t>
      </w:r>
      <w:r>
        <w:rPr>
          <w:rFonts w:ascii="Arial" w:hAnsi="Arial" w:cs="Arial" w:eastAsia="Arial"/>
          <w:sz w:val="16"/>
          <w:szCs w:val="16"/>
          <w:color w:val="282828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determin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4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7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6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cesiv</w:t>
      </w:r>
      <w:r>
        <w:rPr>
          <w:rFonts w:ascii="Arial" w:hAnsi="Arial" w:cs="Arial" w:eastAsia="Arial"/>
          <w:sz w:val="16"/>
          <w:szCs w:val="16"/>
          <w:color w:val="0E0E0E"/>
          <w:spacing w:val="4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ofic</w:t>
      </w:r>
      <w:r>
        <w:rPr>
          <w:rFonts w:ascii="Arial" w:hAnsi="Arial" w:cs="Arial" w:eastAsia="Arial"/>
          <w:sz w:val="16"/>
          <w:szCs w:val="16"/>
          <w:color w:val="0E0E0E"/>
          <w:spacing w:val="-9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3"/>
        </w:rPr>
        <w:t>que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est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Fiscalí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E0E0E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Jalis</w:t>
      </w:r>
      <w:r>
        <w:rPr>
          <w:rFonts w:ascii="Arial" w:hAnsi="Arial" w:cs="Arial" w:eastAsia="Arial"/>
          <w:sz w:val="16"/>
          <w:szCs w:val="16"/>
          <w:color w:val="0E0E0E"/>
          <w:spacing w:val="8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E0E0E"/>
          <w:spacing w:val="-1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ija</w:t>
      </w:r>
      <w:r>
        <w:rPr>
          <w:rFonts w:ascii="Arial" w:hAnsi="Arial" w:cs="Arial" w:eastAsia="Arial"/>
          <w:sz w:val="16"/>
          <w:szCs w:val="16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E0E0E"/>
          <w:spacing w:val="-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Centr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Estata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-4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Evaluació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Contro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Confianza,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9"/>
        </w:rPr>
        <w:t>el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solicit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</w:rPr>
        <w:t>"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report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integral"</w:t>
      </w:r>
      <w:r>
        <w:rPr>
          <w:rFonts w:ascii="Arial" w:hAnsi="Arial" w:cs="Arial" w:eastAsia="Arial"/>
          <w:sz w:val="16"/>
          <w:szCs w:val="16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element</w:t>
      </w:r>
      <w:r>
        <w:rPr>
          <w:rFonts w:ascii="Arial" w:hAnsi="Arial" w:cs="Arial" w:eastAsia="Arial"/>
          <w:sz w:val="16"/>
          <w:szCs w:val="16"/>
          <w:color w:val="0E0E0E"/>
          <w:spacing w:val="3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operati</w:t>
      </w:r>
      <w:r>
        <w:rPr>
          <w:rFonts w:ascii="Arial" w:hAnsi="Arial" w:cs="Arial" w:eastAsia="Arial"/>
          <w:sz w:val="16"/>
          <w:szCs w:val="16"/>
          <w:color w:val="0E0E0E"/>
          <w:spacing w:val="3"/>
          <w:w w:val="100"/>
        </w:rPr>
        <w:t>v</w:t>
      </w:r>
      <w:r>
        <w:rPr>
          <w:rFonts w:ascii="Arial" w:hAnsi="Arial" w:cs="Arial" w:eastAsia="Arial"/>
          <w:sz w:val="16"/>
          <w:szCs w:val="16"/>
          <w:color w:val="282828"/>
          <w:spacing w:val="4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-2"/>
          <w:w w:val="92"/>
        </w:rPr>
        <w:t>t</w:t>
      </w:r>
      <w:r>
        <w:rPr>
          <w:rFonts w:ascii="Arial" w:hAnsi="Arial" w:cs="Arial" w:eastAsia="Arial"/>
          <w:sz w:val="16"/>
          <w:szCs w:val="16"/>
          <w:color w:val="0E0E0E"/>
          <w:spacing w:val="-7"/>
          <w:w w:val="166"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4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5"/>
        </w:rPr>
        <w:t>ne</w:t>
      </w:r>
      <w:r>
        <w:rPr>
          <w:rFonts w:ascii="Arial" w:hAnsi="Arial" w:cs="Arial" w:eastAsia="Arial"/>
          <w:sz w:val="16"/>
          <w:szCs w:val="16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adscri</w:t>
      </w:r>
      <w:r>
        <w:rPr>
          <w:rFonts w:ascii="Arial" w:hAnsi="Arial" w:cs="Arial" w:eastAsia="Arial"/>
          <w:sz w:val="16"/>
          <w:szCs w:val="16"/>
          <w:color w:val="0E0E0E"/>
          <w:spacing w:val="5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82828"/>
          <w:spacing w:val="-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ión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0E0E0E"/>
          <w:spacing w:val="1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0E0E0E"/>
          <w:spacing w:val="1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resul</w:t>
      </w:r>
      <w:r>
        <w:rPr>
          <w:rFonts w:ascii="Arial" w:hAnsi="Arial" w:cs="Arial" w:eastAsia="Arial"/>
          <w:sz w:val="16"/>
          <w:szCs w:val="16"/>
          <w:color w:val="0E0E0E"/>
          <w:spacing w:val="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do</w:t>
      </w:r>
      <w:r>
        <w:rPr>
          <w:rFonts w:ascii="Arial" w:hAnsi="Arial" w:cs="Arial" w:eastAsia="Arial"/>
          <w:sz w:val="16"/>
          <w:szCs w:val="16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evaluaciones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materi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contro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confianza,</w:t>
      </w:r>
      <w:r>
        <w:rPr>
          <w:rFonts w:ascii="Arial" w:hAnsi="Arial" w:cs="Arial" w:eastAsia="Arial"/>
          <w:sz w:val="16"/>
          <w:szCs w:val="16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deberá</w:t>
      </w:r>
      <w:r>
        <w:rPr>
          <w:rFonts w:ascii="Arial" w:hAnsi="Arial" w:cs="Arial" w:eastAsia="Arial"/>
          <w:sz w:val="16"/>
          <w:szCs w:val="16"/>
          <w:color w:val="0E0E0E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82828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co</w:t>
      </w:r>
      <w:r>
        <w:rPr>
          <w:rFonts w:ascii="Arial" w:hAnsi="Arial" w:cs="Arial" w:eastAsia="Arial"/>
          <w:sz w:val="16"/>
          <w:szCs w:val="16"/>
          <w:color w:val="0E0E0E"/>
          <w:spacing w:val="-3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82828"/>
          <w:spacing w:val="-4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ide</w:t>
      </w:r>
      <w:r>
        <w:rPr>
          <w:rFonts w:ascii="Arial" w:hAnsi="Arial" w:cs="Arial" w:eastAsia="Arial"/>
          <w:sz w:val="16"/>
          <w:szCs w:val="16"/>
          <w:color w:val="0E0E0E"/>
          <w:spacing w:val="5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82828"/>
          <w:spacing w:val="-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do</w:t>
      </w:r>
      <w:r>
        <w:rPr>
          <w:rFonts w:ascii="Arial" w:hAnsi="Arial" w:cs="Arial" w:eastAsia="Arial"/>
          <w:sz w:val="16"/>
          <w:szCs w:val="16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E0E0E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8"/>
        </w:rPr>
        <w:t>inform</w:t>
      </w:r>
      <w:r>
        <w:rPr>
          <w:rFonts w:ascii="Arial" w:hAnsi="Arial" w:cs="Arial" w:eastAsia="Arial"/>
          <w:sz w:val="16"/>
          <w:szCs w:val="16"/>
          <w:color w:val="0E0E0E"/>
          <w:spacing w:val="6"/>
          <w:w w:val="108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-3"/>
          <w:w w:val="108"/>
        </w:rPr>
        <w:t>c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8"/>
        </w:rPr>
        <w:t>ión</w:t>
      </w:r>
      <w:r>
        <w:rPr>
          <w:rFonts w:ascii="Arial" w:hAnsi="Arial" w:cs="Arial" w:eastAsia="Arial"/>
          <w:sz w:val="16"/>
          <w:szCs w:val="16"/>
          <w:color w:val="0E0E0E"/>
          <w:spacing w:val="1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8"/>
        </w:rPr>
        <w:t>Reservada</w:t>
      </w:r>
      <w:r>
        <w:rPr>
          <w:rFonts w:ascii="Arial" w:hAnsi="Arial" w:cs="Arial" w:eastAsia="Arial"/>
          <w:sz w:val="16"/>
          <w:szCs w:val="16"/>
          <w:color w:val="0E0E0E"/>
          <w:spacing w:val="38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  <w:b/>
          <w:bCs/>
        </w:rPr>
        <w:t>Confidencial,</w:t>
      </w:r>
      <w:r>
        <w:rPr>
          <w:rFonts w:ascii="Arial" w:hAnsi="Arial" w:cs="Arial" w:eastAsia="Arial"/>
          <w:sz w:val="16"/>
          <w:szCs w:val="16"/>
          <w:color w:val="0E0E0E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virtu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form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part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proceso</w:t>
      </w:r>
      <w:r>
        <w:rPr>
          <w:rFonts w:ascii="Arial" w:hAnsi="Arial" w:cs="Arial" w:eastAsia="Arial"/>
          <w:sz w:val="16"/>
          <w:szCs w:val="16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evaluación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0E0E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cual</w:t>
      </w:r>
      <w:r>
        <w:rPr>
          <w:rFonts w:ascii="Arial" w:hAnsi="Arial" w:cs="Arial" w:eastAsia="Arial"/>
          <w:sz w:val="16"/>
          <w:szCs w:val="16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ha</w:t>
      </w:r>
      <w:r>
        <w:rPr>
          <w:rFonts w:ascii="Arial" w:hAnsi="Arial" w:cs="Arial" w:eastAsia="Arial"/>
          <w:sz w:val="16"/>
          <w:szCs w:val="16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sido</w:t>
      </w:r>
      <w:r>
        <w:rPr>
          <w:rFonts w:ascii="Arial" w:hAnsi="Arial" w:cs="Arial" w:eastAsia="Arial"/>
          <w:sz w:val="16"/>
          <w:szCs w:val="16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debidament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4"/>
        </w:rPr>
        <w:t>analizado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clasificad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como</w:t>
      </w:r>
      <w:r>
        <w:rPr>
          <w:rFonts w:ascii="Arial" w:hAnsi="Arial" w:cs="Arial" w:eastAsia="Arial"/>
          <w:sz w:val="16"/>
          <w:szCs w:val="16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restringid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persona</w:t>
      </w:r>
      <w:r>
        <w:rPr>
          <w:rFonts w:ascii="Arial" w:hAnsi="Arial" w:cs="Arial" w:eastAsia="Arial"/>
          <w:sz w:val="16"/>
          <w:szCs w:val="16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alguna</w:t>
      </w:r>
      <w:r>
        <w:rPr>
          <w:rFonts w:ascii="Arial" w:hAnsi="Arial" w:cs="Arial" w:eastAsia="Arial"/>
          <w:sz w:val="16"/>
          <w:szCs w:val="16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distint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las</w:t>
      </w:r>
      <w:r>
        <w:rPr>
          <w:rFonts w:ascii="Arial" w:hAnsi="Arial" w:cs="Arial" w:eastAsia="Arial"/>
          <w:sz w:val="16"/>
          <w:szCs w:val="16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qu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pueda</w:t>
      </w:r>
      <w:r>
        <w:rPr>
          <w:rFonts w:ascii="Arial" w:hAnsi="Arial" w:cs="Arial" w:eastAsia="Arial"/>
          <w:sz w:val="16"/>
          <w:szCs w:val="16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deba</w:t>
      </w:r>
      <w:r>
        <w:rPr>
          <w:rFonts w:ascii="Arial" w:hAnsi="Arial" w:cs="Arial" w:eastAsia="Arial"/>
          <w:sz w:val="16"/>
          <w:szCs w:val="16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2"/>
        </w:rPr>
        <w:t>tener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4"/>
        </w:rPr>
        <w:t>mism</w:t>
      </w:r>
      <w:r>
        <w:rPr>
          <w:rFonts w:ascii="Arial" w:hAnsi="Arial" w:cs="Arial" w:eastAsia="Arial"/>
          <w:sz w:val="16"/>
          <w:szCs w:val="16"/>
          <w:color w:val="0E0E0E"/>
          <w:spacing w:val="2"/>
          <w:w w:val="104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90" w:lineRule="exact"/>
        <w:ind w:left="2528" w:right="682" w:firstLine="-5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  <w:b/>
          <w:bCs/>
        </w:rPr>
        <w:t>TERCERO.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0E0E0E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instruy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3"/>
        </w:rPr>
        <w:t>qu</w:t>
      </w:r>
      <w:r>
        <w:rPr>
          <w:rFonts w:ascii="Arial" w:hAnsi="Arial" w:cs="Arial" w:eastAsia="Arial"/>
          <w:sz w:val="16"/>
          <w:szCs w:val="16"/>
          <w:color w:val="0E0E0E"/>
          <w:spacing w:val="4"/>
          <w:w w:val="103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37"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0E0E0E"/>
          <w:spacing w:val="8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-3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E0E0E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-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ntenid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4"/>
        </w:rPr>
        <w:t>dictame</w:t>
      </w:r>
      <w:r>
        <w:rPr>
          <w:rFonts w:ascii="Arial" w:hAnsi="Arial" w:cs="Arial" w:eastAsia="Arial"/>
          <w:sz w:val="16"/>
          <w:szCs w:val="16"/>
          <w:color w:val="0E0E0E"/>
          <w:spacing w:val="3"/>
          <w:w w:val="105"/>
        </w:rPr>
        <w:t>n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9"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proceda</w:t>
      </w:r>
      <w:r>
        <w:rPr>
          <w:rFonts w:ascii="Arial" w:hAnsi="Arial" w:cs="Arial" w:eastAsia="Arial"/>
          <w:sz w:val="16"/>
          <w:szCs w:val="16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resolver</w:t>
      </w:r>
      <w:r>
        <w:rPr>
          <w:rFonts w:ascii="Arial" w:hAnsi="Arial" w:cs="Arial" w:eastAsia="Arial"/>
          <w:sz w:val="16"/>
          <w:szCs w:val="16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solicitu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inform</w:t>
      </w:r>
      <w:r>
        <w:rPr>
          <w:rFonts w:ascii="Arial" w:hAnsi="Arial" w:cs="Arial" w:eastAsia="Arial"/>
          <w:sz w:val="16"/>
          <w:szCs w:val="16"/>
          <w:color w:val="0E0E0E"/>
          <w:spacing w:val="6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-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ión</w:t>
      </w:r>
      <w:r>
        <w:rPr>
          <w:rFonts w:ascii="Arial" w:hAnsi="Arial" w:cs="Arial" w:eastAsia="Arial"/>
          <w:sz w:val="16"/>
          <w:szCs w:val="16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públ</w:t>
      </w:r>
      <w:r>
        <w:rPr>
          <w:rFonts w:ascii="Arial" w:hAnsi="Arial" w:cs="Arial" w:eastAsia="Arial"/>
          <w:sz w:val="16"/>
          <w:szCs w:val="16"/>
          <w:color w:val="0E0E0E"/>
          <w:spacing w:val="-6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ca</w:t>
      </w:r>
      <w:r>
        <w:rPr>
          <w:rFonts w:ascii="Arial" w:hAnsi="Arial" w:cs="Arial" w:eastAsia="Arial"/>
          <w:sz w:val="16"/>
          <w:szCs w:val="16"/>
          <w:color w:val="282828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82828"/>
          <w:spacing w:val="-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gistrad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número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4"/>
        </w:rPr>
        <w:t>procedimiento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  <w:b/>
          <w:bCs/>
        </w:rPr>
        <w:t>LTAIPJ/FG/417/201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16"/>
          <w:szCs w:val="16"/>
          <w:color w:val="0E0E0E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E0E0E"/>
          <w:spacing w:val="0"/>
          <w:w w:val="74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E0E0E"/>
          <w:spacing w:val="32"/>
          <w:w w:val="74"/>
          <w:i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consecuentement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notifiqu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solicitant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8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ontenid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misma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E0E0E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2"/>
        </w:rPr>
        <w:t>surta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efecto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legales</w:t>
      </w:r>
      <w:r>
        <w:rPr>
          <w:rFonts w:ascii="Arial" w:hAnsi="Arial" w:cs="Arial" w:eastAsia="Arial"/>
          <w:sz w:val="16"/>
          <w:szCs w:val="16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haya</w:t>
      </w:r>
      <w:r>
        <w:rPr>
          <w:rFonts w:ascii="Arial" w:hAnsi="Arial" w:cs="Arial" w:eastAsia="Arial"/>
          <w:sz w:val="16"/>
          <w:szCs w:val="16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4"/>
        </w:rPr>
        <w:t>luga</w:t>
      </w:r>
      <w:r>
        <w:rPr>
          <w:rFonts w:ascii="Arial" w:hAnsi="Arial" w:cs="Arial" w:eastAsia="Arial"/>
          <w:sz w:val="16"/>
          <w:szCs w:val="16"/>
          <w:color w:val="0E0E0E"/>
          <w:spacing w:val="-3"/>
          <w:w w:val="104"/>
        </w:rPr>
        <w:t>r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45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6" w:lineRule="auto"/>
        <w:ind w:left="2528" w:right="693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  <w:b/>
          <w:bCs/>
        </w:rPr>
        <w:t>CUART</w:t>
      </w:r>
      <w:r>
        <w:rPr>
          <w:rFonts w:ascii="Arial" w:hAnsi="Arial" w:cs="Arial" w:eastAsia="Arial"/>
          <w:sz w:val="16"/>
          <w:szCs w:val="16"/>
          <w:color w:val="0E0E0E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  <w:b/>
          <w:bCs/>
        </w:rPr>
        <w:t>.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Regístrese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pr</w:t>
      </w:r>
      <w:r>
        <w:rPr>
          <w:rFonts w:ascii="Arial" w:hAnsi="Arial" w:cs="Arial" w:eastAsia="Arial"/>
          <w:sz w:val="16"/>
          <w:szCs w:val="16"/>
          <w:color w:val="0E0E0E"/>
          <w:spacing w:val="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3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ent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Acta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Clasificació</w:t>
      </w:r>
      <w:r>
        <w:rPr>
          <w:rFonts w:ascii="Arial" w:hAnsi="Arial" w:cs="Arial" w:eastAsia="Arial"/>
          <w:sz w:val="16"/>
          <w:szCs w:val="16"/>
          <w:color w:val="0E0E0E"/>
          <w:spacing w:val="-2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282828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índice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información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11"/>
        </w:rPr>
        <w:t>Reservada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2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y/o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  <w:b/>
          <w:bCs/>
        </w:rPr>
        <w:t>Confidencial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publíques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E0E0E"/>
          <w:spacing w:val="3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medi</w:t>
      </w:r>
      <w:r>
        <w:rPr>
          <w:rFonts w:ascii="Arial" w:hAnsi="Arial" w:cs="Arial" w:eastAsia="Arial"/>
          <w:sz w:val="16"/>
          <w:szCs w:val="16"/>
          <w:color w:val="0E0E0E"/>
          <w:spacing w:val="4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onsuít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1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recta.</w:t>
      </w:r>
      <w:r>
        <w:rPr>
          <w:rFonts w:ascii="Arial" w:hAnsi="Arial" w:cs="Arial" w:eastAsia="Arial"/>
          <w:sz w:val="16"/>
          <w:szCs w:val="16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ta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0E0E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80"/>
        </w:rPr>
        <w:t>y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20"/>
          <w:w w:val="8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omo</w:t>
      </w:r>
      <w:r>
        <w:rPr>
          <w:rFonts w:ascii="Arial" w:hAnsi="Arial" w:cs="Arial" w:eastAsia="Arial"/>
          <w:sz w:val="16"/>
          <w:szCs w:val="16"/>
          <w:color w:val="0E0E0E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E0E0E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establecE:</w:t>
      </w:r>
      <w:r>
        <w:rPr>
          <w:rFonts w:ascii="Arial" w:hAnsi="Arial" w:cs="Arial" w:eastAsia="Arial"/>
          <w:sz w:val="16"/>
          <w:szCs w:val="16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ei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7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rticul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25</w:t>
      </w:r>
      <w:r>
        <w:rPr>
          <w:rFonts w:ascii="Arial" w:hAnsi="Arial" w:cs="Arial" w:eastAsia="Arial"/>
          <w:sz w:val="16"/>
          <w:szCs w:val="16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punt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11"/>
        </w:rPr>
        <w:t>1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11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fracció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XI</w:t>
      </w:r>
      <w:r>
        <w:rPr>
          <w:rFonts w:ascii="Arial" w:hAnsi="Arial" w:cs="Arial" w:eastAsia="Arial"/>
          <w:sz w:val="16"/>
          <w:szCs w:val="16"/>
          <w:color w:val="0E0E0E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vigent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Tra</w:t>
      </w:r>
      <w:r>
        <w:rPr>
          <w:rFonts w:ascii="Arial" w:hAnsi="Arial" w:cs="Arial" w:eastAsia="Arial"/>
          <w:sz w:val="16"/>
          <w:szCs w:val="16"/>
          <w:color w:val="0E0E0E"/>
          <w:spacing w:val="-4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82828"/>
          <w:spacing w:val="-3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pa</w:t>
      </w:r>
      <w:r>
        <w:rPr>
          <w:rFonts w:ascii="Arial" w:hAnsi="Arial" w:cs="Arial" w:eastAsia="Arial"/>
          <w:sz w:val="16"/>
          <w:szCs w:val="16"/>
          <w:color w:val="0E0E0E"/>
          <w:spacing w:val="5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-4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82828"/>
          <w:spacing w:val="-5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Ac</w:t>
      </w:r>
      <w:r>
        <w:rPr>
          <w:rFonts w:ascii="Arial" w:hAnsi="Arial" w:cs="Arial" w:eastAsia="Arial"/>
          <w:sz w:val="16"/>
          <w:szCs w:val="16"/>
          <w:color w:val="0E0E0E"/>
          <w:spacing w:val="-3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-23"/>
          <w:w w:val="120"/>
        </w:rPr>
        <w:t>: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20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2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13"/>
        </w:rPr>
        <w:t>l</w:t>
      </w:r>
      <w:r>
        <w:rPr>
          <w:rFonts w:ascii="Arial" w:hAnsi="Arial" w:cs="Arial" w:eastAsia="Arial"/>
          <w:sz w:val="16"/>
          <w:szCs w:val="16"/>
          <w:color w:val="0E0E0E"/>
          <w:spacing w:val="6"/>
          <w:w w:val="113"/>
        </w:rPr>
        <w:t>n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60"/>
        </w:rPr>
        <w:t>f.:</w:t>
      </w:r>
      <w:r>
        <w:rPr>
          <w:rFonts w:ascii="Arial" w:hAnsi="Arial" w:cs="Arial" w:eastAsia="Arial"/>
          <w:sz w:val="16"/>
          <w:szCs w:val="16"/>
          <w:color w:val="282828"/>
          <w:spacing w:val="9"/>
          <w:w w:val="61"/>
        </w:rPr>
        <w:t>J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1"/>
        </w:rPr>
        <w:t>rm</w:t>
      </w:r>
      <w:r>
        <w:rPr>
          <w:rFonts w:ascii="Arial" w:hAnsi="Arial" w:cs="Arial" w:eastAsia="Arial"/>
          <w:sz w:val="16"/>
          <w:szCs w:val="16"/>
          <w:color w:val="0E0E0E"/>
          <w:spacing w:val="6"/>
          <w:w w:val="101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2"/>
        </w:rPr>
        <w:t>ci</w:t>
      </w:r>
      <w:r>
        <w:rPr>
          <w:rFonts w:ascii="Arial" w:hAnsi="Arial" w:cs="Arial" w:eastAsia="Arial"/>
          <w:sz w:val="16"/>
          <w:szCs w:val="16"/>
          <w:color w:val="282828"/>
          <w:spacing w:val="-5"/>
          <w:w w:val="102"/>
        </w:rPr>
        <w:t>ó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70"/>
        </w:rPr>
        <w:t>;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71"/>
        </w:rPr>
        <w:t>J</w:t>
      </w:r>
      <w:r>
        <w:rPr>
          <w:rFonts w:ascii="Arial" w:hAnsi="Arial" w:cs="Arial" w:eastAsia="Arial"/>
          <w:sz w:val="16"/>
          <w:szCs w:val="16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ública</w:t>
      </w:r>
      <w:r>
        <w:rPr>
          <w:rFonts w:ascii="Arial" w:hAnsi="Arial" w:cs="Arial" w:eastAsia="Arial"/>
          <w:sz w:val="16"/>
          <w:szCs w:val="16"/>
          <w:color w:val="0E0E0E"/>
          <w:spacing w:val="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!</w:t>
      </w:r>
      <w:r>
        <w:rPr>
          <w:rFonts w:ascii="Arial" w:hAnsi="Arial" w:cs="Arial" w:eastAsia="Arial"/>
          <w:sz w:val="16"/>
          <w:szCs w:val="16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Es</w:t>
      </w:r>
      <w:r>
        <w:rPr>
          <w:rFonts w:ascii="Arial" w:hAnsi="Arial" w:cs="Arial" w:eastAsia="Arial"/>
          <w:sz w:val="16"/>
          <w:szCs w:val="16"/>
          <w:color w:val="0E0E0E"/>
          <w:spacing w:val="7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do</w:t>
      </w:r>
      <w:r>
        <w:rPr>
          <w:rFonts w:ascii="Arial" w:hAnsi="Arial" w:cs="Arial" w:eastAsia="Arial"/>
          <w:sz w:val="16"/>
          <w:szCs w:val="16"/>
          <w:color w:val="0E0E0E"/>
          <w:spacing w:val="3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2"/>
        </w:rPr>
        <w:t>sus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2"/>
        </w:rPr>
        <w:t>Municipios.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6" w:lineRule="auto"/>
        <w:ind w:left="2533" w:right="683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  <w:b/>
          <w:bCs/>
        </w:rPr>
        <w:t>QUINTO.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0E0E0E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instruy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Unidad</w:t>
      </w:r>
      <w:r>
        <w:rPr>
          <w:rFonts w:ascii="Arial" w:hAnsi="Arial" w:cs="Arial" w:eastAsia="Arial"/>
          <w:sz w:val="16"/>
          <w:szCs w:val="16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Transparenci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para</w:t>
      </w:r>
      <w:r>
        <w:rPr>
          <w:rFonts w:ascii="Arial" w:hAnsi="Arial" w:cs="Arial" w:eastAsia="Arial"/>
          <w:sz w:val="16"/>
          <w:szCs w:val="16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2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remit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co</w:t>
      </w:r>
      <w:r>
        <w:rPr>
          <w:rFonts w:ascii="Arial" w:hAnsi="Arial" w:cs="Arial" w:eastAsia="Arial"/>
          <w:sz w:val="16"/>
          <w:szCs w:val="16"/>
          <w:color w:val="0E0E0E"/>
          <w:spacing w:val="1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dictame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2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clasificación,</w:t>
      </w:r>
      <w:r>
        <w:rPr>
          <w:rFonts w:ascii="Arial" w:hAnsi="Arial" w:cs="Arial" w:eastAsia="Arial"/>
          <w:sz w:val="16"/>
          <w:szCs w:val="16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al</w:t>
      </w:r>
      <w:r>
        <w:rPr>
          <w:rFonts w:ascii="Arial" w:hAnsi="Arial" w:cs="Arial" w:eastAsia="Arial"/>
          <w:sz w:val="16"/>
          <w:szCs w:val="16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despacho</w:t>
      </w:r>
      <w:r>
        <w:rPr>
          <w:rFonts w:ascii="Arial" w:hAnsi="Arial" w:cs="Arial" w:eastAsia="Arial"/>
          <w:sz w:val="16"/>
          <w:szCs w:val="16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Fisca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Centra</w:t>
      </w:r>
      <w:r>
        <w:rPr>
          <w:rFonts w:ascii="Arial" w:hAnsi="Arial" w:cs="Arial" w:eastAsia="Arial"/>
          <w:sz w:val="16"/>
          <w:szCs w:val="16"/>
          <w:color w:val="0E0E0E"/>
          <w:spacing w:val="-8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fi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-4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99"/>
        </w:rPr>
        <w:t>ao</w:t>
      </w:r>
      <w:r>
        <w:rPr>
          <w:rFonts w:ascii="Arial" w:hAnsi="Arial" w:cs="Arial" w:eastAsia="Arial"/>
          <w:sz w:val="16"/>
          <w:szCs w:val="16"/>
          <w:color w:val="0E0E0E"/>
          <w:spacing w:val="-3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-7"/>
          <w:w w:val="79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79"/>
        </w:rPr>
        <w:t>¡.:.,er,</w:t>
      </w:r>
      <w:r>
        <w:rPr>
          <w:rFonts w:ascii="Arial" w:hAnsi="Arial" w:cs="Arial" w:eastAsia="Arial"/>
          <w:sz w:val="16"/>
          <w:szCs w:val="16"/>
          <w:color w:val="0E0E0E"/>
          <w:spacing w:val="30"/>
          <w:w w:val="79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4"/>
          <w:w w:val="87"/>
        </w:rPr>
        <w:t>: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42"/>
        </w:rPr>
        <w:t>&lt;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43"/>
        </w:rPr>
        <w:t>J</w:t>
      </w:r>
      <w:r>
        <w:rPr>
          <w:rFonts w:ascii="Arial" w:hAnsi="Arial" w:cs="Arial" w:eastAsia="Arial"/>
          <w:sz w:val="16"/>
          <w:szCs w:val="16"/>
          <w:color w:val="282828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1"/>
          <w:w w:val="104"/>
        </w:rPr>
        <w:t>m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77"/>
        </w:rPr>
        <w:t>c</w:t>
      </w:r>
      <w:r>
        <w:rPr>
          <w:rFonts w:ascii="Arial" w:hAnsi="Arial" w:cs="Arial" w:eastAsia="Arial"/>
          <w:sz w:val="16"/>
          <w:szCs w:val="16"/>
          <w:color w:val="282828"/>
          <w:spacing w:val="-6"/>
          <w:w w:val="76"/>
        </w:rPr>
        <w:t>;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3"/>
        </w:rPr>
        <w:t>didas</w:t>
      </w:r>
      <w:r>
        <w:rPr>
          <w:rFonts w:ascii="Arial" w:hAnsi="Arial" w:cs="Arial" w:eastAsia="Arial"/>
          <w:sz w:val="16"/>
          <w:szCs w:val="16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E0E0E"/>
          <w:spacing w:val="7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::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7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7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rias</w:t>
      </w:r>
      <w:r>
        <w:rPr>
          <w:rFonts w:ascii="Arial" w:hAnsi="Arial" w:cs="Arial" w:eastAsia="Arial"/>
          <w:sz w:val="16"/>
          <w:szCs w:val="16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pertinentes,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3"/>
        </w:rPr>
        <w:t>que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evite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su</w:t>
      </w:r>
      <w:r>
        <w:rPr>
          <w:rFonts w:ascii="Arial" w:hAnsi="Arial" w:cs="Arial" w:eastAsia="Arial"/>
          <w:sz w:val="16"/>
          <w:szCs w:val="16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difusión,</w:t>
      </w:r>
      <w:r>
        <w:rPr>
          <w:rFonts w:ascii="Arial" w:hAnsi="Arial" w:cs="Arial" w:eastAsia="Arial"/>
          <w:sz w:val="16"/>
          <w:szCs w:val="16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distribució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E0E0E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acceso</w:t>
      </w:r>
      <w:r>
        <w:rPr>
          <w:rFonts w:ascii="Arial" w:hAnsi="Arial" w:cs="Arial" w:eastAsia="Arial"/>
          <w:sz w:val="16"/>
          <w:szCs w:val="16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no</w:t>
      </w:r>
      <w:r>
        <w:rPr>
          <w:rFonts w:ascii="Arial" w:hAnsi="Arial" w:cs="Arial" w:eastAsia="Arial"/>
          <w:sz w:val="16"/>
          <w:szCs w:val="16"/>
          <w:color w:val="0E0E0E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autorizado,</w:t>
      </w:r>
      <w:r>
        <w:rPr>
          <w:rFonts w:ascii="Arial" w:hAnsi="Arial" w:cs="Arial" w:eastAsia="Arial"/>
          <w:sz w:val="16"/>
          <w:szCs w:val="16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durant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un</w:t>
      </w:r>
      <w:r>
        <w:rPr>
          <w:rFonts w:ascii="Arial" w:hAnsi="Arial" w:cs="Arial" w:eastAsia="Arial"/>
          <w:sz w:val="16"/>
          <w:szCs w:val="16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lapso</w:t>
      </w:r>
      <w:r>
        <w:rPr>
          <w:rFonts w:ascii="Arial" w:hAnsi="Arial" w:cs="Arial" w:eastAsia="Arial"/>
          <w:sz w:val="16"/>
          <w:szCs w:val="16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05</w:t>
      </w:r>
      <w:r>
        <w:rPr>
          <w:rFonts w:ascii="Arial" w:hAnsi="Arial" w:cs="Arial" w:eastAsia="Arial"/>
          <w:sz w:val="16"/>
          <w:szCs w:val="16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17"/>
        </w:rPr>
        <w:t>cinco</w:t>
      </w:r>
      <w:r>
        <w:rPr>
          <w:rFonts w:ascii="Arial" w:hAnsi="Arial" w:cs="Arial" w:eastAsia="Arial"/>
          <w:sz w:val="16"/>
          <w:szCs w:val="16"/>
          <w:color w:val="0E0E0E"/>
          <w:spacing w:val="5"/>
          <w:w w:val="117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años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parti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E0E0E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dí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hoy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conform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lo</w:t>
      </w:r>
      <w:r>
        <w:rPr>
          <w:rFonts w:ascii="Arial" w:hAnsi="Arial" w:cs="Arial" w:eastAsia="Arial"/>
          <w:sz w:val="16"/>
          <w:szCs w:val="16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establec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2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vigent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2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Ley</w:t>
      </w:r>
      <w:r>
        <w:rPr>
          <w:rFonts w:ascii="Arial" w:hAnsi="Arial" w:cs="Arial" w:eastAsia="Arial"/>
          <w:sz w:val="16"/>
          <w:szCs w:val="16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2"/>
        </w:rPr>
        <w:t>Transparen</w:t>
      </w:r>
      <w:r>
        <w:rPr>
          <w:rFonts w:ascii="Arial" w:hAnsi="Arial" w:cs="Arial" w:eastAsia="Arial"/>
          <w:sz w:val="16"/>
          <w:szCs w:val="16"/>
          <w:color w:val="0E0E0E"/>
          <w:spacing w:val="2"/>
          <w:w w:val="103"/>
        </w:rPr>
        <w:t>c</w:t>
      </w:r>
      <w:r>
        <w:rPr>
          <w:rFonts w:ascii="Arial" w:hAnsi="Arial" w:cs="Arial" w:eastAsia="Arial"/>
          <w:sz w:val="16"/>
          <w:szCs w:val="16"/>
          <w:color w:val="282828"/>
          <w:spacing w:val="-10"/>
          <w:w w:val="133"/>
        </w:rPr>
        <w:t>i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4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-1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E0E0E"/>
          <w:spacing w:val="-3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so</w:t>
      </w:r>
      <w:r>
        <w:rPr>
          <w:rFonts w:ascii="Arial" w:hAnsi="Arial" w:cs="Arial" w:eastAsia="Arial"/>
          <w:sz w:val="16"/>
          <w:szCs w:val="16"/>
          <w:color w:val="282828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-5"/>
          <w:w w:val="108"/>
        </w:rPr>
        <w:t>l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8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6"/>
          <w:w w:val="108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Informació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Públ</w:t>
      </w:r>
      <w:r>
        <w:rPr>
          <w:rFonts w:ascii="Arial" w:hAnsi="Arial" w:cs="Arial" w:eastAsia="Arial"/>
          <w:sz w:val="16"/>
          <w:szCs w:val="16"/>
          <w:color w:val="0E0E0E"/>
          <w:spacing w:val="-17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del</w:t>
      </w:r>
      <w:r>
        <w:rPr>
          <w:rFonts w:ascii="Arial" w:hAnsi="Arial" w:cs="Arial" w:eastAsia="Arial"/>
          <w:sz w:val="16"/>
          <w:szCs w:val="16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Estad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4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4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Jalisco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0E0E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sus</w:t>
      </w:r>
      <w:r>
        <w:rPr>
          <w:rFonts w:ascii="Arial" w:hAnsi="Arial" w:cs="Arial" w:eastAsia="Arial"/>
          <w:sz w:val="16"/>
          <w:szCs w:val="16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Municipio</w:t>
      </w:r>
      <w:r>
        <w:rPr>
          <w:rFonts w:ascii="Arial" w:hAnsi="Arial" w:cs="Arial" w:eastAsia="Arial"/>
          <w:sz w:val="16"/>
          <w:szCs w:val="16"/>
          <w:color w:val="0E0E0E"/>
          <w:spacing w:val="-2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pud</w:t>
      </w:r>
      <w:r>
        <w:rPr>
          <w:rFonts w:ascii="Arial" w:hAnsi="Arial" w:cs="Arial" w:eastAsia="Arial"/>
          <w:sz w:val="16"/>
          <w:szCs w:val="16"/>
          <w:color w:val="0E0E0E"/>
          <w:spacing w:val="-10"/>
          <w:w w:val="100"/>
        </w:rPr>
        <w:t>i</w:t>
      </w:r>
      <w:r>
        <w:rPr>
          <w:rFonts w:ascii="Arial" w:hAnsi="Arial" w:cs="Arial" w:eastAsia="Arial"/>
          <w:sz w:val="16"/>
          <w:szCs w:val="16"/>
          <w:color w:val="282828"/>
          <w:spacing w:val="-4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ndo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1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prorro</w:t>
      </w:r>
      <w:r>
        <w:rPr>
          <w:rFonts w:ascii="Arial" w:hAnsi="Arial" w:cs="Arial" w:eastAsia="Arial"/>
          <w:sz w:val="16"/>
          <w:szCs w:val="16"/>
          <w:color w:val="0E0E0E"/>
          <w:spacing w:val="1"/>
          <w:w w:val="100"/>
        </w:rPr>
        <w:t>g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rse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atendiend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los</w:t>
      </w:r>
      <w:r>
        <w:rPr>
          <w:rFonts w:ascii="Arial" w:hAnsi="Arial" w:cs="Arial" w:eastAsia="Arial"/>
          <w:sz w:val="16"/>
          <w:szCs w:val="16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-5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</w:rPr>
        <w:t>p</w:t>
      </w:r>
      <w:r>
        <w:rPr>
          <w:rFonts w:ascii="Arial" w:hAnsi="Arial" w:cs="Arial" w:eastAsia="Arial"/>
          <w:sz w:val="16"/>
          <w:szCs w:val="16"/>
          <w:color w:val="0E0E0E"/>
          <w:spacing w:val="6"/>
          <w:w w:val="100"/>
        </w:rPr>
        <w:t>u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11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to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1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0E0E0E"/>
          <w:spacing w:val="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lecidos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E0E0E"/>
          <w:spacing w:val="4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art</w:t>
      </w:r>
      <w:r>
        <w:rPr>
          <w:rFonts w:ascii="Arial" w:hAnsi="Arial" w:cs="Arial" w:eastAsia="Arial"/>
          <w:sz w:val="16"/>
          <w:szCs w:val="16"/>
          <w:color w:val="0E0E0E"/>
          <w:spacing w:val="6"/>
          <w:w w:val="100"/>
        </w:rPr>
        <w:t>í</w:t>
      </w:r>
      <w:r>
        <w:rPr>
          <w:rFonts w:ascii="Arial" w:hAnsi="Arial" w:cs="Arial" w:eastAsia="Arial"/>
          <w:sz w:val="16"/>
          <w:szCs w:val="16"/>
          <w:color w:val="282828"/>
          <w:spacing w:val="2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ulo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-9"/>
          <w:w w:val="111"/>
        </w:rPr>
        <w:t>1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6"/>
        </w:rPr>
        <w:t>9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6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punt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0E0E0E"/>
          <w:spacing w:val="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segundo</w:t>
      </w:r>
      <w:r>
        <w:rPr>
          <w:rFonts w:ascii="Arial" w:hAnsi="Arial" w:cs="Arial" w:eastAsia="Arial"/>
          <w:sz w:val="16"/>
          <w:szCs w:val="16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párrafo,</w:t>
      </w:r>
      <w:r>
        <w:rPr>
          <w:rFonts w:ascii="Arial" w:hAnsi="Arial" w:cs="Arial" w:eastAsia="Arial"/>
          <w:sz w:val="16"/>
          <w:szCs w:val="16"/>
          <w:color w:val="0E0E0E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citad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3"/>
        </w:rPr>
        <w:t>ley.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5783" w:right="3998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CIERRE</w:t>
      </w:r>
      <w:r>
        <w:rPr>
          <w:rFonts w:ascii="Arial" w:hAnsi="Arial" w:cs="Arial" w:eastAsia="Arial"/>
          <w:sz w:val="16"/>
          <w:szCs w:val="16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3"/>
        </w:rPr>
        <w:t>SESIÓN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8" w:lineRule="auto"/>
        <w:ind w:left="2533" w:right="703" w:firstLine="5"/>
        <w:jc w:val="both"/>
        <w:rPr>
          <w:rFonts w:ascii="Arial" w:hAnsi="Arial" w:cs="Arial" w:eastAsia="Arial"/>
          <w:sz w:val="16"/>
          <w:szCs w:val="16"/>
        </w:rPr>
      </w:pPr>
      <w:rPr/>
      <w:r>
        <w:rPr/>
        <w:pict>
          <v:shape style="position:absolute;margin-left:255.360001pt;margin-top:37.957275pt;width:250.559998pt;height:194.880005pt;mso-position-horizontal-relative:page;mso-position-vertical-relative:paragraph;z-index:-1215" type="#_x0000_t75">
            <v:imagedata r:id="rId101" o:title=""/>
          </v:shape>
        </w:pic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Si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más</w:t>
      </w:r>
      <w:r>
        <w:rPr>
          <w:rFonts w:ascii="Arial" w:hAnsi="Arial" w:cs="Arial" w:eastAsia="Arial"/>
          <w:sz w:val="16"/>
          <w:szCs w:val="16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asunto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E0E0E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por</w:t>
      </w:r>
      <w:r>
        <w:rPr>
          <w:rFonts w:ascii="Arial" w:hAnsi="Arial" w:cs="Arial" w:eastAsia="Arial"/>
          <w:sz w:val="16"/>
          <w:szCs w:val="16"/>
          <w:color w:val="0E0E0E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tratar,</w:t>
      </w:r>
      <w:r>
        <w:rPr>
          <w:rFonts w:ascii="Arial" w:hAnsi="Arial" w:cs="Arial" w:eastAsia="Arial"/>
          <w:sz w:val="16"/>
          <w:szCs w:val="16"/>
          <w:color w:val="0E0E0E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se</w:t>
      </w:r>
      <w:r>
        <w:rPr>
          <w:rFonts w:ascii="Arial" w:hAnsi="Arial" w:cs="Arial" w:eastAsia="Arial"/>
          <w:sz w:val="16"/>
          <w:szCs w:val="16"/>
          <w:color w:val="0E0E0E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decret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1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cierre</w:t>
      </w:r>
      <w:r>
        <w:rPr>
          <w:rFonts w:ascii="Arial" w:hAnsi="Arial" w:cs="Arial" w:eastAsia="Arial"/>
          <w:sz w:val="16"/>
          <w:szCs w:val="16"/>
          <w:color w:val="0E0E0E"/>
          <w:spacing w:val="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E0E0E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present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sesión</w:t>
      </w:r>
      <w:r>
        <w:rPr>
          <w:rFonts w:ascii="Arial" w:hAnsi="Arial" w:cs="Arial" w:eastAsia="Arial"/>
          <w:sz w:val="16"/>
          <w:szCs w:val="16"/>
          <w:color w:val="0E0E0E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828"/>
          <w:spacing w:val="7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ra</w:t>
      </w:r>
      <w:r>
        <w:rPr>
          <w:rFonts w:ascii="Arial" w:hAnsi="Arial" w:cs="Arial" w:eastAsia="Arial"/>
          <w:sz w:val="16"/>
          <w:szCs w:val="16"/>
          <w:color w:val="0E0E0E"/>
          <w:spacing w:val="1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282828"/>
          <w:spacing w:val="6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jo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6"/>
          <w:szCs w:val="16"/>
          <w:color w:val="282828"/>
          <w:spacing w:val="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firmand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0E0E0E"/>
          <w:spacing w:val="4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-6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2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7"/>
          <w:w w:val="100"/>
        </w:rPr>
        <w:t>c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82828"/>
          <w:spacing w:val="1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formida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E0E0E"/>
          <w:spacing w:val="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2"/>
        </w:rPr>
        <w:t>los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2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que</w:t>
      </w:r>
      <w:r>
        <w:rPr>
          <w:rFonts w:ascii="Arial" w:hAnsi="Arial" w:cs="Arial" w:eastAsia="Arial"/>
          <w:sz w:val="16"/>
          <w:szCs w:val="16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interviniero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E0E0E"/>
          <w:spacing w:val="2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en</w:t>
      </w:r>
      <w:r>
        <w:rPr>
          <w:rFonts w:ascii="Arial" w:hAnsi="Arial" w:cs="Arial" w:eastAsia="Arial"/>
          <w:sz w:val="16"/>
          <w:szCs w:val="16"/>
          <w:color w:val="0E0E0E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0E0E0E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4"/>
        </w:rPr>
        <w:t>mism</w:t>
      </w:r>
      <w:r>
        <w:rPr>
          <w:rFonts w:ascii="Arial" w:hAnsi="Arial" w:cs="Arial" w:eastAsia="Arial"/>
          <w:sz w:val="16"/>
          <w:szCs w:val="16"/>
          <w:color w:val="0E0E0E"/>
          <w:spacing w:val="-3"/>
          <w:w w:val="104"/>
        </w:rPr>
        <w:t>a</w:t>
      </w:r>
      <w:r>
        <w:rPr>
          <w:rFonts w:ascii="Arial" w:hAnsi="Arial" w:cs="Arial" w:eastAsia="Arial"/>
          <w:sz w:val="16"/>
          <w:szCs w:val="16"/>
          <w:color w:val="282828"/>
          <w:spacing w:val="0"/>
          <w:w w:val="116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050" w:right="3219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LIC.</w:t>
      </w:r>
      <w:r>
        <w:rPr>
          <w:rFonts w:ascii="Arial" w:hAnsi="Arial" w:cs="Arial" w:eastAsia="Arial"/>
          <w:sz w:val="16"/>
          <w:szCs w:val="16"/>
          <w:color w:val="0E0E0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E0E0E"/>
          <w:spacing w:val="0"/>
          <w:w w:val="131"/>
        </w:rPr>
        <w:t>Jo.-_,.,_,....,_</w:t>
      </w:r>
      <w:r>
        <w:rPr>
          <w:rFonts w:ascii="Times New Roman" w:hAnsi="Times New Roman" w:cs="Times New Roman" w:eastAsia="Times New Roman"/>
          <w:sz w:val="20"/>
          <w:szCs w:val="20"/>
          <w:color w:val="0E0E0E"/>
          <w:spacing w:val="0"/>
          <w:w w:val="13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E0E0E"/>
          <w:spacing w:val="13"/>
          <w:w w:val="131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1"/>
        </w:rPr>
        <w:t>ÓPEA.JlMÉNEZ.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9" w:after="0" w:line="137" w:lineRule="auto"/>
        <w:ind w:left="3730" w:right="1868"/>
        <w:jc w:val="center"/>
        <w:tabs>
          <w:tab w:pos="6060" w:val="left"/>
          <w:tab w:pos="65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DIRECTO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0E0E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GENERA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0E0E"/>
          <w:spacing w:val="-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-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ab/>
        <w:tab/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CIÓ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0E0E0E"/>
          <w:spacing w:val="-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JU</w:t>
      </w:r>
      <w:r>
        <w:rPr>
          <w:rFonts w:ascii="Arial" w:hAnsi="Arial" w:cs="Arial" w:eastAsia="Arial"/>
          <w:sz w:val="16"/>
          <w:szCs w:val="16"/>
          <w:color w:val="0E0E0E"/>
          <w:spacing w:val="2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282828"/>
          <w:spacing w:val="9"/>
          <w:w w:val="80"/>
        </w:rPr>
        <w:t>Í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98"/>
        </w:rPr>
        <w:t>DICA</w:t>
      </w:r>
      <w:r>
        <w:rPr>
          <w:rFonts w:ascii="Arial" w:hAnsi="Arial" w:cs="Arial" w:eastAsia="Arial"/>
          <w:sz w:val="16"/>
          <w:szCs w:val="16"/>
          <w:color w:val="0E0E0E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E0E0E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CONTRO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0E0E"/>
          <w:spacing w:val="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3"/>
        </w:rPr>
        <w:t>INT</w:t>
      </w:r>
      <w:r>
        <w:rPr>
          <w:rFonts w:ascii="Arial" w:hAnsi="Arial" w:cs="Arial" w:eastAsia="Arial"/>
          <w:sz w:val="16"/>
          <w:szCs w:val="16"/>
          <w:color w:val="0E0E0E"/>
          <w:spacing w:val="-3"/>
          <w:w w:val="103"/>
        </w:rPr>
        <w:t>E</w:t>
      </w:r>
      <w:r>
        <w:rPr>
          <w:rFonts w:ascii="Arial" w:hAnsi="Arial" w:cs="Arial" w:eastAsia="Arial"/>
          <w:sz w:val="16"/>
          <w:szCs w:val="16"/>
          <w:color w:val="282828"/>
          <w:spacing w:val="9"/>
          <w:w w:val="98"/>
        </w:rPr>
        <w:t>R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3"/>
        </w:rPr>
        <w:t>NO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3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TITULA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0E0E0E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0E0E0E"/>
          <w:spacing w:val="-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>ÓR</w:t>
      </w:r>
      <w:r>
        <w:rPr>
          <w:rFonts w:ascii="Arial" w:hAnsi="Arial" w:cs="Arial" w:eastAsia="Arial"/>
          <w:sz w:val="16"/>
          <w:szCs w:val="16"/>
          <w:color w:val="0E0E0E"/>
          <w:spacing w:val="-4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-1"/>
          <w:w w:val="5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E0E0E"/>
          <w:spacing w:val="0"/>
          <w:w w:val="95"/>
        </w:rPr>
        <w:t>"TRc.</w:t>
      </w:r>
      <w:r>
        <w:rPr>
          <w:rFonts w:ascii="Times New Roman" w:hAnsi="Times New Roman" w:cs="Times New Roman" w:eastAsia="Times New Roman"/>
          <w:sz w:val="16"/>
          <w:szCs w:val="16"/>
          <w:color w:val="0E0E0E"/>
          <w:spacing w:val="0"/>
          <w:w w:val="96"/>
        </w:rPr>
        <w:t>J</w:t>
      </w:r>
      <w:r>
        <w:rPr>
          <w:rFonts w:ascii="Times New Roman" w:hAnsi="Times New Roman" w:cs="Times New Roman" w:eastAsia="Times New Roman"/>
          <w:sz w:val="16"/>
          <w:szCs w:val="16"/>
          <w:color w:val="0E0E0E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62"/>
        </w:rPr>
        <w:t>t.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62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16"/>
          <w:w w:val="62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62"/>
        </w:rPr>
        <w:t>:2::CL.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62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5"/>
          <w:w w:val="6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282828"/>
          <w:spacing w:val="9"/>
          <w:w w:val="12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E0E0E"/>
          <w:spacing w:val="12"/>
          <w:w w:val="78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282828"/>
          <w:spacing w:val="0"/>
          <w:w w:val="39"/>
        </w:rPr>
        <w:t>_</w:t>
      </w:r>
      <w:r>
        <w:rPr>
          <w:rFonts w:ascii="Times New Roman" w:hAnsi="Times New Roman" w:cs="Times New Roman" w:eastAsia="Times New Roman"/>
          <w:sz w:val="24"/>
          <w:szCs w:val="24"/>
          <w:color w:val="282828"/>
          <w:spacing w:val="8"/>
          <w:w w:val="3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E0E0E"/>
          <w:spacing w:val="0"/>
          <w:w w:val="7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E0E0E"/>
          <w:spacing w:val="4"/>
          <w:w w:val="72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282828"/>
          <w:spacing w:val="7"/>
          <w:w w:val="7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E0E0E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E0E0E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E0E0E"/>
          <w:spacing w:val="0"/>
          <w:w w:val="101"/>
        </w:rPr>
        <w:t>OBLIGADO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8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6.880007pt;height:113.28pt;mso-position-horizontal-relative:char;mso-position-vertical-relative:line" type="#_x0000_t75">
            <v:imagedata r:id="rId10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437" w:right="4592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7"/>
          <w:w w:val="11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0E0E0E"/>
          <w:spacing w:val="0"/>
          <w:w w:val="174"/>
        </w:rPr>
        <w:t>4.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177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92.160004pt;height:2.88pt;mso-position-horizontal-relative:char;mso-position-vertical-relative:line" type="#_x0000_t75">
            <v:imagedata r:id="rId103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sectPr>
      <w:pgMar w:header="365" w:footer="0" w:top="1380" w:bottom="280" w:left="740" w:right="60"/>
      <w:headerReference w:type="default" r:id="rId97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61.599976pt;margin-top:18.240021pt;width:42.240002pt;height:41.279999pt;mso-position-horizontal-relative:page;mso-position-vertical-relative:page;z-index:-1307" type="#_x0000_t75">
          <v:imagedata r:id="rId1" o:title=""/>
        </v:shape>
      </w:pict>
    </w:r>
    <w:r>
      <w:rPr/>
      <w:pict>
        <v:shape style="position:absolute;margin-left:50.880001pt;margin-top:44.16003pt;width:50.880001pt;height:45.119999pt;mso-position-horizontal-relative:page;mso-position-vertical-relative:page;z-index:-1306" type="#_x0000_t75">
          <v:imagedata r:id="rId2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0.107666pt;margin-top:38.093433pt;width:10.87101pt;height:5.5pt;mso-position-horizontal-relative:page;mso-position-vertical-relative:page;z-index:-1305" type="#_x0000_t202" filled="f" stroked="f">
          <v:textbox inset="0,0,0,0">
            <w:txbxContent>
              <w:p>
                <w:pPr>
                  <w:spacing w:before="11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7"/>
                    <w:szCs w:val="7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08080"/>
                    <w:spacing w:val="0"/>
                    <w:w w:val="157"/>
                  </w:rPr>
                  <w:t>;;•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08080"/>
                    <w:spacing w:val="0"/>
                    <w:w w:val="157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808080"/>
                    <w:spacing w:val="-1"/>
                    <w:w w:val="15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BABABA"/>
                    <w:spacing w:val="0"/>
                    <w:w w:val="157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7"/>
                    <w:szCs w:val="7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5.302094pt;margin-top:58.715908pt;width:395.634266pt;height:10pt;mso-position-horizontal-relative:page;mso-position-vertical-relative:page;z-index:-1304" type="#_x0000_t202" filled="f" stroked="f">
          <v:textbox inset="0,0,0,0">
            <w:txbxContent>
              <w:p>
                <w:pPr>
                  <w:spacing w:before="0" w:after="0" w:line="184" w:lineRule="exact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capacidad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3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de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14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prevención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33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y/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o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2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reacción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17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de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13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las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7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actividade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23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que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17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rea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2"/>
                    <w:w w:val="100"/>
                    <w:i/>
                  </w:rPr>
                  <w:t>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82828"/>
                    <w:spacing w:val="4"/>
                    <w:w w:val="100"/>
                    <w:i/>
                  </w:rPr>
                  <w:t>i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za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13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81818"/>
                    <w:spacing w:val="0"/>
                    <w:w w:val="100"/>
                    <w:i/>
                  </w:rPr>
                  <w:t>el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81818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81818"/>
                    <w:spacing w:val="1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personal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 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5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operativ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o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 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de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9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80808"/>
                    <w:spacing w:val="0"/>
                    <w:w w:val="106"/>
                    <w:i/>
                  </w:rPr>
                  <w:t>esta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60.640015pt;margin-top:22.080006pt;width:42.240002pt;height:42.240002pt;mso-position-horizontal-relative:page;mso-position-vertical-relative:page;z-index:-1303" type="#_x0000_t75">
          <v:imagedata r:id="rId1" o:title=""/>
        </v:shape>
      </w:pict>
    </w:r>
    <w:r>
      <w:rPr/>
      <w:pict>
        <v:shape style="position:absolute;margin-left:49.919998pt;margin-top:45.120018pt;width:48.959999pt;height:48.959999pt;mso-position-horizontal-relative:page;mso-position-vertical-relative:page;z-index:-1302" type="#_x0000_t75">
          <v:imagedata r:id="rId2" o:title="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3.945007pt;margin-top:39.10347pt;width:21.35631pt;height:7.5pt;mso-position-horizontal-relative:page;mso-position-vertical-relative:page;z-index:-1312" type="#_x0000_t202" filled="f" stroked="f">
          <v:textbox inset="0,0,0,0">
            <w:txbxContent>
              <w:p>
                <w:pPr>
                  <w:spacing w:before="6" w:after="0" w:line="240" w:lineRule="auto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11"/>
                    <w:szCs w:val="11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1"/>
                    <w:szCs w:val="11"/>
                    <w:color w:val="858585"/>
                    <w:spacing w:val="0"/>
                    <w:w w:val="84"/>
                    <w:i/>
                  </w:rPr>
                  <w:t>-.:</w:t>
                </w:r>
                <w:r>
                  <w:rPr>
                    <w:rFonts w:ascii="Times New Roman" w:hAnsi="Times New Roman" w:cs="Times New Roman" w:eastAsia="Times New Roman"/>
                    <w:sz w:val="11"/>
                    <w:szCs w:val="11"/>
                    <w:color w:val="858585"/>
                    <w:spacing w:val="0"/>
                    <w:w w:val="84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1"/>
                    <w:szCs w:val="11"/>
                    <w:color w:val="858585"/>
                    <w:spacing w:val="0"/>
                    <w:w w:val="84"/>
                    <w:i/>
                  </w:rPr>
                  <w:t>:-</w:t>
                </w:r>
                <w:r>
                  <w:rPr>
                    <w:rFonts w:ascii="Times New Roman" w:hAnsi="Times New Roman" w:cs="Times New Roman" w:eastAsia="Times New Roman"/>
                    <w:sz w:val="11"/>
                    <w:szCs w:val="11"/>
                    <w:color w:val="858585"/>
                    <w:spacing w:val="-4"/>
                    <w:w w:val="84"/>
                    <w:i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11"/>
                    <w:szCs w:val="11"/>
                    <w:color w:val="A1A1A1"/>
                    <w:spacing w:val="0"/>
                    <w:w w:val="84"/>
                    <w:i/>
                  </w:rPr>
                  <w:t>'</w:t>
                </w:r>
                <w:r>
                  <w:rPr>
                    <w:rFonts w:ascii="Times New Roman" w:hAnsi="Times New Roman" w:cs="Times New Roman" w:eastAsia="Times New Roman"/>
                    <w:sz w:val="11"/>
                    <w:szCs w:val="11"/>
                    <w:color w:val="A1A1A1"/>
                    <w:spacing w:val="9"/>
                    <w:w w:val="84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1"/>
                    <w:szCs w:val="11"/>
                    <w:color w:val="858585"/>
                    <w:spacing w:val="0"/>
                    <w:w w:val="121"/>
                    <w:i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z w:val="11"/>
                    <w:szCs w:val="11"/>
                    <w:color w:val="858585"/>
                    <w:spacing w:val="-19"/>
                    <w:w w:val="121"/>
                    <w:i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11"/>
                    <w:szCs w:val="11"/>
                    <w:color w:val="A1A1A1"/>
                    <w:spacing w:val="-13"/>
                    <w:w w:val="218"/>
                  </w:rPr>
                  <w:t>'</w:t>
                </w:r>
                <w:r>
                  <w:rPr>
                    <w:rFonts w:ascii="Times New Roman" w:hAnsi="Times New Roman" w:cs="Times New Roman" w:eastAsia="Times New Roman"/>
                    <w:sz w:val="11"/>
                    <w:szCs w:val="11"/>
                    <w:color w:val="858585"/>
                    <w:spacing w:val="0"/>
                    <w:w w:val="84"/>
                  </w:rPr>
                  <w:t>·</w:t>
                </w:r>
                <w:r>
                  <w:rPr>
                    <w:rFonts w:ascii="Times New Roman" w:hAnsi="Times New Roman" w:cs="Times New Roman" w:eastAsia="Times New Roman"/>
                    <w:sz w:val="11"/>
                    <w:szCs w:val="11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61.599976pt;margin-top:18.239979pt;width:42.240002pt;height:42.240002pt;mso-position-horizontal-relative:page;mso-position-vertical-relative:page;z-index:-1311" type="#_x0000_t75">
          <v:imagedata r:id="rId1" o:title="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60.640015pt;margin-top:18.239979pt;width:43.200001pt;height:42.240002pt;mso-position-horizontal-relative:page;mso-position-vertical-relative:page;z-index:-1310" type="#_x0000_t75">
          <v:imagedata r:id="rId1" o:title=""/>
        </v:shape>
      </w:pict>
    </w:r>
    <w:r>
      <w:rPr/>
      <w:pict>
        <v:shape style="position:absolute;margin-left:51.84pt;margin-top:41.280014pt;width:48pt;height:49.919998pt;mso-position-horizontal-relative:page;mso-position-vertical-relative:page;z-index:-1309" type="#_x0000_t75">
          <v:imagedata r:id="rId2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5.539124pt;margin-top:59.906521pt;width:405.711443pt;height:10pt;mso-position-horizontal-relative:page;mso-position-vertical-relative:page;z-index:-1308" type="#_x0000_t202" filled="f" stroked="f">
          <v:textbox inset="0,0,0,0">
            <w:txbxContent>
              <w:p>
                <w:pPr>
                  <w:spacing w:before="0" w:after="0" w:line="184" w:lineRule="exact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  <w:i/>
                  </w:rPr>
                  <w:t>1.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  <w:i/>
                  </w:rPr>
                  <w:t>-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27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  <w:i/>
                  </w:rPr>
                  <w:t>Los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14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61616"/>
                    <w:spacing w:val="0"/>
                    <w:w w:val="100"/>
                    <w:i/>
                  </w:rPr>
                  <w:t>exámenes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61616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61616"/>
                    <w:spacing w:val="1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61616"/>
                    <w:spacing w:val="0"/>
                    <w:w w:val="100"/>
                    <w:i/>
                  </w:rPr>
                  <w:t>de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61616"/>
                    <w:spacing w:val="14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  <w:i/>
                  </w:rPr>
                  <w:t>las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17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61616"/>
                    <w:spacing w:val="0"/>
                    <w:w w:val="100"/>
                    <w:i/>
                  </w:rPr>
                  <w:t>evaluaciones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61616"/>
                    <w:spacing w:val="41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  <w:i/>
                  </w:rPr>
                  <w:t>de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15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82828"/>
                    <w:spacing w:val="0"/>
                    <w:w w:val="100"/>
                    <w:i/>
                  </w:rPr>
                  <w:t>c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282828"/>
                    <w:spacing w:val="-4"/>
                    <w:w w:val="100"/>
                    <w:i/>
                  </w:rPr>
                  <w:t>o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  <w:i/>
                  </w:rPr>
                  <w:t>ntro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  <w:i/>
                  </w:rPr>
                  <w:t>l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32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61616"/>
                    <w:spacing w:val="0"/>
                    <w:w w:val="100"/>
                    <w:i/>
                  </w:rPr>
                  <w:t>de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61616"/>
                    <w:spacing w:val="15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  <w:i/>
                  </w:rPr>
                  <w:t>confianz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  <w:i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34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61616"/>
                    <w:spacing w:val="0"/>
                    <w:w w:val="100"/>
                    <w:i/>
                  </w:rPr>
                  <w:t>serán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61616"/>
                    <w:spacing w:val="29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61616"/>
                    <w:spacing w:val="0"/>
                    <w:w w:val="106"/>
                    <w:i/>
                  </w:rPr>
                  <w:t>considerados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161616"/>
                    <w:spacing w:val="10"/>
                    <w:w w:val="106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6"/>
                    <w:i/>
                  </w:rPr>
                  <w:t>documento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6"/>
                    <w:i/>
                  </w:rPr>
                  <w:t>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16"/>
                    <w:w w:val="106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  <w:i/>
                  </w:rPr>
                  <w:t>públicos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0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70707"/>
                    <w:spacing w:val="41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797979"/>
                    <w:spacing w:val="-5"/>
                    <w:w w:val="89"/>
                  </w:rPr>
                  <w:t>·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3D3D3D"/>
                    <w:spacing w:val="0"/>
                    <w:w w:val="57"/>
                  </w:rPr>
                  <w:t>·,</w:t>
                </w:r>
                <w:r>
                  <w:rPr>
                    <w:rFonts w:ascii="Arial" w:hAnsi="Arial" w:cs="Arial" w:eastAsia="Arial"/>
                    <w:sz w:val="16"/>
                    <w:szCs w:val="1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png"/><Relationship Id="rId16" Type="http://schemas.openxmlformats.org/officeDocument/2006/relationships/image" Target="media/image12.jpg"/><Relationship Id="rId17" Type="http://schemas.openxmlformats.org/officeDocument/2006/relationships/image" Target="media/image13.png"/><Relationship Id="rId18" Type="http://schemas.openxmlformats.org/officeDocument/2006/relationships/image" Target="media/image14.jp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png"/><Relationship Id="rId24" Type="http://schemas.openxmlformats.org/officeDocument/2006/relationships/image" Target="media/image20.jpg"/><Relationship Id="rId25" Type="http://schemas.openxmlformats.org/officeDocument/2006/relationships/header" Target="header1.xml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png"/><Relationship Id="rId29" Type="http://schemas.openxmlformats.org/officeDocument/2006/relationships/image" Target="media/image24.jpg"/><Relationship Id="rId30" Type="http://schemas.openxmlformats.org/officeDocument/2006/relationships/image" Target="media/image25.jp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header" Target="header2.xml"/><Relationship Id="rId34" Type="http://schemas.openxmlformats.org/officeDocument/2006/relationships/image" Target="media/image28.png"/><Relationship Id="rId35" Type="http://schemas.openxmlformats.org/officeDocument/2006/relationships/image" Target="media/image29.jpg"/><Relationship Id="rId36" Type="http://schemas.openxmlformats.org/officeDocument/2006/relationships/image" Target="media/image30.pn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jpg"/><Relationship Id="rId40" Type="http://schemas.openxmlformats.org/officeDocument/2006/relationships/header" Target="header3.xml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header" Target="header4.xml"/><Relationship Id="rId48" Type="http://schemas.openxmlformats.org/officeDocument/2006/relationships/image" Target="media/image41.jpg"/><Relationship Id="rId49" Type="http://schemas.openxmlformats.org/officeDocument/2006/relationships/image" Target="media/image42.jpg"/><Relationship Id="rId50" Type="http://schemas.openxmlformats.org/officeDocument/2006/relationships/image" Target="media/image43.jpg"/><Relationship Id="rId51" Type="http://schemas.openxmlformats.org/officeDocument/2006/relationships/image" Target="media/image44.png"/><Relationship Id="rId52" Type="http://schemas.openxmlformats.org/officeDocument/2006/relationships/image" Target="media/image45.jpg"/><Relationship Id="rId53" Type="http://schemas.openxmlformats.org/officeDocument/2006/relationships/header" Target="header5.xml"/><Relationship Id="rId54" Type="http://schemas.openxmlformats.org/officeDocument/2006/relationships/image" Target="media/image48.jpg"/><Relationship Id="rId55" Type="http://schemas.openxmlformats.org/officeDocument/2006/relationships/image" Target="media/image49.jp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jpg"/><Relationship Id="rId59" Type="http://schemas.openxmlformats.org/officeDocument/2006/relationships/image" Target="media/image53.jpg"/><Relationship Id="rId60" Type="http://schemas.openxmlformats.org/officeDocument/2006/relationships/header" Target="header6.xml"/><Relationship Id="rId61" Type="http://schemas.openxmlformats.org/officeDocument/2006/relationships/image" Target="media/image54.jpg"/><Relationship Id="rId62" Type="http://schemas.openxmlformats.org/officeDocument/2006/relationships/image" Target="media/image55.jpg"/><Relationship Id="rId63" Type="http://schemas.openxmlformats.org/officeDocument/2006/relationships/image" Target="media/image56.jpg"/><Relationship Id="rId64" Type="http://schemas.openxmlformats.org/officeDocument/2006/relationships/image" Target="media/image57.png"/><Relationship Id="rId65" Type="http://schemas.openxmlformats.org/officeDocument/2006/relationships/image" Target="media/image58.jpg"/><Relationship Id="rId66" Type="http://schemas.openxmlformats.org/officeDocument/2006/relationships/image" Target="media/image59.jpg"/><Relationship Id="rId67" Type="http://schemas.openxmlformats.org/officeDocument/2006/relationships/image" Target="media/image60.jpg"/><Relationship Id="rId68" Type="http://schemas.openxmlformats.org/officeDocument/2006/relationships/header" Target="header7.xml"/><Relationship Id="rId69" Type="http://schemas.openxmlformats.org/officeDocument/2006/relationships/image" Target="media/image61.jp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jpg"/><Relationship Id="rId74" Type="http://schemas.openxmlformats.org/officeDocument/2006/relationships/image" Target="media/image66.jpg"/><Relationship Id="rId75" Type="http://schemas.openxmlformats.org/officeDocument/2006/relationships/header" Target="header8.xml"/><Relationship Id="rId76" Type="http://schemas.openxmlformats.org/officeDocument/2006/relationships/image" Target="media/image67.png"/><Relationship Id="rId77" Type="http://schemas.openxmlformats.org/officeDocument/2006/relationships/image" Target="media/image68.jpg"/><Relationship Id="rId78" Type="http://schemas.openxmlformats.org/officeDocument/2006/relationships/image" Target="media/image69.jpg"/><Relationship Id="rId79" Type="http://schemas.openxmlformats.org/officeDocument/2006/relationships/hyperlink" Target="http://www/" TargetMode="External"/><Relationship Id="rId80" Type="http://schemas.openxmlformats.org/officeDocument/2006/relationships/image" Target="media/image70.jpg"/><Relationship Id="rId81" Type="http://schemas.openxmlformats.org/officeDocument/2006/relationships/header" Target="header9.xml"/><Relationship Id="rId82" Type="http://schemas.openxmlformats.org/officeDocument/2006/relationships/image" Target="media/image71.jpg"/><Relationship Id="rId83" Type="http://schemas.openxmlformats.org/officeDocument/2006/relationships/image" Target="media/image72.jpg"/><Relationship Id="rId84" Type="http://schemas.openxmlformats.org/officeDocument/2006/relationships/image" Target="media/image73.jpg"/><Relationship Id="rId85" Type="http://schemas.openxmlformats.org/officeDocument/2006/relationships/image" Target="media/image74.jpg"/><Relationship Id="rId86" Type="http://schemas.openxmlformats.org/officeDocument/2006/relationships/hyperlink" Target="http://www/" TargetMode="External"/><Relationship Id="rId87" Type="http://schemas.openxmlformats.org/officeDocument/2006/relationships/image" Target="media/image75.png"/><Relationship Id="rId88" Type="http://schemas.openxmlformats.org/officeDocument/2006/relationships/image" Target="media/image76.jpg"/><Relationship Id="rId89" Type="http://schemas.openxmlformats.org/officeDocument/2006/relationships/header" Target="header10.xml"/><Relationship Id="rId90" Type="http://schemas.openxmlformats.org/officeDocument/2006/relationships/image" Target="media/image79.jpg"/><Relationship Id="rId91" Type="http://schemas.openxmlformats.org/officeDocument/2006/relationships/image" Target="media/image80.png"/><Relationship Id="rId92" Type="http://schemas.openxmlformats.org/officeDocument/2006/relationships/image" Target="media/image81.png"/><Relationship Id="rId93" Type="http://schemas.openxmlformats.org/officeDocument/2006/relationships/image" Target="media/image82.jpg"/><Relationship Id="rId94" Type="http://schemas.openxmlformats.org/officeDocument/2006/relationships/image" Target="media/image83.jpg"/><Relationship Id="rId95" Type="http://schemas.openxmlformats.org/officeDocument/2006/relationships/image" Target="media/image84.jpg"/><Relationship Id="rId96" Type="http://schemas.openxmlformats.org/officeDocument/2006/relationships/image" Target="media/image85.jpg"/><Relationship Id="rId97" Type="http://schemas.openxmlformats.org/officeDocument/2006/relationships/header" Target="header11.xml"/><Relationship Id="rId98" Type="http://schemas.openxmlformats.org/officeDocument/2006/relationships/image" Target="media/image88.jpg"/><Relationship Id="rId99" Type="http://schemas.openxmlformats.org/officeDocument/2006/relationships/image" Target="media/image89.jpg"/><Relationship Id="rId100" Type="http://schemas.openxmlformats.org/officeDocument/2006/relationships/image" Target="media/image90.jpg"/><Relationship Id="rId101" Type="http://schemas.openxmlformats.org/officeDocument/2006/relationships/image" Target="media/image91.jpg"/><Relationship Id="rId102" Type="http://schemas.openxmlformats.org/officeDocument/2006/relationships/image" Target="media/image92.jpg"/><Relationship Id="rId103" Type="http://schemas.openxmlformats.org/officeDocument/2006/relationships/image" Target="media/image93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7.png"/><Relationship Id="rId2" Type="http://schemas.openxmlformats.org/officeDocument/2006/relationships/image" Target="media/image78.jp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6.png"/><Relationship Id="rId2" Type="http://schemas.openxmlformats.org/officeDocument/2006/relationships/image" Target="media/image87.jp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Relationship Id="rId2" Type="http://schemas.openxmlformats.org/officeDocument/2006/relationships/image" Target="media/image47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2016-07-05T17:02:02Z</dcterms:created>
  <dcterms:modified xsi:type="dcterms:W3CDTF">2016-07-05T17:02:02Z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2016-05-13T00:00:00Z</vt:filetime>
  </property>
  <property fmtid="{D5CDD505-2E9C-101B-9397-08002B2CF9AE}" pid="3" name="LastSaved">
    <vt:filetime>2016-07-05T00:00:00Z</vt:filetime>
  </property>
</Properties>
</file>