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0" w:lineRule="exact"/>
        <w:ind w:left="680" w:right="84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1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1" w:lineRule="exact"/>
        <w:ind w:left="295" w:right="40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1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5" w:after="0" w:line="240" w:lineRule="auto"/>
        <w:ind w:left="305" w:right="492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pict>
          <v:group style="position:absolute;margin-left:136.508636pt;margin-top:199.439499pt;width:.1pt;height:120.480574pt;mso-position-horizontal-relative:page;mso-position-vertical-relative:paragraph;z-index:-1728" coordorigin="2730,3989" coordsize="2,2410">
            <v:shape style="position:absolute;left:2730;top:3989;width:2;height:2410" coordorigin="2730,3989" coordsize="0,2410" path="m2730,6398l2730,3989e" filled="f" stroked="t" strokeweight=".469505pt" strokecolor="#38383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7"/>
          <w:szCs w:val="7"/>
          <w:color w:val="030303"/>
          <w:w w:val="65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9"/>
          <w:w w:val="66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8"/>
          <w:w w:val="89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78"/>
        </w:rPr>
        <w:t>08lU.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96"/>
        </w:rPr>
        <w:t>EL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60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0"/>
          <w:w w:val="160"/>
        </w:rPr>
        <w:t>7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1"/>
          <w:w w:val="105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59"/>
        </w:rPr>
        <w:t>00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212121"/>
          <w:spacing w:val="0"/>
          <w:w w:val="100"/>
        </w:rPr>
        <w:t>D</w:t>
      </w:r>
      <w:r>
        <w:rPr>
          <w:rFonts w:ascii="Arial" w:hAnsi="Arial" w:cs="Arial" w:eastAsia="Arial"/>
          <w:sz w:val="8"/>
          <w:szCs w:val="8"/>
          <w:color w:val="212121"/>
          <w:spacing w:val="0"/>
          <w:w w:val="100"/>
        </w:rPr>
        <w:t>f</w:t>
      </w:r>
      <w:r>
        <w:rPr>
          <w:rFonts w:ascii="Arial" w:hAnsi="Arial" w:cs="Arial" w:eastAsia="Arial"/>
          <w:sz w:val="8"/>
          <w:szCs w:val="8"/>
          <w:color w:val="2121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4"/>
          <w:w w:val="111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38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4"/>
          <w:w w:val="137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2"/>
        </w:rPr>
        <w:t>l.SCO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1" w:right="-67"/>
        <w:jc w:val="left"/>
        <w:rPr>
          <w:rFonts w:ascii="Arial" w:hAnsi="Arial" w:cs="Arial" w:eastAsia="Arial"/>
          <w:sz w:val="18"/>
          <w:szCs w:val="18"/>
        </w:rPr>
      </w:pPr>
      <w:rPr/>
      <w:hyperlink r:id="rId7"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181"/>
          </w:rPr>
          <w:t>www.jalisco.g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0" w:after="0" w:line="285" w:lineRule="exact"/>
        <w:ind w:left="9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28"/>
          <w:szCs w:val="28"/>
          <w:color w:val="343434"/>
          <w:spacing w:val="0"/>
          <w:w w:val="51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83" w:lineRule="exact"/>
        <w:ind w:left="504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u</w:t>
      </w:r>
      <w:r>
        <w:rPr>
          <w:rFonts w:ascii="Arial" w:hAnsi="Arial" w:cs="Arial" w:eastAsia="Arial"/>
          <w:sz w:val="18"/>
          <w:szCs w:val="18"/>
          <w:color w:val="212121"/>
          <w:spacing w:val="-18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.dalajara,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04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del2016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0" w:lineRule="auto"/>
        <w:ind w:left="442" w:right="686" w:firstLine="-5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6.156494pt;margin-top:34.703568pt;width:15.523498pt;height:215.323509pt;mso-position-horizontal-relative:page;mso-position-vertical-relative:paragraph;z-index:-1734" coordorigin="2723,694" coordsize="310,4306">
            <v:shape style="position:absolute;left:2746;top:694;width:288;height:2515" type="#_x0000_t75">
              <v:imagedata r:id="rId8" o:title=""/>
            </v:shape>
            <v:group style="position:absolute;left:2728;top:3150;width:2;height:1846" coordorigin="2728,3150" coordsize="2,1846">
              <v:shape style="position:absolute;left:2728;top:3150;width:2;height:1846" coordorigin="2728,3150" coordsize="0,1846" path="m2728,4996l2728,3150e" filled="f" stroked="t" strokeweight=".469505pt" strokecolor="#343434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729568pt;margin-top:2.797186pt;width:4.4625pt;height:17.5pt;mso-position-horizontal-relative:page;mso-position-vertical-relative:paragraph;z-index:-1726" type="#_x0000_t202" filled="f" stroked="f">
            <v:textbox inset="0,0,0,0">
              <w:txbxContent>
                <w:p>
                  <w:pPr>
                    <w:spacing w:before="0" w:after="0" w:line="350" w:lineRule="exact"/>
                    <w:ind w:right="-93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030303"/>
                      <w:spacing w:val="0"/>
                      <w:w w:val="5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COMITÉ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FISCAlÍA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DETERMINA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INEXISTENCIA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63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6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7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FORMACIÓN,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RESPECTO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SOLICITUDES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REGISTRADAS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ELECTRÓNICO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INFOMEX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NÚMEROS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FOLIO: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00154616,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00157816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00158016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98" w:lineRule="exact"/>
        <w:ind w:left="451" w:right="686"/>
        <w:jc w:val="left"/>
        <w:tabs>
          <w:tab w:pos="2100" w:val="left"/>
          <w:tab w:pos="2760" w:val="left"/>
          <w:tab w:pos="3380" w:val="left"/>
          <w:tab w:pos="4540" w:val="left"/>
          <w:tab w:pos="5060" w:val="left"/>
          <w:tab w:pos="68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INTERNAMENTE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NÚMEROS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PROCEDIMIENTO: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LTAIPJ/FG/123/2016: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LTAIPJ/FG/126/201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6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LTAIPJ/FG/127/2016,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RESPECTIVAMENTE.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4" w:lineRule="auto"/>
        <w:ind w:left="456" w:right="70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4";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9•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DECRETO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25437/LXI/1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publicado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"El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Jalisco",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19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Diciembre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reformaro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3"/>
        </w:rPr>
        <w:t>"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47"/>
        </w:rPr>
        <w:t>,</w:t>
      </w:r>
      <w:r>
        <w:rPr>
          <w:rFonts w:ascii="Arial" w:hAnsi="Arial" w:cs="Arial" w:eastAsia="Arial"/>
          <w:sz w:val="18"/>
          <w:szCs w:val="18"/>
          <w:color w:val="21212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2",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5",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9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5"/>
          <w:w w:val="12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3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1"/>
          <w:w w:val="6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9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5"/>
          <w:w w:val="12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VIl,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2" w:lineRule="exact"/>
        <w:ind w:left="45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9"/>
        </w:rPr>
        <w:t>11,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9"/>
          <w:w w:val="5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31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32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1"/>
        </w:rPr>
        <w:t>111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5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VIII,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78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80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84,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85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86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DECRETO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1" w:lineRule="exact"/>
        <w:ind w:left="46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25653/LX/1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5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publicado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Periódic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Oficiai"EI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10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Noviembre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30" w:lineRule="auto"/>
        <w:ind w:left="451" w:right="704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79.017273pt;margin-top:48.278381pt;width:.1pt;height:148.647938pt;mso-position-horizontal-relative:page;mso-position-vertical-relative:paragraph;z-index:-1729" coordorigin="11580,966" coordsize="2,2973">
            <v:shape style="position:absolute;left:11580;top:966;width:2;height:2973" coordorigin="11580,966" coordsize="0,2973" path="m11580,3939l11580,966e" filled="f" stroked="t" strokeweight="1.173763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2015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reformaron,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adicionaron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derogaron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1212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vigor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siguient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publicación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similar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antelación,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reunión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1212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efect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correspondient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declaratori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institución,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procede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da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9"/>
        </w:rPr>
        <w:t>r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56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634" w:right="3967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INICIO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SESIÓN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reunión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desahogo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Sesió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4" w:lineRule="exact"/>
        <w:ind w:left="44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Trabaj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Transparencia,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efectú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inmueble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marcado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número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9" w:lineRule="exact"/>
        <w:ind w:left="45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778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Calzada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Independenci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Norte,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colonia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Perla,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ciudad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Guadalajara,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Jalisc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2"/>
        </w:rPr>
        <w:t>o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324" w:right="3655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REGISTRO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ASISTENCIA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1" w:lineRule="auto"/>
        <w:ind w:left="447" w:right="721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89.440002pt;margin-top:44.106308pt;width:12.48pt;height:52.799999pt;mso-position-horizontal-relative:page;mso-position-vertical-relative:paragraph;z-index:-1733" type="#_x0000_t75">
            <v:imagedata r:id="rId9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conformida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establecid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28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1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6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1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0"/>
          <w:w w:val="6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3"/>
        </w:rPr>
        <w:t>111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5"/>
          <w:w w:val="5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29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10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Reglamento,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sesión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efectú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presencia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totalida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continuació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enlistan: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1" w:lineRule="auto"/>
        <w:ind w:left="451" w:right="2059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2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LIC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2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JESÚS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EDUARDO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ALMAGUE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RAMÍREZ,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Fisca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Jalisco.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Titula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5" w:lineRule="auto"/>
        <w:ind w:left="456" w:right="188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9"/>
        </w:rPr>
        <w:t>11.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6"/>
          <w:w w:val="6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LIC.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ADRIANA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ALEJANDRA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LÓPEZ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ROBLES,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Unidad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Transparencia.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Secretario.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6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38.240005pt;margin-top:-2.126091pt;width:14.4pt;height:84.480003pt;mso-position-horizontal-relative:page;mso-position-vertical-relative:paragraph;z-index:-1732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0"/>
        </w:rPr>
        <w:t>111.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6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LIC.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JOSÉ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SALVADO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LÓPEZ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JIMÉNEZ,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Directo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Coordinación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Control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1" w:lineRule="exact"/>
        <w:ind w:left="46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98"/>
        </w:rPr>
        <w:t>Intern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9"/>
        </w:rPr>
        <w:t>o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29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4" w:lineRule="exact"/>
        <w:ind w:left="45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Titula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Órgan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Control.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2" w:lineRule="auto"/>
        <w:ind w:left="451" w:right="389" w:firstLine="5"/>
        <w:jc w:val="left"/>
        <w:tabs>
          <w:tab w:pos="88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369385pt;margin-top:38.836468pt;width:5.32134pt;height:23.5pt;mso-position-horizontal-relative:page;mso-position-vertical-relative:paragraph;z-index:-1727" type="#_x0000_t202" filled="f" stroked="f">
            <v:textbox inset="0,0,0,0">
              <w:txbxContent>
                <w:p>
                  <w:pPr>
                    <w:spacing w:before="0" w:after="0" w:line="470" w:lineRule="exact"/>
                    <w:ind w:right="-11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Pr/>
                  <w:r>
                    <w:rPr>
                      <w:rFonts w:ascii="Arial" w:hAnsi="Arial" w:cs="Arial" w:eastAsia="Arial"/>
                      <w:sz w:val="47"/>
                      <w:szCs w:val="47"/>
                      <w:color w:val="343434"/>
                      <w:spacing w:val="0"/>
                      <w:w w:val="102"/>
                    </w:rPr>
                    <w:t>l</w:t>
                  </w:r>
                  <w:r>
                    <w:rPr>
                      <w:rFonts w:ascii="Arial" w:hAnsi="Arial" w:cs="Arial" w:eastAsia="Arial"/>
                      <w:sz w:val="47"/>
                      <w:szCs w:val="4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CONCEPTO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COMPETENCI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212121"/>
          <w:spacing w:val="-15"/>
          <w:w w:val="129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5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creada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43434"/>
          <w:spacing w:val="0"/>
          <w:w w:val="52"/>
        </w:rPr>
        <w:t>1'</w:t>
      </w:r>
      <w:r>
        <w:rPr>
          <w:rFonts w:ascii="Arial" w:hAnsi="Arial" w:cs="Arial" w:eastAsia="Arial"/>
          <w:sz w:val="12"/>
          <w:szCs w:val="12"/>
          <w:color w:val="343434"/>
          <w:spacing w:val="0"/>
          <w:w w:val="5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DECRETO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24395/LX/1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3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publicado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Oficiai"EI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51"/>
        </w:rPr>
        <w:t>.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5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Febrer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2013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trece,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vigent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parti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siguient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publicació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1"/>
        </w:rPr>
        <w:t>n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47"/>
        </w:rPr>
        <w:t>,</w:t>
      </w:r>
      <w:r>
        <w:rPr>
          <w:rFonts w:ascii="Arial" w:hAnsi="Arial" w:cs="Arial" w:eastAsia="Arial"/>
          <w:sz w:val="18"/>
          <w:szCs w:val="18"/>
          <w:color w:val="212121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partir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267"/>
        </w:rPr>
        <w:t>l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26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0"/>
          <w:w w:val="126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26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32"/>
          <w:w w:val="12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MaiZ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competent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debidamente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3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79"/>
          <w:position w:val="-7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28" w:lineRule="exact"/>
        <w:ind w:left="447" w:right="-20"/>
        <w:jc w:val="left"/>
        <w:tabs>
          <w:tab w:pos="882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facultad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realizar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justicia,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-4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12"/>
          <w:szCs w:val="12"/>
          <w:color w:val="4D4D4D"/>
          <w:spacing w:val="0"/>
          <w:w w:val="356"/>
          <w:position w:val="1"/>
        </w:rPr>
        <w:t>l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left="44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establec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21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3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3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Unidos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Mexicanos,3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0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Ley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50" w:lineRule="exact"/>
        <w:ind w:left="451" w:right="-20"/>
        <w:jc w:val="left"/>
        <w:tabs>
          <w:tab w:pos="882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139.199997pt;margin-top:1.185010pt;width:13.44pt;height:117.382642pt;mso-position-horizontal-relative:page;mso-position-vertical-relative:paragraph;z-index:-1731" coordorigin="2784,24" coordsize="269,2348">
            <v:shape style="position:absolute;left:2784;top:24;width:269;height:710" type="#_x0000_t75">
              <v:imagedata r:id="rId11" o:title=""/>
            </v:shape>
            <v:group style="position:absolute;left:2934;top:435;width:2;height:1927" coordorigin="2934,435" coordsize="2,1927">
              <v:shape style="position:absolute;left:2934;top:435;width:2;height:1927" coordorigin="2934,435" coordsize="0,1927" path="m2934,2362l2934,435e" filled="f" stroked="t" strokeweight=".93901pt" strokecolor="#13131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Orgánic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Pode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Ejecutiv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Orgánic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4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28"/>
          <w:szCs w:val="28"/>
          <w:color w:val="4D4D4D"/>
          <w:spacing w:val="0"/>
          <w:w w:val="61"/>
          <w:i/>
          <w:position w:val="1"/>
        </w:rPr>
        <w:t>I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left="45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present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resolución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fundament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articul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8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1"/>
        </w:rPr>
        <w:t>6</w:t>
      </w:r>
      <w:r>
        <w:rPr>
          <w:rFonts w:ascii="Arial" w:hAnsi="Arial" w:cs="Arial" w:eastAsia="Arial"/>
          <w:sz w:val="18"/>
          <w:szCs w:val="18"/>
          <w:color w:val="212121"/>
          <w:spacing w:val="-5"/>
          <w:w w:val="100"/>
          <w:position w:val="-1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Bi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Transparencia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5" w:lineRule="exact"/>
        <w:ind w:left="451" w:right="-20"/>
        <w:jc w:val="left"/>
        <w:tabs>
          <w:tab w:pos="88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212121"/>
          <w:spacing w:val="0"/>
          <w:w w:val="55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94" w:after="0" w:line="291" w:lineRule="exact"/>
        <w:ind w:right="427"/>
        <w:jc w:val="right"/>
        <w:tabs>
          <w:tab w:pos="530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ASUNTOS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GENERALES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</w:r>
      <w:r>
        <w:rPr>
          <w:rFonts w:ascii="Arial" w:hAnsi="Arial" w:cs="Arial" w:eastAsia="Arial"/>
          <w:sz w:val="26"/>
          <w:szCs w:val="26"/>
          <w:color w:val="676767"/>
          <w:spacing w:val="0"/>
          <w:w w:val="116"/>
          <w:position w:val="-1"/>
        </w:rPr>
        <w:t>¡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76" w:lineRule="exact"/>
        <w:ind w:right="437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4D4D4D"/>
          <w:spacing w:val="0"/>
          <w:w w:val="144"/>
        </w:rPr>
        <w:t>¡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32" w:lineRule="auto"/>
        <w:ind w:left="461" w:right="462" w:firstLine="-9"/>
        <w:jc w:val="left"/>
        <w:tabs>
          <w:tab w:pos="84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49.759995pt;margin-top:39.715809pt;width:433.920013pt;height:61.439999pt;mso-position-horizontal-relative:page;mso-position-vertical-relative:paragraph;z-index:-1730" type="#_x0000_t75">
            <v:imagedata r:id="rId12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Verificad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competenci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asistenci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asenta</w:t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5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5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constanci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quórum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estudi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declarator"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inexistencia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derivadas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procedimiento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continuació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78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7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7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ica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1"/>
        </w:rPr>
        <w:t>n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29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478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-11"/>
          <w:w w:val="73"/>
        </w:rPr>
        <w:t>;</w:t>
      </w:r>
      <w:r>
        <w:rPr>
          <w:rFonts w:ascii="Times New Roman" w:hAnsi="Times New Roman" w:cs="Times New Roman" w:eastAsia="Times New Roman"/>
          <w:sz w:val="13"/>
          <w:szCs w:val="13"/>
          <w:color w:val="212121"/>
          <w:spacing w:val="0"/>
          <w:w w:val="74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2" w:lineRule="exact"/>
        <w:ind w:right="479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828282"/>
          <w:spacing w:val="0"/>
          <w:w w:val="60"/>
        </w:rPr>
        <w:t>(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494" w:lineRule="exact"/>
        <w:ind w:right="446"/>
        <w:jc w:val="right"/>
        <w:rPr>
          <w:rFonts w:ascii="Arial" w:hAnsi="Arial" w:cs="Arial" w:eastAsia="Arial"/>
          <w:sz w:val="49"/>
          <w:szCs w:val="49"/>
        </w:rPr>
      </w:pPr>
      <w:rPr/>
      <w:r>
        <w:rPr>
          <w:rFonts w:ascii="Arial" w:hAnsi="Arial" w:cs="Arial" w:eastAsia="Arial"/>
          <w:sz w:val="49"/>
          <w:szCs w:val="49"/>
          <w:color w:val="212121"/>
          <w:spacing w:val="0"/>
          <w:w w:val="49"/>
          <w:position w:val="1"/>
        </w:rPr>
        <w:t>.J</w:t>
      </w:r>
      <w:r>
        <w:rPr>
          <w:rFonts w:ascii="Arial" w:hAnsi="Arial" w:cs="Arial" w:eastAsia="Arial"/>
          <w:sz w:val="49"/>
          <w:szCs w:val="49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pgMar w:header="0" w:top="1160" w:bottom="280" w:left="420" w:right="100"/>
          <w:headerReference w:type="odd" r:id="rId5"/>
          <w:headerReference w:type="even" r:id="rId6"/>
          <w:type w:val="continuous"/>
          <w:pgSz w:w="12240" w:h="15840"/>
          <w:cols w:num="2" w:equalWidth="0">
            <w:col w:w="2085" w:space="260"/>
            <w:col w:w="937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" w:after="0" w:line="240" w:lineRule="auto"/>
        <w:ind w:left="683" w:right="44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1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6" w:lineRule="exact"/>
        <w:ind w:left="300" w:right="1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7.439999pt;margin-top:13.745388pt;width:68.160004pt;height:3.84pt;mso-position-horizontal-relative:page;mso-position-vertical-relative:paragraph;z-index:-1724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11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13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84" w:lineRule="exact"/>
        <w:ind w:left="461" w:right="5293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PUNTO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1.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Expediente: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LTAIPJ/FG/123/2016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466" w:right="500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Foli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5"/>
        </w:rPr>
        <w:t>sistem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5"/>
        </w:rPr>
        <w:t>INFOMEX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JALISC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4D4D4D"/>
          <w:spacing w:val="0"/>
          <w:w w:val="130"/>
        </w:rPr>
        <w:t>·</w:t>
      </w:r>
      <w:r>
        <w:rPr>
          <w:rFonts w:ascii="Arial" w:hAnsi="Arial" w:cs="Arial" w:eastAsia="Arial"/>
          <w:sz w:val="18"/>
          <w:szCs w:val="18"/>
          <w:color w:val="4D4D4D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00154616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4" w:lineRule="exact"/>
        <w:ind w:left="461" w:right="793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Solicitante: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4" w:lineRule="exact"/>
        <w:ind w:left="466" w:right="625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37.279999pt;margin-top:9.763662pt;width:13.44pt;height:72pt;mso-position-horizontal-relative:page;mso-position-vertical-relative:paragraph;z-index:-1721" type="#_x0000_t75">
            <v:imagedata r:id="rId15" o:title=""/>
          </v:shape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solicitada: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CONSTANCIAS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CERTIFICADAS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ELEMENTOS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CESADOS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CARGOS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DÍA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82"/>
        </w:rPr>
        <w:t>:2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82"/>
        </w:rPr>
        <w:t>3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8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24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SEPTIEMBRE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PASADO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EN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33" w:lineRule="auto"/>
        <w:ind w:left="456" w:right="605" w:firstLine="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TÉRMINOS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ARCHIVO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ANEXA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PRESENTADAS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PRUEBA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JUICIO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AMPARO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1.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COPIAS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LEGIBLES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DEBIDAMENTE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CERTIFICADAS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OFICIOS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DONDE</w:t>
      </w:r>
      <w:r>
        <w:rPr>
          <w:rFonts w:ascii="Arial" w:hAnsi="Arial" w:cs="Arial" w:eastAsia="Arial"/>
          <w:sz w:val="18"/>
          <w:szCs w:val="18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CONSTA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NOTIFICACIÓN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PERSONAL</w:t>
      </w:r>
      <w:r>
        <w:rPr>
          <w:rFonts w:ascii="Arial" w:hAnsi="Arial" w:cs="Arial" w:eastAsia="Arial"/>
          <w:sz w:val="18"/>
          <w:szCs w:val="18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RESOLUCIÓN</w:t>
      </w:r>
      <w:r>
        <w:rPr>
          <w:rFonts w:ascii="Arial" w:hAnsi="Arial" w:cs="Arial" w:eastAsia="Arial"/>
          <w:sz w:val="18"/>
          <w:szCs w:val="18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DICTA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SEPARACIÓ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CARGOS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LES</w:t>
      </w:r>
      <w:r>
        <w:rPr>
          <w:rFonts w:ascii="Arial" w:hAnsi="Arial" w:cs="Arial" w:eastAsia="Arial"/>
          <w:sz w:val="18"/>
          <w:szCs w:val="18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HACE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SIGUIENTES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PERSONAS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ENCONTRABA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ADSCRITAS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FISCALIA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ESTADO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CARGO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POLICIA</w:t>
      </w:r>
      <w:r>
        <w:rPr>
          <w:rFonts w:ascii="Arial" w:hAnsi="Arial" w:cs="Arial" w:eastAsia="Arial"/>
          <w:sz w:val="18"/>
          <w:szCs w:val="18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INVESTIGADOR: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21"/>
        </w:rPr>
        <w:t>"''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1" w:lineRule="exact"/>
        <w:ind w:left="1060" w:right="1338"/>
        <w:jc w:val="center"/>
        <w:tabs>
          <w:tab w:pos="4380" w:val="left"/>
          <w:tab w:pos="748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"!.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5"/>
          <w:w w:val="85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6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139"/>
        </w:rPr>
        <w:t>d)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" w:after="0" w:line="240" w:lineRule="auto"/>
        <w:ind w:left="3583" w:right="1955"/>
        <w:jc w:val="center"/>
        <w:tabs>
          <w:tab w:pos="71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00"/>
        </w:rPr>
        <w:t>e}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00"/>
        </w:rPr>
        <w:tab/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26"/>
          <w:position w:val="-3"/>
        </w:rPr>
        <w:t>f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27"/>
          <w:position w:val="-3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2076" w:right="-20"/>
        <w:jc w:val="left"/>
        <w:tabs>
          <w:tab w:pos="55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6.978134pt;margin-top:1.351394pt;width:15.661869pt;height:281.250934pt;mso-position-horizontal-relative:page;mso-position-vertical-relative:paragraph;z-index:-1720" coordorigin="2740,27" coordsize="313,5625">
            <v:shape style="position:absolute;left:2765;top:27;width:288;height:1882" type="#_x0000_t75">
              <v:imagedata r:id="rId16" o:title=""/>
            </v:shape>
            <v:group style="position:absolute;left:2742;top:1879;width:2;height:2017" coordorigin="2742,1879" coordsize="2,2017">
              <v:shape style="position:absolute;left:2742;top:1879;width:2;height:2017" coordorigin="2742,1879" coordsize="0,2017" path="m2742,3896l2742,1879e" filled="f" stroked="t" strokeweight=".234753pt" strokecolor="#484848">
                <v:path arrowok="t"/>
              </v:shape>
            </v:group>
            <v:group style="position:absolute;left:2920;top:1472;width:2;height:4166" coordorigin="2920,1472" coordsize="2,4166">
              <v:shape style="position:absolute;left:2920;top:1472;width:2;height:4166" coordorigin="2920,1472" coordsize="0,4166" path="m2920,5638l2920,1472e" filled="f" stroked="t" strokeweight="1.408516pt" strokecolor="#0F0F0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34"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34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34"/>
          <w:position w:val="1"/>
        </w:rPr>
        <w:t>g)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34"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58"/>
          <w:w w:val="134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34"/>
          <w:position w:val="0"/>
        </w:rPr>
        <w:t>h)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54" w:lineRule="exact"/>
        <w:ind w:left="480" w:right="4727"/>
        <w:jc w:val="both"/>
        <w:rPr>
          <w:rFonts w:ascii="Courier New" w:hAnsi="Courier New" w:cs="Courier New" w:eastAsia="Courier New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  <w:position w:val="5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  <w:position w:val="5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  <w:position w:val="5"/>
        </w:rPr>
        <w:t>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21"/>
          <w:w w:val="100"/>
          <w:position w:val="5"/>
        </w:rPr>
        <w:t> </w:t>
      </w:r>
      <w:r>
        <w:rPr>
          <w:rFonts w:ascii="Courier New" w:hAnsi="Courier New" w:cs="Courier New" w:eastAsia="Courier New"/>
          <w:sz w:val="28"/>
          <w:szCs w:val="28"/>
          <w:color w:val="010101"/>
          <w:spacing w:val="0"/>
          <w:w w:val="80"/>
          <w:position w:val="0"/>
        </w:rPr>
        <w:t>D</w:t>
      </w:r>
      <w:r>
        <w:rPr>
          <w:rFonts w:ascii="Courier New" w:hAnsi="Courier New" w:cs="Courier New" w:eastAsia="Courier New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left="2184" w:right="628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2.-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PROPORCIONE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COPIA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CER11FICADA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REGISTRO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  <w:position w:val="1"/>
        </w:rPr>
        <w:t>OFICIAL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9" w:lineRule="exact"/>
        <w:ind w:left="480" w:right="64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CORKESPONDIENTE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DONDE</w:t>
      </w:r>
      <w:r>
        <w:rPr>
          <w:rFonts w:ascii="Arial" w:hAnsi="Arial" w:cs="Arial" w:eastAsia="Arial"/>
          <w:sz w:val="18"/>
          <w:szCs w:val="18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CONSTEN</w:t>
      </w:r>
      <w:r>
        <w:rPr>
          <w:rFonts w:ascii="Arial" w:hAnsi="Arial" w:cs="Arial" w:eastAsia="Arial"/>
          <w:sz w:val="18"/>
          <w:szCs w:val="18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UNO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EXPEDIENTES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28" w:lineRule="auto"/>
        <w:ind w:left="485" w:right="627" w:firstLine="-5"/>
        <w:jc w:val="both"/>
        <w:tabs>
          <w:tab w:pos="17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79.838867pt;margin-top:25.300858pt;width:.1pt;height:262.500897pt;mso-position-horizontal-relative:page;mso-position-vertical-relative:paragraph;z-index:-1716" coordorigin="11597,506" coordsize="2,5250">
            <v:shape style="position:absolute;left:11597;top:506;width:2;height:5250" coordorigin="11597,506" coordsize="0,5250" path="m11597,5756l11597,506e" filled="f" stroked="t" strokeweight=".93901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RELATIVOS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PROCEDIMIENTOS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ADMINISTRATIVOS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SEPARACIÓ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INICIADOS</w:t>
      </w:r>
      <w:r>
        <w:rPr>
          <w:rFonts w:ascii="Arial" w:hAnsi="Arial" w:cs="Arial" w:eastAsia="Arial"/>
          <w:sz w:val="18"/>
          <w:szCs w:val="18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PERSONAS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ARRIBA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MENCIONADAS,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ASÍ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DONDE</w:t>
      </w:r>
      <w:r>
        <w:rPr>
          <w:rFonts w:ascii="Arial" w:hAnsi="Arial" w:cs="Arial" w:eastAsia="Arial"/>
          <w:sz w:val="18"/>
          <w:szCs w:val="18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CONSTE</w:t>
      </w:r>
      <w:r>
        <w:rPr>
          <w:rFonts w:ascii="Arial" w:hAnsi="Arial" w:cs="Arial" w:eastAsia="Arial"/>
          <w:sz w:val="18"/>
          <w:szCs w:val="18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PERSONAS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SEÑALADAS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PARTE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RESPONSABLE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   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DICHOS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PROCEDIMIENTOS</w:t>
      </w:r>
      <w:r>
        <w:rPr>
          <w:rFonts w:ascii="Arial" w:hAnsi="Arial" w:cs="Arial" w:eastAsia="Arial"/>
          <w:sz w:val="18"/>
          <w:szCs w:val="18"/>
          <w:color w:val="010101"/>
          <w:spacing w:val="4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SEPARACIÓN.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9" w:right="63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Derivado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Procedimient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Acces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fundament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arábigo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fracció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59"/>
        </w:rPr>
        <w:t>1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59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34" w:lineRule="auto"/>
        <w:ind w:left="475" w:right="603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fracció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Orgánic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Genera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Estado,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correlación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numerales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20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fracció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Reglament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Orgánic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Genera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2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cita,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remitiend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dicha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99"/>
        </w:rPr>
        <w:t>C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56"/>
        </w:rPr>
        <w:t>.</w:t>
      </w:r>
      <w:r>
        <w:rPr>
          <w:rFonts w:ascii="Arial" w:hAnsi="Arial" w:cs="Arial" w:eastAsia="Arial"/>
          <w:sz w:val="18"/>
          <w:szCs w:val="18"/>
          <w:color w:val="343434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Licenciado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JOSÉ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4"/>
        </w:rPr>
        <w:t>SALVADO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4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LÓPEZ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JIMÉNEZ,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Directo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Genera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Coordinación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Jurídic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Contro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Interno,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02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2016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dos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dieciséis,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solicitando</w:t>
      </w:r>
      <w:r>
        <w:rPr>
          <w:rFonts w:ascii="Arial" w:hAnsi="Arial" w:cs="Arial" w:eastAsia="Arial"/>
          <w:sz w:val="18"/>
          <w:szCs w:val="18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requerida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peticionario;</w:t>
      </w:r>
      <w:r>
        <w:rPr>
          <w:rFonts w:ascii="Arial" w:hAnsi="Arial" w:cs="Arial" w:eastAsia="Arial"/>
          <w:sz w:val="18"/>
          <w:szCs w:val="18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derivando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dicha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área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correspondient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respuest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indico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cuant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existe,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vez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desprende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búsqueda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realizada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dichos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procedimiento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poseen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ni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generad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8"/>
        </w:rPr>
        <w:t>lo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tanto,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ausencia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materia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analizada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bien</w:t>
      </w:r>
      <w:r>
        <w:rPr>
          <w:rFonts w:ascii="Arial" w:hAnsi="Arial" w:cs="Arial" w:eastAsia="Arial"/>
          <w:sz w:val="18"/>
          <w:szCs w:val="18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declarar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particularment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como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inexistent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1040" w:bottom="280" w:left="420" w:right="180"/>
          <w:pgSz w:w="12240" w:h="15840"/>
          <w:cols w:num="2" w:equalWidth="0">
            <w:col w:w="1693" w:space="633"/>
            <w:col w:w="9314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47" w:after="0" w:line="198" w:lineRule="exact"/>
        <w:ind w:left="2806" w:right="653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7.095505pt;margin-top:17.134314pt;width:.1pt;height:62.252242pt;mso-position-horizontal-relative:page;mso-position-vertical-relative:paragraph;z-index:-1715" coordorigin="2742,343" coordsize="2,1245">
            <v:shape style="position:absolute;left:2742;top:343;width:2;height:1245" coordorigin="2742,343" coordsize="0,1245" path="m2742,1588l2742,343e" filled="f" stroked="t" strokeweight=".234753pt" strokecolor="#4F4F4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Derivado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5"/>
        </w:rPr>
        <w:t>anterior,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observa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document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consistent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respuest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derivada</w:t>
      </w:r>
      <w:r>
        <w:rPr>
          <w:rFonts w:ascii="Arial" w:hAnsi="Arial" w:cs="Arial" w:eastAsia="Arial"/>
          <w:sz w:val="18"/>
          <w:szCs w:val="18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dicha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áre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Unidad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5"/>
        </w:rPr>
        <w:t>Transparenci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Fiscalí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Genera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Estad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mediant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siguiente: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41" w:after="0" w:line="233" w:lineRule="auto"/>
        <w:ind w:left="3904" w:right="603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40.160004pt;margin-top:58.394974pt;width:13.44pt;height:141.119995pt;mso-position-horizontal-relative:page;mso-position-vertical-relative:paragraph;z-index:-1719" type="#_x0000_t75">
            <v:imagedata r:id="rId17" o:title=""/>
          </v:shape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A.-Ofici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FGEIDGCJCI/DCU64/201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6</w:t>
      </w:r>
      <w:r>
        <w:rPr>
          <w:rFonts w:ascii="Arial" w:hAnsi="Arial" w:cs="Arial" w:eastAsia="Arial"/>
          <w:sz w:val="18"/>
          <w:szCs w:val="18"/>
          <w:color w:val="010101"/>
          <w:spacing w:val="1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02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febrer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2016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mil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dieciséis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General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7"/>
        </w:rPr>
        <w:t>Coordinación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Jurídic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7"/>
        </w:rPr>
        <w:t>Contro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7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7"/>
        </w:rPr>
        <w:t>Interno,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7"/>
        </w:rPr>
        <w:t>con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existenci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Expedient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relativ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Procedimient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Administrativ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6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Separación,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iniciado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personas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referida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escrit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proporcionando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respuest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cuent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respect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69"/>
        </w:rPr>
        <w:t>1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69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69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escrit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solicitud,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consistent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6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6"/>
        </w:rPr>
        <w:t>n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6"/>
        </w:rPr>
        <w:t>:</w:t>
      </w:r>
      <w:r>
        <w:rPr>
          <w:rFonts w:ascii="Arial" w:hAnsi="Arial" w:cs="Arial" w:eastAsia="Arial"/>
          <w:sz w:val="18"/>
          <w:szCs w:val="18"/>
          <w:color w:val="1F1F1F"/>
          <w:spacing w:val="17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1.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COPIAS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LEGIBLES</w:t>
      </w:r>
      <w:r>
        <w:rPr>
          <w:rFonts w:ascii="Arial" w:hAnsi="Arial" w:cs="Arial" w:eastAsia="Arial"/>
          <w:sz w:val="18"/>
          <w:szCs w:val="18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DEBIDAMENTE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CERTIFICADAS</w:t>
      </w:r>
      <w:r>
        <w:rPr>
          <w:rFonts w:ascii="Arial" w:hAnsi="Arial" w:cs="Arial" w:eastAsia="Arial"/>
          <w:sz w:val="18"/>
          <w:szCs w:val="18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OFICIOS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DONDE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CONSTA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NOTIFICACIÓ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PERSONA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RESOLUCIÓ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DICTA</w:t>
      </w:r>
      <w:r>
        <w:rPr>
          <w:rFonts w:ascii="Arial" w:hAnsi="Arial" w:cs="Arial" w:eastAsia="Arial"/>
          <w:sz w:val="18"/>
          <w:szCs w:val="18"/>
          <w:color w:val="010101"/>
          <w:spacing w:val="-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SEPARACIÓ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CARGOS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LES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HACE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SIGUIENTES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PERSONAS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10101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ENCONTRABA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ADSCRITAS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2"/>
        </w:rPr>
        <w:t>FISCALIA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0" w:lineRule="exact"/>
        <w:ind w:left="3918" w:right="32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</w:rPr>
        <w:t>GENERA</w:t>
      </w:r>
      <w:r>
        <w:rPr>
          <w:rFonts w:ascii="Arial" w:hAnsi="Arial" w:cs="Arial" w:eastAsia="Arial"/>
          <w:sz w:val="18"/>
          <w:szCs w:val="18"/>
          <w:color w:val="010101"/>
          <w:w w:val="101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3"/>
        </w:rPr>
        <w:t>ESTADC'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m::</w:t>
      </w:r>
      <w:r>
        <w:rPr>
          <w:rFonts w:ascii="Arial" w:hAnsi="Arial" w:cs="Arial" w:eastAsia="Arial"/>
          <w:sz w:val="18"/>
          <w:szCs w:val="18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51"/>
        </w:rPr>
        <w:t>IAIIS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51"/>
        </w:rPr>
        <w:t>(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51"/>
        </w:rPr>
        <w:t>'"t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51"/>
        </w:rPr>
        <w:t>)</w:t>
      </w:r>
      <w:r>
        <w:rPr>
          <w:rFonts w:ascii="Arial" w:hAnsi="Arial" w:cs="Arial" w:eastAsia="Arial"/>
          <w:sz w:val="13"/>
          <w:szCs w:val="13"/>
          <w:color w:val="010101"/>
          <w:spacing w:val="-19"/>
          <w:w w:val="15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CARGO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6"/>
        </w:rPr>
        <w:t>m</w:t>
      </w:r>
      <w:r>
        <w:rPr>
          <w:rFonts w:ascii="Arial" w:hAnsi="Arial" w:cs="Arial" w:eastAsia="Arial"/>
          <w:sz w:val="18"/>
          <w:szCs w:val="18"/>
          <w:color w:val="010101"/>
          <w:spacing w:val="-20"/>
          <w:w w:val="106"/>
        </w:rPr>
        <w:t>: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6"/>
        </w:rPr>
        <w:t>POLICIA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6"/>
        </w:rPr>
        <w:t>INVFSTinAOOR: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6"/>
        </w:rPr>
        <w:t>   </w:t>
      </w:r>
      <w:r>
        <w:rPr>
          <w:rFonts w:ascii="Arial" w:hAnsi="Arial" w:cs="Arial" w:eastAsia="Arial"/>
          <w:sz w:val="18"/>
          <w:szCs w:val="18"/>
          <w:color w:val="010101"/>
          <w:spacing w:val="17"/>
          <w:w w:val="106"/>
        </w:rPr>
        <w:t> 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57"/>
        </w:rPr>
        <w:t>·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4" w:lineRule="exact"/>
        <w:ind w:left="3914" w:right="388"/>
        <w:jc w:val="both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8.899902pt;margin-top:4.441268pt;width:2.36652pt;height:20.5pt;mso-position-horizontal-relative:page;mso-position-vertical-relative:paragraph;z-index:-1713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2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Pr/>
                  <w:r>
                    <w:rPr>
                      <w:rFonts w:ascii="Arial" w:hAnsi="Arial" w:cs="Arial" w:eastAsia="Arial"/>
                      <w:sz w:val="41"/>
                      <w:szCs w:val="41"/>
                      <w:color w:val="343434"/>
                      <w:spacing w:val="0"/>
                      <w:w w:val="52"/>
                    </w:rPr>
                    <w:t>j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00"/>
        </w:rPr>
        <w:t>                                                                                                 </w:t>
      </w:r>
      <w:r>
        <w:rPr>
          <w:rFonts w:ascii="Arial" w:hAnsi="Arial" w:cs="Arial" w:eastAsia="Arial"/>
          <w:sz w:val="17"/>
          <w:szCs w:val="17"/>
          <w:color w:val="34343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0"/>
          <w:w w:val="60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0"/>
          <w:w w:val="600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178"/>
          <w:w w:val="600"/>
        </w:rPr>
        <w:t> </w:t>
      </w:r>
      <w:r>
        <w:rPr>
          <w:rFonts w:ascii="Arial" w:hAnsi="Arial" w:cs="Arial" w:eastAsia="Arial"/>
          <w:sz w:val="18"/>
          <w:szCs w:val="18"/>
          <w:color w:val="626262"/>
          <w:spacing w:val="0"/>
          <w:w w:val="105"/>
        </w:rPr>
        <w:t>j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type w:val="continuous"/>
          <w:pgSz w:w="12240" w:h="15840"/>
          <w:pgMar w:top="1160" w:bottom="280" w:left="420" w:right="180"/>
        </w:sectPr>
      </w:pPr>
      <w:rPr/>
    </w:p>
    <w:p>
      <w:pPr>
        <w:spacing w:before="53" w:after="0" w:line="240" w:lineRule="auto"/>
        <w:ind w:left="3918" w:right="-69"/>
        <w:jc w:val="left"/>
        <w:tabs>
          <w:tab w:pos="742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e)</w:t>
      </w:r>
      <w:r>
        <w:rPr>
          <w:rFonts w:ascii="Arial" w:hAnsi="Arial" w:cs="Arial" w:eastAsia="Arial"/>
          <w:sz w:val="17"/>
          <w:szCs w:val="17"/>
          <w:color w:val="010101"/>
          <w:spacing w:val="-4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202"/>
          <w:position w:val="0"/>
        </w:rPr>
        <w:t>f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203"/>
          <w:position w:val="0"/>
        </w:rPr>
        <w:t>)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202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" w:after="0" w:line="240" w:lineRule="auto"/>
        <w:ind w:right="429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h)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40" w:lineRule="auto"/>
        <w:ind w:right="576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j)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3" w:after="0" w:line="240" w:lineRule="exact"/>
        <w:ind w:right="369"/>
        <w:jc w:val="right"/>
        <w:tabs>
          <w:tab w:pos="340" w:val="left"/>
        </w:tabs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10101"/>
          <w:w w:val="89"/>
        </w:rPr>
        <w:t>j:!</w:t>
      </w:r>
      <w:r>
        <w:rPr>
          <w:rFonts w:ascii="Arial" w:hAnsi="Arial" w:cs="Arial" w:eastAsia="Arial"/>
          <w:sz w:val="15"/>
          <w:szCs w:val="15"/>
          <w:color w:val="010101"/>
          <w:w w:val="90"/>
        </w:rPr>
        <w:t>)</w:t>
      </w:r>
      <w:r>
        <w:rPr>
          <w:rFonts w:ascii="Arial" w:hAnsi="Arial" w:cs="Arial" w:eastAsia="Arial"/>
          <w:sz w:val="15"/>
          <w:szCs w:val="15"/>
          <w:color w:val="010101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010101"/>
          <w:w w:val="100"/>
        </w:rPr>
      </w:r>
      <w:r>
        <w:rPr>
          <w:rFonts w:ascii="Arial" w:hAnsi="Arial" w:cs="Arial" w:eastAsia="Arial"/>
          <w:sz w:val="21"/>
          <w:szCs w:val="21"/>
          <w:color w:val="4D4D4D"/>
          <w:spacing w:val="0"/>
          <w:w w:val="143"/>
        </w:rPr>
        <w:t>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4" w:lineRule="exact"/>
        <w:ind w:right="353"/>
        <w:jc w:val="right"/>
        <w:tabs>
          <w:tab w:pos="78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14"/>
          <w:szCs w:val="14"/>
          <w:color w:val="010101"/>
          <w:spacing w:val="0"/>
          <w:w w:val="100"/>
          <w:position w:val="9"/>
        </w:rPr>
        <w:t>j}</w:t>
      </w:r>
      <w:r>
        <w:rPr>
          <w:rFonts w:ascii="Arial" w:hAnsi="Arial" w:cs="Arial" w:eastAsia="Arial"/>
          <w:sz w:val="14"/>
          <w:szCs w:val="14"/>
          <w:color w:val="010101"/>
          <w:spacing w:val="-26"/>
          <w:w w:val="100"/>
          <w:position w:val="9"/>
        </w:rPr>
        <w:t> 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100"/>
          <w:position w:val="9"/>
        </w:rPr>
        <w:tab/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100"/>
          <w:position w:val="9"/>
        </w:rPr>
      </w:r>
      <w:r>
        <w:rPr>
          <w:rFonts w:ascii="Arial" w:hAnsi="Arial" w:cs="Arial" w:eastAsia="Arial"/>
          <w:sz w:val="31"/>
          <w:szCs w:val="31"/>
          <w:color w:val="1F1F1F"/>
          <w:spacing w:val="0"/>
          <w:w w:val="138"/>
          <w:position w:val="-5"/>
        </w:rPr>
        <w:t>i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left="-60" w:right="336"/>
        <w:jc w:val="right"/>
        <w:tabs>
          <w:tab w:pos="122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  <w:position w:val="8"/>
        </w:rPr>
        <w:t>k)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-40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  <w:position w:val="8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  <w:position w:val="8"/>
        </w:rPr>
      </w:r>
      <w:r>
        <w:rPr>
          <w:rFonts w:ascii="Arial" w:hAnsi="Arial" w:cs="Arial" w:eastAsia="Arial"/>
          <w:sz w:val="21"/>
          <w:szCs w:val="21"/>
          <w:color w:val="1F1F1F"/>
          <w:spacing w:val="0"/>
          <w:w w:val="229"/>
          <w:position w:val="0"/>
        </w:rPr>
        <w:t>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44" w:after="0" w:line="282" w:lineRule="exact"/>
        <w:ind w:right="399"/>
        <w:jc w:val="righ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color w:val="1F1F1F"/>
          <w:spacing w:val="0"/>
          <w:w w:val="51"/>
          <w:i/>
          <w:position w:val="-10"/>
        </w:rPr>
        <w:t>l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1160" w:bottom="280" w:left="420" w:right="180"/>
          <w:cols w:num="2" w:equalWidth="0">
            <w:col w:w="7673" w:space="2212"/>
            <w:col w:w="1755"/>
          </w:cols>
        </w:sectPr>
      </w:pPr>
      <w:rPr/>
    </w:p>
    <w:p>
      <w:pPr>
        <w:spacing w:before="0" w:after="0" w:line="184" w:lineRule="exact"/>
        <w:ind w:left="2824" w:right="-20"/>
        <w:jc w:val="left"/>
        <w:tabs>
          <w:tab w:pos="11180" w:val="left"/>
        </w:tabs>
        <w:rPr>
          <w:rFonts w:ascii="Arial" w:hAnsi="Arial" w:cs="Arial" w:eastAsia="Arial"/>
          <w:sz w:val="10"/>
          <w:szCs w:val="10"/>
        </w:rPr>
      </w:pPr>
      <w:rPr/>
      <w:r>
        <w:rPr/>
        <w:pict>
          <v:shape style="position:absolute;margin-left:45.119999pt;margin-top:42.239975pt;width:49.919998pt;height:49.919998pt;mso-position-horizontal-relative:page;mso-position-vertical-relative:page;z-index:-1725" type="#_x0000_t75">
            <v:imagedata r:id="rId18" o:title=""/>
          </v:shape>
        </w:pict>
      </w:r>
      <w:r>
        <w:rPr/>
        <w:pict>
          <v:shape style="position:absolute;margin-left:144.960007pt;margin-top:23.04001pt;width:175.679993pt;height:30.719999pt;mso-position-horizontal-relative:page;mso-position-vertical-relative:page;z-index:-1723" type="#_x0000_t75">
            <v:imagedata r:id="rId19" o:title=""/>
          </v:shape>
        </w:pict>
      </w:r>
      <w:r>
        <w:rPr/>
        <w:pict>
          <v:shape style="position:absolute;margin-left:553.919983pt;margin-top:20.159973pt;width:43.200001pt;height:48pt;mso-position-horizontal-relative:page;mso-position-vertical-relative:page;z-index:-1722" type="#_x0000_t75">
            <v:imagedata r:id="rId2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0.308411pt;margin-top:5.265209pt;width:4.745250pt;height:28.5pt;mso-position-horizontal-relative:page;mso-position-vertical-relative:paragraph;z-index:-1712" type="#_x0000_t202" filled="f" stroked="f">
            <v:textbox inset="0,0,0,0">
              <w:txbxContent>
                <w:p>
                  <w:pPr>
                    <w:spacing w:before="0" w:after="0" w:line="570" w:lineRule="exact"/>
                    <w:ind w:right="-125"/>
                    <w:jc w:val="left"/>
                    <w:rPr>
                      <w:rFonts w:ascii="Arial" w:hAnsi="Arial" w:cs="Arial" w:eastAsia="Arial"/>
                      <w:sz w:val="57"/>
                      <w:szCs w:val="57"/>
                    </w:rPr>
                  </w:pPr>
                  <w:rPr/>
                  <w:r>
                    <w:rPr>
                      <w:rFonts w:ascii="Arial" w:hAnsi="Arial" w:cs="Arial" w:eastAsia="Arial"/>
                      <w:sz w:val="57"/>
                      <w:szCs w:val="57"/>
                      <w:color w:val="4D4D4D"/>
                      <w:spacing w:val="0"/>
                      <w:w w:val="75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57"/>
                      <w:szCs w:val="5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5"/>
        </w:rPr>
        <w:t>anterior,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Unidad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Jalisco,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</w:r>
      <w:r>
        <w:rPr>
          <w:rFonts w:ascii="Arial" w:hAnsi="Arial" w:cs="Arial" w:eastAsia="Arial"/>
          <w:sz w:val="10"/>
          <w:szCs w:val="10"/>
          <w:color w:val="4D4D4D"/>
          <w:spacing w:val="0"/>
          <w:w w:val="188"/>
          <w:position w:val="2"/>
        </w:rPr>
        <w:t>j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left="282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integrante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Comit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é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proceden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realizar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9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9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9"/>
        </w:rPr>
        <w:t>siguient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56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353"/>
        <w:jc w:val="right"/>
        <w:tabs>
          <w:tab w:pos="472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0.777893pt;margin-top:9.663344pt;width:1.096680pt;height:6.5pt;mso-position-horizontal-relative:page;mso-position-vertical-relative:paragraph;z-index:-1711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6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4D4D4D"/>
                      <w:spacing w:val="0"/>
                      <w:w w:val="76"/>
                      <w:i/>
                    </w:rPr>
                    <w:t>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10101"/>
        </w:rPr>
        <w:t>ANÁLISIS</w:t>
        <w:tab/>
      </w:r>
      <w:r>
        <w:rPr>
          <w:rFonts w:ascii="Arial" w:hAnsi="Arial" w:cs="Arial" w:eastAsia="Arial"/>
          <w:sz w:val="18"/>
          <w:szCs w:val="18"/>
          <w:color w:val="010101"/>
        </w:rPr>
      </w:r>
      <w:r>
        <w:rPr>
          <w:rFonts w:ascii="Arial" w:hAnsi="Arial" w:cs="Arial" w:eastAsia="Arial"/>
          <w:sz w:val="20"/>
          <w:szCs w:val="20"/>
          <w:color w:val="4D4D4D"/>
          <w:spacing w:val="0"/>
          <w:w w:val="160"/>
          <w:position w:val="4"/>
        </w:rPr>
        <w:t>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right="382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797979"/>
          <w:spacing w:val="0"/>
          <w:w w:val="105"/>
        </w:rPr>
        <w:t>!j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74" w:after="0" w:line="231" w:lineRule="auto"/>
        <w:ind w:left="2815" w:right="589" w:firstLine="5"/>
        <w:jc w:val="left"/>
        <w:tabs>
          <w:tab w:pos="61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47.542007pt;margin-top:39.74234pt;width:161.577994pt;height:88.54678pt;mso-position-horizontal-relative:page;mso-position-vertical-relative:paragraph;z-index:-1718" coordorigin="2951,795" coordsize="3232,1771">
            <v:shape style="position:absolute;left:2995;top:2009;width:3187;height:557" type="#_x0000_t75">
              <v:imagedata r:id="rId21" o:title=""/>
            </v:shape>
            <v:group style="position:absolute;left:2960;top:804;width:2;height:1562" coordorigin="2960,804" coordsize="2,1562">
              <v:shape style="position:absolute;left:2960;top:804;width:2;height:1562" coordorigin="2960,804" coordsize="0,1562" path="m2960,2366l2960,804e" filled="f" stroked="t" strokeweight=".93901pt" strokecolor="#13131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54.23999pt;margin-top:44.769119pt;width:229.440002pt;height:82.559998pt;mso-position-horizontal-relative:page;mso-position-vertical-relative:paragraph;z-index:-1717" type="#_x0000_t75">
            <v:imagedata r:id="rId22" o:title=""/>
          </v:shape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vist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0"/>
          <w:w w:val="148"/>
        </w:rPr>
        <w:t>"'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-2"/>
          <w:w w:val="148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82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0"/>
          <w:w w:val="100"/>
        </w:rPr>
        <w:t>•c:P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6"/>
          <w:i/>
        </w:rPr>
        <w:t>n</w:t>
      </w:r>
      <w:r>
        <w:rPr>
          <w:rFonts w:ascii="Arial" w:hAnsi="Arial" w:cs="Arial" w:eastAsia="Arial"/>
          <w:sz w:val="19"/>
          <w:szCs w:val="19"/>
          <w:color w:val="010101"/>
          <w:spacing w:val="0"/>
          <w:w w:val="86"/>
          <w:i/>
        </w:rPr>
        <w:t>P</w:t>
      </w:r>
      <w:r>
        <w:rPr>
          <w:rFonts w:ascii="Arial" w:hAnsi="Arial" w:cs="Arial" w:eastAsia="Arial"/>
          <w:sz w:val="19"/>
          <w:szCs w:val="19"/>
          <w:color w:val="010101"/>
          <w:spacing w:val="30"/>
          <w:w w:val="86"/>
          <w:i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86"/>
        </w:rPr>
        <w:t>nresent;:¡ció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86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86"/>
        </w:rPr>
        <w:t>  </w:t>
      </w:r>
      <w:r>
        <w:rPr>
          <w:rFonts w:ascii="Arial" w:hAnsi="Arial" w:cs="Arial" w:eastAsia="Arial"/>
          <w:sz w:val="18"/>
          <w:szCs w:val="18"/>
          <w:color w:val="010101"/>
          <w:spacing w:val="1"/>
          <w:w w:val="8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solicitu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formulad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ciudadano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respectivo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anexos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ofici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descrito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8"/>
        </w:rPr>
        <w:t>anteriormente,</w:t>
      </w:r>
      <w:r>
        <w:rPr>
          <w:rFonts w:ascii="Arial" w:hAnsi="Arial" w:cs="Arial" w:eastAsia="Arial"/>
          <w:sz w:val="18"/>
          <w:szCs w:val="18"/>
          <w:color w:val="010101"/>
          <w:spacing w:val="-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contien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respuest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áreas</w:t>
      </w:r>
      <w:r>
        <w:rPr>
          <w:rFonts w:ascii="Arial" w:hAnsi="Arial" w:cs="Arial" w:eastAsia="Arial"/>
          <w:sz w:val="18"/>
          <w:szCs w:val="18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obligaciones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atribucione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fue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competent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pudiese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tenerl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siendo</w:t>
      </w:r>
      <w:r>
        <w:rPr>
          <w:rFonts w:ascii="Arial" w:hAnsi="Arial" w:cs="Arial" w:eastAsia="Arial"/>
          <w:sz w:val="18"/>
          <w:szCs w:val="18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ésta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Dirección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9"/>
        </w:rPr>
        <w:t>Coordinación</w:t>
      </w:r>
      <w:r>
        <w:rPr>
          <w:rFonts w:ascii="Arial" w:hAnsi="Arial" w:cs="Arial" w:eastAsia="Arial"/>
          <w:sz w:val="18"/>
          <w:szCs w:val="18"/>
          <w:color w:val="010101"/>
          <w:spacing w:val="22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9"/>
        </w:rPr>
        <w:t>Jurídic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Control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Interno.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inform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existenci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Expedient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relativo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Procedi</w:t>
      </w:r>
      <w:r>
        <w:rPr>
          <w:rFonts w:ascii="Arial" w:hAnsi="Arial" w:cs="Arial" w:eastAsia="Arial"/>
          <w:sz w:val="18"/>
          <w:szCs w:val="18"/>
          <w:color w:val="010101"/>
          <w:spacing w:val="-19"/>
          <w:w w:val="101"/>
        </w:rPr>
        <w:t>m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04"/>
        </w:rPr>
        <w:t>·</w:t>
      </w:r>
      <w:r>
        <w:rPr>
          <w:rFonts w:ascii="Arial" w:hAnsi="Arial" w:cs="Arial" w:eastAsia="Arial"/>
          <w:sz w:val="18"/>
          <w:szCs w:val="18"/>
          <w:color w:val="343434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Administrativ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Separación,</w:t>
      </w:r>
      <w:r>
        <w:rPr>
          <w:rFonts w:ascii="Arial" w:hAnsi="Arial" w:cs="Arial" w:eastAsia="Arial"/>
          <w:sz w:val="18"/>
          <w:szCs w:val="18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iniciado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personas</w:t>
      </w:r>
      <w:r>
        <w:rPr>
          <w:rFonts w:ascii="Arial" w:hAnsi="Arial" w:cs="Arial" w:eastAsia="Arial"/>
          <w:sz w:val="18"/>
          <w:szCs w:val="18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referida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peticionari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solicitud.</w:t>
      </w:r>
      <w:r>
        <w:rPr>
          <w:rFonts w:ascii="Arial" w:hAnsi="Arial" w:cs="Arial" w:eastAsia="Arial"/>
          <w:sz w:val="18"/>
          <w:szCs w:val="18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pronunciamient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general</w:t>
      </w:r>
      <w:r>
        <w:rPr>
          <w:rFonts w:ascii="Arial" w:hAnsi="Arial" w:cs="Arial" w:eastAsia="Arial"/>
          <w:sz w:val="18"/>
          <w:szCs w:val="18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aplicable</w:t>
      </w:r>
      <w:r>
        <w:rPr>
          <w:rFonts w:ascii="Arial" w:hAnsi="Arial" w:cs="Arial" w:eastAsia="Arial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rest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solicitude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3"/>
        </w:rPr>
        <w:t>que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5" w:lineRule="exact"/>
        <w:ind w:left="282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96.718063pt;margin-top:62.309189pt;width:457.532796pt;height:.1pt;mso-position-horizontal-relative:page;mso-position-vertical-relative:paragraph;z-index:-1714" coordorigin="1934,1246" coordsize="9151,2">
            <v:shape style="position:absolute;left:1934;top:1246;width:9151;height:2" coordorigin="1934,1246" coordsize="9151,0" path="m1934,1246l11085,1246e" filled="f" stroked="t" strokeweight="3.75604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cuestionamiento.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8.580005pt;height:27.9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160" w:bottom="280" w:left="420" w:right="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9.014959pt;margin-top:682.559998pt;width:575.225046pt;height:84.3439pt;mso-position-horizontal-relative:page;mso-position-vertical-relative:page;z-index:-1707" coordorigin="380,13651" coordsize="11505,1687">
            <v:shape style="position:absolute;left:2976;top:13651;width:8909;height:1670" type="#_x0000_t75">
              <v:imagedata r:id="rId27" o:title=""/>
            </v:shape>
            <v:group style="position:absolute;left:2939;top:13909;width:2;height:776" coordorigin="2939,13909" coordsize="2,776">
              <v:shape style="position:absolute;left:2939;top:13909;width:2;height:776" coordorigin="2939,13909" coordsize="0,776" path="m2939,14685l2939,13909e" filled="f" stroked="t" strokeweight=".93901pt" strokecolor="#131313">
                <v:path arrowok="t"/>
              </v:shape>
            </v:group>
            <v:group style="position:absolute;left:394;top:15324;width:11212;height:2" coordorigin="394,15324" coordsize="11212,2">
              <v:shape style="position:absolute;left:394;top:15324;width:11212;height:2" coordorigin="394,15324" coordsize="11212,0" path="m394,15324l11606,15324e" filled="f" stroked="t" strokeweight="1.408516pt" strokecolor="#080808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8" w:lineRule="exact"/>
        <w:ind w:left="721" w:right="39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7" w:lineRule="exact"/>
        <w:ind w:left="336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ene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Es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10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6" w:after="0" w:line="240" w:lineRule="auto"/>
        <w:ind w:left="342" w:right="-43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7"/>
        </w:rPr>
        <w:t>008lf'Jt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7"/>
        </w:rPr>
        <w:t>)ó(J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2"/>
          <w:w w:val="107"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2"/>
          <w:w w:val="149"/>
        </w:rPr>
        <w:t>p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79"/>
        </w:rPr>
        <w:t>ti</w:t>
      </w:r>
      <w:r>
        <w:rPr>
          <w:rFonts w:ascii="Arial" w:hAnsi="Arial" w:cs="Arial" w:eastAsia="Arial"/>
          <w:sz w:val="7"/>
          <w:szCs w:val="7"/>
          <w:color w:val="363636"/>
          <w:spacing w:val="-1"/>
          <w:w w:val="79"/>
        </w:rPr>
        <w:t>:</w:t>
      </w:r>
      <w:r>
        <w:rPr>
          <w:rFonts w:ascii="Arial" w:hAnsi="Arial" w:cs="Arial" w:eastAsia="Arial"/>
          <w:sz w:val="7"/>
          <w:szCs w:val="7"/>
          <w:color w:val="1D1D1D"/>
          <w:spacing w:val="0"/>
          <w:w w:val="133"/>
        </w:rPr>
        <w:t>t.</w:t>
      </w:r>
      <w:r>
        <w:rPr>
          <w:rFonts w:ascii="Arial" w:hAnsi="Arial" w:cs="Arial" w:eastAsia="Arial"/>
          <w:sz w:val="7"/>
          <w:szCs w:val="7"/>
          <w:color w:val="1D1D1D"/>
          <w:spacing w:val="-12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97"/>
        </w:rPr>
        <w:t>é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7"/>
          <w:szCs w:val="7"/>
          <w:color w:val="1D1D1D"/>
          <w:spacing w:val="-1"/>
          <w:w w:val="97"/>
        </w:rPr>
        <w:t>T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97"/>
        </w:rPr>
        <w:t>A.lJO</w:t>
      </w:r>
      <w:r>
        <w:rPr>
          <w:rFonts w:ascii="Arial" w:hAnsi="Arial" w:cs="Arial" w:eastAsia="Arial"/>
          <w:sz w:val="7"/>
          <w:szCs w:val="7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7"/>
          <w:szCs w:val="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85"/>
        </w:rPr>
        <w:t>J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96"/>
        </w:rPr>
        <w:t>A.t.IS</w:t>
      </w:r>
      <w:r>
        <w:rPr>
          <w:rFonts w:ascii="Arial" w:hAnsi="Arial" w:cs="Arial" w:eastAsia="Arial"/>
          <w:sz w:val="7"/>
          <w:szCs w:val="7"/>
          <w:color w:val="030303"/>
          <w:spacing w:val="-1"/>
          <w:w w:val="97"/>
        </w:rPr>
        <w:t>C</w:t>
      </w:r>
      <w:r>
        <w:rPr>
          <w:rFonts w:ascii="Arial" w:hAnsi="Arial" w:cs="Arial" w:eastAsia="Arial"/>
          <w:sz w:val="7"/>
          <w:szCs w:val="7"/>
          <w:color w:val="1D1D1D"/>
          <w:spacing w:val="0"/>
          <w:w w:val="116"/>
        </w:rPr>
        <w:t>O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72" w:after="0" w:line="232" w:lineRule="auto"/>
        <w:ind w:left="433" w:right="656" w:firstLine="-329"/>
        <w:jc w:val="both"/>
        <w:tabs>
          <w:tab w:pos="4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41"/>
          <w:szCs w:val="41"/>
          <w:color w:val="1D1D1D"/>
          <w:spacing w:val="0"/>
          <w:w w:val="68"/>
        </w:rPr>
        <w:t>'</w:t>
      </w:r>
      <w:r>
        <w:rPr>
          <w:rFonts w:ascii="Arial" w:hAnsi="Arial" w:cs="Arial" w:eastAsia="Arial"/>
          <w:sz w:val="41"/>
          <w:szCs w:val="41"/>
          <w:color w:val="1D1D1D"/>
          <w:spacing w:val="0"/>
          <w:w w:val="100"/>
        </w:rPr>
        <w:tab/>
      </w:r>
      <w:r>
        <w:rPr>
          <w:rFonts w:ascii="Arial" w:hAnsi="Arial" w:cs="Arial" w:eastAsia="Arial"/>
          <w:sz w:val="41"/>
          <w:szCs w:val="41"/>
          <w:color w:val="1D1D1D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CERTIFICADA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PROCEDIMIENTOS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ADMINISTRATIVOS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SEPARACIÓ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INICIADOS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ARRIBA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4" w:lineRule="exact"/>
        <w:ind w:left="104" w:right="-20"/>
        <w:jc w:val="left"/>
        <w:tabs>
          <w:tab w:pos="4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260071pt;margin-top:-29.716713pt;width:.502948pt;height:20.5pt;mso-position-horizontal-relative:page;mso-position-vertical-relative:paragraph;z-index:-1701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1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Pr/>
                  <w:r>
                    <w:rPr>
                      <w:rFonts w:ascii="Arial" w:hAnsi="Arial" w:cs="Arial" w:eastAsia="Arial"/>
                      <w:sz w:val="41"/>
                      <w:szCs w:val="41"/>
                      <w:color w:val="030303"/>
                      <w:spacing w:val="-100"/>
                      <w:w w:val="73"/>
                    </w:rPr>
                    <w:t>!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260071pt;margin-top:-15.113821pt;width:5.34798pt;height:16.5pt;mso-position-horizontal-relative:page;mso-position-vertical-relative:paragraph;z-index:-1700" type="#_x0000_t202" filled="f" stroked="f">
            <v:textbox inset="0,0,0,0">
              <w:txbxContent>
                <w:p>
                  <w:pPr>
                    <w:spacing w:before="0" w:after="0" w:line="330" w:lineRule="exact"/>
                    <w:ind w:right="-89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Pr/>
                  <w:r>
                    <w:rPr>
                      <w:rFonts w:ascii="Arial" w:hAnsi="Arial" w:cs="Arial" w:eastAsia="Arial"/>
                      <w:sz w:val="33"/>
                      <w:szCs w:val="33"/>
                      <w:color w:val="030303"/>
                      <w:spacing w:val="0"/>
                      <w:w w:val="146"/>
                    </w:rPr>
                    <w:t>l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1D1D1D"/>
          <w:spacing w:val="0"/>
          <w:w w:val="51"/>
          <w:position w:val="-1"/>
        </w:rPr>
        <w:t>f</w:t>
      </w:r>
      <w:r>
        <w:rPr>
          <w:rFonts w:ascii="Arial" w:hAnsi="Arial" w:cs="Arial" w:eastAsia="Arial"/>
          <w:sz w:val="24"/>
          <w:szCs w:val="24"/>
          <w:color w:val="1D1D1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4"/>
          <w:szCs w:val="24"/>
          <w:color w:val="1D1D1D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MENCIONADAS,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CONSTE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-1"/>
        </w:rPr>
        <w:t>;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1"/>
        </w:rPr>
        <w:t>SEÑALADAS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25" w:lineRule="exact"/>
        <w:ind w:left="104" w:right="-20"/>
        <w:jc w:val="left"/>
        <w:tabs>
          <w:tab w:pos="4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1D1D1D"/>
          <w:spacing w:val="0"/>
          <w:w w:val="60"/>
          <w:position w:val="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1D1D1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1D1D1D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PARTE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1"/>
        </w:rPr>
        <w:t>RESPONSABLE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5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PROCEDIMIENTOS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1"/>
        </w:rPr>
        <w:t>SEPARACIÓN.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5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1"/>
        </w:rPr>
        <w:t>Teniéndose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83" w:lineRule="exact"/>
        <w:ind w:left="442" w:right="70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7.279999pt;margin-top:1.973602pt;width:12.48pt;height:41.279999pt;mso-position-horizontal-relative:page;mso-position-vertical-relative:paragraph;z-index:-1710" type="#_x0000_t75">
            <v:imagedata r:id="rId28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debidament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virtud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fue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51" w:lineRule="auto"/>
        <w:ind w:left="442" w:right="73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78.195618pt;margin-top:25.638714pt;width:.1pt;height:53.967723pt;mso-position-horizontal-relative:page;mso-position-vertical-relative:paragraph;z-index:-1706" coordorigin="11564,513" coordsize="2,1079">
            <v:shape style="position:absolute;left:11564;top:513;width:2;height:1079" coordorigin="11564,513" coordsize="0,1079" path="m11564,1592l11564,513e" filled="f" stroked="t" strokeweight=".704258pt" strokecolor="#2B2B2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generada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imposibilidad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1Genera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Interno,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virtu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llana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2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articul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Municipios.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5" w:lineRule="exact"/>
        <w:ind w:left="452" w:right="34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Expediente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37"/>
        </w:rPr>
        <w:t>:</w:t>
      </w:r>
      <w:r>
        <w:rPr>
          <w:rFonts w:ascii="Arial" w:hAnsi="Arial" w:cs="Arial" w:eastAsia="Arial"/>
          <w:sz w:val="17"/>
          <w:szCs w:val="17"/>
          <w:color w:val="1D1D1D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LTAIPJ/FG/126/201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LTAIPJIFG/127/2016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3" w:lineRule="exact"/>
        <w:ind w:left="452" w:right="5178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Foli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lf\1Cr'I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-1EX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IAI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2"/>
        </w:rPr>
        <w:t>•c:rf"\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36"/>
        </w:rPr>
        <w:t>nnH;7</w:t>
      </w:r>
      <w:r>
        <w:rPr>
          <w:rFonts w:ascii="Times New Roman" w:hAnsi="Times New Roman" w:cs="Times New Roman" w:eastAsia="Times New Roman"/>
          <w:sz w:val="14"/>
          <w:szCs w:val="14"/>
          <w:color w:val="1D1D1D"/>
          <w:spacing w:val="-17"/>
          <w:w w:val="130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78"/>
        </w:rPr>
        <w:t>•.;;;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4" w:after="0" w:line="240" w:lineRule="auto"/>
        <w:ind w:left="456" w:right="800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3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37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44" w:lineRule="auto"/>
        <w:ind w:left="447" w:right="704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5.334869pt;margin-top:27.322218pt;width:.1pt;height:48.760311pt;mso-position-horizontal-relative:page;mso-position-vertical-relative:paragraph;z-index:-1705" coordorigin="2707,546" coordsize="2,975">
            <v:shape style="position:absolute;left:2707;top:546;width:2;height:975" coordorigin="2707,546" coordsize="0,975" path="m2707,1522l2707,546e" filled="f" stroked="t" strokeweight=".234753pt" strokecolor="#383838">
              <v:path arrowok="t"/>
            </v:shape>
          </v:group>
          <w10:wrap type="none"/>
        </w:pict>
      </w:r>
      <w:r>
        <w:rPr/>
        <w:pict>
          <v:group style="position:absolute;margin-left:578.312988pt;margin-top:8.622874pt;width:.1pt;height:107.462044pt;mso-position-horizontal-relative:page;mso-position-vertical-relative:paragraph;z-index:-1704" coordorigin="11566,172" coordsize="2,2149">
            <v:shape style="position:absolute;left:11566;top:172;width:2;height:2149" coordorigin="11566,172" coordsize="0,2149" path="m11566,2322l11566,172e" filled="f" stroked="t" strokeweight=".93901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amoos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expediente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37"/>
        </w:rPr>
        <w:t>: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</w:t>
      </w:r>
      <w:r>
        <w:rPr>
          <w:rFonts w:ascii="Arial" w:hAnsi="Arial" w:cs="Arial" w:eastAsia="Arial"/>
          <w:sz w:val="17"/>
          <w:szCs w:val="17"/>
          <w:color w:val="030303"/>
          <w:spacing w:val="-4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1D1D1D"/>
          <w:spacing w:val="-1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SABER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CUÁNTAS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ENCONTRARON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ARRAIGADAS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2006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DICIEMBRE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2014.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ARRAIGARO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CUÁNTO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TIEMPO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?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DESGLOSADO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AÑOS.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452" w:right="725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8.479980pt;margin-top:57.098686pt;width:12.48pt;height:69.120003pt;mso-position-horizontal-relative:page;mso-position-vertical-relative:paragraph;z-index:-1709" type="#_x0000_t75">
            <v:imagedata r:id="rId29" o:title=""/>
          </v:shape>
        </w:pict>
      </w:r>
      <w:r>
        <w:rPr/>
        <w:pict>
          <v:group style="position:absolute;margin-left:135.569626pt;margin-top:37.291874pt;width:.1pt;height:91.603108pt;mso-position-horizontal-relative:page;mso-position-vertical-relative:paragraph;z-index:-1703" coordorigin="2711,746" coordsize="2,1832">
            <v:shape style="position:absolute;left:2711;top:746;width:2;height:1832" coordorigin="2711,746" coordsize="0,1832" path="m2711,2578l2711,746e" filled="f" stroked="t" strokeweight=".234753pt" strokecolor="#3F3F3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arábiro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4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4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5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7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numerales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XII,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1"/>
        </w:rPr>
        <w:t>3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6"/>
        </w:rPr>
        <w:t>25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3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8"/>
        </w:rPr>
        <w:t>7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55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38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39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4"/>
        </w:rPr>
        <w:t>C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37"/>
        </w:rPr>
        <w:t>.</w:t>
      </w:r>
      <w:r>
        <w:rPr>
          <w:rFonts w:ascii="Arial" w:hAnsi="Arial" w:cs="Arial" w:eastAsia="Arial"/>
          <w:sz w:val="17"/>
          <w:szCs w:val="17"/>
          <w:color w:val="1D1D1D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MTRO.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RAFAE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CASTELLANOS,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Central,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MTRO.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ANTONIO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ZAMUDIO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GRAVE,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Regiona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2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LIC.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JOSÉ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JESÚS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SÁNCHEZ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GUERR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81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Coordinador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Profesionalizació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MTRA.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KARLA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LETICIA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SALCEDO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LAURJAN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Director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Contralorí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Visitadurí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81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dependiente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Fiscalía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respectivamente,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elaborados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veinticinc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2016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44" w:lineRule="auto"/>
        <w:ind w:left="456" w:right="735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dieciséis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peticion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derivó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respuestas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resultaro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petición: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46" w:right="645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7.279999pt;margin-top:24.58812pt;width:14.4pt;height:248.639999pt;mso-position-horizontal-relative:page;mso-position-vertical-relative:paragraph;z-index:-1708" type="#_x0000_t75">
            <v:imagedata r:id="rId30" o:title=""/>
          </v:shape>
        </w:pict>
      </w:r>
      <w:r>
        <w:rPr/>
        <w:pict>
          <v:group style="position:absolute;margin-left:578.547729pt;margin-top:59.577503pt;width:1.525892pt;height:143.196034pt;mso-position-horizontal-relative:page;mso-position-vertical-relative:paragraph;z-index:-1702" coordorigin="11571,1192" coordsize="31,2864">
            <v:group style="position:absolute;left:11580;top:1201;width:2;height:1728" coordorigin="11580,1201" coordsize="2,1728">
              <v:shape style="position:absolute;left:11580;top:1201;width:2;height:1728" coordorigin="11580,1201" coordsize="0,1728" path="m11580,2929l11580,1201e" filled="f" stroked="t" strokeweight=".93901pt" strokecolor="#232323">
                <v:path arrowok="t"/>
              </v:shape>
            </v:group>
            <v:group style="position:absolute;left:11592;top:2919;width:2;height:1127" coordorigin="11592,2919" coordsize="2,1127">
              <v:shape style="position:absolute;left:11592;top:2919;width:2;height:1127" coordorigin="11592,2919" coordsize="0,1127" path="m11592,4046l11592,2919e" filled="f" stroked="t" strokeweight=".93901pt" strokecolor="#28282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A.-Ofici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SPFC/1262/2016,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04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82"/>
        </w:rPr>
        <w:t>.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3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manifiesta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arraigadas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2006,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lugar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arraigo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8"/>
          <w:w w:val="10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tiemp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arraigo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requerida.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9" w:lineRule="auto"/>
        <w:ind w:left="1560" w:right="716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778/201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veintiséi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Secretario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3"/>
        </w:rPr>
        <w:t>t</w:t>
      </w:r>
      <w:r>
        <w:rPr>
          <w:rFonts w:ascii="Arial" w:hAnsi="Arial" w:cs="Arial" w:eastAsia="Arial"/>
          <w:sz w:val="17"/>
          <w:szCs w:val="17"/>
          <w:color w:val="1D1D1D"/>
          <w:spacing w:val="-17"/>
          <w:w w:val="157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cular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manifiest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arraigadas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2006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lugar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llevo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arraigo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tiemp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arraigo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ella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55"/>
        </w:rPr>
        <w:t>;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requerida.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36" w:lineRule="auto"/>
        <w:ind w:left="1555" w:right="70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134/2016-V,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veintiséi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Encargad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Visitaduri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29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Auditorí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Desempeño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Responsabilidades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Contralorí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Visitaduría,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requerida.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4" w:lineRule="auto"/>
        <w:ind w:left="1560" w:right="69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FGE/CGAP/0229/201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veinti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-4"/>
          <w:w w:val="188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curs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55"/>
        </w:rPr>
        <w:t>,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15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signado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Coordinador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Profesionalización,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señalando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incompetent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cuestionamiento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requerido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9" w:lineRule="auto"/>
        <w:ind w:left="461" w:right="72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5"/>
        </w:rPr>
        <w:t>Jo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7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29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2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37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081" w:right="439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ANÁLISIS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auto"/>
        <w:ind w:left="471" w:right="68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acuses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formulada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                                                                                    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26262"/>
          <w:spacing w:val="-21"/>
          <w:w w:val="74"/>
        </w:rPr>
        <w:t>.</w:t>
      </w:r>
      <w:r>
        <w:rPr>
          <w:rFonts w:ascii="Arial" w:hAnsi="Arial" w:cs="Arial" w:eastAsia="Arial"/>
          <w:sz w:val="17"/>
          <w:szCs w:val="17"/>
          <w:color w:val="363636"/>
          <w:spacing w:val="0"/>
          <w:w w:val="74"/>
        </w:rPr>
        <w:t>,.</w:t>
      </w:r>
      <w:r>
        <w:rPr>
          <w:rFonts w:ascii="Arial" w:hAnsi="Arial" w:cs="Arial" w:eastAsia="Arial"/>
          <w:sz w:val="17"/>
          <w:szCs w:val="17"/>
          <w:color w:val="363636"/>
          <w:spacing w:val="17"/>
          <w:w w:val="7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anexos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       </w:t>
      </w:r>
      <w:r>
        <w:rPr>
          <w:rFonts w:ascii="Arial" w:hAnsi="Arial" w:cs="Arial" w:eastAsia="Arial"/>
          <w:sz w:val="17"/>
          <w:szCs w:val="17"/>
          <w:color w:val="1D1D1D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antenormem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29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confo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3" w:lineRule="exact"/>
        <w:ind w:left="480" w:right="132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pudiesen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tenerl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36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desprendiéndose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6" w:lineRule="exact"/>
        <w:ind w:left="480" w:right="146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5"/>
        </w:rPr>
        <w:t>rela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4"/>
        </w:rPr>
        <w:t>t</w:t>
      </w:r>
      <w:r>
        <w:rPr>
          <w:rFonts w:ascii="Arial" w:hAnsi="Arial" w:cs="Arial" w:eastAsia="Arial"/>
          <w:sz w:val="17"/>
          <w:szCs w:val="17"/>
          <w:color w:val="1D1D1D"/>
          <w:spacing w:val="-3"/>
          <w:w w:val="188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vos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J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480" w:right="148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LTAIP/FG/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930" w:top="1160" w:bottom="1120" w:left="360" w:right="120"/>
          <w:headerReference w:type="odd" r:id="rId24"/>
          <w:headerReference w:type="even" r:id="rId25"/>
          <w:footerReference w:type="odd" r:id="rId26"/>
          <w:pgSz w:w="12240" w:h="15840"/>
          <w:cols w:num="2" w:equalWidth="0">
            <w:col w:w="1674" w:space="712"/>
            <w:col w:w="9374"/>
          </w:cols>
        </w:sectPr>
      </w:pPr>
      <w:rPr/>
    </w:p>
    <w:p>
      <w:pPr>
        <w:spacing w:before="0" w:after="0" w:line="124" w:lineRule="exact"/>
        <w:ind w:left="2448" w:right="-20"/>
        <w:jc w:val="left"/>
        <w:tabs>
          <w:tab w:pos="27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6"/>
          <w:szCs w:val="6"/>
          <w:color w:val="232323"/>
          <w:spacing w:val="0"/>
          <w:w w:val="54"/>
          <w:position w:val="-6"/>
        </w:rPr>
        <w:t>¡·</w:t>
      </w:r>
      <w:r>
        <w:rPr>
          <w:rFonts w:ascii="Arial" w:hAnsi="Arial" w:cs="Arial" w:eastAsia="Arial"/>
          <w:sz w:val="6"/>
          <w:szCs w:val="6"/>
          <w:color w:val="232323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6"/>
          <w:szCs w:val="6"/>
          <w:color w:val="232323"/>
          <w:spacing w:val="0"/>
          <w:w w:val="100"/>
          <w:position w:val="-6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6"/>
        </w:rPr>
        <w:t>LTAIP/FG/127/2016,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5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6"/>
        </w:rPr>
        <w:t>proporcionar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96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tocant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arraigadas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6"/>
        </w:rPr>
        <w:t>200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-6"/>
        </w:rPr>
        <w:t>6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78"/>
          <w:position w:val="-6"/>
        </w:rPr>
        <w:t>.</w:t>
      </w:r>
      <w:r>
        <w:rPr>
          <w:rFonts w:ascii="Arial" w:hAnsi="Arial" w:cs="Arial" w:eastAsia="Arial"/>
          <w:sz w:val="18"/>
          <w:szCs w:val="18"/>
          <w:color w:val="232323"/>
          <w:spacing w:val="1"/>
          <w:w w:val="78"/>
          <w:position w:val="-6"/>
        </w:rPr>
        <w:t>'</w:t>
      </w:r>
      <w:r>
        <w:rPr>
          <w:rFonts w:ascii="Arial" w:hAnsi="Arial" w:cs="Arial" w:eastAsia="Arial"/>
          <w:sz w:val="18"/>
          <w:szCs w:val="18"/>
          <w:color w:val="626262"/>
          <w:spacing w:val="0"/>
          <w:w w:val="29"/>
          <w:position w:val="-6"/>
        </w:rPr>
        <w:t>-</w:t>
      </w:r>
      <w:r>
        <w:rPr>
          <w:rFonts w:ascii="Arial" w:hAnsi="Arial" w:cs="Arial" w:eastAsia="Arial"/>
          <w:sz w:val="18"/>
          <w:szCs w:val="18"/>
          <w:color w:val="626262"/>
          <w:spacing w:val="-37"/>
          <w:w w:val="100"/>
          <w:position w:val="-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3"/>
          <w:position w:val="-6"/>
        </w:rPr>
        <w:t>'E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54"/>
          <w:position w:val="-6"/>
        </w:rPr>
        <w:t>H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207"/>
          <w:position w:val="-6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" w:lineRule="exact"/>
        <w:ind w:left="24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32"/>
          <w:szCs w:val="32"/>
          <w:color w:val="232323"/>
          <w:spacing w:val="-85"/>
          <w:w w:val="133"/>
          <w:position w:val="-43"/>
        </w:rPr>
        <w:t>l</w:t>
      </w:r>
      <w:r>
        <w:rPr>
          <w:rFonts w:ascii="Arial" w:hAnsi="Arial" w:cs="Arial" w:eastAsia="Arial"/>
          <w:sz w:val="80"/>
          <w:szCs w:val="80"/>
          <w:color w:val="030303"/>
          <w:spacing w:val="0"/>
          <w:w w:val="17"/>
          <w:position w:val="-63"/>
        </w:rPr>
        <w:t>.</w:t>
      </w:r>
      <w:r>
        <w:rPr>
          <w:rFonts w:ascii="Arial" w:hAnsi="Arial" w:cs="Arial" w:eastAsia="Arial"/>
          <w:sz w:val="80"/>
          <w:szCs w:val="80"/>
          <w:color w:val="030303"/>
          <w:spacing w:val="70"/>
          <w:w w:val="100"/>
          <w:position w:val="-6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ellas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vez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dicha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43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43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6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manera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position w:val="-43"/>
        </w:rPr>
        <w:t>ordinar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1"/>
          <w:position w:val="-43"/>
        </w:rPr>
        <w:t>i</w:t>
      </w:r>
      <w:r>
        <w:rPr>
          <w:rFonts w:ascii="Arial" w:hAnsi="Arial" w:cs="Arial" w:eastAsia="Arial"/>
          <w:sz w:val="18"/>
          <w:szCs w:val="18"/>
          <w:color w:val="4D4D4D"/>
          <w:spacing w:val="-6"/>
          <w:w w:val="77"/>
          <w:position w:val="-43"/>
        </w:rPr>
        <w:t>.</w:t>
      </w:r>
      <w:r>
        <w:rPr>
          <w:rFonts w:ascii="Arial" w:hAnsi="Arial" w:cs="Arial" w:eastAsia="Arial"/>
          <w:sz w:val="18"/>
          <w:szCs w:val="18"/>
          <w:color w:val="232323"/>
          <w:spacing w:val="-7"/>
          <w:w w:val="120"/>
          <w:position w:val="-4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2"/>
          <w:position w:val="-4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position w:val="-4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43"/>
        </w:rPr>
        <w:t>dato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86" w:lineRule="exact"/>
        <w:ind w:left="2429" w:right="-20"/>
        <w:jc w:val="left"/>
        <w:tabs>
          <w:tab w:pos="27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6"/>
          <w:szCs w:val="6"/>
          <w:color w:val="030303"/>
          <w:spacing w:val="-35"/>
          <w:w w:val="133"/>
          <w:position w:val="4"/>
        </w:rPr>
        <w:t>.</w:t>
      </w:r>
      <w:r>
        <w:rPr>
          <w:rFonts w:ascii="Arial" w:hAnsi="Arial" w:cs="Arial" w:eastAsia="Arial"/>
          <w:sz w:val="28"/>
          <w:szCs w:val="28"/>
          <w:color w:val="030303"/>
          <w:spacing w:val="0"/>
          <w:w w:val="133"/>
          <w:position w:val="0"/>
        </w:rPr>
        <w:t>l</w:t>
      </w:r>
      <w:r>
        <w:rPr>
          <w:rFonts w:ascii="Arial" w:hAnsi="Arial" w:cs="Arial" w:eastAsia="Arial"/>
          <w:sz w:val="28"/>
          <w:szCs w:val="28"/>
          <w:color w:val="030303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8"/>
          <w:szCs w:val="28"/>
          <w:color w:val="030303"/>
          <w:spacing w:val="0"/>
          <w:w w:val="100"/>
          <w:position w:val="0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lugar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donde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llevo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cabo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arraigo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tiemp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relativ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arraigo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626262"/>
          <w:spacing w:val="0"/>
          <w:w w:val="52"/>
          <w:position w:val="0"/>
        </w:rPr>
        <w:t>'-,_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2" w:after="0" w:line="184" w:lineRule="exact"/>
        <w:ind w:left="2444" w:right="-20"/>
        <w:jc w:val="left"/>
        <w:tabs>
          <w:tab w:pos="11400" w:val="left"/>
        </w:tabs>
        <w:rPr>
          <w:rFonts w:ascii="Arial" w:hAnsi="Arial" w:cs="Arial" w:eastAsia="Arial"/>
          <w:sz w:val="80"/>
          <w:szCs w:val="80"/>
        </w:rPr>
      </w:pPr>
      <w:rPr/>
      <w:r>
        <w:rPr>
          <w:rFonts w:ascii="Arial" w:hAnsi="Arial" w:cs="Arial" w:eastAsia="Arial"/>
          <w:sz w:val="80"/>
          <w:szCs w:val="80"/>
          <w:color w:val="030303"/>
          <w:w w:val="60"/>
          <w:position w:val="-60"/>
        </w:rPr>
        <w:t>l</w:t>
      </w:r>
      <w:r>
        <w:rPr>
          <w:rFonts w:ascii="Arial" w:hAnsi="Arial" w:cs="Arial" w:eastAsia="Arial"/>
          <w:sz w:val="80"/>
          <w:szCs w:val="80"/>
          <w:color w:val="030303"/>
          <w:w w:val="100"/>
          <w:position w:val="-60"/>
        </w:rPr>
        <w:tab/>
      </w:r>
      <w:r>
        <w:rPr>
          <w:rFonts w:ascii="Arial" w:hAnsi="Arial" w:cs="Arial" w:eastAsia="Arial"/>
          <w:sz w:val="80"/>
          <w:szCs w:val="80"/>
          <w:color w:val="030303"/>
          <w:w w:val="100"/>
          <w:position w:val="-60"/>
        </w:rPr>
        <w:pict>
          <v:shape style="width:2.88pt;height:42.240002pt;mso-position-horizontal-relative:char;mso-position-vertical-relative:line" type="#_x0000_t75">
            <v:imagedata r:id="rId32" o:title=""/>
          </v:shape>
        </w:pict>
      </w:r>
      <w:r>
        <w:rPr>
          <w:rFonts w:ascii="Arial" w:hAnsi="Arial" w:cs="Arial" w:eastAsia="Arial"/>
          <w:sz w:val="80"/>
          <w:szCs w:val="80"/>
          <w:color w:val="000000"/>
          <w:w w:val="100"/>
          <w:position w:val="0"/>
        </w:rPr>
      </w:r>
    </w:p>
    <w:p>
      <w:pPr>
        <w:spacing w:before="0" w:after="0" w:line="184" w:lineRule="exact"/>
        <w:ind w:left="278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merament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estadístico,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reflej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232323"/>
          <w:spacing w:val="8"/>
          <w:w w:val="91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1" w:lineRule="exact"/>
        <w:ind w:left="278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pretendid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solicitante,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position w:val="-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periodo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indicado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dado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cuent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position w:val="-1"/>
        </w:rPr>
        <w:t>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ind w:left="2448" w:right="-20"/>
        <w:jc w:val="left"/>
        <w:tabs>
          <w:tab w:pos="27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4"/>
          <w:szCs w:val="24"/>
          <w:color w:val="4D4D4D"/>
          <w:spacing w:val="0"/>
          <w:w w:val="32"/>
          <w:position w:val="-1"/>
        </w:rPr>
        <w:t>·.</w:t>
      </w:r>
      <w:r>
        <w:rPr>
          <w:rFonts w:ascii="Arial" w:hAnsi="Arial" w:cs="Arial" w:eastAsia="Arial"/>
          <w:sz w:val="24"/>
          <w:szCs w:val="24"/>
          <w:color w:val="4D4D4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4"/>
          <w:szCs w:val="24"/>
          <w:color w:val="4D4D4D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general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imposibilit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desagregar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requerida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manera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left="2448" w:right="-20"/>
        <w:jc w:val="left"/>
        <w:tabs>
          <w:tab w:pos="27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4.720001pt;margin-top:1.587317pt;width:27.84pt;height:32.639999pt;mso-position-horizontal-relative:page;mso-position-vertical-relative:paragraph;z-index:-1698" type="#_x0000_t75">
            <v:imagedata r:id="rId33" o:title=""/>
          </v:shape>
        </w:pic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2"/>
          <w:position w:val="-7"/>
        </w:rPr>
        <w:t>1</w:t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100"/>
          <w:position w:val="-7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5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5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pueda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declarar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5"/>
        </w:rPr>
        <w:t>inexistenci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7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5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5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7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ausencia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registros,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333" w:top="1040" w:bottom="280" w:left="380" w:right="180"/>
          <w:footerReference w:type="even" r:id="rId31"/>
          <w:pgSz w:w="12240" w:h="15840"/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9" w:lineRule="exact"/>
        <w:ind w:left="682" w:right="435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78"/>
          <w:position w:val="-1"/>
        </w:rPr>
        <w:t>Fiscalía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300" w:right="1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5.520pt;margin-top:13.894473pt;width:68.160004pt;height:3.84pt;mso-position-horizontal-relative:page;mso-position-vertical-relative:paragraph;z-index:-1697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74" w:lineRule="exact"/>
        <w:ind w:right="-20"/>
        <w:jc w:val="left"/>
        <w:tabs>
          <w:tab w:pos="3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27"/>
          <w:szCs w:val="27"/>
          <w:color w:val="232323"/>
          <w:spacing w:val="0"/>
          <w:w w:val="50"/>
        </w:rPr>
        <w:t>f</w:t>
      </w:r>
      <w:r>
        <w:rPr>
          <w:rFonts w:ascii="Arial" w:hAnsi="Arial" w:cs="Arial" w:eastAsia="Arial"/>
          <w:sz w:val="27"/>
          <w:szCs w:val="27"/>
          <w:color w:val="232323"/>
          <w:spacing w:val="0"/>
          <w:w w:val="100"/>
        </w:rPr>
        <w:tab/>
      </w:r>
      <w:r>
        <w:rPr>
          <w:rFonts w:ascii="Arial" w:hAnsi="Arial" w:cs="Arial" w:eastAsia="Arial"/>
          <w:sz w:val="27"/>
          <w:szCs w:val="27"/>
          <w:color w:val="232323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2" w:lineRule="exact"/>
        <w:ind w:right="-20"/>
        <w:jc w:val="left"/>
        <w:tabs>
          <w:tab w:pos="3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3.9189pt;margin-top:8.215425pt;width:15.841109pt;height:204.753078pt;mso-position-horizontal-relative:page;mso-position-vertical-relative:paragraph;z-index:-1695" coordorigin="2678,164" coordsize="317,4095">
            <v:shape style="position:absolute;left:2726;top:164;width:269;height:2458" type="#_x0000_t75">
              <v:imagedata r:id="rId35" o:title=""/>
            </v:shape>
            <v:group style="position:absolute;left:2681;top:2563;width:2;height:1626" coordorigin="2681,2563" coordsize="2,1626">
              <v:shape style="position:absolute;left:2681;top:2563;width:2;height:1626" coordorigin="2681,2563" coordsize="0,1626" path="m2681,4189l2681,2563e" filled="f" stroked="t" strokeweight=".234124pt" strokecolor="#383838">
                <v:path arrowok="t"/>
              </v:shape>
            </v:group>
            <v:group style="position:absolute;left:2859;top:2459;width:2;height:1786" coordorigin="2859,2459" coordsize="2,1786">
              <v:shape style="position:absolute;left:2859;top:2459;width:2;height:1786" coordorigin="2859,2459" coordsize="0,1786" path="m2859,4245l2859,2459e" filled="f" stroked="t" strokeweight="1.404744pt" strokecolor="#0F0F0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-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i/>
        </w:rPr>
        <w:tab/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i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2323"/>
          <w:spacing w:val="-9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esario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en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4" w:lineRule="exact"/>
        <w:ind w:left="33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consideración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siguient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29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1" w:lineRule="auto"/>
        <w:ind w:left="337" w:right="681" w:firstLine="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34.855392pt;margin-top:186.300583pt;width:14.904613pt;height:155.585788pt;mso-position-horizontal-relative:page;mso-position-vertical-relative:paragraph;z-index:-1694" coordorigin="2697,3726" coordsize="298,3112">
            <v:shape style="position:absolute;left:2726;top:3726;width:269;height:2016" type="#_x0000_t75">
              <v:imagedata r:id="rId36" o:title=""/>
            </v:shape>
            <v:group style="position:absolute;left:2699;top:5611;width:2;height:1224" coordorigin="2699,5611" coordsize="2,1224">
              <v:shape style="position:absolute;left:2699;top:5611;width:2;height:1224" coordorigin="2699,5611" coordsize="0,1224" path="m2699,6835l2699,5611e" filled="f" stroked="t" strokeweight=".234124pt" strokecolor="#4848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6.061951pt;margin-top:137.626114pt;width:.1pt;height:170.355609pt;mso-position-horizontal-relative:page;mso-position-vertical-relative:paragraph;z-index:-1692" coordorigin="11521,2753" coordsize="2,3407">
            <v:shape style="position:absolute;left:11521;top:2753;width:2;height:3407" coordorigin="11521,2753" coordsize="0,3407" path="m11521,6160l11521,2753e" filled="f" stroked="t" strokeweight=".936496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desprende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requeridas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apegaron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indica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87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Materia,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fo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13"/>
        </w:rPr>
        <w:t>m</w:t>
      </w:r>
      <w:r>
        <w:rPr>
          <w:rFonts w:ascii="Arial" w:hAnsi="Arial" w:cs="Arial" w:eastAsia="Arial"/>
          <w:sz w:val="18"/>
          <w:szCs w:val="18"/>
          <w:color w:val="232323"/>
          <w:spacing w:val="-10"/>
          <w:w w:val="79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específica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indica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solicitant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entregu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pretendida,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exist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registro,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cabe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señalamient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realiza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serie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estadística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recopilados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realiza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necesarias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algunas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implementa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estrategia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2323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consulta,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controle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232323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etc.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anterio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acuerdo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recursos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humanos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48"/>
        </w:rPr>
        <w:t>l</w:t>
      </w:r>
      <w:r>
        <w:rPr>
          <w:rFonts w:ascii="Arial" w:hAnsi="Arial" w:cs="Arial" w:eastAsia="Arial"/>
          <w:sz w:val="18"/>
          <w:szCs w:val="18"/>
          <w:color w:val="232323"/>
          <w:spacing w:val="1"/>
          <w:w w:val="10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cuenta,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recaban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concentra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existiend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tambié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posibilidad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22"/>
        </w:rPr>
        <w:t>,</w:t>
      </w:r>
      <w:r>
        <w:rPr>
          <w:rFonts w:ascii="Arial" w:hAnsi="Arial" w:cs="Arial" w:eastAsia="Arial"/>
          <w:sz w:val="18"/>
          <w:szCs w:val="18"/>
          <w:color w:val="23232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actuacione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diligencia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232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etc.,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generen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infinida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datos,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embargo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concentrado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ni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desglosados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porque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consideran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necesarios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desempeño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actividade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ni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extraídos,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desglosados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concentrarlo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estadística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resultarí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insuficient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actividades,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realizar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esto,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desconcentrarí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funcione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76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otras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8A8A8A"/>
          <w:spacing w:val="0"/>
          <w:w w:val="51"/>
        </w:rPr>
        <w:t>.</w:t>
      </w:r>
      <w:r>
        <w:rPr>
          <w:rFonts w:ascii="Arial" w:hAnsi="Arial" w:cs="Arial" w:eastAsia="Arial"/>
          <w:sz w:val="18"/>
          <w:szCs w:val="18"/>
          <w:color w:val="8A8A8A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actividade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diseñada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solicitude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requieren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cuenta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aun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generados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concentrado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área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estadística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Dependencia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consideran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inexistente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requerida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elementa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cumplimient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fine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institucionales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4" w:lineRule="auto"/>
        <w:ind w:left="342" w:right="686" w:firstLine="5"/>
        <w:jc w:val="left"/>
        <w:tabs>
          <w:tab w:pos="83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CONCEPTO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INEXISTENCIA.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arraigadas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2006,</w:t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lugar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llevo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arraigo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tiemp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arraigo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debidament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demostrad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justific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imposibilidad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poner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temporalidad,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dado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exist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antecedent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alguno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sentido,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cuantifica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indicadores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pretendidos,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decir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evidencia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haya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cuantificad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merament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estadístic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arraigadas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2006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lugar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llevo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arraigo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232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tiemp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arraigo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imposibilit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desagregar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la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0" w:lineRule="exact"/>
        <w:ind w:left="351" w:right="-20"/>
        <w:jc w:val="left"/>
        <w:tabs>
          <w:tab w:pos="86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2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2"/>
        </w:rPr>
        <w:t>requerid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3B3B3B"/>
          <w:spacing w:val="0"/>
          <w:w w:val="129"/>
          <w:position w:val="-2"/>
        </w:rPr>
        <w:t>.</w:t>
      </w:r>
      <w:r>
        <w:rPr>
          <w:rFonts w:ascii="Arial" w:hAnsi="Arial" w:cs="Arial" w:eastAsia="Arial"/>
          <w:sz w:val="18"/>
          <w:szCs w:val="18"/>
          <w:color w:val="3B3B3B"/>
          <w:spacing w:val="-1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2"/>
        </w:rPr>
        <w:t>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-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2"/>
        </w:rPr>
        <w:t>manera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  <w:position w:val="-2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teno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2"/>
        </w:rPr>
        <w:t>dispuest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1"/>
          <w:position w:val="-2"/>
        </w:rPr>
        <w:t>111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1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51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3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4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8"/>
          <w:szCs w:val="28"/>
          <w:color w:val="232323"/>
          <w:spacing w:val="0"/>
          <w:w w:val="122"/>
          <w:position w:val="-2"/>
        </w:rPr>
        <w:t>!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44" w:lineRule="exact"/>
        <w:ind w:left="347" w:right="-20"/>
        <w:jc w:val="left"/>
        <w:tabs>
          <w:tab w:pos="868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86-Bi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6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5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7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  <w:position w:val="1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28"/>
          <w:szCs w:val="28"/>
          <w:color w:val="232323"/>
          <w:spacing w:val="0"/>
          <w:w w:val="58"/>
          <w:position w:val="1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87" w:lineRule="exact"/>
        <w:ind w:left="356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innecesario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ordenar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elaboración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concentració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y/o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55"/>
        </w:rPr>
        <w:t>!­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89" w:lineRule="exact"/>
        <w:ind w:left="35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procesamient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generación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característica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pretendida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03" w:lineRule="exact"/>
        <w:ind w:left="35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97"/>
          <w:position w:val="-1"/>
        </w:rPr>
        <w:t>solicitant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8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29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160" w:bottom="280" w:left="380" w:right="180"/>
          <w:cols w:num="2" w:equalWidth="0">
            <w:col w:w="1694" w:space="754"/>
            <w:col w:w="9232"/>
          </w:cols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pict>
          <v:shape style="position:absolute;margin-left:44.16pt;margin-top:41.279972pt;width:49.919998pt;height:50.880001pt;mso-position-horizontal-relative:page;mso-position-vertical-relative:page;z-index:-1699" type="#_x0000_t75">
            <v:imagedata r:id="rId37" o:title=""/>
          </v:shape>
        </w:pict>
      </w:r>
      <w:r>
        <w:rPr/>
        <w:pict>
          <v:shape style="position:absolute;margin-left:552.960022pt;margin-top:21.120007pt;width:42.240002pt;height:43.200001pt;mso-position-horizontal-relative:page;mso-position-vertical-relative:page;z-index:-1696" type="#_x0000_t75">
            <v:imagedata r:id="rId38" o:title=""/>
          </v:shape>
        </w:pict>
      </w:r>
      <w:r>
        <w:rPr>
          <w:sz w:val="18"/>
          <w:szCs w:val="18"/>
        </w:rPr>
      </w:r>
    </w:p>
    <w:p>
      <w:pPr>
        <w:spacing w:before="0" w:after="0" w:line="225" w:lineRule="auto"/>
        <w:ind w:left="2804" w:right="389"/>
        <w:jc w:val="left"/>
        <w:tabs>
          <w:tab w:pos="11120" w:val="left"/>
        </w:tabs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6.179016pt;margin-top:4.216019pt;width:3.97818pt;height:13.5pt;mso-position-horizontal-relative:page;mso-position-vertical-relative:paragraph;z-index:-1690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232323"/>
                      <w:spacing w:val="0"/>
                      <w:w w:val="53"/>
                    </w:rPr>
                    <w:t>1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4.682373pt;margin-top:30.876656pt;width:1.730768pt;height:11pt;mso-position-horizontal-relative:page;mso-position-vertical-relative:paragraph;z-index:-1689" type="#_x0000_t202" filled="f" stroked="f">
            <v:textbox inset="0,0,0,0">
              <w:txbxContent>
                <w:p>
                  <w:pPr>
                    <w:spacing w:before="0" w:after="0" w:line="220" w:lineRule="exact"/>
                    <w:ind w:right="-7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232323"/>
                      <w:spacing w:val="-99"/>
                      <w:w w:val="135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80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análisis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señalada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procesos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números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LTAIPGJ/FG/123/2016,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LTAIPJ/FG/126/2016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LTAIPJ/FG/127/201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6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declara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particularment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inexistent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siguiente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2"/>
        </w:rPr>
        <w:t>s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29"/>
        </w:rPr>
        <w:t>: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00"/>
        </w:rPr>
      </w:r>
      <w:r>
        <w:rPr>
          <w:rFonts w:ascii="Arial" w:hAnsi="Arial" w:cs="Arial" w:eastAsia="Arial"/>
          <w:sz w:val="27"/>
          <w:szCs w:val="27"/>
          <w:color w:val="232323"/>
          <w:spacing w:val="0"/>
          <w:w w:val="53"/>
          <w:position w:val="-9"/>
        </w:rPr>
        <w:t>1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329" w:lineRule="exact"/>
        <w:ind w:left="5796" w:right="-20"/>
        <w:jc w:val="left"/>
        <w:tabs>
          <w:tab w:pos="11140" w:val="left"/>
        </w:tabs>
        <w:rPr>
          <w:rFonts w:ascii="Arial" w:hAnsi="Arial" w:cs="Arial" w:eastAsia="Arial"/>
          <w:sz w:val="31"/>
          <w:szCs w:val="3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6.413147pt;margin-top:14.746216pt;width:5.32467pt;height:20.5pt;mso-position-horizontal-relative:page;mso-position-vertical-relative:paragraph;z-index:-1691" type="#_x0000_t202" filled="f" stroked="f">
            <v:textbox inset="0,0,0,0">
              <w:txbxContent>
                <w:p>
                  <w:pPr>
                    <w:spacing w:before="0" w:after="0" w:line="410" w:lineRule="exact"/>
                    <w:ind w:right="-102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Pr/>
                  <w:r>
                    <w:rPr>
                      <w:rFonts w:ascii="Arial" w:hAnsi="Arial" w:cs="Arial" w:eastAsia="Arial"/>
                      <w:sz w:val="41"/>
                      <w:szCs w:val="41"/>
                      <w:color w:val="232323"/>
                      <w:spacing w:val="0"/>
                      <w:w w:val="117"/>
                    </w:rPr>
                    <w:t>i</w:t>
                  </w:r>
                  <w:r>
                    <w:rPr>
                      <w:rFonts w:ascii="Arial" w:hAnsi="Arial" w:cs="Arial" w:eastAsia="Arial"/>
                      <w:sz w:val="41"/>
                      <w:szCs w:val="4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30"/>
        </w:rPr>
        <w:t>CONSIDERANDOS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3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</w:r>
      <w:r>
        <w:rPr>
          <w:rFonts w:ascii="Arial" w:hAnsi="Arial" w:cs="Arial" w:eastAsia="Arial"/>
          <w:sz w:val="31"/>
          <w:szCs w:val="31"/>
          <w:color w:val="232323"/>
          <w:spacing w:val="0"/>
          <w:w w:val="130"/>
        </w:rPr>
        <w:t>¡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72" w:lineRule="exact"/>
        <w:ind w:left="280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98"/>
          <w:position w:val="-3"/>
        </w:rPr>
        <w:t>PRIMER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8"/>
          <w:position w:val="-3"/>
        </w:rPr>
        <w:t>O</w:t>
      </w:r>
      <w:r>
        <w:rPr>
          <w:rFonts w:ascii="Arial" w:hAnsi="Arial" w:cs="Arial" w:eastAsia="Arial"/>
          <w:sz w:val="18"/>
          <w:szCs w:val="18"/>
          <w:color w:val="3B3B3B"/>
          <w:spacing w:val="-17"/>
          <w:w w:val="129"/>
          <w:position w:val="-3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  <w:position w:val="-3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6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3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3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Unidos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Mexicano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3"/>
        </w:rPr>
        <w:t>s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00"/>
          <w:position w:val="-3"/>
        </w:rPr>
        <w:t>;</w:t>
      </w:r>
      <w:r>
        <w:rPr>
          <w:rFonts w:ascii="Arial" w:hAnsi="Arial" w:cs="Arial" w:eastAsia="Arial"/>
          <w:sz w:val="18"/>
          <w:szCs w:val="18"/>
          <w:color w:val="232323"/>
          <w:spacing w:val="2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4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3"/>
        </w:rPr>
        <w:t>"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00"/>
          <w:position w:val="-3"/>
        </w:rPr>
        <w:t>,</w:t>
      </w:r>
      <w:r>
        <w:rPr>
          <w:rFonts w:ascii="Arial" w:hAnsi="Arial" w:cs="Arial" w:eastAsia="Arial"/>
          <w:sz w:val="18"/>
          <w:szCs w:val="18"/>
          <w:color w:val="232323"/>
          <w:spacing w:val="1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9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  <w:position w:val="-3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41" w:lineRule="exact"/>
        <w:ind w:left="2809" w:right="-20"/>
        <w:jc w:val="left"/>
        <w:tabs>
          <w:tab w:pos="1114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6.881409pt;margin-top:8.341728pt;width:4.76994pt;height:21pt;mso-position-horizontal-relative:page;mso-position-vertical-relative:paragraph;z-index:-1688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Pr/>
                  <w:r>
                    <w:rPr>
                      <w:rFonts w:ascii="Arial" w:hAnsi="Arial" w:cs="Arial" w:eastAsia="Arial"/>
                      <w:sz w:val="42"/>
                      <w:szCs w:val="42"/>
                      <w:color w:val="3B3B3B"/>
                      <w:spacing w:val="0"/>
                      <w:w w:val="81"/>
                    </w:rPr>
                    <w:t>!</w:t>
                  </w:r>
                  <w:r>
                    <w:rPr>
                      <w:rFonts w:ascii="Arial" w:hAnsi="Arial" w:cs="Arial" w:eastAsia="Arial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vigent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reformad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9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  <w:position w:val="-1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8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77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232323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  <w:position w:val="-1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relativo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284"/>
          <w:position w:val="11"/>
        </w:rPr>
        <w:t>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" w:after="0" w:line="194" w:lineRule="exact"/>
        <w:ind w:left="2799" w:right="67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21.071156pt;margin-top:7.925306pt;width:573.16885pt;height:152.801517pt;mso-position-horizontal-relative:page;mso-position-vertical-relative:paragraph;z-index:-1693" coordorigin="421,159" coordsize="11463,3056">
            <v:shape style="position:absolute;left:2918;top:159;width:8966;height:3053" type="#_x0000_t75">
              <v:imagedata r:id="rId39" o:title=""/>
            </v:shape>
            <v:shape style="position:absolute;left:10790;top:1272;width:845;height:960" type="#_x0000_t75">
              <v:imagedata r:id="rId40" o:title=""/>
            </v:shape>
            <v:group style="position:absolute;left:431;top:3205;width:8700;height:2" coordorigin="431,3205" coordsize="8700,2">
              <v:shape style="position:absolute;left:431;top:3205;width:8700;height:2" coordorigin="431,3205" coordsize="8700,0" path="m431,3205l9131,3205e" filled="f" stroked="t" strokeweight=".936496pt" strokecolor="#0C0C0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vigent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establece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fundamenta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64" w:lineRule="exact"/>
        <w:ind w:left="2799" w:right="-20"/>
        <w:jc w:val="left"/>
        <w:tabs>
          <w:tab w:pos="111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garantizad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  <w:position w:val="-3"/>
        </w:rPr>
        <w:t>o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00"/>
          <w:position w:val="-3"/>
        </w:rPr>
        <w:t>,</w:t>
      </w:r>
      <w:r>
        <w:rPr>
          <w:rFonts w:ascii="Arial" w:hAnsi="Arial" w:cs="Arial" w:eastAsia="Arial"/>
          <w:sz w:val="18"/>
          <w:szCs w:val="18"/>
          <w:color w:val="232323"/>
          <w:spacing w:val="3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leyes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correspondiente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establecerá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procedimiento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3"/>
        </w:rPr>
      </w:r>
      <w:r>
        <w:rPr>
          <w:rFonts w:ascii="Arial" w:hAnsi="Arial" w:cs="Arial" w:eastAsia="Arial"/>
          <w:sz w:val="24"/>
          <w:szCs w:val="24"/>
          <w:color w:val="232323"/>
          <w:spacing w:val="0"/>
          <w:w w:val="52"/>
          <w:position w:val="-1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32" w:lineRule="exact"/>
        <w:ind w:left="2809" w:right="-20"/>
        <w:jc w:val="left"/>
        <w:tabs>
          <w:tab w:pos="11140" w:val="left"/>
        </w:tabs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mecanismos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idóneos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hacer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efectiv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basado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principios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rectores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</w:r>
      <w:r>
        <w:rPr>
          <w:rFonts w:ascii="Arial" w:hAnsi="Arial" w:cs="Arial" w:eastAsia="Arial"/>
          <w:sz w:val="25"/>
          <w:szCs w:val="25"/>
          <w:color w:val="4D4D4D"/>
          <w:spacing w:val="0"/>
          <w:w w:val="149"/>
          <w:position w:val="2"/>
        </w:rPr>
        <w:t>l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03" w:lineRule="exact"/>
        <w:ind w:left="280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interpretació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aplicació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232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teno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siguient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e</w:t>
      </w:r>
      <w:r>
        <w:rPr>
          <w:rFonts w:ascii="Arial" w:hAnsi="Arial" w:cs="Arial" w:eastAsia="Arial"/>
          <w:sz w:val="18"/>
          <w:szCs w:val="18"/>
          <w:color w:val="232323"/>
          <w:spacing w:val="0"/>
          <w:w w:val="129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58" w:right="2372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i/>
        </w:rPr>
        <w:t>POLfTICA</w:t>
      </w:r>
      <w:r>
        <w:rPr>
          <w:rFonts w:ascii="Arial" w:hAnsi="Arial" w:cs="Arial" w:eastAsia="Arial"/>
          <w:sz w:val="13"/>
          <w:szCs w:val="13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3"/>
          <w:szCs w:val="13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3"/>
          <w:szCs w:val="13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98"/>
          <w:i/>
        </w:rPr>
        <w:t>ESTADOS</w:t>
      </w:r>
      <w:r>
        <w:rPr>
          <w:rFonts w:ascii="Arial" w:hAnsi="Arial" w:cs="Arial" w:eastAsia="Arial"/>
          <w:sz w:val="13"/>
          <w:szCs w:val="13"/>
          <w:color w:val="030303"/>
          <w:spacing w:val="-5"/>
          <w:w w:val="98"/>
          <w:i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9"/>
          <w:i/>
        </w:rPr>
        <w:t>UNIDOS</w:t>
      </w:r>
      <w:r>
        <w:rPr>
          <w:rFonts w:ascii="Arial" w:hAnsi="Arial" w:cs="Arial" w:eastAsia="Arial"/>
          <w:sz w:val="13"/>
          <w:szCs w:val="13"/>
          <w:color w:val="030303"/>
          <w:spacing w:val="-8"/>
          <w:w w:val="109"/>
          <w:i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09"/>
          <w:i/>
        </w:rPr>
        <w:t>MEXICANOS: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1" w:lineRule="auto"/>
        <w:ind w:left="3226" w:right="1401" w:firstLine="-9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5"/>
          <w:i/>
        </w:rPr>
        <w:t>6</w:t>
      </w:r>
      <w:r>
        <w:rPr>
          <w:rFonts w:ascii="Arial" w:hAnsi="Arial" w:cs="Arial" w:eastAsia="Arial"/>
          <w:sz w:val="15"/>
          <w:szCs w:val="15"/>
          <w:color w:val="030303"/>
          <w:spacing w:val="-2"/>
          <w:w w:val="105"/>
          <w:i/>
        </w:rPr>
        <w:t>o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54"/>
          <w:i/>
        </w:rPr>
        <w:t>.</w:t>
      </w:r>
      <w:r>
        <w:rPr>
          <w:rFonts w:ascii="Arial" w:hAnsi="Arial" w:cs="Arial" w:eastAsia="Arial"/>
          <w:sz w:val="15"/>
          <w:szCs w:val="15"/>
          <w:color w:val="232323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manifestació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32323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4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deas</w:t>
      </w:r>
      <w:r>
        <w:rPr>
          <w:rFonts w:ascii="Arial" w:hAnsi="Arial" w:cs="Arial" w:eastAsia="Arial"/>
          <w:sz w:val="15"/>
          <w:szCs w:val="15"/>
          <w:color w:val="030303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será</w:t>
      </w:r>
      <w:r>
        <w:rPr>
          <w:rFonts w:ascii="Arial" w:hAnsi="Arial" w:cs="Arial" w:eastAsia="Arial"/>
          <w:sz w:val="15"/>
          <w:szCs w:val="15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objet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ninguna</w:t>
      </w:r>
      <w:r>
        <w:rPr>
          <w:rFonts w:ascii="Arial" w:hAnsi="Arial" w:cs="Arial" w:eastAsia="Arial"/>
          <w:sz w:val="15"/>
          <w:szCs w:val="15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inquisición</w:t>
      </w:r>
      <w:r>
        <w:rPr>
          <w:rFonts w:ascii="Arial" w:hAnsi="Arial" w:cs="Arial" w:eastAsia="Arial"/>
          <w:sz w:val="15"/>
          <w:szCs w:val="15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judicial</w:t>
      </w:r>
      <w:r>
        <w:rPr>
          <w:rFonts w:ascii="Arial" w:hAnsi="Arial" w:cs="Arial" w:eastAsia="Arial"/>
          <w:sz w:val="15"/>
          <w:szCs w:val="15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6"/>
          <w:i/>
        </w:rPr>
        <w:t>ad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06"/>
          <w:i/>
        </w:rPr>
        <w:t>m</w:t>
      </w:r>
      <w:r>
        <w:rPr>
          <w:rFonts w:ascii="Arial" w:hAnsi="Arial" w:cs="Arial" w:eastAsia="Arial"/>
          <w:sz w:val="15"/>
          <w:szCs w:val="15"/>
          <w:color w:val="232323"/>
          <w:spacing w:val="-2"/>
          <w:w w:val="105"/>
          <w:i/>
        </w:rPr>
        <w:t>i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  <w:i/>
        </w:rPr>
        <w:t>nistrativa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ataqu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moral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  <w:i/>
        </w:rPr>
        <w:t>v</w:t>
      </w:r>
      <w:r>
        <w:rPr>
          <w:rFonts w:ascii="Arial" w:hAnsi="Arial" w:cs="Arial" w:eastAsia="Arial"/>
          <w:sz w:val="15"/>
          <w:szCs w:val="15"/>
          <w:color w:val="232323"/>
          <w:spacing w:val="-1"/>
          <w:w w:val="100"/>
          <w:i/>
        </w:rPr>
        <w:t>i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da</w:t>
      </w:r>
      <w:r>
        <w:rPr>
          <w:rFonts w:ascii="Arial" w:hAnsi="Arial" w:cs="Arial" w:eastAsia="Arial"/>
          <w:sz w:val="15"/>
          <w:szCs w:val="15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privada</w:t>
      </w:r>
      <w:r>
        <w:rPr>
          <w:rFonts w:ascii="Arial" w:hAnsi="Arial" w:cs="Arial" w:eastAsia="Arial"/>
          <w:sz w:val="15"/>
          <w:szCs w:val="15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derechos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terceros,</w:t>
      </w:r>
      <w:r>
        <w:rPr>
          <w:rFonts w:ascii="Arial" w:hAnsi="Arial" w:cs="Arial" w:eastAsia="Arial"/>
          <w:sz w:val="15"/>
          <w:szCs w:val="15"/>
          <w:color w:val="030303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provoque</w:t>
      </w:r>
      <w:r>
        <w:rPr>
          <w:rFonts w:ascii="Arial" w:hAnsi="Arial" w:cs="Arial" w:eastAsia="Arial"/>
          <w:sz w:val="15"/>
          <w:szCs w:val="15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algún</w:t>
      </w:r>
      <w:r>
        <w:rPr>
          <w:rFonts w:ascii="Arial" w:hAnsi="Arial" w:cs="Arial" w:eastAsia="Arial"/>
          <w:sz w:val="15"/>
          <w:szCs w:val="15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</w:rPr>
        <w:t>delito,</w:t>
      </w:r>
      <w:r>
        <w:rPr>
          <w:rFonts w:ascii="Arial" w:hAnsi="Arial" w:cs="Arial" w:eastAsia="Arial"/>
          <w:sz w:val="15"/>
          <w:szCs w:val="15"/>
          <w:color w:val="030303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169" w:lineRule="exact"/>
        <w:ind w:left="3199" w:right="668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orden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público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;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derecho</w:t>
      </w:r>
      <w:r>
        <w:rPr>
          <w:rFonts w:ascii="Arial" w:hAnsi="Arial" w:cs="Arial" w:eastAsia="Arial"/>
          <w:sz w:val="15"/>
          <w:szCs w:val="15"/>
          <w:color w:val="030303"/>
          <w:spacing w:val="-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réplica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232323"/>
          <w:spacing w:val="2"/>
          <w:w w:val="100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rá</w:t>
      </w:r>
      <w:r>
        <w:rPr>
          <w:rFonts w:ascii="Arial" w:hAnsi="Arial" w:cs="Arial" w:eastAsia="Arial"/>
          <w:sz w:val="15"/>
          <w:szCs w:val="15"/>
          <w:color w:val="030303"/>
          <w:spacing w:val="-1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232323"/>
          <w:spacing w:val="4"/>
          <w:w w:val="100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jercido</w:t>
      </w:r>
      <w:r>
        <w:rPr>
          <w:rFonts w:ascii="Arial" w:hAnsi="Arial" w:cs="Arial" w:eastAsia="Arial"/>
          <w:sz w:val="15"/>
          <w:szCs w:val="15"/>
          <w:color w:val="030303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en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los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término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5"/>
          <w:i/>
          <w:position w:val="-1"/>
        </w:rPr>
        <w:t>dispuesto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5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95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por</w:t>
      </w:r>
      <w:r>
        <w:rPr>
          <w:rFonts w:ascii="Arial" w:hAnsi="Arial" w:cs="Arial" w:eastAsia="Arial"/>
          <w:sz w:val="15"/>
          <w:szCs w:val="15"/>
          <w:color w:val="030303"/>
          <w:spacing w:val="1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5"/>
          <w:i/>
          <w:position w:val="-1"/>
        </w:rPr>
        <w:t>le</w:t>
      </w:r>
      <w:r>
        <w:rPr>
          <w:rFonts w:ascii="Arial" w:hAnsi="Arial" w:cs="Arial" w:eastAsia="Arial"/>
          <w:sz w:val="15"/>
          <w:szCs w:val="15"/>
          <w:color w:val="030303"/>
          <w:spacing w:val="-1"/>
          <w:w w:val="95"/>
          <w:i/>
          <w:position w:val="-1"/>
        </w:rPr>
        <w:t>y</w:t>
      </w:r>
      <w:r>
        <w:rPr>
          <w:rFonts w:ascii="Arial" w:hAnsi="Arial" w:cs="Arial" w:eastAsia="Arial"/>
          <w:sz w:val="15"/>
          <w:szCs w:val="15"/>
          <w:color w:val="232323"/>
          <w:spacing w:val="0"/>
          <w:w w:val="128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232323"/>
          <w:spacing w:val="-4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87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87"/>
          <w:i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87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derecho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-1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75"/>
          <w:i/>
          <w:position w:val="-1"/>
        </w:rPr>
        <w:t>1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75"/>
          <w:i/>
          <w:position w:val="-1"/>
        </w:rPr>
        <w:t>   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75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304"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030303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9"/>
          <w:i/>
          <w:position w:val="-1"/>
        </w:rPr>
        <w:t>r¡orm</w:t>
      </w:r>
      <w:r>
        <w:rPr>
          <w:rFonts w:ascii="Arial" w:hAnsi="Arial" w:cs="Arial" w:eastAsia="Arial"/>
          <w:sz w:val="15"/>
          <w:szCs w:val="15"/>
          <w:color w:val="030303"/>
          <w:spacing w:val="-5"/>
          <w:w w:val="99"/>
          <w:i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232323"/>
          <w:spacing w:val="2"/>
          <w:w w:val="96"/>
          <w:i/>
          <w:position w:val="-1"/>
        </w:rPr>
        <w:t>c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3"/>
          <w:i/>
          <w:position w:val="-1"/>
        </w:rPr>
        <w:t>ián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107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41"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165"/>
          </w:rPr>
          <w:t>www.jalisco.go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2240" w:h="15840"/>
          <w:pgMar w:top="1160" w:bottom="280" w:left="380" w:right="180"/>
        </w:sectPr>
      </w:pPr>
      <w:rPr/>
    </w:p>
    <w:p>
      <w:pPr>
        <w:spacing w:before="0" w:after="0" w:line="699" w:lineRule="exact"/>
        <w:ind w:left="2466" w:right="-138"/>
        <w:jc w:val="left"/>
        <w:rPr>
          <w:rFonts w:ascii="Times New Roman" w:hAnsi="Times New Roman" w:cs="Times New Roman" w:eastAsia="Times New Roman"/>
          <w:sz w:val="65"/>
          <w:szCs w:val="65"/>
        </w:rPr>
      </w:pPr>
      <w:rPr/>
      <w:r>
        <w:rPr/>
        <w:pict>
          <v:shape style="position:absolute;margin-left:43.200001pt;margin-top:40.319992pt;width:49.919998pt;height:49.919998pt;mso-position-horizontal-relative:page;mso-position-vertical-relative:paragraph;z-index:-1687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65"/>
          <w:szCs w:val="65"/>
          <w:color w:val="1C1C1C"/>
          <w:w w:val="162"/>
        </w:rPr>
        <w:t>¡---·</w:t>
      </w:r>
      <w:r>
        <w:rPr>
          <w:rFonts w:ascii="Times New Roman" w:hAnsi="Times New Roman" w:cs="Times New Roman" w:eastAsia="Times New Roman"/>
          <w:sz w:val="65"/>
          <w:szCs w:val="65"/>
          <w:color w:val="1C1C1C"/>
          <w:spacing w:val="-29"/>
          <w:w w:val="162"/>
        </w:rPr>
        <w:t>-</w:t>
      </w:r>
      <w:r>
        <w:rPr>
          <w:rFonts w:ascii="Times New Roman" w:hAnsi="Times New Roman" w:cs="Times New Roman" w:eastAsia="Times New Roman"/>
          <w:sz w:val="65"/>
          <w:szCs w:val="65"/>
          <w:color w:val="4D4D4D"/>
          <w:spacing w:val="-61"/>
          <w:w w:val="70"/>
        </w:rPr>
        <w:t>·</w:t>
      </w:r>
      <w:r>
        <w:rPr>
          <w:rFonts w:ascii="Times New Roman" w:hAnsi="Times New Roman" w:cs="Times New Roman" w:eastAsia="Times New Roman"/>
          <w:sz w:val="65"/>
          <w:szCs w:val="65"/>
          <w:color w:val="2F2F2F"/>
          <w:spacing w:val="30"/>
          <w:w w:val="86"/>
        </w:rPr>
        <w:t>-</w:t>
      </w:r>
      <w:r>
        <w:rPr>
          <w:rFonts w:ascii="Times New Roman" w:hAnsi="Times New Roman" w:cs="Times New Roman" w:eastAsia="Times New Roman"/>
          <w:sz w:val="65"/>
          <w:szCs w:val="65"/>
          <w:color w:val="4D4D4D"/>
          <w:spacing w:val="0"/>
          <w:w w:val="87"/>
        </w:rPr>
        <w:t>--</w:t>
      </w:r>
      <w:r>
        <w:rPr>
          <w:rFonts w:ascii="Times New Roman" w:hAnsi="Times New Roman" w:cs="Times New Roman" w:eastAsia="Times New Roman"/>
          <w:sz w:val="65"/>
          <w:szCs w:val="65"/>
          <w:color w:val="4D4D4D"/>
          <w:spacing w:val="-84"/>
          <w:w w:val="87"/>
        </w:rPr>
        <w:t>·</w:t>
      </w:r>
      <w:r>
        <w:rPr>
          <w:rFonts w:ascii="Times New Roman" w:hAnsi="Times New Roman" w:cs="Times New Roman" w:eastAsia="Times New Roman"/>
          <w:sz w:val="65"/>
          <w:szCs w:val="65"/>
          <w:color w:val="2F2F2F"/>
          <w:spacing w:val="-132"/>
          <w:w w:val="70"/>
        </w:rPr>
        <w:t>·</w:t>
      </w:r>
      <w:r>
        <w:rPr>
          <w:rFonts w:ascii="Times New Roman" w:hAnsi="Times New Roman" w:cs="Times New Roman" w:eastAsia="Times New Roman"/>
          <w:sz w:val="65"/>
          <w:szCs w:val="65"/>
          <w:color w:val="4D4D4D"/>
          <w:spacing w:val="0"/>
          <w:w w:val="72"/>
        </w:rPr>
        <w:t>·--</w:t>
      </w:r>
      <w:r>
        <w:rPr>
          <w:rFonts w:ascii="Times New Roman" w:hAnsi="Times New Roman" w:cs="Times New Roman" w:eastAsia="Times New Roman"/>
          <w:sz w:val="65"/>
          <w:szCs w:val="65"/>
          <w:color w:val="4D4D4D"/>
          <w:spacing w:val="-98"/>
          <w:w w:val="100"/>
        </w:rPr>
        <w:t> </w:t>
      </w:r>
      <w:r>
        <w:rPr>
          <w:rFonts w:ascii="Times New Roman" w:hAnsi="Times New Roman" w:cs="Times New Roman" w:eastAsia="Times New Roman"/>
          <w:sz w:val="65"/>
          <w:szCs w:val="65"/>
          <w:color w:val="4D4D4D"/>
          <w:spacing w:val="20"/>
          <w:w w:val="52"/>
        </w:rPr>
        <w:t>.</w:t>
      </w:r>
      <w:r>
        <w:rPr>
          <w:rFonts w:ascii="Times New Roman" w:hAnsi="Times New Roman" w:cs="Times New Roman" w:eastAsia="Times New Roman"/>
          <w:sz w:val="65"/>
          <w:szCs w:val="65"/>
          <w:color w:val="707070"/>
          <w:spacing w:val="20"/>
          <w:w w:val="40"/>
        </w:rPr>
      </w:r>
      <w:r>
        <w:rPr>
          <w:rFonts w:ascii="Times New Roman" w:hAnsi="Times New Roman" w:cs="Times New Roman" w:eastAsia="Times New Roman"/>
          <w:sz w:val="65"/>
          <w:szCs w:val="65"/>
          <w:color w:val="707070"/>
          <w:spacing w:val="-44"/>
          <w:w w:val="40"/>
          <w:emboss/>
        </w:rPr>
        <w:t>.</w:t>
      </w:r>
      <w:r>
        <w:rPr>
          <w:rFonts w:ascii="Times New Roman" w:hAnsi="Times New Roman" w:cs="Times New Roman" w:eastAsia="Times New Roman"/>
          <w:sz w:val="65"/>
          <w:szCs w:val="65"/>
          <w:color w:val="707070"/>
          <w:spacing w:val="-44"/>
          <w:w w:val="40"/>
          <w:emboss/>
        </w:rPr>
      </w:r>
      <w:r>
        <w:rPr>
          <w:rFonts w:ascii="Times New Roman" w:hAnsi="Times New Roman" w:cs="Times New Roman" w:eastAsia="Times New Roman"/>
          <w:sz w:val="65"/>
          <w:szCs w:val="65"/>
          <w:color w:val="707070"/>
          <w:spacing w:val="-44"/>
          <w:w w:val="40"/>
        </w:rPr>
      </w:r>
      <w:r>
        <w:rPr>
          <w:rFonts w:ascii="Times New Roman" w:hAnsi="Times New Roman" w:cs="Times New Roman" w:eastAsia="Times New Roman"/>
          <w:sz w:val="65"/>
          <w:szCs w:val="65"/>
          <w:color w:val="707070"/>
          <w:spacing w:val="-44"/>
          <w:w w:val="40"/>
        </w:rPr>
      </w:r>
      <w:r>
        <w:rPr>
          <w:rFonts w:ascii="Times New Roman" w:hAnsi="Times New Roman" w:cs="Times New Roman" w:eastAsia="Times New Roman"/>
          <w:sz w:val="65"/>
          <w:szCs w:val="65"/>
          <w:color w:val="4D4D4D"/>
          <w:spacing w:val="0"/>
          <w:w w:val="44"/>
        </w:rPr>
        <w:t>.</w:t>
      </w:r>
      <w:r>
        <w:rPr>
          <w:rFonts w:ascii="Times New Roman" w:hAnsi="Times New Roman" w:cs="Times New Roman" w:eastAsia="Times New Roman"/>
          <w:sz w:val="65"/>
          <w:szCs w:val="65"/>
          <w:color w:val="4D4D4D"/>
          <w:spacing w:val="-53"/>
          <w:w w:val="44"/>
        </w:rPr>
        <w:t>.</w:t>
      </w:r>
      <w:r>
        <w:rPr>
          <w:rFonts w:ascii="Times New Roman" w:hAnsi="Times New Roman" w:cs="Times New Roman" w:eastAsia="Times New Roman"/>
          <w:sz w:val="65"/>
          <w:szCs w:val="65"/>
          <w:color w:val="707070"/>
          <w:spacing w:val="-46"/>
          <w:w w:val="54"/>
        </w:rPr>
        <w:t>.</w:t>
      </w:r>
      <w:r>
        <w:rPr>
          <w:rFonts w:ascii="Times New Roman" w:hAnsi="Times New Roman" w:cs="Times New Roman" w:eastAsia="Times New Roman"/>
          <w:sz w:val="65"/>
          <w:szCs w:val="65"/>
          <w:color w:val="606060"/>
          <w:spacing w:val="4"/>
          <w:w w:val="23"/>
        </w:rPr>
        <w:t>·</w:t>
      </w:r>
      <w:r>
        <w:rPr>
          <w:rFonts w:ascii="Times New Roman" w:hAnsi="Times New Roman" w:cs="Times New Roman" w:eastAsia="Times New Roman"/>
          <w:sz w:val="65"/>
          <w:szCs w:val="65"/>
          <w:color w:val="1C1C1C"/>
          <w:spacing w:val="4"/>
          <w:w w:val="42"/>
        </w:rPr>
      </w:r>
      <w:r>
        <w:rPr>
          <w:rFonts w:ascii="Times New Roman" w:hAnsi="Times New Roman" w:cs="Times New Roman" w:eastAsia="Times New Roman"/>
          <w:sz w:val="65"/>
          <w:szCs w:val="65"/>
          <w:color w:val="1C1C1C"/>
          <w:spacing w:val="-102"/>
          <w:w w:val="42"/>
          <w:emboss/>
        </w:rPr>
        <w:t>·</w:t>
      </w:r>
      <w:r>
        <w:rPr>
          <w:rFonts w:ascii="Times New Roman" w:hAnsi="Times New Roman" w:cs="Times New Roman" w:eastAsia="Times New Roman"/>
          <w:sz w:val="65"/>
          <w:szCs w:val="65"/>
          <w:color w:val="1C1C1C"/>
          <w:spacing w:val="-102"/>
          <w:w w:val="42"/>
          <w:emboss/>
        </w:rPr>
      </w:r>
      <w:r>
        <w:rPr>
          <w:rFonts w:ascii="Times New Roman" w:hAnsi="Times New Roman" w:cs="Times New Roman" w:eastAsia="Times New Roman"/>
          <w:sz w:val="65"/>
          <w:szCs w:val="65"/>
          <w:color w:val="1C1C1C"/>
          <w:spacing w:val="-102"/>
          <w:w w:val="42"/>
        </w:rPr>
      </w:r>
      <w:r>
        <w:rPr>
          <w:rFonts w:ascii="Times New Roman" w:hAnsi="Times New Roman" w:cs="Times New Roman" w:eastAsia="Times New Roman"/>
          <w:sz w:val="65"/>
          <w:szCs w:val="65"/>
          <w:color w:val="1C1C1C"/>
          <w:spacing w:val="-102"/>
          <w:w w:val="42"/>
        </w:rPr>
      </w:r>
      <w:r>
        <w:rPr>
          <w:rFonts w:ascii="Times New Roman" w:hAnsi="Times New Roman" w:cs="Times New Roman" w:eastAsia="Times New Roman"/>
          <w:sz w:val="65"/>
          <w:szCs w:val="65"/>
          <w:color w:val="707070"/>
          <w:spacing w:val="0"/>
          <w:w w:val="34"/>
        </w:rPr>
        <w:t>··</w:t>
      </w:r>
      <w:r>
        <w:rPr>
          <w:rFonts w:ascii="Times New Roman" w:hAnsi="Times New Roman" w:cs="Times New Roman" w:eastAsia="Times New Roman"/>
          <w:sz w:val="65"/>
          <w:szCs w:val="65"/>
          <w:color w:val="707070"/>
          <w:spacing w:val="30"/>
          <w:w w:val="34"/>
        </w:rPr>
        <w:t>·</w:t>
      </w:r>
      <w:r>
        <w:rPr>
          <w:rFonts w:ascii="Times New Roman" w:hAnsi="Times New Roman" w:cs="Times New Roman" w:eastAsia="Times New Roman"/>
          <w:sz w:val="65"/>
          <w:szCs w:val="65"/>
          <w:color w:val="707070"/>
          <w:spacing w:val="-55"/>
          <w:w w:val="80"/>
        </w:rPr>
        <w:t>.</w:t>
      </w:r>
      <w:r>
        <w:rPr>
          <w:rFonts w:ascii="Times New Roman" w:hAnsi="Times New Roman" w:cs="Times New Roman" w:eastAsia="Times New Roman"/>
          <w:sz w:val="65"/>
          <w:szCs w:val="65"/>
          <w:color w:val="2F2F2F"/>
          <w:spacing w:val="0"/>
          <w:w w:val="27"/>
        </w:rPr>
        <w:t>.</w:t>
      </w:r>
      <w:r>
        <w:rPr>
          <w:rFonts w:ascii="Times New Roman" w:hAnsi="Times New Roman" w:cs="Times New Roman" w:eastAsia="Times New Roman"/>
          <w:sz w:val="65"/>
          <w:szCs w:val="65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466" w:right="-20"/>
        <w:jc w:val="left"/>
        <w:tabs>
          <w:tab w:pos="32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1C1C1C"/>
          <w:spacing w:val="0"/>
          <w:w w:val="53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1C1C1C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será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garantizad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76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0"/>
          <w:szCs w:val="10"/>
          <w:color w:val="838383"/>
          <w:spacing w:val="-10"/>
          <w:w w:val="141"/>
        </w:rPr>
        <w:t>·</w:t>
      </w:r>
      <w:r>
        <w:rPr>
          <w:rFonts w:ascii="Arial" w:hAnsi="Arial" w:cs="Arial" w:eastAsia="Arial"/>
          <w:sz w:val="10"/>
          <w:szCs w:val="10"/>
          <w:color w:val="AFAFAF"/>
          <w:spacing w:val="0"/>
          <w:w w:val="86"/>
        </w:rPr>
        <w:t>-</w:t>
      </w:r>
      <w:r>
        <w:rPr>
          <w:rFonts w:ascii="Arial" w:hAnsi="Arial" w:cs="Arial" w:eastAsia="Arial"/>
          <w:sz w:val="10"/>
          <w:szCs w:val="10"/>
          <w:color w:val="AFAFAF"/>
          <w:spacing w:val="0"/>
          <w:w w:val="100"/>
        </w:rPr>
        <w:t>   </w:t>
      </w:r>
      <w:r>
        <w:rPr>
          <w:rFonts w:ascii="Arial" w:hAnsi="Arial" w:cs="Arial" w:eastAsia="Arial"/>
          <w:sz w:val="10"/>
          <w:szCs w:val="10"/>
          <w:color w:val="AFAFA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38383"/>
          <w:spacing w:val="0"/>
          <w:w w:val="29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838383"/>
          <w:spacing w:val="0"/>
          <w:w w:val="2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38383"/>
          <w:spacing w:val="7"/>
          <w:w w:val="2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FAFAF"/>
          <w:spacing w:val="0"/>
          <w:w w:val="134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FAFAF"/>
          <w:spacing w:val="-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00"/>
        </w:rPr>
        <w:t>--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07070"/>
          <w:spacing w:val="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04"/>
        </w:rPr>
        <w:t>-'-·</w:t>
      </w:r>
      <w:r>
        <w:rPr>
          <w:rFonts w:ascii="Arial" w:hAnsi="Arial" w:cs="Arial" w:eastAsia="Arial"/>
          <w:sz w:val="14"/>
          <w:szCs w:val="14"/>
          <w:color w:val="707070"/>
          <w:spacing w:val="-12"/>
          <w:w w:val="105"/>
        </w:rPr>
        <w:t>·</w:t>
      </w:r>
      <w:r>
        <w:rPr>
          <w:rFonts w:ascii="Arial" w:hAnsi="Arial" w:cs="Arial" w:eastAsia="Arial"/>
          <w:sz w:val="14"/>
          <w:szCs w:val="14"/>
          <w:color w:val="4D4D4D"/>
          <w:spacing w:val="-11"/>
          <w:w w:val="99"/>
        </w:rPr>
        <w:t>-</w:t>
      </w:r>
      <w:r>
        <w:rPr>
          <w:rFonts w:ascii="Arial" w:hAnsi="Arial" w:cs="Arial" w:eastAsia="Arial"/>
          <w:sz w:val="14"/>
          <w:szCs w:val="14"/>
          <w:color w:val="838383"/>
          <w:spacing w:val="0"/>
          <w:w w:val="65"/>
        </w:rPr>
        <w:t>"--</w:t>
      </w:r>
      <w:r>
        <w:rPr>
          <w:rFonts w:ascii="Arial" w:hAnsi="Arial" w:cs="Arial" w:eastAsia="Arial"/>
          <w:sz w:val="14"/>
          <w:szCs w:val="14"/>
          <w:color w:val="838383"/>
          <w:spacing w:val="-13"/>
          <w:w w:val="65"/>
        </w:rPr>
        <w:t>'</w:t>
      </w:r>
      <w:r>
        <w:rPr>
          <w:rFonts w:ascii="Arial" w:hAnsi="Arial" w:cs="Arial" w:eastAsia="Arial"/>
          <w:sz w:val="14"/>
          <w:szCs w:val="14"/>
          <w:color w:val="606060"/>
          <w:spacing w:val="-18"/>
          <w:w w:val="134"/>
        </w:rPr>
        <w:t>·</w:t>
      </w:r>
      <w:r>
        <w:rPr>
          <w:rFonts w:ascii="Arial" w:hAnsi="Arial" w:cs="Arial" w:eastAsia="Arial"/>
          <w:sz w:val="14"/>
          <w:szCs w:val="14"/>
          <w:color w:val="AFAFAF"/>
          <w:spacing w:val="9"/>
          <w:w w:val="62"/>
        </w:rPr>
        <w:t>-</w:t>
      </w:r>
      <w:r>
        <w:rPr>
          <w:rFonts w:ascii="Arial" w:hAnsi="Arial" w:cs="Arial" w:eastAsia="Arial"/>
          <w:sz w:val="14"/>
          <w:szCs w:val="14"/>
          <w:color w:val="606060"/>
          <w:spacing w:val="-19"/>
          <w:w w:val="197"/>
        </w:rPr>
        <w:t>-</w:t>
      </w:r>
      <w:r>
        <w:rPr>
          <w:rFonts w:ascii="Arial" w:hAnsi="Arial" w:cs="Arial" w:eastAsia="Arial"/>
          <w:sz w:val="14"/>
          <w:szCs w:val="14"/>
          <w:color w:val="838383"/>
          <w:spacing w:val="-18"/>
          <w:w w:val="134"/>
        </w:rPr>
        <w:t>·</w:t>
      </w:r>
      <w:r>
        <w:rPr>
          <w:rFonts w:ascii="Arial" w:hAnsi="Arial" w:cs="Arial" w:eastAsia="Arial"/>
          <w:sz w:val="14"/>
          <w:szCs w:val="14"/>
          <w:color w:val="606060"/>
          <w:spacing w:val="-6"/>
          <w:w w:val="185"/>
        </w:rPr>
        <w:t>-</w:t>
      </w:r>
      <w:r>
        <w:rPr>
          <w:rFonts w:ascii="Arial" w:hAnsi="Arial" w:cs="Arial" w:eastAsia="Arial"/>
          <w:sz w:val="14"/>
          <w:szCs w:val="14"/>
          <w:color w:val="838383"/>
          <w:spacing w:val="0"/>
          <w:w w:val="111"/>
        </w:rPr>
        <w:t>-</w:t>
      </w:r>
      <w:r>
        <w:rPr>
          <w:rFonts w:ascii="Arial" w:hAnsi="Arial" w:cs="Arial" w:eastAsia="Arial"/>
          <w:sz w:val="14"/>
          <w:szCs w:val="14"/>
          <w:color w:val="83838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0"/>
          <w:w w:val="83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color w:val="707070"/>
          <w:spacing w:val="43"/>
          <w:w w:val="83"/>
        </w:rPr>
        <w:t> </w:t>
      </w:r>
      <w:r>
        <w:rPr>
          <w:rFonts w:ascii="Arial" w:hAnsi="Arial" w:cs="Arial" w:eastAsia="Arial"/>
          <w:sz w:val="14"/>
          <w:szCs w:val="14"/>
          <w:color w:val="979797"/>
          <w:spacing w:val="-4"/>
          <w:w w:val="16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0"/>
          <w:w w:val="34"/>
        </w:rPr>
        <w:t>·-</w:t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10"/>
          <w:w w:val="3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2"/>
          <w:w w:val="11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0"/>
          <w:w w:val="52"/>
        </w:rPr>
        <w:t>----'</w:t>
      </w:r>
      <w:r>
        <w:rPr>
          <w:rFonts w:ascii="Times New Roman" w:hAnsi="Times New Roman" w:cs="Times New Roman" w:eastAsia="Times New Roman"/>
          <w:sz w:val="18"/>
          <w:szCs w:val="18"/>
          <w:color w:val="838383"/>
          <w:spacing w:val="-3"/>
          <w:w w:val="5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18"/>
          <w:w w:val="12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BDBDBD"/>
          <w:spacing w:val="-14"/>
          <w:w w:val="7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0"/>
          <w:w w:val="12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8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484.572083pt;margin-top:9.790639pt;width:3.78pt;height:.1pt;mso-position-horizontal-relative:page;mso-position-vertical-relative:paragraph;z-index:-1677" coordorigin="9691,196" coordsize="76,2">
            <v:shape style="position:absolute;left:9691;top:196;width:76;height:2" coordorigin="9691,196" coordsize="76,0" path="m9691,196l9767,196e" filled="f" stroked="t" strokeweight=".1845pt" strokecolor="#828282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9"/>
          <w:szCs w:val="9"/>
          <w:color w:val="838383"/>
          <w:spacing w:val="0"/>
          <w:w w:val="100"/>
        </w:rPr>
        <w:t>.</w:t>
      </w:r>
      <w:r>
        <w:rPr>
          <w:rFonts w:ascii="Arial" w:hAnsi="Arial" w:cs="Arial" w:eastAsia="Arial"/>
          <w:sz w:val="9"/>
          <w:szCs w:val="9"/>
          <w:color w:val="838383"/>
          <w:spacing w:val="0"/>
          <w:w w:val="100"/>
        </w:rPr>
        <w:t>      </w:t>
      </w:r>
      <w:r>
        <w:rPr>
          <w:rFonts w:ascii="Arial" w:hAnsi="Arial" w:cs="Arial" w:eastAsia="Arial"/>
          <w:sz w:val="9"/>
          <w:szCs w:val="9"/>
          <w:color w:val="83838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38383"/>
          <w:spacing w:val="-4"/>
          <w:w w:val="115"/>
          <w:i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0"/>
          <w:w w:val="86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38383"/>
          <w:spacing w:val="-9"/>
          <w:w w:val="86"/>
          <w:i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707070"/>
          <w:spacing w:val="0"/>
          <w:w w:val="75"/>
          <w:i/>
        </w:rPr>
        <w:t>,_</w:t>
      </w:r>
      <w:r>
        <w:rPr>
          <w:rFonts w:ascii="Times New Roman" w:hAnsi="Times New Roman" w:cs="Times New Roman" w:eastAsia="Times New Roman"/>
          <w:sz w:val="9"/>
          <w:szCs w:val="9"/>
          <w:color w:val="70707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20"/>
          <w:i/>
        </w:rPr>
        <w:t>_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0"/>
          <w:w w:val="84"/>
          <w:i/>
        </w:rPr>
        <w:t>.,:</w:t>
      </w:r>
      <w:r>
        <w:rPr>
          <w:rFonts w:ascii="Times New Roman" w:hAnsi="Times New Roman" w:cs="Times New Roman" w:eastAsia="Times New Roman"/>
          <w:sz w:val="9"/>
          <w:szCs w:val="9"/>
          <w:color w:val="838383"/>
          <w:spacing w:val="-3"/>
          <w:w w:val="84"/>
          <w:i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0"/>
          <w:w w:val="58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-8"/>
          <w:w w:val="58"/>
          <w:i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0"/>
          <w:w w:val="79"/>
          <w:i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60606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23"/>
          <w:i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0"/>
          <w:w w:val="23"/>
          <w:i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838383"/>
          <w:spacing w:val="-10"/>
          <w:w w:val="100"/>
          <w:i/>
        </w:rPr>
        <w:t> </w:t>
      </w:r>
      <w:r>
        <w:rPr>
          <w:rFonts w:ascii="Arial" w:hAnsi="Arial" w:cs="Arial" w:eastAsia="Arial"/>
          <w:sz w:val="19"/>
          <w:szCs w:val="19"/>
          <w:color w:val="4D4D4D"/>
          <w:spacing w:val="-4"/>
          <w:w w:val="60"/>
          <w:i/>
        </w:rPr>
        <w:t>.</w:t>
      </w:r>
      <w:r>
        <w:rPr>
          <w:rFonts w:ascii="Arial" w:hAnsi="Arial" w:cs="Arial" w:eastAsia="Arial"/>
          <w:sz w:val="19"/>
          <w:szCs w:val="19"/>
          <w:color w:val="707070"/>
          <w:spacing w:val="0"/>
          <w:w w:val="49"/>
          <w:i/>
        </w:rPr>
        <w:t>.</w:t>
      </w:r>
      <w:r>
        <w:rPr>
          <w:rFonts w:ascii="Arial" w:hAnsi="Arial" w:cs="Arial" w:eastAsia="Arial"/>
          <w:sz w:val="19"/>
          <w:szCs w:val="19"/>
          <w:color w:val="707070"/>
          <w:spacing w:val="-6"/>
          <w:w w:val="49"/>
          <w:i/>
        </w:rPr>
        <w:t>.</w:t>
      </w:r>
      <w:r>
        <w:rPr>
          <w:rFonts w:ascii="Arial" w:hAnsi="Arial" w:cs="Arial" w:eastAsia="Arial"/>
          <w:sz w:val="5"/>
          <w:szCs w:val="5"/>
          <w:color w:val="838383"/>
          <w:spacing w:val="0"/>
          <w:w w:val="180"/>
          <w:i/>
        </w:rPr>
        <w:t>:</w:t>
      </w:r>
      <w:r>
        <w:rPr>
          <w:rFonts w:ascii="Arial" w:hAnsi="Arial" w:cs="Arial" w:eastAsia="Arial"/>
          <w:sz w:val="5"/>
          <w:szCs w:val="5"/>
          <w:color w:val="83838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D4D4D"/>
          <w:spacing w:val="0"/>
          <w:w w:val="77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D4D4D"/>
          <w:spacing w:val="7"/>
          <w:w w:val="77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-12"/>
          <w:w w:val="169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0"/>
          <w:w w:val="67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5"/>
          <w:w w:val="67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1C1C1C"/>
          <w:spacing w:val="-5"/>
          <w:w w:val="135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0"/>
          <w:w w:val="106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7"/>
          <w:w w:val="106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1"/>
          <w:w w:val="203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02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5"/>
        <w:jc w:val="left"/>
        <w:rPr>
          <w:rFonts w:ascii="Times New Roman" w:hAnsi="Times New Roman" w:cs="Times New Roman" w:eastAsia="Times New Roman"/>
          <w:sz w:val="5"/>
          <w:szCs w:val="5"/>
        </w:rPr>
      </w:pPr>
      <w:rPr/>
      <w:r>
        <w:rPr>
          <w:rFonts w:ascii="Arial" w:hAnsi="Arial" w:cs="Arial" w:eastAsia="Arial"/>
          <w:sz w:val="15"/>
          <w:szCs w:val="15"/>
          <w:color w:val="707070"/>
          <w:spacing w:val="-16"/>
          <w:w w:val="58"/>
        </w:rPr>
        <w:t>-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50"/>
        </w:rPr>
        <w:t>.</w:t>
      </w:r>
      <w:r>
        <w:rPr>
          <w:rFonts w:ascii="Arial" w:hAnsi="Arial" w:cs="Arial" w:eastAsia="Arial"/>
          <w:sz w:val="17"/>
          <w:szCs w:val="17"/>
          <w:color w:val="2F2F2F"/>
          <w:spacing w:val="10"/>
          <w:w w:val="50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050505"/>
          <w:spacing w:val="0"/>
          <w:w w:val="130"/>
        </w:rPr>
        <w:t>,(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69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53"/>
        </w:rPr>
        <w:t>.......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pgMar w:header="333" w:footer="0" w:top="0" w:bottom="1120" w:left="360" w:right="640"/>
          <w:headerReference w:type="odd" r:id="rId42"/>
          <w:footerReference w:type="odd" r:id="rId43"/>
          <w:pgSz w:w="12240" w:h="15840"/>
          <w:cols w:num="5" w:equalWidth="0">
            <w:col w:w="6673" w:space="230"/>
            <w:col w:w="1898" w:space="135"/>
            <w:col w:w="1135" w:space="705"/>
            <w:col w:w="109" w:space="37"/>
            <w:col w:w="31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3" w:lineRule="exact"/>
        <w:ind w:left="695" w:right="38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2"/>
          <w:w w:val="96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5"/>
        </w:rPr>
        <w:t>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2" w:lineRule="exact"/>
        <w:ind w:left="317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8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6" w:after="0" w:line="240" w:lineRule="auto"/>
        <w:ind w:left="318" w:right="-33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106"/>
        </w:rPr>
        <w:t>OO&amp;I.U."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5"/>
          <w:w w:val="106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06"/>
        </w:rPr>
        <w:t>Dlll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95"/>
        </w:rPr>
        <w:t>D.1'ADO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50505"/>
          <w:spacing w:val="0"/>
          <w:w w:val="86"/>
        </w:rPr>
        <w:t>IA.l.tSC:O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43" w:after="0" w:line="141" w:lineRule="exact"/>
        <w:ind w:left="524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8"/>
          <w:i/>
          <w:position w:val="-3"/>
        </w:rPr>
        <w:t>r</w:t>
      </w:r>
      <w:r>
        <w:rPr>
          <w:rFonts w:ascii="Arial" w:hAnsi="Arial" w:cs="Arial" w:eastAsia="Arial"/>
          <w:sz w:val="15"/>
          <w:szCs w:val="15"/>
          <w:color w:val="2F2F2F"/>
          <w:spacing w:val="-30"/>
          <w:w w:val="108"/>
          <w:i/>
          <w:position w:val="-3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  <w:position w:val="-3"/>
        </w:rPr>
        <w:t>formad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  <w:position w:val="-3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8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  <w:position w:val="-3"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13-11-2007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1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  <w:position w:val="-3"/>
        </w:rPr>
        <w:t>1</w:t>
      </w:r>
      <w:r>
        <w:rPr>
          <w:rFonts w:ascii="Arial" w:hAnsi="Arial" w:cs="Arial" w:eastAsia="Arial"/>
          <w:sz w:val="15"/>
          <w:szCs w:val="15"/>
          <w:color w:val="2F2F2F"/>
          <w:spacing w:val="-1"/>
          <w:w w:val="100"/>
          <w:i/>
          <w:position w:val="-3"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06-2013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606060"/>
          <w:spacing w:val="0"/>
          <w:w w:val="311"/>
          <w:position w:val="-3"/>
        </w:rPr>
        <w:t>'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34" w:lineRule="exact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134.161102pt;margin-top:.491472pt;width:14.638897pt;height:465.067677pt;mso-position-horizontal-relative:page;mso-position-vertical-relative:paragraph;z-index:-1686" coordorigin="2683,10" coordsize="293,9301">
            <v:shape style="position:absolute;left:2707;top:10;width:269;height:4454" type="#_x0000_t75">
              <v:imagedata r:id="rId45" o:title=""/>
            </v:shape>
            <v:group style="position:absolute;left:2686;top:4393;width:2;height:4829" coordorigin="2686,4393" coordsize="2,4829">
              <v:shape style="position:absolute;left:2686;top:4393;width:2;height:4829" coordorigin="2686,4393" coordsize="0,4829" path="m2686,9221l2686,4393e" filled="f" stroked="t" strokeweight=".234753pt" strokecolor="#3B3B3B">
                <v:path arrowok="t"/>
              </v:shape>
            </v:group>
            <v:group style="position:absolute;left:2864;top:4099;width:2;height:5198" coordorigin="2864,4099" coordsize="2,5198">
              <v:shape style="position:absolute;left:2864;top:4099;width:2;height:5198" coordorigin="2864,4099" coordsize="0,5198" path="m2864,9297l2864,4099e" filled="f" stroked="t" strokeweight="1.408516pt" strokecolor="#18181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6"/>
          <w:szCs w:val="26"/>
          <w:color w:val="1C1C1C"/>
          <w:spacing w:val="0"/>
          <w:w w:val="143"/>
          <w:position w:val="1"/>
        </w:rPr>
        <w:t>'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12" w:after="0" w:line="263" w:lineRule="auto"/>
        <w:ind w:left="751" w:right="214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libre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informadJ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1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plural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oportuna,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buscor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recibir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difundir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ideas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índol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medio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expresión.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7" w:after="0" w:line="240" w:lineRule="auto"/>
        <w:ind w:right="222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11-06-2013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747" w:right="184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garantizar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tecnt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l'ogío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comunicació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F2F2F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servicios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radiodifusió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telecomunicaciones,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incluido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88"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bando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ancha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internet.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99"/>
        </w:rPr>
        <w:t>t'/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i/>
        </w:rPr>
        <w:t>ectos,</w:t>
      </w:r>
      <w:r>
        <w:rPr>
          <w:rFonts w:ascii="Arial" w:hAnsi="Arial" w:cs="Arial" w:eastAsia="Arial"/>
          <w:sz w:val="15"/>
          <w:szCs w:val="15"/>
          <w:color w:val="1C1C1C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establecer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condiciones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competenci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efectiv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prestació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dichos</w:t>
      </w:r>
      <w:r>
        <w:rPr>
          <w:rFonts w:ascii="Arial" w:hAnsi="Arial" w:cs="Arial" w:eastAsia="Arial"/>
          <w:sz w:val="15"/>
          <w:szCs w:val="15"/>
          <w:color w:val="050505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servicios.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6" w:after="0" w:line="240" w:lineRule="auto"/>
        <w:ind w:right="227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OOF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11-06-2013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9" w:lineRule="exact"/>
        <w:ind w:left="751" w:right="288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efecto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dispuest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  <w:position w:val="-1"/>
        </w:rPr>
        <w:t>present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8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observará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siguiente: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1160" w:bottom="280" w:left="360" w:right="640"/>
          <w:cols w:num="2" w:equalWidth="0">
            <w:col w:w="1645" w:space="817"/>
            <w:col w:w="8778"/>
          </w:cols>
        </w:sectPr>
      </w:pPr>
      <w:rPr/>
    </w:p>
    <w:p>
      <w:pPr>
        <w:spacing w:before="58" w:after="0" w:line="240" w:lineRule="auto"/>
        <w:ind w:right="229"/>
        <w:jc w:val="righ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37.279999pt;margin-top:541.440002pt;width:195.129668pt;height:207.003203pt;mso-position-horizontal-relative:page;mso-position-vertical-relative:page;z-index:-1685" coordorigin="2746,10829" coordsize="3903,4140">
            <v:shape style="position:absolute;left:2746;top:10829;width:250;height:3418" type="#_x0000_t75">
              <v:imagedata r:id="rId46" o:title=""/>
            </v:shape>
            <v:group style="position:absolute;left:2902;top:14022;width:2;height:937" coordorigin="2902,14022" coordsize="2,937">
              <v:shape style="position:absolute;left:2902;top:14022;width:2;height:937" coordorigin="2902,14022" coordsize="0,937" path="m2902,14959l2902,14022e" filled="f" stroked="t" strokeweight=".93901pt" strokecolor="#1C1C1C">
                <v:path arrowok="t"/>
              </v:shape>
            </v:group>
            <v:group style="position:absolute;left:2887;top:14933;width:3756;height:2" coordorigin="2887,14933" coordsize="3756,2">
              <v:shape style="position:absolute;left:2887;top:14933;width:3756;height:2" coordorigin="2887,14933" coordsize="3756,0" path="m2887,14933l6643,14933e" filled="f" stroked="t" strokeweight=".469505pt" strokecolor="#1F1F1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1.039978pt;margin-top:21.119984pt;width:44.16pt;height:42.240002pt;mso-position-horizontal-relative:page;mso-position-vertical-relative:page;z-index:-1684" type="#_x0000_t75">
            <v:imagedata r:id="rId47" o:title=""/>
          </v:shape>
        </w:pict>
      </w:r>
      <w:r>
        <w:rPr/>
        <w:pict>
          <v:shape style="position:absolute;margin-left:520.320007pt;margin-top:670.080017pt;width:72.959999pt;height:96pt;mso-position-horizontal-relative:page;mso-position-vertical-relative:page;z-index:-1683" type="#_x0000_t75">
            <v:imagedata r:id="rId48" o:title=""/>
          </v:shape>
        </w:pict>
      </w:r>
      <w:r>
        <w:rPr/>
        <w:pict>
          <v:shape style="position:absolute;margin-left:341.76001pt;margin-top:754.559998pt;width:76.800003pt;height:2.88pt;mso-position-horizontal-relative:page;mso-position-vertical-relative:page;z-index:-1682" type="#_x0000_t75">
            <v:imagedata r:id="rId49" o:title=""/>
          </v:shape>
        </w:pict>
      </w:r>
      <w:r>
        <w:rPr/>
        <w:pict>
          <v:group style="position:absolute;margin-left:411.756042pt;margin-top:745.488342pt;width:99.769851pt;height:.1pt;mso-position-horizontal-relative:page;mso-position-vertical-relative:page;z-index:-1678" coordorigin="8235,14910" coordsize="1995,2">
            <v:shape style="position:absolute;left:8235;top:14910;width:1995;height:2" coordorigin="8235,14910" coordsize="1995,0" path="m8235,14910l10231,14910e" filled="f" stroked="t" strokeweight=".234753pt" strokecolor="#2F2F2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6"/>
          <w:i/>
        </w:rPr>
        <w:t>.DOF</w:t>
      </w:r>
      <w:r>
        <w:rPr>
          <w:rFonts w:ascii="Arial" w:hAnsi="Arial" w:cs="Arial" w:eastAsia="Arial"/>
          <w:sz w:val="15"/>
          <w:szCs w:val="15"/>
          <w:color w:val="1C1C1C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11-06-2013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3218" w:right="290" w:firstLine="-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A.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información,</w:t>
      </w:r>
      <w:r>
        <w:rPr>
          <w:rFonts w:ascii="Arial" w:hAnsi="Arial" w:cs="Arial" w:eastAsia="Arial"/>
          <w:sz w:val="15"/>
          <w:szCs w:val="15"/>
          <w:color w:val="050505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Federación,</w:t>
      </w:r>
      <w:r>
        <w:rPr>
          <w:rFonts w:ascii="Arial" w:hAnsi="Arial" w:cs="Arial" w:eastAsia="Arial"/>
          <w:sz w:val="15"/>
          <w:szCs w:val="15"/>
          <w:color w:val="050505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Distrit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5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1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Federal,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ámbit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respectiva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competencias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regirán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principias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bases: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6" w:after="0" w:line="398" w:lineRule="exact"/>
        <w:ind w:left="3213" w:right="192" w:firstLine="316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77.491394pt;margin-top:18.430111pt;width:.1pt;height:43.079498pt;mso-position-horizontal-relative:page;mso-position-vertical-relative:paragraph;z-index:-1681" coordorigin="11550,369" coordsize="2,862">
            <v:shape style="position:absolute;left:11550;top:369;width:2;height:862" coordorigin="11550,369" coordsize="0,862" path="m11550,1230l11550,369e" filled="f" stroked="t" strokeweight=".93901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reformad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{par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quedar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apartad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A}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5"/>
          <w:w w:val="72"/>
          <w:i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050505"/>
          <w:spacing w:val="0"/>
          <w:w w:val="140"/>
          <w:i/>
        </w:rPr>
        <w:t>)()</w:t>
      </w:r>
      <w:r>
        <w:rPr>
          <w:rFonts w:ascii="Times New Roman" w:hAnsi="Times New Roman" w:cs="Times New Roman" w:eastAsia="Times New Roman"/>
          <w:sz w:val="11"/>
          <w:szCs w:val="11"/>
          <w:color w:val="050505"/>
          <w:spacing w:val="0"/>
          <w:w w:val="139"/>
          <w:i/>
        </w:rPr>
        <w:t>f</w:t>
      </w:r>
      <w:r>
        <w:rPr>
          <w:rFonts w:ascii="Times New Roman" w:hAnsi="Times New Roman" w:cs="Times New Roman" w:eastAsia="Times New Roman"/>
          <w:sz w:val="11"/>
          <w:szCs w:val="11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  <w:i/>
        </w:rPr>
        <w:t>11-06-2013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34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33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-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posesión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autoridad,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entidad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7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órgano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organismo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Podere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Ejecutivo,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6" w:lineRule="exact"/>
        <w:ind w:left="3218" w:right="206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Legislativ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Judicial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órganos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autónomos,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partido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políticos,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fideicomiso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fondo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públicos,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de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6" w:after="0" w:line="281" w:lineRule="auto"/>
        <w:ind w:left="3208" w:right="227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77.021851pt;margin-top:49.047394pt;width:.1pt;height:48.050209pt;mso-position-horizontal-relative:page;mso-position-vertical-relative:paragraph;z-index:-1680" coordorigin="11540,981" coordsize="2,961">
            <v:shape style="position:absolute;left:11540;top:981;width:2;height:961" coordorigin="11540,981" coordsize="0,961" path="m11540,1942l11540,981e" filled="f" stroked="t" strokeweight=".93901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persona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fisica,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moral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sindicot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reciba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ejerza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recursos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realice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autorida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ámbit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federal,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municipal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sólo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podrá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reservada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temporalment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razones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interés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nacional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8"/>
          <w:i/>
        </w:rPr>
        <w:t>fije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8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1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leye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9"/>
          <w:i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80"/>
          <w:i/>
        </w:rPr>
        <w:t>.</w:t>
      </w:r>
      <w:r>
        <w:rPr>
          <w:rFonts w:ascii="Arial" w:hAnsi="Arial" w:cs="Arial" w:eastAsia="Arial"/>
          <w:sz w:val="15"/>
          <w:szCs w:val="15"/>
          <w:color w:val="2F2F2F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F2F2F"/>
          <w:spacing w:val="-3"/>
          <w:w w:val="100"/>
          <w:i/>
        </w:rPr>
        <w:t>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ho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deberá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prevalecer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máximo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publicidad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deberán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documenta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derive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facultades,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competencia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funciones,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determinar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supuesto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especifica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bajo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cuales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7" w:lineRule="exact"/>
        <w:ind w:left="3213" w:right="409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procederá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información.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3" w:after="0" w:line="240" w:lineRule="auto"/>
        <w:ind w:right="251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Fracció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reformad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07-02-2014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3218" w:right="241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67"/>
          <w:i/>
        </w:rPr>
        <w:t>11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7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6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refier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vida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privado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personales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será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protegid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excepciones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fije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leyes.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3218" w:right="233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77.139221pt;margin-top:-1.24962pt;width:.1pt;height:115.036461pt;mso-position-horizontal-relative:page;mso-position-vertical-relative:paragraph;z-index:-1679" coordorigin="11543,-25" coordsize="2,2301">
            <v:shape style="position:absolute;left:11543;top:-25;width:2;height:2301" coordorigin="11543,-25" coordsize="0,2301" path="m11543,2276l11543,-25e" filled="f" stroked="t" strokeweight=".93901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tlf.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 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persona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sin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necesidad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acredita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i/>
        </w:rPr>
        <w:t>interé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alguno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utilización,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tendr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gratuit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personales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rectificociá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éstos.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3" w:lineRule="auto"/>
        <w:ind w:left="3213" w:right="207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IV.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establecerá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mecanismos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revisión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expedito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sustanciará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organismos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autónomo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especializados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imparciales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establec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Constitución.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9" w:lineRule="exact"/>
        <w:ind w:right="257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Fracció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reformad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0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7"/>
          <w:i/>
        </w:rPr>
        <w:t>7</w:t>
      </w:r>
      <w:r>
        <w:rPr>
          <w:rFonts w:ascii="Arial" w:hAnsi="Arial" w:cs="Arial" w:eastAsia="Arial"/>
          <w:sz w:val="15"/>
          <w:szCs w:val="15"/>
          <w:color w:val="2F2F2F"/>
          <w:spacing w:val="-1"/>
          <w:w w:val="98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02-2014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6" w:lineRule="auto"/>
        <w:ind w:left="3218" w:right="217" w:firstLine="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 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deberán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preservar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archivos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administrativo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actualizado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publicarán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travé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medios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electrónico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disponibles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complet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actualizad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recursos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indicadores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permita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rendir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cumplimient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objetivo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8" w:lineRule="exact"/>
        <w:ind w:left="3218" w:right="6546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resultado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obtenido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1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28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29" w:after="0" w:line="240" w:lineRule="auto"/>
        <w:ind w:right="252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Fracció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reformad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07-02-2014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3222" w:right="208" w:firstLine="5"/>
        <w:jc w:val="left"/>
        <w:tabs>
          <w:tab w:pos="36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VI.</w:t>
      </w:r>
      <w:r>
        <w:rPr>
          <w:rFonts w:ascii="Arial" w:hAnsi="Arial" w:cs="Arial" w:eastAsia="Arial"/>
          <w:sz w:val="15"/>
          <w:szCs w:val="15"/>
          <w:color w:val="050505"/>
          <w:spacing w:val="-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ab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leyes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determinará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manero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1C1C1C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deberán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hacer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relativo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recursos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entregue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personas</w:t>
      </w:r>
      <w:r>
        <w:rPr>
          <w:rFonts w:ascii="Arial" w:hAnsi="Arial" w:cs="Arial" w:eastAsia="Arial"/>
          <w:sz w:val="15"/>
          <w:szCs w:val="15"/>
          <w:color w:val="050505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físico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morale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28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10" w:lineRule="atLeast"/>
        <w:ind w:left="3227" w:right="23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VIl.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 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inobservancia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disposiciones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materi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será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sancionada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dispongan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leyes.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2" w:after="0" w:line="240" w:lineRule="auto"/>
        <w:ind w:right="233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-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fraccione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DOF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2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9"/>
          <w:i/>
        </w:rPr>
        <w:t>0</w:t>
      </w:r>
      <w:r>
        <w:rPr>
          <w:rFonts w:ascii="Arial" w:hAnsi="Arial" w:cs="Arial" w:eastAsia="Arial"/>
          <w:sz w:val="15"/>
          <w:szCs w:val="15"/>
          <w:color w:val="2F2F2F"/>
          <w:spacing w:val="-5"/>
          <w:w w:val="87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07-2007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0" w:lineRule="auto"/>
        <w:ind w:left="3199" w:right="212" w:firstLine="28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VIII.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Federació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contar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organismo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autónomo,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especializado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imparcial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colegiado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personalidad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jurídic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patrimoni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propio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plena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autonomí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técnica,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gestión,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capacidad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decidir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presupuest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determina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organización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interna,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responsable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garantiza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cumplimient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personales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posesión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establezc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le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3"/>
          <w:i/>
        </w:rPr>
        <w:t>y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28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8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POLfTICA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7" w:lineRule="auto"/>
        <w:ind w:left="3232" w:right="749" w:firstLine="-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4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persono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sólo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hecho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encontrars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territori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Jalisc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94"/>
          <w:i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64"/>
          <w:i/>
        </w:rPr>
        <w:t>,</w:t>
      </w:r>
      <w:r>
        <w:rPr>
          <w:rFonts w:ascii="Arial" w:hAnsi="Arial" w:cs="Arial" w:eastAsia="Arial"/>
          <w:sz w:val="15"/>
          <w:szCs w:val="15"/>
          <w:color w:val="2F2F2F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gozará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establec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Constitución,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siendo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fundamenta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salvaguardar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cump,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Asimismo,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reconoce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proteg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garantiz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vida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humano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al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6" w:lineRule="exact"/>
        <w:ind w:left="3236" w:right="97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expresament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desde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fecundació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bajo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protecció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reput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160" w:bottom="280" w:left="360" w:right="6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1" w:after="0" w:line="169" w:lineRule="exact"/>
        <w:ind w:left="322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43.200001pt;margin-top:-9.147609pt;width:48.959999pt;height:48.959999pt;mso-position-horizontal-relative:page;mso-position-vertical-relative:paragraph;z-index:-1676" type="#_x0000_t75">
            <v:imagedata r:id="rId52" o:title=""/>
          </v:shape>
        </w:pict>
      </w:r>
      <w:r>
        <w:rPr/>
        <w:pict>
          <v:group style="position:absolute;margin-left:134pt;margin-top:-28.347652pt;width:219.279998pt;height:471.123371pt;mso-position-horizontal-relative:page;mso-position-vertical-relative:paragraph;z-index:-1674" coordorigin="2680,-567" coordsize="4386,9422">
            <v:shape style="position:absolute;left:2861;top:-567;width:4205;height:1862" type="#_x0000_t75">
              <v:imagedata r:id="rId53" o:title=""/>
            </v:shape>
            <v:shape style="position:absolute;left:2707;top:1948;width:269;height:2650" type="#_x0000_t75">
              <v:imagedata r:id="rId54" o:title=""/>
            </v:shape>
            <v:group style="position:absolute;left:2852;top:1239;width:2;height:702" coordorigin="2852,1239" coordsize="2,702">
              <v:shape style="position:absolute;left:2852;top:1239;width:2;height:702" coordorigin="2852,1239" coordsize="0,702" path="m2852,1941l2852,1239e" filled="f" stroked="t" strokeweight=".941176pt" strokecolor="#232323">
                <v:path arrowok="t"/>
              </v:shape>
            </v:group>
            <v:group style="position:absolute;left:2682;top:4501;width:2;height:2171" coordorigin="2682,4501" coordsize="2,2171">
              <v:shape style="position:absolute;left:2682;top:4501;width:2;height:2171" coordorigin="2682,4501" coordsize="0,2171" path="m2682,6672l2682,4501e" filled="f" stroked="t" strokeweight=".235294pt" strokecolor="#3B3B3B">
                <v:path arrowok="t"/>
              </v:shape>
            </v:group>
            <v:group style="position:absolute;left:2685;top:6720;width:2;height:1375" coordorigin="2685,6720" coordsize="2,1375">
              <v:shape style="position:absolute;left:2685;top:6720;width:2;height:1375" coordorigin="2685,6720" coordsize="0,1375" path="m2685,8095l2685,6720e" filled="f" stroked="t" strokeweight=".235294pt" strokecolor="#3B3B3B">
                <v:path arrowok="t"/>
              </v:shape>
            </v:group>
            <v:group style="position:absolute;left:2689;top:8123;width:2;height:730" coordorigin="2689,8123" coordsize="2,730">
              <v:shape style="position:absolute;left:2689;top:8123;width:2;height:730" coordorigin="2689,8123" coordsize="0,730" path="m2689,8853l2689,8123e" filled="f" stroked="t" strokeweight=".235294pt" strokecolor="#3F3F3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3.919983pt;margin-top:-28.347641pt;width:42.240002pt;height:50.880001pt;mso-position-horizontal-relative:page;mso-position-vertical-relative:paragraph;z-index:-1672" type="#_x0000_t75">
            <v:imagedata r:id="rId55" o:title=""/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  <w:position w:val="-1"/>
        </w:rPr>
        <w:t>todo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6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  <w:position w:val="-1"/>
        </w:rPr>
        <w:t>efecto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3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  <w:position w:val="-1"/>
        </w:rPr>
        <w:t>legales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3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  <w:position w:val="-1"/>
        </w:rPr>
        <w:t>correspondientes,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  <w:position w:val="-1"/>
        </w:rPr>
        <w:t>hast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30"/>
          <w:i/>
          <w:position w:val="-1"/>
        </w:rPr>
        <w:t>.;</w:t>
      </w:r>
      <w:r>
        <w:rPr>
          <w:rFonts w:ascii="Arial" w:hAnsi="Arial" w:cs="Arial" w:eastAsia="Arial"/>
          <w:sz w:val="15"/>
          <w:szCs w:val="15"/>
          <w:color w:val="3F3F3F"/>
          <w:spacing w:val="-16"/>
          <w:w w:val="130"/>
          <w:i/>
          <w:position w:val="-1"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  <w:position w:val="-1"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muert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natura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1"/>
          <w:i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29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930" w:top="320" w:bottom="280" w:left="340" w:right="200"/>
          <w:headerReference w:type="even" r:id="rId50"/>
          <w:footerReference w:type="even" r:id="rId51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00001pt;height:33.6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83" w:lineRule="exact"/>
        <w:ind w:left="713" w:right="43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5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2" w:lineRule="exact"/>
        <w:ind w:left="339" w:right="-1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5.520pt;margin-top:13.672029pt;width:67.199997pt;height:3.84pt;mso-position-horizontal-relative:page;mso-position-vertical-relative:paragraph;z-index:-1675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8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8" w:after="0" w:line="277" w:lineRule="auto"/>
        <w:ind w:left="865" w:right="-46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personales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será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garantizad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establecen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Constitución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Mexicanos,</w:t>
      </w:r>
      <w:r>
        <w:rPr>
          <w:rFonts w:ascii="Arial" w:hAnsi="Arial" w:cs="Arial" w:eastAsia="Arial"/>
          <w:sz w:val="15"/>
          <w:szCs w:val="15"/>
          <w:color w:val="050505"/>
          <w:spacing w:val="42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tratados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internacionale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Mexicano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pu.rte,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/a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leyes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4"/>
          <w:i/>
        </w:rPr>
        <w:t>materia.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65" w:right="2171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91!.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-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3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tendr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1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fundamentos: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69" w:right="332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consolidación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democrátic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97"/>
          <w:i/>
        </w:rPr>
        <w:t>en</w:t>
      </w:r>
      <w:r>
        <w:rPr>
          <w:rFonts w:ascii="Arial" w:hAnsi="Arial" w:cs="Arial" w:eastAsia="Arial"/>
          <w:sz w:val="15"/>
          <w:szCs w:val="15"/>
          <w:color w:val="1D1D1D"/>
          <w:spacing w:val="-12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7" w:after="0" w:line="262" w:lineRule="auto"/>
        <w:ind w:left="869" w:right="-42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7"/>
        </w:rPr>
        <w:t>JI.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7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rendición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cuenta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estatale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municipales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mediant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apertur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órganos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8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0"/>
          <w:w w:val="7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registr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decisiones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públicas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procesa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toma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éstas;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6" w:after="0" w:line="252" w:lineRule="auto"/>
        <w:ind w:left="874" w:right="5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w w:val="64"/>
        </w:rPr>
        <w:t>JJJ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w w:val="136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F3F3F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participació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ciudadana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decisiones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públicas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9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mediant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información;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IV.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veraz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oportun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5"/>
          <w:i/>
        </w:rPr>
        <w:t>a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17"/>
          <w:i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2" w:after="0" w:line="240" w:lineRule="auto"/>
        <w:ind w:left="888" w:right="2956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V.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9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personales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posesión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;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1" w:after="0" w:line="270" w:lineRule="auto"/>
        <w:ind w:left="869" w:right="-23" w:firstLine="1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96"/>
          <w:i/>
        </w:rPr>
        <w:t>VI</w:t>
      </w:r>
      <w:r>
        <w:rPr>
          <w:rFonts w:ascii="Arial" w:hAnsi="Arial" w:cs="Arial" w:eastAsia="Arial"/>
          <w:sz w:val="15"/>
          <w:szCs w:val="15"/>
          <w:color w:val="3F3F3F"/>
          <w:w w:val="129"/>
          <w:i/>
        </w:rPr>
        <w:t>.</w:t>
      </w:r>
      <w:r>
        <w:rPr>
          <w:rFonts w:ascii="Arial" w:hAnsi="Arial" w:cs="Arial" w:eastAsia="Arial"/>
          <w:sz w:val="15"/>
          <w:szCs w:val="15"/>
          <w:color w:val="3F3F3F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promoción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cultur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transparencia,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derecha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controversia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suscite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dcrccho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travé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de/Institut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D1D1D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Información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Personale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left="869" w:right="-29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15.-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órganos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poder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proveerán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condiciones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pleno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liberta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personas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grupos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integra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sociedad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propiciarán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participació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vida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social,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económica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cultura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entida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6"/>
          <w:i/>
        </w:rPr>
        <w:t>d</w:t>
      </w:r>
      <w:r>
        <w:rPr>
          <w:rFonts w:ascii="Arial" w:hAnsi="Arial" w:cs="Arial" w:eastAsia="Arial"/>
          <w:sz w:val="15"/>
          <w:szCs w:val="15"/>
          <w:color w:val="4F4F4F"/>
          <w:spacing w:val="0"/>
          <w:w w:val="106"/>
          <w:i/>
        </w:rPr>
        <w:t>.</w:t>
      </w:r>
      <w:r>
        <w:rPr>
          <w:rFonts w:ascii="Arial" w:hAnsi="Arial" w:cs="Arial" w:eastAsia="Arial"/>
          <w:sz w:val="15"/>
          <w:szCs w:val="15"/>
          <w:color w:val="4F4F4F"/>
          <w:spacing w:val="-15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ello: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3" w:lineRule="auto"/>
        <w:ind w:left="869" w:right="-7" w:firstLine="5"/>
        <w:jc w:val="both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IX.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estatale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municipales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promoverán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garantizará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8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ámbit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rompetencia;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2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4" w:after="0" w:line="240" w:lineRule="auto"/>
        <w:ind w:left="860" w:right="7541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w w:val="92"/>
          <w:i/>
        </w:rPr>
        <w:t>X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2"/>
          <w:i/>
        </w:rPr>
        <w:t>.</w:t>
      </w:r>
      <w:r>
        <w:rPr>
          <w:rFonts w:ascii="Arial" w:hAnsi="Arial" w:cs="Arial" w:eastAsia="Arial"/>
          <w:sz w:val="15"/>
          <w:szCs w:val="15"/>
          <w:color w:val="1D1D1D"/>
          <w:spacing w:val="-16"/>
          <w:w w:val="129"/>
          <w:i/>
        </w:rPr>
        <w:t>.</w:t>
      </w:r>
      <w:r>
        <w:rPr>
          <w:rFonts w:ascii="Arial" w:hAnsi="Arial" w:cs="Arial" w:eastAsia="Arial"/>
          <w:sz w:val="15"/>
          <w:szCs w:val="15"/>
          <w:color w:val="3F3F3F"/>
          <w:spacing w:val="0"/>
          <w:w w:val="155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5" w:lineRule="auto"/>
        <w:ind w:left="865" w:right="-28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regulará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hacerlo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efectivo;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obligaciones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respect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3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8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as(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cama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sanciones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incumplimiento,</w:t>
      </w:r>
      <w:r>
        <w:rPr>
          <w:rFonts w:ascii="Arial" w:hAnsi="Arial" w:cs="Arial" w:eastAsia="Arial"/>
          <w:sz w:val="15"/>
          <w:szCs w:val="15"/>
          <w:color w:val="050505"/>
          <w:spacing w:val="-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establecid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8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Unidos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Mexicanos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6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4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Genera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Acces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26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Información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demás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normativido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aplicable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materia.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860" w:right="-6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78.823547pt;margin-top:44.015469pt;width:.1pt;height:88.89554pt;mso-position-horizontal-relative:page;mso-position-vertical-relative:paragraph;z-index:-1669" coordorigin="11576,880" coordsize="2,1778">
            <v:shape style="position:absolute;left:11576;top:880;width:2;height:1778" coordorigin="11576,880" coordsize="0,1778" path="m11576,2658l11576,880e" filled="f" stroked="t" strokeweight="1.176471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6"/>
          <w:i/>
        </w:rPr>
        <w:t>Jos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estatale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municipales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organismo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as(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cama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física,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jurídir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sindicat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recibo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ejerza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recursos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realice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acto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autoridad,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proporcionar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posesión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rendir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cuenta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funcione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permiti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2"/>
          <w:i/>
        </w:rPr>
        <w:t>r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1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ejercido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ley.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400" w:lineRule="atLeast"/>
        <w:ind w:left="860" w:right="142" w:firstLine="122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135.360001pt;margin-top:23.102615pt;width:14.4pt;height:67.199997pt;mso-position-horizontal-relative:page;mso-position-vertical-relative:paragraph;z-index:-1673" type="#_x0000_t75">
            <v:imagedata r:id="rId58" o:title=""/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TRANSPARENCIA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4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8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2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0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1"/>
          <w:i/>
        </w:rPr>
        <w:t>SUS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MUNICIPIOS: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76"/>
          <w:i/>
        </w:rPr>
        <w:t>111.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2"/>
          <w:w w:val="7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42"/>
          <w:i/>
        </w:rPr>
        <w:t>Ley-</w:t>
      </w:r>
      <w:r>
        <w:rPr>
          <w:rFonts w:ascii="Arial" w:hAnsi="Arial" w:cs="Arial" w:eastAsia="Arial"/>
          <w:sz w:val="15"/>
          <w:szCs w:val="15"/>
          <w:color w:val="050505"/>
          <w:spacing w:val="-33"/>
          <w:w w:val="14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Naturalez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Interpretación.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2" w:after="0" w:line="274" w:lineRule="auto"/>
        <w:ind w:left="869" w:right="-15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3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orden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interé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reglamentarí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6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16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segundo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Constitución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Estado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6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Unidos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Mexicanos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relativ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personales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posesión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ente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como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tercero,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9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15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fracció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85"/>
          <w:i/>
        </w:rPr>
        <w:t>IX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Jalisco.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869" w:right="-16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2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materi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ordenamient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dominio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poder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Estado,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cuya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titularida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8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reside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sociedad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8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misma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tendr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moment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faculta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disponer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ella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fines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considere.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0" w:lineRule="auto"/>
        <w:ind w:left="869" w:right="-40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588242pt;margin-top:24.162251pt;width:5.88744pt;height:52.0pt;mso-position-horizontal-relative:page;mso-position-vertical-relative:paragraph;z-index:-1668" type="#_x0000_t202" filled="f" stroked="f">
            <v:textbox inset="0,0,0,0">
              <w:txbxContent>
                <w:p>
                  <w:pPr>
                    <w:spacing w:before="0" w:after="0" w:line="1040" w:lineRule="exact"/>
                    <w:ind w:right="-196"/>
                    <w:jc w:val="left"/>
                    <w:rPr>
                      <w:rFonts w:ascii="Arial" w:hAnsi="Arial" w:cs="Arial" w:eastAsia="Arial"/>
                      <w:sz w:val="104"/>
                      <w:szCs w:val="104"/>
                    </w:rPr>
                  </w:pPr>
                  <w:rPr/>
                  <w:r>
                    <w:rPr>
                      <w:rFonts w:ascii="Arial" w:hAnsi="Arial" w:cs="Arial" w:eastAsia="Arial"/>
                      <w:sz w:val="104"/>
                      <w:szCs w:val="104"/>
                      <w:color w:val="1D1D1D"/>
                      <w:spacing w:val="0"/>
                      <w:w w:val="51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104"/>
                      <w:szCs w:val="10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3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107"/>
          <w:i/>
        </w:rPr>
        <w:t>interpretar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107"/>
          <w:i/>
        </w:rPr>
        <w:t>á</w:t>
      </w:r>
      <w:r>
        <w:rPr>
          <w:rFonts w:ascii="Arial" w:hAnsi="Arial" w:cs="Arial" w:eastAsia="Arial"/>
          <w:sz w:val="15"/>
          <w:szCs w:val="15"/>
          <w:color w:val="1D1D1D"/>
          <w:spacing w:val="-11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conform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Unidos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Mexicanos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;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Universal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Derechos</w:t>
      </w:r>
      <w:r>
        <w:rPr>
          <w:rFonts w:ascii="Arial" w:hAnsi="Arial" w:cs="Arial" w:eastAsia="Arial"/>
          <w:sz w:val="15"/>
          <w:szCs w:val="15"/>
          <w:color w:val="050505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Humanos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;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Pact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Internaciona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Civiles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Políticos;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Convención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American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Derechos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Humanos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;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Convención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5"/>
          <w:szCs w:val="15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Eliminació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toda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Forma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Discriminación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Contr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Mujer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demás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instrumento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internacionale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suscrito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ratificado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Mexicano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mismos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hayan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realizado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árganos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internacionale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especializados;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" w:lineRule="exact"/>
        <w:ind w:left="152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position w:val="-13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position w:val="-13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"/>
          <w:w w:val="100"/>
          <w:position w:val="-1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dispuest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  <w:position w:val="-1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por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  <w:position w:val="-1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  <w:position w:val="-1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Constitució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  <w:position w:val="-1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Polític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100"/>
          <w:i/>
          <w:position w:val="-1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  <w:position w:val="-1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Estad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  <w:position w:val="-1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12"/>
          <w:w w:val="100"/>
          <w:i/>
          <w:position w:val="-1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Jalisco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  <w:position w:val="-13"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favoreciend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24"/>
          <w:w w:val="100"/>
          <w:i/>
          <w:position w:val="-1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en</w:t>
      </w:r>
      <w:r>
        <w:rPr>
          <w:rFonts w:ascii="Arial" w:hAnsi="Arial" w:cs="Arial" w:eastAsia="Arial"/>
          <w:sz w:val="15"/>
          <w:szCs w:val="15"/>
          <w:color w:val="050505"/>
          <w:spacing w:val="7"/>
          <w:w w:val="100"/>
          <w:i/>
          <w:position w:val="-1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tod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27"/>
          <w:w w:val="100"/>
          <w:i/>
          <w:position w:val="-1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tiemp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34"/>
          <w:w w:val="100"/>
          <w:i/>
          <w:position w:val="-1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3"/>
        </w:rPr>
        <w:t>los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  <w:position w:val="-13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  <w:position w:val="-13"/>
        </w:rPr>
        <w:t>principios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" w:lineRule="exact"/>
        <w:ind w:left="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828282"/>
          <w:spacing w:val="0"/>
          <w:w w:val="100"/>
          <w:position w:val="-3"/>
        </w:rPr>
        <w:t>\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2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D1D1D"/>
          <w:spacing w:val="0"/>
          <w:w w:val="144"/>
          <w:position w:val="1"/>
        </w:rPr>
        <w:t>¡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8" w:after="0" w:line="240" w:lineRule="auto"/>
        <w:ind w:left="2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F4F4F"/>
          <w:spacing w:val="0"/>
          <w:w w:val="47"/>
        </w:rPr>
        <w:t>í.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4" w:lineRule="exact"/>
        <w:ind w:left="19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3F3F3F"/>
          <w:spacing w:val="0"/>
          <w:w w:val="51"/>
          <w:position w:val="-3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19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4F4F4F"/>
          <w:spacing w:val="0"/>
          <w:w w:val="186"/>
          <w:position w:val="-3"/>
        </w:rPr>
        <w:t>l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83" w:lineRule="exact"/>
        <w:ind w:left="1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3F3F3F"/>
          <w:spacing w:val="0"/>
          <w:w w:val="125"/>
          <w:position w:val="1"/>
        </w:rPr>
        <w:t>¡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73" w:lineRule="exact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06060"/>
          <w:spacing w:val="-32"/>
          <w:w w:val="67"/>
          <w:position w:val="10"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color w:val="4F4F4F"/>
          <w:spacing w:val="-81"/>
          <w:w w:val="94"/>
          <w:position w:val="-5"/>
        </w:rPr>
        <w:t>¡</w:t>
      </w:r>
      <w:r>
        <w:rPr>
          <w:rFonts w:ascii="Arial" w:hAnsi="Arial" w:cs="Arial" w:eastAsia="Arial"/>
          <w:sz w:val="16"/>
          <w:szCs w:val="16"/>
          <w:color w:val="606060"/>
          <w:spacing w:val="0"/>
          <w:w w:val="66"/>
          <w:position w:val="1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800" w:lineRule="exact"/>
        <w:ind w:right="-20"/>
        <w:jc w:val="left"/>
        <w:rPr>
          <w:rFonts w:ascii="Arial" w:hAnsi="Arial" w:cs="Arial" w:eastAsia="Arial"/>
          <w:sz w:val="84"/>
          <w:szCs w:val="84"/>
        </w:rPr>
      </w:pPr>
      <w:rPr/>
      <w:r>
        <w:rPr/>
        <w:pict>
          <v:group style="position:absolute;margin-left:578.470581pt;margin-top:31.106112pt;width:.1pt;height:160.960191pt;mso-position-horizontal-relative:page;mso-position-vertical-relative:paragraph;z-index:-1670" coordorigin="11569,622" coordsize="2,3219">
            <v:shape style="position:absolute;left:11569;top:622;width:2;height:3219" coordorigin="11569,622" coordsize="0,3219" path="m11569,3841l11569,622e" filled="f" stroked="t" strokeweight="1.176471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84"/>
          <w:szCs w:val="84"/>
          <w:color w:val="2F2F2F"/>
          <w:spacing w:val="0"/>
          <w:w w:val="51"/>
          <w:position w:val="2"/>
        </w:rPr>
        <w:t>¡</w:t>
      </w:r>
      <w:r>
        <w:rPr>
          <w:rFonts w:ascii="Arial" w:hAnsi="Arial" w:cs="Arial" w:eastAsia="Arial"/>
          <w:sz w:val="84"/>
          <w:szCs w:val="8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160" w:bottom="280" w:left="340" w:right="200"/>
          <w:cols w:num="3" w:equalWidth="0">
            <w:col w:w="1715" w:space="652"/>
            <w:col w:w="8670" w:space="153"/>
            <w:col w:w="510"/>
          </w:cols>
        </w:sectPr>
      </w:pPr>
      <w:rPr/>
    </w:p>
    <w:p>
      <w:pPr>
        <w:spacing w:before="0" w:after="0" w:line="153" w:lineRule="exact"/>
        <w:ind w:left="3241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color w:val="050505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como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6" w:after="0" w:line="240" w:lineRule="auto"/>
        <w:ind w:left="323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7.411764pt;margin-top:12.255662pt;width:561.46824pt;height:98.957507pt;mso-position-horizontal-relative:page;mso-position-vertical-relative:paragraph;z-index:-1671" coordorigin="348,245" coordsize="11229,1979">
            <v:shape style="position:absolute;left:4397;top:245;width:7181;height:1958" type="#_x0000_t75">
              <v:imagedata r:id="rId59" o:title=""/>
            </v:shape>
            <v:group style="position:absolute;left:358;top:2215;width:9176;height:2" coordorigin="358,2215" coordsize="9176,2">
              <v:shape style="position:absolute;left:358;top:2215;width:9176;height:2" coordorigin="358,2215" coordsize="9176,0" path="m358,2215l9534,2215e" filled="f" stroked="t" strokeweight=".941176pt" strokecolor="#0C0C0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pro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persona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máximo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</w:rPr>
        <w:t>publicida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2"/>
          <w:i/>
        </w:rPr>
        <w:t>d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29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41" w:after="0" w:line="240" w:lineRule="auto"/>
        <w:ind w:left="3241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4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50505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95"/>
          <w:i/>
        </w:rPr>
        <w:t>acceso</w:t>
      </w:r>
      <w:r>
        <w:rPr>
          <w:rFonts w:ascii="Arial" w:hAnsi="Arial" w:cs="Arial" w:eastAsia="Arial"/>
          <w:sz w:val="15"/>
          <w:szCs w:val="15"/>
          <w:color w:val="050505"/>
          <w:spacing w:val="2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estar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condicionado</w:t>
      </w:r>
      <w:r>
        <w:rPr>
          <w:rFonts w:ascii="Arial" w:hAnsi="Arial" w:cs="Arial" w:eastAsia="Arial"/>
          <w:sz w:val="15"/>
          <w:szCs w:val="15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solicitant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6"/>
          <w:i/>
        </w:rPr>
        <w:t>acredit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283" w:lineRule="exact"/>
        <w:ind w:left="2521" w:right="-20"/>
        <w:jc w:val="left"/>
        <w:tabs>
          <w:tab w:pos="32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28"/>
          <w:szCs w:val="28"/>
          <w:color w:val="1D1D1D"/>
          <w:spacing w:val="0"/>
          <w:w w:val="51"/>
          <w:position w:val="-4"/>
        </w:rPr>
        <w:t>1</w:t>
      </w:r>
      <w:r>
        <w:rPr>
          <w:rFonts w:ascii="Arial" w:hAnsi="Arial" w:cs="Arial" w:eastAsia="Arial"/>
          <w:sz w:val="28"/>
          <w:szCs w:val="28"/>
          <w:color w:val="1D1D1D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8"/>
          <w:szCs w:val="28"/>
          <w:color w:val="1D1D1D"/>
          <w:spacing w:val="0"/>
          <w:w w:val="100"/>
          <w:position w:val="-4"/>
        </w:rPr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6"/>
        </w:rPr>
        <w:t>alguno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  <w:position w:val="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position w:val="6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6"/>
        </w:rPr>
        <w:t>justifiqu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6"/>
        </w:rPr>
        <w:t>e</w:t>
      </w:r>
      <w:r>
        <w:rPr>
          <w:rFonts w:ascii="Arial" w:hAnsi="Arial" w:cs="Arial" w:eastAsia="Arial"/>
          <w:sz w:val="15"/>
          <w:szCs w:val="15"/>
          <w:color w:val="050505"/>
          <w:spacing w:val="5"/>
          <w:w w:val="100"/>
          <w:i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6"/>
        </w:rPr>
        <w:t>su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6"/>
        </w:rPr>
        <w:t>utilización,</w:t>
      </w:r>
      <w:r>
        <w:rPr>
          <w:rFonts w:ascii="Arial" w:hAnsi="Arial" w:cs="Arial" w:eastAsia="Arial"/>
          <w:sz w:val="15"/>
          <w:szCs w:val="15"/>
          <w:color w:val="050505"/>
          <w:spacing w:val="6"/>
          <w:w w:val="100"/>
          <w:i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6"/>
        </w:rPr>
        <w:t>ni</w:t>
      </w:r>
      <w:r>
        <w:rPr>
          <w:rFonts w:ascii="Arial" w:hAnsi="Arial" w:cs="Arial" w:eastAsia="Arial"/>
          <w:sz w:val="15"/>
          <w:szCs w:val="15"/>
          <w:color w:val="050505"/>
          <w:spacing w:val="3"/>
          <w:w w:val="100"/>
          <w:i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6"/>
        </w:rPr>
        <w:t>podrá</w:t>
      </w:r>
      <w:r>
        <w:rPr>
          <w:rFonts w:ascii="Arial" w:hAnsi="Arial" w:cs="Arial" w:eastAsia="Arial"/>
          <w:sz w:val="15"/>
          <w:szCs w:val="15"/>
          <w:color w:val="050505"/>
          <w:spacing w:val="1"/>
          <w:w w:val="100"/>
          <w:i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100"/>
          <w:i/>
          <w:position w:val="6"/>
        </w:rPr>
        <w:t>condicionarse</w:t>
      </w:r>
      <w:r>
        <w:rPr>
          <w:rFonts w:ascii="Arial" w:hAnsi="Arial" w:cs="Arial" w:eastAsia="Arial"/>
          <w:sz w:val="15"/>
          <w:szCs w:val="15"/>
          <w:color w:val="1D1D1D"/>
          <w:spacing w:val="3"/>
          <w:w w:val="100"/>
          <w:i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6"/>
        </w:rPr>
        <w:t>el</w:t>
      </w:r>
      <w:r>
        <w:rPr>
          <w:rFonts w:ascii="Arial" w:hAnsi="Arial" w:cs="Arial" w:eastAsia="Arial"/>
          <w:sz w:val="15"/>
          <w:szCs w:val="15"/>
          <w:color w:val="050505"/>
          <w:spacing w:val="-5"/>
          <w:w w:val="100"/>
          <w:i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2"/>
          <w:i/>
          <w:position w:val="6"/>
        </w:rPr>
        <w:t>mism</w:t>
      </w:r>
      <w:r>
        <w:rPr>
          <w:rFonts w:ascii="Arial" w:hAnsi="Arial" w:cs="Arial" w:eastAsia="Arial"/>
          <w:sz w:val="15"/>
          <w:szCs w:val="15"/>
          <w:color w:val="050505"/>
          <w:spacing w:val="-2"/>
          <w:w w:val="102"/>
          <w:i/>
          <w:position w:val="6"/>
        </w:rPr>
        <w:t>o</w:t>
      </w:r>
      <w:r>
        <w:rPr>
          <w:rFonts w:ascii="Arial" w:hAnsi="Arial" w:cs="Arial" w:eastAsia="Arial"/>
          <w:sz w:val="15"/>
          <w:szCs w:val="15"/>
          <w:color w:val="2F2F2F"/>
          <w:spacing w:val="0"/>
          <w:w w:val="129"/>
          <w:i/>
          <w:position w:val="6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331" w:lineRule="exact"/>
        <w:ind w:left="2531" w:right="-20"/>
        <w:jc w:val="left"/>
        <w:tabs>
          <w:tab w:pos="324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62"/>
          <w:szCs w:val="62"/>
          <w:color w:val="050505"/>
          <w:spacing w:val="0"/>
          <w:w w:val="69"/>
          <w:position w:val="-20"/>
        </w:rPr>
        <w:t>l</w:t>
      </w:r>
      <w:r>
        <w:rPr>
          <w:rFonts w:ascii="Arial" w:hAnsi="Arial" w:cs="Arial" w:eastAsia="Arial"/>
          <w:sz w:val="62"/>
          <w:szCs w:val="62"/>
          <w:color w:val="050505"/>
          <w:spacing w:val="0"/>
          <w:w w:val="100"/>
          <w:position w:val="-20"/>
        </w:rPr>
        <w:tab/>
      </w:r>
      <w:r>
        <w:rPr>
          <w:rFonts w:ascii="Arial" w:hAnsi="Arial" w:cs="Arial" w:eastAsia="Arial"/>
          <w:sz w:val="62"/>
          <w:szCs w:val="62"/>
          <w:color w:val="050505"/>
          <w:spacing w:val="0"/>
          <w:w w:val="100"/>
          <w:position w:val="-20"/>
        </w:rPr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Artícul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050505"/>
          <w:spacing w:val="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76"/>
          <w:i/>
          <w:position w:val="-1"/>
        </w:rPr>
        <w:t>211.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2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  <w:position w:val="-1"/>
        </w:rPr>
        <w:t>Ley</w:t>
      </w:r>
      <w:r>
        <w:rPr>
          <w:rFonts w:ascii="Arial" w:hAnsi="Arial" w:cs="Arial" w:eastAsia="Arial"/>
          <w:sz w:val="15"/>
          <w:szCs w:val="15"/>
          <w:color w:val="050505"/>
          <w:spacing w:val="-1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311"/>
          <w:position w:val="-1"/>
        </w:rPr>
        <w:t>-</w:t>
      </w:r>
      <w:r>
        <w:rPr>
          <w:rFonts w:ascii="Arial" w:hAnsi="Arial" w:cs="Arial" w:eastAsia="Arial"/>
          <w:sz w:val="15"/>
          <w:szCs w:val="15"/>
          <w:color w:val="1D1D1D"/>
          <w:spacing w:val="-2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4"/>
          <w:i/>
          <w:position w:val="-1"/>
        </w:rPr>
        <w:t>Objeto.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160" w:bottom="280" w:left="340" w:right="200"/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60"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0"/>
            <w:w w:val="166"/>
          </w:rPr>
          <w:t>www.jalisco.g¿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0" w:after="0" w:line="634" w:lineRule="exact"/>
        <w:ind w:right="-133"/>
        <w:jc w:val="left"/>
        <w:tabs>
          <w:tab w:pos="1160" w:val="left"/>
        </w:tabs>
        <w:rPr>
          <w:rFonts w:ascii="Arial" w:hAnsi="Arial" w:cs="Arial" w:eastAsia="Arial"/>
          <w:sz w:val="62"/>
          <w:szCs w:val="62"/>
        </w:rPr>
      </w:pPr>
      <w:rPr/>
      <w:r>
        <w:rPr/>
        <w:br w:type="column"/>
      </w:r>
      <w:r>
        <w:rPr>
          <w:rFonts w:ascii="Arial" w:hAnsi="Arial" w:cs="Arial" w:eastAsia="Arial"/>
          <w:sz w:val="62"/>
          <w:szCs w:val="62"/>
          <w:color w:val="1D1D1D"/>
          <w:w w:val="51"/>
        </w:rPr>
        <w:t>L</w:t>
      </w:r>
      <w:r>
        <w:rPr>
          <w:rFonts w:ascii="Arial" w:hAnsi="Arial" w:cs="Arial" w:eastAsia="Arial"/>
          <w:sz w:val="62"/>
          <w:szCs w:val="62"/>
          <w:color w:val="1D1D1D"/>
          <w:spacing w:val="9"/>
          <w:w w:val="50"/>
        </w:rPr>
        <w:t>,</w:t>
      </w:r>
      <w:r>
        <w:rPr>
          <w:rFonts w:ascii="Arial" w:hAnsi="Arial" w:cs="Arial" w:eastAsia="Arial"/>
          <w:sz w:val="62"/>
          <w:szCs w:val="62"/>
          <w:color w:val="1D1D1D"/>
          <w:spacing w:val="9"/>
          <w:w w:val="99"/>
        </w:rPr>
      </w:r>
      <w:r>
        <w:rPr>
          <w:rFonts w:ascii="Arial" w:hAnsi="Arial" w:cs="Arial" w:eastAsia="Arial"/>
          <w:sz w:val="62"/>
          <w:szCs w:val="62"/>
          <w:color w:val="1D1D1D"/>
          <w:spacing w:val="0"/>
          <w:w w:val="99"/>
          <w:u w:val="thick" w:color="1C1C1C"/>
        </w:rPr>
        <w:t> </w:t>
      </w:r>
      <w:r>
        <w:rPr>
          <w:rFonts w:ascii="Arial" w:hAnsi="Arial" w:cs="Arial" w:eastAsia="Arial"/>
          <w:sz w:val="62"/>
          <w:szCs w:val="62"/>
          <w:color w:val="1D1D1D"/>
          <w:spacing w:val="0"/>
          <w:w w:val="100"/>
          <w:u w:val="thick" w:color="1C1C1C"/>
        </w:rPr>
        <w:tab/>
      </w:r>
      <w:r>
        <w:rPr>
          <w:rFonts w:ascii="Arial" w:hAnsi="Arial" w:cs="Arial" w:eastAsia="Arial"/>
          <w:sz w:val="62"/>
          <w:szCs w:val="62"/>
          <w:color w:val="1D1D1D"/>
          <w:spacing w:val="0"/>
          <w:w w:val="100"/>
          <w:u w:val="thick" w:color="1C1C1C"/>
        </w:rPr>
      </w:r>
      <w:r>
        <w:rPr>
          <w:rFonts w:ascii="Arial" w:hAnsi="Arial" w:cs="Arial" w:eastAsia="Arial"/>
          <w:sz w:val="62"/>
          <w:szCs w:val="62"/>
          <w:color w:val="1D1D1D"/>
          <w:spacing w:val="0"/>
          <w:w w:val="100"/>
        </w:rPr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173" w:lineRule="auto"/>
        <w:ind w:left="1153" w:right="345" w:firstLine="14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1"/>
          <w:szCs w:val="11"/>
          <w:color w:val="3F3F3F"/>
          <w:w w:val="146"/>
        </w:rPr>
        <w:t>i</w:t>
      </w:r>
      <w:r>
        <w:rPr>
          <w:rFonts w:ascii="Arial" w:hAnsi="Arial" w:cs="Arial" w:eastAsia="Arial"/>
          <w:sz w:val="11"/>
          <w:szCs w:val="11"/>
          <w:color w:val="3F3F3F"/>
          <w:w w:val="146"/>
        </w:rPr>
        <w:t> </w:t>
      </w:r>
      <w:r>
        <w:rPr>
          <w:rFonts w:ascii="Arial" w:hAnsi="Arial" w:cs="Arial" w:eastAsia="Arial"/>
          <w:sz w:val="13"/>
          <w:szCs w:val="13"/>
          <w:color w:val="606060"/>
          <w:w w:val="120"/>
        </w:rPr>
        <w:t>í</w:t>
      </w:r>
      <w:r>
        <w:rPr>
          <w:rFonts w:ascii="Arial" w:hAnsi="Arial" w:cs="Arial" w:eastAsia="Arial"/>
          <w:sz w:val="13"/>
          <w:szCs w:val="13"/>
          <w:color w:val="606060"/>
          <w:w w:val="120"/>
        </w:rPr>
        <w:t> </w:t>
      </w:r>
      <w:r>
        <w:rPr>
          <w:rFonts w:ascii="Arial" w:hAnsi="Arial" w:cs="Arial" w:eastAsia="Arial"/>
          <w:sz w:val="12"/>
          <w:szCs w:val="12"/>
          <w:color w:val="727272"/>
          <w:spacing w:val="0"/>
          <w:w w:val="267"/>
        </w:rPr>
        <w:t>i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16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D1D1D"/>
          <w:w w:val="90"/>
        </w:rPr>
        <w:t>-···-</w:t>
      </w:r>
      <w:r>
        <w:rPr>
          <w:rFonts w:ascii="Arial" w:hAnsi="Arial" w:cs="Arial" w:eastAsia="Arial"/>
          <w:sz w:val="14"/>
          <w:szCs w:val="14"/>
          <w:color w:val="1D1D1D"/>
          <w:spacing w:val="-24"/>
          <w:w w:val="90"/>
        </w:rPr>
        <w:t>-</w:t>
      </w:r>
      <w:r>
        <w:rPr>
          <w:rFonts w:ascii="Arial" w:hAnsi="Arial" w:cs="Arial" w:eastAsia="Arial"/>
          <w:sz w:val="14"/>
          <w:szCs w:val="14"/>
          <w:color w:val="606060"/>
          <w:spacing w:val="-19"/>
          <w:w w:val="101"/>
        </w:rPr>
        <w:t>·</w:t>
      </w:r>
      <w:r>
        <w:rPr>
          <w:rFonts w:ascii="Arial" w:hAnsi="Arial" w:cs="Arial" w:eastAsia="Arial"/>
          <w:sz w:val="14"/>
          <w:szCs w:val="14"/>
          <w:color w:val="3F3F3F"/>
          <w:spacing w:val="-7"/>
          <w:w w:val="169"/>
        </w:rPr>
        <w:t>"</w:t>
      </w:r>
      <w:r>
        <w:rPr>
          <w:rFonts w:ascii="Arial" w:hAnsi="Arial" w:cs="Arial" w:eastAsia="Arial"/>
          <w:sz w:val="14"/>
          <w:szCs w:val="14"/>
          <w:color w:val="1D1D1D"/>
          <w:spacing w:val="0"/>
          <w:w w:val="119"/>
        </w:rPr>
        <w:t>"</w:t>
      </w:r>
      <w:r>
        <w:rPr>
          <w:rFonts w:ascii="Arial" w:hAnsi="Arial" w:cs="Arial" w:eastAsia="Arial"/>
          <w:sz w:val="14"/>
          <w:szCs w:val="14"/>
          <w:color w:val="1D1D1D"/>
          <w:spacing w:val="-22"/>
          <w:w w:val="119"/>
        </w:rPr>
        <w:t>"</w:t>
      </w:r>
      <w:r>
        <w:rPr>
          <w:rFonts w:ascii="Arial" w:hAnsi="Arial" w:cs="Arial" w:eastAsia="Arial"/>
          <w:sz w:val="14"/>
          <w:szCs w:val="14"/>
          <w:color w:val="4F4F4F"/>
          <w:spacing w:val="0"/>
          <w:w w:val="105"/>
        </w:rPr>
        <w:t>·-</w:t>
      </w:r>
      <w:r>
        <w:rPr>
          <w:rFonts w:ascii="Arial" w:hAnsi="Arial" w:cs="Arial" w:eastAsia="Arial"/>
          <w:sz w:val="14"/>
          <w:szCs w:val="14"/>
          <w:color w:val="4F4F4F"/>
          <w:spacing w:val="-26"/>
          <w:w w:val="105"/>
        </w:rPr>
        <w:t>·</w:t>
      </w:r>
      <w:r>
        <w:rPr>
          <w:rFonts w:ascii="Arial" w:hAnsi="Arial" w:cs="Arial" w:eastAsia="Arial"/>
          <w:sz w:val="14"/>
          <w:szCs w:val="14"/>
          <w:color w:val="050505"/>
          <w:spacing w:val="-18"/>
          <w:w w:val="185"/>
        </w:rPr>
        <w:t>-</w:t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76"/>
        </w:rPr>
        <w:t>···</w:t>
      </w:r>
      <w:r>
        <w:rPr>
          <w:rFonts w:ascii="Arial" w:hAnsi="Arial" w:cs="Arial" w:eastAsia="Arial"/>
          <w:sz w:val="14"/>
          <w:szCs w:val="14"/>
          <w:color w:val="3F3F3F"/>
          <w:spacing w:val="-3"/>
          <w:w w:val="75"/>
        </w:rPr>
        <w:t>"</w:t>
      </w:r>
      <w:r>
        <w:rPr>
          <w:rFonts w:ascii="Arial" w:hAnsi="Arial" w:cs="Arial" w:eastAsia="Arial"/>
          <w:sz w:val="14"/>
          <w:szCs w:val="14"/>
          <w:color w:val="1D1D1D"/>
          <w:spacing w:val="1"/>
          <w:w w:val="68"/>
        </w:rPr>
        <w:t>•</w:t>
      </w:r>
      <w:r>
        <w:rPr>
          <w:rFonts w:ascii="Arial" w:hAnsi="Arial" w:cs="Arial" w:eastAsia="Arial"/>
          <w:sz w:val="14"/>
          <w:szCs w:val="14"/>
          <w:color w:val="4F4F4F"/>
          <w:spacing w:val="0"/>
          <w:w w:val="83"/>
        </w:rPr>
        <w:t>'</w:t>
      </w:r>
      <w:r>
        <w:rPr>
          <w:rFonts w:ascii="Arial" w:hAnsi="Arial" w:cs="Arial" w:eastAsia="Arial"/>
          <w:sz w:val="14"/>
          <w:szCs w:val="14"/>
          <w:color w:val="4F4F4F"/>
          <w:spacing w:val="-34"/>
          <w:w w:val="84"/>
        </w:rPr>
        <w:t>·</w:t>
      </w:r>
      <w:r>
        <w:rPr>
          <w:rFonts w:ascii="Arial" w:hAnsi="Arial" w:cs="Arial" w:eastAsia="Arial"/>
          <w:sz w:val="14"/>
          <w:szCs w:val="14"/>
          <w:color w:val="727272"/>
          <w:spacing w:val="1"/>
          <w:w w:val="102"/>
        </w:rPr>
        <w:t>"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94"/>
        </w:rPr>
        <w:t>'""..l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160" w:bottom="280" w:left="340" w:right="200"/>
          <w:cols w:num="3" w:equalWidth="0">
            <w:col w:w="2089" w:space="446"/>
            <w:col w:w="1176" w:space="6377"/>
            <w:col w:w="1612"/>
          </w:cols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521" w:right="-20"/>
        <w:jc w:val="left"/>
        <w:rPr>
          <w:rFonts w:ascii="Times New Roman" w:hAnsi="Times New Roman" w:cs="Times New Roman" w:eastAsia="Times New Roman"/>
          <w:sz w:val="13.439453"/>
          <w:szCs w:val="13.439453"/>
        </w:rPr>
      </w:pPr>
      <w:rPr/>
      <w:r>
        <w:rPr/>
        <w:pict>
          <v:shape style="width:207.360001pt;height:6.72pt;mso-position-horizontal-relative:char;mso-position-vertical-relative:line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13.439453"/>
          <w:szCs w:val="13.43945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8" w:after="0" w:line="192" w:lineRule="exact"/>
        <w:ind w:left="3240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43.200001pt;margin-top:-9.444742pt;width:49.919998pt;height:49.919998pt;mso-position-horizontal-relative:page;mso-position-vertical-relative:paragraph;z-index:-1667" type="#_x0000_t75">
            <v:imagedata r:id="rId64" o:title=""/>
          </v:shape>
        </w:pict>
      </w:r>
      <w:r>
        <w:rPr/>
        <w:pict>
          <v:shape style="position:absolute;margin-left:135.360001pt;margin-top:-4.644712pt;width:12.48pt;height:51.84pt;mso-position-horizontal-relative:page;mso-position-vertical-relative:paragraph;z-index:-1664" type="#_x0000_t75">
            <v:imagedata r:id="rId65" o:title=""/>
          </v:shape>
        </w:pict>
      </w:r>
      <w:r>
        <w:rPr/>
        <w:pict>
          <v:shape style="position:absolute;margin-left:369.600006pt;margin-top:-27.684732pt;width:226.559998pt;height:49.919998pt;mso-position-horizontal-relative:page;mso-position-vertical-relative:paragraph;z-index:-1661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  <w:position w:val="-1"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  <w:position w:val="-1"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ley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tiene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  <w:position w:val="-1"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92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objeto: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8" w:after="0" w:line="240" w:lineRule="auto"/>
        <w:ind w:left="3245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83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68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Reconoce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derech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0"/>
          <w:w w:val="89"/>
          <w:i/>
        </w:rPr>
        <w:t>e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0"/>
          <w:w w:val="185"/>
          <w:i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0"/>
          <w:w w:val="186"/>
          <w:i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34343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humano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fundamental;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90" w:lineRule="exact"/>
        <w:ind w:left="3245" w:right="664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53.759998pt;margin-top:19.73295pt;width:28.799999pt;height:32.639999pt;mso-position-horizontal-relative:page;mso-position-vertical-relative:paragraph;z-index:-1666" type="#_x0000_t75">
            <v:imagedata r:id="rId67" o:title=""/>
          </v:shape>
        </w:pict>
      </w:r>
      <w:r>
        <w:rPr/>
        <w:pict>
          <v:group style="position:absolute;margin-left:134.30983pt;margin-top:14.932917pt;width:14.49018pt;height:450.863784pt;mso-position-horizontal-relative:page;mso-position-vertical-relative:paragraph;z-index:-1663" coordorigin="2686,299" coordsize="290,9017">
            <v:shape style="position:absolute;left:2726;top:299;width:250;height:3283" type="#_x0000_t75">
              <v:imagedata r:id="rId68" o:title=""/>
            </v:shape>
            <v:group style="position:absolute;left:2691;top:3533;width:2;height:3898" coordorigin="2691,3533" coordsize="2,3898">
              <v:shape style="position:absolute;left:2691;top:3533;width:2;height:3898" coordorigin="2691,3533" coordsize="0,3898" path="m2691,7431l2691,3533e" filled="f" stroked="t" strokeweight=".471676pt" strokecolor="#3B3B3B">
                <v:path arrowok="t"/>
              </v:shape>
            </v:group>
            <v:group style="position:absolute;left:2873;top:3466;width:2;height:5836" coordorigin="2873,3466" coordsize="2,5836">
              <v:shape style="position:absolute;left:2873;top:3466;width:2;height:5836" coordorigin="2873,3466" coordsize="0,5836" path="m2873,9302l2873,3466e" filled="f" stroked="t" strokeweight="1.415029pt" strokecolor="#13131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color w:val="050505"/>
          <w:w w:val="68"/>
          <w:i/>
        </w:rPr>
        <w:t>/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6"/>
          <w:w w:val="69"/>
          <w:i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0"/>
          <w:w w:val="179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Transparenta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ejercici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funció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públ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89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2"/>
          <w:w w:val="96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1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3"/>
          <w:w w:val="100"/>
          <w:i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-14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050505"/>
          <w:spacing w:val="0"/>
          <w:w w:val="600"/>
        </w:rPr>
        <w:t>l</w:t>
      </w:r>
      <w:r>
        <w:rPr>
          <w:rFonts w:ascii="Arial" w:hAnsi="Arial" w:cs="Arial" w:eastAsia="Arial"/>
          <w:sz w:val="12"/>
          <w:szCs w:val="12"/>
          <w:color w:val="050505"/>
          <w:spacing w:val="-94"/>
          <w:w w:val="6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92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4"/>
          <w:w w:val="92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ndició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cuentas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proces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2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2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7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4"/>
          <w:i/>
        </w:rPr>
        <w:t>tom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decisione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asunto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público;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Mar w:header="0" w:footer="0" w:top="300" w:bottom="280" w:left="340" w:right="120"/>
          <w:headerReference w:type="odd" r:id="rId61"/>
          <w:footerReference w:type="odd" r:id="rId62"/>
          <w:pgSz w:w="12240" w:h="1584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1" w:lineRule="exact"/>
        <w:ind w:left="711" w:right="139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6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336" w:right="95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5.520pt;margin-top:12.831873pt;width:67.199997pt;height:4.8pt;mso-position-horizontal-relative:page;mso-position-vertical-relative:paragraph;z-index:-1665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8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8" w:after="0" w:line="186" w:lineRule="exact"/>
        <w:ind w:left="14" w:right="704" w:firstLine="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8"/>
          <w:i/>
        </w:rPr>
        <w:t>1/1.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68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19"/>
          <w:w w:val="6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Garantiza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hace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efectiv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pt'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sona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solicitar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acceder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consultar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recibir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difundir,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reproduci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publica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2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3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conformidml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presente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ley;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9" w:right="1034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82"/>
          <w:i/>
        </w:rPr>
        <w:t>IV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w w:val="8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Clasifica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posesió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9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7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mejora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organizació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archivos;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0" w:lineRule="exact"/>
        <w:ind w:left="19" w:right="692" w:firstLine="9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Protege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personale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posesió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9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9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22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!.ujeto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obligados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conformida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disposicione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legale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aplicable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8" w:right="673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80"/>
          <w:i/>
        </w:rPr>
        <w:t>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81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4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Regula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organizació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funcionamient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Institut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Transparencia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5" w:lineRule="exact"/>
        <w:ind w:right="8019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587.520020pt;margin-top:10.071629pt;width:12.48pt;height:44.16pt;mso-position-horizontal-relative:page;mso-position-vertical-relative:paragraph;z-index:-1660" type="#_x0000_t75">
            <v:imagedata r:id="rId70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Jalisco;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" w:right="1960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VI/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Establece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base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4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debe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difundi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proactivamente;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4" w:right="684" w:firstLine="14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</w:rPr>
        <w:t>VIII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8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Promover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fomenta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difundi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cultur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transpar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95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3"/>
          <w:w w:val="9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ejercici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funció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pública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2"/>
          <w:i/>
        </w:rPr>
        <w:t>fa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información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participació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ciudadana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rendició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cuentas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travé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establecimient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políticas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mecanismo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garantice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publicida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1"/>
          <w:w w:val="100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oportuna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verificable,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comprensible,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actualizad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complet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1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5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difund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formato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más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adecuado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accesible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atendiend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tod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moment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condicione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sociales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económica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93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12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culturale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región;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6" w:lineRule="exact"/>
        <w:ind w:left="19" w:right="716" w:firstLine="5"/>
        <w:jc w:val="both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79"/>
          <w:i/>
        </w:rPr>
        <w:t>IX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w w:val="8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Propicia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participació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ciudadan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decisione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pública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fi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contribui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consolidació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democracia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97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2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6" w:lineRule="exact"/>
        <w:ind w:left="14" w:right="701" w:firstLine="-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X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Establece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mecanismo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garantiza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cumplimient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efectiv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aplicació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medida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apremi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sancione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correspondan.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758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SEGUNDO.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numerale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24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punt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fracció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62"/>
          <w:i/>
        </w:rPr>
        <w:t>11,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29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punt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2,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30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punt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fracció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65"/>
          <w:i/>
        </w:rPr>
        <w:t>11,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86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punt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fracció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53"/>
          <w:i/>
        </w:rPr>
        <w:t>111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5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5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9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47" w:lineRule="auto"/>
        <w:ind w:left="14" w:right="692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586.559998pt;margin-top:36.005486pt;width:12.48pt;height:46.080002pt;mso-position-horizontal-relative:page;mso-position-vertical-relative:paragraph;z-index:-1659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86-Bi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punto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1,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fraccione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5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58"/>
          <w:i/>
        </w:rPr>
        <w:t>11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5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mism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  <w:i/>
        </w:rPr>
        <w:t>Ley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8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Transparenci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Estado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Jalisc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Municipios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desprende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obligatorieda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est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51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Fiscalí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General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Jalisco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recibi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trámite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solicitude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pública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lleva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cab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búsqued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localizació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solicitad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5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emiti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respuest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correspondient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7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7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particularmente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niegue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misma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declarad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Inexistent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1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5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Transparencia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teno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siguient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1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09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" w:right="5604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96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w w:val="9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24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296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Catálog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68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40" w:lineRule="auto"/>
        <w:ind w:left="19" w:right="623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135.017334pt;margin-top:.738437pt;width:.1pt;height:89.741007pt;mso-position-horizontal-relative:page;mso-position-vertical-relative:paragraph;z-index:-1656" coordorigin="2700,15" coordsize="2,1795">
            <v:shape style="position:absolute;left:2700;top:15;width:2;height:1795" coordorigin="2700,15" coordsize="0,1795" path="m2700,1810l2700,15e" filled="f" stroked="t" strokeweight=".235838pt" strokecolor="#3B3B3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9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4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sujeto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8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9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" w:right="5676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55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55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68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Pode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Ejecutiv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8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Jalisc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91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2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" w:right="4669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96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w w:val="9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29.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Transparenci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296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Funcionamiento.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4" w:lineRule="auto"/>
        <w:ind w:left="24" w:right="710" w:firstLine="-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2.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6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7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Transparenci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requiere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asistenci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meno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integrante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sesiona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decisione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toma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par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mayorí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simple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votos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vot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calida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presidente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empate.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4898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95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w w:val="96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7"/>
          <w:i/>
        </w:rPr>
        <w:t>0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4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Transparenci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10"/>
          <w:i/>
        </w:rPr>
        <w:t>-Atribuciones.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0" w:lineRule="auto"/>
        <w:ind w:left="24" w:right="4258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13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13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-17"/>
          <w:w w:val="11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3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7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Transparenci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siguiente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atribucione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4" w:lineRule="auto"/>
        <w:ind w:left="14" w:right="728" w:firstLine="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Instituir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coordina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supervisar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término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disposicione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aplicables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procedimientos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asegura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mayo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2"/>
          <w:i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92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caci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2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9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gestió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solicitude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información;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4" w:lineRule="auto"/>
        <w:ind w:left="19" w:right="692" w:firstLine="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65"/>
          <w:i/>
        </w:rPr>
        <w:t>11.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65"/>
          <w:i/>
        </w:rPr>
        <w:t>       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6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Confirmar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modifica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revoca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determinacione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ampliació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plaz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respuesta,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clasificació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u w:val="single" w:color="000000"/>
        </w:rPr>
        <w:t>declaració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u w:val="single" w:color="000000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u w:val="single" w:color="000000"/>
        </w:rPr>
        <w:t>inexistenci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incompetenci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realice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titulare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área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sujet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obligado;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4" w:lineRule="auto"/>
        <w:ind w:left="33" w:right="683" w:firstLine="-5"/>
        <w:jc w:val="both"/>
        <w:tabs>
          <w:tab w:pos="4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528pt;margin-top:29.061592pt;width:51.84pt;height:48.0pt;mso-position-horizontal-relative:page;mso-position-vertical-relative:paragraph;z-index:-1658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73"/>
          <w:i/>
        </w:rPr>
        <w:t>/11.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Ordenar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cas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5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área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competente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4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5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genere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derivad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facul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85"/>
          <w:i/>
        </w:rPr>
        <w:t>él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30"/>
          <w:w w:val="85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77777"/>
          <w:spacing w:val="0"/>
          <w:w w:val="85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777777"/>
          <w:spacing w:val="-5"/>
          <w:w w:val="8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72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7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competencia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funcione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deba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tene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posesió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previ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acreditació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imposibilida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gen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n,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9"/>
          <w:w w:val="97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xponga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form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fundad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9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7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motivada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razone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cuale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ejerciero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dicha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facultades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comp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92" w:lineRule="exact"/>
        <w:ind w:left="14" w:right="4221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95"/>
          <w:i/>
          <w:position w:val="-1"/>
        </w:rPr>
        <w:t>funcione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6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36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1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  <w:position w:val="-1"/>
        </w:rPr>
        <w:t>anterio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7"/>
          <w:w w:val="96"/>
          <w:i/>
          <w:position w:val="-1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  <w:position w:val="-1"/>
        </w:rPr>
        <w:t>onformida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9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normativ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-1"/>
        </w:rPr>
        <w:t>interna;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1160" w:bottom="280" w:left="340" w:right="120"/>
          <w:cols w:num="2" w:equalWidth="0">
            <w:col w:w="2675" w:space="551"/>
            <w:col w:w="8554"/>
          </w:cols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160" w:bottom="280" w:left="340" w:right="120"/>
        </w:sectPr>
      </w:pPr>
      <w:rPr/>
    </w:p>
    <w:p>
      <w:pPr>
        <w:spacing w:before="35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136.320007pt;margin-top:-171.349213pt;width:14.4pt;height:180.479996pt;mso-position-horizontal-relative:page;mso-position-vertical-relative:paragraph;z-index:-1662" type="#_x0000_t75">
            <v:imagedata r:id="rId73" o:title=""/>
          </v:shape>
        </w:pict>
      </w:r>
      <w:r>
        <w:rPr/>
        <w:pict>
          <v:group style="position:absolute;margin-left:198.575729pt;margin-top:14.536408pt;width:36.319075pt;height:.1pt;mso-position-horizontal-relative:page;mso-position-vertical-relative:paragraph;z-index:-1655" coordorigin="3972,291" coordsize="726,2">
            <v:shape style="position:absolute;left:3972;top:291;width:726;height:2" coordorigin="3972,291" coordsize="726,0" path="m3972,291l4698,291e" filled="f" stroked="t" strokeweight=".707514pt" strokecolor="#232323">
              <v:path arrowok="t"/>
            </v:shape>
          </v:group>
          <w10:wrap type="none"/>
        </w:pict>
      </w:r>
      <w:hyperlink r:id="rId74"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0"/>
            <w:w w:val="158"/>
          </w:rPr>
          <w:t>www.jalisco.go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45"/>
        <w:jc w:val="left"/>
        <w:tabs>
          <w:tab w:pos="1300" w:val="left"/>
        </w:tabs>
        <w:rPr>
          <w:rFonts w:ascii="Times New Roman" w:hAnsi="Times New Roman" w:cs="Times New Roman" w:eastAsia="Times New Roman"/>
          <w:sz w:val="3"/>
          <w:szCs w:val="3"/>
        </w:rPr>
      </w:pPr>
      <w:rPr/>
      <w:r>
        <w:rPr/>
        <w:pict>
          <v:group style="position:absolute;margin-left:454.003174pt;margin-top:1.694391pt;width:7.2225pt;height:.1pt;mso-position-horizontal-relative:page;mso-position-vertical-relative:paragraph;z-index:-1654" coordorigin="9080,34" coordsize="144,2">
            <v:shape style="position:absolute;left:9080;top:34;width:144;height:2" coordorigin="9080,34" coordsize="144,0" path="m9080,34l9225,34e" filled="f" stroked="t" strokeweight=".06pt" strokecolor="#33333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"/>
          <w:szCs w:val="3"/>
          <w:color w:val="4F4F4F"/>
          <w:w w:val="359"/>
        </w:rPr>
        <w:t>"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-8"/>
          <w:w w:val="359"/>
        </w:rPr>
        <w:t>'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287"/>
        </w:rPr>
        <w:t>"---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1"/>
          <w:w w:val="287"/>
        </w:rPr>
        <w:t>'</w:t>
      </w:r>
      <w:r>
        <w:rPr>
          <w:rFonts w:ascii="Times New Roman" w:hAnsi="Times New Roman" w:cs="Times New Roman" w:eastAsia="Times New Roman"/>
          <w:sz w:val="3"/>
          <w:szCs w:val="3"/>
          <w:color w:val="606060"/>
          <w:spacing w:val="-2"/>
          <w:w w:val="257"/>
        </w:rPr>
        <w:t>•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600"/>
        </w:rPr>
        <w:t>_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388"/>
        </w:rPr>
        <w:t>..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13"/>
          <w:w w:val="388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606060"/>
          <w:spacing w:val="-3"/>
          <w:w w:val="291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207"/>
        </w:rPr>
        <w:t>.........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4"/>
          <w:w w:val="207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0"/>
          <w:w w:val="199"/>
        </w:rPr>
        <w:t>..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0"/>
          <w:w w:val="199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5"/>
          <w:w w:val="199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310"/>
        </w:rPr>
        <w:t>..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31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21"/>
          <w:w w:val="31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193"/>
        </w:rPr>
        <w:t>...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-4"/>
          <w:w w:val="193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050505"/>
          <w:spacing w:val="0"/>
          <w:w w:val="193"/>
        </w:rPr>
        <w:t>:..</w:t>
      </w:r>
      <w:r>
        <w:rPr>
          <w:rFonts w:ascii="Times New Roman" w:hAnsi="Times New Roman" w:cs="Times New Roman" w:eastAsia="Times New Roman"/>
          <w:sz w:val="3"/>
          <w:szCs w:val="3"/>
          <w:color w:val="050505"/>
          <w:spacing w:val="0"/>
          <w:w w:val="193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050505"/>
          <w:spacing w:val="0"/>
          <w:w w:val="193"/>
        </w:rPr>
        <w:t>  </w:t>
      </w:r>
      <w:r>
        <w:rPr>
          <w:rFonts w:ascii="Times New Roman" w:hAnsi="Times New Roman" w:cs="Times New Roman" w:eastAsia="Times New Roman"/>
          <w:sz w:val="3"/>
          <w:szCs w:val="3"/>
          <w:color w:val="050505"/>
          <w:spacing w:val="7"/>
          <w:w w:val="193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B8B8B8"/>
          <w:spacing w:val="0"/>
          <w:w w:val="286"/>
        </w:rPr>
        <w:t>·</w:t>
      </w:r>
      <w:r>
        <w:rPr>
          <w:rFonts w:ascii="Times New Roman" w:hAnsi="Times New Roman" w:cs="Times New Roman" w:eastAsia="Times New Roman"/>
          <w:sz w:val="3"/>
          <w:szCs w:val="3"/>
          <w:color w:val="B8B8B8"/>
          <w:spacing w:val="0"/>
          <w:w w:val="286"/>
        </w:rPr>
        <w:t>   </w:t>
      </w:r>
      <w:r>
        <w:rPr>
          <w:rFonts w:ascii="Times New Roman" w:hAnsi="Times New Roman" w:cs="Times New Roman" w:eastAsia="Times New Roman"/>
          <w:sz w:val="3"/>
          <w:szCs w:val="3"/>
          <w:color w:val="B8B8B8"/>
          <w:spacing w:val="5"/>
          <w:w w:val="286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286"/>
        </w:rPr>
        <w:t>-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10"/>
          <w:w w:val="286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286"/>
        </w:rPr>
        <w:t>·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100"/>
        </w:rPr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307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1"/>
          <w:w w:val="307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777777"/>
          <w:spacing w:val="0"/>
          <w:w w:val="437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777777"/>
          <w:spacing w:val="0"/>
          <w:w w:val="100"/>
        </w:rPr>
        <w:t>       </w:t>
      </w:r>
      <w:r>
        <w:rPr>
          <w:rFonts w:ascii="Times New Roman" w:hAnsi="Times New Roman" w:cs="Times New Roman" w:eastAsia="Times New Roman"/>
          <w:sz w:val="3"/>
          <w:szCs w:val="3"/>
          <w:color w:val="777777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606060"/>
          <w:spacing w:val="0"/>
          <w:w w:val="326"/>
        </w:rPr>
        <w:t>'-</w:t>
      </w:r>
      <w:r>
        <w:rPr>
          <w:rFonts w:ascii="Times New Roman" w:hAnsi="Times New Roman" w:cs="Times New Roman" w:eastAsia="Times New Roman"/>
          <w:sz w:val="3"/>
          <w:szCs w:val="3"/>
          <w:color w:val="606060"/>
          <w:spacing w:val="10"/>
          <w:w w:val="326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-11"/>
          <w:w w:val="6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402"/>
        </w:rPr>
        <w:t>-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20"/>
          <w:w w:val="402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402"/>
        </w:rPr>
        <w:t>-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9"/>
          <w:w w:val="402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0"/>
          <w:w w:val="220"/>
        </w:rPr>
        <w:t>.....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-4"/>
          <w:w w:val="220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0"/>
          <w:w w:val="201"/>
        </w:rPr>
        <w:t>"""""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-2"/>
          <w:w w:val="201"/>
        </w:rPr>
        <w:t>-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279"/>
        </w:rPr>
        <w:t>.......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6"/>
          <w:w w:val="279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3"/>
          <w:w w:val="147"/>
        </w:rPr>
        <w:t>M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348"/>
        </w:rPr>
        <w:t>...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4"/>
          <w:w w:val="348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B8B8B8"/>
          <w:spacing w:val="-7"/>
          <w:w w:val="291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606060"/>
          <w:spacing w:val="1"/>
          <w:w w:val="431"/>
        </w:rPr>
        <w:t>,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274"/>
        </w:rPr>
        <w:t>,...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6"/>
          <w:w w:val="274"/>
        </w:rPr>
        <w:t>,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0"/>
          <w:w w:val="277"/>
        </w:rPr>
        <w:t>..,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0"/>
          <w:w w:val="100"/>
        </w:rPr>
        <w:t>     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0"/>
          <w:w w:val="277"/>
        </w:rPr>
        <w:t>..,_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2"/>
          <w:w w:val="277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596"/>
        </w:rPr>
        <w:t>,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100"/>
        </w:rPr>
        <w:t>                    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600"/>
        </w:rPr>
        <w:t>  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1"/>
          <w:w w:val="6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050505"/>
          <w:spacing w:val="0"/>
          <w:w w:val="339"/>
        </w:rPr>
        <w:t>-,_.;._</w:t>
      </w:r>
      <w:r>
        <w:rPr>
          <w:rFonts w:ascii="Times New Roman" w:hAnsi="Times New Roman" w:cs="Times New Roman" w:eastAsia="Times New Roman"/>
          <w:sz w:val="3"/>
          <w:szCs w:val="3"/>
          <w:color w:val="050505"/>
          <w:spacing w:val="-6"/>
          <w:w w:val="340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252"/>
        </w:rPr>
        <w:t>,_._,_.</w:t>
      </w:r>
      <w:r>
        <w:rPr>
          <w:rFonts w:ascii="Times New Roman" w:hAnsi="Times New Roman" w:cs="Times New Roman" w:eastAsia="Times New Roman"/>
          <w:sz w:val="3"/>
          <w:szCs w:val="3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45"/>
        <w:jc w:val="left"/>
        <w:tabs>
          <w:tab w:pos="1400" w:val="left"/>
        </w:tabs>
        <w:rPr>
          <w:rFonts w:ascii="Times New Roman" w:hAnsi="Times New Roman" w:cs="Times New Roman" w:eastAsia="Times New Roman"/>
          <w:sz w:val="3"/>
          <w:szCs w:val="3"/>
        </w:rPr>
      </w:pPr>
      <w:rPr/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249"/>
        </w:rPr>
        <w:t>......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20"/>
          <w:w w:val="249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249"/>
        </w:rPr>
        <w:t>_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249"/>
        </w:rPr>
        <w:t>...............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-45"/>
          <w:w w:val="249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5"/>
          <w:w w:val="249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249"/>
        </w:rPr>
        <w:t>...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-7"/>
          <w:w w:val="249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050505"/>
          <w:spacing w:val="0"/>
          <w:w w:val="287"/>
        </w:rPr>
        <w:t>""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243"/>
        </w:rPr>
        <w:t>.....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6"/>
          <w:w w:val="243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-11"/>
          <w:w w:val="582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310"/>
        </w:rPr>
        <w:t>..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18"/>
          <w:w w:val="310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311"/>
        </w:rPr>
        <w:t>_..._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220"/>
        </w:rPr>
        <w:t>...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4"/>
          <w:w w:val="220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600"/>
        </w:rPr>
        <w:t>,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336"/>
        </w:rPr>
        <w:t>..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-8"/>
          <w:w w:val="336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050505"/>
          <w:spacing w:val="0"/>
          <w:w w:val="336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050505"/>
          <w:spacing w:val="-2"/>
          <w:w w:val="336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-2"/>
          <w:w w:val="235"/>
        </w:rPr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235"/>
          <w:emboss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235"/>
          <w:emboss/>
        </w:rPr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235"/>
        </w:rPr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235"/>
        </w:rPr>
        <w:t>.....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-5"/>
          <w:w w:val="235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151"/>
        </w:rPr>
        <w:t>.._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0"/>
          <w:w w:val="213"/>
        </w:rPr>
        <w:t>....</w:t>
      </w:r>
      <w:r>
        <w:rPr>
          <w:rFonts w:ascii="Times New Roman" w:hAnsi="Times New Roman" w:cs="Times New Roman" w:eastAsia="Times New Roman"/>
          <w:sz w:val="3"/>
          <w:szCs w:val="3"/>
          <w:color w:val="343434"/>
          <w:spacing w:val="-4"/>
          <w:w w:val="213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0"/>
          <w:w w:val="233"/>
        </w:rPr>
        <w:t>..</w:t>
      </w:r>
      <w:r>
        <w:rPr>
          <w:rFonts w:ascii="Times New Roman" w:hAnsi="Times New Roman" w:cs="Times New Roman" w:eastAsia="Times New Roman"/>
          <w:sz w:val="3"/>
          <w:szCs w:val="3"/>
          <w:color w:val="4F4F4F"/>
          <w:spacing w:val="-5"/>
          <w:w w:val="233"/>
        </w:rPr>
        <w:t>.</w:t>
      </w:r>
      <w:r>
        <w:rPr>
          <w:rFonts w:ascii="Times New Roman" w:hAnsi="Times New Roman" w:cs="Times New Roman" w:eastAsia="Times New Roman"/>
          <w:sz w:val="3"/>
          <w:szCs w:val="3"/>
          <w:color w:val="1F1F1F"/>
          <w:spacing w:val="0"/>
          <w:w w:val="289"/>
        </w:rPr>
        <w:t>...._......_.,..</w:t>
      </w:r>
      <w:r>
        <w:rPr>
          <w:rFonts w:ascii="Times New Roman" w:hAnsi="Times New Roman" w:cs="Times New Roman" w:eastAsia="Times New Roman"/>
          <w:sz w:val="3"/>
          <w:szCs w:val="3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26" w:right="839"/>
        <w:jc w:val="center"/>
        <w:rPr>
          <w:rFonts w:ascii="Arial" w:hAnsi="Arial" w:cs="Arial" w:eastAsia="Arial"/>
          <w:sz w:val="8"/>
          <w:szCs w:val="8"/>
        </w:rPr>
      </w:pPr>
      <w:rPr/>
      <w:r>
        <w:rPr/>
        <w:pict>
          <v:group style="position:absolute;margin-left:36.554913pt;margin-top:1.200877pt;width:432.998844pt;height:12.045909pt;mso-position-horizontal-relative:page;mso-position-vertical-relative:paragraph;z-index:-1657" coordorigin="731,24" coordsize="8660,241">
            <v:shape style="position:absolute;left:3398;top:24;width:672;height:230" type="#_x0000_t75">
              <v:imagedata r:id="rId75" o:title=""/>
            </v:shape>
            <v:group style="position:absolute;left:736;top:260;width:8651;height:2" coordorigin="736,260" coordsize="8651,2">
              <v:shape style="position:absolute;left:736;top:260;width:8651;height:2" coordorigin="736,260" coordsize="8651,0" path="m736,260l9386,260e" filled="f" stroked="t" strokeweight=".471676pt" strokecolor="#1F1F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8"/>
          <w:szCs w:val="8"/>
          <w:color w:val="1F1F1F"/>
          <w:spacing w:val="0"/>
          <w:w w:val="143"/>
          <w:i/>
        </w:rPr>
        <w:t>1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76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0"/>
          <w:szCs w:val="10"/>
          <w:color w:val="343434"/>
          <w:spacing w:val="-51"/>
          <w:w w:val="322"/>
        </w:rPr>
        <w:t>l</w:t>
      </w:r>
      <w:r>
        <w:rPr>
          <w:rFonts w:ascii="Arial" w:hAnsi="Arial" w:cs="Arial" w:eastAsia="Arial"/>
          <w:sz w:val="16"/>
          <w:szCs w:val="16"/>
          <w:color w:val="777777"/>
          <w:spacing w:val="-11"/>
          <w:w w:val="57"/>
          <w:position w:val="2"/>
        </w:rPr>
        <w:t>·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56"/>
          <w:position w:val="2"/>
        </w:rPr>
        <w:t>'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160" w:bottom="280" w:left="340" w:right="120"/>
          <w:cols w:num="4" w:equalWidth="0">
            <w:col w:w="2675" w:space="2372"/>
            <w:col w:w="3694" w:space="148"/>
            <w:col w:w="2201" w:space="102"/>
            <w:col w:w="588"/>
          </w:cols>
        </w:sectPr>
      </w:pPr>
      <w:rPr/>
    </w:p>
    <w:p>
      <w:pPr>
        <w:spacing w:before="79" w:after="0" w:line="240" w:lineRule="auto"/>
        <w:ind w:right="1291"/>
        <w:jc w:val="righ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44.16pt;margin-top:25.361118pt;width:49.919998pt;height:49.919998pt;mso-position-horizontal-relative:page;mso-position-vertical-relative:paragraph;z-index:-1653" type="#_x0000_t75">
            <v:imagedata r:id="rId78" o:title=""/>
          </v:shape>
        </w:pict>
      </w:r>
      <w:r>
        <w:rPr/>
        <w:pict>
          <v:group style="position:absolute;margin-left:137.279999pt;margin-top:7.121158pt;width:370.560013pt;height:610.559983pt;mso-position-horizontal-relative:page;mso-position-vertical-relative:paragraph;z-index:-1650" coordorigin="2746,142" coordsize="7411,12211">
            <v:shape style="position:absolute;left:2746;top:2658;width:288;height:9696" type="#_x0000_t75">
              <v:imagedata r:id="rId79" o:title=""/>
            </v:shape>
            <v:shape style="position:absolute;left:2899;top:142;width:7258;height:1824" type="#_x0000_t75">
              <v:imagedata r:id="rId80" o:title=""/>
            </v:shape>
            <v:group style="position:absolute;left:2880;top:1868;width:2;height:1716" coordorigin="2880,1868" coordsize="2,1716">
              <v:shape style="position:absolute;left:2880;top:1868;width:2;height:1716" coordorigin="2880,1868" coordsize="0,1716" path="m2880,3584l2880,1868e" filled="f" stroked="t" strokeweight=".941176pt" strokecolor="#23232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1.039978pt;margin-top:5.201174pt;width:45.119999pt;height:46.080002pt;mso-position-horizontal-relative:page;mso-position-vertical-relative:paragraph;z-index:-1649" type="#_x0000_t75">
            <v:imagedata r:id="rId81" o:title=""/>
          </v:shape>
        </w:pic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-1"/>
          <w:w w:val="196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131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A1A1A1"/>
          <w:spacing w:val="0"/>
          <w:w w:val="169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A1A1A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154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-7"/>
          <w:w w:val="154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-7"/>
          <w:w w:val="158"/>
        </w:rPr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0"/>
          <w:w w:val="158"/>
          <w:emboss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0"/>
          <w:w w:val="158"/>
          <w:emboss/>
        </w:rPr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0"/>
          <w:w w:val="158"/>
        </w:rPr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0"/>
          <w:w w:val="158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-3"/>
          <w:w w:val="158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159"/>
        </w:rPr>
        <w:t>--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-9"/>
          <w:w w:val="159"/>
        </w:rPr>
        <w:t>¡</w:t>
      </w:r>
      <w:r>
        <w:rPr>
          <w:rFonts w:ascii="Times New Roman" w:hAnsi="Times New Roman" w:cs="Times New Roman" w:eastAsia="Times New Roman"/>
          <w:sz w:val="7"/>
          <w:szCs w:val="7"/>
          <w:color w:val="A1A1A1"/>
          <w:spacing w:val="0"/>
          <w:w w:val="124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A1A1A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7"/>
          <w:szCs w:val="7"/>
          <w:color w:val="A1A1A1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878787"/>
          <w:spacing w:val="-19"/>
          <w:w w:val="104"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595959"/>
          <w:spacing w:val="0"/>
          <w:w w:val="147"/>
          <w:position w:val="-3"/>
        </w:rPr>
        <w:t>,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4" w:lineRule="exact"/>
        <w:ind w:left="3196" w:right="691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3"/>
          <w:i/>
        </w:rPr>
        <w:t>1.-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7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Establece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política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facilita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obtenció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ejercici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  <w:t>er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50505"/>
          <w:spacing w:val="0"/>
          <w:w w:val="100"/>
          <w:i/>
        </w:rPr>
        <w:t>/10</w:t>
      </w:r>
      <w:r>
        <w:rPr>
          <w:rFonts w:ascii="Times New Roman" w:hAnsi="Times New Roman" w:cs="Times New Roman" w:eastAsia="Times New Roman"/>
          <w:sz w:val="12"/>
          <w:szCs w:val="12"/>
          <w:color w:val="050505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2"/>
          <w:i/>
        </w:rPr>
        <w:t>fa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201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67"/>
          <w:i/>
        </w:rPr>
        <w:t>11.-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6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Promove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capacitació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actualizació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servidore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pública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4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8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integrante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ads.crito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Unidad;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196" w:right="696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55.68pt;margin-top:-.168258pt;width:27.84pt;height:32.639999pt;mso-position-horizontal-relative:page;mso-position-vertical-relative:paragraph;z-index:-1652" type="#_x0000_t75">
            <v:imagedata r:id="rId82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w w:val="53"/>
          <w:i/>
        </w:rPr>
        <w:t>11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53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9"/>
          <w:w w:val="11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Establece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programas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5"/>
          <w:i/>
        </w:rPr>
        <w:t>capacitació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16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transparencia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11"/>
          <w:w w:val="100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accesibilida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9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protecció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personales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toda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servidore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público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integrante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de/sujet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oblipado;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0" w:footer="0" w:top="280" w:bottom="0" w:left="380" w:right="120"/>
          <w:headerReference w:type="even" r:id="rId76"/>
          <w:footerReference w:type="even" r:id="rId77"/>
          <w:pgSz w:w="12240" w:h="1584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698" w:right="44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6" w:lineRule="exact"/>
        <w:ind w:left="323" w:right="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6.480pt;margin-top:13.240322pt;width:68.160004pt;height:3.84pt;mso-position-horizontal-relative:page;mso-position-vertical-relative:paragraph;z-index:-1651" type="#_x0000_t75">
            <v:imagedata r:id="rId83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0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14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left="668" w:right="73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IV.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  <w:i/>
        </w:rPr>
        <w:t>Recaba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8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8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  <w:i/>
        </w:rPr>
        <w:t>envia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8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8"/>
          <w:i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8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Instituto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conformida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lineamiento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éste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expida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3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2"/>
          <w:i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necesario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5" w:lineRule="exact"/>
        <w:ind w:left="668" w:right="6284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3"/>
          <w:i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3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7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5"/>
          <w:i/>
        </w:rPr>
        <w:t>elaboració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1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anual;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94" w:lineRule="exact"/>
        <w:ind w:left="673" w:right="708" w:firstLine="9"/>
        <w:jc w:val="left"/>
        <w:tabs>
          <w:tab w:pos="106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V.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Solicita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9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7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autoriza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ampliació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plaz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reserv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onformída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disposicione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aplicable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materia;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2" w:right="212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VI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Revisa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recib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exacto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4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8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actualizados;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8" w:lineRule="auto"/>
        <w:ind w:left="668" w:right="729" w:firstLine="9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580pt;margin-top:1.250392pt;width:.1pt;height:71.827597pt;mso-position-horizontal-relative:page;mso-position-vertical-relative:paragraph;z-index:-1646" coordorigin="11600,25" coordsize="2,1437">
            <v:shape style="position:absolute;left:11600;top:25;width:2;height:1437" coordorigin="11600,25" coordsize="0,1437" path="m11600,1462l11600,25e" filled="f" stroked="t" strokeweight=".941176pt" strokecolor="#28282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w w:val="85"/>
          <w:i/>
        </w:rPr>
        <w:t>VIl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w w:val="14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Recibi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respuest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solicitude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acceso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clasificación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rectificación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opos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5"/>
          <w:w w:val="100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ón,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modificación,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corrección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5"/>
          <w:i/>
        </w:rPr>
        <w:t>sustitución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95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22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cancelació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ampliació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dato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4"/>
          <w:i/>
        </w:rPr>
        <w:t>cuancJ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permit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ley;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00" w:lineRule="auto"/>
        <w:ind w:left="668" w:right="1447" w:firstLine="9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588.479980pt;margin-top:27.624878pt;width:12.48pt;height:160.320007pt;mso-position-horizontal-relative:page;mso-position-vertical-relative:paragraph;z-index:-1648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w w:val="77"/>
          <w:i/>
        </w:rPr>
        <w:t>VII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78"/>
          <w:i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4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Registra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controla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transmisió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terceros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reservad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poder;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1"/>
          <w:i/>
        </w:rPr>
        <w:t>IX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1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8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Establece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índice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clasificad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reservada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40" w:lineRule="auto"/>
        <w:ind w:left="654" w:right="2792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89"/>
          <w:i/>
        </w:rPr>
        <w:t>X.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Las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demá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establezca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otra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disposicione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legale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reglamentaria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aplicables.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54" w:right="4388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1"/>
          <w:i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68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Respuest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7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21"/>
          <w:i/>
        </w:rPr>
        <w:t>-Sentid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22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4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40" w:lineRule="auto"/>
        <w:ind w:left="668" w:right="2100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71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71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1"/>
          <w:w w:val="17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4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Unida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puede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dar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respuest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solicitu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sentido: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4" w:lineRule="exact"/>
        <w:ind w:left="649" w:right="739" w:firstLine="24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Afirmativo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totalida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solicitad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pued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entregada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importa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medios,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formato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procesamient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solicitó;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6" w:lineRule="auto"/>
        <w:ind w:left="678" w:right="730" w:firstLine="-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59"/>
          <w:i/>
        </w:rPr>
        <w:t>11.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5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Afirmativ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parcialmente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porte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solicitad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pued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otorgarse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reservad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inexistent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7" w:after="0" w:line="402" w:lineRule="exact"/>
        <w:ind w:left="668" w:right="837" w:firstLine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62"/>
          <w:i/>
        </w:rPr>
        <w:t>111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62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Negativo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3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2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solicitad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8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pued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otorgarse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por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reservada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confidencial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inexistente.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86-Bis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Respuest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-Procedimient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para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Declara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9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8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9"/>
          <w:i/>
        </w:rPr>
        <w:t>Inexistente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9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Información.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55" w:lineRule="exact"/>
        <w:ind w:left="678" w:right="704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580.941162pt;margin-top:2.617536pt;width:.1pt;height:156.45615pt;mso-position-horizontal-relative:page;mso-position-vertical-relative:paragraph;z-index:-1645" coordorigin="11619,52" coordsize="2,3129">
            <v:shape style="position:absolute;left:11619;top:52;width:2;height:3129" coordorigin="11619,52" coordsize="0,3129" path="m11619,3181l11619,52e" filled="f" stroked="t" strokeweight=".941176pt" strokecolor="#23232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71"/>
          <w:i/>
          <w:position w:val="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71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7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8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caso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cierta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facultades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competencia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funcione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haya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ejercido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debe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motiva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240" w:lineRule="auto"/>
        <w:ind w:left="678" w:right="4296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respuest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funció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causa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motive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inexistencia.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8" w:right="1435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3.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Cuand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encuentre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archivo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de/sujet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obligado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Transparencia: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8" w:right="2921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96"/>
        </w:rPr>
        <w:t>/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w w:val="9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Analizar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cas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4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8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tomar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medida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necesaria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poro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localiza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información;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8" w:right="3646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65"/>
          <w:i/>
        </w:rPr>
        <w:t>11.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Expedir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una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resolució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confirme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inexistenci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documento;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4" w:lineRule="auto"/>
        <w:ind w:left="673" w:right="709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4.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2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82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resolució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Comité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Transparenci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confirme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inexistenci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so/Játad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contendrá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elemento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mínimo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permita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solicitante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tene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certez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utiliz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criteri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búsqueda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exhaustivo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ademá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señala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circunstancia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tiempo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modo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luga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generaro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inexistenci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en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cuestió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seña/ar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servido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responsable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conta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7"/>
          <w:i/>
        </w:rPr>
        <w:t>misma.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78" w:right="5471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1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87.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9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3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0"/>
          <w:w w:val="9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295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Medío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98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4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687" w:right="4308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4"/>
          <w:szCs w:val="14"/>
          <w:color w:val="050505"/>
          <w:spacing w:val="0"/>
          <w:w w:val="131"/>
          <w:i/>
        </w:rPr>
        <w:t>1</w:t>
      </w:r>
      <w:r>
        <w:rPr>
          <w:rFonts w:ascii="Arial" w:hAnsi="Arial" w:cs="Arial" w:eastAsia="Arial"/>
          <w:sz w:val="14"/>
          <w:szCs w:val="14"/>
          <w:color w:val="050505"/>
          <w:spacing w:val="0"/>
          <w:w w:val="131"/>
          <w:i/>
        </w:rPr>
        <w:t>.</w:t>
      </w:r>
      <w:r>
        <w:rPr>
          <w:rFonts w:ascii="Arial" w:hAnsi="Arial" w:cs="Arial" w:eastAsia="Arial"/>
          <w:sz w:val="14"/>
          <w:szCs w:val="14"/>
          <w:color w:val="050505"/>
          <w:spacing w:val="-12"/>
          <w:w w:val="13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73"/>
          <w:i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5"/>
          <w:w w:val="73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acces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7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33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puede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9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hacerse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2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1"/>
          <w:i/>
        </w:rPr>
        <w:t>mediante: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7" w:right="6150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533.76001pt;margin-top:11.477867pt;width:61.439999pt;height:118.080002pt;mso-position-horizontal-relative:page;mso-position-vertical-relative:paragraph;z-index:-1647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"/>
          <w:w w:val="83"/>
          <w:i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14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Consult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3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direct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9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documento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1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101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7" w:right="6274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146.588242pt;margin-top:13.861916pt;width:.1pt;height:35.321161pt;mso-position-horizontal-relative:page;mso-position-vertical-relative:paragraph;z-index:-1644" coordorigin="2932,277" coordsize="2,706">
            <v:shape style="position:absolute;left:2932;top:277;width:2;height:706" coordorigin="2932,277" coordsize="0,706" path="m2932,984l2932,277e" filled="f" stroked="t" strokeweight=".941176pt" strokecolor="#28282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050505"/>
          <w:w w:val="55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55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14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Reproducció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4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94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documentos;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96" w:right="5701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w w:val="55"/>
          <w:i/>
        </w:rPr>
        <w:t>11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9"/>
          <w:w w:val="55"/>
          <w:i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0"/>
          <w:w w:val="14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Elaboració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1"/>
          <w:i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91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informe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6"/>
          <w:i/>
        </w:rPr>
        <w:t>especifica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2"/>
          <w:w w:val="96"/>
          <w:i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0"/>
          <w:w w:val="96"/>
          <w:i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2A2A2A"/>
          <w:spacing w:val="-13"/>
          <w:w w:val="96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488" w:lineRule="exact"/>
        <w:ind w:right="-20"/>
        <w:jc w:val="left"/>
        <w:tabs>
          <w:tab w:pos="7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46"/>
          <w:szCs w:val="46"/>
          <w:color w:val="2A2A2A"/>
          <w:spacing w:val="0"/>
          <w:w w:val="74"/>
          <w:position w:val="-4"/>
        </w:rPr>
        <w:t>¡</w:t>
      </w:r>
      <w:r>
        <w:rPr>
          <w:rFonts w:ascii="Times New Roman" w:hAnsi="Times New Roman" w:cs="Times New Roman" w:eastAsia="Times New Roman"/>
          <w:sz w:val="46"/>
          <w:szCs w:val="46"/>
          <w:color w:val="2A2A2A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46"/>
          <w:szCs w:val="46"/>
          <w:color w:val="2A2A2A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1"/>
          <w:i/>
          <w:position w:val="19"/>
        </w:rPr>
        <w:t>IV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82"/>
          <w:i/>
          <w:position w:val="19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8"/>
          <w:w w:val="100"/>
          <w:i/>
          <w:position w:val="1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  <w:position w:val="19"/>
        </w:rPr>
        <w:t>Una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4"/>
          <w:w w:val="95"/>
          <w:i/>
          <w:position w:val="1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  <w:position w:val="19"/>
        </w:rPr>
        <w:t>combinació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95"/>
          <w:i/>
          <w:position w:val="19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8"/>
          <w:w w:val="95"/>
          <w:i/>
          <w:position w:val="1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9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9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5"/>
          <w:w w:val="100"/>
          <w:i/>
          <w:position w:val="1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9"/>
        </w:rPr>
        <w:t>lo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9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3"/>
          <w:w w:val="100"/>
          <w:i/>
          <w:position w:val="1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  <w:position w:val="19"/>
        </w:rPr>
        <w:t>anteriores.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1" w:lineRule="exact"/>
        <w:ind w:left="5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A2A2A"/>
          <w:spacing w:val="0"/>
          <w:w w:val="114"/>
          <w:position w:val="-7"/>
        </w:rPr>
        <w:t>¡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160" w:bottom="280" w:left="380" w:right="120"/>
          <w:cols w:num="2" w:equalWidth="0">
            <w:col w:w="1713" w:space="820"/>
            <w:col w:w="9207"/>
          </w:cols>
        </w:sectPr>
      </w:pPr>
      <w:rPr/>
    </w:p>
    <w:p>
      <w:pPr>
        <w:spacing w:before="0" w:after="0" w:line="194" w:lineRule="exact"/>
        <w:ind w:left="119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7.882353pt;margin-top:765.21283pt;width:505.411765pt;height:.1pt;mso-position-horizontal-relative:page;mso-position-vertical-relative:page;z-index:-1643" coordorigin="358,15304" coordsize="10108,2">
            <v:shape style="position:absolute;left:358;top:15304;width:10108;height:2" coordorigin="358,15304" coordsize="10108,0" path="m358,15304l10466,15304e" filled="f" stroked="t" strokeweight="1.411765pt" strokecolor="#080808">
              <v:path arrowok="t"/>
            </v:shape>
          </v:group>
          <w10:wrap type="none"/>
        </w:pict>
      </w:r>
      <w:hyperlink r:id="rId86">
        <w:r>
          <w:rPr>
            <w:rFonts w:ascii="Times New Roman" w:hAnsi="Times New Roman" w:cs="Times New Roman" w:eastAsia="Times New Roman"/>
            <w:sz w:val="19"/>
            <w:szCs w:val="19"/>
            <w:color w:val="050505"/>
            <w:spacing w:val="0"/>
            <w:w w:val="156"/>
          </w:rPr>
          <w:t>www.jalisco.go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56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1C1C1C"/>
          <w:w w:val="150"/>
        </w:rPr>
        <w:t>l-.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10"/>
          <w:w w:val="15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77"/>
          <w:w w:val="151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29"/>
          <w:w w:val="6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-4"/>
          <w:w w:val="2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12"/>
          <w:w w:val="4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33"/>
          <w:w w:val="6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4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23"/>
          <w:w w:val="4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30"/>
          <w:w w:val="6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6"/>
          <w:w w:val="2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4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1"/>
          <w:w w:val="4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0"/>
          <w:w w:val="39"/>
        </w:rPr>
        <w:t>.:.........-...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17"/>
          <w:w w:val="3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0"/>
          <w:w w:val="3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25"/>
          <w:w w:val="3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20"/>
          <w:w w:val="39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8"/>
          <w:w w:val="3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18"/>
          <w:w w:val="3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7"/>
          <w:w w:val="3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19"/>
          <w:w w:val="3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7"/>
          <w:w w:val="3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20"/>
          <w:w w:val="3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6"/>
          <w:w w:val="3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0"/>
          <w:w w:val="33"/>
        </w:rPr>
        <w:t>..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8"/>
          <w:w w:val="3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38"/>
        </w:rPr>
        <w:t>.............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6"/>
          <w:w w:val="3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56"/>
        </w:rPr>
        <w:t>_..,_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32"/>
          <w:w w:val="56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-2"/>
          <w:w w:val="48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16"/>
          <w:w w:val="10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18"/>
          <w:w w:val="59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-7"/>
          <w:w w:val="48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61"/>
        </w:rPr>
        <w:t>"''''--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10"/>
          <w:w w:val="61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0"/>
          <w:w w:val="65"/>
        </w:rPr>
        <w:t>-'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6"/>
          <w:w w:val="65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A1A1A1"/>
          <w:spacing w:val="-6"/>
          <w:w w:val="24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757575"/>
          <w:spacing w:val="-17"/>
          <w:w w:val="144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0"/>
          <w:w w:val="35"/>
        </w:rPr>
        <w:t>'""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15"/>
          <w:w w:val="35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17"/>
          <w:w w:val="35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36"/>
          <w:w w:val="45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15"/>
          <w:w w:val="35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4"/>
          <w:w w:val="35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757575"/>
          <w:spacing w:val="-36"/>
          <w:w w:val="4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1"/>
          <w:w w:val="35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757575"/>
          <w:spacing w:val="-4"/>
          <w:w w:val="4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0"/>
          <w:w w:val="2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0"/>
          <w:w w:val="45"/>
        </w:rPr>
        <w:t>-.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31"/>
          <w:w w:val="45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76"/>
          <w:w w:val="120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26"/>
          <w:w w:val="75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9"/>
          <w:w w:val="45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3"/>
          <w:w w:val="18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0"/>
          <w:w w:val="3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2"/>
          <w:w w:val="3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8"/>
          <w:w w:val="51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12"/>
          <w:w w:val="3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11"/>
          <w:w w:val="58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23"/>
          <w:w w:val="34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58"/>
        </w:rPr>
        <w:t>-'"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19"/>
          <w:w w:val="58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8"/>
          <w:w w:val="40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48"/>
          <w:w w:val="53"/>
        </w:rPr>
        <w:t>"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10"/>
          <w:w w:val="40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0"/>
          <w:w w:val="78"/>
        </w:rPr>
        <w:t>·--·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45"/>
          <w:w w:val="78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-31"/>
          <w:w w:val="120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33"/>
          <w:w w:val="53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33"/>
          <w:w w:val="563"/>
        </w:rPr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563"/>
          <w:embos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563"/>
          <w:emboss/>
        </w:rPr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563"/>
        </w:rPr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563"/>
        </w:rPr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0"/>
          <w:w w:val="4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6"/>
          <w:w w:val="4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15"/>
          <w:w w:val="69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17"/>
          <w:w w:val="72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5"/>
          <w:w w:val="96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22"/>
          <w:w w:val="9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6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13"/>
          <w:w w:val="6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27"/>
        </w:rPr>
        <w:t>_..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6"/>
          <w:w w:val="27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6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100"/>
          <w:u w:val="single" w:color="29292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8"/>
          <w:w w:val="100"/>
          <w:u w:val="single" w:color="29292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8"/>
          <w:w w:val="100"/>
          <w:u w:val="single" w:color="292929"/>
        </w:rPr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8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31"/>
        </w:rPr>
        <w:t>..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10"/>
          <w:w w:val="3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48"/>
          <w:w w:val="66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3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2"/>
          <w:w w:val="3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757575"/>
          <w:spacing w:val="-8"/>
          <w:w w:val="2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0"/>
          <w:w w:val="66"/>
        </w:rPr>
        <w:t>--'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18"/>
          <w:w w:val="6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0"/>
          <w:w w:val="73"/>
        </w:rPr>
        <w:t>·-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27"/>
          <w:w w:val="7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19"/>
          <w:w w:val="45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9"/>
          <w:w w:val="39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36"/>
          <w:w w:val="45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2"/>
          <w:w w:val="39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2"/>
          <w:w w:val="72"/>
        </w:rPr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72"/>
          <w:emboss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72"/>
          <w:emboss/>
        </w:rPr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72"/>
        </w:rPr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6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35"/>
          <w:w w:val="69"/>
        </w:rPr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0"/>
          <w:w w:val="69"/>
          <w:shadow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0"/>
          <w:w w:val="69"/>
          <w:shadow/>
        </w:rPr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0"/>
          <w:w w:val="69"/>
        </w:rPr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9"/>
          <w:w w:val="6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757575"/>
          <w:spacing w:val="-22"/>
          <w:w w:val="11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0"/>
          <w:w w:val="36"/>
        </w:rPr>
        <w:t>....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1"/>
          <w:w w:val="36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14"/>
          <w:w w:val="69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0"/>
          <w:w w:val="33"/>
        </w:rPr>
        <w:t>._:...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1"/>
          <w:w w:val="3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15"/>
          <w:w w:val="13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83"/>
        </w:rPr>
        <w:t>..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78787"/>
          <w:spacing w:val="3"/>
          <w:w w:val="1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2"/>
          <w:w w:val="49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27"/>
        </w:rPr>
        <w:t>-.:.....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2"/>
          <w:w w:val="2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3"/>
          <w:w w:val="46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38"/>
        </w:rPr>
        <w:t>..._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1"/>
          <w:w w:val="38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11"/>
          <w:w w:val="115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11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0"/>
          <w:w w:val="100"/>
          <w:u w:val="single" w:color="292929"/>
        </w:rPr>
        <w:t>    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0"/>
          <w:w w:val="100"/>
          <w:u w:val="single" w:color="292929"/>
        </w:rPr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0"/>
          <w:w w:val="58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-7"/>
          <w:w w:val="58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39"/>
          <w:w w:val="96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2"/>
          <w:w w:val="40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2"/>
          <w:w w:val="32"/>
        </w:rPr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32"/>
          <w:emboss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32"/>
          <w:emboss/>
        </w:rPr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32"/>
        </w:rPr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32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2"/>
          <w:w w:val="32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31"/>
          <w:w w:val="7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2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7"/>
          <w:w w:val="7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15"/>
          <w:w w:val="9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0"/>
          <w:w w:val="4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8"/>
          <w:w w:val="4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43"/>
        </w:rPr>
        <w:t>.......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0"/>
          <w:w w:val="25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-1"/>
          <w:w w:val="196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31"/>
        </w:rPr>
        <w:t>......,_</w:t>
      </w:r>
      <w:r>
        <w:rPr>
          <w:rFonts w:ascii="Times New Roman" w:hAnsi="Times New Roman" w:cs="Times New Roman" w:eastAsia="Times New Roman"/>
          <w:sz w:val="19"/>
          <w:szCs w:val="19"/>
          <w:color w:val="3F3F3F"/>
          <w:spacing w:val="8"/>
          <w:w w:val="1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C1C1C"/>
          <w:spacing w:val="8"/>
          <w:w w:val="96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8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0"/>
          <w:w w:val="100"/>
          <w:u w:val="single" w:color="29292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8"/>
          <w:w w:val="100"/>
          <w:u w:val="single" w:color="29292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8"/>
          <w:w w:val="100"/>
          <w:u w:val="single" w:color="292929"/>
        </w:rPr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8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2A2A2A"/>
          <w:spacing w:val="0"/>
          <w:w w:val="5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160" w:bottom="280" w:left="380" w:right="120"/>
          <w:cols w:num="2" w:equalWidth="0">
            <w:col w:w="1990" w:space="552"/>
            <w:col w:w="9198"/>
          </w:cols>
        </w:sectPr>
      </w:pPr>
      <w:rPr/>
    </w:p>
    <w:p>
      <w:pPr>
        <w:spacing w:before="84" w:after="0" w:line="240" w:lineRule="auto"/>
        <w:ind w:right="1266"/>
        <w:jc w:val="right"/>
        <w:rPr>
          <w:rFonts w:ascii="Courier New" w:hAnsi="Courier New" w:cs="Courier New" w:eastAsia="Courier New"/>
          <w:sz w:val="10"/>
          <w:szCs w:val="10"/>
        </w:rPr>
      </w:pPr>
      <w:rPr/>
      <w:r>
        <w:rPr/>
        <w:pict>
          <v:shape style="position:absolute;margin-left:43.200001pt;margin-top:20.247837pt;width:49.919998pt;height:49.919998pt;mso-position-horizontal-relative:page;mso-position-vertical-relative:paragraph;z-index:-1642" type="#_x0000_t75">
            <v:imagedata r:id="rId89" o:title=""/>
          </v:shape>
        </w:pict>
      </w:r>
      <w:r>
        <w:rPr/>
        <w:pict>
          <v:group style="position:absolute;margin-left:134.705887pt;margin-top:2.007846pt;width:322.588235pt;height:421.792379pt;mso-position-horizontal-relative:page;mso-position-vertical-relative:paragraph;z-index:-1640" coordorigin="2694,40" coordsize="6452,8436">
            <v:shape style="position:absolute;left:2726;top:40;width:3917;height:4205" type="#_x0000_t75">
              <v:imagedata r:id="rId90" o:title=""/>
            </v:shape>
            <v:group style="position:absolute;left:2696;top:4245;width:2;height:645" coordorigin="2696,4245" coordsize="2,645">
              <v:shape style="position:absolute;left:2696;top:4245;width:2;height:645" coordorigin="2696,4245" coordsize="0,645" path="m2696,4889l2696,4245e" filled="f" stroked="t" strokeweight=".235294pt" strokecolor="#383838">
                <v:path arrowok="t"/>
              </v:shape>
              <v:shape style="position:absolute;left:2707;top:5877;width:307;height:1670" type="#_x0000_t75">
                <v:imagedata r:id="rId91" o:title=""/>
              </v:shape>
            </v:group>
            <v:group style="position:absolute;left:2711;top:7506;width:2;height:967" coordorigin="2711,7506" coordsize="2,967">
              <v:shape style="position:absolute;left:2711;top:7506;width:2;height:967" coordorigin="2711,7506" coordsize="0,967" path="m2711,8474l2711,7506e" filled="f" stroked="t" strokeweight=".235294pt" strokecolor="#3B3B3B">
                <v:path arrowok="t"/>
              </v:shape>
            </v:group>
            <v:group style="position:absolute;left:2878;top:4178;width:2;height:1650" coordorigin="2878,4178" coordsize="2,1650">
              <v:shape style="position:absolute;left:2878;top:4178;width:2;height:1650" coordorigin="2878,4178" coordsize="0,1650" path="m2878,5828l2878,4178e" filled="f" stroked="t" strokeweight="1.411765pt" strokecolor="#1C1C1C">
                <v:path arrowok="t"/>
              </v:shape>
            </v:group>
            <v:group style="position:absolute;left:3567;top:2431;width:5572;height:2" coordorigin="3567,2431" coordsize="5572,2">
              <v:shape style="position:absolute;left:3567;top:2431;width:5572;height:2" coordorigin="3567,2431" coordsize="5572,0" path="m3567,2431l9139,2431e" filled="f" stroked="t" strokeweight=".70588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2pt;margin-top:-.872182pt;width:43.200001pt;height:48.959999pt;mso-position-horizontal-relative:page;mso-position-vertical-relative:paragraph;z-index:-1639" type="#_x0000_t75">
            <v:imagedata r:id="rId92" o:title=""/>
          </v:shape>
        </w:pict>
      </w:r>
      <w:r>
        <w:rPr>
          <w:rFonts w:ascii="Courier New" w:hAnsi="Courier New" w:cs="Courier New" w:eastAsia="Courier New"/>
          <w:sz w:val="10"/>
          <w:szCs w:val="10"/>
          <w:color w:val="999999"/>
          <w:w w:val="63"/>
        </w:rPr>
        <w:t>.</w:t>
      </w:r>
      <w:r>
        <w:rPr>
          <w:rFonts w:ascii="Courier New" w:hAnsi="Courier New" w:cs="Courier New" w:eastAsia="Courier New"/>
          <w:sz w:val="10"/>
          <w:szCs w:val="10"/>
          <w:color w:val="999999"/>
          <w:spacing w:val="-38"/>
          <w:w w:val="100"/>
        </w:rPr>
        <w:t> </w:t>
      </w:r>
      <w:r>
        <w:rPr>
          <w:rFonts w:ascii="Courier New" w:hAnsi="Courier New" w:cs="Courier New" w:eastAsia="Courier New"/>
          <w:sz w:val="10"/>
          <w:szCs w:val="10"/>
          <w:color w:val="3B3B3B"/>
          <w:spacing w:val="0"/>
          <w:w w:val="68"/>
        </w:rPr>
        <w:t>'C</w:t>
      </w:r>
      <w:r>
        <w:rPr>
          <w:rFonts w:ascii="Courier New" w:hAnsi="Courier New" w:cs="Courier New" w:eastAsia="Courier New"/>
          <w:sz w:val="10"/>
          <w:szCs w:val="1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3178" w:right="730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ya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disponible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medios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impresos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tale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como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libros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compendias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trípticos,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archivos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formato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electrónico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disponibles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Internet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otro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medio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sea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fundamenta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publicada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ví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internet,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bastar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6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señale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respuest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precise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fuente,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lugar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</w:rPr>
        <w:t>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puede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consultar,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reproducir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adquirir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dicha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información,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9" w:lineRule="exact"/>
        <w:ind w:left="3192" w:right="4083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4.720001pt;margin-top:11.293266pt;width:27.84pt;height:31.68pt;mso-position-horizontal-relative:page;mso-position-vertical-relative:paragraph;z-index:-1641" type="#_x0000_t75">
            <v:imagedata r:id="rId93" o:title=""/>
          </v:shape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teng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cumplimentad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solicitu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part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  <w:position w:val="-1"/>
        </w:rPr>
        <w:t>correspondiente.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Mar w:header="0" w:footer="0" w:top="420" w:bottom="280" w:left="380" w:right="120"/>
          <w:headerReference w:type="odd" r:id="rId87"/>
          <w:footerReference w:type="odd" r:id="rId88"/>
          <w:pgSz w:w="12240" w:h="1584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1" w:lineRule="exact"/>
        <w:ind w:left="692" w:right="139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6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308" w:right="95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7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30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group style="position:absolute;margin-left:135.176468pt;margin-top:97.00367pt;width:.1pt;height:43.618078pt;mso-position-horizontal-relative:page;mso-position-vertical-relative:paragraph;z-index:-1635" coordorigin="2704,1940" coordsize="2,872">
            <v:shape style="position:absolute;left:2704;top:1940;width:2;height:872" coordorigin="2704,1940" coordsize="0,872" path="m2704,2812l2704,1940e" filled="f" stroked="t" strokeweight=".235294pt" strokecolor="#343434">
              <v:path arrowok="t"/>
            </v:shape>
          </v:group>
          <w10:wrap type="none"/>
        </w:pict>
      </w:r>
      <w:r>
        <w:rPr/>
        <w:pict>
          <v:shape style="width:68.160004pt;height:3.84pt;mso-position-horizontal-relative:char;mso-position-vertical-relative:line" type="#_x0000_t75">
            <v:imagedata r:id="rId94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8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.44pt;height:186.24pt;mso-position-horizontal-relative:char;mso-position-vertical-relative:line" type="#_x0000_t75">
            <v:imagedata r:id="rId9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0" w:right="643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96">
        <w:r>
          <w:rPr>
            <w:rFonts w:ascii="Times New Roman" w:hAnsi="Times New Roman" w:cs="Times New Roman" w:eastAsia="Times New Roman"/>
            <w:sz w:val="19"/>
            <w:szCs w:val="19"/>
            <w:color w:val="070707"/>
            <w:spacing w:val="0"/>
            <w:w w:val="167"/>
          </w:rPr>
          <w:t>www.jalisco.g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39" w:after="0" w:line="247" w:lineRule="auto"/>
        <w:ind w:left="19" w:right="671" w:firstLine="-5"/>
        <w:jc w:val="left"/>
        <w:tabs>
          <w:tab w:pos="760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3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entreg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encuentr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preferentement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format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46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solicitado.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exist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procesar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calcular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presenta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4"/>
          <w:i/>
        </w:rPr>
        <w:t>distint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4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encuentre.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ab/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484"/>
        </w:rPr>
        <w:t>-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right="709" w:firstLine="28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sustent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anterior,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Criteri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37"/>
          <w:i/>
        </w:rPr>
        <w:t>15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3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37"/>
          <w:i/>
        </w:rPr>
        <w:t>9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36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emitid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anteriorment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denominada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0"/>
          <w:i/>
        </w:rPr>
        <w:t>Institut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1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Federa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Gubernamenta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{IFAI},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interpreta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iJlformaciá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pret.!ndid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0"/>
          <w:i/>
        </w:rPr>
        <w:t>Jos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solicitantes,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considerada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-cuestió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hecho-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obstant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entida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facultades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poseer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cuol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encuentra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visible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consultable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sitio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oficia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7"/>
          <w:i/>
        </w:rPr>
        <w:t>l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5"/>
          <w:i/>
        </w:rPr>
        <w:t>: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5"/>
          <w:i/>
        </w:rPr>
        <w:t> </w:t>
      </w:r>
      <w:hyperlink r:id="rId97">
        <w:r>
          <w:rPr>
            <w:rFonts w:ascii="Arial" w:hAnsi="Arial" w:cs="Arial" w:eastAsia="Arial"/>
            <w:sz w:val="15"/>
            <w:szCs w:val="15"/>
            <w:color w:val="070707"/>
            <w:spacing w:val="0"/>
            <w:w w:val="100"/>
            <w:i/>
          </w:rPr>
          <w:t>http://inicio.ifai.org.mx/Criteriosfl</w:t>
        </w:r>
        <w:r>
          <w:rPr>
            <w:rFonts w:ascii="Arial" w:hAnsi="Arial" w:cs="Arial" w:eastAsia="Arial"/>
            <w:sz w:val="15"/>
            <w:szCs w:val="15"/>
            <w:color w:val="070707"/>
            <w:spacing w:val="0"/>
            <w:w w:val="100"/>
            <w:i/>
          </w:rPr>
          <w:t>)</w:t>
        </w:r>
        <w:r>
          <w:rPr>
            <w:rFonts w:ascii="Arial" w:hAnsi="Arial" w:cs="Arial" w:eastAsia="Arial"/>
            <w:sz w:val="15"/>
            <w:szCs w:val="15"/>
            <w:color w:val="070707"/>
            <w:spacing w:val="0"/>
            <w:w w:val="100"/>
            <w:i/>
          </w:rPr>
          <w:t>15-09%201nexistencia.pdf,</w:t>
        </w:r>
        <w:r>
          <w:rPr>
            <w:rFonts w:ascii="Arial" w:hAnsi="Arial" w:cs="Arial" w:eastAsia="Arial"/>
            <w:sz w:val="15"/>
            <w:szCs w:val="15"/>
            <w:color w:val="070707"/>
            <w:spacing w:val="23"/>
            <w:w w:val="100"/>
            <w:i/>
          </w:rPr>
          <w:t> </w:t>
        </w:r>
      </w:hyperlink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cuyo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contenid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invoca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continuació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6"/>
          <w:i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20"/>
          <w:i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8" w:lineRule="auto"/>
        <w:ind w:left="19" w:right="689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79.294128pt;margin-top:4.664343pt;width:.1pt;height:141.758755pt;mso-position-horizontal-relative:page;mso-position-vertical-relative:paragraph;z-index:-1634" coordorigin="11586,93" coordsize="2,2835">
            <v:shape style="position:absolute;left:11586;top:93;width:2;height:2835" coordorigin="11586,93" coordsize="0,2835" path="m11586,2928l11586,93e" filled="f" stroked="t" strokeweight=".941176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concept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atribuy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8"/>
          <w:i/>
        </w:rPr>
        <w:t>solicitada.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46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Federa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Acces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Gubernamenta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establec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encuentre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archivos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unidad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administrativa,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ést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deberá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remiti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Comit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entida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acceso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ofici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donde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manifieste,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efect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dicho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Comit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analice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tom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medidas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pertinente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localizar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document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resuelva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consecuencia.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Asimismo,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referid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dispone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coso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Comit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encuentr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documento,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expedirá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una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confirm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mismo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notificar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solicitante,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travé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unidad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enlace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dentro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plazo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establecid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44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Así,</w:t>
      </w:r>
      <w:r>
        <w:rPr>
          <w:rFonts w:ascii="Arial" w:hAnsi="Arial" w:cs="Arial" w:eastAsia="Arial"/>
          <w:sz w:val="15"/>
          <w:szCs w:val="15"/>
          <w:color w:val="070707"/>
          <w:spacing w:val="-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implica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necesariament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encuentr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archivos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autorida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-es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decir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trat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cuestió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hecho-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obstant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entida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facultade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poseer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dicha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información.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9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9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sentido,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señalarse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concept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atribuy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solicitada.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Expedientes: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6" w:after="0" w:line="240" w:lineRule="auto"/>
        <w:ind w:left="3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w w:val="119"/>
          <w:i/>
        </w:rPr>
        <w:t>09437</w:t>
      </w:r>
      <w:r>
        <w:rPr>
          <w:rFonts w:ascii="Arial" w:hAnsi="Arial" w:cs="Arial" w:eastAsia="Arial"/>
          <w:sz w:val="15"/>
          <w:szCs w:val="15"/>
          <w:color w:val="070707"/>
          <w:spacing w:val="-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Secretarí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6"/>
          <w:i/>
        </w:rPr>
        <w:t>Salud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7"/>
          <w:i/>
        </w:rPr>
        <w:t>-</w:t>
      </w:r>
      <w:r>
        <w:rPr>
          <w:rFonts w:ascii="Arial" w:hAnsi="Arial" w:cs="Arial" w:eastAsia="Arial"/>
          <w:sz w:val="15"/>
          <w:szCs w:val="15"/>
          <w:color w:val="070707"/>
          <w:spacing w:val="-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3"/>
          <w:i/>
        </w:rPr>
        <w:t>,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6" w:after="0" w:line="240" w:lineRule="auto"/>
        <w:ind w:left="2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88.479980pt;margin-top:10.192277pt;width:12.48pt;height:37.439999pt;mso-position-horizontal-relative:page;mso-position-vertical-relative:paragraph;z-index:-1638" type="#_x0000_t75">
            <v:imagedata r:id="rId98" o:title=""/>
          </v:shape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538</w:t>
      </w:r>
      <w:r>
        <w:rPr>
          <w:rFonts w:ascii="Arial" w:hAnsi="Arial" w:cs="Arial" w:eastAsia="Arial"/>
          <w:sz w:val="15"/>
          <w:szCs w:val="15"/>
          <w:color w:val="070707"/>
          <w:spacing w:val="-20"/>
          <w:w w:val="100"/>
          <w:i/>
        </w:rPr>
        <w:t>7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)8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Aeropuert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</w:rPr>
        <w:t>Servicio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</w:rPr>
        <w:t>Auxiliare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4"/>
        </w:rPr>
        <w:t>-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1" w:after="0" w:line="240" w:lineRule="auto"/>
        <w:ind w:left="3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w w:val="121"/>
          <w:i/>
        </w:rPr>
        <w:t>60068</w:t>
      </w:r>
      <w:r>
        <w:rPr>
          <w:rFonts w:ascii="Arial" w:hAnsi="Arial" w:cs="Arial" w:eastAsia="Arial"/>
          <w:sz w:val="15"/>
          <w:szCs w:val="15"/>
          <w:color w:val="070707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Secretori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Comunicaciones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Transportes-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2" w:after="0" w:line="240" w:lineRule="auto"/>
        <w:ind w:left="3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i/>
        </w:rPr>
        <w:t>0171fl</w:t>
      </w:r>
      <w:r>
        <w:rPr>
          <w:rFonts w:ascii="Arial" w:hAnsi="Arial" w:cs="Arial" w:eastAsia="Arial"/>
          <w:sz w:val="15"/>
          <w:szCs w:val="15"/>
          <w:color w:val="070707"/>
          <w:w w:val="101"/>
          <w:i/>
        </w:rPr>
        <w:t>)9</w:t>
      </w:r>
      <w:r>
        <w:rPr>
          <w:rFonts w:ascii="Arial" w:hAnsi="Arial" w:cs="Arial" w:eastAsia="Arial"/>
          <w:sz w:val="15"/>
          <w:szCs w:val="15"/>
          <w:color w:val="070707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Hacienda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írl&gt;dit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5"/>
        </w:rPr>
        <w:t>-</w:t>
      </w:r>
      <w:r>
        <w:rPr>
          <w:rFonts w:ascii="Arial" w:hAnsi="Arial" w:cs="Arial" w:eastAsia="Arial"/>
          <w:sz w:val="15"/>
          <w:szCs w:val="15"/>
          <w:color w:val="070707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24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1" w:after="0" w:line="240" w:lineRule="auto"/>
        <w:ind w:left="2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22"/>
          <w:i/>
        </w:rPr>
        <w:t>22809</w:t>
      </w:r>
      <w:r>
        <w:rPr>
          <w:rFonts w:ascii="Arial" w:hAnsi="Arial" w:cs="Arial" w:eastAsia="Arial"/>
          <w:sz w:val="15"/>
          <w:szCs w:val="15"/>
          <w:color w:val="070707"/>
          <w:spacing w:val="-22"/>
          <w:w w:val="12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Policí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Federal-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auto"/>
        <w:ind w:left="33" w:right="706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mismo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modo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motiv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Comit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é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declarar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inexistencia,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contenid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Criterio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9"/>
          <w:i/>
        </w:rPr>
        <w:t>OOl/ZOll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24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pronunciado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Consejo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Institut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(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ITEI},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78"/>
          <w:i/>
        </w:rPr>
        <w:t>Jo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7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dispuest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fraccione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IV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46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relación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8"/>
          <w:i/>
        </w:rPr>
        <w:t>al110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1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entonce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vigent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sensible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necesidad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elaborar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criterio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apoyo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materia,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iniciativ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propia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</w:rPr>
        <w:t>ese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organismo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tuv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considerar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siguiente: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5" w:after="0" w:line="244" w:lineRule="auto"/>
        <w:ind w:left="42" w:right="239"/>
        <w:jc w:val="left"/>
        <w:tabs>
          <w:tab w:pos="8020" w:val="left"/>
          <w:tab w:pos="822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80.588257pt;margin-top:42.689808pt;width:.1pt;height:63.293624pt;mso-position-horizontal-relative:page;mso-position-vertical-relative:paragraph;z-index:-1633" coordorigin="11612,854" coordsize="2,1266">
            <v:shape style="position:absolute;left:11612;top:854;width:2;height:1266" coordorigin="11612,854" coordsize="0,1266" path="m11612,2120l11612,854e" filled="f" stroked="t" strokeweight=".941176pt" strokecolor="#28282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Plen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Consejo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de/Institut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7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autoriza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aprobar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ab/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51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5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criterio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auxilien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integrante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interpretació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precisa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-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ab/>
        <w:tab/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</w:r>
      <w:r>
        <w:rPr>
          <w:rFonts w:ascii="Arial" w:hAnsi="Arial" w:cs="Arial" w:eastAsia="Arial"/>
          <w:sz w:val="15"/>
          <w:szCs w:val="15"/>
          <w:color w:val="999999"/>
          <w:spacing w:val="-41"/>
          <w:w w:val="94"/>
        </w:rPr>
        <w:t>·</w:t>
      </w:r>
      <w:r>
        <w:rPr>
          <w:rFonts w:ascii="Arial" w:hAnsi="Arial" w:cs="Arial" w:eastAsia="Arial"/>
          <w:sz w:val="15"/>
          <w:szCs w:val="15"/>
          <w:color w:val="646464"/>
          <w:spacing w:val="0"/>
          <w:w w:val="62"/>
        </w:rPr>
        <w:t>.</w:t>
      </w:r>
      <w:r>
        <w:rPr>
          <w:rFonts w:ascii="Arial" w:hAnsi="Arial" w:cs="Arial" w:eastAsia="Arial"/>
          <w:sz w:val="15"/>
          <w:szCs w:val="15"/>
          <w:color w:val="646464"/>
          <w:spacing w:val="0"/>
          <w:w w:val="6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9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siguientes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244" w:right="3989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CONSIDERANDOS: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9" w:lineRule="auto"/>
        <w:ind w:left="47" w:right="711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w w:val="73"/>
          <w:i/>
        </w:rPr>
        <w:t>J</w:t>
      </w:r>
      <w:r>
        <w:rPr>
          <w:rFonts w:ascii="Arial" w:hAnsi="Arial" w:cs="Arial" w:eastAsia="Arial"/>
          <w:sz w:val="15"/>
          <w:szCs w:val="15"/>
          <w:color w:val="070707"/>
          <w:w w:val="72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-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Consejo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fech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15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quince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diciembre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año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2009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dos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mil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nueve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autoriz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ó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aprobó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CRITERIOS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4"/>
          <w:i/>
        </w:rPr>
        <w:t>RESPECTO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REQUISITOS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5"/>
          <w:i/>
        </w:rPr>
        <w:t>DEBE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5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5"/>
          <w:i/>
        </w:rPr>
        <w:t>REUNI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5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5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5"/>
          <w:i/>
        </w:rPr>
        <w:t>RESPUESTAS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EMITE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SUJETOS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9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9"/>
          <w:i/>
        </w:rPr>
        <w:t>DECLARACIONES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INEXISTENTE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ACCESO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PO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</w:rPr>
        <w:t>TENE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</w:rPr>
        <w:t>COMPETENCIA,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cuales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destac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siguiente: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3" w:lineRule="auto"/>
        <w:ind w:left="47" w:right="680" w:firstLine="14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147.839996pt;margin-top:70.07798pt;width:218.880005pt;height:101.760002pt;mso-position-horizontal-relative:page;mso-position-vertical-relative:paragraph;z-index:-1637" type="#_x0000_t75">
            <v:imagedata r:id="rId99" o:title=""/>
          </v:shape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"PRIMERO.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emiti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dictame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expresament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cit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normativida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aplicable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razonar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explicar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concret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adecua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hipótesi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normativa,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además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acredita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causas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derivan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premiso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Entendiend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forzosament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deberán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contener: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Normativida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aplicabl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i/>
        </w:rPr>
        <w:t>: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materi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jo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ajustabl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concreto.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Razonamient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Explicación: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Expone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4"/>
          <w:i/>
        </w:rPr>
        <w:t>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4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clara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concisa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porque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referenciod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aplicado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sea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caso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ést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haya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generado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cuestió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exist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físicamente.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Justificación: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Proba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expues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mediant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constancias,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circunstanciadas,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denuncias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carácte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penal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document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  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acredita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inexistente."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left="61" w:right="69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24.159973pt;margin-top:37.714966pt;width:71.040001pt;height:39.360001pt;mso-position-horizontal-relative:page;mso-position-vertical-relative:paragraph;z-index:-1636" type="#_x0000_t75">
            <v:imagedata r:id="rId100" o:title=""/>
          </v:shape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Criterio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genero/e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aluden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requisito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deben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reunir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respuesta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concr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   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una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decir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trot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planteamient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genérica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des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rende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legal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compele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inexistencia,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cumplan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   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triple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160" w:bottom="280" w:left="380" w:right="120"/>
          <w:cols w:num="2" w:equalWidth="0">
            <w:col w:w="2654" w:space="514"/>
            <w:col w:w="857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10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874" w:right="700"/>
        <w:jc w:val="center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070707"/>
          <w:spacing w:val="0"/>
          <w:w w:val="134"/>
        </w:rPr>
        <w:t>•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81" w:lineRule="exact"/>
        <w:ind w:left="686" w:right="76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764706pt;margin-top:8.054533pt;width:60.243079pt;height:18pt;mso-position-horizontal-relative:page;mso-position-vertical-relative:paragraph;z-index:-1624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29"/>
                      <w:szCs w:val="29"/>
                      <w:color w:val="757575"/>
                      <w:spacing w:val="0"/>
                      <w:w w:val="37"/>
                    </w:rPr>
                    <w:t>·-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757575"/>
                      <w:spacing w:val="0"/>
                      <w:w w:val="37"/>
                    </w:rPr>
                    <w:t>   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757575"/>
                      <w:spacing w:val="25"/>
                      <w:w w:val="37"/>
                    </w:rPr>
                    <w:t> 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070707"/>
                      <w:spacing w:val="0"/>
                      <w:w w:val="195"/>
                    </w:rPr>
                    <w:t>-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070707"/>
                      <w:spacing w:val="-40"/>
                      <w:w w:val="195"/>
                    </w:rPr>
                    <w:t> 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757575"/>
                      <w:spacing w:val="0"/>
                      <w:w w:val="32"/>
                    </w:rPr>
                    <w:t>·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757575"/>
                      <w:spacing w:val="0"/>
                      <w:w w:val="32"/>
                    </w:rPr>
                    <w:t>  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757575"/>
                      <w:spacing w:val="11"/>
                      <w:w w:val="32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70707"/>
                      <w:spacing w:val="0"/>
                      <w:w w:val="169"/>
                    </w:rPr>
                    <w:t>-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70707"/>
                      <w:spacing w:val="-5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70707"/>
                      <w:spacing w:val="0"/>
                      <w:w w:val="169"/>
                    </w:rPr>
                    <w:t>-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70707"/>
                      <w:spacing w:val="-74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70707"/>
                      <w:spacing w:val="-11"/>
                      <w:w w:val="169"/>
                    </w:rPr>
                    <w:t>-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757575"/>
                      <w:spacing w:val="-19"/>
                      <w:w w:val="26"/>
                    </w:rPr>
                    <w:t>·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4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304" w:right="32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8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8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9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6" w:after="0" w:line="240" w:lineRule="auto"/>
        <w:ind w:left="310" w:right="331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pict>
          <v:group style="position:absolute;margin-left:133.529419pt;margin-top:27.395201pt;width:.1pt;height:63.767734pt;mso-position-horizontal-relative:page;mso-position-vertical-relative:paragraph;z-index:-1627" coordorigin="2671,548" coordsize="2,1275">
            <v:shape style="position:absolute;left:2671;top:548;width:2;height:1275" coordorigin="2671,548" coordsize="0,1275" path="m2671,1823l2671,548e" filled="f" stroked="t" strokeweight=".235294pt" strokecolor="#3B3B3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10"/>
          <w:b/>
          <w:bCs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10"/>
          <w:b/>
          <w:bCs/>
        </w:rPr>
        <w:t>)C)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10"/>
          <w:b/>
          <w:bCs/>
        </w:rPr>
        <w:t>BUIXO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1"/>
          <w:w w:val="110"/>
          <w:b/>
          <w:bCs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142"/>
        </w:rPr>
        <w:t>Dn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-8"/>
          <w:w w:val="14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86"/>
        </w:rPr>
        <w:t>EST&gt;'\fl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86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1F1F1F"/>
          <w:spacing w:val="7"/>
          <w:w w:val="86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70707"/>
          <w:spacing w:val="0"/>
          <w:w w:val="105"/>
          <w:b/>
          <w:bCs/>
        </w:rPr>
        <w:t>JA1.150&gt;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6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104">
        <w:r>
          <w:rPr>
            <w:rFonts w:ascii="Times New Roman" w:hAnsi="Times New Roman" w:cs="Times New Roman" w:eastAsia="Times New Roman"/>
            <w:sz w:val="19"/>
            <w:szCs w:val="19"/>
            <w:color w:val="070707"/>
            <w:spacing w:val="0"/>
            <w:w w:val="158"/>
          </w:rPr>
          <w:t>www.jalisco.go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0" w:after="0" w:line="1387" w:lineRule="exact"/>
        <w:ind w:left="78" w:right="-20"/>
        <w:jc w:val="left"/>
        <w:rPr>
          <w:rFonts w:ascii="Arial" w:hAnsi="Arial" w:cs="Arial" w:eastAsia="Arial"/>
          <w:sz w:val="89"/>
          <w:szCs w:val="8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5"/>
          <w:szCs w:val="135"/>
          <w:color w:val="070707"/>
          <w:w w:val="156"/>
          <w:position w:val="1"/>
        </w:rPr>
        <w:t>1</w:t>
      </w:r>
      <w:r>
        <w:rPr>
          <w:rFonts w:ascii="Times New Roman" w:hAnsi="Times New Roman" w:cs="Times New Roman" w:eastAsia="Times New Roman"/>
          <w:sz w:val="135"/>
          <w:szCs w:val="135"/>
          <w:color w:val="070707"/>
          <w:spacing w:val="-122"/>
          <w:w w:val="156"/>
          <w:position w:val="1"/>
        </w:rPr>
        <w:t>-</w:t>
      </w:r>
      <w:r>
        <w:rPr>
          <w:rFonts w:ascii="Arial" w:hAnsi="Arial" w:cs="Arial" w:eastAsia="Arial"/>
          <w:sz w:val="106"/>
          <w:szCs w:val="106"/>
          <w:color w:val="070707"/>
          <w:spacing w:val="0"/>
          <w:w w:val="38"/>
          <w:i/>
          <w:position w:val="1"/>
        </w:rPr>
        <w:t>d=o</w:t>
      </w:r>
      <w:r>
        <w:rPr>
          <w:rFonts w:ascii="Arial" w:hAnsi="Arial" w:cs="Arial" w:eastAsia="Arial"/>
          <w:sz w:val="106"/>
          <w:szCs w:val="106"/>
          <w:color w:val="070707"/>
          <w:spacing w:val="-66"/>
          <w:w w:val="100"/>
          <w:i/>
          <w:position w:val="1"/>
        </w:rPr>
        <w:t> </w:t>
      </w:r>
      <w:r>
        <w:rPr>
          <w:rFonts w:ascii="Arial" w:hAnsi="Arial" w:cs="Arial" w:eastAsia="Arial"/>
          <w:sz w:val="106"/>
          <w:szCs w:val="106"/>
          <w:color w:val="070707"/>
          <w:spacing w:val="0"/>
          <w:w w:val="38"/>
          <w:i/>
          <w:position w:val="1"/>
        </w:rPr>
        <w:t>:::lifi</w:t>
      </w:r>
      <w:r>
        <w:rPr>
          <w:rFonts w:ascii="Arial" w:hAnsi="Arial" w:cs="Arial" w:eastAsia="Arial"/>
          <w:sz w:val="106"/>
          <w:szCs w:val="106"/>
          <w:color w:val="070707"/>
          <w:spacing w:val="-66"/>
          <w:w w:val="100"/>
          <w:i/>
          <w:position w:val="1"/>
        </w:rPr>
        <w:t> </w:t>
      </w:r>
      <w:r>
        <w:rPr>
          <w:rFonts w:ascii="Arial" w:hAnsi="Arial" w:cs="Arial" w:eastAsia="Arial"/>
          <w:sz w:val="106"/>
          <w:szCs w:val="106"/>
          <w:color w:val="070707"/>
          <w:spacing w:val="0"/>
          <w:w w:val="38"/>
          <w:i/>
          <w:position w:val="1"/>
        </w:rPr>
        <w:t>:,</w:t>
      </w:r>
      <w:r>
        <w:rPr>
          <w:rFonts w:ascii="Arial" w:hAnsi="Arial" w:cs="Arial" w:eastAsia="Arial"/>
          <w:sz w:val="106"/>
          <w:szCs w:val="106"/>
          <w:color w:val="070707"/>
          <w:spacing w:val="-180"/>
          <w:w w:val="100"/>
          <w:i/>
          <w:position w:val="1"/>
        </w:rPr>
        <w:t> </w:t>
      </w:r>
      <w:r>
        <w:rPr>
          <w:rFonts w:ascii="Arial" w:hAnsi="Arial" w:cs="Arial" w:eastAsia="Arial"/>
          <w:sz w:val="106"/>
          <w:szCs w:val="106"/>
          <w:color w:val="070707"/>
          <w:spacing w:val="0"/>
          <w:w w:val="38"/>
          <w:i/>
          <w:position w:val="1"/>
        </w:rPr>
        <w:t>.</w:t>
      </w:r>
      <w:r>
        <w:rPr>
          <w:rFonts w:ascii="Arial" w:hAnsi="Arial" w:cs="Arial" w:eastAsia="Arial"/>
          <w:sz w:val="106"/>
          <w:szCs w:val="106"/>
          <w:color w:val="070707"/>
          <w:spacing w:val="-106"/>
          <w:w w:val="38"/>
          <w:i/>
          <w:position w:val="1"/>
        </w:rPr>
        <w:t>:</w:t>
      </w:r>
      <w:r>
        <w:rPr>
          <w:rFonts w:ascii="Arial" w:hAnsi="Arial" w:cs="Arial" w:eastAsia="Arial"/>
          <w:sz w:val="106"/>
          <w:szCs w:val="106"/>
          <w:color w:val="343434"/>
          <w:spacing w:val="0"/>
          <w:w w:val="62"/>
          <w:i/>
          <w:position w:val="1"/>
        </w:rPr>
        <w:t>:</w:t>
      </w:r>
      <w:r>
        <w:rPr>
          <w:rFonts w:ascii="Arial" w:hAnsi="Arial" w:cs="Arial" w:eastAsia="Arial"/>
          <w:sz w:val="106"/>
          <w:szCs w:val="106"/>
          <w:color w:val="343434"/>
          <w:spacing w:val="33"/>
          <w:w w:val="62"/>
          <w:i/>
          <w:position w:val="1"/>
        </w:rPr>
        <w:t>.</w:t>
      </w:r>
      <w:r>
        <w:rPr>
          <w:rFonts w:ascii="Arial" w:hAnsi="Arial" w:cs="Arial" w:eastAsia="Arial"/>
          <w:sz w:val="89"/>
          <w:szCs w:val="89"/>
          <w:color w:val="070707"/>
          <w:spacing w:val="0"/>
          <w:w w:val="41"/>
          <w:position w:val="1"/>
        </w:rPr>
        <w:t>m</w:t>
      </w:r>
      <w:r>
        <w:rPr>
          <w:rFonts w:ascii="Arial" w:hAnsi="Arial" w:cs="Arial" w:eastAsia="Arial"/>
          <w:sz w:val="89"/>
          <w:szCs w:val="89"/>
          <w:color w:val="070707"/>
          <w:spacing w:val="56"/>
          <w:w w:val="100"/>
          <w:position w:val="1"/>
        </w:rPr>
        <w:t> </w:t>
      </w:r>
      <w:r>
        <w:rPr>
          <w:rFonts w:ascii="Arial" w:hAnsi="Arial" w:cs="Arial" w:eastAsia="Arial"/>
          <w:sz w:val="89"/>
          <w:szCs w:val="89"/>
          <w:color w:val="070707"/>
          <w:spacing w:val="0"/>
          <w:w w:val="40"/>
          <w:position w:val="1"/>
        </w:rPr>
        <w:t>"</w:t>
      </w:r>
      <w:r>
        <w:rPr>
          <w:rFonts w:ascii="Arial" w:hAnsi="Arial" w:cs="Arial" w:eastAsia="Arial"/>
          <w:sz w:val="89"/>
          <w:szCs w:val="89"/>
          <w:color w:val="070707"/>
          <w:spacing w:val="-146"/>
          <w:w w:val="100"/>
          <w:position w:val="1"/>
        </w:rPr>
        <w:t> </w:t>
      </w:r>
      <w:r>
        <w:rPr>
          <w:rFonts w:ascii="Arial" w:hAnsi="Arial" w:cs="Arial" w:eastAsia="Arial"/>
          <w:sz w:val="89"/>
          <w:szCs w:val="89"/>
          <w:color w:val="070707"/>
          <w:spacing w:val="0"/>
          <w:w w:val="40"/>
          <w:position w:val="1"/>
        </w:rPr>
        <w:t>"'"'</w:t>
      </w:r>
      <w:r>
        <w:rPr>
          <w:rFonts w:ascii="Arial" w:hAnsi="Arial" w:cs="Arial" w:eastAsia="Arial"/>
          <w:sz w:val="89"/>
          <w:szCs w:val="89"/>
          <w:color w:val="070707"/>
          <w:spacing w:val="-44"/>
          <w:w w:val="40"/>
          <w:position w:val="1"/>
        </w:rPr>
        <w:t>"</w:t>
      </w:r>
      <w:r>
        <w:rPr>
          <w:rFonts w:ascii="Arial" w:hAnsi="Arial" w:cs="Arial" w:eastAsia="Arial"/>
          <w:sz w:val="89"/>
          <w:szCs w:val="89"/>
          <w:color w:val="525252"/>
          <w:spacing w:val="-49"/>
          <w:w w:val="52"/>
          <w:position w:val="1"/>
        </w:rPr>
        <w:t>'</w:t>
      </w:r>
      <w:r>
        <w:rPr>
          <w:rFonts w:ascii="Arial" w:hAnsi="Arial" w:cs="Arial" w:eastAsia="Arial"/>
          <w:sz w:val="89"/>
          <w:szCs w:val="89"/>
          <w:color w:val="070707"/>
          <w:spacing w:val="0"/>
          <w:w w:val="37"/>
          <w:position w:val="1"/>
        </w:rPr>
        <w:t>''=</w:t>
      </w:r>
      <w:r>
        <w:rPr>
          <w:rFonts w:ascii="Arial" w:hAnsi="Arial" w:cs="Arial" w:eastAsia="Arial"/>
          <w:sz w:val="89"/>
          <w:szCs w:val="89"/>
          <w:color w:val="070707"/>
          <w:spacing w:val="-60"/>
          <w:w w:val="100"/>
          <w:position w:val="1"/>
        </w:rPr>
        <w:t> </w:t>
      </w:r>
      <w:r>
        <w:rPr>
          <w:rFonts w:ascii="Arial" w:hAnsi="Arial" w:cs="Arial" w:eastAsia="Arial"/>
          <w:sz w:val="89"/>
          <w:szCs w:val="89"/>
          <w:color w:val="070707"/>
          <w:spacing w:val="0"/>
          <w:w w:val="37"/>
          <w:position w:val="1"/>
        </w:rPr>
        <w:t>_.</w:t>
      </w:r>
      <w:r>
        <w:rPr>
          <w:rFonts w:ascii="Arial" w:hAnsi="Arial" w:cs="Arial" w:eastAsia="Arial"/>
          <w:sz w:val="89"/>
          <w:szCs w:val="89"/>
          <w:color w:val="070707"/>
          <w:spacing w:val="-85"/>
          <w:w w:val="38"/>
          <w:position w:val="1"/>
        </w:rPr>
        <w:t>¡</w:t>
      </w:r>
      <w:r>
        <w:rPr>
          <w:rFonts w:ascii="Arial" w:hAnsi="Arial" w:cs="Arial" w:eastAsia="Arial"/>
          <w:sz w:val="89"/>
          <w:szCs w:val="89"/>
          <w:color w:val="757575"/>
          <w:spacing w:val="35"/>
          <w:w w:val="21"/>
          <w:position w:val="1"/>
        </w:rPr>
        <w:t>·</w:t>
      </w:r>
      <w:r>
        <w:rPr>
          <w:rFonts w:ascii="Arial" w:hAnsi="Arial" w:cs="Arial" w:eastAsia="Arial"/>
          <w:sz w:val="89"/>
          <w:szCs w:val="89"/>
          <w:color w:val="1F1F1F"/>
          <w:spacing w:val="-45"/>
          <w:w w:val="41"/>
          <w:position w:val="1"/>
        </w:rPr>
        <w:t>.</w:t>
      </w:r>
      <w:r>
        <w:rPr>
          <w:rFonts w:ascii="Arial" w:hAnsi="Arial" w:cs="Arial" w:eastAsia="Arial"/>
          <w:sz w:val="89"/>
          <w:szCs w:val="89"/>
          <w:color w:val="525252"/>
          <w:spacing w:val="24"/>
          <w:w w:val="33"/>
          <w:position w:val="1"/>
        </w:rPr>
        <w:t>.</w:t>
      </w:r>
      <w:r>
        <w:rPr>
          <w:rFonts w:ascii="Arial" w:hAnsi="Arial" w:cs="Arial" w:eastAsia="Arial"/>
          <w:sz w:val="89"/>
          <w:szCs w:val="89"/>
          <w:color w:val="343434"/>
          <w:spacing w:val="24"/>
          <w:w w:val="20"/>
          <w:position w:val="1"/>
        </w:rPr>
      </w:r>
      <w:r>
        <w:rPr>
          <w:rFonts w:ascii="Arial" w:hAnsi="Arial" w:cs="Arial" w:eastAsia="Arial"/>
          <w:sz w:val="89"/>
          <w:szCs w:val="89"/>
          <w:color w:val="343434"/>
          <w:spacing w:val="-14"/>
          <w:w w:val="20"/>
          <w:emboss/>
          <w:position w:val="1"/>
        </w:rPr>
        <w:t>.</w:t>
      </w:r>
      <w:r>
        <w:rPr>
          <w:rFonts w:ascii="Arial" w:hAnsi="Arial" w:cs="Arial" w:eastAsia="Arial"/>
          <w:sz w:val="89"/>
          <w:szCs w:val="89"/>
          <w:color w:val="343434"/>
          <w:spacing w:val="-14"/>
          <w:w w:val="20"/>
          <w:emboss/>
          <w:position w:val="1"/>
        </w:rPr>
      </w:r>
      <w:r>
        <w:rPr>
          <w:rFonts w:ascii="Arial" w:hAnsi="Arial" w:cs="Arial" w:eastAsia="Arial"/>
          <w:sz w:val="89"/>
          <w:szCs w:val="89"/>
          <w:color w:val="343434"/>
          <w:spacing w:val="-14"/>
          <w:w w:val="20"/>
          <w:position w:val="1"/>
        </w:rPr>
      </w:r>
      <w:r>
        <w:rPr>
          <w:rFonts w:ascii="Arial" w:hAnsi="Arial" w:cs="Arial" w:eastAsia="Arial"/>
          <w:sz w:val="89"/>
          <w:szCs w:val="89"/>
          <w:color w:val="343434"/>
          <w:spacing w:val="-14"/>
          <w:w w:val="20"/>
          <w:position w:val="1"/>
        </w:rPr>
      </w:r>
      <w:r>
        <w:rPr>
          <w:rFonts w:ascii="Arial" w:hAnsi="Arial" w:cs="Arial" w:eastAsia="Arial"/>
          <w:sz w:val="89"/>
          <w:szCs w:val="89"/>
          <w:color w:val="525252"/>
          <w:spacing w:val="21"/>
          <w:w w:val="73"/>
          <w:position w:val="1"/>
        </w:rPr>
        <w:t>.</w:t>
      </w:r>
      <w:r>
        <w:rPr>
          <w:rFonts w:ascii="Arial" w:hAnsi="Arial" w:cs="Arial" w:eastAsia="Arial"/>
          <w:sz w:val="89"/>
          <w:szCs w:val="89"/>
          <w:color w:val="525252"/>
          <w:spacing w:val="21"/>
          <w:w w:val="21"/>
          <w:position w:val="1"/>
        </w:rPr>
      </w:r>
      <w:r>
        <w:rPr>
          <w:rFonts w:ascii="Arial" w:hAnsi="Arial" w:cs="Arial" w:eastAsia="Arial"/>
          <w:sz w:val="89"/>
          <w:szCs w:val="89"/>
          <w:color w:val="525252"/>
          <w:spacing w:val="-15"/>
          <w:w w:val="21"/>
          <w:shadow/>
          <w:position w:val="1"/>
        </w:rPr>
        <w:t>·</w:t>
      </w:r>
      <w:r>
        <w:rPr>
          <w:rFonts w:ascii="Arial" w:hAnsi="Arial" w:cs="Arial" w:eastAsia="Arial"/>
          <w:sz w:val="89"/>
          <w:szCs w:val="89"/>
          <w:color w:val="525252"/>
          <w:spacing w:val="-15"/>
          <w:w w:val="21"/>
          <w:shadow/>
          <w:position w:val="1"/>
        </w:rPr>
      </w:r>
      <w:r>
        <w:rPr>
          <w:rFonts w:ascii="Arial" w:hAnsi="Arial" w:cs="Arial" w:eastAsia="Arial"/>
          <w:sz w:val="89"/>
          <w:szCs w:val="89"/>
          <w:color w:val="525252"/>
          <w:spacing w:val="-15"/>
          <w:w w:val="21"/>
          <w:position w:val="1"/>
        </w:rPr>
      </w:r>
      <w:r>
        <w:rPr>
          <w:rFonts w:ascii="Arial" w:hAnsi="Arial" w:cs="Arial" w:eastAsia="Arial"/>
          <w:sz w:val="89"/>
          <w:szCs w:val="89"/>
          <w:color w:val="525252"/>
          <w:spacing w:val="-15"/>
          <w:w w:val="21"/>
          <w:position w:val="1"/>
        </w:rPr>
      </w:r>
      <w:r>
        <w:rPr>
          <w:rFonts w:ascii="Arial" w:hAnsi="Arial" w:cs="Arial" w:eastAsia="Arial"/>
          <w:sz w:val="89"/>
          <w:szCs w:val="89"/>
          <w:color w:val="343434"/>
          <w:spacing w:val="-163"/>
          <w:w w:val="42"/>
          <w:position w:val="1"/>
        </w:rPr>
        <w:t>·</w:t>
      </w:r>
      <w:r>
        <w:rPr>
          <w:rFonts w:ascii="Arial" w:hAnsi="Arial" w:cs="Arial" w:eastAsia="Arial"/>
          <w:sz w:val="89"/>
          <w:szCs w:val="89"/>
          <w:color w:val="525252"/>
          <w:spacing w:val="42"/>
          <w:w w:val="21"/>
          <w:position w:val="1"/>
        </w:rPr>
        <w:t>·</w:t>
      </w:r>
      <w:r>
        <w:rPr>
          <w:rFonts w:ascii="Arial" w:hAnsi="Arial" w:cs="Arial" w:eastAsia="Arial"/>
          <w:sz w:val="89"/>
          <w:szCs w:val="89"/>
          <w:color w:val="757575"/>
          <w:spacing w:val="40"/>
          <w:w w:val="27"/>
          <w:position w:val="1"/>
        </w:rPr>
        <w:t>-</w:t>
      </w:r>
      <w:r>
        <w:rPr>
          <w:rFonts w:ascii="Arial" w:hAnsi="Arial" w:cs="Arial" w:eastAsia="Arial"/>
          <w:sz w:val="89"/>
          <w:szCs w:val="89"/>
          <w:color w:val="525252"/>
          <w:spacing w:val="0"/>
          <w:w w:val="25"/>
          <w:position w:val="1"/>
        </w:rPr>
        <w:t>··</w:t>
      </w:r>
      <w:r>
        <w:rPr>
          <w:rFonts w:ascii="Arial" w:hAnsi="Arial" w:cs="Arial" w:eastAsia="Arial"/>
          <w:sz w:val="89"/>
          <w:szCs w:val="89"/>
          <w:color w:val="525252"/>
          <w:spacing w:val="-114"/>
          <w:w w:val="25"/>
          <w:position w:val="1"/>
        </w:rPr>
        <w:t>·</w:t>
      </w:r>
      <w:r>
        <w:rPr>
          <w:rFonts w:ascii="Arial" w:hAnsi="Arial" w:cs="Arial" w:eastAsia="Arial"/>
          <w:sz w:val="89"/>
          <w:szCs w:val="89"/>
          <w:color w:val="525252"/>
          <w:spacing w:val="0"/>
          <w:w w:val="59"/>
          <w:position w:val="1"/>
        </w:rPr>
        <w:t>·</w:t>
      </w:r>
      <w:r>
        <w:rPr>
          <w:rFonts w:ascii="Arial" w:hAnsi="Arial" w:cs="Arial" w:eastAsia="Arial"/>
          <w:sz w:val="89"/>
          <w:szCs w:val="89"/>
          <w:color w:val="757575"/>
          <w:spacing w:val="0"/>
          <w:w w:val="49"/>
          <w:position w:val="1"/>
        </w:rPr>
        <w:t>,</w:t>
      </w:r>
      <w:r>
        <w:rPr>
          <w:rFonts w:ascii="Arial" w:hAnsi="Arial" w:cs="Arial" w:eastAsia="Arial"/>
          <w:sz w:val="89"/>
          <w:szCs w:val="89"/>
          <w:color w:val="757575"/>
          <w:spacing w:val="82"/>
          <w:w w:val="100"/>
          <w:position w:val="1"/>
        </w:rPr>
        <w:t> </w:t>
      </w:r>
      <w:r>
        <w:rPr>
          <w:rFonts w:ascii="Arial" w:hAnsi="Arial" w:cs="Arial" w:eastAsia="Arial"/>
          <w:sz w:val="89"/>
          <w:szCs w:val="89"/>
          <w:color w:val="757575"/>
          <w:spacing w:val="82"/>
          <w:w w:val="100"/>
          <w:position w:val="1"/>
        </w:rPr>
        <w:pict>
          <v:shape style="width:44.16pt;height:48pt;mso-position-horizontal-relative:char;mso-position-vertical-relative:line" type="#_x0000_t75">
            <v:imagedata r:id="rId105" o:title=""/>
          </v:shape>
        </w:pict>
      </w:r>
      <w:r>
        <w:rPr>
          <w:rFonts w:ascii="Arial" w:hAnsi="Arial" w:cs="Arial" w:eastAsia="Arial"/>
          <w:sz w:val="89"/>
          <w:szCs w:val="89"/>
          <w:color w:val="000000"/>
          <w:spacing w:val="0"/>
          <w:w w:val="100"/>
          <w:position w:val="0"/>
        </w:rPr>
      </w:r>
    </w:p>
    <w:p>
      <w:pPr>
        <w:spacing w:before="61" w:after="0" w:line="255" w:lineRule="auto"/>
        <w:ind w:left="827" w:right="707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33.764709pt;margin-top:22.250046pt;width:15.035288pt;height:304.490696pt;mso-position-horizontal-relative:page;mso-position-vertical-relative:paragraph;z-index:-1632" coordorigin="2675,445" coordsize="301,6090">
            <v:shape style="position:absolute;left:2688;top:4008;width:288;height:1325" type="#_x0000_t75">
              <v:imagedata r:id="rId106" o:title=""/>
            </v:shape>
            <v:group style="position:absolute;left:2680;top:5241;width:2;height:1290" coordorigin="2680,5241" coordsize="2,1290">
              <v:shape style="position:absolute;left:2680;top:5241;width:2;height:1290" coordorigin="2680,5241" coordsize="0,1290" path="m2680,6530l2680,5241e" filled="f" stroked="t" strokeweight=".470588pt" strokecolor="#343434">
                <v:path arrowok="t"/>
              </v:shape>
            </v:group>
            <v:group style="position:absolute;left:2842;top:457;width:2;height:3575" coordorigin="2842,457" coordsize="2,3575">
              <v:shape style="position:absolute;left:2842;top:457;width:2;height:3575" coordorigin="2842,457" coordsize="0,3575" path="m2842,4032l2842,457e" filled="f" stroked="t" strokeweight="1.176471pt" strokecolor="#1C1C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Derivado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generalidad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aquella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postura,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757575"/>
          <w:spacing w:val="-2"/>
          <w:w w:val="51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;urg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8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necesidad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puntualiza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alcance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2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81"/>
          <w:i/>
        </w:rPr>
        <w:t>&lt;</w:t>
      </w:r>
      <w:r>
        <w:rPr>
          <w:rFonts w:ascii="Arial" w:hAnsi="Arial" w:cs="Arial" w:eastAsia="Arial"/>
          <w:sz w:val="15"/>
          <w:szCs w:val="15"/>
          <w:color w:val="909090"/>
          <w:spacing w:val="-8"/>
          <w:w w:val="51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justifica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probar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hechos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según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carácte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positiv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negativo,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modo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343434"/>
          <w:spacing w:val="-4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document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mit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can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estrecha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vinculación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predichos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criterios,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entendiend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complementa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sin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excluirlo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7" w:lineRule="auto"/>
        <w:ind w:left="836" w:right="711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w w:val="69"/>
          <w:i/>
        </w:rPr>
        <w:t>11</w:t>
      </w:r>
      <w:r>
        <w:rPr>
          <w:rFonts w:ascii="Arial" w:hAnsi="Arial" w:cs="Arial" w:eastAsia="Arial"/>
          <w:sz w:val="15"/>
          <w:szCs w:val="15"/>
          <w:color w:val="070707"/>
          <w:w w:val="68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fracció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VI/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prevé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debe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regirse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otros,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"celerida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eguridad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jurídico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procedimiento':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0" w:lineRule="auto"/>
        <w:ind w:left="827" w:right="706" w:firstLine="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w w:val="65"/>
          <w:i/>
        </w:rPr>
        <w:t>111</w:t>
      </w:r>
      <w:r>
        <w:rPr>
          <w:rFonts w:ascii="Arial" w:hAnsi="Arial" w:cs="Arial" w:eastAsia="Arial"/>
          <w:sz w:val="15"/>
          <w:szCs w:val="15"/>
          <w:color w:val="070707"/>
          <w:w w:val="64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14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16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Polític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Estado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Unidos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Mexicanos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jurídica,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respet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1"/>
          <w:i/>
        </w:rPr>
        <w:t>J'a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1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8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formalidades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esenciales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actuar,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leyes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expedidas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anteriorida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he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343434"/>
          <w:spacing w:val="4"/>
          <w:w w:val="100"/>
          <w:i/>
        </w:rPr>
        <w:t>: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efectuando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les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sean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atribuido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facultado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leyes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fundándola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motivándolo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3"/>
          <w:i/>
        </w:rPr>
        <w:t>s</w:t>
      </w:r>
      <w:r>
        <w:rPr>
          <w:rFonts w:ascii="Arial" w:hAnsi="Arial" w:cs="Arial" w:eastAsia="Arial"/>
          <w:sz w:val="15"/>
          <w:szCs w:val="15"/>
          <w:color w:val="525252"/>
          <w:spacing w:val="0"/>
          <w:w w:val="155"/>
          <w:i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5" w:lineRule="auto"/>
        <w:ind w:left="841" w:right="695" w:firstLine="-5"/>
        <w:jc w:val="both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IV.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fracció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VI/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9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materia,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entiend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1F1F1F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como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"conjunt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disposiciones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mediant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cuales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tiene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deber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poner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70707"/>
          <w:spacing w:val="0"/>
          <w:w w:val="156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58" w:lineRule="exact"/>
        <w:ind w:left="841" w:right="703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disposición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  <w:position w:val="1"/>
        </w:rPr>
        <w:t>personas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98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solicitante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pública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poseen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8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dan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conocer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casa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proceso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left="841" w:right="1377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78pt;margin-top:4.679752pt;width:.1pt;height:72.301706pt;mso-position-horizontal-relative:page;mso-position-vertical-relative:paragraph;z-index:-1626" coordorigin="11560,94" coordsize="2,1446">
            <v:shape style="position:absolute;left:11560;top:94;width:2;height:1446" coordorigin="11560,94" coordsize="0,1446" path="m11560,1540l11560,94e" filled="f" stroked="t" strokeweight="1.176471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tom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decisiones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acuerdo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competencia,</w:t>
      </w:r>
      <w:r>
        <w:rPr>
          <w:rFonts w:ascii="Arial" w:hAnsi="Arial" w:cs="Arial" w:eastAsia="Arial"/>
          <w:sz w:val="15"/>
          <w:szCs w:val="15"/>
          <w:color w:val="1F1F1F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</w:rPr>
        <w:t>com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14"/>
          <w:w w:val="98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acciones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sus</w:t>
      </w:r>
      <w:r>
        <w:rPr>
          <w:rFonts w:ascii="Arial" w:hAnsi="Arial" w:cs="Arial" w:eastAsia="Arial"/>
          <w:sz w:val="15"/>
          <w:szCs w:val="15"/>
          <w:color w:val="070707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funciones':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3" w:lineRule="auto"/>
        <w:ind w:left="841" w:right="711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Debiendo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tene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present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acto,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supone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conduct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</w:rPr>
        <w:t>pasiva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decir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positivo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negativos,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siempre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reflej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hacer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omisión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abstenció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obrar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distingue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efectos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producen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dicho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8"/>
          <w:i/>
        </w:rPr>
        <w:t>otr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9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0"/>
          <w:i/>
        </w:rPr>
        <w:t>formo,</w:t>
      </w:r>
      <w:r>
        <w:rPr>
          <w:rFonts w:ascii="Arial" w:hAnsi="Arial" w:cs="Arial" w:eastAsia="Arial"/>
          <w:sz w:val="15"/>
          <w:szCs w:val="15"/>
          <w:color w:val="070707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consecuencias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jurídica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circunstancia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concretas,</w:t>
      </w:r>
      <w:r>
        <w:rPr>
          <w:rFonts w:ascii="Arial" w:hAnsi="Arial" w:cs="Arial" w:eastAsia="Arial"/>
          <w:sz w:val="15"/>
          <w:szCs w:val="15"/>
          <w:color w:val="070707"/>
          <w:spacing w:val="-21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derivan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resultad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movimiento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positivo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activos,</w:t>
      </w:r>
      <w:r>
        <w:rPr>
          <w:rFonts w:ascii="Arial" w:hAnsi="Arial" w:cs="Arial" w:eastAsia="Arial"/>
          <w:sz w:val="15"/>
          <w:szCs w:val="15"/>
          <w:color w:val="070707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defecto,</w:t>
      </w:r>
      <w:r>
        <w:rPr>
          <w:rFonts w:ascii="Arial" w:hAnsi="Arial" w:cs="Arial" w:eastAsia="Arial"/>
          <w:sz w:val="15"/>
          <w:szCs w:val="15"/>
          <w:color w:val="070707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pasividad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omisión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implica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ausencia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actos.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841" w:right="728" w:firstLine="9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86.559998pt;margin-top:25.796707pt;width:13.44pt;height:162.240005pt;mso-position-horizontal-relative:page;mso-position-vertical-relative:paragraph;z-index:-1629" type="#_x0000_t75">
            <v:imagedata r:id="rId107" o:title=""/>
          </v:shape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V.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2"/>
          <w:i/>
        </w:rPr>
        <w:t>Jos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constituye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promotore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garante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derecha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1F1F1F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alcances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9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8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78"/>
          <w:i/>
        </w:rPr>
        <w:t>Jo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7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estatuid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precept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</w:rPr>
        <w:t>5!!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ordenamiento.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0" w:lineRule="auto"/>
        <w:ind w:left="841" w:right="724" w:firstLine="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VI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0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señala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"cuand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7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les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tenga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competencia,</w:t>
      </w:r>
      <w:r>
        <w:rPr>
          <w:rFonts w:ascii="Arial" w:hAnsi="Arial" w:cs="Arial" w:eastAsia="Arial"/>
          <w:sz w:val="15"/>
          <w:szCs w:val="15"/>
          <w:color w:val="070707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ésto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deberán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emiti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dictame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fundad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motivada,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justifique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situación.".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845" w:right="752" w:firstLine="9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34.352936pt;margin-top:15.752213pt;width:14.44706pt;height:78.399441pt;mso-position-horizontal-relative:page;mso-position-vertical-relative:paragraph;z-index:-1631" coordorigin="2687,315" coordsize="289,1568">
            <v:shape style="position:absolute;left:2707;top:315;width:269;height:998" type="#_x0000_t75">
              <v:imagedata r:id="rId108" o:title=""/>
            </v:shape>
            <v:group style="position:absolute;left:2689;top:1170;width:2;height:711" coordorigin="2689,1170" coordsize="2,711">
              <v:shape style="position:absolute;left:2689;top:1170;width:2;height:711" coordorigin="2689,1170" coordsize="0,711" path="m2689,1881l2689,1170e" filled="f" stroked="t" strokeweight=".235294pt" strokecolor="#28282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VI/.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Diccionario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Real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Academi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Española,</w:t>
      </w:r>
      <w:r>
        <w:rPr>
          <w:rFonts w:ascii="Arial" w:hAnsi="Arial" w:cs="Arial" w:eastAsia="Arial"/>
          <w:sz w:val="15"/>
          <w:szCs w:val="15"/>
          <w:color w:val="070707"/>
          <w:spacing w:val="-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justificar,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entiende,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"Proba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algo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razones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convincentes,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testigo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documentos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1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49"/>
        </w:rPr>
        <w:t>'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49"/>
        </w:rPr>
        <w:t>: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2"/>
          <w:i/>
        </w:rPr>
        <w:t>forma,</w:t>
      </w:r>
      <w:r>
        <w:rPr>
          <w:rFonts w:ascii="Arial" w:hAnsi="Arial" w:cs="Arial" w:eastAsia="Arial"/>
          <w:sz w:val="15"/>
          <w:szCs w:val="15"/>
          <w:color w:val="070707"/>
          <w:spacing w:val="-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entiend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legislador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impone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sujeto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deber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probar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sustenta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medios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convicción.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0" w:lineRule="auto"/>
        <w:ind w:left="855" w:right="746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78"/>
          <w:i/>
        </w:rPr>
        <w:t>V/11.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7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parte,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Diccionario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Real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Academi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Española,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defin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"falt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existencia':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83" w:lineRule="auto"/>
        <w:ind w:left="850" w:right="72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modo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inexistencia,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consist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tip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negativ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derivado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20"/>
          <w:i/>
        </w:rPr>
        <w:t>falt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2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2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legal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deber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probar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circunstancia,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decir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aparta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medío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convicción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verifique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negativo.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55" w:right="3662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79.176453pt;margin-top:6.797845pt;width:.1pt;height:90.317869pt;mso-position-horizontal-relative:page;mso-position-vertical-relative:paragraph;z-index:-1625" coordorigin="11584,136" coordsize="2,1806">
            <v:shape style="position:absolute;left:11584;top:136;width:2;height:1806" coordorigin="11584,136" coordsize="0,1806" path="m11584,1942l11584,136e" filled="f" stroked="t" strokeweight=".941176pt" strokecolor="#28282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jurist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Ciprían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Góme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z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Lora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relación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prueba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señala: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7" w:lineRule="auto"/>
        <w:ind w:left="850" w:right="693" w:firstLine="19"/>
        <w:jc w:val="both"/>
        <w:rPr>
          <w:rFonts w:ascii="Arial" w:hAnsi="Arial" w:cs="Arial" w:eastAsia="Arial"/>
          <w:sz w:val="5"/>
          <w:szCs w:val="5"/>
        </w:rPr>
      </w:pPr>
      <w:rPr/>
      <w:r>
        <w:rPr/>
        <w:pict>
          <v:shape style="position:absolute;margin-left:136.320007pt;margin-top:16.655014pt;width:14.4pt;height:136.320007pt;mso-position-horizontal-relative:page;mso-position-vertical-relative:paragraph;z-index:-1630" type="#_x0000_t75">
            <v:imagedata r:id="rId109" o:title=""/>
          </v:shape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"S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ha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sostenid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tradicionalment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prueba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son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hechas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jurídicos,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comprendidos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desde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luego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jurídicas.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3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3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important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precisar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casa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jurídic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prueba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debe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implicar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realización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supuest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normativ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cual/a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infiere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consecuencias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jurídica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esgrimen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coma</w:t>
      </w:r>
      <w:r>
        <w:rPr>
          <w:rFonts w:ascii="Arial" w:hAnsi="Arial" w:cs="Arial" w:eastAsia="Arial"/>
          <w:sz w:val="15"/>
          <w:szCs w:val="15"/>
          <w:color w:val="070707"/>
          <w:spacing w:val="-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8"/>
          <w:i/>
        </w:rPr>
        <w:t>fundament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8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pretensione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(los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actores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)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resistencia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{la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demandados)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otra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palabras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esgrime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-que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debe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probarse-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encaja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corresponde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realización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un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supuest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normativ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precisament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haberse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realizado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</w:rPr>
        <w:t>-objet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prueba-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producirá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consecuencias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jurídicas,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2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derechos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obligaciones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99"/>
          <w:i/>
        </w:rPr>
        <w:t>.</w:t>
      </w:r>
      <w:r>
        <w:rPr>
          <w:rFonts w:ascii="Arial" w:hAnsi="Arial" w:cs="Arial" w:eastAsia="Arial"/>
          <w:sz w:val="5"/>
          <w:szCs w:val="5"/>
          <w:color w:val="070707"/>
          <w:spacing w:val="0"/>
          <w:w w:val="185"/>
          <w:i/>
        </w:rPr>
        <w:t>N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0" w:lineRule="auto"/>
        <w:ind w:left="855" w:right="788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IX.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dicha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"e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afirm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4"/>
          <w:i/>
        </w:rPr>
        <w:t>probar'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4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obstante,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existe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supuesto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cuales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niega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debe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tambié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probar.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83" w:lineRule="auto"/>
        <w:ind w:left="864" w:right="732" w:firstLine="-1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</w:rPr>
        <w:t>X.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</w:rPr>
        <w:t>Po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parte,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Código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Procedimiento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Civiles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señala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diversos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supuesto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cuales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niega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á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probar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aprecia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287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señala: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74" w:right="4721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"Artícul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287.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niega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sólo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á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probar: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6" w:after="0" w:line="240" w:lineRule="auto"/>
        <w:ind w:left="864" w:right="4036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7.294117pt;margin-top:6.139356pt;width:575.985881pt;height:101.760002pt;mso-position-horizontal-relative:page;mso-position-vertical-relative:paragraph;z-index:-1628" coordorigin="346,123" coordsize="11520,2035">
            <v:shape style="position:absolute;left:3149;top:123;width:8717;height:2035" type="#_x0000_t75">
              <v:imagedata r:id="rId110" o:title=""/>
            </v:shape>
            <v:group style="position:absolute;left:358;top:1992;width:9205;height:2" coordorigin="358,1992" coordsize="9205,2">
              <v:shape style="position:absolute;left:358;top:1992;width:9205;height:2" coordorigin="358,1992" coordsize="9205,0" path="m358,1992l9562,1992e" filled="f" stroked="t" strokeweight="1.176471pt" strokecolor="#0C0C0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070707"/>
          <w:w w:val="80"/>
          <w:i/>
        </w:rPr>
        <w:t>1</w:t>
      </w:r>
      <w:r>
        <w:rPr>
          <w:rFonts w:ascii="Arial" w:hAnsi="Arial" w:cs="Arial" w:eastAsia="Arial"/>
          <w:sz w:val="14"/>
          <w:szCs w:val="14"/>
          <w:color w:val="070707"/>
          <w:w w:val="79"/>
          <w:i/>
        </w:rPr>
        <w:t>.</w:t>
      </w:r>
      <w:r>
        <w:rPr>
          <w:rFonts w:ascii="Arial" w:hAnsi="Arial" w:cs="Arial" w:eastAsia="Arial"/>
          <w:sz w:val="14"/>
          <w:szCs w:val="14"/>
          <w:color w:val="070707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negación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envuelva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afirmació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expresa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hecho;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7" w:after="0" w:line="240" w:lineRule="auto"/>
        <w:ind w:left="864" w:right="309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w w:val="63"/>
          <w:i/>
        </w:rPr>
        <w:t>11</w:t>
      </w:r>
      <w:r>
        <w:rPr>
          <w:rFonts w:ascii="Arial" w:hAnsi="Arial" w:cs="Arial" w:eastAsia="Arial"/>
          <w:sz w:val="15"/>
          <w:szCs w:val="15"/>
          <w:color w:val="070707"/>
          <w:w w:val="62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Cuando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desconozca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presunción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legal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teng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-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favo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5"/>
          <w:i/>
        </w:rPr>
        <w:t>colitigante;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1" w:after="0" w:line="240" w:lineRule="auto"/>
        <w:ind w:left="874" w:right="572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w w:val="54"/>
          <w:i/>
        </w:rPr>
        <w:t>11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54"/>
          <w:i/>
        </w:rPr>
        <w:t>1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29"/>
          <w:i/>
        </w:rPr>
        <w:t>.</w:t>
      </w:r>
      <w:r>
        <w:rPr>
          <w:rFonts w:ascii="Arial" w:hAnsi="Arial" w:cs="Arial" w:eastAsia="Arial"/>
          <w:sz w:val="15"/>
          <w:szCs w:val="15"/>
          <w:color w:val="343434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Cuando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desconozca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capacida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343434"/>
          <w:spacing w:val="0"/>
          <w:w w:val="131"/>
          <w:i/>
        </w:rPr>
        <w:t>;</w:t>
      </w:r>
      <w:r>
        <w:rPr>
          <w:rFonts w:ascii="Arial" w:hAnsi="Arial" w:cs="Arial" w:eastAsia="Arial"/>
          <w:sz w:val="15"/>
          <w:szCs w:val="15"/>
          <w:color w:val="343434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6" w:after="0" w:line="240" w:lineRule="auto"/>
        <w:ind w:left="874" w:right="416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IV.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negativ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fuer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element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constitutiv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acción."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0" w:top="0" w:bottom="280" w:left="360" w:right="140"/>
          <w:headerReference w:type="even" r:id="rId101"/>
          <w:footerReference w:type="even" r:id="rId102"/>
          <w:pgSz w:w="12240" w:h="15840"/>
          <w:cols w:num="2" w:equalWidth="0">
            <w:col w:w="2006" w:space="361"/>
            <w:col w:w="9373"/>
          </w:cols>
        </w:sectPr>
      </w:pPr>
      <w:rPr/>
    </w:p>
    <w:p>
      <w:pPr>
        <w:spacing w:before="67" w:after="0" w:line="240" w:lineRule="auto"/>
        <w:ind w:left="3465" w:right="-20"/>
        <w:jc w:val="left"/>
        <w:tabs>
          <w:tab w:pos="4960" w:val="left"/>
          <w:tab w:pos="6060" w:val="left"/>
          <w:tab w:pos="6340" w:val="left"/>
          <w:tab w:pos="7380" w:val="left"/>
          <w:tab w:pos="7840" w:val="left"/>
          <w:tab w:pos="90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143.039993pt;margin-top:10.059244pt;width:50.880001pt;height:32.639999pt;mso-position-horizontal-relative:page;mso-position-vertical-relative:paragraph;z-index:-1619" type="#_x0000_t75">
            <v:imagedata r:id="rId113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0"/>
          <w:w w:val="113"/>
        </w:rPr>
        <w:t>-·--·····</w:t>
      </w:r>
      <w:r>
        <w:rPr>
          <w:rFonts w:ascii="Times New Roman" w:hAnsi="Times New Roman" w:cs="Times New Roman" w:eastAsia="Times New Roman"/>
          <w:sz w:val="22"/>
          <w:szCs w:val="22"/>
          <w:color w:val="1F1F1F"/>
          <w:spacing w:val="-60"/>
          <w:w w:val="113"/>
        </w:rPr>
        <w:t>·</w:t>
      </w:r>
      <w:r>
        <w:rPr>
          <w:rFonts w:ascii="Times New Roman" w:hAnsi="Times New Roman" w:cs="Times New Roman" w:eastAsia="Times New Roman"/>
          <w:sz w:val="22"/>
          <w:szCs w:val="22"/>
          <w:color w:val="494949"/>
          <w:spacing w:val="-5"/>
          <w:w w:val="59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6B6B6B"/>
          <w:spacing w:val="0"/>
          <w:w w:val="48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6B6B6B"/>
          <w:spacing w:val="-31"/>
          <w:w w:val="48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494949"/>
          <w:spacing w:val="0"/>
          <w:w w:val="84"/>
        </w:rPr>
        <w:t>···</w:t>
      </w:r>
      <w:r>
        <w:rPr>
          <w:rFonts w:ascii="Times New Roman" w:hAnsi="Times New Roman" w:cs="Times New Roman" w:eastAsia="Times New Roman"/>
          <w:sz w:val="22"/>
          <w:szCs w:val="22"/>
          <w:color w:val="49494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494949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0"/>
          <w:w w:val="77"/>
        </w:rPr>
        <w:t>.w.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16"/>
          <w:w w:val="7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60"/>
        </w:rPr>
        <w:t>-·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0"/>
          <w:w w:val="82"/>
        </w:rPr>
        <w:t>---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0"/>
          <w:w w:val="82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8"/>
          <w:w w:val="8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22"/>
        </w:rPr>
        <w:t>'.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17"/>
          <w:w w:val="12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-6"/>
          <w:w w:val="18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85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-10"/>
          <w:w w:val="81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0"/>
          <w:w w:val="143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0"/>
          <w:w w:val="23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-20"/>
          <w:w w:val="23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66"/>
        </w:rPr>
        <w:t>--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75757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575757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0"/>
          <w:w w:val="123"/>
        </w:rPr>
        <w:t>"·</w:t>
      </w:r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-21"/>
          <w:w w:val="123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0"/>
          <w:w w:val="76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363636"/>
          <w:spacing w:val="-20"/>
          <w:w w:val="76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-21"/>
          <w:w w:val="162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979797"/>
          <w:spacing w:val="-28"/>
          <w:w w:val="135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0"/>
          <w:w w:val="125"/>
        </w:rPr>
        <w:t>·-</w:t>
      </w:r>
      <w:r>
        <w:rPr>
          <w:rFonts w:ascii="Times New Roman" w:hAnsi="Times New Roman" w:cs="Times New Roman" w:eastAsia="Times New Roman"/>
          <w:sz w:val="17"/>
          <w:szCs w:val="17"/>
          <w:color w:val="7E7E7E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0"/>
          <w:w w:val="103"/>
        </w:rPr>
        <w:t>...</w:t>
      </w:r>
      <w:r>
        <w:rPr>
          <w:rFonts w:ascii="Times New Roman" w:hAnsi="Times New Roman" w:cs="Times New Roman" w:eastAsia="Times New Roman"/>
          <w:sz w:val="17"/>
          <w:szCs w:val="17"/>
          <w:color w:val="6B6B6B"/>
          <w:spacing w:val="-20"/>
          <w:w w:val="103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79797"/>
          <w:spacing w:val="0"/>
          <w:w w:val="7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979797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75757"/>
          <w:spacing w:val="0"/>
          <w:w w:val="15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575757"/>
          <w:spacing w:val="-37"/>
          <w:w w:val="154"/>
        </w:rPr>
        <w:t> </w:t>
      </w:r>
      <w:r>
        <w:rPr>
          <w:rFonts w:ascii="Arial" w:hAnsi="Arial" w:cs="Arial" w:eastAsia="Arial"/>
          <w:sz w:val="18"/>
          <w:szCs w:val="18"/>
          <w:color w:val="575757"/>
          <w:spacing w:val="0"/>
          <w:w w:val="70"/>
          <w:position w:val="-9"/>
        </w:rPr>
        <w:t>'·.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39" w:lineRule="exact"/>
        <w:ind w:left="2451" w:right="-20"/>
        <w:jc w:val="left"/>
        <w:tabs>
          <w:tab w:pos="320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42.240002pt;margin-top:-5.326004pt;width:49.919998pt;height:49.919998pt;mso-position-horizontal-relative:page;mso-position-vertical-relative:paragraph;z-index:-1623" type="#_x0000_t75">
            <v:imagedata r:id="rId11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5.163025pt;margin-top:-.123168pt;width:2.580255pt;height:4.5pt;mso-position-horizontal-relative:page;mso-position-vertical-relative:paragraph;z-index:-1615" type="#_x0000_t202" filled="f" stroked="f">
            <v:textbox inset="0,0,0,0">
              <w:txbxContent>
                <w:p>
                  <w:pPr>
                    <w:spacing w:before="0" w:after="0" w:line="90" w:lineRule="exact"/>
                    <w:ind w:right="-53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7E7E7E"/>
                      <w:spacing w:val="0"/>
                      <w:w w:val="206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  <w:position w:val="-2"/>
        </w:rPr>
        <w:t>¡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6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  <w:position w:val="-2"/>
        </w:rPr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Mientra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Cipriano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  <w:position w:val="-2"/>
        </w:rPr>
        <w:t>Góme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  <w:position w:val="-2"/>
        </w:rPr>
        <w:t>z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95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79"/>
          <w:i/>
          <w:position w:val="-2"/>
        </w:rPr>
        <w:t>Lora,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79"/>
          <w:i/>
          <w:position w:val="-2"/>
        </w:rPr>
        <w:t>_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79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  <w:position w:val="-2"/>
        </w:rPr>
        <w:t>señal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  <w:position w:val="-2"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13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  <w:position w:val="-2"/>
        </w:rPr>
        <w:t>·:e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  <w:position w:val="-2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86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93"/>
          <w:position w:val="-2"/>
        </w:rPr>
        <w:t>'</w:t>
      </w:r>
      <w:r>
        <w:rPr>
          <w:rFonts w:ascii="Arial" w:hAnsi="Arial" w:cs="Arial" w:eastAsia="Arial"/>
          <w:sz w:val="15"/>
          <w:szCs w:val="15"/>
          <w:color w:val="494949"/>
          <w:spacing w:val="-28"/>
          <w:w w:val="100"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86"/>
          <w:position w:val="-2"/>
        </w:rPr>
        <w:t>.,</w:t>
      </w:r>
      <w:r>
        <w:rPr>
          <w:rFonts w:ascii="Arial" w:hAnsi="Arial" w:cs="Arial" w:eastAsia="Arial"/>
          <w:sz w:val="15"/>
          <w:szCs w:val="15"/>
          <w:color w:val="1F1F1F"/>
          <w:spacing w:val="-5"/>
          <w:w w:val="86"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  <w:position w:val="-2"/>
        </w:rPr>
        <w:t>J()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  <w:position w:val="-2"/>
        </w:rPr>
        <w:t>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  <w:position w:val="-2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86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c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rócte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  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21"/>
          <w:i/>
          <w:position w:val="-2"/>
        </w:rPr>
        <w:t>ositi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21"/>
          <w:i/>
          <w:position w:val="-2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21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negativ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un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hecho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70707"/>
          <w:spacing w:val="0"/>
          <w:w w:val="145"/>
          <w:i/>
          <w:position w:val="-2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070707"/>
          <w:spacing w:val="6"/>
          <w:w w:val="145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acto,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  <w:position w:val="-2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6"/>
          <w:i/>
          <w:position w:val="-2"/>
        </w:rPr>
        <w:t>o</w:t>
      </w:r>
      <w:r>
        <w:rPr>
          <w:rFonts w:ascii="Arial" w:hAnsi="Arial" w:cs="Arial" w:eastAsia="Arial"/>
          <w:sz w:val="15"/>
          <w:szCs w:val="15"/>
          <w:color w:val="7E7E7E"/>
          <w:spacing w:val="0"/>
          <w:w w:val="103"/>
          <w:i/>
          <w:position w:val="-2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2451" w:right="-20"/>
        <w:jc w:val="left"/>
        <w:tabs>
          <w:tab w:pos="318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75757"/>
          <w:spacing w:val="0"/>
          <w:w w:val="150"/>
          <w:position w:val="2"/>
        </w:rPr>
        <w:t>¡</w:t>
      </w:r>
      <w:r>
        <w:rPr>
          <w:rFonts w:ascii="Times New Roman" w:hAnsi="Times New Roman" w:cs="Times New Roman" w:eastAsia="Times New Roman"/>
          <w:sz w:val="20"/>
          <w:szCs w:val="20"/>
          <w:color w:val="575757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575757"/>
          <w:spacing w:val="0"/>
          <w:w w:val="100"/>
          <w:position w:val="2"/>
        </w:rPr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parece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haber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nmguna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base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m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2"/>
          <w:i/>
          <w:position w:val="2"/>
        </w:rPr>
        <w:t>rac10nal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92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m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Científica,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51"/>
          <w:i/>
          <w:position w:val="2"/>
        </w:rPr>
        <w:t>.</w:t>
      </w:r>
      <w:r>
        <w:rPr>
          <w:rFonts w:ascii="Arial" w:hAnsi="Arial" w:cs="Arial" w:eastAsia="Arial"/>
          <w:sz w:val="15"/>
          <w:szCs w:val="15"/>
          <w:color w:val="6B6B6B"/>
          <w:spacing w:val="-30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63"/>
          <w:i/>
          <w:position w:val="2"/>
        </w:rPr>
        <w:t>•</w:t>
      </w:r>
      <w:r>
        <w:rPr>
          <w:rFonts w:ascii="Arial" w:hAnsi="Arial" w:cs="Arial" w:eastAsia="Arial"/>
          <w:sz w:val="15"/>
          <w:szCs w:val="15"/>
          <w:color w:val="070707"/>
          <w:spacing w:val="-28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¡ue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perm1t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  <w:position w:val="2"/>
        </w:rPr>
        <w:t>d1stincio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  <w:position w:val="2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94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depende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tod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caso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  <w:position w:val="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2"/>
        </w:rPr>
        <w:t>¡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  <w:position w:val="2"/>
        </w:rPr>
        <w:t> </w:t>
      </w:r>
      <w:r>
        <w:rPr>
          <w:rFonts w:ascii="Arial" w:hAnsi="Arial" w:cs="Arial" w:eastAsia="Arial"/>
          <w:sz w:val="11"/>
          <w:szCs w:val="11"/>
          <w:color w:val="070707"/>
          <w:spacing w:val="0"/>
          <w:w w:val="148"/>
          <w:i/>
          <w:position w:val="-3"/>
        </w:rPr>
        <w:t>0</w:t>
      </w:r>
      <w:r>
        <w:rPr>
          <w:rFonts w:ascii="Arial" w:hAnsi="Arial" w:cs="Arial" w:eastAsia="Arial"/>
          <w:sz w:val="11"/>
          <w:szCs w:val="11"/>
          <w:color w:val="070707"/>
          <w:spacing w:val="0"/>
          <w:w w:val="148"/>
          <w:i/>
          <w:position w:val="-3"/>
        </w:rPr>
        <w:t> </w:t>
      </w:r>
      <w:r>
        <w:rPr>
          <w:rFonts w:ascii="Arial" w:hAnsi="Arial" w:cs="Arial" w:eastAsia="Arial"/>
          <w:sz w:val="11"/>
          <w:szCs w:val="11"/>
          <w:color w:val="070707"/>
          <w:spacing w:val="12"/>
          <w:w w:val="148"/>
          <w:i/>
          <w:position w:val="-3"/>
        </w:rPr>
        <w:t> </w:t>
      </w:r>
      <w:r>
        <w:rPr>
          <w:rFonts w:ascii="Arial" w:hAnsi="Arial" w:cs="Arial" w:eastAsia="Arial"/>
          <w:sz w:val="11"/>
          <w:szCs w:val="11"/>
          <w:color w:val="6B6B6B"/>
          <w:spacing w:val="0"/>
          <w:w w:val="67"/>
          <w:position w:val="2"/>
        </w:rPr>
        <w:t>•·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42" w:lineRule="exact"/>
        <w:ind w:left="2451" w:right="-20"/>
        <w:jc w:val="left"/>
        <w:tabs>
          <w:tab w:pos="32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20"/>
          <w:szCs w:val="20"/>
          <w:color w:val="1F1F1F"/>
          <w:spacing w:val="0"/>
          <w:w w:val="188"/>
          <w:position w:val="-3"/>
        </w:rPr>
        <w:t>l</w:t>
      </w:r>
      <w:r>
        <w:rPr>
          <w:rFonts w:ascii="Arial" w:hAnsi="Arial" w:cs="Arial" w:eastAsia="Arial"/>
          <w:sz w:val="20"/>
          <w:szCs w:val="20"/>
          <w:color w:val="1F1F1F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0"/>
          <w:szCs w:val="20"/>
          <w:color w:val="1F1F1F"/>
          <w:spacing w:val="0"/>
          <w:w w:val="100"/>
          <w:position w:val="-3"/>
        </w:rPr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estructur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gramatica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fras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position w:val="-3"/>
        </w:rPr>
        <w:t>u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oración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9"/>
          <w:i/>
          <w:position w:val="-3"/>
        </w:rPr>
        <w:t>·</w:t>
      </w:r>
      <w:r>
        <w:rPr>
          <w:rFonts w:ascii="Arial" w:hAnsi="Arial" w:cs="Arial" w:eastAsia="Arial"/>
          <w:sz w:val="15"/>
          <w:szCs w:val="15"/>
          <w:color w:val="363636"/>
          <w:spacing w:val="-28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haga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postulació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hecho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otra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palabras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3"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  <w:position w:val="-3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  <w:position w:val="-3"/>
        </w:rPr>
        <w:t>hecho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66" w:lineRule="exact"/>
        <w:ind w:left="2456" w:right="-20"/>
        <w:jc w:val="left"/>
        <w:tabs>
          <w:tab w:pos="31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32"/>
          <w:szCs w:val="32"/>
          <w:color w:val="1F1F1F"/>
          <w:spacing w:val="0"/>
          <w:w w:val="52"/>
        </w:rPr>
        <w:t>j</w:t>
      </w:r>
      <w:r>
        <w:rPr>
          <w:rFonts w:ascii="Arial" w:hAnsi="Arial" w:cs="Arial" w:eastAsia="Arial"/>
          <w:sz w:val="32"/>
          <w:szCs w:val="32"/>
          <w:color w:val="1F1F1F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1F1F1F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jurídic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75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neutra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calificación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_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-23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  <w:i/>
        </w:rPr>
        <w:t>·</w:t>
      </w:r>
      <w:r>
        <w:rPr>
          <w:rFonts w:ascii="Arial" w:hAnsi="Arial" w:cs="Arial" w:eastAsia="Arial"/>
          <w:sz w:val="15"/>
          <w:szCs w:val="15"/>
          <w:color w:val="363636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1F1F1F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expres!ó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significativ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travé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5"/>
          <w:i/>
        </w:rPr>
        <w:t>cual/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5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1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persona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1" w:lineRule="exact"/>
        <w:ind w:left="2461" w:right="-20"/>
        <w:jc w:val="left"/>
        <w:tabs>
          <w:tab w:pos="31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50"/>
          <w:position w:val="-1"/>
        </w:rPr>
        <w:t>¡</w:t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63636"/>
          <w:spacing w:val="0"/>
          <w:w w:val="100"/>
          <w:position w:val="-1"/>
        </w:rPr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  <w:position w:val="-1"/>
        </w:rPr>
        <w:t>pensante,</w:t>
      </w:r>
      <w:r>
        <w:rPr>
          <w:rFonts w:ascii="Arial" w:hAnsi="Arial" w:cs="Arial" w:eastAsia="Arial"/>
          <w:sz w:val="15"/>
          <w:szCs w:val="15"/>
          <w:color w:val="070707"/>
          <w:spacing w:val="-1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  <w:position w:val="-1"/>
        </w:rPr>
        <w:t>sost1en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91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  <w:position w:val="-1"/>
        </w:rPr>
        <w:t>existenCi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  <w:position w:val="-1"/>
        </w:rPr>
        <w:t>hecho</w:t>
      </w:r>
      <w:r>
        <w:rPr>
          <w:rFonts w:ascii="Arial" w:hAnsi="Arial" w:cs="Arial" w:eastAsia="Arial"/>
          <w:sz w:val="15"/>
          <w:szCs w:val="15"/>
          <w:color w:val="070707"/>
          <w:spacing w:val="-17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  <w:position w:val="-1"/>
        </w:rPr>
        <w:t>Jund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97"/>
          <w:i/>
          <w:position w:val="-1"/>
        </w:rPr>
        <w:t>u</w:t>
      </w:r>
      <w:r>
        <w:rPr>
          <w:rFonts w:ascii="Arial" w:hAnsi="Arial" w:cs="Arial" w:eastAsia="Arial"/>
          <w:sz w:val="15"/>
          <w:szCs w:val="15"/>
          <w:color w:val="6B6B6B"/>
          <w:spacing w:val="0"/>
          <w:w w:val="87"/>
          <w:i/>
          <w:position w:val="-1"/>
        </w:rPr>
        <w:t>·</w:t>
      </w:r>
      <w:r>
        <w:rPr>
          <w:rFonts w:ascii="Arial" w:hAnsi="Arial" w:cs="Arial" w:eastAsia="Arial"/>
          <w:sz w:val="15"/>
          <w:szCs w:val="15"/>
          <w:color w:val="6B6B6B"/>
          <w:spacing w:val="-14"/>
          <w:w w:val="86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7"/>
          <w:w w:val="106"/>
          <w:i/>
          <w:position w:val="-1"/>
        </w:rPr>
        <w:t>u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77"/>
          <w:i/>
          <w:position w:val="-1"/>
        </w:rPr>
        <w:t>.</w:t>
      </w:r>
      <w:r>
        <w:rPr>
          <w:rFonts w:ascii="Arial" w:hAnsi="Arial" w:cs="Arial" w:eastAsia="Arial"/>
          <w:sz w:val="15"/>
          <w:szCs w:val="15"/>
          <w:color w:val="494949"/>
          <w:spacing w:val="1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  <w:position w:val="-1"/>
        </w:rPr>
        <w:t>Ademas,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98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  <w:position w:val="-1"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95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forma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decir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  <w:position w:val="-1"/>
        </w:rPr>
        <w:t>cosas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  <w:position w:val="-1"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98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cuando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hace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37" w:lineRule="exact"/>
        <w:ind w:left="2461" w:right="-20"/>
        <w:jc w:val="left"/>
        <w:tabs>
          <w:tab w:pos="32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25"/>
          <w:szCs w:val="25"/>
          <w:color w:val="494949"/>
          <w:spacing w:val="0"/>
          <w:w w:val="87"/>
          <w:position w:val="1"/>
        </w:rPr>
        <w:t>j</w:t>
      </w:r>
      <w:r>
        <w:rPr>
          <w:rFonts w:ascii="Arial" w:hAnsi="Arial" w:cs="Arial" w:eastAsia="Arial"/>
          <w:sz w:val="25"/>
          <w:szCs w:val="25"/>
          <w:color w:val="49494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5"/>
          <w:szCs w:val="25"/>
          <w:color w:val="494949"/>
          <w:spacing w:val="0"/>
          <w:w w:val="100"/>
          <w:position w:val="1"/>
        </w:rPr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  <w:position w:val="1"/>
        </w:rPr>
        <w:t>expreso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87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negativ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puede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haber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  <w:position w:val="1"/>
        </w:rPr>
        <w:t>aspecto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  <w:position w:val="1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96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positivo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  <w:position w:val="1"/>
        </w:rPr>
        <w:t>ímJ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  <w:position w:val="1"/>
        </w:rPr>
        <w:t>·Iícitos,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93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  <w:position w:val="1"/>
        </w:rPr>
        <w:t>viceversa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  <w:position w:val="1"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96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Ejempl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  <w:position w:val="1"/>
        </w:rPr>
        <w:t>o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  <w:i/>
          <w:position w:val="1"/>
        </w:rPr>
        <w:t>:</w:t>
      </w:r>
      <w:r>
        <w:rPr>
          <w:rFonts w:ascii="Arial" w:hAnsi="Arial" w:cs="Arial" w:eastAsia="Arial"/>
          <w:sz w:val="15"/>
          <w:szCs w:val="15"/>
          <w:color w:val="363636"/>
          <w:spacing w:val="-5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si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alguien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2"/>
          <w:i/>
          <w:position w:val="1"/>
        </w:rPr>
        <w:t>afirm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2"/>
          <w:i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8"/>
          <w:w w:val="112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  <w:position w:val="1"/>
        </w:rPr>
        <w:t>soltero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5" w:after="0" w:line="169" w:lineRule="exact"/>
        <w:ind w:left="320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2.799999pt;margin-top:.708367pt;width:27.84pt;height:31.68pt;mso-position-horizontal-relative:page;mso-position-vertical-relative:paragraph;z-index:-1622" type="#_x0000_t75">
            <v:imagedata r:id="rId115" o:title=""/>
          </v:shape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(hecho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osítívo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)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á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ando_ser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casado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viudo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  <w:position w:val="-1"/>
        </w:rPr>
        <w:t>dl</w:t>
      </w:r>
      <w:r>
        <w:rPr>
          <w:rFonts w:ascii="Arial" w:hAnsi="Arial" w:cs="Arial" w:eastAsia="Arial"/>
          <w:sz w:val="15"/>
          <w:szCs w:val="15"/>
          <w:color w:val="070707"/>
          <w:spacing w:val="-2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494949"/>
          <w:spacing w:val="1"/>
          <w:w w:val="100"/>
          <w:i/>
          <w:position w:val="-1"/>
        </w:rPr>
        <w:t>v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  <w:position w:val="-1"/>
        </w:rPr>
        <w:t>orcíado_{hech?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1F1F1F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negativos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)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;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si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alguien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2"/>
          <w:i/>
          <w:position w:val="-1"/>
        </w:rPr>
        <w:t>afirm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2"/>
          <w:i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12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esta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hoy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en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2465" w:right="-20"/>
        <w:jc w:val="left"/>
        <w:tabs>
          <w:tab w:pos="320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F1F1F"/>
          <w:spacing w:val="0"/>
          <w:w w:val="51"/>
          <w:position w:val="-9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1F1F1F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1F1F1F"/>
          <w:spacing w:val="0"/>
          <w:w w:val="100"/>
          <w:position w:val="-9"/>
        </w:rPr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deterf!!mad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lugar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(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positiVo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)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mega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esta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otro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  <w:position w:val="-2"/>
        </w:rPr>
        <w:t>fuga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0"/>
          <w:i/>
          <w:position w:val="-2"/>
        </w:rPr>
        <w:t>n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83"/>
          <w:i/>
          <w:position w:val="-2"/>
        </w:rPr>
        <w:t>·s</w:t>
      </w:r>
      <w:r>
        <w:rPr>
          <w:rFonts w:ascii="Arial" w:hAnsi="Arial" w:cs="Arial" w:eastAsia="Arial"/>
          <w:sz w:val="15"/>
          <w:szCs w:val="15"/>
          <w:color w:val="363636"/>
          <w:spacing w:val="10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  <w:position w:val="-2"/>
        </w:rPr>
        <w:t>m1smo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93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  <w:position w:val="-2"/>
        </w:rPr>
        <w:t>t1emp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  <w:position w:val="-2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93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(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negativo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)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;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í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niega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haber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2"/>
        </w:rPr>
        <w:t>en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240" w:bottom="280" w:left="360" w:right="580"/>
          <w:headerReference w:type="odd" r:id="rId111"/>
          <w:footerReference w:type="odd" r:id="rId112"/>
          <w:pgSz w:w="12240" w:h="15840"/>
        </w:sectPr>
      </w:pPr>
      <w:rPr/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59" w:lineRule="exact"/>
        <w:ind w:left="679" w:right="39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2"/>
          <w:position w:val="-1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99" w:lineRule="exact"/>
        <w:ind w:left="286" w:right="-6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102"/>
          <w:w w:val="125"/>
          <w:position w:val="3"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51"/>
          <w:w w:val="125"/>
          <w:position w:val="-1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27"/>
          <w:w w:val="125"/>
          <w:position w:val="3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120"/>
          <w:w w:val="125"/>
          <w:position w:val="-1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25"/>
          <w:position w:val="3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46"/>
          <w:w w:val="125"/>
          <w:position w:val="3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102"/>
          <w:w w:val="125"/>
          <w:position w:val="-1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25"/>
          <w:position w:val="3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34"/>
          <w:w w:val="125"/>
          <w:position w:val="3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114"/>
          <w:w w:val="125"/>
          <w:position w:val="-1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25"/>
          <w:position w:val="3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3"/>
          <w:w w:val="125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55"/>
          <w:w w:val="116"/>
          <w:position w:val="3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62"/>
          <w:w w:val="116"/>
          <w:position w:val="-1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21"/>
          <w:w w:val="115"/>
          <w:position w:val="3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131"/>
          <w:w w:val="116"/>
          <w:position w:val="-1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15"/>
          <w:position w:val="3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1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61"/>
          <w:w w:val="115"/>
          <w:position w:val="3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56"/>
          <w:w w:val="116"/>
          <w:position w:val="-1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19"/>
          <w:w w:val="116"/>
          <w:position w:val="3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137"/>
          <w:w w:val="116"/>
          <w:position w:val="-1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15"/>
          <w:position w:val="3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37"/>
          <w:w w:val="115"/>
          <w:position w:val="3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494949"/>
          <w:spacing w:val="-80"/>
          <w:w w:val="119"/>
          <w:position w:val="-12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37"/>
          <w:w w:val="116"/>
          <w:position w:val="3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color w:val="7E7E7E"/>
          <w:spacing w:val="0"/>
          <w:w w:val="27"/>
          <w:position w:val="-12"/>
        </w:rPr>
        <w:t>·</w:t>
      </w:r>
      <w:r>
        <w:rPr>
          <w:rFonts w:ascii="Times New Roman" w:hAnsi="Times New Roman" w:cs="Times New Roman" w:eastAsia="Times New Roman"/>
          <w:sz w:val="36"/>
          <w:szCs w:val="36"/>
          <w:color w:val="7E7E7E"/>
          <w:spacing w:val="-35"/>
          <w:w w:val="27"/>
          <w:position w:val="-12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16"/>
          <w:position w:val="3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35" w:lineRule="exact"/>
        <w:ind w:right="-20"/>
        <w:jc w:val="left"/>
        <w:tabs>
          <w:tab w:pos="74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23"/>
          <w:szCs w:val="23"/>
          <w:color w:val="363636"/>
          <w:spacing w:val="0"/>
          <w:w w:val="60"/>
        </w:rPr>
        <w:t>f</w:t>
      </w:r>
      <w:r>
        <w:rPr>
          <w:rFonts w:ascii="Arial" w:hAnsi="Arial" w:cs="Arial" w:eastAsia="Arial"/>
          <w:sz w:val="23"/>
          <w:szCs w:val="23"/>
          <w:color w:val="363636"/>
          <w:spacing w:val="0"/>
          <w:w w:val="100"/>
        </w:rPr>
        <w:tab/>
      </w:r>
      <w:r>
        <w:rPr>
          <w:rFonts w:ascii="Arial" w:hAnsi="Arial" w:cs="Arial" w:eastAsia="Arial"/>
          <w:sz w:val="23"/>
          <w:szCs w:val="23"/>
          <w:color w:val="363636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Guadalajar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determinad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fech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(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negativo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)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hay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a¡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1"/>
          <w:i/>
        </w:rPr>
        <w:t>)</w:t>
      </w:r>
      <w:r>
        <w:rPr>
          <w:rFonts w:ascii="Arial" w:hAnsi="Arial" w:cs="Arial" w:eastAsia="Arial"/>
          <w:sz w:val="15"/>
          <w:szCs w:val="15"/>
          <w:color w:val="494949"/>
          <w:spacing w:val="0"/>
          <w:w w:val="89"/>
          <w:i/>
        </w:rPr>
        <w:t>r</w:t>
      </w:r>
      <w:r>
        <w:rPr>
          <w:rFonts w:ascii="Arial" w:hAnsi="Arial" w:cs="Arial" w:eastAsia="Arial"/>
          <w:sz w:val="15"/>
          <w:szCs w:val="15"/>
          <w:color w:val="494949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mación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implícit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haber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necesariament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otro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8" w:lineRule="exact"/>
        <w:ind w:left="741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lugar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5"/>
          <w:i/>
        </w:rPr>
        <w:t>(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4"/>
          <w:i/>
        </w:rPr>
        <w:t>positivor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160" w:bottom="280" w:left="360" w:right="580"/>
          <w:cols w:num="2" w:equalWidth="0">
            <w:col w:w="1636" w:space="830"/>
            <w:col w:w="8834"/>
          </w:cols>
        </w:sectPr>
      </w:pPr>
      <w:rPr/>
    </w:p>
    <w:p>
      <w:pPr>
        <w:spacing w:before="34" w:after="0" w:line="240" w:lineRule="auto"/>
        <w:ind w:left="307" w:right="831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pict>
          <v:group style="position:absolute;margin-left:133.838150pt;margin-top:32.751484pt;width:14.001844pt;height:182.214055pt;mso-position-horizontal-relative:page;mso-position-vertical-relative:paragraph;z-index:-1621" coordorigin="2677,655" coordsize="280,3644">
            <v:shape style="position:absolute;left:2688;top:655;width:269;height:1574" type="#_x0000_t75">
              <v:imagedata r:id="rId116" o:title=""/>
            </v:shape>
            <v:group style="position:absolute;left:2679;top:2198;width:2;height:2099" coordorigin="2679,2198" coordsize="2,2099">
              <v:shape style="position:absolute;left:2679;top:2198;width:2;height:2099" coordorigin="2679,2198" coordsize="0,2099" path="m2679,4297l2679,2198e" filled="f" stroked="t" strokeweight=".235838pt" strokecolor="#3B3B3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2pt;margin-top:20.159985pt;width:43.200001pt;height:43.200001pt;mso-position-horizontal-relative:page;mso-position-vertical-relative:page;z-index:-1618" type="#_x0000_t75">
            <v:imagedata r:id="rId117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1.031219pt;margin-top:3.32052pt;width:2.86695pt;height:11.5pt;mso-position-horizontal-relative:page;mso-position-vertical-relative:paragraph;z-index:-1614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4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1F1F1F"/>
                      <w:spacing w:val="-19"/>
                      <w:w w:val="89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494949"/>
                      <w:spacing w:val="0"/>
                      <w:w w:val="1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7"/>
          <w:szCs w:val="7"/>
          <w:color w:val="070707"/>
          <w:spacing w:val="0"/>
          <w:w w:val="100"/>
        </w:rPr>
        <w:t>OOBJ.f..IX</w:t>
      </w:r>
      <w:r>
        <w:rPr>
          <w:rFonts w:ascii="Times New Roman" w:hAnsi="Times New Roman" w:cs="Times New Roman" w:eastAsia="Times New Roman"/>
          <w:sz w:val="7"/>
          <w:szCs w:val="7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1F1F1F"/>
          <w:spacing w:val="0"/>
          <w:w w:val="100"/>
          <w:i/>
        </w:rPr>
        <w:t>DU</w:t>
      </w:r>
      <w:r>
        <w:rPr>
          <w:rFonts w:ascii="Arial" w:hAnsi="Arial" w:cs="Arial" w:eastAsia="Arial"/>
          <w:sz w:val="8"/>
          <w:szCs w:val="8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8"/>
          <w:szCs w:val="8"/>
          <w:color w:val="1F1F1F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00"/>
        </w:rPr>
        <w:t>fSTADC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63636"/>
          <w:spacing w:val="-6"/>
          <w:w w:val="93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color w:val="070707"/>
          <w:spacing w:val="0"/>
          <w:w w:val="120"/>
        </w:rPr>
        <w:t>AUSCO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7" w:right="496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118">
        <w:r>
          <w:rPr>
            <w:rFonts w:ascii="Times New Roman" w:hAnsi="Times New Roman" w:cs="Times New Roman" w:eastAsia="Times New Roman"/>
            <w:sz w:val="19"/>
            <w:szCs w:val="19"/>
            <w:color w:val="070707"/>
            <w:spacing w:val="0"/>
            <w:w w:val="154"/>
          </w:rPr>
          <w:t>www.jalisco.go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0" w:after="0" w:line="163" w:lineRule="exact"/>
        <w:ind w:left="5" w:right="30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XI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65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65"/>
          <w:i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54"/>
          <w:i/>
        </w:rPr>
        <w:t>'&gt;</w:t>
      </w:r>
      <w:r>
        <w:rPr>
          <w:rFonts w:ascii="Arial" w:hAnsi="Arial" w:cs="Arial" w:eastAsia="Arial"/>
          <w:sz w:val="15"/>
          <w:szCs w:val="15"/>
          <w:color w:val="363636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dentr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citad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77,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impone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fa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9" w:after="0" w:line="276" w:lineRule="auto"/>
        <w:ind w:left="9" w:right="237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78.746826pt;margin-top:60.125523pt;width:1.179191pt;height:237.521704pt;mso-position-horizontal-relative:page;mso-position-vertical-relative:paragraph;z-index:-1617" coordorigin="11575,1203" coordsize="24,4750">
            <v:group style="position:absolute;left:11587;top:1214;width:2;height:2958" coordorigin="11587,1214" coordsize="2,2958">
              <v:shape style="position:absolute;left:11587;top:1214;width:2;height:2958" coordorigin="11587,1214" coordsize="0,2958" path="m11587,4172l11587,1214e" filled="f" stroked="t" strokeweight="1.179191pt" strokecolor="#232323">
                <v:path arrowok="t"/>
              </v:shape>
            </v:group>
            <v:group style="position:absolute;left:11589;top:4220;width:2;height:1724" coordorigin="11589,4220" coordsize="2,1724">
              <v:shape style="position:absolute;left:11589;top:4220;width:2;height:1724" coordorigin="11589,4220" coordsize="0,1724" path="m11589,5944l11589,4220e" filled="f" stroked="t" strokeweight=".943353pt" strokecolor="#2323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justificar,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tant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casos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teng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competenci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1"/>
          <w:i/>
        </w:rPr>
        <w:t>a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31"/>
          <w:i/>
        </w:rPr>
        <w:t>;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sin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embargo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segundo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supuest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precisar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fa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competenci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fund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sustent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leyes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reglamentos,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modo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pronunciamiento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sujetos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relativo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incompetenci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legal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satisfac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dictame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debidament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6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fundad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motivado,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sin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sea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necesario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supuesto,</w:t>
      </w:r>
      <w:r>
        <w:rPr>
          <w:rFonts w:ascii="Arial" w:hAnsi="Arial" w:cs="Arial" w:eastAsia="Arial"/>
          <w:sz w:val="15"/>
          <w:szCs w:val="15"/>
          <w:color w:val="070707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dado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reza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que: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F1F1F"/>
          <w:spacing w:val="-16"/>
          <w:w w:val="150"/>
          <w:i/>
        </w:rPr>
        <w:t>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sólo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hechos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son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prueba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í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derecho'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right="235" w:firstLine="14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XII.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Consejo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recursos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revisión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relativo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declaracion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4"/>
          <w:i/>
        </w:rPr>
        <w:t>t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71"/>
          <w:i/>
        </w:rPr>
        <w:t>•s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información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adviert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incumplen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fundar,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motiva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79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principalmente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circunstancia.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4" w:lineRule="auto"/>
        <w:ind w:left="19" w:right="261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anterior,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Plen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Consejo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Institut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bien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aprobar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posterio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publicación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1F1F1F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Internet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Instituto,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siguientes: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92" w:right="3803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88"/>
          <w:i/>
        </w:rPr>
        <w:t>CRITERIOS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0" w:lineRule="auto"/>
        <w:ind w:left="9" w:right="241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PRIMERO.-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respuesta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emite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ante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inexistencia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información,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 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constituye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pronunciamient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sobre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hechos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tip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negativo.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3" w:lineRule="auto"/>
        <w:ind w:left="9" w:right="25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6.154913pt;margin-top:20.458511pt;width:576.165078pt;height:386.880005pt;mso-position-horizontal-relative:page;mso-position-vertical-relative:paragraph;z-index:-1620" coordorigin="323,409" coordsize="11523,7738">
            <v:shape style="position:absolute;left:2688;top:409;width:326;height:5606" type="#_x0000_t75">
              <v:imagedata r:id="rId119" o:title=""/>
            </v:shape>
            <v:shape style="position:absolute;left:2918;top:6764;width:8928;height:1382" type="#_x0000_t75">
              <v:imagedata r:id="rId120" o:title=""/>
            </v:shape>
            <v:group style="position:absolute;left:2906;top:5824;width:2;height:1178" coordorigin="2906,5824" coordsize="2,1178">
              <v:shape style="position:absolute;left:2906;top:5824;width:2;height:1178" coordorigin="2906,5824" coordsize="0,1178" path="m2906,7002l2906,5824e" filled="f" stroked="t" strokeweight=".943353pt" strokecolor="#232323">
                <v:path arrowok="t"/>
              </v:shape>
            </v:group>
            <v:group style="position:absolute;left:340;top:7985;width:9169;height:2" coordorigin="340,7985" coordsize="9169,2">
              <v:shape style="position:absolute;left:340;top:7985;width:9169;height:2" coordorigin="340,7985" coordsize="9169,0" path="m340,7985l9509,7985e" filled="f" stroked="t" strokeweight="1.650867pt" strokecolor="#08080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</w:rPr>
        <w:t>SEGUNDO.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</w:rPr>
        <w:t>-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debe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emitirs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fundad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8"/>
          <w:i/>
        </w:rPr>
        <w:t>motivada,</w:t>
      </w:r>
      <w:r>
        <w:rPr>
          <w:rFonts w:ascii="Arial" w:hAnsi="Arial" w:cs="Arial" w:eastAsia="Arial"/>
          <w:sz w:val="15"/>
          <w:szCs w:val="15"/>
          <w:color w:val="070707"/>
          <w:spacing w:val="-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dé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conocer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aspect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positiv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negativ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hecho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reflejand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hacer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omisión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abstenció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obrar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95"/>
          <w:i/>
        </w:rPr>
        <w:t>.com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95"/>
          <w:i/>
        </w:rPr>
        <w:t>o</w:t>
      </w:r>
      <w:r>
        <w:rPr>
          <w:rFonts w:ascii="Arial" w:hAnsi="Arial" w:cs="Arial" w:eastAsia="Arial"/>
          <w:sz w:val="15"/>
          <w:szCs w:val="15"/>
          <w:color w:val="1F1F1F"/>
          <w:spacing w:val="4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reflej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2" w:after="0" w:line="277" w:lineRule="auto"/>
        <w:ind w:left="19" w:right="25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1F1F1F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3"/>
          <w:i/>
        </w:rPr>
        <w:t>CRITERIOS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3"/>
          <w:i/>
        </w:rPr>
        <w:t>RESPECTO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4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4"/>
          <w:i/>
        </w:rPr>
        <w:t>REQUISITOS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DEBE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REUNI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RESPUESTAS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EMITEN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2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2"/>
          <w:i/>
        </w:rPr>
        <w:t>SUJETOS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8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DECLARACIONES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4"/>
          <w:i/>
        </w:rPr>
        <w:t>INEXISTENTE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4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4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4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ACCESO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PO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TENER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COMPETENCIA.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left="19" w:right="244" w:firstLine="9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80.279785pt;margin-top:45.020512pt;width:.1pt;height:108.258993pt;mso-position-horizontal-relative:page;mso-position-vertical-relative:paragraph;z-index:-1616" coordorigin="11606,900" coordsize="2,2165">
            <v:shape style="position:absolute;left:11606;top:900;width:2;height:2165" coordorigin="11606,900" coordsize="0,2165" path="m11606,3066l11606,900e" filled="f" stroked="t" strokeweight=".943353pt" strokecolor="#28282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5"/>
          <w:i/>
        </w:rPr>
        <w:t>TERCERO.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5"/>
          <w:i/>
        </w:rPr>
        <w:t>-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materia,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deben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justificar,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decir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demostra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medios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probatorio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suficientes,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sustenta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información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siempre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pronunciamient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conlleve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afirmación,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estand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generar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poseer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información,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tenga.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7" w:lineRule="auto"/>
        <w:ind w:left="28" w:right="24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Guadalajara,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1!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1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marzo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2011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autorizaro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aprobaron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presente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001/201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1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00"/>
          <w:i/>
        </w:rPr>
        <w:t>·</w:t>
      </w:r>
      <w:r>
        <w:rPr>
          <w:rFonts w:ascii="Arial" w:hAnsi="Arial" w:cs="Arial" w:eastAsia="Arial"/>
          <w:sz w:val="15"/>
          <w:szCs w:val="15"/>
          <w:color w:val="363636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CRITERIOS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3"/>
          <w:i/>
        </w:rPr>
        <w:t>RESPECTO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NATURALEZA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ALCANCE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4"/>
          <w:i/>
        </w:rPr>
        <w:t>RESPUESTAS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8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EMITE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SUJETOS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OBLIGADOS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DECLARACIONES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INEXISTENTE.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33" w:right="24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Dicho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criteri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encuentr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siti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oficia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órgano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garant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entida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federativa,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dirección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electrónica: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hyperlink r:id="rId121">
        <w:r>
          <w:rPr>
            <w:rFonts w:ascii="Arial" w:hAnsi="Arial" w:cs="Arial" w:eastAsia="Arial"/>
            <w:sz w:val="15"/>
            <w:szCs w:val="15"/>
            <w:color w:val="070707"/>
            <w:spacing w:val="0"/>
            <w:w w:val="112"/>
            <w:i/>
          </w:rPr>
          <w:t>htt</w:t>
        </w:r>
        <w:r>
          <w:rPr>
            <w:rFonts w:ascii="Arial" w:hAnsi="Arial" w:cs="Arial" w:eastAsia="Arial"/>
            <w:sz w:val="15"/>
            <w:szCs w:val="15"/>
            <w:color w:val="070707"/>
            <w:spacing w:val="-2"/>
            <w:w w:val="113"/>
            <w:i/>
          </w:rPr>
          <w:t>p</w:t>
        </w:r>
        <w:r>
          <w:rPr>
            <w:rFonts w:ascii="Arial" w:hAnsi="Arial" w:cs="Arial" w:eastAsia="Arial"/>
            <w:sz w:val="15"/>
            <w:szCs w:val="15"/>
            <w:color w:val="363636"/>
            <w:spacing w:val="-4"/>
            <w:w w:val="105"/>
            <w:i/>
          </w:rPr>
          <w:t>:</w:t>
        </w:r>
        <w:r>
          <w:rPr>
            <w:rFonts w:ascii="Arial" w:hAnsi="Arial" w:cs="Arial" w:eastAsia="Arial"/>
            <w:sz w:val="15"/>
            <w:szCs w:val="15"/>
            <w:color w:val="070707"/>
            <w:spacing w:val="0"/>
            <w:w w:val="110"/>
            <w:i/>
          </w:rPr>
          <w:t>//www.itei.or</w:t>
        </w:r>
        <w:r>
          <w:rPr>
            <w:rFonts w:ascii="Arial" w:hAnsi="Arial" w:cs="Arial" w:eastAsia="Arial"/>
            <w:sz w:val="15"/>
            <w:szCs w:val="15"/>
            <w:color w:val="070707"/>
            <w:spacing w:val="2"/>
            <w:w w:val="111"/>
            <w:i/>
          </w:rPr>
          <w:t>g</w:t>
        </w:r>
        <w:r>
          <w:rPr>
            <w:rFonts w:ascii="Arial" w:hAnsi="Arial" w:cs="Arial" w:eastAsia="Arial"/>
            <w:sz w:val="15"/>
            <w:szCs w:val="15"/>
            <w:color w:val="363636"/>
            <w:spacing w:val="-2"/>
            <w:w w:val="103"/>
            <w:i/>
          </w:rPr>
          <w:t>.</w:t>
        </w:r>
        <w:r>
          <w:rPr>
            <w:rFonts w:ascii="Arial" w:hAnsi="Arial" w:cs="Arial" w:eastAsia="Arial"/>
            <w:sz w:val="15"/>
            <w:szCs w:val="15"/>
            <w:color w:val="070707"/>
            <w:spacing w:val="0"/>
            <w:w w:val="103"/>
            <w:i/>
          </w:rPr>
          <w:t>mx/v3jdocumentos/art12-14/criterío_informocíon_inexistente_1marzo201</w:t>
        </w:r>
      </w:hyperlink>
      <w:r>
        <w:rPr>
          <w:rFonts w:ascii="Arial" w:hAnsi="Arial" w:cs="Arial" w:eastAsia="Arial"/>
          <w:sz w:val="15"/>
          <w:szCs w:val="15"/>
          <w:color w:val="070707"/>
          <w:spacing w:val="-5"/>
          <w:w w:val="104"/>
          <w:i/>
        </w:rPr>
        <w:t>1</w:t>
      </w:r>
      <w:r>
        <w:rPr>
          <w:rFonts w:ascii="Arial" w:hAnsi="Arial" w:cs="Arial" w:eastAsia="Arial"/>
          <w:sz w:val="15"/>
          <w:szCs w:val="15"/>
          <w:color w:val="363636"/>
          <w:spacing w:val="-6"/>
          <w:w w:val="129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pdf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28" w:right="236" w:firstLine="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orden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ideas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preciso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resalta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criteri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Consejo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Institut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Información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aplicó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resolver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5"/>
          <w:i/>
        </w:rPr>
        <w:t>RECURSO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8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2"/>
          <w:i/>
        </w:rPr>
        <w:t>REVISIÓ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2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121/201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3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220"/>
        </w:rPr>
        <w:t>-</w:t>
      </w:r>
      <w:r>
        <w:rPr>
          <w:rFonts w:ascii="Arial" w:hAnsi="Arial" w:cs="Arial" w:eastAsia="Arial"/>
          <w:sz w:val="15"/>
          <w:szCs w:val="15"/>
          <w:color w:val="070707"/>
          <w:spacing w:val="-58"/>
          <w:w w:val="22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RR00003813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sesión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ordinaria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celebrada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dí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29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veintinuev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Mayo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año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2013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dos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mil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trece,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derivado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inconformida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respuesta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emitid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Unidad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Fiscalí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Genera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dentr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expediente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administrativ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LIPEJ/FG,{J75/l01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3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iniciado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motiv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electrónic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</w:rPr>
        <w:t>INFOMEX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80" w:lineRule="auto"/>
        <w:ind w:left="28" w:right="236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00543313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solicitant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inconform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ó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negativ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proporcionar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estadístic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precisa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cantida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muerte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ciclista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provocadas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automóvile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camiones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1F1F1F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desde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año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1980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2013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desglosada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mes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año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;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Fiscalí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Estata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tuv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indicarle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conduct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Unidad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Transparencia,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solicitada,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sólo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logró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obtene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correspondí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7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Zon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Metropolitan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Guadalajara,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correspondí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años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2008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dos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mil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ocho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2012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dos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mil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doce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siendo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única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tení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registrad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sentido.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ausencia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base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precisa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1" w:lineRule="exact"/>
        <w:ind w:left="33" w:right="598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pretendí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obtene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cual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recurrió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medio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impugnación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aduciendo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2"/>
          <w:i/>
        </w:rPr>
        <w:t>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2" w:after="0" w:line="277" w:lineRule="auto"/>
        <w:ind w:left="52" w:right="229" w:firstLine="-14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justific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ó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periodo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pretendido,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Org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     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mo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garant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entida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federativa,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tuv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bien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analizar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valorar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sentid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resoluci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363636"/>
          <w:spacing w:val="0"/>
          <w:w w:val="164"/>
        </w:rPr>
        <w:t>·</w:t>
      </w:r>
      <w:r>
        <w:rPr>
          <w:rFonts w:ascii="Arial" w:hAnsi="Arial" w:cs="Arial" w:eastAsia="Arial"/>
          <w:sz w:val="15"/>
          <w:szCs w:val="15"/>
          <w:color w:val="363636"/>
          <w:spacing w:val="-14"/>
          <w:w w:val="164"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64"/>
        </w:rPr>
        <w:t>.</w:t>
      </w:r>
      <w:r>
        <w:rPr>
          <w:rFonts w:ascii="Arial" w:hAnsi="Arial" w:cs="Arial" w:eastAsia="Arial"/>
          <w:sz w:val="15"/>
          <w:szCs w:val="15"/>
          <w:color w:val="1F1F1F"/>
          <w:spacing w:val="-43"/>
          <w:w w:val="164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documentale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ofrecida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demostr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ó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exhaustivida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hacer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valer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9" w:lineRule="exact"/>
        <w:ind w:left="52" w:right="1021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acceso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F1F1F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determinand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resolutivo,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CONFIRMA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la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160" w:bottom="280" w:left="360" w:right="580"/>
          <w:cols w:num="2" w:equalWidth="0">
            <w:col w:w="2510" w:space="686"/>
            <w:col w:w="810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1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1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1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81" w:lineRule="exact"/>
        <w:ind w:left="696" w:right="38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529411pt;margin-top:7.882011pt;width:63.646362pt;height:18pt;mso-position-horizontal-relative:page;mso-position-vertical-relative:paragraph;z-index:-1600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tabs>
                      <w:tab w:pos="700" w:val="left"/>
                      <w:tab w:pos="1120" w:val="left"/>
                    </w:tabs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8A8A8A"/>
                      <w:spacing w:val="0"/>
                      <w:w w:val="38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8A8A8A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8A8A8A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70707"/>
                      <w:spacing w:val="-75"/>
                      <w:w w:val="15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8A8A8A"/>
                      <w:spacing w:val="0"/>
                      <w:w w:val="1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8A8A8A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8A8A8A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333333"/>
                      <w:spacing w:val="-13"/>
                      <w:w w:val="1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727272"/>
                      <w:spacing w:val="0"/>
                      <w:w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95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315" w:right="-1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3"/>
          <w:w w:val="10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8"/>
        </w:rPr>
        <w:t>ta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5"/>
          <w:w w:val="108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40"/>
          <w:w w:val="10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5" w:after="0" w:line="240" w:lineRule="auto"/>
        <w:ind w:left="317" w:right="-45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070707"/>
          <w:w w:val="145"/>
        </w:rPr>
        <w:t>ooelftKQ</w:t>
      </w:r>
      <w:r>
        <w:rPr>
          <w:rFonts w:ascii="Arial" w:hAnsi="Arial" w:cs="Arial" w:eastAsia="Arial"/>
          <w:sz w:val="7"/>
          <w:szCs w:val="7"/>
          <w:color w:val="070707"/>
          <w:spacing w:val="-10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212121"/>
          <w:spacing w:val="3"/>
          <w:w w:val="100"/>
        </w:rPr>
        <w:t>D</w:t>
      </w:r>
      <w:r>
        <w:rPr>
          <w:rFonts w:ascii="Arial" w:hAnsi="Arial" w:cs="Arial" w:eastAsia="Arial"/>
          <w:sz w:val="7"/>
          <w:szCs w:val="7"/>
          <w:color w:val="212121"/>
          <w:spacing w:val="0"/>
          <w:w w:val="100"/>
        </w:rPr>
        <w:t>E</w:t>
      </w:r>
      <w:r>
        <w:rPr>
          <w:rFonts w:ascii="Arial" w:hAnsi="Arial" w:cs="Arial" w:eastAsia="Arial"/>
          <w:sz w:val="7"/>
          <w:szCs w:val="7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7"/>
          <w:szCs w:val="7"/>
          <w:color w:val="212121"/>
          <w:spacing w:val="8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212121"/>
          <w:spacing w:val="0"/>
          <w:w w:val="111"/>
        </w:rPr>
        <w:t>ESl</w:t>
      </w:r>
      <w:r>
        <w:rPr>
          <w:rFonts w:ascii="Arial" w:hAnsi="Arial" w:cs="Arial" w:eastAsia="Arial"/>
          <w:sz w:val="7"/>
          <w:szCs w:val="7"/>
          <w:color w:val="212121"/>
          <w:spacing w:val="2"/>
          <w:w w:val="111"/>
        </w:rPr>
        <w:t>A</w:t>
      </w:r>
      <w:r>
        <w:rPr>
          <w:rFonts w:ascii="Arial" w:hAnsi="Arial" w:cs="Arial" w:eastAsia="Arial"/>
          <w:sz w:val="7"/>
          <w:szCs w:val="7"/>
          <w:color w:val="070707"/>
          <w:spacing w:val="0"/>
          <w:w w:val="111"/>
        </w:rPr>
        <w:t>OO</w:t>
      </w:r>
      <w:r>
        <w:rPr>
          <w:rFonts w:ascii="Arial" w:hAnsi="Arial" w:cs="Arial" w:eastAsia="Arial"/>
          <w:sz w:val="7"/>
          <w:szCs w:val="7"/>
          <w:color w:val="070707"/>
          <w:spacing w:val="-9"/>
          <w:w w:val="111"/>
        </w:rPr>
        <w:t> </w:t>
      </w:r>
      <w:r>
        <w:rPr>
          <w:rFonts w:ascii="Arial" w:hAnsi="Arial" w:cs="Arial" w:eastAsia="Arial"/>
          <w:sz w:val="7"/>
          <w:szCs w:val="7"/>
          <w:color w:val="212121"/>
          <w:spacing w:val="0"/>
          <w:w w:val="111"/>
        </w:rPr>
        <w:t>ot:</w:t>
      </w:r>
      <w:r>
        <w:rPr>
          <w:rFonts w:ascii="Arial" w:hAnsi="Arial" w:cs="Arial" w:eastAsia="Arial"/>
          <w:sz w:val="7"/>
          <w:szCs w:val="7"/>
          <w:color w:val="212121"/>
          <w:spacing w:val="10"/>
          <w:w w:val="111"/>
        </w:rPr>
        <w:t> </w:t>
      </w:r>
      <w:r>
        <w:rPr>
          <w:rFonts w:ascii="Arial" w:hAnsi="Arial" w:cs="Arial" w:eastAsia="Arial"/>
          <w:sz w:val="7"/>
          <w:szCs w:val="7"/>
          <w:color w:val="212121"/>
          <w:spacing w:val="0"/>
          <w:w w:val="107"/>
        </w:rPr>
        <w:t>J.\L.IS</w:t>
      </w:r>
      <w:r>
        <w:rPr>
          <w:rFonts w:ascii="Arial" w:hAnsi="Arial" w:cs="Arial" w:eastAsia="Arial"/>
          <w:sz w:val="7"/>
          <w:szCs w:val="7"/>
          <w:color w:val="212121"/>
          <w:spacing w:val="-12"/>
          <w:w w:val="108"/>
        </w:rPr>
        <w:t>(</w:t>
      </w:r>
      <w:r>
        <w:rPr>
          <w:rFonts w:ascii="Arial" w:hAnsi="Arial" w:cs="Arial" w:eastAsia="Arial"/>
          <w:sz w:val="7"/>
          <w:szCs w:val="7"/>
          <w:color w:val="070707"/>
          <w:spacing w:val="0"/>
          <w:w w:val="96"/>
        </w:rPr>
        <w:t>"O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68" w:after="0" w:line="331" w:lineRule="exact"/>
        <w:ind w:right="1369"/>
        <w:jc w:val="right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8A8A8A"/>
          <w:w w:val="119"/>
          <w:position w:val="-1"/>
        </w:rPr>
        <w:t>.</w:t>
      </w:r>
      <w:r>
        <w:rPr>
          <w:rFonts w:ascii="Arial" w:hAnsi="Arial" w:cs="Arial" w:eastAsia="Arial"/>
          <w:sz w:val="9"/>
          <w:szCs w:val="9"/>
          <w:color w:val="8A8A8A"/>
          <w:spacing w:val="-1"/>
          <w:w w:val="119"/>
          <w:position w:val="-1"/>
        </w:rPr>
        <w:t>.</w:t>
      </w:r>
      <w:r>
        <w:rPr>
          <w:rFonts w:ascii="Arial" w:hAnsi="Arial" w:cs="Arial" w:eastAsia="Arial"/>
          <w:sz w:val="9"/>
          <w:szCs w:val="9"/>
          <w:color w:val="8A8A8A"/>
          <w:spacing w:val="-22"/>
          <w:w w:val="119"/>
          <w:position w:val="-1"/>
        </w:rPr>
        <w:t>.</w:t>
      </w:r>
      <w:r>
        <w:rPr>
          <w:rFonts w:ascii="Arial" w:hAnsi="Arial" w:cs="Arial" w:eastAsia="Arial"/>
          <w:sz w:val="9"/>
          <w:szCs w:val="9"/>
          <w:color w:val="727272"/>
          <w:spacing w:val="-13"/>
          <w:w w:val="105"/>
          <w:position w:val="-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4B4B4B"/>
          <w:spacing w:val="-1"/>
          <w:w w:val="218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A8A8A"/>
          <w:spacing w:val="-11"/>
          <w:w w:val="218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ACACAC"/>
          <w:spacing w:val="0"/>
          <w:w w:val="99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ACACAC"/>
          <w:spacing w:val="-2"/>
          <w:w w:val="99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74"/>
          <w:position w:val="-1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12"/>
          <w:w w:val="74"/>
          <w:position w:val="-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4B4B4B"/>
          <w:spacing w:val="-12"/>
          <w:w w:val="87"/>
          <w:position w:val="-1"/>
        </w:rPr>
      </w:r>
      <w:r>
        <w:rPr>
          <w:rFonts w:ascii="Times New Roman" w:hAnsi="Times New Roman" w:cs="Times New Roman" w:eastAsia="Times New Roman"/>
          <w:sz w:val="30"/>
          <w:szCs w:val="30"/>
          <w:color w:val="4B4B4B"/>
          <w:spacing w:val="-47"/>
          <w:w w:val="87"/>
          <w:shadow/>
          <w:position w:val="-1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4B4B4B"/>
          <w:spacing w:val="-47"/>
          <w:w w:val="87"/>
          <w:shadow/>
          <w:position w:val="-1"/>
        </w:rPr>
      </w:r>
      <w:r>
        <w:rPr>
          <w:rFonts w:ascii="Times New Roman" w:hAnsi="Times New Roman" w:cs="Times New Roman" w:eastAsia="Times New Roman"/>
          <w:sz w:val="30"/>
          <w:szCs w:val="30"/>
          <w:color w:val="4B4B4B"/>
          <w:spacing w:val="-47"/>
          <w:w w:val="87"/>
          <w:position w:val="-1"/>
        </w:rPr>
      </w:r>
      <w:r>
        <w:rPr>
          <w:rFonts w:ascii="Times New Roman" w:hAnsi="Times New Roman" w:cs="Times New Roman" w:eastAsia="Times New Roman"/>
          <w:sz w:val="30"/>
          <w:szCs w:val="30"/>
          <w:color w:val="4B4B4B"/>
          <w:spacing w:val="-47"/>
          <w:w w:val="87"/>
          <w:position w:val="-1"/>
        </w:rPr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0"/>
          <w:w w:val="74"/>
          <w:position w:val="-1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color w:val="727272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33333"/>
          <w:spacing w:val="11"/>
          <w:w w:val="39"/>
          <w:position w:val="-1"/>
        </w:rPr>
        <w:t>_</w:t>
      </w:r>
      <w:r>
        <w:rPr>
          <w:rFonts w:ascii="Times New Roman" w:hAnsi="Times New Roman" w:cs="Times New Roman" w:eastAsia="Times New Roman"/>
          <w:sz w:val="30"/>
          <w:szCs w:val="30"/>
          <w:color w:val="4B4B4B"/>
          <w:spacing w:val="0"/>
          <w:w w:val="87"/>
          <w:position w:val="-1"/>
        </w:rPr>
        <w:t>_</w:t>
      </w:r>
      <w:r>
        <w:rPr>
          <w:rFonts w:ascii="Times New Roman" w:hAnsi="Times New Roman" w:cs="Times New Roman" w:eastAsia="Times New Roman"/>
          <w:sz w:val="30"/>
          <w:szCs w:val="30"/>
          <w:color w:val="4B4B4B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4B4B4B"/>
          <w:spacing w:val="-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0"/>
          <w:w w:val="52"/>
          <w:position w:val="-1"/>
        </w:rPr>
        <w:t>...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-15"/>
          <w:w w:val="52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70707"/>
          <w:spacing w:val="-1"/>
          <w:w w:val="76"/>
          <w:position w:val="-1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94"/>
          <w:position w:val="-1"/>
        </w:rPr>
        <w:t>,.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B4B4B"/>
          <w:spacing w:val="0"/>
          <w:w w:val="73"/>
          <w:position w:val="-1"/>
        </w:rPr>
        <w:t>;;;</w:t>
      </w:r>
      <w:r>
        <w:rPr>
          <w:rFonts w:ascii="Times New Roman" w:hAnsi="Times New Roman" w:cs="Times New Roman" w:eastAsia="Times New Roman"/>
          <w:sz w:val="7"/>
          <w:szCs w:val="7"/>
          <w:color w:val="4B4B4B"/>
          <w:spacing w:val="0"/>
          <w:w w:val="73"/>
          <w:position w:val="-1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4B4B4B"/>
          <w:spacing w:val="-1"/>
          <w:w w:val="73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-9"/>
          <w:w w:val="26"/>
          <w:position w:val="-1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333333"/>
          <w:spacing w:val="-10"/>
          <w:w w:val="184"/>
          <w:position w:val="-1"/>
        </w:rPr>
        <w:t>,</w:t>
      </w:r>
      <w:r>
        <w:rPr>
          <w:rFonts w:ascii="Arial" w:hAnsi="Arial" w:cs="Arial" w:eastAsia="Arial"/>
          <w:sz w:val="12"/>
          <w:szCs w:val="12"/>
          <w:color w:val="4B4B4B"/>
          <w:spacing w:val="0"/>
          <w:w w:val="54"/>
          <w:position w:val="-1"/>
        </w:rPr>
        <w:t>.....</w:t>
      </w:r>
      <w:r>
        <w:rPr>
          <w:rFonts w:ascii="Arial" w:hAnsi="Arial" w:cs="Arial" w:eastAsia="Arial"/>
          <w:sz w:val="12"/>
          <w:szCs w:val="12"/>
          <w:color w:val="4B4B4B"/>
          <w:spacing w:val="0"/>
          <w:w w:val="100"/>
          <w:position w:val="-1"/>
        </w:rPr>
        <w:t>    </w:t>
      </w:r>
      <w:r>
        <w:rPr>
          <w:rFonts w:ascii="Arial" w:hAnsi="Arial" w:cs="Arial" w:eastAsia="Arial"/>
          <w:sz w:val="12"/>
          <w:szCs w:val="12"/>
          <w:color w:val="4B4B4B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727272"/>
          <w:spacing w:val="0"/>
          <w:w w:val="53"/>
          <w:position w:val="-1"/>
        </w:rPr>
        <w:t>.</w:t>
      </w:r>
      <w:r>
        <w:rPr>
          <w:rFonts w:ascii="Arial" w:hAnsi="Arial" w:cs="Arial" w:eastAsia="Arial"/>
          <w:sz w:val="23"/>
          <w:szCs w:val="23"/>
          <w:color w:val="727272"/>
          <w:spacing w:val="-17"/>
          <w:w w:val="53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4B4B4B"/>
          <w:spacing w:val="0"/>
          <w:w w:val="86"/>
          <w:position w:val="-1"/>
        </w:rPr>
        <w:t>...-;</w:t>
      </w:r>
      <w:r>
        <w:rPr>
          <w:rFonts w:ascii="Times New Roman" w:hAnsi="Times New Roman" w:cs="Times New Roman" w:eastAsia="Times New Roman"/>
          <w:sz w:val="7"/>
          <w:szCs w:val="7"/>
          <w:color w:val="4B4B4B"/>
          <w:spacing w:val="-7"/>
          <w:w w:val="87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333333"/>
          <w:spacing w:val="0"/>
          <w:w w:val="130"/>
          <w:position w:val="-1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333333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B4B4B"/>
          <w:spacing w:val="0"/>
          <w:w w:val="184"/>
          <w:position w:val="-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4B4B4B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BFBFBF"/>
          <w:spacing w:val="0"/>
          <w:w w:val="26"/>
          <w:position w:val="-1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right="1172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142.080002pt;margin-top:-4.899596pt;width:246.720001pt;height:91.199997pt;mso-position-horizontal-relative:page;mso-position-vertical-relative:paragraph;z-index:-1611" type="#_x0000_t75">
            <v:imagedata r:id="rId126" o:title=""/>
          </v:shape>
        </w:pict>
      </w:r>
      <w:r>
        <w:rPr/>
        <w:pict>
          <v:shape style="position:absolute;margin-left:552pt;margin-top:-5.859584pt;width:43.200001pt;height:42.240002pt;mso-position-horizontal-relative:page;mso-position-vertical-relative:paragraph;z-index:-1610" type="#_x0000_t75">
            <v:imagedata r:id="rId127" o:title=""/>
          </v:shape>
        </w:pict>
      </w:r>
      <w:r>
        <w:rPr/>
        <w:pict>
          <v:group style="position:absolute;margin-left:502.105652pt;margin-top:-1.680941pt;width:2.295pt;height:.1pt;mso-position-horizontal-relative:page;mso-position-vertical-relative:paragraph;z-index:-1601" coordorigin="10042,-34" coordsize="46,2">
            <v:shape style="position:absolute;left:10042;top:-34;width:46;height:2" coordorigin="10042,-34" coordsize="46,0" path="m10042,-34l10088,-34e" filled="f" stroked="t" strokeweight=".18pt" strokecolor="#4A4A4A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color w:val="727272"/>
          <w:w w:val="68"/>
          <w:position w:val="5"/>
        </w:rPr>
        <w:t>"'</w:t>
      </w:r>
      <w:r>
        <w:rPr>
          <w:rFonts w:ascii="Times New Roman" w:hAnsi="Times New Roman" w:cs="Times New Roman" w:eastAsia="Times New Roman"/>
          <w:sz w:val="13"/>
          <w:szCs w:val="13"/>
          <w:color w:val="727272"/>
          <w:spacing w:val="-17"/>
          <w:w w:val="68"/>
          <w:position w:val="5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212121"/>
          <w:spacing w:val="0"/>
          <w:w w:val="36"/>
          <w:position w:val="5"/>
        </w:rPr>
        <w:t>·-</w:t>
      </w:r>
      <w:r>
        <w:rPr>
          <w:rFonts w:ascii="Times New Roman" w:hAnsi="Times New Roman" w:cs="Times New Roman" w:eastAsia="Times New Roman"/>
          <w:sz w:val="13"/>
          <w:szCs w:val="13"/>
          <w:color w:val="212121"/>
          <w:spacing w:val="-21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12121"/>
          <w:spacing w:val="0"/>
          <w:w w:val="36"/>
          <w:position w:val="5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212121"/>
          <w:spacing w:val="-15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-12"/>
          <w:w w:val="59"/>
          <w:position w:val="-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33333"/>
          <w:spacing w:val="0"/>
          <w:w w:val="153"/>
          <w:position w:val="-3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92" w:lineRule="exact"/>
        <w:ind w:right="1001"/>
        <w:jc w:val="right"/>
        <w:rPr>
          <w:rFonts w:ascii="Arial" w:hAnsi="Arial" w:cs="Arial" w:eastAsia="Arial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606060"/>
          <w:w w:val="187"/>
          <w:position w:val="5"/>
        </w:rPr>
        <w:t>\</w:t>
      </w:r>
      <w:r>
        <w:rPr>
          <w:rFonts w:ascii="Times New Roman" w:hAnsi="Times New Roman" w:cs="Times New Roman" w:eastAsia="Times New Roman"/>
          <w:sz w:val="9"/>
          <w:szCs w:val="9"/>
          <w:color w:val="606060"/>
          <w:spacing w:val="-14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-19"/>
          <w:w w:val="194"/>
          <w:position w:val="5"/>
        </w:rPr>
        <w:t>.</w:t>
      </w:r>
      <w:r>
        <w:rPr>
          <w:rFonts w:ascii="Arial" w:hAnsi="Arial" w:cs="Arial" w:eastAsia="Arial"/>
          <w:sz w:val="23"/>
          <w:szCs w:val="23"/>
          <w:color w:val="606060"/>
          <w:spacing w:val="0"/>
          <w:w w:val="74"/>
          <w:position w:val="1"/>
        </w:rPr>
        <w:t>,,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right="946"/>
        <w:jc w:val="right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4B4B4B"/>
          <w:spacing w:val="-2"/>
          <w:w w:val="238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070707"/>
          <w:spacing w:val="0"/>
          <w:w w:val="138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070707"/>
          <w:spacing w:val="-17"/>
          <w:w w:val="137"/>
        </w:rPr>
        <w:t>l</w:t>
      </w:r>
      <w:r>
        <w:rPr>
          <w:rFonts w:ascii="Times New Roman" w:hAnsi="Times New Roman" w:cs="Times New Roman" w:eastAsia="Times New Roman"/>
          <w:sz w:val="6"/>
          <w:szCs w:val="6"/>
          <w:color w:val="4B4B4B"/>
          <w:spacing w:val="0"/>
          <w:w w:val="173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45" w:after="0" w:line="167" w:lineRule="exact"/>
        <w:ind w:left="19" w:right="61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impugnada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señalando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  <w:position w:val="-1"/>
        </w:rPr>
        <w:t>qu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2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333333"/>
          <w:spacing w:val="0"/>
          <w:w w:val="144"/>
          <w:i/>
          <w:position w:val="-1"/>
        </w:rPr>
        <w:t>,</w:t>
      </w:r>
      <w:r>
        <w:rPr>
          <w:rFonts w:ascii="Arial" w:hAnsi="Arial" w:cs="Arial" w:eastAsia="Arial"/>
          <w:sz w:val="15"/>
          <w:szCs w:val="15"/>
          <w:color w:val="333333"/>
          <w:spacing w:val="-17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sujet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realizó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gestio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333333"/>
          <w:spacing w:val="0"/>
          <w:w w:val="100"/>
          <w:i/>
          <w:position w:val="-1"/>
        </w:rPr>
        <w:t>es</w:t>
      </w:r>
      <w:r>
        <w:rPr>
          <w:rFonts w:ascii="Arial" w:hAnsi="Arial" w:cs="Arial" w:eastAsia="Arial"/>
          <w:sz w:val="15"/>
          <w:szCs w:val="15"/>
          <w:color w:val="333333"/>
          <w:spacing w:val="-1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interna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ne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  <w:position w:val="-1"/>
        </w:rPr>
        <w:t>c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urias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recabar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  <w:position w:val="-1"/>
        </w:rPr>
        <w:t>proporcio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3"/>
          <w:i/>
          <w:position w:val="-1"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6"/>
          <w:w w:val="98"/>
          <w:i/>
          <w:position w:val="-1"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6"/>
          <w:i/>
          <w:position w:val="-1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232"/>
          <w:i/>
          <w:position w:val="-1"/>
        </w:rPr>
        <w:t>\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ind w:left="19" w:right="483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solicitante,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habiendo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acreditad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9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encontrab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resguardada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727272"/>
          <w:spacing w:val="0"/>
          <w:w w:val="103"/>
        </w:rPr>
        <w:t>&gt;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2" w:after="0" w:line="274" w:lineRule="auto"/>
        <w:ind w:left="5" w:right="703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</w:rPr>
        <w:t>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requirió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particular,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máxime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oiJ/igad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b.ligació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procesar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0"/>
          <w:i/>
        </w:rPr>
        <w:t>Jos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8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distint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encuentre,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dispuest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7"/>
          <w:w w:val="96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ntonce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86"/>
          <w:i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86"/>
          <w:i/>
        </w:rPr>
        <w:t>y</w:t>
      </w:r>
      <w:r>
        <w:rPr>
          <w:rFonts w:ascii="Arial" w:hAnsi="Arial" w:cs="Arial" w:eastAsia="Arial"/>
          <w:sz w:val="15"/>
          <w:szCs w:val="15"/>
          <w:color w:val="212121"/>
          <w:spacing w:val="17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96"/>
          <w:i/>
        </w:rPr>
        <w:t>o</w:t>
      </w:r>
      <w:r>
        <w:rPr>
          <w:rFonts w:ascii="Arial" w:hAnsi="Arial" w:cs="Arial" w:eastAsia="Arial"/>
          <w:sz w:val="15"/>
          <w:szCs w:val="15"/>
          <w:color w:val="333333"/>
          <w:spacing w:val="0"/>
          <w:w w:val="94"/>
          <w:i/>
        </w:rPr>
        <w:t>'</w:t>
      </w:r>
      <w:r>
        <w:rPr>
          <w:rFonts w:ascii="Arial" w:hAnsi="Arial" w:cs="Arial" w:eastAsia="Arial"/>
          <w:sz w:val="15"/>
          <w:szCs w:val="15"/>
          <w:color w:val="333333"/>
          <w:spacing w:val="-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Estado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ello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estudi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fond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212121"/>
          <w:spacing w:val="1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idew11do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VIII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dicha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sesión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continuació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transcrib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2"/>
          <w:i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89"/>
          <w:i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7" w:lineRule="auto"/>
        <w:ind w:left="24" w:right="677" w:firstLine="9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32.941177pt;margin-top:12.737747pt;width:14.898817pt;height:169.598282pt;mso-position-horizontal-relative:page;mso-position-vertical-relative:paragraph;z-index:-1613" coordorigin="2659,255" coordsize="298,3392">
            <v:shape style="position:absolute;left:2688;top:255;width:269;height:2304" type="#_x0000_t75">
              <v:imagedata r:id="rId128" o:title=""/>
            </v:shape>
            <v:group style="position:absolute;left:2661;top:2540;width:2;height:1105" coordorigin="2661,2540" coordsize="2,1105">
              <v:shape style="position:absolute;left:2661;top:2540;width:2;height:1105" coordorigin="2661,2540" coordsize="0,1105" path="m2661,3644l2661,2540e" filled="f" stroked="t" strokeweight=".235294pt" strokecolor="#3B3B3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VIII.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Estudi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fond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asunto.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-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agravios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planteado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recurrent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resulta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INFUNDADOS;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acuerdo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argumentos: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2" w:lineRule="auto"/>
        <w:ind w:left="19" w:right="713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92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Unidades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tiene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atribució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recibir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resolver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-2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así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requerir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recabar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oficina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correspondiente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l'a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solicitudes,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fundamento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31</w:t>
      </w:r>
      <w:r>
        <w:rPr>
          <w:rFonts w:ascii="Arial" w:hAnsi="Arial" w:cs="Arial" w:eastAsia="Arial"/>
          <w:sz w:val="15"/>
          <w:szCs w:val="15"/>
          <w:color w:val="070707"/>
          <w:spacing w:val="-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fraccione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IV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8"/>
          <w:i/>
        </w:rPr>
        <w:t>IX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Municipios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dice: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" w:right="6117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"Artícul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31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20"/>
          <w:i/>
        </w:rPr>
        <w:t>Unidad-</w:t>
      </w:r>
      <w:r>
        <w:rPr>
          <w:rFonts w:ascii="Arial" w:hAnsi="Arial" w:cs="Arial" w:eastAsia="Arial"/>
          <w:sz w:val="15"/>
          <w:szCs w:val="15"/>
          <w:color w:val="070707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Atribuciones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2" w:after="0" w:line="240" w:lineRule="auto"/>
        <w:ind w:left="19" w:right="546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  <w:i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Unidad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siguiente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atribuciones: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3" w:lineRule="auto"/>
        <w:ind w:left="28" w:right="1074" w:firstLine="-5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77.647034pt;margin-top:15.331806pt;width:.1pt;height:62.819515pt;mso-position-horizontal-relative:page;mso-position-vertical-relative:paragraph;z-index:-1604" coordorigin="11553,307" coordsize="2,1256">
            <v:shape style="position:absolute;left:11553;top:307;width:2;height:1256" coordorigin="11553,307" coordsize="0,1256" path="m11553,1563l11553,307e" filled="f" stroked="t" strokeweight="1.176471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7"/>
          <w:i/>
        </w:rPr>
        <w:t>IV.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8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Recibir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resolver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5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solicitude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3"/>
          <w:i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65"/>
          <w:i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-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cual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debe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integr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expediente,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realizar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trámite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interno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desahogar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respectivo;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" w:right="127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93"/>
          <w:i/>
        </w:rPr>
        <w:t>IX.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9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Requerir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recabar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oficina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correspondient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3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olicitude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procedentes;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19" w:right="717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86.559998pt;margin-top:17.987122pt;width:11.52pt;height:109.440002pt;mso-position-horizontal-relative:page;mso-position-vertical-relative:paragraph;z-index:-1609" type="#_x0000_t75">
            <v:imagedata r:id="rId129" o:title=""/>
          </v:shape>
        </w:pict>
      </w:r>
      <w:r>
        <w:rPr/>
        <w:pict>
          <v:group style="position:absolute;margin-left:132.705887pt;margin-top:20.78409pt;width:.1pt;height:147.685124pt;mso-position-horizontal-relative:page;mso-position-vertical-relative:paragraph;z-index:-1606" coordorigin="2654,416" coordsize="2,2954">
            <v:shape style="position:absolute;left:2654;top:416;width:2;height:2954" coordorigin="2654,416" coordsize="0,2954" path="m2654,3369l2654,416e" filled="f" stroked="t" strokeweight=".235294pt" strokecolor="#3F3F3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ést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sentida,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derivada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constancia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obran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expedient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present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asunto,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desprende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fa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Unidad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actu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ó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apegada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derecho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ya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realizó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gestione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internas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necesarias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recabar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particular,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sin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embargo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oficio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remitido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diversas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áreas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Fiscalí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Genera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8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mismos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fuero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adjuntado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adviert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requiere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recurrent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aiJos1980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2007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información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vez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can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base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donde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archive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resguarde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término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requiere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solicitante,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sino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65"/>
          <w:i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manifiest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1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9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sólo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base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donde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registr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número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averiguaciones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previas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iniciadas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anualment</w:t>
      </w:r>
      <w:r>
        <w:rPr>
          <w:rFonts w:ascii="Arial" w:hAnsi="Arial" w:cs="Arial" w:eastAsia="Arial"/>
          <w:sz w:val="15"/>
          <w:szCs w:val="15"/>
          <w:color w:val="070707"/>
          <w:spacing w:val="-17"/>
          <w:w w:val="103"/>
          <w:i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65"/>
          <w:i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-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desglosadas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periodos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quince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días,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precisa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delit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denunciado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municipio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;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3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zona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colonia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donde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cometi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ó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ilícit</w:t>
      </w:r>
      <w:r>
        <w:rPr>
          <w:rFonts w:ascii="Arial" w:hAnsi="Arial" w:cs="Arial" w:eastAsia="Arial"/>
          <w:sz w:val="15"/>
          <w:szCs w:val="15"/>
          <w:color w:val="070707"/>
          <w:spacing w:val="-16"/>
          <w:w w:val="107"/>
          <w:i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65"/>
          <w:i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sobre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dat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especific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particular,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solo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registra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"Homicidi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Imprudencia/';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ordinariament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registr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cuando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persona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muere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7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consecuencia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accident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vial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indistintament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hayan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participad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vehículo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uso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particula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8" w:lineRule="exact"/>
        <w:ind w:left="28" w:right="1963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transport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público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si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víctim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iba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caminando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bordo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una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  <w:position w:val="1"/>
        </w:rPr>
        <w:t>biciclet</w:t>
      </w:r>
      <w:r>
        <w:rPr>
          <w:rFonts w:ascii="Arial" w:hAnsi="Arial" w:cs="Arial" w:eastAsia="Arial"/>
          <w:sz w:val="15"/>
          <w:szCs w:val="15"/>
          <w:color w:val="070707"/>
          <w:spacing w:val="-19"/>
          <w:w w:val="103"/>
          <w:i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85"/>
          <w:i/>
          <w:position w:val="1"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-26"/>
          <w:w w:val="100"/>
          <w:i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motociclet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  <w:position w:val="1"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  <w:position w:val="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  <w:position w:val="1"/>
        </w:rPr>
        <w:t>vehículo.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1" w:lineRule="auto"/>
        <w:ind w:left="19" w:right="736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86.559998pt;margin-top:-.915177pt;width:12.48pt;height:97.919998pt;mso-position-horizontal-relative:page;mso-position-vertical-relative:paragraph;z-index:-1608" type="#_x0000_t75">
            <v:imagedata r:id="rId130" o:title=""/>
          </v:shape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anterio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dado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lado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proporciona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manifestacione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realizada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informe,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proporciona</w:t>
      </w:r>
      <w:r>
        <w:rPr>
          <w:rFonts w:ascii="Arial" w:hAnsi="Arial" w:cs="Arial" w:eastAsia="Arial"/>
          <w:sz w:val="15"/>
          <w:szCs w:val="15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una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dirección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electrónic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donde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puede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consult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base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cuent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Fiscalí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Genera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6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9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misma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contien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rubros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descrito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párraf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anterior.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" w:right="1734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33.882355pt;margin-top:2.767935pt;width:.1pt;height:59.263693pt;mso-position-horizontal-relative:page;mso-position-vertical-relative:paragraph;z-index:-1605" coordorigin="2678,55" coordsize="2,1185">
            <v:shape style="position:absolute;left:2678;top:55;width:2;height:1185" coordorigin="2678,55" coordsize="0,1185" path="m2678,1241l2678,55e" filled="f" stroked="t" strokeweight=".235294pt" strokecolor="#383838">
              <v:path arrowok="t"/>
            </v:shape>
          </v:group>
          <w10:wrap type="none"/>
        </w:pict>
      </w:r>
      <w:hyperlink r:id="rId131">
        <w:r>
          <w:rPr>
            <w:rFonts w:ascii="Arial" w:hAnsi="Arial" w:cs="Arial" w:eastAsia="Arial"/>
            <w:sz w:val="15"/>
            <w:szCs w:val="15"/>
            <w:color w:val="070707"/>
            <w:w w:val="117"/>
            <w:i/>
          </w:rPr>
          <w:t>http://</w:t>
        </w:r>
        <w:r>
          <w:rPr>
            <w:rFonts w:ascii="Arial" w:hAnsi="Arial" w:cs="Arial" w:eastAsia="Arial"/>
            <w:sz w:val="15"/>
            <w:szCs w:val="15"/>
            <w:color w:val="070707"/>
            <w:spacing w:val="-28"/>
            <w:w w:val="100"/>
            <w:i/>
          </w:rPr>
          <w:t> </w:t>
        </w:r>
        <w:r>
          <w:rPr>
            <w:rFonts w:ascii="Arial" w:hAnsi="Arial" w:cs="Arial" w:eastAsia="Arial"/>
            <w:sz w:val="15"/>
            <w:szCs w:val="15"/>
            <w:color w:val="212121"/>
            <w:spacing w:val="2"/>
            <w:w w:val="106"/>
            <w:i/>
          </w:rPr>
          <w:t>i</w:t>
        </w:r>
        <w:r>
          <w:rPr>
            <w:rFonts w:ascii="Arial" w:hAnsi="Arial" w:cs="Arial" w:eastAsia="Arial"/>
            <w:sz w:val="15"/>
            <w:szCs w:val="15"/>
            <w:color w:val="070707"/>
            <w:spacing w:val="0"/>
            <w:w w:val="98"/>
            <w:i/>
          </w:rPr>
          <w:t>nfopublicapgj.ja/isco.gob.mx/Transparencia_PGJEJ/Estadisticas_PGJEJ/estadisticas_pgjej.htm</w:t>
        </w:r>
        <w:r>
          <w:rPr>
            <w:rFonts w:ascii="Arial" w:hAnsi="Arial" w:cs="Arial" w:eastAsia="Arial"/>
            <w:sz w:val="15"/>
            <w:szCs w:val="15"/>
            <w:color w:val="000000"/>
            <w:spacing w:val="0"/>
            <w:w w:val="100"/>
          </w:rPr>
        </w:r>
      </w:hyperlink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3" w:lineRule="auto"/>
        <w:ind w:left="19" w:right="722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78.470581pt;margin-top:13.672452pt;width:.1pt;height:64.953008pt;mso-position-horizontal-relative:page;mso-position-vertical-relative:paragraph;z-index:-1603" coordorigin="11569,273" coordsize="2,1299">
            <v:shape style="position:absolute;left:11569;top:273;width:2;height:1299" coordorigin="11569,273" coordsize="0,1299" path="m11569,1573l11569,273e" filled="f" stroked="t" strokeweight="1.176471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procedent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0"/>
          <w:i/>
        </w:rPr>
        <w:t>CONFIRMA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5"/>
          <w:szCs w:val="15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impugnada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tod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vez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realizó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gestiones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interna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necesarias</w:t>
      </w:r>
      <w:r>
        <w:rPr>
          <w:rFonts w:ascii="Arial" w:hAnsi="Arial" w:cs="Arial" w:eastAsia="Arial"/>
          <w:sz w:val="15"/>
          <w:szCs w:val="15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recabar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proporcionar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solicitante,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habiendo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acreditad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encontrab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resguardada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4"/>
          <w:i/>
        </w:rPr>
        <w:t>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4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requirió</w:t>
      </w:r>
      <w:r>
        <w:rPr>
          <w:rFonts w:ascii="Arial" w:hAnsi="Arial" w:cs="Arial" w:eastAsia="Arial"/>
          <w:sz w:val="15"/>
          <w:szCs w:val="15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8"/>
          <w:i/>
        </w:rPr>
        <w:t>particular,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máxime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sujet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tien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procesar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dato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distint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encuentre,</w:t>
      </w:r>
      <w:r>
        <w:rPr>
          <w:rFonts w:ascii="Arial" w:hAnsi="Arial" w:cs="Arial" w:eastAsia="Arial"/>
          <w:sz w:val="15"/>
          <w:szCs w:val="15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dispuest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72.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3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2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2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9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3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2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Municipios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6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letr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4"/>
          <w:i/>
        </w:rPr>
        <w:t>dic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4"/>
          <w:i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5"/>
          <w:i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8" w:right="5502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"Artícul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0"/>
          <w:w w:val="100"/>
        </w:rPr>
        <w:t>72.</w:t>
      </w:r>
      <w:r>
        <w:rPr>
          <w:rFonts w:ascii="Times New Roman" w:hAnsi="Times New Roman" w:cs="Times New Roman" w:eastAsia="Times New Roman"/>
          <w:sz w:val="16"/>
          <w:szCs w:val="16"/>
          <w:color w:val="070707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</w:rPr>
        <w:t>Acces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4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9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219"/>
        </w:rPr>
        <w:t>-</w:t>
      </w:r>
      <w:r>
        <w:rPr>
          <w:rFonts w:ascii="Arial" w:hAnsi="Arial" w:cs="Arial" w:eastAsia="Arial"/>
          <w:sz w:val="15"/>
          <w:szCs w:val="15"/>
          <w:color w:val="070707"/>
          <w:spacing w:val="-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Medios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28" w:right="750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3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entreg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encuentr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preferentement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5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-7"/>
          <w:w w:val="10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5"/>
          <w:i/>
        </w:rPr>
        <w:t>format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5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9"/>
          <w:w w:val="11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0"/>
          <w:i/>
        </w:rPr>
        <w:t>solicitad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11"/>
          <w:i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81"/>
          <w:i/>
        </w:rPr>
        <w:t>.</w:t>
      </w:r>
      <w:r>
        <w:rPr>
          <w:rFonts w:ascii="Arial" w:hAnsi="Arial" w:cs="Arial" w:eastAsia="Arial"/>
          <w:sz w:val="15"/>
          <w:szCs w:val="15"/>
          <w:color w:val="212121"/>
          <w:spacing w:val="-3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existe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5"/>
          <w:szCs w:val="15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procesar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9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1"/>
          <w:w w:val="9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calcular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presenta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4"/>
          <w:i/>
        </w:rPr>
        <w:t>form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4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4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1"/>
          <w:i/>
        </w:rPr>
        <w:t>distint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2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-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-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encuentre."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2" w:lineRule="auto"/>
        <w:ind w:left="33" w:right="706" w:firstLine="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86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ecuencio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ante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expuest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7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fundado,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dispuest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5"/>
          <w:szCs w:val="15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5"/>
          <w:szCs w:val="15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86</w:t>
      </w:r>
      <w:r>
        <w:rPr>
          <w:rFonts w:ascii="Arial" w:hAnsi="Arial" w:cs="Arial" w:eastAsia="Arial"/>
          <w:sz w:val="15"/>
          <w:szCs w:val="15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0"/>
          <w:i/>
        </w:rPr>
        <w:t>Ley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9"/>
          <w:i/>
        </w:rPr>
        <w:t>d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8"/>
          <w:i/>
        </w:rPr>
        <w:t>e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8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Estad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Jalisco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79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8"/>
          <w:w w:val="79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106</w:t>
      </w:r>
      <w:r>
        <w:rPr>
          <w:rFonts w:ascii="Arial" w:hAnsi="Arial" w:cs="Arial" w:eastAsia="Arial"/>
          <w:sz w:val="15"/>
          <w:szCs w:val="15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Reglamento,</w:t>
      </w:r>
      <w:r>
        <w:rPr>
          <w:rFonts w:ascii="Arial" w:hAnsi="Arial" w:cs="Arial" w:eastAsia="Arial"/>
          <w:sz w:val="15"/>
          <w:szCs w:val="15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Consejo</w:t>
      </w:r>
      <w:r>
        <w:rPr>
          <w:rFonts w:ascii="Arial" w:hAnsi="Arial" w:cs="Arial" w:eastAsia="Arial"/>
          <w:sz w:val="15"/>
          <w:szCs w:val="15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determin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7"/>
          <w:i/>
        </w:rPr>
        <w:t>l</w:t>
      </w:r>
      <w:r>
        <w:rPr>
          <w:rFonts w:ascii="Arial" w:hAnsi="Arial" w:cs="Arial" w:eastAsia="Arial"/>
          <w:sz w:val="15"/>
          <w:szCs w:val="15"/>
          <w:color w:val="070707"/>
          <w:spacing w:val="-10"/>
          <w:w w:val="107"/>
          <w:i/>
        </w:rPr>
        <w:t>o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5"/>
          <w:i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95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070707"/>
          <w:spacing w:val="-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punto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1"/>
          <w:i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5"/>
          <w:i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both"/>
        <w:spacing w:after="0"/>
        <w:sectPr>
          <w:pgMar w:header="0" w:footer="0" w:top="140" w:bottom="280" w:left="340" w:right="140"/>
          <w:headerReference w:type="even" r:id="rId122"/>
          <w:footerReference w:type="even" r:id="rId123"/>
          <w:pgSz w:w="12240" w:h="15840"/>
          <w:cols w:num="2" w:equalWidth="0">
            <w:col w:w="1646" w:space="1544"/>
            <w:col w:w="8570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type w:val="continuous"/>
          <w:pgSz w:w="12240" w:h="15840"/>
          <w:pgMar w:top="1160" w:bottom="280" w:left="340" w:right="14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35" w:lineRule="atLeast"/>
        <w:ind w:left="102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132">
        <w:r>
          <w:rPr>
            <w:rFonts w:ascii="Times New Roman" w:hAnsi="Times New Roman" w:cs="Times New Roman" w:eastAsia="Times New Roman"/>
            <w:sz w:val="19"/>
            <w:szCs w:val="19"/>
            <w:color w:val="070707"/>
            <w:spacing w:val="0"/>
            <w:w w:val="170"/>
          </w:rPr>
          <w:t>www.jaU.co.g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15" w:lineRule="exact"/>
        <w:ind w:right="-251"/>
        <w:jc w:val="left"/>
        <w:rPr>
          <w:rFonts w:ascii="Arial" w:hAnsi="Arial" w:cs="Arial" w:eastAsia="Arial"/>
          <w:sz w:val="141"/>
          <w:szCs w:val="141"/>
        </w:rPr>
      </w:pPr>
      <w:rPr/>
      <w:r>
        <w:rPr/>
        <w:pict>
          <v:group style="position:absolute;margin-left:135.360001pt;margin-top:-119.539154pt;width:13.44pt;height:146.786825pt;mso-position-horizontal-relative:page;mso-position-vertical-relative:paragraph;z-index:-1612" coordorigin="2707,-2391" coordsize="269,2936">
            <v:shape style="position:absolute;left:2707;top:-2391;width:269;height:1805" type="#_x0000_t75">
              <v:imagedata r:id="rId133" o:title=""/>
            </v:shape>
            <v:group style="position:absolute;left:2875;top:-583;width:2;height:1119" coordorigin="2875,-583" coordsize="2,1119">
              <v:shape style="position:absolute;left:2875;top:-583;width:2;height:1119" coordorigin="2875,-583" coordsize="0,1119" path="m2875,536l2875,-583e" filled="f" stroked="t" strokeweight=".941176pt" strokecolor="#2323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41"/>
          <w:szCs w:val="141"/>
          <w:color w:val="070707"/>
          <w:spacing w:val="0"/>
          <w:w w:val="100"/>
          <w:position w:val="-115"/>
        </w:rPr>
        <w:t>L::=</w:t>
      </w:r>
      <w:r>
        <w:rPr>
          <w:rFonts w:ascii="Arial" w:hAnsi="Arial" w:cs="Arial" w:eastAsia="Arial"/>
          <w:sz w:val="141"/>
          <w:szCs w:val="141"/>
          <w:color w:val="000000"/>
          <w:spacing w:val="0"/>
          <w:w w:val="100"/>
          <w:position w:val="0"/>
        </w:rPr>
      </w:r>
    </w:p>
    <w:p>
      <w:pPr>
        <w:spacing w:before="41" w:after="0" w:line="240" w:lineRule="auto"/>
        <w:ind w:left="95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27"/>
          <w:i/>
        </w:rPr>
        <w:t>RESOLUTIVOS: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9" w:lineRule="atLeast"/>
        <w:ind w:right="-20"/>
        <w:jc w:val="left"/>
        <w:tabs>
          <w:tab w:pos="640" w:val="left"/>
          <w:tab w:pos="4440" w:val="left"/>
        </w:tabs>
        <w:rPr>
          <w:rFonts w:ascii="Times New Roman" w:hAnsi="Times New Roman" w:cs="Times New Roman" w:eastAsia="Times New Roman"/>
          <w:sz w:val="108"/>
          <w:szCs w:val="108"/>
        </w:rPr>
      </w:pPr>
      <w:rPr/>
      <w:r>
        <w:rPr>
          <w:rFonts w:ascii="Times New Roman" w:hAnsi="Times New Roman" w:cs="Times New Roman" w:eastAsia="Times New Roman"/>
          <w:sz w:val="98"/>
          <w:szCs w:val="98"/>
          <w:color w:val="070707"/>
          <w:i/>
        </w:rPr>
      </w:r>
      <w:r>
        <w:rPr>
          <w:rFonts w:ascii="Times New Roman" w:hAnsi="Times New Roman" w:cs="Times New Roman" w:eastAsia="Times New Roman"/>
          <w:sz w:val="98"/>
          <w:szCs w:val="98"/>
          <w:color w:val="070707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98"/>
          <w:szCs w:val="98"/>
          <w:color w:val="070707"/>
          <w:i/>
          <w:u w:val="thick" w:color="000000"/>
        </w:rPr>
        <w:tab/>
      </w:r>
      <w:r>
        <w:rPr>
          <w:rFonts w:ascii="Times New Roman" w:hAnsi="Times New Roman" w:cs="Times New Roman" w:eastAsia="Times New Roman"/>
          <w:sz w:val="98"/>
          <w:szCs w:val="98"/>
          <w:color w:val="070707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-271"/>
          <w:w w:val="43"/>
          <w:i/>
          <w:u w:val="thick" w:color="000000"/>
        </w:rPr>
        <w:t>d</w:t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-271"/>
          <w:w w:val="43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-20"/>
          <w:w w:val="34"/>
          <w:i/>
          <w:u w:val="thick" w:color="000000"/>
        </w:rPr>
        <w:t>"</w:t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-20"/>
          <w:w w:val="34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-20"/>
          <w:w w:val="34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4B4B4B"/>
          <w:spacing w:val="0"/>
          <w:w w:val="11"/>
          <w:i/>
          <w:u w:val="thick" w:color="000000"/>
        </w:rPr>
        <w:t>"</w:t>
      </w:r>
      <w:r>
        <w:rPr>
          <w:rFonts w:ascii="Times New Roman" w:hAnsi="Times New Roman" w:cs="Times New Roman" w:eastAsia="Times New Roman"/>
          <w:sz w:val="98"/>
          <w:szCs w:val="98"/>
          <w:color w:val="4B4B4B"/>
          <w:spacing w:val="0"/>
          <w:w w:val="11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4B4B4B"/>
          <w:spacing w:val="-103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98"/>
          <w:szCs w:val="98"/>
          <w:color w:val="4B4B4B"/>
          <w:spacing w:val="-103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4B4B4B"/>
          <w:spacing w:val="-103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0"/>
          <w:w w:val="34"/>
          <w:i/>
          <w:u w:val="thick" w:color="000000"/>
        </w:rPr>
        <w:t>"ul</w:t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0"/>
          <w:w w:val="34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-81"/>
          <w:w w:val="34"/>
          <w:i/>
          <w:u w:val="thick" w:color="000000"/>
        </w:rPr>
        <w:t>t</w:t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-81"/>
          <w:w w:val="34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-137"/>
          <w:w w:val="36"/>
          <w:i/>
          <w:u w:val="thick" w:color="000000"/>
        </w:rPr>
        <w:t>a</w:t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-137"/>
          <w:w w:val="36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-196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-196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0"/>
          <w:w w:val="36"/>
          <w:i/>
          <w:u w:val="thick" w:color="000000"/>
        </w:rPr>
        <w:t>d</w:t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0"/>
          <w:w w:val="36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0"/>
          <w:w w:val="36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0"/>
          <w:w w:val="41"/>
          <w:i/>
          <w:u w:val="thick" w:color="000000"/>
        </w:rPr>
        <w:t>-</w:t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0"/>
          <w:w w:val="41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0"/>
          <w:w w:val="41"/>
          <w:i/>
          <w:u w:val="thick" w:color="000000"/>
        </w:rPr>
        <w:t>.</w:t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0"/>
          <w:w w:val="41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-170"/>
          <w:w w:val="100"/>
          <w:i/>
          <w:u w:val="thick" w:color="000000"/>
        </w:rPr>
        <w:t> </w:t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-170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-170"/>
          <w:w w:val="100"/>
          <w:i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212121"/>
          <w:spacing w:val="0"/>
          <w:w w:val="46"/>
          <w:u w:val="thick" w:color="000000"/>
        </w:rPr>
        <w:t>,</w:t>
      </w:r>
      <w:r>
        <w:rPr>
          <w:rFonts w:ascii="Times New Roman" w:hAnsi="Times New Roman" w:cs="Times New Roman" w:eastAsia="Times New Roman"/>
          <w:sz w:val="98"/>
          <w:szCs w:val="98"/>
          <w:color w:val="212121"/>
          <w:spacing w:val="0"/>
          <w:w w:val="46"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212121"/>
          <w:spacing w:val="-194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98"/>
          <w:szCs w:val="98"/>
          <w:color w:val="212121"/>
          <w:spacing w:val="-194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212121"/>
          <w:spacing w:val="-194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39"/>
          <w:w w:val="27"/>
          <w:u w:val="thick" w:color="000000"/>
        </w:rPr>
        <w:t>-</w:t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39"/>
          <w:w w:val="27"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39"/>
          <w:w w:val="27"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39"/>
          <w:w w:val="74"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0"/>
          <w:w w:val="74"/>
          <w:emboss/>
          <w:u w:val="thick" w:color="000000"/>
        </w:rPr>
        <w:t>-</w:t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0"/>
          <w:w w:val="74"/>
          <w:emboss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0"/>
          <w:w w:val="74"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0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30"/>
          <w:w w:val="100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3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30"/>
          <w:w w:val="100"/>
        </w:rPr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98"/>
          <w:szCs w:val="98"/>
          <w:color w:val="333333"/>
          <w:spacing w:val="0"/>
          <w:w w:val="100"/>
        </w:rPr>
      </w:r>
      <w:r>
        <w:rPr>
          <w:rFonts w:ascii="Times New Roman" w:hAnsi="Times New Roman" w:cs="Times New Roman" w:eastAsia="Times New Roman"/>
          <w:sz w:val="108"/>
          <w:szCs w:val="108"/>
          <w:color w:val="212121"/>
          <w:spacing w:val="0"/>
          <w:w w:val="36"/>
        </w:rPr>
        <w:t>-</w:t>
      </w:r>
      <w:r>
        <w:rPr>
          <w:rFonts w:ascii="Times New Roman" w:hAnsi="Times New Roman" w:cs="Times New Roman" w:eastAsia="Times New Roman"/>
          <w:sz w:val="108"/>
          <w:szCs w:val="108"/>
          <w:color w:val="070707"/>
          <w:spacing w:val="0"/>
          <w:w w:val="20"/>
        </w:rPr>
        <w:t>-</w:t>
      </w:r>
      <w:r>
        <w:rPr>
          <w:rFonts w:ascii="Times New Roman" w:hAnsi="Times New Roman" w:cs="Times New Roman" w:eastAsia="Times New Roman"/>
          <w:sz w:val="108"/>
          <w:szCs w:val="108"/>
          <w:color w:val="070707"/>
          <w:spacing w:val="-43"/>
          <w:w w:val="20"/>
        </w:rPr>
        <w:t>·</w:t>
      </w:r>
      <w:r>
        <w:rPr>
          <w:rFonts w:ascii="Times New Roman" w:hAnsi="Times New Roman" w:cs="Times New Roman" w:eastAsia="Times New Roman"/>
          <w:sz w:val="108"/>
          <w:szCs w:val="108"/>
          <w:color w:val="333333"/>
          <w:spacing w:val="-50"/>
          <w:w w:val="47"/>
        </w:rPr>
        <w:t>·</w:t>
      </w:r>
      <w:r>
        <w:rPr>
          <w:rFonts w:ascii="Times New Roman" w:hAnsi="Times New Roman" w:cs="Times New Roman" w:eastAsia="Times New Roman"/>
          <w:sz w:val="108"/>
          <w:szCs w:val="108"/>
          <w:color w:val="070707"/>
          <w:spacing w:val="0"/>
          <w:w w:val="51"/>
        </w:rPr>
        <w:t>--</w:t>
      </w:r>
      <w:r>
        <w:rPr>
          <w:rFonts w:ascii="Times New Roman" w:hAnsi="Times New Roman" w:cs="Times New Roman" w:eastAsia="Times New Roman"/>
          <w:sz w:val="108"/>
          <w:szCs w:val="108"/>
          <w:color w:val="070707"/>
          <w:spacing w:val="-14"/>
          <w:w w:val="51"/>
        </w:rPr>
        <w:t>-</w:t>
      </w:r>
      <w:r>
        <w:rPr>
          <w:rFonts w:ascii="Times New Roman" w:hAnsi="Times New Roman" w:cs="Times New Roman" w:eastAsia="Times New Roman"/>
          <w:sz w:val="108"/>
          <w:szCs w:val="108"/>
          <w:color w:val="212121"/>
          <w:spacing w:val="0"/>
          <w:w w:val="99"/>
        </w:rPr>
        <w:t>J</w:t>
      </w:r>
      <w:r>
        <w:rPr>
          <w:rFonts w:ascii="Times New Roman" w:hAnsi="Times New Roman" w:cs="Times New Roman" w:eastAsia="Times New Roman"/>
          <w:sz w:val="108"/>
          <w:szCs w:val="10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160" w:bottom="280" w:left="340" w:right="140"/>
          <w:cols w:num="3" w:equalWidth="0">
            <w:col w:w="1988" w:space="524"/>
            <w:col w:w="2173" w:space="735"/>
            <w:col w:w="6340"/>
          </w:cols>
        </w:sectPr>
      </w:pPr>
      <w:rPr/>
    </w:p>
    <w:p>
      <w:pPr>
        <w:spacing w:before="0" w:after="0" w:line="1188" w:lineRule="atLeast"/>
        <w:ind w:left="323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25.119995pt;margin-top:-6.445029pt;width:53.759998pt;height:33.599998pt;mso-position-horizontal-relative:page;mso-position-vertical-relative:paragraph;z-index:-1607" type="#_x0000_t75">
            <v:imagedata r:id="rId134" o:title=""/>
          </v:shape>
        </w:pict>
      </w:r>
      <w:r>
        <w:rPr/>
        <w:pict>
          <v:group style="position:absolute;margin-left:17.882353pt;margin-top:77.677231pt;width:546.352941pt;height:.1pt;mso-position-horizontal-relative:page;mso-position-vertical-relative:paragraph;z-index:-1602" coordorigin="358,1554" coordsize="10927,2">
            <v:shape style="position:absolute;left:358;top:1554;width:10927;height:2" coordorigin="358,1554" coordsize="10927,0" path="m358,1554l11285,1554e" filled="f" stroked="t" strokeweight=".941176pt" strokecolor="#0C0C0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2"/>
          <w:i/>
        </w:rPr>
        <w:t>PRIMERO.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92"/>
          <w:i/>
        </w:rPr>
        <w:t>-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92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5"/>
          <w:szCs w:val="15"/>
          <w:color w:val="070707"/>
          <w:spacing w:val="-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personalidad</w:t>
      </w:r>
      <w:r>
        <w:rPr>
          <w:rFonts w:ascii="Arial" w:hAnsi="Arial" w:cs="Arial" w:eastAsia="Arial"/>
          <w:sz w:val="15"/>
          <w:szCs w:val="15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5"/>
          <w:szCs w:val="15"/>
          <w:color w:val="070707"/>
          <w:spacing w:val="-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carácte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5"/>
          <w:szCs w:val="15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5"/>
          <w:szCs w:val="15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parte</w:t>
      </w:r>
      <w:r>
        <w:rPr>
          <w:rFonts w:ascii="Arial" w:hAnsi="Arial" w:cs="Arial" w:eastAsia="Arial"/>
          <w:sz w:val="15"/>
          <w:szCs w:val="15"/>
          <w:color w:val="070707"/>
          <w:spacing w:val="-2"/>
          <w:w w:val="100"/>
          <w:i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  <w:i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5"/>
          <w:szCs w:val="15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competenci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Institut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5"/>
          <w:szCs w:val="15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5"/>
          <w:szCs w:val="15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5"/>
          <w:szCs w:val="15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9" w:after="0" w:line="240" w:lineRule="auto"/>
        <w:ind w:left="5327" w:right="5676"/>
        <w:jc w:val="center"/>
        <w:rPr>
          <w:rFonts w:ascii="Times New Roman" w:hAnsi="Times New Roman" w:cs="Times New Roman" w:eastAsia="Times New Roman"/>
          <w:sz w:val="98"/>
          <w:szCs w:val="98"/>
        </w:rPr>
      </w:pPr>
      <w:rPr/>
      <w:r>
        <w:rPr>
          <w:rFonts w:ascii="Times New Roman" w:hAnsi="Times New Roman" w:cs="Times New Roman" w:eastAsia="Times New Roman"/>
          <w:sz w:val="98"/>
          <w:szCs w:val="98"/>
          <w:color w:val="070707"/>
          <w:spacing w:val="0"/>
          <w:w w:val="42"/>
          <w:i/>
        </w:rPr>
        <w:t>"'=</w:t>
      </w:r>
      <w:r>
        <w:rPr>
          <w:rFonts w:ascii="Times New Roman" w:hAnsi="Times New Roman" w:cs="Times New Roman" w:eastAsia="Times New Roman"/>
          <w:sz w:val="98"/>
          <w:szCs w:val="9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160" w:bottom="280" w:left="340" w:right="140"/>
        </w:sectPr>
      </w:pPr>
      <w:rPr/>
    </w:p>
    <w:p>
      <w:pPr>
        <w:spacing w:before="92" w:after="0" w:line="240" w:lineRule="auto"/>
        <w:ind w:left="2434" w:right="-57"/>
        <w:jc w:val="left"/>
        <w:tabs>
          <w:tab w:pos="3520" w:val="left"/>
          <w:tab w:pos="5920" w:val="left"/>
          <w:tab w:pos="8120" w:val="left"/>
        </w:tabs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pict>
          <v:group style="position:absolute;margin-left:135.360001pt;margin-top:23.340601pt;width:13.44pt;height:624.807781pt;mso-position-horizontal-relative:page;mso-position-vertical-relative:paragraph;z-index:-1597" coordorigin="2707,467" coordsize="269,12496">
            <v:shape style="position:absolute;left:2707;top:467;width:269;height:3898" type="#_x0000_t75">
              <v:imagedata r:id="rId137" o:title=""/>
            </v:shape>
            <v:group style="position:absolute;left:2868;top:4022;width:2;height:8927" coordorigin="2868,4022" coordsize="2,8927">
              <v:shape style="position:absolute;left:2868;top:4022;width:2;height:8927" coordorigin="2868,4022" coordsize="0,8927" path="m2868,12949l2868,4022e" filled="f" stroked="t" strokeweight="1.404744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6.703735pt;margin-top:10.812766pt;width:3.96pt;height:.1pt;mso-position-horizontal-relative:page;mso-position-vertical-relative:paragraph;z-index:-1591" coordorigin="6534,216" coordsize="79,2">
            <v:shape style="position:absolute;left:6534;top:216;width:79;height:2" coordorigin="6534,216" coordsize="79,0" path="m6534,216l6613,216e" filled="f" stroked="t" strokeweight=".22pt" strokecolor="#848484">
              <v:path arrowok="t"/>
            </v:shape>
          </v:group>
          <w10:wrap type="none"/>
        </w:pict>
      </w:r>
      <w:r>
        <w:rPr/>
        <w:pict>
          <v:group style="position:absolute;margin-left:374.833313pt;margin-top:10.420766pt;width:3.71pt;height:.1pt;mso-position-horizontal-relative:page;mso-position-vertical-relative:paragraph;z-index:-1590" coordorigin="7497,208" coordsize="74,2">
            <v:shape style="position:absolute;left:7497;top:208;width:74;height:2" coordorigin="7497,208" coordsize="74,0" path="m7497,208l7571,208e" filled="f" stroked="t" strokeweight=".140pt" strokecolor="#6A6A6A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475"/>
        </w:rPr>
        <w:t>r---.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475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-11"/>
          <w:w w:val="475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-12"/>
          <w:w w:val="83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0"/>
          <w:w w:val="166"/>
        </w:rPr>
        <w:t>li'O&lt;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107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100"/>
        </w:rPr>
        <w:t>     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271"/>
        </w:rPr>
        <w:t>.._,.....,;.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-47"/>
          <w:w w:val="271"/>
          <w:u w:val="single" w:color="29292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271"/>
          <w:u w:val="single" w:color="292929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271"/>
          <w:u w:val="single" w:color="292929"/>
        </w:rPr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271"/>
        </w:rPr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-12"/>
          <w:w w:val="271"/>
        </w:rPr>
        <w:t>;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63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100"/>
          <w:u w:val="single" w:color="6A6A6A"/>
        </w:rPr>
        <w:t>   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-6"/>
          <w:w w:val="100"/>
          <w:u w:val="single" w:color="6A6A6A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-6"/>
          <w:w w:val="100"/>
          <w:u w:val="single" w:color="6A6A6A"/>
        </w:rPr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-6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63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63"/>
        </w:rPr>
        <w:t>    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11"/>
          <w:w w:val="6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0"/>
          <w:w w:val="63"/>
        </w:rPr>
        <w:t>--'&lt;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0"/>
          <w:w w:val="63"/>
        </w:rPr>
        <w:t>         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5"/>
          <w:w w:val="63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14141"/>
          <w:spacing w:val="0"/>
          <w:w w:val="211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41414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0"/>
          <w:w w:val="78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2"/>
          <w:w w:val="78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4"/>
          <w:w w:val="137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09"/>
        </w:rPr>
        <w:t>_,...,,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4"/>
          <w:w w:val="109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E9E9E"/>
          <w:spacing w:val="-4"/>
          <w:w w:val="183"/>
        </w:rPr>
      </w:r>
      <w:r>
        <w:rPr>
          <w:rFonts w:ascii="Times New Roman" w:hAnsi="Times New Roman" w:cs="Times New Roman" w:eastAsia="Times New Roman"/>
          <w:sz w:val="7"/>
          <w:szCs w:val="7"/>
          <w:color w:val="9E9E9E"/>
          <w:spacing w:val="-11"/>
          <w:w w:val="183"/>
          <w:emboss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9E9E9E"/>
          <w:spacing w:val="-11"/>
          <w:w w:val="183"/>
          <w:emboss/>
        </w:rPr>
      </w:r>
      <w:r>
        <w:rPr>
          <w:rFonts w:ascii="Times New Roman" w:hAnsi="Times New Roman" w:cs="Times New Roman" w:eastAsia="Times New Roman"/>
          <w:sz w:val="7"/>
          <w:szCs w:val="7"/>
          <w:color w:val="9E9E9E"/>
          <w:spacing w:val="-11"/>
          <w:w w:val="183"/>
        </w:rPr>
      </w:r>
      <w:r>
        <w:rPr>
          <w:rFonts w:ascii="Times New Roman" w:hAnsi="Times New Roman" w:cs="Times New Roman" w:eastAsia="Times New Roman"/>
          <w:sz w:val="7"/>
          <w:szCs w:val="7"/>
          <w:color w:val="9E9E9E"/>
          <w:spacing w:val="-11"/>
          <w:w w:val="183"/>
        </w:rPr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0"/>
          <w:w w:val="96"/>
        </w:rPr>
        <w:t>H_,¡,¡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-7"/>
          <w:w w:val="95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09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98"/>
        </w:rPr>
        <w:t>....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6"/>
          <w:w w:val="98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0"/>
          <w:w w:val="105"/>
        </w:rPr>
        <w:t>:.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2"/>
          <w:w w:val="106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0"/>
          <w:w w:val="156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-7"/>
          <w:w w:val="156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0"/>
          <w:w w:val="189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-2"/>
          <w:w w:val="189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0"/>
          <w:w w:val="133"/>
        </w:rPr>
        <w:t>...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-7"/>
          <w:w w:val="13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4"/>
          <w:w w:val="137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0"/>
          <w:w w:val="146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-2"/>
          <w:w w:val="146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5"/>
          <w:w w:val="124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2A2A2A"/>
          <w:spacing w:val="-13"/>
          <w:w w:val="407"/>
        </w:rPr>
        <w:t>-</w:t>
      </w:r>
      <w:r>
        <w:rPr>
          <w:rFonts w:ascii="Times New Roman" w:hAnsi="Times New Roman" w:cs="Times New Roman" w:eastAsia="Times New Roman"/>
          <w:sz w:val="5"/>
          <w:szCs w:val="5"/>
          <w:color w:val="545454"/>
          <w:spacing w:val="0"/>
          <w:w w:val="138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545454"/>
          <w:spacing w:val="-2"/>
          <w:w w:val="138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545454"/>
          <w:spacing w:val="-15"/>
          <w:w w:val="138"/>
        </w:rPr>
        <w:t>J</w:t>
      </w:r>
      <w:r>
        <w:rPr>
          <w:rFonts w:ascii="Times New Roman" w:hAnsi="Times New Roman" w:cs="Times New Roman" w:eastAsia="Times New Roman"/>
          <w:sz w:val="5"/>
          <w:szCs w:val="5"/>
          <w:color w:val="545454"/>
          <w:spacing w:val="0"/>
          <w:w w:val="139"/>
        </w:rPr>
        <w:t>,.;</w:t>
      </w:r>
      <w:r>
        <w:rPr>
          <w:rFonts w:ascii="Times New Roman" w:hAnsi="Times New Roman" w:cs="Times New Roman" w:eastAsia="Times New Roman"/>
          <w:sz w:val="5"/>
          <w:szCs w:val="5"/>
          <w:color w:val="414141"/>
          <w:spacing w:val="-1"/>
          <w:w w:val="115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6B6B6B"/>
          <w:spacing w:val="0"/>
          <w:w w:val="126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6B6B6B"/>
          <w:spacing w:val="1"/>
          <w:w w:val="126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6B6B6B"/>
          <w:spacing w:val="-6"/>
          <w:w w:val="192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6B6B6B"/>
          <w:spacing w:val="0"/>
          <w:w w:val="156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6B6B6B"/>
          <w:spacing w:val="-17"/>
          <w:w w:val="156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545454"/>
          <w:spacing w:val="0"/>
          <w:w w:val="407"/>
        </w:rPr>
        <w:t>-</w:t>
      </w:r>
      <w:r>
        <w:rPr>
          <w:rFonts w:ascii="Times New Roman" w:hAnsi="Times New Roman" w:cs="Times New Roman" w:eastAsia="Times New Roman"/>
          <w:sz w:val="5"/>
          <w:szCs w:val="5"/>
          <w:color w:val="54545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"/>
          <w:szCs w:val="5"/>
          <w:color w:val="545454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67"/>
        </w:rPr>
        <w:t>-.-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-7"/>
          <w:w w:val="67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0"/>
          <w:w w:val="65"/>
        </w:rPr>
        <w:t>-'"-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50"/>
        </w:rPr>
        <w:t>-•·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-19"/>
          <w:w w:val="86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-4"/>
          <w:w w:val="50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0"/>
          <w:w w:val="86"/>
        </w:rPr>
        <w:t>-'-</w:t>
      </w:r>
      <w:r>
        <w:rPr>
          <w:rFonts w:ascii="Times New Roman" w:hAnsi="Times New Roman" w:cs="Times New Roman" w:eastAsia="Times New Roman"/>
          <w:sz w:val="11"/>
          <w:szCs w:val="11"/>
          <w:color w:val="414141"/>
          <w:spacing w:val="-3"/>
          <w:w w:val="86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9"/>
          <w:w w:val="124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103"/>
        </w:rPr>
        <w:t>--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0"/>
        </w:rPr>
        <w:t>-J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-6"/>
          <w:w w:val="9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0"/>
        </w:rPr>
        <w:t>....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0"/>
          <w:w w:val="90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545454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24"/>
        </w:rPr>
        <w:t>;_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1"/>
          <w:w w:val="125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0"/>
          <w:w w:val="66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-12"/>
          <w:w w:val="66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6"/>
          <w:w w:val="124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0"/>
          <w:w w:val="107"/>
        </w:rPr>
        <w:t>,..-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-1"/>
          <w:w w:val="107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0"/>
          <w:w w:val="81"/>
        </w:rPr>
        <w:t>._...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-7"/>
          <w:w w:val="81"/>
        </w:rPr>
        <w:t>¡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39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0"/>
          <w:w w:val="71"/>
        </w:rPr>
        <w:t>...,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0"/>
          <w:w w:val="70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0"/>
          <w:w w:val="199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414141"/>
          <w:spacing w:val="-8"/>
          <w:w w:val="199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0"/>
          <w:w w:val="135"/>
        </w:rPr>
        <w:t>.-...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4"/>
          <w:w w:val="6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14141"/>
          <w:spacing w:val="0"/>
          <w:w w:val="69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14141"/>
          <w:spacing w:val="2"/>
          <w:w w:val="69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0"/>
          <w:w w:val="79"/>
        </w:rPr>
        <w:t>."'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1"/>
          <w:w w:val="79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2A2A2A"/>
          <w:spacing w:val="-3"/>
          <w:w w:val="43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545454"/>
          <w:spacing w:val="0"/>
          <w:w w:val="43"/>
        </w:rPr>
        <w:t>-.&lt;o</w:t>
      </w:r>
      <w:r>
        <w:rPr>
          <w:rFonts w:ascii="Times New Roman" w:hAnsi="Times New Roman" w:cs="Times New Roman" w:eastAsia="Times New Roman"/>
          <w:sz w:val="10"/>
          <w:szCs w:val="10"/>
          <w:color w:val="545454"/>
          <w:spacing w:val="-3"/>
          <w:w w:val="43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52"/>
          <w:w w:val="136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545454"/>
          <w:spacing w:val="5"/>
          <w:w w:val="44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0"/>
          <w:w w:val="47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858585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A2A2A"/>
          <w:spacing w:val="0"/>
          <w:w w:val="112"/>
        </w:rPr>
        <w:t>'•</w:t>
      </w:r>
      <w:r>
        <w:rPr>
          <w:rFonts w:ascii="Times New Roman" w:hAnsi="Times New Roman" w:cs="Times New Roman" w:eastAsia="Times New Roman"/>
          <w:sz w:val="10"/>
          <w:szCs w:val="10"/>
          <w:color w:val="2A2A2A"/>
          <w:spacing w:val="-14"/>
          <w:w w:val="112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0"/>
          <w:w w:val="55"/>
        </w:rPr>
        <w:t>'"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8"/>
          <w:w w:val="55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2A2A2A"/>
          <w:spacing w:val="0"/>
          <w:w w:val="75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2A2A2A"/>
          <w:spacing w:val="-6"/>
          <w:w w:val="75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0"/>
          <w:w w:val="77"/>
        </w:rPr>
        <w:t>..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4"/>
          <w:w w:val="77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0"/>
          <w:w w:val="97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-11"/>
          <w:w w:val="97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94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94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2"/>
          <w:w w:val="93"/>
        </w:rPr>
        <w:t>c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0"/>
          <w:w w:val="149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A2A2A"/>
          <w:spacing w:val="-9"/>
          <w:w w:val="149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0"/>
          <w:w w:val="229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8" w:lineRule="exact"/>
        <w:ind w:left="316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43.200001pt;margin-top:-13.113522pt;width:49.919998pt;height:50.880001pt;mso-position-horizontal-relative:page;mso-position-vertical-relative:paragraph;z-index:-1599" type="#_x0000_t75">
            <v:imagedata r:id="rId138" o:title=""/>
          </v:shape>
        </w:pic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8"/>
          <w:i/>
          <w:position w:val="-1"/>
        </w:rPr>
        <w:t>SEGUNDO.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8"/>
          <w:i/>
          <w:position w:val="-1"/>
        </w:rPr>
        <w:t>-</w:t>
      </w:r>
      <w:r>
        <w:rPr>
          <w:rFonts w:ascii="Arial" w:hAnsi="Arial" w:cs="Arial" w:eastAsia="Arial"/>
          <w:sz w:val="14"/>
          <w:szCs w:val="14"/>
          <w:color w:val="030303"/>
          <w:spacing w:val="-3"/>
          <w:w w:val="98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  <w:position w:val="-1"/>
        </w:rPr>
        <w:t>Resulta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4"/>
          <w:szCs w:val="14"/>
          <w:color w:val="030303"/>
          <w:spacing w:val="13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  <w:position w:val="-1"/>
        </w:rPr>
        <w:t>INFUNDADOS</w:t>
      </w:r>
      <w:r>
        <w:rPr>
          <w:rFonts w:ascii="Arial" w:hAnsi="Arial" w:cs="Arial" w:eastAsia="Arial"/>
          <w:sz w:val="14"/>
          <w:szCs w:val="14"/>
          <w:color w:val="030303"/>
          <w:spacing w:val="-9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  <w:position w:val="-1"/>
        </w:rPr>
        <w:t>los</w:t>
      </w:r>
      <w:r>
        <w:rPr>
          <w:rFonts w:ascii="Arial" w:hAnsi="Arial" w:cs="Arial" w:eastAsia="Arial"/>
          <w:sz w:val="14"/>
          <w:szCs w:val="14"/>
          <w:color w:val="030303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8"/>
          <w:i/>
          <w:position w:val="-1"/>
        </w:rPr>
        <w:t>agravi</w:t>
      </w:r>
      <w:r>
        <w:rPr>
          <w:rFonts w:ascii="Arial" w:hAnsi="Arial" w:cs="Arial" w:eastAsia="Arial"/>
          <w:sz w:val="14"/>
          <w:szCs w:val="14"/>
          <w:color w:val="030303"/>
          <w:spacing w:val="1"/>
          <w:w w:val="108"/>
          <w:i/>
          <w:position w:val="-1"/>
        </w:rPr>
        <w:t>o</w:t>
      </w:r>
      <w:r>
        <w:rPr>
          <w:rFonts w:ascii="Arial" w:hAnsi="Arial" w:cs="Arial" w:eastAsia="Arial"/>
          <w:sz w:val="14"/>
          <w:szCs w:val="14"/>
          <w:color w:val="2A2A2A"/>
          <w:spacing w:val="0"/>
          <w:w w:val="80"/>
          <w:i/>
          <w:position w:val="-1"/>
        </w:rPr>
        <w:t>s</w:t>
      </w:r>
      <w:r>
        <w:rPr>
          <w:rFonts w:ascii="Arial" w:hAnsi="Arial" w:cs="Arial" w:eastAsia="Arial"/>
          <w:sz w:val="14"/>
          <w:szCs w:val="14"/>
          <w:color w:val="2A2A2A"/>
          <w:spacing w:val="10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2A2A2A"/>
          <w:spacing w:val="2"/>
          <w:w w:val="104"/>
          <w:i/>
          <w:position w:val="-1"/>
        </w:rPr>
        <w:t>p</w:t>
      </w:r>
      <w:r>
        <w:rPr>
          <w:rFonts w:ascii="Arial" w:hAnsi="Arial" w:cs="Arial" w:eastAsia="Arial"/>
          <w:sz w:val="14"/>
          <w:szCs w:val="14"/>
          <w:color w:val="030303"/>
          <w:spacing w:val="3"/>
          <w:w w:val="84"/>
          <w:i/>
          <w:position w:val="-1"/>
        </w:rPr>
        <w:t>i</w:t>
      </w:r>
      <w:r>
        <w:rPr>
          <w:rFonts w:ascii="Arial" w:hAnsi="Arial" w:cs="Arial" w:eastAsia="Arial"/>
          <w:sz w:val="14"/>
          <w:szCs w:val="14"/>
          <w:color w:val="2A2A2A"/>
          <w:spacing w:val="-6"/>
          <w:w w:val="137"/>
          <w:i/>
          <w:position w:val="-1"/>
        </w:rPr>
        <w:t>.</w:t>
      </w:r>
      <w:r>
        <w:rPr>
          <w:rFonts w:ascii="Arial" w:hAnsi="Arial" w:cs="Arial" w:eastAsia="Arial"/>
          <w:sz w:val="14"/>
          <w:szCs w:val="14"/>
          <w:color w:val="6B6B6B"/>
          <w:spacing w:val="0"/>
          <w:w w:val="34"/>
          <w:i/>
          <w:position w:val="-1"/>
        </w:rPr>
        <w:t>&lt;</w:t>
      </w:r>
      <w:r>
        <w:rPr>
          <w:rFonts w:ascii="Arial" w:hAnsi="Arial" w:cs="Arial" w:eastAsia="Arial"/>
          <w:sz w:val="14"/>
          <w:szCs w:val="14"/>
          <w:color w:val="6B6B6B"/>
          <w:spacing w:val="-22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  <w:position w:val="-1"/>
        </w:rPr>
        <w:t>Jnteado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4"/>
          <w:szCs w:val="14"/>
          <w:color w:val="030303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  <w:position w:val="-1"/>
        </w:rPr>
        <w:t>por</w:t>
      </w:r>
      <w:r>
        <w:rPr>
          <w:rFonts w:ascii="Arial" w:hAnsi="Arial" w:cs="Arial" w:eastAsia="Arial"/>
          <w:sz w:val="14"/>
          <w:szCs w:val="14"/>
          <w:color w:val="030303"/>
          <w:spacing w:val="23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  <w:position w:val="-1"/>
        </w:rPr>
        <w:t>el</w:t>
      </w:r>
      <w:r>
        <w:rPr>
          <w:rFonts w:ascii="Arial" w:hAnsi="Arial" w:cs="Arial" w:eastAsia="Arial"/>
          <w:sz w:val="14"/>
          <w:szCs w:val="14"/>
          <w:color w:val="030303"/>
          <w:spacing w:val="4"/>
          <w:w w:val="100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9"/>
          <w:i/>
          <w:position w:val="-1"/>
        </w:rPr>
        <w:t>recurrente,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552pt;margin-top:-1.639771pt;width:44.16pt;height:48pt;mso-position-horizontal-relative:page;mso-position-vertical-relative:paragraph;z-index:-1598" type="#_x0000_t75">
            <v:imagedata r:id="rId139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-29"/>
          <w:w w:val="142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320" w:bottom="280" w:left="380" w:right="120"/>
          <w:headerReference w:type="odd" r:id="rId135"/>
          <w:footerReference w:type="odd" r:id="rId136"/>
          <w:pgSz w:w="12240" w:h="15840"/>
          <w:cols w:num="2" w:equalWidth="0">
            <w:col w:w="10141" w:space="150"/>
            <w:col w:w="1449"/>
          </w:cols>
        </w:sectPr>
      </w:pPr>
      <w:rPr/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1160" w:bottom="280" w:left="380" w:right="120"/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883" w:lineRule="exact"/>
        <w:ind w:left="641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44"/>
          <w:szCs w:val="144"/>
          <w:color w:val="030303"/>
          <w:spacing w:val="-592"/>
          <w:w w:val="127"/>
          <w:position w:val="-64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"/>
          <w:w w:val="102"/>
          <w:position w:val="-74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1"/>
          <w:position w:val="-74"/>
        </w:rPr>
        <w:t>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2" w:after="0" w:line="274" w:lineRule="auto"/>
        <w:ind w:left="403" w:right="761" w:firstLine="9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1"/>
          <w:i/>
        </w:rPr>
        <w:t>TERCERO.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1"/>
          <w:i/>
        </w:rPr>
        <w:t>-</w:t>
      </w:r>
      <w:r>
        <w:rPr>
          <w:rFonts w:ascii="Arial" w:hAnsi="Arial" w:cs="Arial" w:eastAsia="Arial"/>
          <w:sz w:val="14"/>
          <w:szCs w:val="14"/>
          <w:color w:val="030303"/>
          <w:spacing w:val="20"/>
          <w:w w:val="91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4"/>
          <w:szCs w:val="14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CONFIR";"A</w:t>
      </w:r>
      <w:r>
        <w:rPr>
          <w:rFonts w:ascii="Arial" w:hAnsi="Arial" w:cs="Arial" w:eastAsia="Arial"/>
          <w:sz w:val="14"/>
          <w:szCs w:val="14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4"/>
          <w:szCs w:val="14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4"/>
          <w:szCs w:val="14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4"/>
          <w:szCs w:val="14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15"/>
          <w:i/>
        </w:rPr>
        <w:t>f</w:t>
      </w:r>
      <w:r>
        <w:rPr>
          <w:rFonts w:ascii="Arial" w:hAnsi="Arial" w:cs="Arial" w:eastAsia="Arial"/>
          <w:sz w:val="14"/>
          <w:szCs w:val="14"/>
          <w:color w:val="030303"/>
          <w:spacing w:val="-2"/>
          <w:w w:val="115"/>
          <w:i/>
        </w:rPr>
        <w:t>e</w:t>
      </w:r>
      <w:r>
        <w:rPr>
          <w:rFonts w:ascii="Arial" w:hAnsi="Arial" w:cs="Arial" w:eastAsia="Arial"/>
          <w:sz w:val="14"/>
          <w:szCs w:val="14"/>
          <w:color w:val="2A2A2A"/>
          <w:spacing w:val="1"/>
          <w:w w:val="115"/>
          <w:i/>
        </w:rPr>
        <w:t>c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15"/>
          <w:i/>
        </w:rPr>
        <w:t>h</w:t>
      </w:r>
      <w:r>
        <w:rPr>
          <w:rFonts w:ascii="Arial" w:hAnsi="Arial" w:cs="Arial" w:eastAsia="Arial"/>
          <w:sz w:val="14"/>
          <w:szCs w:val="14"/>
          <w:color w:val="030303"/>
          <w:spacing w:val="1"/>
          <w:w w:val="115"/>
          <w:i/>
        </w:rPr>
        <w:t> </w:t>
      </w:r>
      <w:r>
        <w:rPr>
          <w:rFonts w:ascii="Arial" w:hAnsi="Arial" w:cs="Arial" w:eastAsia="Arial"/>
          <w:sz w:val="14"/>
          <w:szCs w:val="14"/>
          <w:color w:val="2A2A2A"/>
          <w:spacing w:val="0"/>
          <w:w w:val="100"/>
          <w:i/>
        </w:rPr>
        <w:t>a</w:t>
      </w:r>
      <w:r>
        <w:rPr>
          <w:rFonts w:ascii="Arial" w:hAnsi="Arial" w:cs="Arial" w:eastAsia="Arial"/>
          <w:sz w:val="14"/>
          <w:szCs w:val="14"/>
          <w:color w:val="2A2A2A"/>
          <w:spacing w:val="1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26</w:t>
      </w:r>
      <w:r>
        <w:rPr>
          <w:rFonts w:ascii="Arial" w:hAnsi="Arial" w:cs="Arial" w:eastAsia="Arial"/>
          <w:sz w:val="14"/>
          <w:szCs w:val="14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veintiséi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4"/>
          <w:szCs w:val="14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abril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4"/>
          <w:szCs w:val="14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2013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dos</w:t>
      </w:r>
      <w:r>
        <w:rPr>
          <w:rFonts w:ascii="Arial" w:hAnsi="Arial" w:cs="Arial" w:eastAsia="Arial"/>
          <w:sz w:val="14"/>
          <w:szCs w:val="14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mil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trece,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17"/>
          <w:i/>
        </w:rPr>
        <w:t>emitid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17"/>
          <w:i/>
        </w:rPr>
        <w:t>a</w:t>
      </w:r>
      <w:r>
        <w:rPr>
          <w:rFonts w:ascii="Arial" w:hAnsi="Arial" w:cs="Arial" w:eastAsia="Arial"/>
          <w:sz w:val="14"/>
          <w:szCs w:val="14"/>
          <w:color w:val="030303"/>
          <w:spacing w:val="6"/>
          <w:w w:val="117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4"/>
          <w:i/>
        </w:rPr>
        <w:t>el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4"/>
          <w:szCs w:val="14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11"/>
          <w:i/>
        </w:rPr>
        <w:t>obligado</w:t>
      </w:r>
      <w:r>
        <w:rPr>
          <w:rFonts w:ascii="Arial" w:hAnsi="Arial" w:cs="Arial" w:eastAsia="Arial"/>
          <w:sz w:val="14"/>
          <w:szCs w:val="14"/>
          <w:color w:val="030303"/>
          <w:spacing w:val="-11"/>
          <w:w w:val="111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1"/>
          <w:i/>
        </w:rPr>
        <w:t>FISCAL/A</w:t>
      </w:r>
      <w:r>
        <w:rPr>
          <w:rFonts w:ascii="Arial" w:hAnsi="Arial" w:cs="Arial" w:eastAsia="Arial"/>
          <w:sz w:val="14"/>
          <w:szCs w:val="14"/>
          <w:color w:val="030303"/>
          <w:spacing w:val="2"/>
          <w:w w:val="91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1"/>
          <w:i/>
        </w:rPr>
        <w:t>GENERA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1"/>
          <w:i/>
        </w:rPr>
        <w:t>L</w:t>
      </w:r>
      <w:r>
        <w:rPr>
          <w:rFonts w:ascii="Arial" w:hAnsi="Arial" w:cs="Arial" w:eastAsia="Arial"/>
          <w:sz w:val="14"/>
          <w:szCs w:val="14"/>
          <w:color w:val="030303"/>
          <w:spacing w:val="17"/>
          <w:w w:val="91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1"/>
          <w:i/>
        </w:rPr>
        <w:t>DE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1"/>
          <w:i/>
        </w:rPr>
        <w:t>L</w:t>
      </w:r>
      <w:r>
        <w:rPr>
          <w:rFonts w:ascii="Arial" w:hAnsi="Arial" w:cs="Arial" w:eastAsia="Arial"/>
          <w:sz w:val="14"/>
          <w:szCs w:val="14"/>
          <w:color w:val="030303"/>
          <w:spacing w:val="7"/>
          <w:w w:val="91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1"/>
          <w:i/>
        </w:rPr>
        <w:t>ESTADO</w:t>
      </w:r>
      <w:r>
        <w:rPr>
          <w:rFonts w:ascii="Arial" w:hAnsi="Arial" w:cs="Arial" w:eastAsia="Arial"/>
          <w:sz w:val="14"/>
          <w:szCs w:val="14"/>
          <w:color w:val="030303"/>
          <w:spacing w:val="-6"/>
          <w:w w:val="91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i/>
        </w:rPr>
        <w:t>t</w:t>
      </w:r>
      <w:r>
        <w:rPr>
          <w:rFonts w:ascii="Arial" w:hAnsi="Arial" w:cs="Arial" w:eastAsia="Arial"/>
          <w:sz w:val="14"/>
          <w:szCs w:val="14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0"/>
          <w:i/>
        </w:rPr>
        <w:t>J;</w:t>
      </w:r>
      <w:r>
        <w:rPr>
          <w:rFonts w:ascii="Arial" w:hAnsi="Arial" w:cs="Arial" w:eastAsia="Arial"/>
          <w:sz w:val="14"/>
          <w:szCs w:val="14"/>
          <w:color w:val="030303"/>
          <w:spacing w:val="-15"/>
          <w:w w:val="90"/>
          <w:i/>
        </w:rPr>
        <w:t>.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2"/>
          <w:i/>
        </w:rPr>
        <w:t>WSC</w:t>
      </w:r>
      <w:r>
        <w:rPr>
          <w:rFonts w:ascii="Arial" w:hAnsi="Arial" w:cs="Arial" w:eastAsia="Arial"/>
          <w:sz w:val="14"/>
          <w:szCs w:val="14"/>
          <w:color w:val="030303"/>
          <w:spacing w:val="-10"/>
          <w:w w:val="102"/>
          <w:i/>
        </w:rPr>
        <w:t>O</w:t>
      </w:r>
      <w:r>
        <w:rPr>
          <w:rFonts w:ascii="Arial" w:hAnsi="Arial" w:cs="Arial" w:eastAsia="Arial"/>
          <w:sz w:val="14"/>
          <w:szCs w:val="14"/>
          <w:color w:val="2A2A2A"/>
          <w:spacing w:val="0"/>
          <w:w w:val="137"/>
          <w:i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tanto,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precepto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scrito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enunciados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9" w:lineRule="exact"/>
        <w:ind w:left="123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0"/>
          <w:i/>
          <w:position w:val="-14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0"/>
          <w:i/>
          <w:position w:val="-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"/>
          <w:w w:val="80"/>
          <w:i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luego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efectuad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2A2A2A"/>
          <w:spacing w:val="-13"/>
          <w:w w:val="129"/>
          <w:position w:val="-1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9"/>
          <w:position w:val="-1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29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5"/>
          <w:position w:val="-14"/>
        </w:rPr>
        <w:t>3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15"/>
          <w:position w:val="-14"/>
        </w:rPr>
        <w:t>2</w:t>
      </w:r>
      <w:r>
        <w:rPr>
          <w:rFonts w:ascii="Arial" w:hAnsi="Arial" w:cs="Arial" w:eastAsia="Arial"/>
          <w:sz w:val="16"/>
          <w:szCs w:val="16"/>
          <w:color w:val="2A2A2A"/>
          <w:spacing w:val="-6"/>
          <w:w w:val="175"/>
          <w:position w:val="-14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3"/>
          <w:position w:val="-14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160" w:bottom="280" w:left="380" w:right="120"/>
          <w:cols w:num="2" w:equalWidth="0">
            <w:col w:w="1483" w:space="1279"/>
            <w:col w:w="8978"/>
          </w:cols>
        </w:sectPr>
      </w:pPr>
      <w:rPr/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5" w:right="36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7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40" w:lineRule="auto"/>
        <w:ind w:left="300" w:right="365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030303"/>
          <w:spacing w:val="0"/>
          <w:w w:val="145"/>
        </w:rPr>
        <w:t>(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0"/>
          <w:w w:val="145"/>
        </w:rPr>
        <w:t>j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0"/>
          <w:w w:val="145"/>
        </w:rPr>
        <w:t>()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0"/>
          <w:w w:val="145"/>
        </w:rPr>
        <w:t>Siea.M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0"/>
          <w:w w:val="145"/>
        </w:rPr>
        <w:t>)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-7"/>
          <w:w w:val="145"/>
        </w:rPr>
        <w:t> </w:t>
      </w:r>
      <w:r>
        <w:rPr>
          <w:rFonts w:ascii="Arial" w:hAnsi="Arial" w:cs="Arial" w:eastAsia="Arial"/>
          <w:sz w:val="7"/>
          <w:szCs w:val="7"/>
          <w:color w:val="1A1A1A"/>
          <w:spacing w:val="0"/>
          <w:w w:val="117"/>
        </w:rPr>
        <w:t>Dl:</w:t>
      </w:r>
      <w:r>
        <w:rPr>
          <w:rFonts w:ascii="Arial" w:hAnsi="Arial" w:cs="Arial" w:eastAsia="Arial"/>
          <w:sz w:val="7"/>
          <w:szCs w:val="7"/>
          <w:color w:val="1A1A1A"/>
          <w:spacing w:val="0"/>
          <w:w w:val="117"/>
        </w:rPr>
        <w:t>L</w:t>
      </w:r>
      <w:r>
        <w:rPr>
          <w:rFonts w:ascii="Arial" w:hAnsi="Arial" w:cs="Arial" w:eastAsia="Arial"/>
          <w:sz w:val="7"/>
          <w:szCs w:val="7"/>
          <w:color w:val="1A1A1A"/>
          <w:spacing w:val="-6"/>
          <w:w w:val="117"/>
        </w:rPr>
        <w:t> </w:t>
      </w:r>
      <w:r>
        <w:rPr>
          <w:rFonts w:ascii="Arial" w:hAnsi="Arial" w:cs="Arial" w:eastAsia="Arial"/>
          <w:sz w:val="7"/>
          <w:szCs w:val="7"/>
          <w:color w:val="1A1A1A"/>
          <w:spacing w:val="0"/>
          <w:w w:val="117"/>
        </w:rPr>
        <w:t>U"IAOO</w:t>
      </w:r>
      <w:r>
        <w:rPr>
          <w:rFonts w:ascii="Arial" w:hAnsi="Arial" w:cs="Arial" w:eastAsia="Arial"/>
          <w:sz w:val="7"/>
          <w:szCs w:val="7"/>
          <w:color w:val="1A1A1A"/>
          <w:spacing w:val="-10"/>
          <w:w w:val="117"/>
        </w:rPr>
        <w:t> </w:t>
      </w:r>
      <w:r>
        <w:rPr>
          <w:rFonts w:ascii="Arial" w:hAnsi="Arial" w:cs="Arial" w:eastAsia="Arial"/>
          <w:sz w:val="10"/>
          <w:szCs w:val="10"/>
          <w:color w:val="1A1A1A"/>
          <w:spacing w:val="0"/>
          <w:w w:val="87"/>
          <w:i/>
        </w:rPr>
        <w:t>m</w:t>
      </w:r>
      <w:r>
        <w:rPr>
          <w:rFonts w:ascii="Arial" w:hAnsi="Arial" w:cs="Arial" w:eastAsia="Arial"/>
          <w:sz w:val="10"/>
          <w:szCs w:val="10"/>
          <w:color w:val="1A1A1A"/>
          <w:spacing w:val="0"/>
          <w:w w:val="87"/>
          <w:i/>
        </w:rPr>
        <w:t>:</w:t>
      </w:r>
      <w:r>
        <w:rPr>
          <w:rFonts w:ascii="Arial" w:hAnsi="Arial" w:cs="Arial" w:eastAsia="Arial"/>
          <w:sz w:val="10"/>
          <w:szCs w:val="10"/>
          <w:color w:val="1A1A1A"/>
          <w:spacing w:val="-6"/>
          <w:w w:val="87"/>
          <w:i/>
        </w:rPr>
        <w:t> </w:t>
      </w:r>
      <w:r>
        <w:rPr>
          <w:rFonts w:ascii="Arial" w:hAnsi="Arial" w:cs="Arial" w:eastAsia="Arial"/>
          <w:sz w:val="7"/>
          <w:szCs w:val="7"/>
          <w:color w:val="414141"/>
          <w:spacing w:val="-4"/>
          <w:w w:val="66"/>
        </w:rPr>
        <w:t>.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24"/>
        </w:rPr>
        <w:t>I</w:t>
      </w:r>
      <w:r>
        <w:rPr>
          <w:rFonts w:ascii="Arial" w:hAnsi="Arial" w:cs="Arial" w:eastAsia="Arial"/>
          <w:sz w:val="7"/>
          <w:szCs w:val="7"/>
          <w:color w:val="030303"/>
          <w:spacing w:val="-5"/>
          <w:w w:val="124"/>
        </w:rPr>
        <w:t>A</w:t>
      </w:r>
      <w:r>
        <w:rPr>
          <w:rFonts w:ascii="Arial" w:hAnsi="Arial" w:cs="Arial" w:eastAsia="Arial"/>
          <w:sz w:val="7"/>
          <w:szCs w:val="7"/>
          <w:color w:val="2A2A2A"/>
          <w:spacing w:val="-3"/>
          <w:w w:val="190"/>
        </w:rPr>
        <w:t>U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37"/>
        </w:rPr>
        <w:t>SQl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0" w:right="-53"/>
        <w:jc w:val="center"/>
        <w:rPr>
          <w:rFonts w:ascii="Arial" w:hAnsi="Arial" w:cs="Arial" w:eastAsia="Arial"/>
          <w:sz w:val="17"/>
          <w:szCs w:val="17"/>
        </w:rPr>
      </w:pPr>
      <w:rPr/>
      <w:hyperlink r:id="rId140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72"/>
          </w:rPr>
          <w:t>www.jalisco.go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0" w:after="0" w:line="174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anteriormente,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26" w:lineRule="auto"/>
        <w:ind w:left="5" w:right="768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76.061951pt;margin-top:43.10078pt;width:.1pt;height:52.926014pt;mso-position-horizontal-relative:page;mso-position-vertical-relative:paragraph;z-index:-1593" coordorigin="11521,862" coordsize="2,1059">
            <v:shape style="position:absolute;left:11521;top:862;width:2;height:1059" coordorigin="11521,862" coordsize="0,1059" path="m11521,1921l11521,862e" filled="f" stroked="t" strokeweight=".936496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4"/>
        </w:rPr>
        <w:t>111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4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5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arábigo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8"/>
        </w:rPr>
        <w:t>Si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8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0"/>
          <w:w w:val="12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7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A2A2A"/>
          <w:spacing w:val="-13"/>
          <w:w w:val="109"/>
        </w:rPr>
        <w:t>.</w:t>
      </w:r>
      <w:r>
        <w:rPr>
          <w:rFonts w:ascii="Arial" w:hAnsi="Arial" w:cs="Arial" w:eastAsia="Arial"/>
          <w:sz w:val="17"/>
          <w:szCs w:val="17"/>
          <w:color w:val="545454"/>
          <w:spacing w:val="-4"/>
          <w:w w:val="34"/>
        </w:rPr>
        <w:t>&lt;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14141"/>
          <w:spacing w:val="0"/>
          <w:w w:val="41"/>
        </w:rPr>
        <w:t>-</w:t>
      </w:r>
      <w:r>
        <w:rPr>
          <w:rFonts w:ascii="Arial" w:hAnsi="Arial" w:cs="Arial" w:eastAsia="Arial"/>
          <w:sz w:val="17"/>
          <w:szCs w:val="17"/>
          <w:color w:val="414141"/>
          <w:spacing w:val="15"/>
          <w:w w:val="4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bservancia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30.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fr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99"/>
        </w:rPr>
        <w:t>a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44"/>
        </w:rPr>
        <w:t>•</w:t>
      </w:r>
      <w:r>
        <w:rPr>
          <w:rFonts w:ascii="Arial" w:hAnsi="Arial" w:cs="Arial" w:eastAsia="Arial"/>
          <w:sz w:val="17"/>
          <w:szCs w:val="17"/>
          <w:color w:val="2A2A2A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ccron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3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6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9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DECLARATORIA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INEXISTENCIA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9" w:lineRule="auto"/>
        <w:ind w:left="9" w:right="766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7.520020pt;margin-top:34.829041pt;width:12.48pt;height:69.120003pt;mso-position-horizontal-relative:page;mso-position-vertical-relative:paragraph;z-index:-1596" type="#_x0000_t75">
            <v:imagedata r:id="rId141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articul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30.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    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1A1A1A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87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7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gestione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Acuerdo;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características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6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7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recibidas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64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5" w:right="254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65"/>
        </w:rPr>
        <w:t>-1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65"/>
        </w:rPr>
        <w:t>    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3"/>
          <w:w w:val="6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.-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ciudadano: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43" w:lineRule="auto"/>
        <w:ind w:left="1100" w:right="768" w:firstLine="782"/>
        <w:jc w:val="left"/>
        <w:tabs>
          <w:tab w:pos="2460" w:val="left"/>
          <w:tab w:pos="2800" w:val="left"/>
          <w:tab w:pos="3740" w:val="left"/>
          <w:tab w:pos="3900" w:val="left"/>
          <w:tab w:pos="4600" w:val="left"/>
          <w:tab w:pos="5200" w:val="left"/>
          <w:tab w:pos="5660" w:val="left"/>
          <w:tab w:pos="6080" w:val="left"/>
          <w:tab w:pos="6220" w:val="left"/>
          <w:tab w:pos="74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6.559998pt;margin-top:17.582636pt;width:14.4pt;height:216.0pt;mso-position-horizontal-relative:page;mso-position-vertical-relative:paragraph;z-index:-1595" type="#_x0000_t75">
            <v:imagedata r:id="rId142" o:title=""/>
          </v:shape>
        </w:pict>
      </w:r>
      <w:r>
        <w:rPr/>
        <w:pict>
          <v:group style="position:absolute;margin-left:577.232605pt;margin-top:189.560959pt;width:.1pt;height:113.885442pt;mso-position-horizontal-relative:page;mso-position-vertical-relative:paragraph;z-index:-1592" coordorigin="11545,3791" coordsize="2,2278">
            <v:shape style="position:absolute;left:11545;top:3791;width:2;height:2278" coordorigin="11545,3791" coordsize="0,2278" path="m11545,6069l11545,3791e" filled="f" stroked="t" strokeweight="1.17062pt" strokecolor="#13131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LTAIP/FG/123/2016,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concierne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PROPORCIONE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CERTIFICADA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OFICIAL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ADMINISTRATIVOS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SEPARACIÓN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INICIADOS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4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ARRIBA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MENCIONADAS,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SEÑALADAS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RESPONSABLE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PROCEDIMIENTOS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SEPARACIÓN,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minuciosa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revisión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electrónicas,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obran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Jurídica;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generado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descripciones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tant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55"/>
        </w:rPr>
        <w:t>,</w:t>
      </w:r>
      <w:r>
        <w:rPr>
          <w:rFonts w:ascii="Arial" w:hAnsi="Arial" w:cs="Arial" w:eastAsia="Arial"/>
          <w:sz w:val="17"/>
          <w:szCs w:val="17"/>
          <w:color w:val="2A2A2A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ausencia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analizada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modalidad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declarar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particularmente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inexistente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5"/>
        </w:rPr>
        <w:t>n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55"/>
        </w:rPr>
        <w:t>,</w:t>
      </w:r>
      <w:r>
        <w:rPr>
          <w:rFonts w:ascii="Arial" w:hAnsi="Arial" w:cs="Arial" w:eastAsia="Arial"/>
          <w:sz w:val="17"/>
          <w:szCs w:val="17"/>
          <w:color w:val="2A2A2A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dando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satisfech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Municipios,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generó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sentido.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Declaratoria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considerarse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pudieran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recibirse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sentido.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0" w:right="308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peticionad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ciudadano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9" w:lineRule="exact"/>
        <w:ind w:left="3460" w:right="-20"/>
        <w:jc w:val="left"/>
        <w:tabs>
          <w:tab w:pos="4160" w:val="left"/>
          <w:tab w:pos="4580" w:val="left"/>
          <w:tab w:pos="5040" w:val="left"/>
          <w:tab w:pos="6220" w:val="left"/>
          <w:tab w:pos="80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dentro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Expedientes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LTAIP/Fü/126/2016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" w:after="0" w:line="243" w:lineRule="auto"/>
        <w:ind w:left="1114" w:right="782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LTAIP/FG/127/2016,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concierne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arraigadas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3"/>
        </w:rPr>
        <w:t>2006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lugar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llevo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arraigo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tiemp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arraigo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58585"/>
          <w:spacing w:val="6"/>
          <w:w w:val="54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señalado,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materialmente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98" w:lineRule="exact"/>
        <w:ind w:left="1119" w:right="762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estadístico,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8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internas,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ordinaria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desagregar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reflej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estas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6" w:lineRule="auto"/>
        <w:ind w:left="1119" w:right="751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6.880005pt;margin-top:9.17243pt;width:447.359985pt;height:132.479996pt;mso-position-horizontal-relative:page;mso-position-vertical-relative:paragraph;z-index:-1594" type="#_x0000_t75">
            <v:imagedata r:id="rId143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periodo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elemental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institucionales,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2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estima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innecesario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elaboración,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concentración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  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4" w:lineRule="exact"/>
        <w:ind w:left="1124" w:right="162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6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193" w:lineRule="exact"/>
        <w:ind w:left="1133" w:right="698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solicitante.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160" w:bottom="280" w:left="380" w:right="120"/>
          <w:cols w:num="2" w:equalWidth="0">
            <w:col w:w="2047" w:space="710"/>
            <w:col w:w="8983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60001pt;height:49.92pt;mso-position-horizontal-relative:char;mso-position-vertical-relative:line" type="#_x0000_t75">
            <v:imagedata r:id="rId1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1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2" w:after="0" w:line="164" w:lineRule="exact"/>
        <w:ind w:left="938" w:right="394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97"/>
          <w:position w:val="-2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0" w:after="0" w:line="350" w:lineRule="exact"/>
        <w:ind w:left="528" w:right="-6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33.599998pt;margin-top:12.697958pt;width:68.160004pt;height:3.84pt;mso-position-horizontal-relative:page;mso-position-vertical-relative:paragraph;z-index:-1589" type="#_x0000_t75">
            <v:imagedata r:id="rId148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spacing w:val="-102"/>
          <w:w w:val="106"/>
          <w:position w:val="13"/>
        </w:rPr>
        <w:t>G</w:t>
      </w:r>
      <w:r>
        <w:rPr>
          <w:rFonts w:ascii="Times New Roman" w:hAnsi="Times New Roman" w:cs="Times New Roman" w:eastAsia="Times New Roman"/>
          <w:sz w:val="37"/>
          <w:szCs w:val="37"/>
          <w:spacing w:val="-35"/>
          <w:w w:val="126"/>
          <w:position w:val="0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spacing w:val="-31"/>
          <w:w w:val="105"/>
          <w:position w:val="13"/>
        </w:rPr>
        <w:t>e</w:t>
      </w:r>
      <w:r>
        <w:rPr>
          <w:rFonts w:ascii="Times New Roman" w:hAnsi="Times New Roman" w:cs="Times New Roman" w:eastAsia="Times New Roman"/>
          <w:sz w:val="37"/>
          <w:szCs w:val="37"/>
          <w:spacing w:val="-99"/>
          <w:w w:val="126"/>
          <w:position w:val="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6"/>
          <w:position w:val="1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-31"/>
          <w:w w:val="105"/>
          <w:position w:val="13"/>
        </w:rPr>
        <w:t>e</w:t>
      </w:r>
      <w:r>
        <w:rPr>
          <w:rFonts w:ascii="Times New Roman" w:hAnsi="Times New Roman" w:cs="Times New Roman" w:eastAsia="Times New Roman"/>
          <w:sz w:val="37"/>
          <w:szCs w:val="37"/>
          <w:spacing w:val="-91"/>
          <w:w w:val="126"/>
          <w:position w:val="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6"/>
          <w:position w:val="13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spacing w:val="-36"/>
          <w:w w:val="105"/>
          <w:position w:val="13"/>
        </w:rPr>
        <w:t>a</w:t>
      </w:r>
      <w:r>
        <w:rPr>
          <w:rFonts w:ascii="Times New Roman" w:hAnsi="Times New Roman" w:cs="Times New Roman" w:eastAsia="Times New Roman"/>
          <w:sz w:val="37"/>
          <w:szCs w:val="37"/>
          <w:spacing w:val="-137"/>
          <w:w w:val="126"/>
          <w:position w:val="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5"/>
          <w:position w:val="13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-2"/>
          <w:w w:val="100"/>
          <w:position w:val="1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29"/>
          <w:w w:val="113"/>
          <w:position w:val="13"/>
        </w:rPr>
        <w:t>d</w:t>
      </w:r>
      <w:r>
        <w:rPr>
          <w:rFonts w:ascii="Times New Roman" w:hAnsi="Times New Roman" w:cs="Times New Roman" w:eastAsia="Times New Roman"/>
          <w:sz w:val="37"/>
          <w:szCs w:val="37"/>
          <w:spacing w:val="-98"/>
          <w:w w:val="126"/>
          <w:position w:val="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  <w:position w:val="13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-4"/>
          <w:w w:val="112"/>
          <w:position w:val="13"/>
        </w:rPr>
        <w:t>l</w:t>
      </w:r>
      <w:r>
        <w:rPr>
          <w:rFonts w:ascii="Times New Roman" w:hAnsi="Times New Roman" w:cs="Times New Roman" w:eastAsia="Times New Roman"/>
          <w:sz w:val="37"/>
          <w:szCs w:val="37"/>
          <w:spacing w:val="-72"/>
          <w:w w:val="126"/>
          <w:position w:val="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-34"/>
          <w:w w:val="109"/>
          <w:position w:val="13"/>
        </w:rPr>
        <w:t>E</w:t>
      </w:r>
      <w:r>
        <w:rPr>
          <w:rFonts w:ascii="Times New Roman" w:hAnsi="Times New Roman" w:cs="Times New Roman" w:eastAsia="Times New Roman"/>
          <w:sz w:val="37"/>
          <w:szCs w:val="37"/>
          <w:spacing w:val="-135"/>
          <w:w w:val="126"/>
          <w:position w:val="0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9"/>
          <w:position w:val="13"/>
        </w:rPr>
        <w:t>stado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2472" w:right="-20"/>
        <w:jc w:val="left"/>
        <w:rPr>
          <w:rFonts w:ascii="Times New Roman" w:hAnsi="Times New Roman" w:cs="Times New Roman" w:eastAsia="Times New Roman"/>
          <w:sz w:val="11.519531"/>
          <w:szCs w:val="11.519531"/>
        </w:rPr>
      </w:pPr>
      <w:rPr/>
      <w:r>
        <w:rPr/>
        <w:pict>
          <v:shape style="width:164.160004pt;height:5.76pt;mso-position-horizontal-relative:char;mso-position-vertical-relative:line" type="#_x0000_t75">
            <v:imagedata r:id="rId149" o:title=""/>
          </v:shape>
        </w:pict>
      </w:r>
      <w:r>
        <w:rPr>
          <w:rFonts w:ascii="Times New Roman" w:hAnsi="Times New Roman" w:cs="Times New Roman" w:eastAsia="Times New Roman"/>
          <w:sz w:val="11.519531"/>
          <w:szCs w:val="11.519531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7" w:lineRule="auto"/>
        <w:ind w:right="182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62.720001pt;margin-top:-39.71376pt;width:76.800003pt;height:4.8pt;mso-position-horizontal-relative:page;mso-position-vertical-relative:paragraph;z-index:-1588" type="#_x0000_t75">
            <v:imagedata r:id="rId150" o:title=""/>
          </v:shape>
        </w:pict>
      </w:r>
      <w:r>
        <w:rPr/>
        <w:pict>
          <v:shape style="position:absolute;margin-left:548.159973pt;margin-top:-40.673737pt;width:48.959999pt;height:44.16pt;mso-position-horizontal-relative:page;mso-position-vertical-relative:paragraph;z-index:-1587" type="#_x0000_t75">
            <v:imagedata r:id="rId151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SEGUNDO.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instruy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6"/>
        </w:rPr>
        <w:t>Ge11era</w:t>
      </w:r>
      <w:r>
        <w:rPr>
          <w:rFonts w:ascii="Arial" w:hAnsi="Arial" w:cs="Arial" w:eastAsia="Arial"/>
          <w:sz w:val="17"/>
          <w:szCs w:val="17"/>
          <w:spacing w:val="0"/>
          <w:w w:val="96"/>
        </w:rPr>
        <w:t>l</w:t>
      </w:r>
      <w:r>
        <w:rPr>
          <w:rFonts w:ascii="Arial" w:hAnsi="Arial" w:cs="Arial" w:eastAsia="Arial"/>
          <w:sz w:val="17"/>
          <w:szCs w:val="17"/>
          <w:spacing w:val="-12"/>
          <w:w w:val="9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spacing w:val="5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Jalisco,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68"/>
        </w:rPr>
        <w:t>é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68"/>
        </w:rPr>
        <w:t>!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6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nombre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Comité,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entregu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términ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legal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indica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¡a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conoci.mient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solicitante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alcance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Acuerdo;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efecto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1"/>
        </w:rPr>
        <w:t>legales·</w:t>
      </w:r>
      <w:r>
        <w:rPr>
          <w:rFonts w:ascii="Arial" w:hAnsi="Arial" w:cs="Arial" w:eastAsia="Arial"/>
          <w:sz w:val="17"/>
          <w:szCs w:val="17"/>
          <w:spacing w:val="0"/>
          <w:w w:val="91"/>
        </w:rPr>
        <w:t>.</w:t>
      </w:r>
      <w:r>
        <w:rPr>
          <w:rFonts w:ascii="Arial" w:hAnsi="Arial" w:cs="Arial" w:eastAsia="Arial"/>
          <w:sz w:val="17"/>
          <w:szCs w:val="17"/>
          <w:spacing w:val="14"/>
          <w:w w:val="9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procedentes.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404" w:right="3719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37"/>
          <w:b/>
          <w:bCs/>
        </w:rPr>
        <w:t>CUMPL</w:t>
      </w:r>
      <w:r>
        <w:rPr>
          <w:rFonts w:ascii="Arial" w:hAnsi="Arial" w:cs="Arial" w:eastAsia="Arial"/>
          <w:sz w:val="17"/>
          <w:szCs w:val="17"/>
          <w:spacing w:val="0"/>
          <w:w w:val="137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45"/>
          <w:w w:val="137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6"/>
          <w:b/>
          <w:bCs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jc w:val="center"/>
        <w:spacing w:after="0"/>
        <w:sectPr>
          <w:pgMar w:header="0" w:footer="0" w:top="240" w:bottom="280" w:left="120" w:right="440"/>
          <w:headerReference w:type="even" r:id="rId144"/>
          <w:footerReference w:type="even" r:id="rId145"/>
          <w:pgSz w:w="12240" w:h="15840"/>
          <w:cols w:num="2" w:equalWidth="0">
            <w:col w:w="1903" w:space="1169"/>
            <w:col w:w="860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26.720001pt;margin-top:15.24pt;width:467.519989pt;height:740.28002pt;mso-position-horizontal-relative:page;mso-position-vertical-relative:page;z-index:-1586" coordorigin="2534,305" coordsize="9350,14806">
            <v:shape style="position:absolute;left:2534;top:1920;width:9350;height:13190" type="#_x0000_t75">
              <v:imagedata r:id="rId152" o:title=""/>
            </v:shape>
            <v:group style="position:absolute;left:2894;top:355;width:2702;height:2" coordorigin="2894,355" coordsize="2702,2">
              <v:shape style="position:absolute;left:2894;top:355;width:2702;height:2" coordorigin="2894,355" coordsize="2702,0" path="m2894,355l5597,355e" filled="f" stroked="t" strokeweight=".48pt" strokecolor="#000000">
                <v:path arrowok="t"/>
              </v:shape>
            </v:group>
            <v:group style="position:absolute;left:2911;top:312;width:2;height:1709" coordorigin="2911,312" coordsize="2,1709">
              <v:shape style="position:absolute;left:2911;top:312;width:2;height:1709" coordorigin="2911,312" coordsize="0,1709" path="m2911,2021l2911,312e" filled="f" stroked="t" strokeweight=".72pt" strokecolor="#000000">
                <v:path arrowok="t"/>
              </v:shape>
            </v:group>
            <v:group style="position:absolute;left:11652;top:9432;width:2;height:1056" coordorigin="11652,9432" coordsize="2,1056">
              <v:shape style="position:absolute;left:11652;top:9432;width:2;height:1056" coordorigin="11652,9432" coordsize="0,1056" path="m11652,10488l11652,9432e" filled="f" stroked="t" strokeweight=".96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692" w:lineRule="exact"/>
        <w:ind w:right="115"/>
        <w:jc w:val="righ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59"/>
          <w:szCs w:val="59"/>
          <w:spacing w:val="-175"/>
          <w:w w:val="59"/>
          <w:position w:val="-3"/>
        </w:rPr>
        <w:t>¡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52"/>
          <w:position w:val="27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0"/>
        </w:rPr>
      </w:r>
    </w:p>
    <w:p>
      <w:pPr>
        <w:spacing w:before="0" w:after="0" w:line="188" w:lineRule="exact"/>
        <w:ind w:right="91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73"/>
          <w:position w:val="1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2" w:lineRule="exact"/>
        <w:ind w:right="119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55"/>
          <w:position w:val="-2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145" w:lineRule="exact"/>
        <w:ind w:right="110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80"/>
          <w:position w:val="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0" w:after="0" w:line="663" w:lineRule="exact"/>
        <w:ind w:right="80"/>
        <w:jc w:val="right"/>
        <w:rPr>
          <w:rFonts w:ascii="Arial" w:hAnsi="Arial" w:cs="Arial" w:eastAsia="Arial"/>
          <w:sz w:val="67"/>
          <w:szCs w:val="67"/>
        </w:rPr>
      </w:pPr>
      <w:rPr/>
      <w:r>
        <w:rPr>
          <w:rFonts w:ascii="Arial" w:hAnsi="Arial" w:cs="Arial" w:eastAsia="Arial"/>
          <w:sz w:val="67"/>
          <w:szCs w:val="67"/>
          <w:spacing w:val="0"/>
          <w:w w:val="52"/>
          <w:position w:val="-2"/>
        </w:rPr>
        <w:t>!</w:t>
      </w:r>
      <w:r>
        <w:rPr>
          <w:rFonts w:ascii="Arial" w:hAnsi="Arial" w:cs="Arial" w:eastAsia="Arial"/>
          <w:sz w:val="67"/>
          <w:szCs w:val="67"/>
          <w:spacing w:val="0"/>
          <w:w w:val="100"/>
          <w:position w:val="0"/>
        </w:rPr>
      </w:r>
    </w:p>
    <w:p>
      <w:pPr>
        <w:spacing w:before="0" w:after="0" w:line="80" w:lineRule="exact"/>
        <w:ind w:right="138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76"/>
          <w:position w:val="-1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0"/>
        </w:rPr>
      </w:r>
    </w:p>
    <w:p>
      <w:pPr>
        <w:spacing w:before="0" w:after="0" w:line="238" w:lineRule="exact"/>
        <w:ind w:right="120"/>
        <w:jc w:val="righ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4"/>
          <w:szCs w:val="24"/>
          <w:spacing w:val="-63"/>
          <w:w w:val="77"/>
          <w:position w:val="1"/>
        </w:rPr>
        <w:t>í</w:t>
      </w:r>
      <w:r>
        <w:rPr>
          <w:rFonts w:ascii="Arial" w:hAnsi="Arial" w:cs="Arial" w:eastAsia="Arial"/>
          <w:sz w:val="21"/>
          <w:szCs w:val="21"/>
          <w:color w:val="232323"/>
          <w:spacing w:val="0"/>
          <w:w w:val="107"/>
          <w:position w:val="-2"/>
        </w:rPr>
        <w:t>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39" w:lineRule="exact"/>
        <w:ind w:right="100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76"/>
        </w:rPr>
        <w:t>¡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63" w:lineRule="exact"/>
        <w:ind w:right="159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64"/>
        </w:rPr>
        <w:t>\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5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6.96pt;margin-top:37.619141pt;width:494.16pt;height:.1pt;mso-position-horizontal-relative:page;mso-position-vertical-relative:paragraph;z-index:-1585" coordorigin="139,752" coordsize="9883,2">
            <v:shape style="position:absolute;left:139;top:752;width:9883;height:2" coordorigin="139,752" coordsize="9883,0" path="m139,752l10022,752e" filled="f" stroked="t" strokeweight="2.16pt" strokecolor="#000000">
              <v:path arrowok="t"/>
            </v:shape>
          </v:group>
          <w10:wrap type="none"/>
        </w:pict>
      </w:r>
      <w:hyperlink r:id="rId153">
        <w:r>
          <w:rPr>
            <w:rFonts w:ascii="Times New Roman" w:hAnsi="Times New Roman" w:cs="Times New Roman" w:eastAsia="Times New Roman"/>
            <w:sz w:val="19"/>
            <w:szCs w:val="19"/>
            <w:spacing w:val="0"/>
            <w:w w:val="123"/>
            <w:b/>
            <w:bCs/>
          </w:rPr>
          <w:t>www.jalisco.gob.mx</w:t>
        </w:r>
        <w:r>
          <w:rPr>
            <w:rFonts w:ascii="Times New Roman" w:hAnsi="Times New Roman" w:cs="Times New Roman" w:eastAsia="Times New Roman"/>
            <w:sz w:val="19"/>
            <w:szCs w:val="19"/>
            <w:spacing w:val="0"/>
            <w:w w:val="100"/>
          </w:rPr>
        </w:r>
      </w:hyperlink>
    </w:p>
    <w:sectPr>
      <w:type w:val="continuous"/>
      <w:pgSz w:w="12240" w:h="15840"/>
      <w:pgMar w:top="1160" w:bottom="280" w:left="1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118526pt;margin-top:735.778809pt;width:93.024444pt;height:11.5pt;mso-position-horizontal-relative:page;mso-position-vertical-relative:page;z-index:-1721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48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hyperlink r:id="rId1"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030303"/>
                      <w:spacing w:val="0"/>
                      <w:w w:val="165"/>
                    </w:rPr>
                    <w:t>www.jalisco.g</w:t>
                  </w:r>
                  <w:r>
                    <w:rPr>
                      <w:rFonts w:ascii="Times New Roman" w:hAnsi="Times New Roman" w:cs="Times New Roman" w:eastAsia="Times New Roman"/>
                      <w:sz w:val="19"/>
                      <w:szCs w:val="19"/>
                      <w:color w:val="000000"/>
                      <w:spacing w:val="0"/>
                      <w:w w:val="100"/>
                    </w:rPr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.005754pt;margin-top:734.524231pt;width:93.445764pt;height:11pt;mso-position-horizontal-relative:page;mso-position-vertical-relative:page;z-index:-1720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hyperlink r:id="rId1"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50505"/>
                      <w:spacing w:val="0"/>
                      <w:w w:val="161"/>
                    </w:rPr>
                    <w:t>www.jalisco.go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4.880005pt;margin-top:18.240002pt;width:42.240002pt;height:43.200001pt;mso-position-horizontal-relative:page;mso-position-vertical-relative:page;z-index:-1734" type="#_x0000_t75">
          <v:imagedata r:id="rId1" o:title=""/>
        </v:shape>
      </w:pict>
    </w:r>
    <w:r>
      <w:rPr/>
      <w:pict>
        <v:shape style="position:absolute;margin-left:45.119999pt;margin-top:39.359970pt;width:49.919998pt;height:49.919998pt;mso-position-horizontal-relative:page;mso-position-vertical-relative:page;z-index:-1733" type="#_x0000_t75">
          <v:imagedata r:id="rId2" o:title=""/>
        </v:shape>
      </w:pict>
    </w:r>
    <w:r>
      <w:rPr/>
      <w:pict>
        <v:shape style="position:absolute;margin-left:55.68pt;margin-top:113.279984pt;width:28.799999pt;height:32.639999pt;mso-position-horizontal-relative:page;mso-position-vertical-relative:page;z-index:-1732" type="#_x0000_t75">
          <v:imagedata r:id="rId3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1.729568pt;margin-top:-10.628767pt;width:206.900314pt;height:47.5pt;mso-position-horizontal-relative:page;mso-position-vertical-relative:page;z-index:-1731" type="#_x0000_t202" filled="f" stroked="f">
          <v:textbox inset="0,0,0,0">
            <w:txbxContent>
              <w:p>
                <w:pPr>
                  <w:spacing w:before="0" w:after="0" w:line="949" w:lineRule="exact"/>
                  <w:ind w:left="20" w:right="-156"/>
                  <w:jc w:val="left"/>
                  <w:rPr>
                    <w:rFonts w:ascii="Times New Roman" w:hAnsi="Times New Roman" w:cs="Times New Roman" w:eastAsia="Times New Roman"/>
                    <w:sz w:val="91"/>
                    <w:szCs w:val="91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212121"/>
                    <w:w w:val="55"/>
                    <w:position w:val="1"/>
                  </w:rPr>
                  <w:t>¡-·-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212121"/>
                    <w:spacing w:val="-108"/>
                    <w:w w:val="10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-108"/>
                    <w:w w:val="49"/>
                    <w:position w:val="1"/>
                  </w:rPr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-17"/>
                    <w:w w:val="49"/>
                    <w:emboss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-17"/>
                    <w:w w:val="49"/>
                    <w:emboss/>
                    <w:position w:val="1"/>
                  </w:rPr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-17"/>
                    <w:w w:val="49"/>
                    <w:position w:val="1"/>
                  </w:rPr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-17"/>
                    <w:w w:val="49"/>
                    <w:position w:val="1"/>
                  </w:rPr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212121"/>
                    <w:spacing w:val="-75"/>
                    <w:w w:val="24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212121"/>
                    <w:spacing w:val="-245"/>
                    <w:w w:val="55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6"/>
                    <w:w w:val="29"/>
                    <w:position w:val="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-43"/>
                    <w:w w:val="22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343434"/>
                    <w:spacing w:val="-108"/>
                    <w:w w:val="20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-98"/>
                    <w:w w:val="22"/>
                    <w:position w:val="1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1"/>
                    <w:w w:val="8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212121"/>
                    <w:spacing w:val="-8"/>
                    <w:w w:val="12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-7"/>
                    <w:w w:val="24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0"/>
                    <w:w w:val="16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6"/>
                    <w:w w:val="16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212121"/>
                    <w:spacing w:val="-20"/>
                    <w:w w:val="37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-276"/>
                    <w:w w:val="40"/>
                    <w:position w:val="1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44"/>
                    <w:w w:val="29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0"/>
                    <w:w w:val="19"/>
                    <w:position w:val="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-140"/>
                    <w:w w:val="10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-44"/>
                    <w:w w:val="20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-68"/>
                    <w:w w:val="60"/>
                    <w:position w:val="1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999999"/>
                    <w:spacing w:val="47"/>
                    <w:w w:val="12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-190"/>
                    <w:w w:val="70"/>
                    <w:position w:val="1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-43"/>
                    <w:w w:val="30"/>
                    <w:position w:val="1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-42"/>
                    <w:w w:val="50"/>
                    <w:position w:val="1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-146"/>
                    <w:w w:val="20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030303"/>
                    <w:spacing w:val="14"/>
                    <w:w w:val="30"/>
                    <w:position w:val="1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-55"/>
                    <w:w w:val="53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828282"/>
                    <w:spacing w:val="-79"/>
                    <w:w w:val="38"/>
                    <w:position w:val="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0"/>
                    <w:w w:val="19"/>
                    <w:position w:val="1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-16"/>
                    <w:w w:val="19"/>
                    <w:position w:val="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0"/>
                    <w:w w:val="29"/>
                    <w:position w:val="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36"/>
                    <w:w w:val="29"/>
                    <w:position w:val="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343434"/>
                    <w:spacing w:val="4"/>
                    <w:w w:val="8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-1"/>
                    <w:w w:val="41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2"/>
                    <w:w w:val="10"/>
                    <w:position w:val="1"/>
                  </w:rPr>
                  <w:t>'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828282"/>
                    <w:spacing w:val="31"/>
                    <w:w w:val="10"/>
                    <w:position w:val="1"/>
                  </w:rPr>
                  <w:t>'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0"/>
                    <w:w w:val="23"/>
                    <w:position w:val="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-5"/>
                    <w:w w:val="23"/>
                    <w:position w:val="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0"/>
                    <w:w w:val="78"/>
                    <w:position w:val="1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828282"/>
                    <w:spacing w:val="40"/>
                    <w:w w:val="33"/>
                    <w:position w:val="1"/>
                  </w:rPr>
                  <w:t>"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828282"/>
                    <w:spacing w:val="-4"/>
                    <w:w w:val="20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AAAAAA"/>
                    <w:spacing w:val="27"/>
                    <w:w w:val="16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1"/>
                    <w:w w:val="12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676767"/>
                    <w:spacing w:val="4"/>
                    <w:w w:val="33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212121"/>
                    <w:spacing w:val="0"/>
                    <w:w w:val="32"/>
                    <w:position w:val="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212121"/>
                    <w:spacing w:val="6"/>
                    <w:w w:val="32"/>
                    <w:position w:val="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212121"/>
                    <w:spacing w:val="0"/>
                    <w:w w:val="26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212121"/>
                    <w:spacing w:val="-47"/>
                    <w:w w:val="26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828282"/>
                    <w:spacing w:val="0"/>
                    <w:w w:val="19"/>
                    <w:position w:val="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4D4D4D"/>
                    <w:spacing w:val="0"/>
                    <w:w w:val="7"/>
                    <w:position w:val="1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91"/>
                    <w:szCs w:val="91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8.268127pt;margin-top:51.119034pt;width:156.607231pt;height:11pt;mso-position-horizontal-relative:page;mso-position-vertical-relative:page;z-index:-1730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030303"/>
                    <w:spacing w:val="0"/>
                    <w:w w:val="100"/>
                  </w:rPr>
                  <w:t>DECLARATORIA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30303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30303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30303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30303"/>
                    <w:spacing w:val="-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30303"/>
                    <w:spacing w:val="0"/>
                    <w:w w:val="100"/>
                  </w:rPr>
                  <w:t>INEXISTENCI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30303"/>
                    <w:spacing w:val="-1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676767"/>
                    <w:spacing w:val="10"/>
                    <w:w w:val="220"/>
                  </w:rPr>
                  <w:t>,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828282"/>
                    <w:spacing w:val="0"/>
                    <w:w w:val="27"/>
                  </w:rPr>
                  <w:t>_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2.960022pt;margin-top:20.160023pt;width:43.200001pt;height:42.240002pt;mso-position-horizontal-relative:page;mso-position-vertical-relative:page;z-index:-1729" type="#_x0000_t75">
          <v:imagedata r:id="rId1" o:title=""/>
        </v:shape>
      </w:pict>
    </w:r>
    <w:r>
      <w:rPr/>
      <w:pict>
        <v:shape style="position:absolute;margin-left:44.16pt;margin-top:41.279972pt;width:49.919998pt;height:50.880001pt;mso-position-horizontal-relative:page;mso-position-vertical-relative:page;z-index:-1728" type="#_x0000_t75">
          <v:imagedata r:id="rId2" o:title=""/>
        </v:shape>
      </w:pict>
    </w:r>
    <w:r>
      <w:rPr/>
      <w:pict>
        <v:shape style="position:absolute;margin-left:54.720001pt;margin-top:116.160027pt;width:28.799999pt;height:31.68pt;mso-position-horizontal-relative:page;mso-position-vertical-relative:page;z-index:-1727" type="#_x0000_t75">
          <v:imagedata r:id="rId3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1.260071pt;margin-top:30.178286pt;width:140.37275pt;height:46.5pt;mso-position-horizontal-relative:page;mso-position-vertical-relative:page;z-index:-1726" type="#_x0000_t202" filled="f" stroked="f">
          <v:textbox inset="0,0,0,0">
            <w:txbxContent>
              <w:p>
                <w:pPr>
                  <w:spacing w:before="0" w:after="0" w:line="929" w:lineRule="exact"/>
                  <w:ind w:left="20" w:right="-154"/>
                  <w:jc w:val="left"/>
                  <w:rPr>
                    <w:rFonts w:ascii="Times New Roman" w:hAnsi="Times New Roman" w:cs="Times New Roman" w:eastAsia="Times New Roman"/>
                    <w:sz w:val="89"/>
                    <w:szCs w:val="8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89"/>
                    <w:szCs w:val="89"/>
                    <w:color w:val="1D1D1D"/>
                    <w:spacing w:val="-46"/>
                    <w:w w:val="62"/>
                    <w:position w:val="1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89"/>
                    <w:szCs w:val="89"/>
                    <w:color w:val="030303"/>
                    <w:spacing w:val="0"/>
                    <w:w w:val="62"/>
                    <w:position w:val="1"/>
                  </w:rPr>
                  <w:t>::T</w:t>
                </w:r>
                <w:r>
                  <w:rPr>
                    <w:rFonts w:ascii="Times New Roman" w:hAnsi="Times New Roman" w:cs="Times New Roman" w:eastAsia="Times New Roman"/>
                    <w:sz w:val="89"/>
                    <w:szCs w:val="89"/>
                    <w:color w:val="030303"/>
                    <w:spacing w:val="2"/>
                    <w:w w:val="62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9"/>
                    <w:szCs w:val="89"/>
                    <w:color w:val="030303"/>
                    <w:spacing w:val="0"/>
                    <w:w w:val="62"/>
                    <w:position w:val="1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89"/>
                    <w:szCs w:val="89"/>
                    <w:color w:val="030303"/>
                    <w:spacing w:val="-276"/>
                    <w:w w:val="61"/>
                    <w:position w:val="1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89"/>
                    <w:szCs w:val="89"/>
                    <w:color w:val="030303"/>
                    <w:spacing w:val="0"/>
                    <w:w w:val="34"/>
                    <w:position w:val="1"/>
                  </w:rPr>
                  <w:t>IST</w:t>
                </w:r>
                <w:r>
                  <w:rPr>
                    <w:rFonts w:ascii="Times New Roman" w:hAnsi="Times New Roman" w:cs="Times New Roman" w:eastAsia="Times New Roman"/>
                    <w:sz w:val="89"/>
                    <w:szCs w:val="89"/>
                    <w:color w:val="030303"/>
                    <w:spacing w:val="-67"/>
                    <w:w w:val="10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9"/>
                    <w:szCs w:val="89"/>
                    <w:color w:val="030303"/>
                    <w:spacing w:val="0"/>
                    <w:w w:val="34"/>
                    <w:position w:val="1"/>
                  </w:rPr>
                  <w:t>CIA-</w:t>
                </w:r>
                <w:r>
                  <w:rPr>
                    <w:rFonts w:ascii="Times New Roman" w:hAnsi="Times New Roman" w:cs="Times New Roman" w:eastAsia="Times New Roman"/>
                    <w:sz w:val="89"/>
                    <w:szCs w:val="89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3.379761pt;margin-top:30.178286pt;width:150.88958pt;height:46.5pt;mso-position-horizontal-relative:page;mso-position-vertical-relative:page;z-index:-1725" type="#_x0000_t202" filled="f" stroked="f">
          <v:textbox inset="0,0,0,0">
            <w:txbxContent>
              <w:p>
                <w:pPr>
                  <w:spacing w:before="0" w:after="0" w:line="929" w:lineRule="exact"/>
                  <w:ind w:left="20" w:right="-154"/>
                  <w:jc w:val="left"/>
                  <w:rPr>
                    <w:rFonts w:ascii="Times New Roman" w:hAnsi="Times New Roman" w:cs="Times New Roman" w:eastAsia="Times New Roman"/>
                    <w:sz w:val="34"/>
                    <w:szCs w:val="3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757575"/>
                    <w:spacing w:val="-4"/>
                    <w:w w:val="102"/>
                    <w:position w:val="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0"/>
                    <w:w w:val="52"/>
                    <w:position w:val="1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-6"/>
                    <w:w w:val="53"/>
                    <w:position w:val="1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757575"/>
                    <w:spacing w:val="0"/>
                    <w:w w:val="51"/>
                    <w:position w:val="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757575"/>
                    <w:spacing w:val="-41"/>
                    <w:w w:val="10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0"/>
                    <w:w w:val="65"/>
                    <w:position w:val="1"/>
                  </w:rPr>
                  <w:t>wanl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0"/>
                    <w:w w:val="66"/>
                    <w:position w:val="1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-47"/>
                    <w:w w:val="10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0"/>
                    <w:w w:val="60"/>
                    <w:position w:val="1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4"/>
                    <w:w w:val="6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89"/>
                    <w:szCs w:val="89"/>
                    <w:color w:val="030303"/>
                    <w:spacing w:val="0"/>
                    <w:w w:val="18"/>
                    <w:position w:val="1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89"/>
                    <w:szCs w:val="89"/>
                    <w:color w:val="030303"/>
                    <w:spacing w:val="-96"/>
                    <w:w w:val="10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0"/>
                    <w:w w:val="56"/>
                    <w:position w:val="1"/>
                  </w:rPr>
                  <w:t>info•maaó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-15"/>
                    <w:w w:val="57"/>
                    <w:position w:val="1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-95"/>
                    <w:w w:val="85"/>
                    <w:position w:val="1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8C8C8C"/>
                    <w:spacing w:val="0"/>
                    <w:w w:val="44"/>
                    <w:position w:val="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8C8C8C"/>
                    <w:spacing w:val="-52"/>
                    <w:w w:val="10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0"/>
                    <w:w w:val="84"/>
                    <w:position w:val="1"/>
                  </w:rPr>
                  <w:t>lenl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-9"/>
                    <w:w w:val="84"/>
                    <w:position w:val="1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757575"/>
                    <w:spacing w:val="11"/>
                    <w:w w:val="77"/>
                    <w:position w:val="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0"/>
                    <w:w w:val="84"/>
                    <w:position w:val="1"/>
                  </w:rPr>
                  <w:t>'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9.115082pt;margin-top:52.306812pt;width:118.353647pt;height:19pt;mso-position-horizontal-relative:page;mso-position-vertical-relative:page;z-index:-1724" type="#_x0000_t202" filled="f" stroked="f">
          <v:textbox inset="0,0,0,0">
            <w:txbxContent>
              <w:p>
                <w:pPr>
                  <w:spacing w:before="0" w:after="0" w:line="367" w:lineRule="exact"/>
                  <w:ind w:left="20" w:right="-71"/>
                  <w:jc w:val="left"/>
                  <w:rPr>
                    <w:rFonts w:ascii="Times New Roman" w:hAnsi="Times New Roman" w:cs="Times New Roman" w:eastAsia="Times New Roman"/>
                    <w:sz w:val="34"/>
                    <w:szCs w:val="34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030303"/>
                    <w:spacing w:val="0"/>
                    <w:w w:val="126"/>
                  </w:rPr>
                  <w:t>m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30303"/>
                    <w:spacing w:val="0"/>
                    <w:w w:val="126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30303"/>
                    <w:spacing w:val="49"/>
                    <w:w w:val="12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-14"/>
                    <w:w w:val="198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626262"/>
                    <w:spacing w:val="-33"/>
                    <w:w w:val="76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0"/>
                    <w:w w:val="126"/>
                  </w:rPr>
                  <w:t>:R:P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23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30303"/>
                    <w:spacing w:val="0"/>
                    <w:w w:val="126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1D1D1D"/>
                    <w:spacing w:val="0"/>
                    <w:w w:val="558"/>
                  </w:rPr>
                  <w:t>'</w:t>
                </w:r>
                <w:r>
                  <w:rPr>
                    <w:rFonts w:ascii="Times New Roman" w:hAnsi="Times New Roman" w:cs="Times New Roman" w:eastAsia="Times New Roman"/>
                    <w:sz w:val="34"/>
                    <w:szCs w:val="3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3.560059pt;margin-top:15.637723pt;width:138.415214pt;height:15pt;mso-position-horizontal-relative:page;mso-position-vertical-relative:page;z-index:-1723" type="#_x0000_t202" filled="f" stroked="f">
          <v:textbox inset="0,0,0,0">
            <w:txbxContent>
              <w:p>
                <w:pPr>
                  <w:spacing w:before="0" w:after="0" w:line="286" w:lineRule="exact"/>
                  <w:ind w:left="20" w:right="-59"/>
                  <w:jc w:val="left"/>
                  <w:rPr>
                    <w:rFonts w:ascii="Times New Roman" w:hAnsi="Times New Roman" w:cs="Times New Roman" w:eastAsia="Times New Roman"/>
                    <w:sz w:val="13"/>
                    <w:szCs w:val="1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57575"/>
                    <w:w w:val="117"/>
                  </w:rPr>
                  <w:t>.....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57575"/>
                    <w:spacing w:val="-14"/>
                    <w:w w:val="117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4D4D4D"/>
                    <w:spacing w:val="0"/>
                    <w:w w:val="267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4D4D4D"/>
                    <w:spacing w:val="-1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8A8A8A"/>
                    <w:spacing w:val="0"/>
                    <w:w w:val="101"/>
                  </w:rPr>
                  <w:t>...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8A8A8A"/>
                    <w:spacing w:val="-9"/>
                    <w:w w:val="10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626262"/>
                    <w:spacing w:val="0"/>
                    <w:w w:val="14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626262"/>
                    <w:spacing w:val="3"/>
                    <w:w w:val="142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8A8A8A"/>
                    <w:spacing w:val="3"/>
                    <w:w w:val="100"/>
                  </w:rPr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8A8A8A"/>
                    <w:spacing w:val="0"/>
                    <w:w w:val="100"/>
                    <w:emboss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8A8A8A"/>
                    <w:spacing w:val="0"/>
                    <w:w w:val="100"/>
                    <w:emboss/>
                  </w:rPr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8A8A8A"/>
                    <w:spacing w:val="0"/>
                    <w:w w:val="100"/>
                  </w:rPr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8A8A8A"/>
                    <w:spacing w:val="-1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626262"/>
                    <w:spacing w:val="0"/>
                    <w:w w:val="101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3B3B3B"/>
                    <w:spacing w:val="0"/>
                    <w:w w:val="133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3B3B3B"/>
                    <w:spacing w:val="-1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3B3B3B"/>
                    <w:spacing w:val="6"/>
                    <w:w w:val="92"/>
                  </w:rPr>
                  <w:t>-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757575"/>
                    <w:spacing w:val="6"/>
                    <w:w w:val="34"/>
                  </w:rPr>
                  <w:t>-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9E9E9E"/>
                    <w:spacing w:val="2"/>
                    <w:w w:val="80"/>
                  </w:rPr>
                  <w:t>-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757575"/>
                    <w:spacing w:val="-2"/>
                    <w:w w:val="34"/>
                  </w:rPr>
                  <w:t>-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9E9E9E"/>
                    <w:spacing w:val="-6"/>
                    <w:w w:val="94"/>
                  </w:rPr>
                  <w:t>·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4D4D4D"/>
                    <w:spacing w:val="0"/>
                    <w:w w:val="62"/>
                  </w:rPr>
                  <w:t>--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4D4D4D"/>
                    <w:spacing w:val="-1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757575"/>
                    <w:spacing w:val="0"/>
                    <w:w w:val="72"/>
                  </w:rPr>
                  <w:t>--·--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757575"/>
                    <w:spacing w:val="29"/>
                    <w:w w:val="72"/>
                  </w:rPr>
                  <w:t> 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8A8A8A"/>
                    <w:spacing w:val="0"/>
                    <w:w w:val="80"/>
                  </w:rPr>
                  <w:t>·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8A8A8A"/>
                    <w:spacing w:val="-28"/>
                    <w:w w:val="80"/>
                  </w:rPr>
                  <w:t>-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4D4D4D"/>
                    <w:spacing w:val="0"/>
                    <w:w w:val="72"/>
                  </w:rPr>
                  <w:t>·</w:t>
                </w:r>
                <w:r>
                  <w:rPr>
                    <w:rFonts w:ascii="Arial" w:hAnsi="Arial" w:cs="Arial" w:eastAsia="Arial"/>
                    <w:sz w:val="26"/>
                    <w:szCs w:val="26"/>
                    <w:color w:val="4D4D4D"/>
                    <w:spacing w:val="-4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color w:val="757575"/>
                    <w:spacing w:val="0"/>
                    <w:w w:val="61"/>
                  </w:rPr>
                  <w:t>--</w:t>
                </w:r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color w:val="757575"/>
                    <w:spacing w:val="15"/>
                    <w:w w:val="6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color w:val="9E9E9E"/>
                    <w:spacing w:val="0"/>
                    <w:w w:val="48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color w:val="9E9E9E"/>
                    <w:spacing w:val="4"/>
                    <w:w w:val="48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color w:val="626262"/>
                    <w:spacing w:val="0"/>
                    <w:w w:val="49"/>
                  </w:rPr>
                  <w:t>--</w:t>
                </w:r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color w:val="626262"/>
                    <w:spacing w:val="11"/>
                    <w:w w:val="49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color w:val="9E9E9E"/>
                    <w:spacing w:val="0"/>
                    <w:w w:val="52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color w:val="9E9E9E"/>
                    <w:spacing w:val="-4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57575"/>
                    <w:spacing w:val="0"/>
                    <w:w w:val="80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57575"/>
                    <w:spacing w:val="-3"/>
                    <w:w w:val="8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4D4D4D"/>
                    <w:spacing w:val="0"/>
                    <w:w w:val="100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4D4D4D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626262"/>
                    <w:spacing w:val="0"/>
                    <w:w w:val="67"/>
                  </w:rPr>
                  <w:t>-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626262"/>
                    <w:spacing w:val="8"/>
                    <w:w w:val="67"/>
                  </w:rPr>
                  <w:t>-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9E9E9E"/>
                    <w:spacing w:val="1"/>
                    <w:w w:val="92"/>
                  </w:rPr>
                  <w:t>-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757575"/>
                    <w:spacing w:val="0"/>
                    <w:w w:val="67"/>
                  </w:rPr>
                  <w:t>---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757575"/>
                    <w:spacing w:val="17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8A8A8A"/>
                    <w:spacing w:val="0"/>
                    <w:w w:val="100"/>
                  </w:rPr>
                  <w:t>.........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8A8A8A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8A8A8A"/>
                    <w:spacing w:val="7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4D4D4D"/>
                    <w:spacing w:val="0"/>
                    <w:w w:val="100"/>
                  </w:rPr>
                  <w:t>..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4D4D4D"/>
                    <w:spacing w:val="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757575"/>
                    <w:spacing w:val="0"/>
                    <w:w w:val="100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3"/>
                    <w:szCs w:val="1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0.176743pt;margin-top:16.918066pt;width:89.967377pt;height:13.5pt;mso-position-horizontal-relative:page;mso-position-vertical-relative:page;z-index:-1722" type="#_x0000_t202" filled="f" stroked="f">
          <v:textbox inset="0,0,0,0">
            <w:txbxContent>
              <w:p>
                <w:pPr>
                  <w:spacing w:before="0" w:after="0" w:line="255" w:lineRule="exact"/>
                  <w:ind w:left="20" w:right="-54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3B3B3B"/>
                    <w:w w:val="325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8A8A8A"/>
                    <w:spacing w:val="-3"/>
                    <w:w w:val="4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4D4D4D"/>
                    <w:spacing w:val="0"/>
                    <w:w w:val="83"/>
                  </w:rPr>
                  <w:t>-'--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4D4D4D"/>
                    <w:spacing w:val="-1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4D4D4D"/>
                    <w:spacing w:val="0"/>
                    <w:w w:val="83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4D4D4D"/>
                    <w:spacing w:val="0"/>
                    <w:w w:val="8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4D4D4D"/>
                    <w:spacing w:val="0"/>
                    <w:w w:val="83"/>
                  </w:rPr>
                  <w:t>----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4D4D4D"/>
                    <w:spacing w:val="-38"/>
                    <w:w w:val="83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757575"/>
                    <w:spacing w:val="-20"/>
                    <w:w w:val="53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232323"/>
                    <w:spacing w:val="-33"/>
                    <w:w w:val="56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4D4D4D"/>
                    <w:spacing w:val="0"/>
                    <w:w w:val="69"/>
                  </w:rPr>
                  <w:t>·-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8A8A8A"/>
                    <w:spacing w:val="0"/>
                    <w:w w:val="24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8A8A8A"/>
                    <w:spacing w:val="-38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4D4D4D"/>
                    <w:spacing w:val="0"/>
                    <w:w w:val="3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4D4D4D"/>
                    <w:spacing w:val="-1"/>
                    <w:w w:val="31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232323"/>
                    <w:spacing w:val="-4"/>
                    <w:w w:val="4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626262"/>
                    <w:spacing w:val="0"/>
                    <w:w w:val="173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626262"/>
                    <w:spacing w:val="5"/>
                    <w:w w:val="173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3B3B3B"/>
                    <w:spacing w:val="-29"/>
                    <w:w w:val="113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757575"/>
                    <w:spacing w:val="0"/>
                    <w:w w:val="38"/>
                  </w:rPr>
                  <w:t>····-···</w:t>
                </w:r>
                <w:r>
                  <w:rPr>
                    <w:rFonts w:ascii="Times New Roman" w:hAnsi="Times New Roman" w:cs="Times New Roman" w:eastAsia="Times New Roman"/>
                    <w:sz w:val="23"/>
                    <w:szCs w:val="2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yperlink" Target="http://www.jalisco.g/" TargetMode="External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pn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header" Target="header3.xml"/><Relationship Id="rId25" Type="http://schemas.openxmlformats.org/officeDocument/2006/relationships/header" Target="header4.xml"/><Relationship Id="rId26" Type="http://schemas.openxmlformats.org/officeDocument/2006/relationships/footer" Target="footer1.xml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footer" Target="footer2.xml"/><Relationship Id="rId32" Type="http://schemas.openxmlformats.org/officeDocument/2006/relationships/image" Target="media/image27.png"/><Relationship Id="rId33" Type="http://schemas.openxmlformats.org/officeDocument/2006/relationships/image" Target="media/image28.jpg"/><Relationship Id="rId34" Type="http://schemas.openxmlformats.org/officeDocument/2006/relationships/image" Target="media/image29.jpg"/><Relationship Id="rId35" Type="http://schemas.openxmlformats.org/officeDocument/2006/relationships/image" Target="media/image30.jpg"/><Relationship Id="rId36" Type="http://schemas.openxmlformats.org/officeDocument/2006/relationships/image" Target="media/image31.jpg"/><Relationship Id="rId37" Type="http://schemas.openxmlformats.org/officeDocument/2006/relationships/image" Target="media/image32.jpg"/><Relationship Id="rId38" Type="http://schemas.openxmlformats.org/officeDocument/2006/relationships/image" Target="media/image33.png"/><Relationship Id="rId39" Type="http://schemas.openxmlformats.org/officeDocument/2006/relationships/image" Target="media/image34.jpg"/><Relationship Id="rId40" Type="http://schemas.openxmlformats.org/officeDocument/2006/relationships/image" Target="media/image35.jpg"/><Relationship Id="rId41" Type="http://schemas.openxmlformats.org/officeDocument/2006/relationships/hyperlink" Target="http://www.jalisco.go/" TargetMode="External"/><Relationship Id="rId42" Type="http://schemas.openxmlformats.org/officeDocument/2006/relationships/header" Target="header5.xml"/><Relationship Id="rId43" Type="http://schemas.openxmlformats.org/officeDocument/2006/relationships/footer" Target="footer3.xml"/><Relationship Id="rId44" Type="http://schemas.openxmlformats.org/officeDocument/2006/relationships/image" Target="media/image36.jpg"/><Relationship Id="rId45" Type="http://schemas.openxmlformats.org/officeDocument/2006/relationships/image" Target="media/image37.jpg"/><Relationship Id="rId46" Type="http://schemas.openxmlformats.org/officeDocument/2006/relationships/image" Target="media/image38.jpg"/><Relationship Id="rId47" Type="http://schemas.openxmlformats.org/officeDocument/2006/relationships/image" Target="media/image39.jpg"/><Relationship Id="rId48" Type="http://schemas.openxmlformats.org/officeDocument/2006/relationships/image" Target="media/image40.jpg"/><Relationship Id="rId49" Type="http://schemas.openxmlformats.org/officeDocument/2006/relationships/image" Target="media/image41.png"/><Relationship Id="rId50" Type="http://schemas.openxmlformats.org/officeDocument/2006/relationships/header" Target="header6.xml"/><Relationship Id="rId51" Type="http://schemas.openxmlformats.org/officeDocument/2006/relationships/footer" Target="footer4.xml"/><Relationship Id="rId52" Type="http://schemas.openxmlformats.org/officeDocument/2006/relationships/image" Target="media/image42.jpg"/><Relationship Id="rId53" Type="http://schemas.openxmlformats.org/officeDocument/2006/relationships/image" Target="media/image43.jpg"/><Relationship Id="rId54" Type="http://schemas.openxmlformats.org/officeDocument/2006/relationships/image" Target="media/image44.jpg"/><Relationship Id="rId55" Type="http://schemas.openxmlformats.org/officeDocument/2006/relationships/image" Target="media/image45.jpg"/><Relationship Id="rId56" Type="http://schemas.openxmlformats.org/officeDocument/2006/relationships/image" Target="media/image46.jpg"/><Relationship Id="rId57" Type="http://schemas.openxmlformats.org/officeDocument/2006/relationships/image" Target="media/image47.jpg"/><Relationship Id="rId58" Type="http://schemas.openxmlformats.org/officeDocument/2006/relationships/image" Target="media/image48.jpg"/><Relationship Id="rId59" Type="http://schemas.openxmlformats.org/officeDocument/2006/relationships/image" Target="media/image49.jpg"/><Relationship Id="rId60" Type="http://schemas.openxmlformats.org/officeDocument/2006/relationships/hyperlink" Target="http://www.jalisco.g/" TargetMode="External"/><Relationship Id="rId61" Type="http://schemas.openxmlformats.org/officeDocument/2006/relationships/header" Target="header7.xml"/><Relationship Id="rId62" Type="http://schemas.openxmlformats.org/officeDocument/2006/relationships/footer" Target="footer5.xml"/><Relationship Id="rId63" Type="http://schemas.openxmlformats.org/officeDocument/2006/relationships/image" Target="media/image50.jpg"/><Relationship Id="rId64" Type="http://schemas.openxmlformats.org/officeDocument/2006/relationships/image" Target="media/image51.jpg"/><Relationship Id="rId65" Type="http://schemas.openxmlformats.org/officeDocument/2006/relationships/image" Target="media/image52.jpg"/><Relationship Id="rId66" Type="http://schemas.openxmlformats.org/officeDocument/2006/relationships/image" Target="media/image53.jpg"/><Relationship Id="rId67" Type="http://schemas.openxmlformats.org/officeDocument/2006/relationships/image" Target="media/image54.jpg"/><Relationship Id="rId68" Type="http://schemas.openxmlformats.org/officeDocument/2006/relationships/image" Target="media/image55.jpg"/><Relationship Id="rId69" Type="http://schemas.openxmlformats.org/officeDocument/2006/relationships/image" Target="media/image56.jpg"/><Relationship Id="rId70" Type="http://schemas.openxmlformats.org/officeDocument/2006/relationships/image" Target="media/image57.jpg"/><Relationship Id="rId71" Type="http://schemas.openxmlformats.org/officeDocument/2006/relationships/image" Target="media/image58.jpg"/><Relationship Id="rId72" Type="http://schemas.openxmlformats.org/officeDocument/2006/relationships/image" Target="media/image59.jpg"/><Relationship Id="rId73" Type="http://schemas.openxmlformats.org/officeDocument/2006/relationships/image" Target="media/image60.jpg"/><Relationship Id="rId74" Type="http://schemas.openxmlformats.org/officeDocument/2006/relationships/hyperlink" Target="http://www.jalisco.go/" TargetMode="External"/><Relationship Id="rId75" Type="http://schemas.openxmlformats.org/officeDocument/2006/relationships/image" Target="media/image61.png"/><Relationship Id="rId76" Type="http://schemas.openxmlformats.org/officeDocument/2006/relationships/header" Target="header8.xml"/><Relationship Id="rId77" Type="http://schemas.openxmlformats.org/officeDocument/2006/relationships/footer" Target="footer6.xml"/><Relationship Id="rId78" Type="http://schemas.openxmlformats.org/officeDocument/2006/relationships/image" Target="media/image62.jpg"/><Relationship Id="rId79" Type="http://schemas.openxmlformats.org/officeDocument/2006/relationships/image" Target="media/image63.jpg"/><Relationship Id="rId80" Type="http://schemas.openxmlformats.org/officeDocument/2006/relationships/image" Target="media/image64.jpg"/><Relationship Id="rId81" Type="http://schemas.openxmlformats.org/officeDocument/2006/relationships/image" Target="media/image65.jpg"/><Relationship Id="rId82" Type="http://schemas.openxmlformats.org/officeDocument/2006/relationships/image" Target="media/image66.jpg"/><Relationship Id="rId83" Type="http://schemas.openxmlformats.org/officeDocument/2006/relationships/image" Target="media/image67.jpg"/><Relationship Id="rId84" Type="http://schemas.openxmlformats.org/officeDocument/2006/relationships/image" Target="media/image68.jpg"/><Relationship Id="rId85" Type="http://schemas.openxmlformats.org/officeDocument/2006/relationships/image" Target="media/image69.jpg"/><Relationship Id="rId86" Type="http://schemas.openxmlformats.org/officeDocument/2006/relationships/hyperlink" Target="http://www.jalisco.go/" TargetMode="External"/><Relationship Id="rId87" Type="http://schemas.openxmlformats.org/officeDocument/2006/relationships/header" Target="header9.xml"/><Relationship Id="rId88" Type="http://schemas.openxmlformats.org/officeDocument/2006/relationships/footer" Target="footer7.xml"/><Relationship Id="rId89" Type="http://schemas.openxmlformats.org/officeDocument/2006/relationships/image" Target="media/image70.jpg"/><Relationship Id="rId90" Type="http://schemas.openxmlformats.org/officeDocument/2006/relationships/image" Target="media/image71.jpg"/><Relationship Id="rId91" Type="http://schemas.openxmlformats.org/officeDocument/2006/relationships/image" Target="media/image72.jpg"/><Relationship Id="rId92" Type="http://schemas.openxmlformats.org/officeDocument/2006/relationships/image" Target="media/image73.jpg"/><Relationship Id="rId93" Type="http://schemas.openxmlformats.org/officeDocument/2006/relationships/image" Target="media/image74.jpg"/><Relationship Id="rId94" Type="http://schemas.openxmlformats.org/officeDocument/2006/relationships/image" Target="media/image75.jpg"/><Relationship Id="rId95" Type="http://schemas.openxmlformats.org/officeDocument/2006/relationships/image" Target="media/image76.jpg"/><Relationship Id="rId96" Type="http://schemas.openxmlformats.org/officeDocument/2006/relationships/hyperlink" Target="http://www.jalisco.g/" TargetMode="External"/><Relationship Id="rId97" Type="http://schemas.openxmlformats.org/officeDocument/2006/relationships/hyperlink" Target="http://inicio.ifai.org.mx/Criteriosfl)15-09%201nexistencia.pdf" TargetMode="External"/><Relationship Id="rId98" Type="http://schemas.openxmlformats.org/officeDocument/2006/relationships/image" Target="media/image77.jpg"/><Relationship Id="rId99" Type="http://schemas.openxmlformats.org/officeDocument/2006/relationships/image" Target="media/image78.jpg"/><Relationship Id="rId100" Type="http://schemas.openxmlformats.org/officeDocument/2006/relationships/image" Target="media/image79.jpg"/><Relationship Id="rId101" Type="http://schemas.openxmlformats.org/officeDocument/2006/relationships/header" Target="header10.xml"/><Relationship Id="rId102" Type="http://schemas.openxmlformats.org/officeDocument/2006/relationships/footer" Target="footer8.xml"/><Relationship Id="rId103" Type="http://schemas.openxmlformats.org/officeDocument/2006/relationships/image" Target="media/image80.jpg"/><Relationship Id="rId104" Type="http://schemas.openxmlformats.org/officeDocument/2006/relationships/hyperlink" Target="http://www.jalisco.go/" TargetMode="External"/><Relationship Id="rId105" Type="http://schemas.openxmlformats.org/officeDocument/2006/relationships/image" Target="media/image81.jpg"/><Relationship Id="rId106" Type="http://schemas.openxmlformats.org/officeDocument/2006/relationships/image" Target="media/image82.jpg"/><Relationship Id="rId107" Type="http://schemas.openxmlformats.org/officeDocument/2006/relationships/image" Target="media/image83.jpg"/><Relationship Id="rId108" Type="http://schemas.openxmlformats.org/officeDocument/2006/relationships/image" Target="media/image84.jpg"/><Relationship Id="rId109" Type="http://schemas.openxmlformats.org/officeDocument/2006/relationships/image" Target="media/image85.jpg"/><Relationship Id="rId110" Type="http://schemas.openxmlformats.org/officeDocument/2006/relationships/image" Target="media/image86.jpg"/><Relationship Id="rId111" Type="http://schemas.openxmlformats.org/officeDocument/2006/relationships/header" Target="header11.xml"/><Relationship Id="rId112" Type="http://schemas.openxmlformats.org/officeDocument/2006/relationships/footer" Target="footer9.xml"/><Relationship Id="rId113" Type="http://schemas.openxmlformats.org/officeDocument/2006/relationships/image" Target="media/image87.jpg"/><Relationship Id="rId114" Type="http://schemas.openxmlformats.org/officeDocument/2006/relationships/image" Target="media/image88.jpg"/><Relationship Id="rId115" Type="http://schemas.openxmlformats.org/officeDocument/2006/relationships/image" Target="media/image89.jpg"/><Relationship Id="rId116" Type="http://schemas.openxmlformats.org/officeDocument/2006/relationships/image" Target="media/image90.jpg"/><Relationship Id="rId117" Type="http://schemas.openxmlformats.org/officeDocument/2006/relationships/image" Target="media/image91.png"/><Relationship Id="rId118" Type="http://schemas.openxmlformats.org/officeDocument/2006/relationships/hyperlink" Target="http://www.jalisco.go/" TargetMode="External"/><Relationship Id="rId119" Type="http://schemas.openxmlformats.org/officeDocument/2006/relationships/image" Target="media/image92.jpg"/><Relationship Id="rId120" Type="http://schemas.openxmlformats.org/officeDocument/2006/relationships/image" Target="media/image93.jpg"/><Relationship Id="rId121" Type="http://schemas.openxmlformats.org/officeDocument/2006/relationships/hyperlink" Target="http://www.itei.org.mx/v3jdocumentos/art12-14/criter" TargetMode="External"/><Relationship Id="rId122" Type="http://schemas.openxmlformats.org/officeDocument/2006/relationships/header" Target="header12.xml"/><Relationship Id="rId123" Type="http://schemas.openxmlformats.org/officeDocument/2006/relationships/footer" Target="footer10.xml"/><Relationship Id="rId124" Type="http://schemas.openxmlformats.org/officeDocument/2006/relationships/image" Target="media/image94.jpg"/><Relationship Id="rId125" Type="http://schemas.openxmlformats.org/officeDocument/2006/relationships/image" Target="media/image95.jpg"/><Relationship Id="rId126" Type="http://schemas.openxmlformats.org/officeDocument/2006/relationships/image" Target="media/image96.jpg"/><Relationship Id="rId127" Type="http://schemas.openxmlformats.org/officeDocument/2006/relationships/image" Target="media/image97.png"/><Relationship Id="rId128" Type="http://schemas.openxmlformats.org/officeDocument/2006/relationships/image" Target="media/image98.jpg"/><Relationship Id="rId129" Type="http://schemas.openxmlformats.org/officeDocument/2006/relationships/image" Target="media/image99.jpg"/><Relationship Id="rId130" Type="http://schemas.openxmlformats.org/officeDocument/2006/relationships/image" Target="media/image100.jpg"/><Relationship Id="rId131" Type="http://schemas.openxmlformats.org/officeDocument/2006/relationships/hyperlink" Target="http://infopublicapgj.ja/isco.gob.mx/Transparencia_PGJEJ/Estadisticas_PGJEJ/estadisticas_pgjej.htm" TargetMode="External"/><Relationship Id="rId132" Type="http://schemas.openxmlformats.org/officeDocument/2006/relationships/hyperlink" Target="http://www.jaU.co.g/" TargetMode="External"/><Relationship Id="rId133" Type="http://schemas.openxmlformats.org/officeDocument/2006/relationships/image" Target="media/image101.jpg"/><Relationship Id="rId134" Type="http://schemas.openxmlformats.org/officeDocument/2006/relationships/image" Target="media/image102.jpg"/><Relationship Id="rId135" Type="http://schemas.openxmlformats.org/officeDocument/2006/relationships/header" Target="header13.xml"/><Relationship Id="rId136" Type="http://schemas.openxmlformats.org/officeDocument/2006/relationships/footer" Target="footer11.xml"/><Relationship Id="rId137" Type="http://schemas.openxmlformats.org/officeDocument/2006/relationships/image" Target="media/image103.jpg"/><Relationship Id="rId138" Type="http://schemas.openxmlformats.org/officeDocument/2006/relationships/image" Target="media/image104.jpg"/><Relationship Id="rId139" Type="http://schemas.openxmlformats.org/officeDocument/2006/relationships/image" Target="media/image105.jpg"/><Relationship Id="rId140" Type="http://schemas.openxmlformats.org/officeDocument/2006/relationships/hyperlink" Target="http://www.jalisco.go/" TargetMode="External"/><Relationship Id="rId141" Type="http://schemas.openxmlformats.org/officeDocument/2006/relationships/image" Target="media/image106.jpg"/><Relationship Id="rId142" Type="http://schemas.openxmlformats.org/officeDocument/2006/relationships/image" Target="media/image107.jpg"/><Relationship Id="rId143" Type="http://schemas.openxmlformats.org/officeDocument/2006/relationships/image" Target="media/image108.jpg"/><Relationship Id="rId144" Type="http://schemas.openxmlformats.org/officeDocument/2006/relationships/header" Target="header14.xml"/><Relationship Id="rId145" Type="http://schemas.openxmlformats.org/officeDocument/2006/relationships/footer" Target="footer12.xml"/><Relationship Id="rId146" Type="http://schemas.openxmlformats.org/officeDocument/2006/relationships/image" Target="media/image109.png"/><Relationship Id="rId147" Type="http://schemas.openxmlformats.org/officeDocument/2006/relationships/image" Target="media/image110.png"/><Relationship Id="rId148" Type="http://schemas.openxmlformats.org/officeDocument/2006/relationships/image" Target="media/image111.png"/><Relationship Id="rId149" Type="http://schemas.openxmlformats.org/officeDocument/2006/relationships/image" Target="media/image112.png"/><Relationship Id="rId150" Type="http://schemas.openxmlformats.org/officeDocument/2006/relationships/image" Target="media/image113.png"/><Relationship Id="rId151" Type="http://schemas.openxmlformats.org/officeDocument/2006/relationships/image" Target="media/image114.png"/><Relationship Id="rId152" Type="http://schemas.openxmlformats.org/officeDocument/2006/relationships/image" Target="media/image115.png"/><Relationship Id="rId153" Type="http://schemas.openxmlformats.org/officeDocument/2006/relationships/hyperlink" Target="http://www.jalisco.gob.mx/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alisco.g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alisco.go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image" Target="media/image3.jp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21.jpg"/><Relationship Id="rId3" Type="http://schemas.openxmlformats.org/officeDocument/2006/relationships/image" Target="media/image22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2016-07-06T16:46:20Z</dcterms:created>
  <dcterms:modified xsi:type="dcterms:W3CDTF">2016-07-06T16:46:20Z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2016-03-11T00:00:00Z</vt:filetime>
  </property>
  <property fmtid="{D5CDD505-2E9C-101B-9397-08002B2CF9AE}" pid="3" name="LastSaved">
    <vt:filetime>2016-07-06T00:00:00Z</vt:filetime>
  </property>
</Properties>
</file>