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635" w:right="-54"/>
        <w:jc w:val="left"/>
        <w:rPr>
          <w:rFonts w:ascii="Arial" w:hAnsi="Arial" w:cs="Arial" w:eastAsia="Arial"/>
          <w:sz w:val="5"/>
          <w:szCs w:val="5"/>
        </w:rPr>
      </w:pPr>
      <w:rPr/>
      <w:r>
        <w:rPr/>
        <w:pict>
          <v:shape style="position:absolute;margin-left:54.720001pt;margin-top:22.560448pt;width:49.919998pt;height:48.959999pt;mso-position-horizontal-relative:page;mso-position-vertical-relative:paragraph;z-index:-1649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8"/>
          <w:szCs w:val="8"/>
          <w:color w:val="898989"/>
          <w:w w:val="157"/>
        </w:rPr>
        <w:t>·"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72"/>
          <w:i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4"/>
          <w:w w:val="72"/>
          <w:i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0"/>
          <w:w w:val="22"/>
          <w:i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63"/>
          <w:i/>
        </w:rPr>
        <w:t>,,:,..._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1"/>
          <w:w w:val="122"/>
          <w:i/>
        </w:rPr>
        <w:t>r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2"/>
          <w:w w:val="86"/>
          <w:i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191"/>
          <w:i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81"/>
          <w:i/>
        </w:rPr>
        <w:t>-"•"·?·.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3"/>
          <w:w w:val="81"/>
          <w:i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5"/>
          <w:w w:val="86"/>
          <w:i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9"/>
          <w:w w:val="97"/>
          <w:i/>
        </w:rPr>
        <w:t>!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3"/>
          <w:w w:val="163"/>
          <w:i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149"/>
          <w:i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72"/>
        </w:rPr>
        <w:t>-.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71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-13"/>
          <w:w w:val="23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66"/>
        </w:rPr>
        <w:t>""'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100"/>
          <w:i/>
        </w:rPr>
        <w:t>.: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53"/>
        </w:rPr>
        <w:t>,_-,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10"/>
          <w:w w:val="5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08"/>
          <w:i/>
        </w:rPr>
        <w:t>:-</w:t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0"/>
          <w:w w:val="43"/>
          <w:i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60"/>
          <w:i/>
        </w:rPr>
        <w:t>:,.;: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2"/>
          <w:w w:val="60"/>
          <w:i/>
        </w:rPr>
        <w:t>p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32"/>
          <w:i/>
        </w:rPr>
        <w:t>r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32"/>
          <w:i/>
        </w:rPr>
        <w:t>.·.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6"/>
          <w:w w:val="132"/>
          <w:i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53"/>
          <w:i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1"/>
          <w:w w:val="53"/>
          <w:i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-5"/>
          <w:w w:val="119"/>
          <w:i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54"/>
          <w:i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76"/>
          <w:i/>
        </w:rPr>
        <w:t>.•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2"/>
          <w:w w:val="76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2"/>
          <w:w w:val="58"/>
          <w:i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67"/>
          <w:i/>
        </w:rPr>
        <w:t>.-.:_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4"/>
          <w:w w:val="67"/>
          <w:i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4"/>
          <w:w w:val="123"/>
          <w:i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54"/>
          <w:i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D6D6D"/>
          <w:spacing w:val="-2"/>
          <w:w w:val="107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77"/>
        </w:rPr>
        <w:t>._.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-10"/>
          <w:w w:val="77"/>
        </w:rPr>
        <w:t>¡</w:t>
      </w:r>
      <w:r>
        <w:rPr>
          <w:rFonts w:ascii="Times New Roman" w:hAnsi="Times New Roman" w:cs="Times New Roman" w:eastAsia="Times New Roman"/>
          <w:sz w:val="9"/>
          <w:szCs w:val="9"/>
          <w:color w:val="B8B8B8"/>
          <w:spacing w:val="-17"/>
          <w:w w:val="85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6D6D6D"/>
          <w:spacing w:val="-9"/>
          <w:w w:val="143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-3"/>
          <w:w w:val="72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B8B8B8"/>
          <w:spacing w:val="0"/>
          <w:w w:val="60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B8B8B8"/>
          <w:spacing w:val="-2"/>
          <w:w w:val="59"/>
        </w:rPr>
        <w:t>;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-6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898989"/>
          <w:spacing w:val="0"/>
          <w:w w:val="81"/>
          <w:i/>
        </w:rPr>
        <w:t>i.--: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9"/>
          <w:w w:val="297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98"/>
        </w:rPr>
        <w:t>"'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-8"/>
          <w:w w:val="9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0"/>
          <w:w w:val="72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57"/>
        </w:rPr>
        <w:t>.-.o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57"/>
        </w:rPr>
        <w:t>                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5"/>
          <w:w w:val="57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B8B8B8"/>
          <w:spacing w:val="-2"/>
          <w:w w:val="191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79"/>
        </w:rPr>
        <w:t>c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D6D6D"/>
          <w:spacing w:val="0"/>
          <w:w w:val="143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6D6D6D"/>
          <w:spacing w:val="-19"/>
          <w:w w:val="14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F3F3F"/>
          <w:spacing w:val="-14"/>
          <w:w w:val="85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88"/>
        </w:rPr>
        <w:t>..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E9E9E"/>
          <w:spacing w:val="0"/>
          <w:w w:val="66"/>
        </w:rPr>
        <w:t>:.</w:t>
      </w:r>
      <w:r>
        <w:rPr>
          <w:rFonts w:ascii="Times New Roman" w:hAnsi="Times New Roman" w:cs="Times New Roman" w:eastAsia="Times New Roman"/>
          <w:sz w:val="9"/>
          <w:szCs w:val="9"/>
          <w:color w:val="9E9E9E"/>
          <w:spacing w:val="5"/>
          <w:w w:val="66"/>
        </w:rPr>
        <w:t>.</w:t>
      </w:r>
      <w:r>
        <w:rPr>
          <w:rFonts w:ascii="Arial" w:hAnsi="Arial" w:cs="Arial" w:eastAsia="Arial"/>
          <w:sz w:val="5"/>
          <w:szCs w:val="5"/>
          <w:color w:val="9E9E9E"/>
          <w:spacing w:val="0"/>
          <w:w w:val="119"/>
        </w:rPr>
        <w:t>'•¡</w:t>
      </w:r>
      <w:r>
        <w:rPr>
          <w:rFonts w:ascii="Arial" w:hAnsi="Arial" w:cs="Arial" w:eastAsia="Arial"/>
          <w:sz w:val="5"/>
          <w:szCs w:val="5"/>
          <w:color w:val="9E9E9E"/>
          <w:spacing w:val="1"/>
          <w:w w:val="119"/>
        </w:rPr>
        <w:t>,</w:t>
      </w:r>
      <w:r>
        <w:rPr>
          <w:rFonts w:ascii="Arial" w:hAnsi="Arial" w:cs="Arial" w:eastAsia="Arial"/>
          <w:sz w:val="5"/>
          <w:szCs w:val="5"/>
          <w:color w:val="9E9E9E"/>
          <w:spacing w:val="0"/>
          <w:w w:val="225"/>
          <w:i/>
        </w:rPr>
        <w:t>-</w:t>
      </w:r>
      <w:r>
        <w:rPr>
          <w:rFonts w:ascii="Arial" w:hAnsi="Arial" w:cs="Arial" w:eastAsia="Arial"/>
          <w:sz w:val="5"/>
          <w:szCs w:val="5"/>
          <w:color w:val="6D6D6D"/>
          <w:spacing w:val="1"/>
          <w:w w:val="135"/>
          <w:i/>
        </w:rPr>
        <w:t>:</w:t>
      </w:r>
      <w:r>
        <w:rPr>
          <w:rFonts w:ascii="Arial" w:hAnsi="Arial" w:cs="Arial" w:eastAsia="Arial"/>
          <w:sz w:val="5"/>
          <w:szCs w:val="5"/>
          <w:color w:val="898989"/>
          <w:spacing w:val="0"/>
          <w:w w:val="119"/>
          <w:i/>
        </w:rPr>
        <w:t>-;:</w:t>
      </w:r>
      <w:r>
        <w:rPr>
          <w:rFonts w:ascii="Arial" w:hAnsi="Arial" w:cs="Arial" w:eastAsia="Arial"/>
          <w:sz w:val="5"/>
          <w:szCs w:val="5"/>
          <w:color w:val="898989"/>
          <w:spacing w:val="0"/>
          <w:w w:val="120"/>
          <w:i/>
        </w:rPr>
        <w:t>-</w:t>
      </w:r>
      <w:r>
        <w:rPr>
          <w:rFonts w:ascii="Arial" w:hAnsi="Arial" w:cs="Arial" w:eastAsia="Arial"/>
          <w:sz w:val="5"/>
          <w:szCs w:val="5"/>
          <w:color w:val="898989"/>
          <w:spacing w:val="0"/>
          <w:w w:val="100"/>
          <w:i/>
        </w:rPr>
        <w:t> </w:t>
      </w:r>
      <w:r>
        <w:rPr>
          <w:rFonts w:ascii="Arial" w:hAnsi="Arial" w:cs="Arial" w:eastAsia="Arial"/>
          <w:sz w:val="5"/>
          <w:szCs w:val="5"/>
          <w:color w:val="898989"/>
          <w:spacing w:val="2"/>
          <w:w w:val="100"/>
          <w:i/>
        </w:rPr>
        <w:t> </w:t>
      </w:r>
      <w:r>
        <w:rPr>
          <w:rFonts w:ascii="Arial" w:hAnsi="Arial" w:cs="Arial" w:eastAsia="Arial"/>
          <w:sz w:val="5"/>
          <w:szCs w:val="5"/>
          <w:color w:val="898989"/>
          <w:spacing w:val="-18"/>
          <w:w w:val="265"/>
        </w:rPr>
        <w:t>,</w:t>
      </w:r>
      <w:r>
        <w:rPr>
          <w:rFonts w:ascii="Arial" w:hAnsi="Arial" w:cs="Arial" w:eastAsia="Arial"/>
          <w:sz w:val="5"/>
          <w:szCs w:val="5"/>
          <w:color w:val="B8B8B8"/>
          <w:spacing w:val="0"/>
          <w:w w:val="64"/>
        </w:rPr>
        <w:t>....</w:t>
      </w:r>
      <w:r>
        <w:rPr>
          <w:rFonts w:ascii="Arial" w:hAnsi="Arial" w:cs="Arial" w:eastAsia="Arial"/>
          <w:sz w:val="5"/>
          <w:szCs w:val="5"/>
          <w:color w:val="B8B8B8"/>
          <w:spacing w:val="2"/>
          <w:w w:val="65"/>
        </w:rPr>
        <w:t>_</w:t>
      </w:r>
      <w:r>
        <w:rPr>
          <w:rFonts w:ascii="Arial" w:hAnsi="Arial" w:cs="Arial" w:eastAsia="Arial"/>
          <w:sz w:val="5"/>
          <w:szCs w:val="5"/>
          <w:color w:val="9E9E9E"/>
          <w:spacing w:val="0"/>
          <w:w w:val="201"/>
        </w:rPr>
        <w:t>.,</w:t>
      </w:r>
      <w:r>
        <w:rPr>
          <w:rFonts w:ascii="Arial" w:hAnsi="Arial" w:cs="Arial" w:eastAsia="Arial"/>
          <w:sz w:val="5"/>
          <w:szCs w:val="5"/>
          <w:color w:val="9E9E9E"/>
          <w:spacing w:val="-7"/>
          <w:w w:val="201"/>
        </w:rPr>
        <w:t>,</w:t>
      </w:r>
      <w:r>
        <w:rPr>
          <w:rFonts w:ascii="Arial" w:hAnsi="Arial" w:cs="Arial" w:eastAsia="Arial"/>
          <w:sz w:val="5"/>
          <w:szCs w:val="5"/>
          <w:color w:val="9E9E9E"/>
          <w:spacing w:val="0"/>
          <w:w w:val="120"/>
        </w:rPr>
        <w:t>:..</w:t>
      </w:r>
      <w:r>
        <w:rPr>
          <w:rFonts w:ascii="Arial" w:hAnsi="Arial" w:cs="Arial" w:eastAsia="Arial"/>
          <w:sz w:val="5"/>
          <w:szCs w:val="5"/>
          <w:color w:val="9E9E9E"/>
          <w:spacing w:val="-1"/>
          <w:w w:val="120"/>
        </w:rPr>
        <w:t>,</w:t>
      </w:r>
      <w:r>
        <w:rPr>
          <w:rFonts w:ascii="Arial" w:hAnsi="Arial" w:cs="Arial" w:eastAsia="Arial"/>
          <w:sz w:val="5"/>
          <w:szCs w:val="5"/>
          <w:color w:val="898989"/>
          <w:spacing w:val="-11"/>
          <w:w w:val="353"/>
        </w:rPr>
        <w:t>;</w:t>
      </w:r>
      <w:r>
        <w:rPr>
          <w:rFonts w:ascii="Arial" w:hAnsi="Arial" w:cs="Arial" w:eastAsia="Arial"/>
          <w:sz w:val="5"/>
          <w:szCs w:val="5"/>
          <w:color w:val="898989"/>
          <w:spacing w:val="0"/>
          <w:w w:val="90"/>
        </w:rPr>
        <w:t>_-..</w:t>
      </w:r>
      <w:r>
        <w:rPr>
          <w:rFonts w:ascii="Arial" w:hAnsi="Arial" w:cs="Arial" w:eastAsia="Arial"/>
          <w:sz w:val="5"/>
          <w:szCs w:val="5"/>
          <w:color w:val="898989"/>
          <w:spacing w:val="-4"/>
          <w:w w:val="90"/>
        </w:rPr>
        <w:t>,</w:t>
      </w:r>
      <w:r>
        <w:rPr>
          <w:rFonts w:ascii="Arial" w:hAnsi="Arial" w:cs="Arial" w:eastAsia="Arial"/>
          <w:sz w:val="5"/>
          <w:szCs w:val="5"/>
          <w:color w:val="B8B8B8"/>
          <w:spacing w:val="0"/>
          <w:w w:val="153"/>
        </w:rPr>
        <w:t>-</w:t>
      </w:r>
      <w:r>
        <w:rPr>
          <w:rFonts w:ascii="Arial" w:hAnsi="Arial" w:cs="Arial" w:eastAsia="Arial"/>
          <w:sz w:val="5"/>
          <w:szCs w:val="5"/>
          <w:color w:val="B8B8B8"/>
          <w:spacing w:val="0"/>
          <w:w w:val="152"/>
        </w:rPr>
        <w:t>.</w:t>
      </w:r>
      <w:r>
        <w:rPr>
          <w:rFonts w:ascii="Arial" w:hAnsi="Arial" w:cs="Arial" w:eastAsia="Arial"/>
          <w:sz w:val="5"/>
          <w:szCs w:val="5"/>
          <w:color w:val="B8B8B8"/>
          <w:spacing w:val="-8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9E9E9E"/>
          <w:spacing w:val="0"/>
          <w:w w:val="338"/>
        </w:rPr>
        <w:t>·</w:t>
      </w:r>
      <w:r>
        <w:rPr>
          <w:rFonts w:ascii="Arial" w:hAnsi="Arial" w:cs="Arial" w:eastAsia="Arial"/>
          <w:sz w:val="5"/>
          <w:szCs w:val="5"/>
          <w:color w:val="9E9E9E"/>
          <w:spacing w:val="-3"/>
          <w:w w:val="336"/>
        </w:rPr>
        <w:t>'</w:t>
      </w:r>
      <w:r>
        <w:rPr>
          <w:rFonts w:ascii="Arial" w:hAnsi="Arial" w:cs="Arial" w:eastAsia="Arial"/>
          <w:sz w:val="5"/>
          <w:szCs w:val="5"/>
          <w:color w:val="898989"/>
          <w:spacing w:val="0"/>
          <w:w w:val="152"/>
        </w:rPr>
        <w:t>•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exact"/>
        <w:ind w:left="2431" w:right="4558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33"/>
          <w:szCs w:val="33"/>
          <w:color w:val="3F3F3F"/>
          <w:spacing w:val="-62"/>
          <w:w w:val="113"/>
          <w:position w:val="-2"/>
        </w:rPr>
        <w:t>'</w:t>
      </w:r>
      <w:r>
        <w:rPr>
          <w:rFonts w:ascii="Arial" w:hAnsi="Arial" w:cs="Arial" w:eastAsia="Arial"/>
          <w:sz w:val="24"/>
          <w:szCs w:val="24"/>
          <w:color w:val="6D6D6D"/>
          <w:spacing w:val="0"/>
          <w:w w:val="156"/>
          <w:position w:val="-7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79" w:lineRule="exact"/>
        <w:ind w:left="2455" w:right="4546"/>
        <w:jc w:val="center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525252"/>
          <w:spacing w:val="0"/>
          <w:w w:val="131"/>
          <w:position w:val="1"/>
        </w:rPr>
        <w:t>¡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30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.200001pt;height:64.320000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5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3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3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DECLARATORIA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INEXISTENCIA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580" w:right="20"/>
          <w:cols w:num="2" w:equalWidth="0">
            <w:col w:w="7196" w:space="381"/>
            <w:col w:w="4063"/>
          </w:cols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580" w:right="20"/>
        </w:sectPr>
      </w:pPr>
      <w:rPr/>
    </w:p>
    <w:p>
      <w:pPr>
        <w:spacing w:before="35" w:after="0" w:line="240" w:lineRule="auto"/>
        <w:ind w:right="32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3F3F3F"/>
          <w:spacing w:val="0"/>
          <w:w w:val="52"/>
          <w:i/>
        </w:rPr>
        <w:t>1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1" w:after="0" w:line="354" w:lineRule="exact"/>
        <w:ind w:right="2"/>
        <w:jc w:val="righ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3F3F3F"/>
          <w:spacing w:val="0"/>
          <w:w w:val="51"/>
          <w:position w:val="-4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133" w:lineRule="exact"/>
        <w:ind w:right="-20"/>
        <w:jc w:val="right"/>
        <w:tabs>
          <w:tab w:pos="1740" w:val="left"/>
        </w:tabs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13"/>
          <w:szCs w:val="13"/>
          <w:color w:val="181818"/>
          <w:spacing w:val="-2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3F3F3F"/>
          <w:spacing w:val="0"/>
          <w:w w:val="100"/>
        </w:rPr>
        <w:t>is&lt;:alía</w:t>
      </w:r>
      <w:r>
        <w:rPr>
          <w:rFonts w:ascii="Arial" w:hAnsi="Arial" w:cs="Arial" w:eastAsia="Arial"/>
          <w:sz w:val="13"/>
          <w:szCs w:val="13"/>
          <w:color w:val="3F3F3F"/>
          <w:spacing w:val="-3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F3F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F3F3F"/>
          <w:spacing w:val="0"/>
          <w:w w:val="100"/>
        </w:rPr>
      </w:r>
      <w:r>
        <w:rPr>
          <w:rFonts w:ascii="Arial" w:hAnsi="Arial" w:cs="Arial" w:eastAsia="Arial"/>
          <w:sz w:val="33"/>
          <w:szCs w:val="33"/>
          <w:color w:val="3F3F3F"/>
          <w:spacing w:val="0"/>
          <w:w w:val="146"/>
          <w:position w:val="-11"/>
        </w:rPr>
        <w:t>l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Guadalajara,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23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201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2"/>
        </w:rPr>
        <w:t>6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37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580" w:right="20"/>
          <w:cols w:num="2" w:equalWidth="0">
            <w:col w:w="2599" w:space="4201"/>
            <w:col w:w="4840"/>
          </w:cols>
        </w:sectPr>
      </w:pPr>
      <w:rPr/>
    </w:p>
    <w:p>
      <w:pPr>
        <w:spacing w:before="0" w:after="0" w:line="162" w:lineRule="exact"/>
        <w:ind w:left="366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5"/>
        </w:rPr>
        <w:t>ne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6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57"/>
        </w:rPr>
        <w:t>;&gt;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4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"/>
          <w:w w:val="5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05"/>
        </w:rPr>
        <w:t>ta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0"/>
          <w:w w:val="124"/>
        </w:rPr>
        <w:t>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30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30"/>
          <w:szCs w:val="30"/>
          <w:color w:val="3F3F3F"/>
          <w:spacing w:val="0"/>
          <w:w w:val="61"/>
        </w:rPr>
        <w:t>t</w:t>
      </w:r>
      <w:r>
        <w:rPr>
          <w:rFonts w:ascii="Arial" w:hAnsi="Arial" w:cs="Arial" w:eastAsia="Arial"/>
          <w:sz w:val="30"/>
          <w:szCs w:val="30"/>
          <w:color w:val="3F3F3F"/>
          <w:spacing w:val="0"/>
          <w:w w:val="61"/>
        </w:rPr>
        <w:t> </w:t>
      </w:r>
      <w:r>
        <w:rPr>
          <w:rFonts w:ascii="Arial" w:hAnsi="Arial" w:cs="Arial" w:eastAsia="Arial"/>
          <w:sz w:val="30"/>
          <w:szCs w:val="30"/>
          <w:color w:val="3F3F3F"/>
          <w:spacing w:val="16"/>
          <w:w w:val="6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COMITÉ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580" w:right="20"/>
          <w:cols w:num="2" w:equalWidth="0">
            <w:col w:w="1725" w:space="772"/>
            <w:col w:w="9143"/>
          </w:cols>
        </w:sectPr>
      </w:pPr>
      <w:rPr/>
    </w:p>
    <w:p>
      <w:pPr>
        <w:spacing w:before="1" w:after="0" w:line="214" w:lineRule="auto"/>
        <w:ind w:left="2675" w:right="851" w:firstLine="-194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7.040001pt;margin-top:-.98895pt;width:68.160004pt;height:3.84pt;mso-position-horizontal-relative:page;mso-position-vertical-relative:paragraph;z-index:-1648" type="#_x0000_t75">
            <v:imagedata r:id="rId7" o:title=""/>
          </v:shape>
        </w:pict>
      </w:r>
      <w:r>
        <w:rPr>
          <w:rFonts w:ascii="Arial" w:hAnsi="Arial" w:cs="Arial" w:eastAsia="Arial"/>
          <w:sz w:val="35"/>
          <w:szCs w:val="35"/>
          <w:color w:val="3F3F3F"/>
          <w:spacing w:val="-85"/>
          <w:w w:val="122"/>
          <w:position w:val="-11"/>
        </w:rPr>
        <w:t>l</w:t>
      </w:r>
      <w:r>
        <w:rPr>
          <w:rFonts w:ascii="Arial" w:hAnsi="Arial" w:cs="Arial" w:eastAsia="Arial"/>
          <w:sz w:val="24"/>
          <w:szCs w:val="24"/>
          <w:color w:val="3F3F3F"/>
          <w:spacing w:val="0"/>
          <w:w w:val="136"/>
          <w:position w:val="5"/>
        </w:rPr>
        <w:t>'</w:t>
      </w:r>
      <w:r>
        <w:rPr>
          <w:rFonts w:ascii="Arial" w:hAnsi="Arial" w:cs="Arial" w:eastAsia="Arial"/>
          <w:sz w:val="24"/>
          <w:szCs w:val="24"/>
          <w:color w:val="3F3F3F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4"/>
          <w:szCs w:val="24"/>
          <w:color w:val="3F3F3F"/>
          <w:spacing w:val="-27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DETERMINA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INEXISTENCIA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CONSISTI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INEXISTENCIA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DATOS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FISCALÍA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62" w:lineRule="auto"/>
        <w:ind w:left="2680" w:right="876" w:firstLine="-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AGLUTINE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FOLIO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00339416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INTERNAMENTE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REGISTRADA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LTAIPJ/FG/246/2016.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3" w:lineRule="auto"/>
        <w:ind w:left="2680" w:right="894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5•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DECRETO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25437/LXI/1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publicado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2"/>
        </w:rPr>
        <w:t>"El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56"/>
        </w:rPr>
        <w:t>,</w:t>
      </w:r>
      <w:r>
        <w:rPr>
          <w:rFonts w:ascii="Arial" w:hAnsi="Arial" w:cs="Arial" w:eastAsia="Arial"/>
          <w:sz w:val="17"/>
          <w:szCs w:val="17"/>
          <w:color w:val="282828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19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Diciembre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del2015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reformaro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1"/>
        </w:rPr>
        <w:t>•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65"/>
        </w:rPr>
        <w:t>.</w:t>
      </w:r>
      <w:r>
        <w:rPr>
          <w:rFonts w:ascii="Arial" w:hAnsi="Arial" w:cs="Arial" w:eastAsia="Arial"/>
          <w:sz w:val="17"/>
          <w:szCs w:val="17"/>
          <w:color w:val="282828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2",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5•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6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2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5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VIl,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6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2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32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2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2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78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85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DECRETO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NÚMERO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64" w:lineRule="auto"/>
        <w:ind w:left="2675" w:right="902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56.175247pt;margin-top:62.986076pt;width:.1pt;height:57.858683pt;mso-position-horizontal-relative:page;mso-position-vertical-relative:paragraph;z-index:-1645" coordorigin="3124,1260" coordsize="2,1157">
            <v:shape style="position:absolute;left:3124;top:1260;width:2;height:1157" coordorigin="3124,1260" coordsize="0,1157" path="m3124,2417l3124,1260e" filled="f" stroked="t" strokeweight=".235204pt" strokecolor="#60606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25653/LX/1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publicado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Oficiai"EI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Noviembre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reformaron.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adicionaron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derogaron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vigor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publicación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similar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antelació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4"/>
        </w:rPr>
        <w:t>n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282828"/>
          <w:spacing w:val="12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reunión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1"/>
        </w:rPr>
        <w:t>m</w:t>
      </w:r>
      <w:r>
        <w:rPr>
          <w:rFonts w:ascii="Arial" w:hAnsi="Arial" w:cs="Arial" w:eastAsia="Arial"/>
          <w:sz w:val="17"/>
          <w:szCs w:val="17"/>
          <w:color w:val="282828"/>
          <w:spacing w:val="-10"/>
          <w:w w:val="157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declaratori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inexistencia,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dar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37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884" w:right="416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INICIO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SESIÓN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8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reunión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desahogo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8" w:after="0" w:line="240" w:lineRule="auto"/>
        <w:ind w:left="267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Trabaj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efectú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inmueble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marcado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número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57.440002pt;margin-top:12.426552pt;width:3.84pt;height:72.959999pt;mso-position-horizontal-relative:page;mso-position-vertical-relative:paragraph;z-index:-1647" type="#_x0000_t75">
            <v:imagedata r:id="rId8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778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Calzada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Independenci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Norte,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colonia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Perla,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Guadalajara,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3F3F3F"/>
          <w:spacing w:val="0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2" w:lineRule="exact"/>
        <w:ind w:left="5507" w:right="379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REGISTRO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ASISTENCIA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2636" w:right="888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0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6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0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8"/>
          <w:w w:val="6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3"/>
        </w:rPr>
        <w:t>111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3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2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13"/>
        </w:rPr>
        <w:t>,</w:t>
      </w:r>
      <w:r>
        <w:rPr>
          <w:rFonts w:ascii="Arial" w:hAnsi="Arial" w:cs="Arial" w:eastAsia="Arial"/>
          <w:sz w:val="17"/>
          <w:szCs w:val="17"/>
          <w:color w:val="282828"/>
          <w:spacing w:val="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30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8" w:after="0" w:line="184" w:lineRule="exact"/>
        <w:ind w:left="2624" w:right="901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4"/>
          <w:position w:val="-1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4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54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181818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sus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34" w:lineRule="exact"/>
        <w:ind w:left="2525" w:right="-20"/>
        <w:jc w:val="left"/>
        <w:tabs>
          <w:tab w:pos="76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1.561874pt;margin-top:2.801046pt;width:4.875pt;height:13pt;mso-position-horizontal-relative:page;mso-position-vertical-relative:paragraph;z-index:-1642" type="#_x0000_t202" filled="f" stroked="f">
            <v:textbox inset="0,0,0,0">
              <w:txbxContent>
                <w:p>
                  <w:pPr>
                    <w:spacing w:before="0" w:after="0" w:line="260" w:lineRule="exact"/>
                    <w:ind w:right="-79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030303"/>
                      <w:spacing w:val="0"/>
                      <w:w w:val="75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0"/>
          <w:w w:val="52"/>
        </w:rPr>
        <w:t>?</w: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7" w:lineRule="exact"/>
        <w:ind w:left="252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5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51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51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8"/>
          <w:w w:val="5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6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4"/>
          <w:w w:val="12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Reglamento,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efectú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presencia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4" w:after="0" w:line="240" w:lineRule="auto"/>
        <w:ind w:left="252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D6D6D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6D6D6D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totalida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integrante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81818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obligado,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9" w:after="0" w:line="245" w:lineRule="exact"/>
        <w:ind w:left="253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0"/>
          <w:w w:val="52"/>
          <w:i/>
          <w:position w:val="-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0"/>
          <w:w w:val="52"/>
          <w:i/>
          <w:position w:val="-3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7"/>
          <w:w w:val="52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mismos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continuació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3"/>
        </w:rPr>
        <w:t>enlista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2"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37"/>
          <w:position w:val="-3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39" w:lineRule="exact"/>
        <w:ind w:left="252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898989"/>
          <w:spacing w:val="-33"/>
          <w:w w:val="77"/>
        </w:rPr>
        <w:t>,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0" w:lineRule="exact"/>
        <w:ind w:left="253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75.039978pt;margin-top:.964525pt;width:20.16pt;height:65.279999pt;mso-position-horizontal-relative:page;mso-position-vertical-relative:paragraph;z-index:-1646" type="#_x0000_t75">
            <v:imagedata r:id="rId9" o:title=""/>
          </v:shape>
        </w:pic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59"/>
          <w:i/>
        </w:rPr>
        <w:t>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0" w:after="0" w:line="240" w:lineRule="auto"/>
        <w:ind w:left="253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D6D6D"/>
          <w:spacing w:val="0"/>
          <w:w w:val="100"/>
        </w:rPr>
        <w:t>\</w:t>
      </w:r>
      <w:r>
        <w:rPr>
          <w:rFonts w:ascii="Arial" w:hAnsi="Arial" w:cs="Arial" w:eastAsia="Arial"/>
          <w:sz w:val="17"/>
          <w:szCs w:val="17"/>
          <w:color w:val="6D6D6D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Jesús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Eduard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Almague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Ramírez,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Jalisco.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37" w:lineRule="exact"/>
        <w:ind w:left="253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D6D6D"/>
          <w:spacing w:val="0"/>
          <w:w w:val="49"/>
          <w:position w:val="-1"/>
        </w:rPr>
        <w:t>V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67" w:lineRule="exact"/>
        <w:ind w:left="253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Obligado.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4" w:after="0" w:line="240" w:lineRule="auto"/>
        <w:ind w:left="2544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249"/>
        </w:rPr>
        <w:t>¡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79" w:lineRule="exact"/>
        <w:ind w:left="1716" w:right="-20"/>
        <w:jc w:val="left"/>
        <w:tabs>
          <w:tab w:pos="23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436"/>
          <w:position w:val="-2"/>
        </w:rPr>
        <w:t>\.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55"/>
          <w:position w:val="-2"/>
        </w:rPr>
        <w:t>·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55"/>
          <w:position w:val="-2"/>
        </w:rPr>
        <w:t>     </w:t>
      </w:r>
      <w:r>
        <w:rPr>
          <w:rFonts w:ascii="Arial" w:hAnsi="Arial" w:cs="Arial" w:eastAsia="Arial"/>
          <w:sz w:val="17"/>
          <w:szCs w:val="17"/>
          <w:color w:val="898989"/>
          <w:spacing w:val="15"/>
          <w:w w:val="55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3"/>
          <w:position w:val="-2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2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4"/>
          <w:position w:val="-2"/>
        </w:rPr>
        <w:t>riana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54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2"/>
        </w:rPr>
        <w:t>Alejandr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8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López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Robles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Titula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2"/>
        </w:rPr>
        <w:t>obligado.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95" w:lineRule="exact"/>
        <w:ind w:left="10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100"/>
          <w:position w:val="-5"/>
        </w:rPr>
        <w:t>w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9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117"/>
          <w:position w:val="-5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1"/>
          <w:w w:val="117"/>
          <w:position w:val="-5"/>
        </w:rPr>
        <w:t>w</w:t>
      </w:r>
      <w:r>
        <w:rPr>
          <w:rFonts w:ascii="Arial" w:hAnsi="Arial" w:cs="Arial" w:eastAsia="Arial"/>
          <w:sz w:val="17"/>
          <w:szCs w:val="17"/>
          <w:color w:val="6D6D6D"/>
          <w:spacing w:val="-3"/>
          <w:w w:val="165"/>
          <w:position w:val="-5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9"/>
          <w:position w:val="-5"/>
        </w:rPr>
        <w:t>j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00"/>
          <w:position w:val="-5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14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position w:val="-5"/>
        </w:rPr>
        <w:t>lí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4"/>
          <w:position w:val="-5"/>
        </w:rPr>
        <w:t>se</w:t>
      </w:r>
      <w:r>
        <w:rPr>
          <w:rFonts w:ascii="Arial" w:hAnsi="Arial" w:cs="Arial" w:eastAsia="Arial"/>
          <w:sz w:val="17"/>
          <w:szCs w:val="17"/>
          <w:color w:val="282828"/>
          <w:spacing w:val="-3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10"/>
          <w:w w:val="108"/>
          <w:position w:val="-5"/>
        </w:rPr>
        <w:t>o</w:t>
      </w:r>
      <w:r>
        <w:rPr>
          <w:rFonts w:ascii="Arial" w:hAnsi="Arial" w:cs="Arial" w:eastAsia="Arial"/>
          <w:sz w:val="17"/>
          <w:szCs w:val="17"/>
          <w:color w:val="3F3F3F"/>
          <w:spacing w:val="-2"/>
          <w:w w:val="165"/>
          <w:position w:val="-5"/>
        </w:rPr>
        <w:t>.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21"/>
          <w:position w:val="-5"/>
        </w:rPr>
        <w:t>g</w:t>
      </w:r>
      <w:r>
        <w:rPr>
          <w:rFonts w:ascii="Arial" w:hAnsi="Arial" w:cs="Arial" w:eastAsia="Arial"/>
          <w:sz w:val="17"/>
          <w:szCs w:val="17"/>
          <w:color w:val="181818"/>
          <w:spacing w:val="-27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161"/>
          <w:position w:val="-8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-20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0"/>
          <w:w w:val="72"/>
          <w:i/>
          <w:position w:val="-5"/>
        </w:rPr>
        <w:t>tJifl'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0"/>
          <w:w w:val="72"/>
          <w:i/>
          <w:position w:val="-5"/>
        </w:rPr>
        <w:t>: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0"/>
          <w:w w:val="72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21"/>
          <w:w w:val="72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828"/>
          <w:spacing w:val="0"/>
          <w:w w:val="12"/>
          <w:position w:val="-5"/>
        </w:rPr>
        <w:t>·</w:t>
      </w:r>
      <w:r>
        <w:rPr>
          <w:rFonts w:ascii="Times New Roman" w:hAnsi="Times New Roman" w:cs="Times New Roman" w:eastAsia="Times New Roman"/>
          <w:sz w:val="38"/>
          <w:szCs w:val="38"/>
          <w:color w:val="282828"/>
          <w:spacing w:val="0"/>
          <w:w w:val="12"/>
          <w:position w:val="-5"/>
        </w:rPr>
        <w:t>              </w:t>
      </w:r>
      <w:r>
        <w:rPr>
          <w:rFonts w:ascii="Times New Roman" w:hAnsi="Times New Roman" w:cs="Times New Roman" w:eastAsia="Times New Roman"/>
          <w:sz w:val="38"/>
          <w:szCs w:val="38"/>
          <w:color w:val="282828"/>
          <w:spacing w:val="7"/>
          <w:w w:val="12"/>
          <w:position w:val="-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D6D6D"/>
          <w:spacing w:val="0"/>
          <w:w w:val="83"/>
          <w:position w:val="-5"/>
        </w:rPr>
        <w:t>J</w:t>
      </w:r>
      <w:r>
        <w:rPr>
          <w:rFonts w:ascii="Times New Roman" w:hAnsi="Times New Roman" w:cs="Times New Roman" w:eastAsia="Times New Roman"/>
          <w:sz w:val="11"/>
          <w:szCs w:val="11"/>
          <w:color w:val="6D6D6D"/>
          <w:spacing w:val="0"/>
          <w:w w:val="83"/>
          <w:position w:val="-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D6D6D"/>
          <w:spacing w:val="3"/>
          <w:w w:val="83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4Secretano.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580" w:right="20"/>
        </w:sectPr>
      </w:pPr>
      <w:rPr/>
    </w:p>
    <w:p>
      <w:pPr>
        <w:spacing w:before="38" w:after="0" w:line="240" w:lineRule="auto"/>
        <w:ind w:right="-20"/>
        <w:jc w:val="right"/>
        <w:tabs>
          <w:tab w:pos="28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group style="position:absolute;margin-left:10.23136pt;margin-top:640.713745pt;width:.1pt;height:125.202396pt;mso-position-horizontal-relative:page;mso-position-vertical-relative:page;z-index:-1644" coordorigin="205,12814" coordsize="2,2504">
            <v:shape style="position:absolute;left:205;top:12814;width:2;height:2504" coordorigin="205,12814" coordsize="0,2504" path="m205,15318l205,12814e" filled="f" stroked="t" strokeweight="2.352037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8"/>
          <w:szCs w:val="8"/>
          <w:color w:val="898989"/>
          <w:w w:val="161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w w:val="100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898989"/>
          <w:w w:val="159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2"/>
          <w:w w:val="159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143"/>
        </w:rPr>
        <w:t>"'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13"/>
          <w:w w:val="143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65"/>
        </w:rPr>
        <w:t>.....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2"/>
          <w:w w:val="6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46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3"/>
          <w:w w:val="146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7"/>
          <w:w w:val="17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2"/>
          <w:w w:val="17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253"/>
        </w:rPr>
        <w:t>''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820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444.064575pt;margin-top:11.648269pt;width:149.354343pt;height:.1pt;mso-position-horizontal-relative:page;mso-position-vertical-relative:paragraph;z-index:-1643" coordorigin="8881,233" coordsize="2987,2">
            <v:shape style="position:absolute;left:8881;top:233;width:2987;height:2" coordorigin="8881,233" coordsize="2987,0" path="m8881,233l11868,233e" filled="f" stroked="t" strokeweight="2.116833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181818"/>
          <w:spacing w:val="0"/>
          <w:w w:val="153"/>
          <w:i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43" w:lineRule="exact"/>
        <w:ind w:right="-61"/>
        <w:jc w:val="left"/>
        <w:rPr>
          <w:rFonts w:ascii="Times New Roman" w:hAnsi="Times New Roman" w:cs="Times New Roman" w:eastAsia="Times New Roman"/>
          <w:sz w:val="5"/>
          <w:szCs w:val="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8"/>
          <w:szCs w:val="8"/>
          <w:color w:val="6D6D6D"/>
        </w:rPr>
      </w:r>
      <w:r>
        <w:rPr>
          <w:rFonts w:ascii="Times New Roman" w:hAnsi="Times New Roman" w:cs="Times New Roman" w:eastAsia="Times New Roman"/>
          <w:sz w:val="8"/>
          <w:szCs w:val="8"/>
          <w:color w:val="6D6D6D"/>
          <w:u w:val="single" w:color="888888"/>
        </w:rPr>
        <w:t>  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1"/>
          <w:u w:val="single" w:color="88888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1"/>
          <w:u w:val="single" w:color="888888"/>
        </w:rPr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34"/>
          <w:u w:val="single" w:color="888888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34"/>
          <w:u w:val="single" w:color="888888"/>
        </w:rPr>
        <w:t>       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6"/>
          <w:w w:val="34"/>
          <w:u w:val="single" w:color="88888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6"/>
          <w:w w:val="3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07"/>
        </w:rPr>
        <w:t>,.::.:=o-:o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4"/>
          <w:w w:val="107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-10"/>
          <w:w w:val="228"/>
        </w:rPr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-8"/>
          <w:w w:val="228"/>
          <w:emboss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-8"/>
          <w:w w:val="228"/>
          <w:emboss/>
        </w:rPr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-8"/>
          <w:w w:val="228"/>
        </w:rPr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-8"/>
          <w:w w:val="228"/>
        </w:rPr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70"/>
        </w:rPr>
        <w:t>--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19"/>
          <w:w w:val="17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1"/>
          <w:w w:val="11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10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10"/>
          <w:w w:val="103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94"/>
        </w:rPr>
        <w:t>·.··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-2"/>
          <w:w w:val="94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46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92"/>
        </w:rPr>
        <w:t>:·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2"/>
          <w:w w:val="92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40"/>
          <w:w w:val="22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93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70"/>
        </w:rPr>
        <w:t>--·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70"/>
        </w:rPr>
        <w:t>     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9"/>
          <w:w w:val="7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1"/>
          <w:w w:val="70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2"/>
          <w:w w:val="70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70"/>
        </w:rPr>
        <w:t>,-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7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8"/>
          <w:w w:val="7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25252"/>
          <w:spacing w:val="-1"/>
          <w:w w:val="70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2"/>
          <w:w w:val="120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-19"/>
          <w:w w:val="10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140"/>
        </w:rPr>
        <w:t>.,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"/>
          <w:w w:val="9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9"/>
          <w:w w:val="21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-9"/>
          <w:w w:val="20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87"/>
        </w:rPr>
        <w:t>...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17"/>
          <w:w w:val="16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04"/>
        </w:rPr>
        <w:t>,,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75"/>
        </w:rPr>
        <w:t>.,.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2"/>
          <w:w w:val="7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48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9"/>
          <w:w w:val="148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77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2"/>
          <w:w w:val="77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E9E9E"/>
          <w:spacing w:val="0"/>
          <w:w w:val="139"/>
        </w:rPr>
        <w:t>"--</w:t>
      </w:r>
      <w:r>
        <w:rPr>
          <w:rFonts w:ascii="Times New Roman" w:hAnsi="Times New Roman" w:cs="Times New Roman" w:eastAsia="Times New Roman"/>
          <w:sz w:val="7"/>
          <w:szCs w:val="7"/>
          <w:color w:val="6D6D6D"/>
          <w:spacing w:val="0"/>
          <w:w w:val="103"/>
        </w:rPr>
        <w:t>-"'-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98"/>
        </w:rPr>
        <w:t>"'-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-6"/>
          <w:w w:val="98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6D6D6D"/>
          <w:spacing w:val="0"/>
          <w:w w:val="150"/>
        </w:rPr>
        <w:t>..</w:t>
      </w:r>
      <w:r>
        <w:rPr>
          <w:rFonts w:ascii="Times New Roman" w:hAnsi="Times New Roman" w:cs="Times New Roman" w:eastAsia="Times New Roman"/>
          <w:sz w:val="7"/>
          <w:szCs w:val="7"/>
          <w:color w:val="6D6D6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-8"/>
          <w:w w:val="130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-8"/>
          <w:w w:val="9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25252"/>
          <w:spacing w:val="-3"/>
          <w:w w:val="70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3"/>
          <w:w w:val="100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525252"/>
          <w:spacing w:val="-3"/>
          <w:w w:val="77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11"/>
          <w:w w:val="161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48"/>
        </w:rPr>
        <w:t>.-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2"/>
          <w:w w:val="48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-20"/>
          <w:w w:val="21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91"/>
        </w:rPr>
        <w:t>'l.•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92"/>
        </w:rPr>
        <w:t>--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"/>
          <w:w w:val="92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8"/>
          <w:w w:val="17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6"/>
          <w:w w:val="17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80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3"/>
          <w:w w:val="80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0"/>
          <w:w w:val="46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242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19"/>
          <w:w w:val="272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78"/>
        </w:rPr>
        <w:t>----,:-·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4"/>
          <w:w w:val="78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81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0"/>
          <w:w w:val="103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5"/>
          <w:w w:val="10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-6"/>
          <w:w w:val="57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6"/>
          <w:w w:val="171"/>
        </w:rPr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8"/>
          <w:w w:val="171"/>
          <w:emboss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8"/>
          <w:w w:val="171"/>
          <w:emboss/>
        </w:rPr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8"/>
          <w:w w:val="171"/>
        </w:rPr>
      </w:r>
      <w:r>
        <w:rPr>
          <w:rFonts w:ascii="Times New Roman" w:hAnsi="Times New Roman" w:cs="Times New Roman" w:eastAsia="Times New Roman"/>
          <w:sz w:val="8"/>
          <w:szCs w:val="8"/>
          <w:color w:val="6D6D6D"/>
          <w:spacing w:val="-8"/>
          <w:w w:val="171"/>
        </w:rPr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10"/>
        </w:rPr>
        <w:t>·-·"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00"/>
        </w:rPr>
        <w:t>      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45"/>
          <w:i/>
        </w:rPr>
        <w:t>0'"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17"/>
          <w:w w:val="132"/>
          <w:i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70"/>
          <w:i/>
        </w:rPr>
        <w:t>:.·.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0"/>
          <w:w w:val="37"/>
          <w:i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59"/>
          <w:i/>
        </w:rPr>
        <w:t>....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2"/>
          <w:w w:val="69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7"/>
        </w:rPr>
        <w:t>....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9E9E"/>
          <w:spacing w:val="0"/>
          <w:w w:val="66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9E9E9E"/>
          <w:spacing w:val="7"/>
          <w:w w:val="66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8"/>
          <w:w w:val="13"/>
        </w:rPr>
        <w:t>_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8"/>
        </w:rPr>
        <w:t>-_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69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6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3"/>
          <w:w w:val="69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3F3F3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3F3F3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0"/>
          <w:w w:val="36"/>
        </w:rPr>
        <w:t>_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4"/>
          <w:w w:val="36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6D6D6D"/>
          <w:spacing w:val="-6"/>
          <w:w w:val="107"/>
        </w:rPr>
        <w:t>·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-9"/>
          <w:w w:val="91"/>
        </w:rPr>
        <w:t>·</w:t>
      </w:r>
      <w:r>
        <w:rPr>
          <w:rFonts w:ascii="Times New Roman" w:hAnsi="Times New Roman" w:cs="Times New Roman" w:eastAsia="Times New Roman"/>
          <w:sz w:val="5"/>
          <w:szCs w:val="5"/>
          <w:color w:val="6D6D6D"/>
          <w:spacing w:val="0"/>
          <w:w w:val="107"/>
        </w:rPr>
        <w:t>¡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tabs>
          <w:tab w:pos="1560" w:val="left"/>
          <w:tab w:pos="1920" w:val="left"/>
        </w:tabs>
        <w:rPr>
          <w:rFonts w:ascii="Arial" w:hAnsi="Arial" w:cs="Arial" w:eastAsia="Arial"/>
          <w:sz w:val="5"/>
          <w:szCs w:val="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525252"/>
          <w:w w:val="25"/>
        </w:rPr>
        <w:t>_.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D6D6D"/>
          <w:spacing w:val="0"/>
          <w:w w:val="58"/>
        </w:rPr>
        <w:t>,._</w:t>
      </w:r>
      <w:r>
        <w:rPr>
          <w:rFonts w:ascii="Times New Roman" w:hAnsi="Times New Roman" w:cs="Times New Roman" w:eastAsia="Times New Roman"/>
          <w:sz w:val="11"/>
          <w:szCs w:val="11"/>
          <w:color w:val="6D6D6D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0"/>
          <w:w w:val="73"/>
        </w:rPr>
        <w:t>.,_</w:t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3"/>
          <w:w w:val="73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B8B8B8"/>
          <w:spacing w:val="3"/>
          <w:w w:val="25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11"/>
          <w:w w:val="205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282828"/>
          <w:spacing w:val="0"/>
          <w:w w:val="74"/>
        </w:rPr>
        <w:t>·:o''</w:t>
      </w:r>
      <w:r>
        <w:rPr>
          <w:rFonts w:ascii="Times New Roman" w:hAnsi="Times New Roman" w:cs="Times New Roman" w:eastAsia="Times New Roman"/>
          <w:sz w:val="11"/>
          <w:szCs w:val="11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82828"/>
          <w:spacing w:val="-6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898989"/>
          <w:spacing w:val="-9"/>
          <w:w w:val="178"/>
        </w:rPr>
        <w:t>1</w:t>
      </w:r>
      <w:r>
        <w:rPr>
          <w:rFonts w:ascii="Arial" w:hAnsi="Arial" w:cs="Arial" w:eastAsia="Arial"/>
          <w:sz w:val="5"/>
          <w:szCs w:val="5"/>
          <w:color w:val="525252"/>
          <w:spacing w:val="0"/>
          <w:w w:val="93"/>
        </w:rPr>
        <w:t>'</w:t>
      </w:r>
      <w:r>
        <w:rPr>
          <w:rFonts w:ascii="Arial" w:hAnsi="Arial" w:cs="Arial" w:eastAsia="Arial"/>
          <w:sz w:val="5"/>
          <w:szCs w:val="5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525252"/>
          <w:spacing w:val="-4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898989"/>
          <w:spacing w:val="0"/>
          <w:w w:val="100"/>
        </w:rPr>
        <w:t>"</w:t>
      </w:r>
      <w:r>
        <w:rPr>
          <w:rFonts w:ascii="Arial" w:hAnsi="Arial" w:cs="Arial" w:eastAsia="Arial"/>
          <w:sz w:val="5"/>
          <w:szCs w:val="5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898989"/>
          <w:spacing w:val="1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6D6D6D"/>
          <w:spacing w:val="0"/>
          <w:w w:val="223"/>
        </w:rPr>
        <w:t>'</w:t>
      </w:r>
      <w:r>
        <w:rPr>
          <w:rFonts w:ascii="Arial" w:hAnsi="Arial" w:cs="Arial" w:eastAsia="Arial"/>
          <w:sz w:val="5"/>
          <w:szCs w:val="5"/>
          <w:color w:val="6D6D6D"/>
          <w:spacing w:val="-7"/>
          <w:w w:val="224"/>
        </w:rPr>
        <w:t>;</w:t>
      </w:r>
      <w:r>
        <w:rPr>
          <w:rFonts w:ascii="Arial" w:hAnsi="Arial" w:cs="Arial" w:eastAsia="Arial"/>
          <w:sz w:val="5"/>
          <w:szCs w:val="5"/>
          <w:color w:val="282828"/>
          <w:spacing w:val="0"/>
          <w:w w:val="107"/>
        </w:rPr>
        <w:t>"</w:t>
      </w:r>
      <w:r>
        <w:rPr>
          <w:rFonts w:ascii="Arial" w:hAnsi="Arial" w:cs="Arial" w:eastAsia="Arial"/>
          <w:sz w:val="5"/>
          <w:szCs w:val="5"/>
          <w:color w:val="282828"/>
          <w:spacing w:val="-7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6D6D6D"/>
          <w:spacing w:val="0"/>
          <w:w w:val="177"/>
        </w:rPr>
        <w:t>,</w:t>
      </w:r>
      <w:r>
        <w:rPr>
          <w:rFonts w:ascii="Arial" w:hAnsi="Arial" w:cs="Arial" w:eastAsia="Arial"/>
          <w:sz w:val="5"/>
          <w:szCs w:val="5"/>
          <w:color w:val="6D6D6D"/>
          <w:spacing w:val="-5"/>
          <w:w w:val="177"/>
        </w:rPr>
        <w:t> </w:t>
      </w:r>
      <w:r>
        <w:rPr>
          <w:rFonts w:ascii="Arial" w:hAnsi="Arial" w:cs="Arial" w:eastAsia="Arial"/>
          <w:sz w:val="5"/>
          <w:szCs w:val="5"/>
          <w:color w:val="3F3F3F"/>
          <w:spacing w:val="0"/>
          <w:w w:val="100"/>
        </w:rPr>
        <w:t>'</w:t>
      </w:r>
      <w:r>
        <w:rPr>
          <w:rFonts w:ascii="Arial" w:hAnsi="Arial" w:cs="Arial" w:eastAsia="Arial"/>
          <w:sz w:val="5"/>
          <w:szCs w:val="5"/>
          <w:color w:val="3F3F3F"/>
          <w:spacing w:val="0"/>
          <w:w w:val="100"/>
        </w:rPr>
        <w:tab/>
      </w:r>
      <w:r>
        <w:rPr>
          <w:rFonts w:ascii="Arial" w:hAnsi="Arial" w:cs="Arial" w:eastAsia="Arial"/>
          <w:sz w:val="5"/>
          <w:szCs w:val="5"/>
          <w:color w:val="3F3F3F"/>
          <w:spacing w:val="0"/>
          <w:w w:val="100"/>
        </w:rPr>
      </w:r>
      <w:r>
        <w:rPr>
          <w:rFonts w:ascii="Arial" w:hAnsi="Arial" w:cs="Arial" w:eastAsia="Arial"/>
          <w:sz w:val="5"/>
          <w:szCs w:val="5"/>
          <w:color w:val="181818"/>
          <w:spacing w:val="0"/>
          <w:w w:val="69"/>
        </w:rPr>
        <w:t>-</w:t>
      </w:r>
      <w:r>
        <w:rPr>
          <w:rFonts w:ascii="Arial" w:hAnsi="Arial" w:cs="Arial" w:eastAsia="Arial"/>
          <w:sz w:val="5"/>
          <w:szCs w:val="5"/>
          <w:color w:val="181818"/>
          <w:spacing w:val="-7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3F3F3F"/>
          <w:spacing w:val="0"/>
          <w:w w:val="100"/>
        </w:rPr>
        <w:t>--</w:t>
      </w:r>
      <w:r>
        <w:rPr>
          <w:rFonts w:ascii="Arial" w:hAnsi="Arial" w:cs="Arial" w:eastAsia="Arial"/>
          <w:sz w:val="5"/>
          <w:szCs w:val="5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3F3F3F"/>
          <w:spacing w:val="0"/>
          <w:w w:val="100"/>
        </w:rPr>
        <w:tab/>
      </w:r>
      <w:r>
        <w:rPr>
          <w:rFonts w:ascii="Arial" w:hAnsi="Arial" w:cs="Arial" w:eastAsia="Arial"/>
          <w:sz w:val="5"/>
          <w:szCs w:val="5"/>
          <w:color w:val="3F3F3F"/>
          <w:spacing w:val="0"/>
          <w:w w:val="100"/>
        </w:rPr>
      </w:r>
      <w:r>
        <w:rPr>
          <w:rFonts w:ascii="Arial" w:hAnsi="Arial" w:cs="Arial" w:eastAsia="Arial"/>
          <w:sz w:val="5"/>
          <w:szCs w:val="5"/>
          <w:color w:val="898989"/>
          <w:spacing w:val="0"/>
          <w:w w:val="199"/>
        </w:rPr>
        <w:t>..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580" w:right="20"/>
          <w:cols w:num="3" w:equalWidth="0">
            <w:col w:w="3089" w:space="170"/>
            <w:col w:w="4094" w:space="168"/>
            <w:col w:w="411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7" w:after="0" w:line="203" w:lineRule="exact"/>
        <w:ind w:left="267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3pt;margin-top:-48.840961pt;width:.1pt;height:46.546327pt;mso-position-horizontal-relative:page;mso-position-vertical-relative:paragraph;z-index:-1633" coordorigin="3060,-977" coordsize="2,931">
            <v:shape style="position:absolute;left:3060;top:-977;width:2;height:931" coordorigin="3060,-977" coordsize="0,931" path="m3060,-46l3060,-977e" filled="f" stroked="t" strokeweight=".471495pt" strokecolor="#444444">
              <v:path arrowok="t"/>
            </v:shape>
          </v:group>
          <w10:wrap type="none"/>
        </w:pict>
      </w:r>
      <w:r>
        <w:rPr/>
        <w:pict>
          <v:group style="position:absolute;margin-left:153.471497pt;margin-top:-1.344708pt;width:.1pt;height:48.446177pt;mso-position-horizontal-relative:page;mso-position-vertical-relative:paragraph;z-index:-1632" coordorigin="3069,-27" coordsize="2,969">
            <v:shape style="position:absolute;left:3069;top:-27;width:2;height:969" coordorigin="3069,-27" coordsize="0,969" path="m3069,942l3069,-27e" filled="f" stroked="t" strokeweight=".235747pt" strokecolor="#48484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1"/>
          <w:position w:val="-1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1"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61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José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4"/>
          <w:position w:val="-1"/>
        </w:rPr>
        <w:t>Salvado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4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1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2"/>
          <w:position w:val="-1"/>
        </w:rPr>
        <w:t>lópez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32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4"/>
          <w:position w:val="-1"/>
        </w:rPr>
        <w:t>Jiménez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4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1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Directo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-1"/>
        </w:rPr>
        <w:t>CoOf"dinació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8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Jurídic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Contro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  <w:position w:val="-1"/>
        </w:rPr>
        <w:t>Interno.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64" w:lineRule="exact"/>
        <w:ind w:left="266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.617874pt;margin-top:.25351pt;width:.65095pt;height:2.5pt;mso-position-horizontal-relative:page;mso-position-vertical-relative:paragraph;z-index:-1628" type="#_x0000_t202" filled="f" stroked="f">
            <v:textbox inset="0,0,0,0">
              <w:txbxContent>
                <w:p>
                  <w:pPr>
                    <w:spacing w:before="0" w:after="0" w:line="50" w:lineRule="exact"/>
                    <w:ind w:right="-48"/>
                    <w:jc w:val="left"/>
                    <w:rPr>
                      <w:rFonts w:ascii="Arial" w:hAnsi="Arial" w:cs="Arial" w:eastAsia="Arial"/>
                      <w:sz w:val="5"/>
                      <w:szCs w:val="5"/>
                    </w:rPr>
                  </w:pPr>
                  <w:rPr/>
                  <w:r>
                    <w:rPr>
                      <w:rFonts w:ascii="Arial" w:hAnsi="Arial" w:cs="Arial" w:eastAsia="Arial"/>
                      <w:sz w:val="5"/>
                      <w:szCs w:val="5"/>
                      <w:color w:val="1C1C1C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5"/>
                      <w:szCs w:val="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Titula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Órgan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  <w:position w:val="-2"/>
        </w:rPr>
        <w:t>Control.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30" w:lineRule="exact"/>
        <w:ind w:left="851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6B6B6B"/>
          <w:w w:val="51"/>
          <w:position w:val="-3"/>
        </w:rPr>
        <w:t>.</w:t>
      </w:r>
      <w:r>
        <w:rPr>
          <w:rFonts w:ascii="Arial" w:hAnsi="Arial" w:cs="Arial" w:eastAsia="Arial"/>
          <w:sz w:val="9"/>
          <w:szCs w:val="9"/>
          <w:color w:val="6B6B6B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9"/>
          <w:szCs w:val="9"/>
          <w:color w:val="878787"/>
          <w:spacing w:val="0"/>
          <w:w w:val="105"/>
          <w:position w:val="-3"/>
        </w:rPr>
        <w:t>·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210" w:lineRule="exact"/>
        <w:ind w:left="79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F2F2F"/>
          <w:w w:val="54"/>
        </w:rPr>
        <w:t>f</w:t>
      </w:r>
      <w:r>
        <w:rPr>
          <w:rFonts w:ascii="Arial" w:hAnsi="Arial" w:cs="Arial" w:eastAsia="Arial"/>
          <w:sz w:val="21"/>
          <w:szCs w:val="21"/>
          <w:color w:val="2F2F2F"/>
          <w:spacing w:val="-19"/>
          <w:w w:val="55"/>
        </w:rPr>
        <w:t>r</w:t>
      </w:r>
      <w:r>
        <w:rPr>
          <w:rFonts w:ascii="Arial" w:hAnsi="Arial" w:cs="Arial" w:eastAsia="Arial"/>
          <w:sz w:val="21"/>
          <w:szCs w:val="21"/>
          <w:color w:val="030303"/>
          <w:spacing w:val="0"/>
          <w:w w:val="114"/>
        </w:rPr>
        <w:t>4o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480" w:footer="0" w:top="1260" w:bottom="0" w:left="540" w:right="40"/>
          <w:headerReference w:type="default" r:id="rId10"/>
          <w:pgSz w:w="12240" w:h="15840"/>
        </w:sectPr>
      </w:pPr>
      <w:rPr/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9" w:lineRule="exact"/>
        <w:ind w:left="389" w:right="-83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21"/>
          <w:position w:val="7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-19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20"/>
          <w:position w:val="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-98"/>
          <w:w w:val="120"/>
          <w:position w:val="7"/>
        </w:rPr>
        <w:t>m</w:t>
      </w:r>
      <w:r>
        <w:rPr>
          <w:rFonts w:ascii="Arial" w:hAnsi="Arial" w:cs="Arial" w:eastAsia="Arial"/>
          <w:sz w:val="26"/>
          <w:szCs w:val="26"/>
          <w:color w:val="030303"/>
          <w:spacing w:val="-92"/>
          <w:w w:val="232"/>
          <w:position w:val="-5"/>
        </w:rPr>
        <w:t>-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64" w:after="0" w:line="240" w:lineRule="auto"/>
        <w:ind w:left="2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color w:val="1C1C1C"/>
          <w:w w:val="78"/>
        </w:rPr>
        <w:t>Fi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4"/>
          <w:w w:val="79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575757"/>
          <w:spacing w:val="0"/>
          <w:w w:val="63"/>
        </w:rPr>
        <w:t>&gt;c.</w:t>
      </w:r>
      <w:r>
        <w:rPr>
          <w:rFonts w:ascii="Times New Roman" w:hAnsi="Times New Roman" w:cs="Times New Roman" w:eastAsia="Times New Roman"/>
          <w:sz w:val="15"/>
          <w:szCs w:val="15"/>
          <w:color w:val="575757"/>
          <w:spacing w:val="0"/>
          <w:w w:val="64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575757"/>
          <w:spacing w:val="-17"/>
          <w:w w:val="63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91"/>
        </w:rPr>
        <w:t>:!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3"/>
          <w:w w:val="91"/>
        </w:rPr>
        <w:t>í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87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8" w:lineRule="exact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shape style="position:absolute;margin-left:147.839996pt;margin-top:-6.154588pt;width:11.52pt;height:407.040009pt;mso-position-horizontal-relative:page;mso-position-vertical-relative:paragraph;z-index:-1637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7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-5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8"/>
          <w:position w:val="7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1"/>
          <w:w w:val="68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38"/>
          <w:w w:val="117"/>
          <w:position w:val="7"/>
        </w:rPr>
        <w:t>d</w:t>
      </w:r>
      <w:r>
        <w:rPr>
          <w:rFonts w:ascii="Arial" w:hAnsi="Arial" w:cs="Arial" w:eastAsia="Arial"/>
          <w:sz w:val="26"/>
          <w:szCs w:val="26"/>
          <w:color w:val="878787"/>
          <w:spacing w:val="0"/>
          <w:w w:val="17"/>
          <w:position w:val="-5"/>
        </w:rPr>
        <w:t>.</w:t>
      </w:r>
      <w:r>
        <w:rPr>
          <w:rFonts w:ascii="Arial" w:hAnsi="Arial" w:cs="Arial" w:eastAsia="Arial"/>
          <w:sz w:val="26"/>
          <w:szCs w:val="26"/>
          <w:color w:val="878787"/>
          <w:spacing w:val="-39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16"/>
          <w:position w:val="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28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7"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19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2"/>
          <w:w w:val="100"/>
          <w:position w:val="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3"/>
          <w:w w:val="100"/>
          <w:position w:val="7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7"/>
        </w:rPr>
        <w:t>ta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  <w:position w:val="7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-23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-59"/>
          <w:w w:val="116"/>
          <w:position w:val="7"/>
        </w:rPr>
        <w:t>o</w:t>
      </w:r>
      <w:r>
        <w:rPr>
          <w:rFonts w:ascii="Arial" w:hAnsi="Arial" w:cs="Arial" w:eastAsia="Arial"/>
          <w:sz w:val="26"/>
          <w:szCs w:val="26"/>
          <w:color w:val="2F2F2F"/>
          <w:spacing w:val="0"/>
          <w:w w:val="36"/>
          <w:position w:val="-5"/>
        </w:rPr>
        <w:t>·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39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COMPETENCIA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540" w:right="40"/>
          <w:cols w:num="3" w:equalWidth="0">
            <w:col w:w="633" w:space="109"/>
            <w:col w:w="1906" w:space="3385"/>
            <w:col w:w="5627"/>
          </w:cols>
        </w:sectPr>
      </w:pPr>
      <w:rPr/>
    </w:p>
    <w:p>
      <w:pPr>
        <w:spacing w:before="0" w:after="0" w:line="71" w:lineRule="exact"/>
        <w:ind w:left="384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57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16"/>
          <w:w w:val="15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7"/>
          <w:w w:val="158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0"/>
          <w:w w:val="17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19"/>
        </w:rPr>
        <w:t>f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0"/>
          <w:w w:val="123"/>
        </w:rPr>
        <w:t>":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-3"/>
          <w:w w:val="124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25"/>
        </w:rPr>
        <w:t>,&lt;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0"/>
          <w:w w:val="130"/>
        </w:rPr>
        <w:t>{E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77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5"/>
          <w:w w:val="17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-1"/>
          <w:w w:val="119"/>
        </w:rPr>
        <w:t>f</w:t>
      </w:r>
      <w:r>
        <w:rPr>
          <w:rFonts w:ascii="Times New Roman" w:hAnsi="Times New Roman" w:cs="Times New Roman" w:eastAsia="Times New Roman"/>
          <w:sz w:val="7"/>
          <w:szCs w:val="7"/>
          <w:color w:val="575757"/>
          <w:spacing w:val="0"/>
          <w:w w:val="156"/>
        </w:rPr>
        <w:t>Sl</w:t>
      </w:r>
      <w:r>
        <w:rPr>
          <w:rFonts w:ascii="Times New Roman" w:hAnsi="Times New Roman" w:cs="Times New Roman" w:eastAsia="Times New Roman"/>
          <w:sz w:val="7"/>
          <w:szCs w:val="7"/>
          <w:color w:val="575757"/>
          <w:spacing w:val="-7"/>
          <w:w w:val="156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-8"/>
          <w:w w:val="323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6"/>
          <w:w w:val="14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0"/>
          <w:w w:val="173"/>
        </w:rPr>
        <w:t>q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-1"/>
          <w:w w:val="139"/>
        </w:rPr>
        <w:t>m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0"/>
          <w:w w:val="139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-6"/>
          <w:w w:val="13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00"/>
        </w:rPr>
        <w:t>!,•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0"/>
          <w:w w:val="199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7"/>
          <w:w w:val="184"/>
        </w:rPr>
        <w:t>!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0"/>
          <w:w w:val="137"/>
        </w:rPr>
        <w:t>B:Il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383" w:lineRule="auto"/>
        <w:ind w:left="5" w:right="905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creada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DECRETO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24395/LX/1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3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publicado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"E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trece,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vigent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publicación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4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Marzo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4"/>
        </w:rPr>
        <w:t>añ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14"/>
        </w:rPr>
        <w:t>o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14"/>
        </w:rPr>
        <w:t>,</w:t>
      </w:r>
      <w:r>
        <w:rPr>
          <w:rFonts w:ascii="Arial" w:hAnsi="Arial" w:cs="Arial" w:eastAsia="Arial"/>
          <w:sz w:val="16"/>
          <w:szCs w:val="16"/>
          <w:color w:val="1C1C1C"/>
          <w:spacing w:val="1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competent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debidament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facultad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21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Política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Mexicanos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3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resolución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fundament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Municipio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7"/>
        </w:rPr>
        <w:t>s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4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95" w:right="3961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ASUNTOS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GENERALES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auto"/>
        <w:ind w:left="5" w:right="90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Verificad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asistencia,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competenci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asentad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constanci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quóru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11"/>
        </w:rPr>
        <w:t>m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66"/>
        </w:rPr>
        <w:t>,</w:t>
      </w:r>
      <w:r>
        <w:rPr>
          <w:rFonts w:ascii="Arial" w:hAnsi="Arial" w:cs="Arial" w:eastAsia="Arial"/>
          <w:sz w:val="16"/>
          <w:szCs w:val="16"/>
          <w:color w:val="1C1C1C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procede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estudi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59"/>
        </w:rPr>
        <w:t>·</w:t>
      </w:r>
      <w:r>
        <w:rPr>
          <w:rFonts w:ascii="Arial" w:hAnsi="Arial" w:cs="Arial" w:eastAsia="Arial"/>
          <w:sz w:val="16"/>
          <w:szCs w:val="16"/>
          <w:color w:val="878787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declaratoria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ine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9"/>
        </w:rPr>
        <w:t>x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201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stencia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derivadas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procedimiento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continuació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indica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46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auto"/>
        <w:ind w:left="5" w:right="756" w:firstLine="-5"/>
        <w:jc w:val="left"/>
        <w:tabs>
          <w:tab w:pos="65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estudi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so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10"/>
        </w:rPr>
        <w:t>l</w:t>
      </w:r>
      <w:r>
        <w:rPr>
          <w:rFonts w:ascii="Arial" w:hAnsi="Arial" w:cs="Arial" w:eastAsia="Arial"/>
          <w:sz w:val="16"/>
          <w:szCs w:val="16"/>
          <w:color w:val="1C1C1C"/>
          <w:spacing w:val="-7"/>
          <w:w w:val="167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11"/>
        </w:rPr>
        <w:t>c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11"/>
        </w:rPr>
        <w:t>i</w:t>
      </w:r>
      <w:r>
        <w:rPr>
          <w:rFonts w:ascii="Arial" w:hAnsi="Arial" w:cs="Arial" w:eastAsia="Arial"/>
          <w:sz w:val="16"/>
          <w:szCs w:val="16"/>
          <w:color w:val="1C1C1C"/>
          <w:spacing w:val="-3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ud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ciudadana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lnfome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asignado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foli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00339416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Sistema,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4"/>
        </w:rPr>
        <w:t>fue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registrada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internamente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procedimiento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5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información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5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LTAIPJ/FG/246/2016,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solícit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siguient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8"/>
        </w:rPr>
        <w:t>e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46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2" w:lineRule="auto"/>
        <w:ind w:left="670" w:right="860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"E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VÍCTIMAS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DELITO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SECUESTRO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SIDO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LIBERADAS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FUERON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SECUESTRADAS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201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3"/>
          <w:i/>
        </w:rPr>
        <w:t>5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14"/>
          <w:i/>
        </w:rPr>
        <w:t>.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DESGLOSADAS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MANERA: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exact"/>
        <w:ind w:left="316" w:right="-20"/>
        <w:jc w:val="left"/>
        <w:tabs>
          <w:tab w:pos="20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14141"/>
          <w:w w:val="120"/>
          <w:i/>
          <w:position w:val="-4"/>
        </w:rPr>
        <w:t>¡·</w:t>
      </w:r>
      <w:r>
        <w:rPr>
          <w:rFonts w:ascii="Times New Roman" w:hAnsi="Times New Roman" w:cs="Times New Roman" w:eastAsia="Times New Roman"/>
          <w:sz w:val="28"/>
          <w:szCs w:val="28"/>
          <w:color w:val="414141"/>
          <w:spacing w:val="-1"/>
          <w:w w:val="120"/>
          <w:i/>
          <w:position w:val="-4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6B6B6B"/>
          <w:spacing w:val="0"/>
          <w:w w:val="83"/>
          <w:i/>
          <w:position w:val="-4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6B6B6B"/>
          <w:spacing w:val="-11"/>
          <w:w w:val="83"/>
          <w:i/>
          <w:position w:val="-4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-5"/>
          <w:w w:val="167"/>
          <w:i/>
          <w:position w:val="-4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414141"/>
          <w:spacing w:val="-5"/>
          <w:w w:val="167"/>
          <w:i/>
          <w:position w:val="-4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131"/>
          <w:i/>
          <w:position w:val="-4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-18"/>
          <w:w w:val="131"/>
          <w:i/>
          <w:position w:val="-4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414141"/>
          <w:spacing w:val="0"/>
          <w:w w:val="222"/>
          <w:i/>
          <w:position w:val="-4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414141"/>
          <w:spacing w:val="0"/>
          <w:w w:val="100"/>
          <w:i/>
          <w:position w:val="-4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414141"/>
          <w:spacing w:val="0"/>
          <w:w w:val="100"/>
          <w:i/>
          <w:position w:val="-4"/>
        </w:rPr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61"/>
          <w:i/>
          <w:position w:val="-4"/>
        </w:rPr>
        <w:t>ÑVMERoDÉ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61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11"/>
          <w:w w:val="61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  <w:i/>
          <w:position w:val="-4"/>
        </w:rPr>
        <w:t>V{CT/MA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3"/>
          <w:w w:val="98"/>
          <w:i/>
          <w:position w:val="-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51"/>
          <w:i/>
          <w:position w:val="-4"/>
        </w:rPr>
        <w:t>DEj'NúMER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52"/>
          <w:i/>
          <w:position w:val="-4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6"/>
          <w:i/>
          <w:position w:val="-4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6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"/>
          <w:w w:val="86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6"/>
          <w:i/>
          <w:position w:val="-4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2"/>
          <w:w w:val="86"/>
          <w:i/>
          <w:position w:val="-4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89"/>
          <w:i/>
          <w:position w:val="-4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90"/>
          <w:i/>
          <w:position w:val="-4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-26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position w:val="-4"/>
        </w:rPr>
        <w:t>IMASQÜE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55"/>
          <w:i/>
          <w:position w:val="-4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414" w:lineRule="exact"/>
        <w:ind w:left="316" w:right="-20"/>
        <w:jc w:val="left"/>
        <w:tabs>
          <w:tab w:pos="1680" w:val="left"/>
          <w:tab w:pos="2620" w:val="left"/>
          <w:tab w:pos="43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44"/>
          <w:szCs w:val="44"/>
          <w:color w:val="575757"/>
          <w:spacing w:val="0"/>
          <w:w w:val="50"/>
          <w:position w:val="1"/>
        </w:rPr>
        <w:t>;</w:t>
      </w:r>
      <w:r>
        <w:rPr>
          <w:rFonts w:ascii="Arial" w:hAnsi="Arial" w:cs="Arial" w:eastAsia="Arial"/>
          <w:sz w:val="44"/>
          <w:szCs w:val="44"/>
          <w:color w:val="575757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44"/>
          <w:szCs w:val="44"/>
          <w:color w:val="575757"/>
          <w:spacing w:val="0"/>
          <w:w w:val="100"/>
          <w:position w:val="1"/>
        </w:rPr>
      </w:r>
      <w:r>
        <w:rPr>
          <w:rFonts w:ascii="Arial" w:hAnsi="Arial" w:cs="Arial" w:eastAsia="Arial"/>
          <w:sz w:val="44"/>
          <w:szCs w:val="44"/>
          <w:color w:val="1C1C1C"/>
          <w:spacing w:val="0"/>
          <w:w w:val="79"/>
          <w:position w:val="1"/>
        </w:rPr>
        <w:t>¡</w:t>
      </w:r>
      <w:r>
        <w:rPr>
          <w:rFonts w:ascii="Arial" w:hAnsi="Arial" w:cs="Arial" w:eastAsia="Arial"/>
          <w:sz w:val="44"/>
          <w:szCs w:val="44"/>
          <w:color w:val="1C1C1C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44"/>
          <w:szCs w:val="44"/>
          <w:color w:val="1C1C1C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position w:val="1"/>
        </w:rPr>
        <w:t>SECUESTRO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45"/>
          <w:szCs w:val="45"/>
          <w:color w:val="030303"/>
          <w:spacing w:val="0"/>
          <w:w w:val="58"/>
          <w:position w:val="1"/>
        </w:rPr>
        <w:t>¡</w:t>
      </w:r>
      <w:r>
        <w:rPr>
          <w:rFonts w:ascii="Arial" w:hAnsi="Arial" w:cs="Arial" w:eastAsia="Arial"/>
          <w:sz w:val="45"/>
          <w:szCs w:val="45"/>
          <w:color w:val="030303"/>
          <w:spacing w:val="30"/>
          <w:w w:val="58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76"/>
          <w:i/>
          <w:position w:val="1"/>
        </w:rPr>
        <w:t>HA_N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4"/>
          <w:w w:val="76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position w:val="1"/>
        </w:rPr>
        <w:t>SIDO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position w:val="1"/>
        </w:rPr>
        <w:t>LIBERADAS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position w:val="1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3"/>
          <w:position w:val="1"/>
        </w:rPr>
        <w:t>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482" w:lineRule="exact"/>
        <w:ind w:left="839" w:right="-20"/>
        <w:jc w:val="left"/>
        <w:tabs>
          <w:tab w:pos="1680" w:val="left"/>
          <w:tab w:pos="4340" w:val="left"/>
          <w:tab w:pos="6260" w:val="left"/>
        </w:tabs>
        <w:rPr>
          <w:rFonts w:ascii="Arial" w:hAnsi="Arial" w:cs="Arial" w:eastAsia="Arial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position w:val="-4"/>
        </w:rPr>
        <w:t>Z014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7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position w:val="-4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position w:val="-4"/>
        </w:rPr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53"/>
          <w:position w:val="-4"/>
        </w:rPr>
        <w:t>1</w: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27"/>
          <w:szCs w:val="27"/>
          <w:color w:val="030303"/>
          <w:spacing w:val="0"/>
          <w:w w:val="53"/>
          <w:position w:val="-4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30303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030303"/>
          <w:spacing w:val="0"/>
          <w:w w:val="100"/>
          <w:position w:val="-4"/>
        </w:rPr>
      </w:r>
      <w:r>
        <w:rPr>
          <w:rFonts w:ascii="Arial" w:hAnsi="Arial" w:cs="Arial" w:eastAsia="Arial"/>
          <w:sz w:val="48"/>
          <w:szCs w:val="48"/>
          <w:color w:val="1C1C1C"/>
          <w:spacing w:val="0"/>
          <w:w w:val="266"/>
          <w:position w:val="-4"/>
        </w:rPr>
        <w:t>j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22" w:lineRule="exact"/>
        <w:ind w:left="83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567.359985pt;margin-top:.889456pt;width:25.92pt;height:55.68pt;mso-position-horizontal-relative:page;mso-position-vertical-relative:paragraph;z-index:-1636" type="#_x0000_t75">
            <v:imagedata r:id="rId12" o:title=""/>
          </v:shape>
        </w:pict>
      </w:r>
      <w:r>
        <w:rPr/>
        <w:pict>
          <v:group style="position:absolute;margin-left:175.867493pt;margin-top:12.787269pt;width:310.950694pt;height:.1pt;mso-position-horizontal-relative:page;mso-position-vertical-relative:paragraph;z-index:-1631" coordorigin="3517,256" coordsize="6219,2">
            <v:shape style="position:absolute;left:3517;top:256;width:6219;height:2" coordorigin="3517,256" coordsize="6219,0" path="m3517,256l9736,256e" filled="f" stroked="t" strokeweight=".707242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1"/>
          <w:i/>
          <w:position w:val="1"/>
        </w:rPr>
        <w:t>2015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4" w:right="886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54.885971pt;margin-top:-9.363232pt;width:.1pt;height:33.247376pt;mso-position-horizontal-relative:page;mso-position-vertical-relative:paragraph;z-index:-1630" coordorigin="3098,-187" coordsize="2,665">
            <v:shape style="position:absolute;left:3098;top:-187;width:2;height:665" coordorigin="3098,-187" coordsize="0,665" path="m3098,478l3098,-187e" filled="f" stroked="t" strokeweight=".235747pt" strokecolor="#4B4B4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VfCTIMAS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DELITO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SECUESTRO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4" w:after="0" w:line="349" w:lineRule="auto"/>
        <w:ind w:left="684" w:right="1006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32.639999pt;margin-top:27.444233pt;width:101.760002pt;height:32.639999pt;mso-position-horizontal-relative:page;mso-position-vertical-relative:paragraph;z-index:-1640" type="#_x0000_t75">
            <v:imagedata r:id="rId13" o:title=""/>
          </v:shape>
        </w:pict>
      </w:r>
      <w:r>
        <w:rPr/>
        <w:pict>
          <v:shape style="position:absolute;margin-left:146.880005pt;margin-top:31.284231pt;width:49.919998pt;height:42.240002pt;mso-position-horizontal-relative:page;mso-position-vertical-relative:paragraph;z-index:-1635" type="#_x0000_t75">
            <v:imagedata r:id="rId14" o:title=""/>
          </v:shape>
        </w:pict>
      </w:r>
      <w:r>
        <w:rPr/>
        <w:pict>
          <v:group style="position:absolute;margin-left:353.620941pt;margin-top:72.518173pt;width:241.169492pt;height:.1pt;mso-position-horizontal-relative:page;mso-position-vertical-relative:paragraph;z-index:-1629" coordorigin="7072,1450" coordsize="4823,2">
            <v:shape style="position:absolute;left:7072;top:1450;width:4823;height:2" coordorigin="7072,1450" coordsize="4823,0" path="m7072,1450l11896,1450e" filled="f" stroked="t" strokeweight="3.30046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RESCATADAS,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INDIQUE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RESCATE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OPERATIVO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MEDIANTE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PAGO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RESCAT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2"/>
          <w:i/>
        </w:rPr>
        <w:t>E</w:t>
      </w:r>
      <w:r>
        <w:rPr>
          <w:rFonts w:ascii="Arial" w:hAnsi="Arial" w:cs="Arial" w:eastAsia="Arial"/>
          <w:sz w:val="17"/>
          <w:szCs w:val="17"/>
          <w:color w:val="1C1C1C"/>
          <w:spacing w:val="-17"/>
          <w:w w:val="137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0"/>
          <w:i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SIC.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540" w:right="40"/>
          <w:cols w:num="2" w:equalWidth="0">
            <w:col w:w="2648" w:space="18"/>
            <w:col w:w="8994"/>
          </w:cols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pict>
          <v:shape style="position:absolute;margin-left:53.759998pt;margin-top:47.999985pt;width:48.959999pt;height:49.919998pt;mso-position-horizontal-relative:page;mso-position-vertical-relative:page;z-index:-1641" type="#_x0000_t75">
            <v:imagedata r:id="rId15" o:title=""/>
          </v:shape>
        </w:pict>
      </w:r>
      <w:r>
        <w:rPr/>
        <w:pict>
          <v:shape style="position:absolute;margin-left:197.759995pt;margin-top:27.839993pt;width:156.479996pt;height:3.84pt;mso-position-horizontal-relative:page;mso-position-vertical-relative:page;z-index:-1639" type="#_x0000_t75">
            <v:imagedata r:id="rId16" o:title=""/>
          </v:shape>
        </w:pict>
      </w:r>
      <w:r>
        <w:rPr/>
        <w:pict>
          <v:shape style="position:absolute;margin-left:561.599976pt;margin-top:24.000011pt;width:43.200001pt;height:43.200001pt;mso-position-horizontal-relative:page;mso-position-vertical-relative:page;z-index:-1638" type="#_x0000_t75">
            <v:imagedata r:id="rId17" o:title=""/>
          </v:shape>
        </w:pict>
      </w:r>
      <w:r>
        <w:rPr/>
        <w:pict>
          <v:group style="position:absolute;margin-left:8.369029pt;margin-top:701.994629pt;width:.1pt;height:67.682159pt;mso-position-horizontal-relative:page;mso-position-vertical-relative:page;z-index:-1634" coordorigin="167,14040" coordsize="2,1354">
            <v:shape style="position:absolute;left:167;top:14040;width:2;height:1354" coordorigin="167,14040" coordsize="0,1354" path="m167,15394l167,14040e" filled="f" stroked="t" strokeweight="1.178737pt" strokecolor="#0C0C0C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239" w:right="-20"/>
        <w:jc w:val="left"/>
        <w:rPr>
          <w:rFonts w:ascii="Times New Roman" w:hAnsi="Times New Roman" w:cs="Times New Roman" w:eastAsia="Times New Roman"/>
          <w:sz w:val="13.439453"/>
          <w:szCs w:val="13.439453"/>
        </w:rPr>
      </w:pPr>
      <w:rPr/>
      <w:r>
        <w:rPr/>
        <w:pict>
          <v:shape style="width:107.519997pt;height:6.72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13.439453"/>
          <w:szCs w:val="13.439453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540" w:right="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480" w:footer="0" w:top="1340" w:bottom="280" w:left="740" w:right="40"/>
          <w:pgSz w:w="12240" w:h="15840"/>
        </w:sectPr>
      </w:pPr>
      <w:rPr/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6" w:after="0" w:line="240" w:lineRule="auto"/>
        <w:ind w:left="460" w:right="415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82828"/>
          <w:spacing w:val="0"/>
          <w:w w:val="83"/>
        </w:rPr>
        <w:t>Fiscal'i.::¡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" w:after="0" w:line="240" w:lineRule="auto"/>
        <w:ind w:left="80" w:right="-1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42.240002pt;margin-top:12.674207pt;width:67.199997pt;height:4.8pt;mso-position-horizontal-relative:page;mso-position-vertical-relative:paragraph;z-index:-1626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59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5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2"/>
          <w:w w:val="5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4"/>
        </w:rPr>
        <w:t>r-d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10"/>
          <w:w w:val="6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2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6" w:after="0" w:line="316" w:lineRule="auto"/>
        <w:ind w:left="169" w:right="85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arábigos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1•,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-79"/>
          <w:w w:val="100"/>
        </w:rPr>
        <w:t>·</w:t>
      </w:r>
      <w:r>
        <w:rPr>
          <w:rFonts w:ascii="Times New Roman" w:hAnsi="Times New Roman" w:cs="Times New Roman" w:eastAsia="Times New Roman"/>
          <w:sz w:val="26"/>
          <w:szCs w:val="26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282828"/>
          <w:spacing w:val="6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31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32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2"/>
        </w:rPr>
        <w:t>111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2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1"/>
          <w:w w:val="5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7"/>
          <w:w w:val="8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83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nsparencia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5"/>
          <w:w w:val="8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veinticuatr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5" w:after="0" w:line="334" w:lineRule="auto"/>
        <w:ind w:left="160" w:right="88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50.720001pt;margin-top:-51.490112pt;width:3.84pt;height:146.880005pt;mso-position-horizontal-relative:page;mso-position-vertical-relative:paragraph;z-index:-1623" type="#_x0000_t75">
            <v:imagedata r:id="rId21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curso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Maestro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RAFAE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CASTELLANOS,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Central,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3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9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Maestr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CARLOS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ANTONIO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ZAMUOIO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GRAV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3D3D3D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7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1"/>
          <w:w w:val="7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ANTONIO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BARRERA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GONZÁLEZ,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Criminal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adscrit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Comunicaciones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2"/>
        </w:rPr>
        <w:t>d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282828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giraron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FG/UT/848/2016,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FG/UT/849/201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7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7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FG/UT/850/201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2"/>
        </w:rPr>
        <w:t>6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1" w:lineRule="auto"/>
        <w:ind w:left="164" w:right="924" w:firstLine="-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4pt;margin-top:11.623506pt;width:10.56pt;height:308.735649pt;mso-position-horizontal-relative:page;mso-position-vertical-relative:paragraph;z-index:-1622" coordorigin="2880,232" coordsize="211,6175">
            <v:shape style="position:absolute;left:2880;top:232;width:211;height:5069" type="#_x0000_t75">
              <v:imagedata r:id="rId22" o:title=""/>
            </v:shape>
            <v:group style="position:absolute;left:3036;top:5279;width:2;height:1126" coordorigin="3036,5279" coordsize="2,1126">
              <v:shape style="position:absolute;left:3036;top:5279;width:2;height:1126" coordorigin="3036,5279" coordsize="0,1126" path="m3036,6405l3036,5279e" filled="f" stroked="t" strokeweight=".237578pt" strokecolor="#3F3F3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documentos,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cuestionamiento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anteriorment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1"/>
        </w:rPr>
        <w:t>e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39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6" w:lineRule="auto"/>
        <w:ind w:left="164" w:right="85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1.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FGE/CICS/DPCE/131/2016,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MARCO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ANTONIO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BARRERA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GONZÁLEZ,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Criminal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adscrit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Comunicaciones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Seguridad.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0" w:right="90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2.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SPFC/1699/201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JAIME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LIRA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HERNÁNDEZ,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69" w:right="535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1" w:lineRule="auto"/>
        <w:ind w:left="160" w:right="898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016/201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82828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MARIO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ANAYA,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Particular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Regional.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4" w:lineRule="auto"/>
        <w:ind w:left="160" w:right="897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anterior,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1"/>
        </w:rPr>
        <w:t>e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39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748" w:right="455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ANÁLISIS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55" w:right="86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acuse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referencia,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anexos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anteriormente,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agotand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exhaustividad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3" w:lineRule="exact"/>
        <w:ind w:left="150" w:right="87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pudiesen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tenerla,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13"/>
        </w:rPr>
        <w:t>:</w:t>
      </w:r>
      <w:r>
        <w:rPr>
          <w:rFonts w:ascii="Arial" w:hAnsi="Arial" w:cs="Arial" w:eastAsia="Arial"/>
          <w:sz w:val="17"/>
          <w:szCs w:val="17"/>
          <w:color w:val="282828"/>
          <w:spacing w:val="-1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Profesionalización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7" w:after="0" w:line="353" w:lineRule="auto"/>
        <w:ind w:left="155" w:right="944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Confianz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3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4" w:right="858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6.400024pt;margin-top:10.375641pt;width:19.200001pt;height:89.279999pt;mso-position-horizontal-relative:page;mso-position-vertical-relative:paragraph;z-index:-1621" type="#_x0000_t75">
            <v:imagedata r:id="rId23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Central,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pronunció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puntualmente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6" w:after="0" w:line="292" w:lineRule="exact"/>
        <w:ind w:left="160" w:right="844" w:firstLine="-147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727272"/>
          <w:spacing w:val="0"/>
          <w:w w:val="210"/>
        </w:rPr>
        <w:t>;</w:t>
      </w:r>
      <w:r>
        <w:rPr>
          <w:rFonts w:ascii="Arial" w:hAnsi="Arial" w:cs="Arial" w:eastAsia="Arial"/>
          <w:sz w:val="17"/>
          <w:szCs w:val="17"/>
          <w:color w:val="727272"/>
          <w:spacing w:val="-44"/>
          <w:w w:val="2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exhaustiv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82828"/>
          <w:spacing w:val="-3"/>
          <w:w w:val="19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habiendo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observado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específic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víctima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liberadas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mediante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26" w:lineRule="exact"/>
        <w:ind w:left="-32" w:right="83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9"/>
          <w:szCs w:val="39"/>
          <w:color w:val="727272"/>
          <w:w w:val="125"/>
          <w:position w:val="-5"/>
        </w:rPr>
        <w:t>l</w:t>
      </w:r>
      <w:r>
        <w:rPr>
          <w:rFonts w:ascii="Arial" w:hAnsi="Arial" w:cs="Arial" w:eastAsia="Arial"/>
          <w:sz w:val="39"/>
          <w:szCs w:val="39"/>
          <w:color w:val="727272"/>
          <w:spacing w:val="-74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operativ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pago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rescate,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5"/>
          <w:position w:val="-5"/>
        </w:rPr>
        <w:t>Regi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5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5"/>
          <w:position w:val="-5"/>
        </w:rPr>
        <w:t>n1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360" w:bottom="280" w:left="740" w:right="40"/>
          <w:cols w:num="2" w:equalWidth="0">
            <w:col w:w="1449" w:space="825"/>
            <w:col w:w="9186"/>
          </w:cols>
        </w:sectPr>
      </w:pPr>
      <w:rPr/>
    </w:p>
    <w:p>
      <w:pPr>
        <w:spacing w:before="0" w:after="0" w:line="370" w:lineRule="exact"/>
        <w:ind w:left="228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8.959999pt;margin-top:42.239994pt;width:50.880001pt;height:50.880001pt;mso-position-horizontal-relative:page;mso-position-vertical-relative:page;z-index:-1627" type="#_x0000_t75">
            <v:imagedata r:id="rId24" o:title=""/>
          </v:shape>
        </w:pict>
      </w:r>
      <w:r>
        <w:rPr/>
        <w:pict>
          <v:shape style="position:absolute;margin-left:557.76001pt;margin-top:21.119984pt;width:43.200001pt;height:42.240002pt;mso-position-horizontal-relative:page;mso-position-vertical-relative:page;z-index:-1624" type="#_x0000_t75">
            <v:imagedata r:id="rId25" o:title=""/>
          </v:shape>
        </w:pict>
      </w:r>
      <w:r>
        <w:rPr/>
        <w:pict>
          <v:group style="position:absolute;margin-left:150.149063pt;margin-top:35.306023pt;width:.1pt;height:58.207229pt;mso-position-horizontal-relative:page;mso-position-vertical-relative:page;z-index:-1620" coordorigin="3003,706" coordsize="2,1164">
            <v:shape style="position:absolute;left:3003;top:706;width:2;height:1164" coordorigin="3003,706" coordsize="0,1164" path="m3003,1870l3003,706e" filled="f" stroked="t" strokeweight=".237578pt" strokecolor="#4B4B4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3D3D3D"/>
          <w:spacing w:val="-107"/>
          <w:w w:val="82"/>
        </w:rPr>
        <w:t>¡</w:t>
      </w:r>
      <w:r>
        <w:rPr>
          <w:rFonts w:ascii="Times New Roman" w:hAnsi="Times New Roman" w:cs="Times New Roman" w:eastAsia="Times New Roman"/>
          <w:sz w:val="37"/>
          <w:szCs w:val="37"/>
          <w:color w:val="878787"/>
          <w:spacing w:val="-107"/>
          <w:w w:val="24"/>
        </w:rPr>
      </w:r>
      <w:r>
        <w:rPr>
          <w:rFonts w:ascii="Times New Roman" w:hAnsi="Times New Roman" w:cs="Times New Roman" w:eastAsia="Times New Roman"/>
          <w:sz w:val="37"/>
          <w:szCs w:val="37"/>
          <w:color w:val="878787"/>
          <w:spacing w:val="0"/>
          <w:w w:val="24"/>
          <w:emboss/>
        </w:rPr>
        <w:t>.</w:t>
      </w:r>
      <w:r>
        <w:rPr>
          <w:rFonts w:ascii="Times New Roman" w:hAnsi="Times New Roman" w:cs="Times New Roman" w:eastAsia="Times New Roman"/>
          <w:sz w:val="37"/>
          <w:szCs w:val="37"/>
          <w:color w:val="878787"/>
          <w:spacing w:val="0"/>
          <w:w w:val="24"/>
          <w:emboss/>
        </w:rPr>
      </w:r>
      <w:r>
        <w:rPr>
          <w:rFonts w:ascii="Times New Roman" w:hAnsi="Times New Roman" w:cs="Times New Roman" w:eastAsia="Times New Roman"/>
          <w:sz w:val="37"/>
          <w:szCs w:val="37"/>
          <w:color w:val="878787"/>
          <w:spacing w:val="0"/>
          <w:w w:val="24"/>
        </w:rPr>
      </w:r>
      <w:r>
        <w:rPr>
          <w:rFonts w:ascii="Times New Roman" w:hAnsi="Times New Roman" w:cs="Times New Roman" w:eastAsia="Times New Roman"/>
          <w:sz w:val="37"/>
          <w:szCs w:val="37"/>
          <w:color w:val="87878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indicó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respecto,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Arer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60" w:lineRule="exact"/>
        <w:ind w:left="228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27.84pt;margin-top:8.805741pt;width:140.160004pt;height:54.720001pt;mso-position-horizontal-relative:page;mso-position-vertical-relative:paragraph;z-index:-1625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727272"/>
          <w:spacing w:val="0"/>
          <w:w w:val="6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727272"/>
          <w:spacing w:val="0"/>
          <w:w w:val="6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727272"/>
          <w:spacing w:val="8"/>
          <w:w w:val="6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Especializad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Secuestr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3D3D3D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Criminal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Estadística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3" w:lineRule="exact"/>
        <w:ind w:left="230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52"/>
          <w:position w:val="-1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86" w:lineRule="exact"/>
        <w:ind w:left="2246" w:right="890"/>
        <w:jc w:val="center"/>
        <w:tabs>
          <w:tab w:pos="252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anifest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únicament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relacionada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víctimas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30303"/>
          <w:spacing w:val="0"/>
          <w:w w:val="52"/>
          <w:i/>
        </w:rPr>
        <w:t>eJ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4" w:after="0" w:line="240" w:lineRule="auto"/>
        <w:ind w:left="242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&lt;i!Utiveri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víctima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liberadas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secuestr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del2014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desglosado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año.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9" w:after="0" w:line="240" w:lineRule="auto"/>
        <w:ind w:left="2515" w:right="1074"/>
        <w:jc w:val="center"/>
        <w:tabs>
          <w:tab w:pos="8620" w:val="left"/>
          <w:tab w:pos="9240" w:val="left"/>
          <w:tab w:pos="10260" w:val="left"/>
        </w:tabs>
        <w:rPr>
          <w:rFonts w:ascii="Arial" w:hAnsi="Arial" w:cs="Arial" w:eastAsia="Arial"/>
          <w:sz w:val="11"/>
          <w:szCs w:val="11"/>
        </w:rPr>
      </w:pPr>
      <w:rPr/>
      <w:r>
        <w:rPr/>
        <w:pict>
          <v:group style="position:absolute;margin-left:374.659943pt;margin-top:24.16556pt;width:224.510869pt;height:.1pt;mso-position-horizontal-relative:page;mso-position-vertical-relative:paragraph;z-index:-1619" coordorigin="7493,483" coordsize="4490,2">
            <v:shape style="position:absolute;left:7493;top:483;width:4490;height:2" coordorigin="7493,483" coordsize="4490,0" path="m7493,483l11983,483e" filled="f" stroked="t" strokeweight="2.850932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1"/>
          <w:szCs w:val="11"/>
          <w:color w:val="727272"/>
          <w:w w:val="237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BCBCBC"/>
          <w:spacing w:val="4"/>
          <w:w w:val="8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0"/>
          <w:w w:val="167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0"/>
          <w:w w:val="167"/>
        </w:rPr>
        <w:t>•··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-24"/>
          <w:w w:val="16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119"/>
        </w:rPr>
        <w:t>··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-12"/>
          <w:w w:val="119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0"/>
          <w:w w:val="119"/>
        </w:rPr>
        <w:t>•''·"''···.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1"/>
          <w:w w:val="11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100"/>
        </w:rPr>
        <w:t>o•.-·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0"/>
          <w:w w:val="126"/>
        </w:rPr>
        <w:t>-'·•·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0"/>
          <w:w w:val="126"/>
        </w:rPr>
        <w:t>"-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134"/>
        </w:rPr>
        <w:t>'-"-"'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-19"/>
          <w:w w:val="134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BCBCBC"/>
          <w:spacing w:val="0"/>
          <w:w w:val="84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BCBCBC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114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-26"/>
          <w:w w:val="114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BCBCBC"/>
          <w:spacing w:val="-26"/>
          <w:w w:val="168"/>
        </w:rPr>
      </w:r>
      <w:r>
        <w:rPr>
          <w:rFonts w:ascii="Times New Roman" w:hAnsi="Times New Roman" w:cs="Times New Roman" w:eastAsia="Times New Roman"/>
          <w:sz w:val="11"/>
          <w:szCs w:val="11"/>
          <w:color w:val="BCBCBC"/>
          <w:spacing w:val="-18"/>
          <w:w w:val="168"/>
          <w:emboss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BCBCBC"/>
          <w:spacing w:val="-18"/>
          <w:w w:val="168"/>
          <w:emboss/>
        </w:rPr>
      </w:r>
      <w:r>
        <w:rPr>
          <w:rFonts w:ascii="Times New Roman" w:hAnsi="Times New Roman" w:cs="Times New Roman" w:eastAsia="Times New Roman"/>
          <w:sz w:val="11"/>
          <w:szCs w:val="11"/>
          <w:color w:val="BCBCBC"/>
          <w:spacing w:val="-18"/>
          <w:w w:val="168"/>
        </w:rPr>
      </w:r>
      <w:r>
        <w:rPr>
          <w:rFonts w:ascii="Times New Roman" w:hAnsi="Times New Roman" w:cs="Times New Roman" w:eastAsia="Times New Roman"/>
          <w:sz w:val="11"/>
          <w:szCs w:val="11"/>
          <w:color w:val="BCBCBC"/>
          <w:spacing w:val="-18"/>
          <w:w w:val="168"/>
        </w:rPr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114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0"/>
          <w:w w:val="67"/>
        </w:rPr>
        <w:t>•·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7"/>
          <w:w w:val="6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163"/>
        </w:rPr>
        <w:t>··.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-9"/>
          <w:w w:val="162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BCBCBC"/>
          <w:spacing w:val="1"/>
          <w:w w:val="207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0"/>
          <w:w w:val="189"/>
        </w:rPr>
        <w:t>.,.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109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-19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727272"/>
          <w:spacing w:val="0"/>
          <w:w w:val="110"/>
        </w:rPr>
        <w:t>&lt;.••</w:t>
      </w:r>
      <w:r>
        <w:rPr>
          <w:rFonts w:ascii="Arial" w:hAnsi="Arial" w:cs="Arial" w:eastAsia="Arial"/>
          <w:sz w:val="11"/>
          <w:szCs w:val="11"/>
          <w:color w:val="727272"/>
          <w:spacing w:val="0"/>
          <w:w w:val="111"/>
        </w:rPr>
        <w:t>·</w:t>
      </w:r>
      <w:r>
        <w:rPr>
          <w:rFonts w:ascii="Arial" w:hAnsi="Arial" w:cs="Arial" w:eastAsia="Arial"/>
          <w:sz w:val="11"/>
          <w:szCs w:val="11"/>
          <w:color w:val="A0A0A0"/>
          <w:spacing w:val="0"/>
          <w:w w:val="137"/>
        </w:rPr>
        <w:t>'·'</w:t>
      </w:r>
      <w:r>
        <w:rPr>
          <w:rFonts w:ascii="Arial" w:hAnsi="Arial" w:cs="Arial" w:eastAsia="Arial"/>
          <w:sz w:val="11"/>
          <w:szCs w:val="11"/>
          <w:color w:val="A0A0A0"/>
          <w:spacing w:val="6"/>
          <w:w w:val="137"/>
        </w:rPr>
        <w:t>'</w:t>
      </w:r>
      <w:r>
        <w:rPr>
          <w:rFonts w:ascii="Arial" w:hAnsi="Arial" w:cs="Arial" w:eastAsia="Arial"/>
          <w:sz w:val="11"/>
          <w:szCs w:val="11"/>
          <w:color w:val="727272"/>
          <w:spacing w:val="7"/>
          <w:w w:val="164"/>
        </w:rPr>
        <w:t>"</w:t>
      </w:r>
      <w:r>
        <w:rPr>
          <w:rFonts w:ascii="Arial" w:hAnsi="Arial" w:cs="Arial" w:eastAsia="Arial"/>
          <w:sz w:val="11"/>
          <w:szCs w:val="11"/>
          <w:color w:val="A0A0A0"/>
          <w:spacing w:val="0"/>
          <w:w w:val="144"/>
        </w:rPr>
        <w:t>""</w:t>
      </w:r>
      <w:r>
        <w:rPr>
          <w:rFonts w:ascii="Arial" w:hAnsi="Arial" w:cs="Arial" w:eastAsia="Arial"/>
          <w:sz w:val="11"/>
          <w:szCs w:val="11"/>
          <w:color w:val="A0A0A0"/>
          <w:spacing w:val="-12"/>
          <w:w w:val="144"/>
        </w:rPr>
        <w:t>'</w:t>
      </w:r>
      <w:r>
        <w:rPr>
          <w:rFonts w:ascii="Arial" w:hAnsi="Arial" w:cs="Arial" w:eastAsia="Arial"/>
          <w:sz w:val="11"/>
          <w:szCs w:val="11"/>
          <w:color w:val="727272"/>
          <w:spacing w:val="0"/>
          <w:w w:val="142"/>
        </w:rPr>
        <w:t>"''·</w:t>
      </w:r>
      <w:r>
        <w:rPr>
          <w:rFonts w:ascii="Arial" w:hAnsi="Arial" w:cs="Arial" w:eastAsia="Arial"/>
          <w:sz w:val="11"/>
          <w:szCs w:val="11"/>
          <w:color w:val="727272"/>
          <w:spacing w:val="7"/>
          <w:w w:val="143"/>
        </w:rPr>
        <w:t>·</w:t>
      </w:r>
      <w:r>
        <w:rPr>
          <w:rFonts w:ascii="Arial" w:hAnsi="Arial" w:cs="Arial" w:eastAsia="Arial"/>
          <w:sz w:val="11"/>
          <w:szCs w:val="11"/>
          <w:color w:val="A0A0A0"/>
          <w:spacing w:val="-18"/>
          <w:w w:val="173"/>
        </w:rPr>
        <w:t>·</w:t>
      </w:r>
      <w:r>
        <w:rPr>
          <w:rFonts w:ascii="Arial" w:hAnsi="Arial" w:cs="Arial" w:eastAsia="Arial"/>
          <w:sz w:val="11"/>
          <w:szCs w:val="11"/>
          <w:color w:val="878787"/>
          <w:spacing w:val="0"/>
          <w:w w:val="91"/>
        </w:rPr>
        <w:t>.</w:t>
      </w:r>
      <w:r>
        <w:rPr>
          <w:rFonts w:ascii="Arial" w:hAnsi="Arial" w:cs="Arial" w:eastAsia="Arial"/>
          <w:sz w:val="11"/>
          <w:szCs w:val="11"/>
          <w:color w:val="878787"/>
          <w:spacing w:val="-18"/>
          <w:w w:val="91"/>
        </w:rPr>
        <w:t>.</w:t>
      </w:r>
      <w:r>
        <w:rPr>
          <w:rFonts w:ascii="Arial" w:hAnsi="Arial" w:cs="Arial" w:eastAsia="Arial"/>
          <w:sz w:val="11"/>
          <w:szCs w:val="11"/>
          <w:color w:val="A0A0A0"/>
          <w:spacing w:val="0"/>
          <w:w w:val="184"/>
        </w:rPr>
        <w:t>'''-'</w:t>
      </w:r>
      <w:r>
        <w:rPr>
          <w:rFonts w:ascii="Arial" w:hAnsi="Arial" w:cs="Arial" w:eastAsia="Arial"/>
          <w:sz w:val="11"/>
          <w:szCs w:val="11"/>
          <w:color w:val="A0A0A0"/>
          <w:spacing w:val="-9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030303"/>
          <w:spacing w:val="0"/>
          <w:w w:val="129"/>
        </w:rPr>
        <w:t>3</w:t>
      </w:r>
      <w:r>
        <w:rPr>
          <w:rFonts w:ascii="Arial" w:hAnsi="Arial" w:cs="Arial" w:eastAsia="Arial"/>
          <w:sz w:val="11"/>
          <w:szCs w:val="11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878787"/>
          <w:spacing w:val="0"/>
          <w:w w:val="166"/>
        </w:rPr>
        <w:t>'·--'·"'·</w:t>
      </w:r>
      <w:r>
        <w:rPr>
          <w:rFonts w:ascii="Arial" w:hAnsi="Arial" w:cs="Arial" w:eastAsia="Arial"/>
          <w:sz w:val="11"/>
          <w:szCs w:val="11"/>
          <w:color w:val="878787"/>
          <w:spacing w:val="-10"/>
          <w:w w:val="166"/>
        </w:rPr>
        <w:t>'</w:t>
      </w:r>
      <w:r>
        <w:rPr>
          <w:rFonts w:ascii="Arial" w:hAnsi="Arial" w:cs="Arial" w:eastAsia="Arial"/>
          <w:sz w:val="11"/>
          <w:szCs w:val="11"/>
          <w:color w:val="878787"/>
          <w:spacing w:val="-25"/>
          <w:w w:val="166"/>
        </w:rPr>
        <w:t>"</w:t>
      </w:r>
      <w:r>
        <w:rPr>
          <w:rFonts w:ascii="Arial" w:hAnsi="Arial" w:cs="Arial" w:eastAsia="Arial"/>
          <w:sz w:val="11"/>
          <w:szCs w:val="11"/>
          <w:color w:val="4F4F4F"/>
          <w:spacing w:val="-61"/>
          <w:w w:val="173"/>
        </w:rPr>
        <w:t>·</w:t>
      </w:r>
      <w:r>
        <w:rPr>
          <w:rFonts w:ascii="Arial" w:hAnsi="Arial" w:cs="Arial" w:eastAsia="Arial"/>
          <w:sz w:val="11"/>
          <w:szCs w:val="11"/>
          <w:color w:val="878787"/>
          <w:spacing w:val="-5"/>
          <w:w w:val="166"/>
        </w:rPr>
        <w:t>'</w:t>
      </w:r>
      <w:r>
        <w:rPr>
          <w:rFonts w:ascii="Arial" w:hAnsi="Arial" w:cs="Arial" w:eastAsia="Arial"/>
          <w:sz w:val="11"/>
          <w:szCs w:val="11"/>
          <w:color w:val="727272"/>
          <w:spacing w:val="0"/>
          <w:w w:val="125"/>
        </w:rPr>
        <w:t>''"··</w:t>
      </w:r>
      <w:r>
        <w:rPr>
          <w:rFonts w:ascii="Arial" w:hAnsi="Arial" w:cs="Arial" w:eastAsia="Arial"/>
          <w:sz w:val="11"/>
          <w:szCs w:val="11"/>
          <w:color w:val="727272"/>
          <w:spacing w:val="0"/>
          <w:w w:val="126"/>
        </w:rPr>
        <w:t>·</w:t>
      </w:r>
      <w:r>
        <w:rPr>
          <w:rFonts w:ascii="Arial" w:hAnsi="Arial" w:cs="Arial" w:eastAsia="Arial"/>
          <w:sz w:val="11"/>
          <w:szCs w:val="11"/>
          <w:color w:val="A0A0A0"/>
          <w:spacing w:val="0"/>
          <w:w w:val="102"/>
        </w:rPr>
        <w:t>···</w:t>
      </w:r>
      <w:r>
        <w:rPr>
          <w:rFonts w:ascii="Arial" w:hAnsi="Arial" w:cs="Arial" w:eastAsia="Arial"/>
          <w:sz w:val="11"/>
          <w:szCs w:val="11"/>
          <w:color w:val="A0A0A0"/>
          <w:spacing w:val="0"/>
          <w:w w:val="100"/>
        </w:rPr>
        <w:t>     </w:t>
      </w:r>
      <w:r>
        <w:rPr>
          <w:rFonts w:ascii="Arial" w:hAnsi="Arial" w:cs="Arial" w:eastAsia="Arial"/>
          <w:sz w:val="11"/>
          <w:szCs w:val="11"/>
          <w:color w:val="A0A0A0"/>
          <w:spacing w:val="12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727272"/>
          <w:spacing w:val="0"/>
          <w:w w:val="197"/>
        </w:rPr>
        <w:t>·"·"'</w:t>
      </w:r>
      <w:r>
        <w:rPr>
          <w:rFonts w:ascii="Arial" w:hAnsi="Arial" w:cs="Arial" w:eastAsia="Arial"/>
          <w:sz w:val="11"/>
          <w:szCs w:val="11"/>
          <w:color w:val="727272"/>
          <w:spacing w:val="-7"/>
          <w:w w:val="198"/>
        </w:rPr>
        <w:t>•</w:t>
      </w:r>
      <w:r>
        <w:rPr>
          <w:rFonts w:ascii="Arial" w:hAnsi="Arial" w:cs="Arial" w:eastAsia="Arial"/>
          <w:sz w:val="11"/>
          <w:szCs w:val="11"/>
          <w:color w:val="A0A0A0"/>
          <w:spacing w:val="0"/>
          <w:w w:val="329"/>
        </w:rPr>
        <w:t>·,</w:t>
      </w:r>
      <w:r>
        <w:rPr>
          <w:rFonts w:ascii="Arial" w:hAnsi="Arial" w:cs="Arial" w:eastAsia="Arial"/>
          <w:sz w:val="11"/>
          <w:szCs w:val="11"/>
          <w:color w:val="A0A0A0"/>
          <w:spacing w:val="0"/>
          <w:w w:val="100"/>
        </w:rPr>
        <w:t>     </w:t>
      </w:r>
      <w:r>
        <w:rPr>
          <w:rFonts w:ascii="Arial" w:hAnsi="Arial" w:cs="Arial" w:eastAsia="Arial"/>
          <w:sz w:val="11"/>
          <w:szCs w:val="11"/>
          <w:color w:val="A0A0A0"/>
          <w:spacing w:val="7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A0A0A0"/>
          <w:spacing w:val="0"/>
          <w:w w:val="129"/>
        </w:rPr>
        <w:t>'</w:t>
      </w:r>
      <w:r>
        <w:rPr>
          <w:rFonts w:ascii="Arial" w:hAnsi="Arial" w:cs="Arial" w:eastAsia="Arial"/>
          <w:sz w:val="11"/>
          <w:szCs w:val="11"/>
          <w:color w:val="A0A0A0"/>
          <w:spacing w:val="0"/>
          <w:w w:val="100"/>
        </w:rPr>
        <w:tab/>
      </w:r>
      <w:r>
        <w:rPr>
          <w:rFonts w:ascii="Arial" w:hAnsi="Arial" w:cs="Arial" w:eastAsia="Arial"/>
          <w:sz w:val="11"/>
          <w:szCs w:val="11"/>
          <w:color w:val="A0A0A0"/>
          <w:spacing w:val="0"/>
          <w:w w:val="81"/>
        </w:rPr>
        <w:t>,</w:t>
      </w:r>
      <w:r>
        <w:rPr>
          <w:rFonts w:ascii="Arial" w:hAnsi="Arial" w:cs="Arial" w:eastAsia="Arial"/>
          <w:sz w:val="11"/>
          <w:szCs w:val="11"/>
          <w:color w:val="A0A0A0"/>
          <w:spacing w:val="0"/>
          <w:w w:val="100"/>
        </w:rPr>
        <w:tab/>
      </w:r>
      <w:r>
        <w:rPr>
          <w:rFonts w:ascii="Arial" w:hAnsi="Arial" w:cs="Arial" w:eastAsia="Arial"/>
          <w:sz w:val="11"/>
          <w:szCs w:val="11"/>
          <w:color w:val="A0A0A0"/>
          <w:spacing w:val="0"/>
          <w:w w:val="100"/>
        </w:rPr>
      </w:r>
      <w:r>
        <w:rPr>
          <w:rFonts w:ascii="Arial" w:hAnsi="Arial" w:cs="Arial" w:eastAsia="Arial"/>
          <w:sz w:val="11"/>
          <w:szCs w:val="11"/>
          <w:color w:val="878787"/>
          <w:spacing w:val="0"/>
          <w:w w:val="129"/>
        </w:rPr>
        <w:t>'</w:t>
      </w:r>
      <w:r>
        <w:rPr>
          <w:rFonts w:ascii="Arial" w:hAnsi="Arial" w:cs="Arial" w:eastAsia="Arial"/>
          <w:sz w:val="11"/>
          <w:szCs w:val="11"/>
          <w:color w:val="878787"/>
          <w:spacing w:val="0"/>
          <w:w w:val="100"/>
        </w:rPr>
        <w:tab/>
      </w:r>
      <w:r>
        <w:rPr>
          <w:rFonts w:ascii="Arial" w:hAnsi="Arial" w:cs="Arial" w:eastAsia="Arial"/>
          <w:sz w:val="11"/>
          <w:szCs w:val="11"/>
          <w:color w:val="878787"/>
          <w:spacing w:val="0"/>
          <w:w w:val="100"/>
        </w:rPr>
      </w:r>
      <w:r>
        <w:rPr>
          <w:rFonts w:ascii="Arial" w:hAnsi="Arial" w:cs="Arial" w:eastAsia="Arial"/>
          <w:sz w:val="11"/>
          <w:szCs w:val="11"/>
          <w:color w:val="5E5E5E"/>
          <w:spacing w:val="0"/>
          <w:w w:val="129"/>
        </w:rPr>
        <w:t>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360" w:bottom="280" w:left="740" w:right="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.92pt;height:31.68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7" w:after="0" w:line="240" w:lineRule="auto"/>
        <w:ind w:left="739" w:right="41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3"/>
        </w:rPr>
        <w:t>Fiscaha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left="354" w:right="-6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37.439999pt;margin-top:12.532558pt;width:67.199997pt;height:3.84pt;mso-position-horizontal-relative:page;mso-position-vertical-relative:paragraph;z-index:-1617" type="#_x0000_t75">
            <v:imagedata r:id="rId28" o:title=""/>
          </v:shape>
        </w:pict>
      </w:r>
      <w:r>
        <w:rPr>
          <w:rFonts w:ascii="Arial" w:hAnsi="Arial" w:cs="Arial" w:eastAsia="Arial"/>
          <w:sz w:val="14"/>
          <w:szCs w:val="14"/>
          <w:color w:val="282828"/>
          <w:w w:val="105"/>
        </w:rPr>
        <w:t>Ge</w:t>
      </w:r>
      <w:r>
        <w:rPr>
          <w:rFonts w:ascii="Arial" w:hAnsi="Arial" w:cs="Arial" w:eastAsia="Arial"/>
          <w:sz w:val="14"/>
          <w:szCs w:val="14"/>
          <w:color w:val="282828"/>
          <w:spacing w:val="4"/>
          <w:w w:val="106"/>
        </w:rPr>
        <w:t>n</w:t>
      </w:r>
      <w:r>
        <w:rPr>
          <w:rFonts w:ascii="Arial" w:hAnsi="Arial" w:cs="Arial" w:eastAsia="Arial"/>
          <w:sz w:val="14"/>
          <w:szCs w:val="14"/>
          <w:color w:val="4D4D4D"/>
          <w:spacing w:val="10"/>
          <w:w w:val="93"/>
        </w:rPr>
        <w:t>e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84"/>
        </w:rPr>
        <w:t>ré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83"/>
        </w:rPr>
        <w:t>\!</w:t>
      </w:r>
      <w:r>
        <w:rPr>
          <w:rFonts w:ascii="Arial" w:hAnsi="Arial" w:cs="Arial" w:eastAsia="Arial"/>
          <w:sz w:val="14"/>
          <w:szCs w:val="14"/>
          <w:color w:val="282828"/>
          <w:spacing w:val="-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100"/>
        </w:rPr>
        <w:t>del</w:t>
      </w:r>
      <w:r>
        <w:rPr>
          <w:rFonts w:ascii="Arial" w:hAnsi="Arial" w:cs="Arial" w:eastAsia="Arial"/>
          <w:sz w:val="14"/>
          <w:szCs w:val="14"/>
          <w:color w:val="282828"/>
          <w:spacing w:val="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101"/>
        </w:rPr>
        <w:t>E:.</w:t>
      </w:r>
      <w:r>
        <w:rPr>
          <w:rFonts w:ascii="Arial" w:hAnsi="Arial" w:cs="Arial" w:eastAsia="Arial"/>
          <w:sz w:val="14"/>
          <w:szCs w:val="14"/>
          <w:color w:val="282828"/>
          <w:spacing w:val="4"/>
          <w:w w:val="101"/>
        </w:rPr>
        <w:t>t</w:t>
      </w:r>
      <w:r>
        <w:rPr>
          <w:rFonts w:ascii="Arial" w:hAnsi="Arial" w:cs="Arial" w:eastAsia="Arial"/>
          <w:sz w:val="14"/>
          <w:szCs w:val="14"/>
          <w:color w:val="606060"/>
          <w:spacing w:val="3"/>
          <w:w w:val="106"/>
        </w:rPr>
        <w:t>u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8"/>
        </w:rPr>
        <w:t>do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0" w:lineRule="auto"/>
        <w:ind w:left="176" w:right="83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haber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analizado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anteceden,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746" w:right="3434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DECLARATORIA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INEXISTENCIA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176" w:right="792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6.880005pt;margin-top:37.817017pt;width:3.84pt;height:161.279999pt;mso-position-horizontal-relative:page;mso-position-vertical-relative:paragraph;z-index:-1614" type="#_x0000_t75">
            <v:imagedata r:id="rId29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VÍCTIMAS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LIBERADAS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MEDIANTE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OPERATIVO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PAGO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RESCATE,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existe,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minuciosa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electrónica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32"/>
        </w:rPr>
        <w:t>,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especificación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peticionaria.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4" w:lineRule="auto"/>
        <w:ind w:left="181" w:right="81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análisis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LTAIPJ/FG/246/201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particularment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siguientes: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142" w:right="3839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40"/>
        </w:rPr>
        <w:t>CONSIDERANDOS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6" w:right="82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80"/>
        </w:rPr>
        <w:t>a•</w:t>
      </w:r>
      <w:r>
        <w:rPr>
          <w:rFonts w:ascii="Arial" w:hAnsi="Arial" w:cs="Arial" w:eastAsia="Arial"/>
          <w:sz w:val="24"/>
          <w:szCs w:val="24"/>
          <w:color w:val="030303"/>
          <w:spacing w:val="6"/>
          <w:w w:val="8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g•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368" w:lineRule="auto"/>
        <w:ind w:left="181" w:right="810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7.839996pt;margin-top:23.567831pt;width:2.88pt;height:47.040001pt;mso-position-horizontal-relative:page;mso-position-vertical-relative:paragraph;z-index:-1613" type="#_x0000_t75">
            <v:imagedata r:id="rId30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15•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23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3"/>
        </w:rPr>
        <w:t>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2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z•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282828"/>
          <w:spacing w:val="1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5" w:lineRule="exact"/>
        <w:ind w:left="-24" w:right="82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A3A3A3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A3A3A3"/>
          <w:spacing w:val="27"/>
          <w:w w:val="15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idóneos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basado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rectores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240" w:lineRule="auto"/>
        <w:ind w:left="181" w:right="463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875" w:lineRule="exact"/>
        <w:ind w:left="1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width:2.88pt;height:45.119999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31"/>
        </w:rPr>
        <w:t>                              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1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3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1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3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3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3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1"/>
        </w:rPr>
        <w:t>ESTADOS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3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1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3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31"/>
        </w:rPr>
        <w:t>MEXICANOS: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47" w:lineRule="exact"/>
        <w:ind w:left="71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1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12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1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8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96"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282828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manifestació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ideas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objet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ninguna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inquisición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judicial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64" w:lineRule="auto"/>
        <w:ind w:left="716" w:right="821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administrativa,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ataqu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terceros,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provoque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algún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delito,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perturb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réplica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ejercido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5"/>
        </w:rPr>
        <w:t>y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282828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Estado.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9" w:lineRule="exact"/>
        <w:ind w:left="454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13-11-2007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11-06-2013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tLeast"/>
        <w:ind w:left="716" w:right="811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7.839996pt;margin-top:-.336365pt;width:2.88pt;height:41.279999pt;mso-position-horizontal-relative:page;mso-position-vertical-relative:paragraph;z-index:-1612" type="#_x0000_t75">
            <v:imagedata r:id="rId32" o:title=""/>
          </v:shape>
        </w:pict>
      </w:r>
      <w:r>
        <w:rPr/>
        <w:pict>
          <v:shape style="position:absolute;margin-left:560.640015pt;margin-top:27.503632pt;width:33.599998pt;height:110.400002pt;mso-position-horizontal-relative:page;mso-position-vertical-relative:paragraph;z-index:-1611" type="#_x0000_t75">
            <v:imagedata r:id="rId33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plural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oportuna,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buscar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recibir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difundi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ideas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índol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medio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expresió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224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pgMar w:header="480" w:footer="0" w:top="1260" w:bottom="280" w:left="380" w:right="120"/>
          <w:pgSz w:w="12240" w:h="15840"/>
          <w:cols w:num="2" w:equalWidth="0">
            <w:col w:w="1713" w:space="844"/>
            <w:col w:w="9183"/>
          </w:cols>
        </w:sectPr>
      </w:pPr>
      <w:rPr/>
    </w:p>
    <w:p>
      <w:pPr>
        <w:spacing w:before="96" w:after="0" w:line="240" w:lineRule="auto"/>
        <w:ind w:right="826"/>
        <w:jc w:val="righ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5.119999pt;margin-top:42.239994pt;width:49.919998pt;height:50.880001pt;mso-position-horizontal-relative:page;mso-position-vertical-relative:page;z-index:-1618" type="#_x0000_t75">
            <v:imagedata r:id="rId34" o:title=""/>
          </v:shape>
        </w:pict>
      </w:r>
      <w:r>
        <w:rPr/>
        <w:pict>
          <v:shape style="position:absolute;margin-left:553.919983pt;margin-top:20.159985pt;width:42.240002pt;height:43.200001pt;mso-position-horizontal-relative:page;mso-position-vertical-relative:page;z-index:-1615" type="#_x0000_t75">
            <v:imagedata r:id="rId35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11-06-2013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3283" w:right="813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24pt;margin-top:34.058216pt;width:109.440002pt;height:47.040001pt;mso-position-horizontal-relative:page;mso-position-vertical-relative:paragraph;z-index:-1616" type="#_x0000_t75">
            <v:imagedata r:id="rId36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tecnología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comunicación.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radiodifusió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telecomunicaciones,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incluido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banda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ancha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internet.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efectos,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1" w:lineRule="exact"/>
        <w:ind w:left="2581" w:right="-20"/>
        <w:jc w:val="left"/>
        <w:tabs>
          <w:tab w:pos="32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3"/>
          <w:szCs w:val="23"/>
          <w:color w:val="727272"/>
          <w:spacing w:val="0"/>
          <w:w w:val="152"/>
        </w:rPr>
        <w:t>¡</w:t>
      </w:r>
      <w:r>
        <w:rPr>
          <w:rFonts w:ascii="Arial" w:hAnsi="Arial" w:cs="Arial" w:eastAsia="Arial"/>
          <w:sz w:val="23"/>
          <w:szCs w:val="23"/>
          <w:color w:val="727272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727272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servicios.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9" w:after="0" w:line="240" w:lineRule="auto"/>
        <w:ind w:right="823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1</w:t>
      </w:r>
      <w:r>
        <w:rPr>
          <w:rFonts w:ascii="Arial" w:hAnsi="Arial" w:cs="Arial" w:eastAsia="Arial"/>
          <w:sz w:val="17"/>
          <w:szCs w:val="17"/>
          <w:color w:val="282828"/>
          <w:spacing w:val="-3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06-20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40" w:lineRule="auto"/>
        <w:ind w:left="3020" w:right="-20"/>
        <w:jc w:val="left"/>
        <w:tabs>
          <w:tab w:pos="6560" w:val="left"/>
        </w:tabs>
        <w:rPr>
          <w:rFonts w:ascii="Times New Roman" w:hAnsi="Times New Roman" w:cs="Times New Roman" w:eastAsia="Times New Roman"/>
          <w:sz w:val="6"/>
          <w:szCs w:val="6"/>
        </w:rPr>
      </w:pPr>
      <w:rPr/>
      <w:r>
        <w:rPr/>
        <w:pict>
          <v:group style="position:absolute;margin-left:366.100006pt;margin-top:7.277563pt;width:1.86pt;height:.1pt;mso-position-horizontal-relative:page;mso-position-vertical-relative:paragraph;z-index:-1609" coordorigin="7322,146" coordsize="37,2">
            <v:shape style="position:absolute;left:7322;top:146;width:37;height:2" coordorigin="7322,146" coordsize="37,0" path="m7322,146l7359,146e" filled="f" stroked="t" strokeweight=".24pt" strokecolor="#818181">
              <v:path arrowok="t"/>
            </v:shape>
          </v:group>
          <w10:wrap type="none"/>
        </w:pict>
      </w:r>
      <w:r>
        <w:rPr/>
        <w:pict>
          <v:group style="position:absolute;margin-left:491.40152pt;margin-top:6.689562pt;width:5.884414pt;height:.1pt;mso-position-horizontal-relative:page;mso-position-vertical-relative:paragraph;z-index:-1608" coordorigin="9828,134" coordsize="118,2">
            <v:shape style="position:absolute;left:9828;top:134;width:118;height:2" coordorigin="9828,134" coordsize="118,0" path="m9828,134l9946,134e" filled="f" stroked="t" strokeweight=".12pt" strokecolor="#717171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8"/>
          <w:szCs w:val="8"/>
          <w:color w:val="727272"/>
          <w:w w:val="116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-4"/>
          <w:w w:val="116"/>
        </w:rPr>
        <w:t>r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91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-3"/>
          <w:w w:val="91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85"/>
        </w:rPr>
        <w:t>:-.;...,.c</w:t>
      </w:r>
      <w:r>
        <w:rPr>
          <w:rFonts w:ascii="Times New Roman" w:hAnsi="Times New Roman" w:cs="Times New Roman" w:eastAsia="Times New Roman"/>
          <w:sz w:val="5"/>
          <w:szCs w:val="5"/>
          <w:color w:val="727272"/>
          <w:spacing w:val="0"/>
          <w:w w:val="109"/>
        </w:rPr>
        <w:t>1</w:t>
      </w:r>
      <w:r>
        <w:rPr>
          <w:rFonts w:ascii="Times New Roman" w:hAnsi="Times New Roman" w:cs="Times New Roman" w:eastAsia="Times New Roman"/>
          <w:sz w:val="5"/>
          <w:szCs w:val="5"/>
          <w:color w:val="72727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727272"/>
          <w:spacing w:val="0"/>
          <w:w w:val="144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727272"/>
          <w:spacing w:val="-6"/>
          <w:w w:val="144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47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4D4D4D"/>
          <w:spacing w:val="-15"/>
          <w:w w:val="214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A3A3A3"/>
          <w:spacing w:val="0"/>
          <w:w w:val="47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163"/>
        </w:rPr>
        <w:t>"'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13"/>
          <w:w w:val="163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21"/>
          <w:w w:val="163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127"/>
        </w:rPr>
        <w:t>""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A3A3A3"/>
          <w:spacing w:val="0"/>
          <w:w w:val="109"/>
        </w:rPr>
        <w:t>;:v,:</w:t>
      </w:r>
      <w:r>
        <w:rPr>
          <w:rFonts w:ascii="Times New Roman" w:hAnsi="Times New Roman" w:cs="Times New Roman" w:eastAsia="Times New Roman"/>
          <w:sz w:val="8"/>
          <w:szCs w:val="8"/>
          <w:color w:val="A3A3A3"/>
          <w:spacing w:val="-6"/>
          <w:w w:val="110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1"/>
          <w:w w:val="164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108"/>
        </w:rPr>
        <w:t>.'f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6"/>
          <w:w w:val="10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117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4"/>
          <w:w w:val="117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89"/>
        </w:rPr>
        <w:t>JI.&gt;"'"'-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7"/>
          <w:w w:val="89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727272"/>
          <w:spacing w:val="-32"/>
          <w:w w:val="122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90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27272"/>
          <w:spacing w:val="0"/>
          <w:w w:val="121"/>
        </w:rPr>
        <w:t>""·•c,e</w:t>
      </w:r>
      <w:r>
        <w:rPr>
          <w:rFonts w:ascii="Times New Roman" w:hAnsi="Times New Roman" w:cs="Times New Roman" w:eastAsia="Times New Roman"/>
          <w:sz w:val="7"/>
          <w:szCs w:val="7"/>
          <w:color w:val="727272"/>
          <w:spacing w:val="-16"/>
          <w:w w:val="121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4D4D4D"/>
          <w:spacing w:val="-2"/>
          <w:w w:val="66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66"/>
        </w:rPr>
        <w:t>_:&lt;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D4D4D"/>
          <w:spacing w:val="0"/>
          <w:w w:val="148"/>
        </w:rPr>
        <w:t>,.</w:t>
      </w:r>
      <w:r>
        <w:rPr>
          <w:rFonts w:ascii="Times New Roman" w:hAnsi="Times New Roman" w:cs="Times New Roman" w:eastAsia="Times New Roman"/>
          <w:sz w:val="7"/>
          <w:szCs w:val="7"/>
          <w:color w:val="4D4D4D"/>
          <w:spacing w:val="-17"/>
          <w:w w:val="148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11"/>
        </w:rPr>
        <w:t>,·-r.,.;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1"/>
          <w:w w:val="112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A3A3A3"/>
          <w:spacing w:val="0"/>
          <w:w w:val="58"/>
        </w:rPr>
        <w:t>;_;</w:t>
      </w:r>
      <w:r>
        <w:rPr>
          <w:rFonts w:ascii="Times New Roman" w:hAnsi="Times New Roman" w:cs="Times New Roman" w:eastAsia="Times New Roman"/>
          <w:sz w:val="7"/>
          <w:szCs w:val="7"/>
          <w:color w:val="A3A3A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27272"/>
          <w:spacing w:val="0"/>
          <w:w w:val="78"/>
        </w:rPr>
        <w:t>.o;.¡:</w:t>
      </w:r>
      <w:r>
        <w:rPr>
          <w:rFonts w:ascii="Times New Roman" w:hAnsi="Times New Roman" w:cs="Times New Roman" w:eastAsia="Times New Roman"/>
          <w:sz w:val="7"/>
          <w:szCs w:val="7"/>
          <w:color w:val="727272"/>
          <w:spacing w:val="-1"/>
          <w:w w:val="7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A3A3A3"/>
          <w:spacing w:val="-3"/>
          <w:w w:val="269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10"/>
        </w:rPr>
        <w:t>''""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6"/>
          <w:w w:val="110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B3B3B3"/>
          <w:spacing w:val="0"/>
          <w:w w:val="257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17"/>
        </w:rPr>
        <w:t>'-•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15"/>
          <w:w w:val="117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29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16"/>
          <w:w w:val="129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4D4D4D"/>
          <w:spacing w:val="-9"/>
          <w:w w:val="81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14"/>
          <w:w w:val="135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727272"/>
          <w:spacing w:val="0"/>
          <w:w w:val="101"/>
        </w:rPr>
        <w:t>..</w:t>
      </w:r>
      <w:r>
        <w:rPr>
          <w:rFonts w:ascii="Times New Roman" w:hAnsi="Times New Roman" w:cs="Times New Roman" w:eastAsia="Times New Roman"/>
          <w:sz w:val="7"/>
          <w:szCs w:val="7"/>
          <w:color w:val="727272"/>
          <w:spacing w:val="-3"/>
          <w:w w:val="101"/>
        </w:rPr>
        <w:t>.</w:t>
      </w:r>
      <w:r>
        <w:rPr>
          <w:rFonts w:ascii="Arial" w:hAnsi="Arial" w:cs="Arial" w:eastAsia="Arial"/>
          <w:sz w:val="5"/>
          <w:szCs w:val="5"/>
          <w:color w:val="828282"/>
          <w:spacing w:val="0"/>
          <w:w w:val="181"/>
        </w:rPr>
        <w:t>&gt;</w:t>
      </w:r>
      <w:r>
        <w:rPr>
          <w:rFonts w:ascii="Arial" w:hAnsi="Arial" w:cs="Arial" w:eastAsia="Arial"/>
          <w:sz w:val="5"/>
          <w:szCs w:val="5"/>
          <w:color w:val="828282"/>
          <w:spacing w:val="3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606060"/>
          <w:spacing w:val="0"/>
          <w:w w:val="114"/>
        </w:rPr>
        <w:t>_..,.._.,.,....</w:t>
      </w:r>
      <w:r>
        <w:rPr>
          <w:rFonts w:ascii="Arial" w:hAnsi="Arial" w:cs="Arial" w:eastAsia="Arial"/>
          <w:sz w:val="5"/>
          <w:szCs w:val="5"/>
          <w:color w:val="606060"/>
          <w:spacing w:val="0"/>
          <w:w w:val="114"/>
        </w:rPr>
        <w:t> </w:t>
      </w:r>
      <w:r>
        <w:rPr>
          <w:rFonts w:ascii="Arial" w:hAnsi="Arial" w:cs="Arial" w:eastAsia="Arial"/>
          <w:sz w:val="5"/>
          <w:szCs w:val="5"/>
          <w:color w:val="60606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D4D4D"/>
          <w:spacing w:val="0"/>
          <w:w w:val="52"/>
          <w:i/>
        </w:rPr>
        <w:t>7-".</w:t>
      </w:r>
      <w:r>
        <w:rPr>
          <w:rFonts w:ascii="Times New Roman" w:hAnsi="Times New Roman" w:cs="Times New Roman" w:eastAsia="Times New Roman"/>
          <w:sz w:val="10"/>
          <w:szCs w:val="10"/>
          <w:color w:val="4D4D4D"/>
          <w:spacing w:val="-3"/>
          <w:w w:val="53"/>
          <w:i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-7"/>
          <w:w w:val="109"/>
          <w:i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A3A3A3"/>
          <w:spacing w:val="-10"/>
          <w:w w:val="92"/>
          <w:i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0"/>
          <w:w w:val="137"/>
          <w:i/>
        </w:rPr>
        <w:t>""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A3A3A3"/>
          <w:spacing w:val="0"/>
          <w:w w:val="54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A3A3A3"/>
          <w:spacing w:val="-9"/>
          <w:w w:val="54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-4"/>
          <w:w w:val="188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0"/>
          <w:w w:val="84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-4"/>
          <w:w w:val="84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-8"/>
          <w:w w:val="88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88"/>
        </w:rPr>
        <w:t>.,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53"/>
        </w:rPr>
        <w:t>,,,...,,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2"/>
          <w:w w:val="53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-6"/>
          <w:w w:val="133"/>
        </w:rPr>
        <w:t>4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0"/>
          <w:w w:val="3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1"/>
          <w:w w:val="31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135"/>
        </w:rPr>
        <w:t>;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7"/>
          <w:w w:val="8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0"/>
          <w:w w:val="46"/>
        </w:rPr>
        <w:t>..,_,._._..,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6"/>
          <w:w w:val="4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-1"/>
          <w:w w:val="74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5"/>
          <w:w w:val="81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727272"/>
          <w:spacing w:val="0"/>
          <w:w w:val="107"/>
        </w:rPr>
        <w:t>-&lt;·o."</w:t>
      </w:r>
      <w:r>
        <w:rPr>
          <w:rFonts w:ascii="Times New Roman" w:hAnsi="Times New Roman" w:cs="Times New Roman" w:eastAsia="Times New Roman"/>
          <w:sz w:val="7"/>
          <w:szCs w:val="7"/>
          <w:color w:val="72727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7"/>
          <w:szCs w:val="7"/>
          <w:color w:val="72727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32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2"/>
          <w:w w:val="132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D4D4D"/>
          <w:spacing w:val="-15"/>
          <w:w w:val="140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91"/>
        </w:rPr>
        <w:t>••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3"/>
          <w:w w:val="9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85"/>
        </w:rPr>
        <w:t>._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2"/>
          <w:w w:val="85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6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234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65"/>
        </w:rPr>
        <w:t>.:..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2"/>
          <w:w w:val="66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91"/>
        </w:rPr>
        <w:t>.·=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11"/>
          <w:w w:val="92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4"/>
          <w:w w:val="122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168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7"/>
          <w:w w:val="174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52"/>
        </w:rPr>
        <w:t>-..;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0"/>
          <w:w w:val="36"/>
        </w:rPr>
        <w:t>-..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-5"/>
          <w:w w:val="36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5"/>
          <w:w w:val="8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0"/>
          <w:w w:val="57"/>
        </w:rPr>
        <w:t>""'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4"/>
          <w:w w:val="57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0"/>
          <w:w w:val="12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-14"/>
          <w:w w:val="122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0"/>
          <w:w w:val="101"/>
        </w:rPr>
        <w:t>·'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2"/>
          <w:w w:val="73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0"/>
          <w:w w:val="73"/>
        </w:rPr>
        <w:t>·.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-3"/>
          <w:w w:val="7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82828"/>
          <w:spacing w:val="0"/>
          <w:w w:val="53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2828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0"/>
          <w:w w:val="88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5"/>
          <w:w w:val="71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-10"/>
          <w:w w:val="47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0"/>
          <w:w w:val="53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0"/>
          <w:w w:val="187"/>
        </w:rPr>
        <w:t>p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2"/>
          <w:w w:val="187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0"/>
          <w:w w:val="155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0"/>
          <w:w w:val="147"/>
          <w:i/>
        </w:rPr>
        <w:t>"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-15"/>
          <w:w w:val="147"/>
          <w:i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0"/>
          <w:w w:val="154"/>
          <w:i/>
        </w:rPr>
        <w:t>"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0"/>
          <w:w w:val="159"/>
          <w:i/>
        </w:rPr>
        <w:t>''""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0"/>
          <w:w w:val="160"/>
          <w:i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3"/>
          <w:w w:val="74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0"/>
          <w:w w:val="125"/>
        </w:rPr>
        <w:t>_.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-13"/>
          <w:w w:val="125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383838"/>
          <w:spacing w:val="0"/>
          <w:w w:val="63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38383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0"/>
          <w:w w:val="100"/>
        </w:rPr>
        <w:t>_.'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-5"/>
          <w:w w:val="218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-4"/>
          <w:w w:val="76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0"/>
          <w:w w:val="76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0"/>
          <w:w w:val="76"/>
        </w:rPr>
        <w:t>  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3"/>
          <w:w w:val="76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147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18"/>
          <w:w w:val="147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118"/>
        </w:rPr>
        <w:t>..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-14"/>
          <w:w w:val="118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-33"/>
          <w:w w:val="221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-3"/>
          <w:w w:val="147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-10"/>
          <w:w w:val="295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185"/>
        </w:rPr>
        <w:t>,.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-13"/>
          <w:w w:val="185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0"/>
          <w:w w:val="146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1"/>
          <w:w w:val="146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1"/>
          <w:w w:val="65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65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100"/>
        </w:rPr>
        <w:t>      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D4D4D"/>
          <w:spacing w:val="-3"/>
          <w:w w:val="161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0"/>
          <w:w w:val="237"/>
        </w:rPr>
        <w:t>·''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spacing w:before="0" w:after="0" w:line="252" w:lineRule="exact"/>
        <w:ind w:left="2390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383.007416pt;margin-top:15.571032pt;width:218.963715pt;height:.1pt;mso-position-horizontal-relative:page;mso-position-vertical-relative:paragraph;z-index:-1610" coordorigin="7660,311" coordsize="4379,2">
            <v:shape style="position:absolute;left:7660;top:311;width:4379;height:2" coordorigin="7660,311" coordsize="4379,0" path="m7660,311l12039,311e" filled="f" stroked="t" strokeweight="1.910261pt" strokecolor="#03030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color w:val="030303"/>
          <w:spacing w:val="0"/>
          <w:w w:val="600"/>
        </w:rPr>
        <w:t>\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380" w:right="120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1" w:after="0" w:line="240" w:lineRule="auto"/>
        <w:ind w:left="758" w:right="131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1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72" w:right="86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5.520pt;margin-top:11.332607pt;width:67.199997pt;height:3.84pt;mso-position-horizontal-relative:page;mso-position-vertical-relative:paragraph;z-index:-1606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121"/>
        </w:rPr>
        <w:t>Genenl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8"/>
          <w:w w:val="12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41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41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5"/>
          <w:w w:val="4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0"/>
          <w:w w:val="72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14"/>
          <w:w w:val="59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122"/>
        </w:rPr>
        <w:t>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observará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77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11-06-2013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4" w:lineRule="auto"/>
        <w:ind w:left="5" w:right="741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3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3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Federación,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Distrito</w:t>
      </w:r>
      <w:r>
        <w:rPr>
          <w:rFonts w:ascii="Arial" w:hAnsi="Arial" w:cs="Arial" w:eastAsia="Arial"/>
          <w:sz w:val="17"/>
          <w:szCs w:val="17"/>
          <w:color w:val="030303"/>
          <w:spacing w:val="55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ámbit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respectiva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313131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competencias,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regirán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principios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bases: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5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(para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quedar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apartad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11-06-2013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7" w:lineRule="auto"/>
        <w:ind w:right="733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29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9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2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autoridad,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entidad,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órgano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organismo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Podere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Ejecutivo,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Legislativ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Judicial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autónomos,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partidos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políticos,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fideicomiso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fondo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física,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moral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sindicato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reciba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realice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autorida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ámbit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federal,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municipal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temporalment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razones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fije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interpretación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prevalecer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principio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máxima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facultades,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funciones,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específico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declaración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8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información.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480" w:footer="0" w:top="1260" w:bottom="280" w:left="320" w:right="200"/>
          <w:pgSz w:w="12240" w:h="15840"/>
          <w:cols w:num="2" w:equalWidth="0">
            <w:col w:w="2637" w:space="653"/>
            <w:col w:w="8430"/>
          </w:cols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778"/>
        <w:jc w:val="righ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4.960007pt;margin-top:-15.912369pt;width:2.88pt;height:204.479996pt;mso-position-horizontal-relative:page;mso-position-vertical-relative:paragraph;z-index:-1601" type="#_x0000_t75">
            <v:imagedata r:id="rId39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07-02-2014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4" w:lineRule="auto"/>
        <w:ind w:left="3286" w:right="801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60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6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privada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protegid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excepciones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fije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leye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4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70" w:lineRule="auto"/>
        <w:ind w:left="3291" w:right="785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necesidad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·de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acredita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utilización,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tendrá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gratuit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rectificació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éstos.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9" w:lineRule="auto"/>
        <w:ind w:left="3291" w:right="742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revisión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sustanciará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organismos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autónomo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especializados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imparciales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92" w:lineRule="exact"/>
        <w:ind w:left="329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Constitución.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6" w:after="0" w:line="240" w:lineRule="auto"/>
        <w:ind w:right="776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0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7"/>
          <w:i/>
        </w:rPr>
        <w:t>7</w:t>
      </w:r>
      <w:r>
        <w:rPr>
          <w:rFonts w:ascii="Arial" w:hAnsi="Arial" w:cs="Arial" w:eastAsia="Arial"/>
          <w:sz w:val="17"/>
          <w:szCs w:val="17"/>
          <w:color w:val="1D1D1D"/>
          <w:spacing w:val="-3"/>
          <w:w w:val="108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02-2014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3286" w:right="72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preservar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administrativos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actualizado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publicarán,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disponibles,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complet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actualizad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indicadores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permitan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rendir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objetivo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obtenidos.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7" w:lineRule="exact"/>
        <w:ind w:right="779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0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0"/>
          <w:i/>
        </w:rPr>
        <w:t>7</w:t>
      </w:r>
      <w:r>
        <w:rPr>
          <w:rFonts w:ascii="Arial" w:hAnsi="Arial" w:cs="Arial" w:eastAsia="Arial"/>
          <w:sz w:val="17"/>
          <w:szCs w:val="17"/>
          <w:color w:val="313131"/>
          <w:spacing w:val="-3"/>
          <w:w w:val="108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02-2014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0" w:lineRule="atLeast"/>
        <w:ind w:left="3295" w:right="763" w:firstLine="-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11.839996pt;margin-top:-4.283539pt;width:171.839996pt;height:83.519997pt;mso-position-horizontal-relative:page;mso-position-vertical-relative:paragraph;z-index:-1600" type="#_x0000_t75">
            <v:imagedata r:id="rId40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determinará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morales.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320" w:right="200"/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/>
        <w:pict>
          <v:shape style="position:absolute;margin-left:43.200001pt;margin-top:38.400028pt;width:49.919998pt;height:50.880001pt;mso-position-horizontal-relative:page;mso-position-vertical-relative:page;z-index:-1607" type="#_x0000_t75">
            <v:imagedata r:id="rId41" o:title=""/>
          </v:shape>
        </w:pict>
      </w:r>
      <w:r>
        <w:rPr/>
        <w:pict>
          <v:shape style="position:absolute;margin-left:136.320007pt;margin-top:22.079987pt;width:15.36pt;height:285.119995pt;mso-position-horizontal-relative:page;mso-position-vertical-relative:page;z-index:-1605" type="#_x0000_t75">
            <v:imagedata r:id="rId42" o:title=""/>
          </v:shape>
        </w:pict>
      </w:r>
      <w:r>
        <w:rPr/>
        <w:pict>
          <v:shape style="position:absolute;margin-left:359.040009pt;margin-top:21.120001pt;width:74.879997pt;height:2.88pt;mso-position-horizontal-relative:page;mso-position-vertical-relative:page;z-index:-1603" type="#_x0000_t75">
            <v:imagedata r:id="rId43" o:title=""/>
          </v:shape>
        </w:pict>
      </w:r>
      <w:r>
        <w:rPr/>
        <w:pict>
          <v:shape style="position:absolute;margin-left:551.039978pt;margin-top:18.239979pt;width:43.200001pt;height:42.240002pt;mso-position-horizontal-relative:page;mso-position-vertical-relative:page;z-index:-1602" type="#_x0000_t75">
            <v:imagedata r:id="rId44" o:title=""/>
          </v:shape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" w:right="-67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6"/>
        </w:rPr>
        <w:t>www.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26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-21"/>
          <w:w w:val="12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2"/>
        </w:rPr>
        <w:t>li&lt;co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3"/>
        </w:rPr>
        <w:t>.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3"/>
        </w:rPr>
        <w:t>!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4"/>
        </w:rPr>
        <w:t>J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tabs>
          <w:tab w:pos="68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67"/>
        </w:rPr>
        <w:t>''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sancionada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term1no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dispongan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leyes.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7" w:after="0" w:line="240" w:lineRule="auto"/>
        <w:ind w:left="4291" w:right="-20"/>
        <w:jc w:val="left"/>
        <w:tabs>
          <w:tab w:pos="82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8.240005pt;margin-top:-3.349356pt;width:31.68pt;height:37.439999pt;mso-position-horizontal-relative:page;mso-position-vertical-relative:paragraph;z-index:-1604" type="#_x0000_t75">
            <v:imagedata r:id="rId45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20-07-2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40" w:lineRule="auto"/>
        <w:ind w:left="426" w:right="-20"/>
        <w:jc w:val="left"/>
        <w:tabs>
          <w:tab w:pos="1340" w:val="left"/>
          <w:tab w:pos="3480" w:val="left"/>
          <w:tab w:pos="4620" w:val="left"/>
          <w:tab w:pos="5260" w:val="left"/>
          <w:tab w:pos="836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304.563385pt;margin-top:24.539015pt;width:300.492958pt;height:.1pt;mso-position-horizontal-relative:page;mso-position-vertical-relative:paragraph;z-index:-1599" coordorigin="6091,491" coordsize="6010,2">
            <v:shape style="position:absolute;left:6091;top:491;width:6010;height:2" coordorigin="6091,491" coordsize="6010,0" path="m6091,491l12101,491e" filled="f" stroked="t" strokeweight="1.43662pt" strokecolor="#08080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96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41"/>
          <w:w w:val="19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AAAAA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AAAAA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AAAA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C9C9C"/>
          <w:spacing w:val="0"/>
          <w:w w:val="213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9C9C9C"/>
          <w:spacing w:val="-73"/>
          <w:w w:val="2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C9C9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C9C9C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213"/>
        </w:rPr>
        <w:t>..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46"/>
          <w:w w:val="2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319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72"/>
          <w:w w:val="31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196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19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14"/>
          <w:w w:val="19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70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7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2"/>
          <w:w w:val="7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100"/>
        </w:rPr>
        <w:t>.-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166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5"/>
          <w:w w:val="166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66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12"/>
          <w:w w:val="16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66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11"/>
          <w:w w:val="16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0"/>
          <w:w w:val="257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-37"/>
          <w:w w:val="25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0"/>
          <w:w w:val="164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5"/>
          <w:w w:val="164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64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36"/>
          <w:w w:val="16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64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46"/>
          <w:w w:val="16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8"/>
          <w:w w:val="100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9C9C9C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14"/>
          <w:szCs w:val="14"/>
          <w:color w:val="9C9C9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4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40"/>
          <w:w w:val="14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14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-15"/>
          <w:w w:val="14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319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70"/>
          <w:w w:val="31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207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0"/>
          <w:w w:val="138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28"/>
          <w:w w:val="13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11"/>
          <w:w w:val="12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AAAAA"/>
          <w:spacing w:val="0"/>
          <w:w w:val="19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AAAA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0"/>
          <w:w w:val="84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12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-16"/>
          <w:w w:val="12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0"/>
          <w:w w:val="233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-6"/>
          <w:w w:val="23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0"/>
          <w:w w:val="12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2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320" w:right="200"/>
          <w:cols w:num="2" w:equalWidth="0">
            <w:col w:w="1503" w:space="1099"/>
            <w:col w:w="911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46.080002pt;margin-top:42.240013pt;width:49.919998pt;height:48.959999pt;mso-position-horizontal-relative:page;mso-position-vertical-relative:page;z-index:-1598" type="#_x0000_t75">
            <v:imagedata r:id="rId46" o:title=""/>
          </v:shape>
        </w:pict>
      </w:r>
      <w:r>
        <w:rPr/>
        <w:pict>
          <v:shape style="position:absolute;margin-left:553.919983pt;margin-top:20.159985pt;width:43.200001pt;height:43.200001pt;mso-position-horizontal-relative:page;mso-position-vertical-relative:page;z-index:-1595" type="#_x0000_t75">
            <v:imagedata r:id="rId47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367" w:lineRule="auto"/>
        <w:ind w:left="3300" w:right="794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38.400002pt;margin-top:12.883662pt;width:67.199997pt;height:59.52pt;mso-position-horizontal-relative:page;mso-position-vertical-relative:paragraph;z-index:-1597" type="#_x0000_t75">
            <v:imagedata r:id="rId48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organismo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autónomo,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especializado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imparcial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colegiado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patrimoni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plena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autonomí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técnica,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gestión,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capacidad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decidir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organización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interna,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responsable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establezc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815" w:right="2408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JALISCO: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3" w:lineRule="auto"/>
        <w:ind w:left="3285" w:right="81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°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2D2D2D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territori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gozará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Constitución,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salvaguardar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cumplimiento.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Asimismo,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reconoce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sustenta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expresament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momento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fecundació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reput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efectos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791" w:lineRule="exact"/>
        <w:ind w:left="257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width:2.88pt;height:44.16pt;mso-position-horizontal-relative:char;mso-position-vertical-relative:line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48"/>
        </w:rPr>
        <w:t>           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8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4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  <w:position w:val="48"/>
        </w:rPr>
        <w:t>correspondientes,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  <w:position w:val="4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8"/>
        </w:rPr>
        <w:t>hast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position w:val="4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8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position w:val="4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8"/>
        </w:rPr>
        <w:t>muert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position w:val="4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8"/>
        </w:rPr>
        <w:t>natural.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8" w:after="0" w:line="360" w:lineRule="auto"/>
        <w:ind w:left="3285" w:right="816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garantizado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Estados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tratado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internacionale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Mexicano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parte,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materia.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76" w:right="1978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7.62529pt;margin-top:-9.488904pt;width:.1pt;height:41.860465pt;mso-position-horizontal-relative:page;mso-position-vertical-relative:paragraph;z-index:-1593" coordorigin="2953,-190" coordsize="2,837">
            <v:shape style="position:absolute;left:2953;top:-190;width:2;height:837" coordorigin="2953,-190" coordsize="0,837" path="m2953,647l2953,-190e" filled="f" stroked="t" strokeweight=".238876pt" strokecolor="#7C7C7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9°.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tendr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fundamentos: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85" w:right="326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consolidación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democrátic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4" w:after="0" w:line="364" w:lineRule="auto"/>
        <w:ind w:left="3280" w:right="808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55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55"/>
        </w:rPr>
        <w:t>1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40"/>
        </w:rPr>
        <w:t>.</w:t>
      </w:r>
      <w:r>
        <w:rPr>
          <w:rFonts w:ascii="Arial" w:hAnsi="Arial" w:cs="Arial" w:eastAsia="Arial"/>
          <w:sz w:val="17"/>
          <w:szCs w:val="17"/>
          <w:color w:val="2D2D2D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rendición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mediante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apertur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éstas;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4" w:lineRule="exact"/>
        <w:ind w:left="3280" w:right="84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1" w:after="0" w:line="240" w:lineRule="auto"/>
        <w:ind w:left="3271" w:right="648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información;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1" w:after="0" w:line="240" w:lineRule="auto"/>
        <w:ind w:left="3280" w:right="507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99"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veraz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oportuna;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7" w:after="0" w:line="240" w:lineRule="auto"/>
        <w:ind w:left="3271" w:right="278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V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4" w:after="0" w:line="362" w:lineRule="auto"/>
        <w:ind w:left="3276" w:right="820" w:firstLine="-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8.320007pt;margin-top:38.768311pt;width:32.639999pt;height:106.559998pt;mso-position-horizontal-relative:page;mso-position-vertical-relative:paragraph;z-index:-1594" type="#_x0000_t75">
            <v:imagedata r:id="rId50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promoción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controversia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suscite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4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3" w:lineRule="auto"/>
        <w:ind w:left="3280" w:right="822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23.040001pt;margin-top:10.358551pt;width:101.760002pt;height:34.560001pt;mso-position-horizontal-relative:page;mso-position-vertical-relative:paragraph;z-index:-1596" type="#_x0000_t75">
            <v:imagedata r:id="rId51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15.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proveerán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liberta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grupos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propiciarán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su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3" w:after="0" w:line="240" w:lineRule="auto"/>
        <w:ind w:left="239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61.718964pt;margin-top:33.514175pt;width:443.592505pt;height:.1pt;mso-position-horizontal-relative:page;mso-position-vertical-relative:paragraph;z-index:-1592" coordorigin="3234,670" coordsize="8872,2">
            <v:shape style="position:absolute;left:3234;top:670;width:8872;height:2" coordorigin="3234,670" coordsize="8872,0" path="m3234,670l12106,670e" filled="f" stroked="t" strokeweight="1.433255pt" strokecolor="#08080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7E7E7E"/>
          <w:w w:val="8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E7E7E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2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4"/>
          <w:w w:val="12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81818"/>
          <w:spacing w:val="-10"/>
          <w:w w:val="183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color w:val="7E7E7E"/>
          <w:spacing w:val="-26"/>
          <w:w w:val="13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25252"/>
          <w:spacing w:val="-26"/>
          <w:w w:val="177"/>
        </w:rPr>
      </w:r>
      <w:r>
        <w:rPr>
          <w:rFonts w:ascii="Times New Roman" w:hAnsi="Times New Roman" w:cs="Times New Roman" w:eastAsia="Times New Roman"/>
          <w:sz w:val="20"/>
          <w:szCs w:val="20"/>
          <w:color w:val="525252"/>
          <w:spacing w:val="-6"/>
          <w:w w:val="177"/>
          <w:shadow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25252"/>
          <w:spacing w:val="-6"/>
          <w:w w:val="177"/>
          <w:shadow/>
        </w:rPr>
      </w:r>
      <w:r>
        <w:rPr>
          <w:rFonts w:ascii="Times New Roman" w:hAnsi="Times New Roman" w:cs="Times New Roman" w:eastAsia="Times New Roman"/>
          <w:sz w:val="20"/>
          <w:szCs w:val="20"/>
          <w:color w:val="525252"/>
          <w:spacing w:val="-6"/>
          <w:w w:val="177"/>
        </w:rPr>
      </w:r>
      <w:r>
        <w:rPr>
          <w:rFonts w:ascii="Times New Roman" w:hAnsi="Times New Roman" w:cs="Times New Roman" w:eastAsia="Times New Roman"/>
          <w:sz w:val="20"/>
          <w:szCs w:val="20"/>
          <w:color w:val="525252"/>
          <w:spacing w:val="-6"/>
          <w:w w:val="177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26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91"/>
        </w:rPr>
        <w:t>vid: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92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92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7E7E7E"/>
          <w:spacing w:val="-8"/>
          <w:w w:val="17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D2D2D"/>
          <w:spacing w:val="-45"/>
          <w:w w:val="93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6"/>
        </w:rPr>
        <w:t>"""""''""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5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B6B6B"/>
          <w:spacing w:val="0"/>
          <w:w w:val="4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B6B6B"/>
          <w:spacing w:val="0"/>
          <w:w w:val="44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6B6B6B"/>
          <w:spacing w:val="9"/>
          <w:w w:val="4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86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86"/>
        </w:rPr>
        <w:t>""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5"/>
          <w:w w:val="1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5"/>
        </w:rPr>
        <w:t>c"IIUml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</w:rPr>
        <w:t>entida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D2D2D"/>
          <w:spacing w:val="0"/>
          <w:w w:val="13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D2D2D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Paca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ello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480" w:footer="0" w:top="1200" w:bottom="280" w:left="360" w:right="120"/>
          <w:pgSz w:w="12240" w:h="15840"/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03" w:footer="0" w:top="1820" w:bottom="280" w:left="360" w:right="180"/>
          <w:headerReference w:type="default" r:id="rId52"/>
          <w:pgSz w:w="12240" w:h="15840"/>
        </w:sectPr>
      </w:pPr>
      <w:rPr/>
    </w:p>
    <w:p>
      <w:pPr>
        <w:spacing w:before="0" w:after="0" w:line="694" w:lineRule="exact"/>
        <w:ind w:left="712" w:right="1005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145.793701pt;margin-top:59.232811pt;width:.1pt;height:59.23281pt;mso-position-horizontal-relative:page;mso-position-vertical-relative:page;z-index:-1586" coordorigin="2916,1185" coordsize="2,1185">
            <v:shape style="position:absolute;left:2916;top:1185;width:2;height:1185" coordorigin="2916,1185" coordsize="0,1185" path="m2916,2369l2916,1185e" filled="f" stroked="t" strokeweight=".47645pt" strokecolor="#74747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62"/>
          <w:szCs w:val="62"/>
          <w:color w:val="242424"/>
          <w:w w:val="110"/>
          <w:i/>
          <w:position w:val="-1"/>
        </w:rPr>
        <w:t>.</w:t>
      </w:r>
      <w:r>
        <w:rPr>
          <w:rFonts w:ascii="Arial" w:hAnsi="Arial" w:cs="Arial" w:eastAsia="Arial"/>
          <w:sz w:val="62"/>
          <w:szCs w:val="62"/>
          <w:color w:val="242424"/>
          <w:spacing w:val="-170"/>
          <w:w w:val="111"/>
          <w:i/>
          <w:position w:val="-1"/>
        </w:rPr>
        <w:t>r</w:t>
      </w:r>
      <w:r>
        <w:rPr>
          <w:rFonts w:ascii="Arial" w:hAnsi="Arial" w:cs="Arial" w:eastAsia="Arial"/>
          <w:sz w:val="13"/>
          <w:szCs w:val="13"/>
          <w:color w:val="242424"/>
          <w:spacing w:val="0"/>
          <w:w w:val="102"/>
          <w:i/>
          <w:position w:val="36"/>
        </w:rPr>
        <w:t>!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91" w:after="0" w:line="240" w:lineRule="auto"/>
        <w:ind w:left="743" w:right="82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42424"/>
          <w:w w:val="97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2"/>
          <w:w w:val="96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545454"/>
          <w:spacing w:val="0"/>
          <w:w w:val="102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545454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545454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6"/>
        </w:rPr>
        <w:t>a!ia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58" w:lineRule="exact"/>
        <w:ind w:left="358" w:right="385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36.480pt;margin-top:12.446621pt;width:68.160004pt;height:3.84pt;mso-position-horizontal-relative:page;mso-position-vertical-relative:paragraph;z-index:-1591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030303"/>
          <w:w w:val="6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w w:val="62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79"/>
        </w:rPr>
        <w:t>ri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4"/>
          <w:w w:val="8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5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27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44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44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14"/>
          <w:w w:val="4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32"/>
        </w:rPr>
        <w:t>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363" w:lineRule="auto"/>
        <w:ind w:left="900" w:right="806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5.919998pt;margin-top:1.386658pt;width:2.88pt;height:72pt;mso-position-horizontal-relative:page;mso-position-vertical-relative:paragraph;z-index:-1589" type="#_x0000_t75">
            <v:imagedata r:id="rId54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IX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municipales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promoverán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garantizará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ámbit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competencia;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40" w:lineRule="auto"/>
        <w:ind w:left="900" w:right="808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3"/>
          <w:w w:val="102"/>
        </w:rPr>
        <w:t>X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33"/>
        </w:rPr>
        <w:t>..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905" w:right="793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5.919998pt;margin-top:23.74514pt;width:2.88pt;height:120.959999pt;mso-position-horizontal-relative:page;mso-position-vertical-relative:paragraph;z-index:-1588" type="#_x0000_t75">
            <v:imagedata r:id="rId55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regulará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hacerlo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efectivo;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respecto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sanciones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incumplimiento,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normativida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materia.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905" w:right="77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municipales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organismo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física,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sindicat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reciba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ejerza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autoridad,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posesión,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rendir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funciones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permiti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ley.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9" w:lineRule="auto"/>
        <w:ind w:left="3411" w:right="1024" w:firstLine="-232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MUNICIPIOS: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96" w:right="478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14"/>
        </w:rPr>
        <w:t>°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242424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7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57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Naturalez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Interpretación.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358" w:lineRule="auto"/>
        <w:ind w:left="896" w:right="798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16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segundo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tercer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242424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9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IX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Jalisco.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3" w:lineRule="auto"/>
        <w:ind w:left="900" w:right="80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7"/>
          <w:w w:val="117"/>
        </w:rPr>
        <w:t>2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17"/>
        </w:rPr>
        <w:t>.</w:t>
      </w:r>
      <w:r>
        <w:rPr>
          <w:rFonts w:ascii="Arial" w:hAnsi="Arial" w:cs="Arial" w:eastAsia="Arial"/>
          <w:sz w:val="17"/>
          <w:szCs w:val="17"/>
          <w:color w:val="242424"/>
          <w:spacing w:val="7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dominio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reside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tendr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disponer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consider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4" w:lineRule="auto"/>
        <w:ind w:left="896" w:right="79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54.880005pt;margin-top:74.645424pt;width:25.92pt;height:68.160004pt;mso-position-horizontal-relative:page;mso-position-vertical-relative:paragraph;z-index:-1587" type="#_x0000_t75">
            <v:imagedata r:id="rId56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interpretar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Constitución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Declaración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Universal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Internaciona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Civiles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Políticos;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Convención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American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Convención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Eliminació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Discriminación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Mujer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instrumento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ratificado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hayan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realizado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especializados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favoreciend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tiempo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máxima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publicidad.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24" w:right="-20"/>
        <w:jc w:val="left"/>
        <w:tabs>
          <w:tab w:pos="9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23.040001pt;margin-top:11.681175pt;width:101.760002pt;height:37.439999pt;mso-position-horizontal-relative:page;mso-position-vertical-relative:paragraph;z-index:-1590" type="#_x0000_t75">
            <v:imagedata r:id="rId57" o:title=""/>
          </v:shape>
        </w:pic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9"/>
        </w:rPr>
        <w:t>4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19"/>
        </w:rPr>
        <w:t>.</w:t>
      </w:r>
      <w:r>
        <w:rPr>
          <w:rFonts w:ascii="Arial" w:hAnsi="Arial" w:cs="Arial" w:eastAsia="Arial"/>
          <w:sz w:val="17"/>
          <w:szCs w:val="17"/>
          <w:color w:val="3B3B3B"/>
          <w:spacing w:val="-15"/>
          <w:w w:val="11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star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-33" w:right="821"/>
        <w:jc w:val="center"/>
        <w:tabs>
          <w:tab w:pos="860" w:val="left"/>
          <w:tab w:pos="82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418"/>
        </w:rPr>
        <w:t>\.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acredit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justifiqu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utilización,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condicionarse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mismo.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310"/>
        </w:rPr>
        <w:t>/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5" w:right="-20"/>
        <w:jc w:val="left"/>
        <w:tabs>
          <w:tab w:pos="2540" w:val="left"/>
          <w:tab w:pos="7140" w:val="left"/>
          <w:tab w:pos="814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group style="position:absolute;margin-left:89.572594pt;margin-top:21.860497pt;width:515.518879pt;height:.1pt;mso-position-horizontal-relative:page;mso-position-vertical-relative:paragraph;z-index:-1585" coordorigin="1791,437" coordsize="10310,2">
            <v:shape style="position:absolute;left:1791;top:437;width:10310;height:2" coordorigin="1791,437" coordsize="10310,0" path="m1791,437l12102,437e" filled="f" stroked="t" strokeweight=".714675pt" strokecolor="#0F0F0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color w:val="757575"/>
          <w:spacing w:val="1"/>
          <w:w w:val="291"/>
        </w:rPr>
        <w:t>-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111"/>
        </w:rPr>
        <w:t>"</w:t>
      </w:r>
      <w:r>
        <w:rPr>
          <w:rFonts w:ascii="Arial" w:hAnsi="Arial" w:cs="Arial" w:eastAsia="Arial"/>
          <w:sz w:val="13"/>
          <w:szCs w:val="13"/>
          <w:color w:val="898989"/>
          <w:spacing w:val="-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57575"/>
          <w:spacing w:val="0"/>
          <w:w w:val="87"/>
        </w:rPr>
        <w:t>.,.,.,.,.,,,.u.</w:t>
      </w:r>
      <w:r>
        <w:rPr>
          <w:rFonts w:ascii="Arial" w:hAnsi="Arial" w:cs="Arial" w:eastAsia="Arial"/>
          <w:sz w:val="13"/>
          <w:szCs w:val="13"/>
          <w:color w:val="757575"/>
          <w:spacing w:val="1"/>
          <w:w w:val="87"/>
        </w:rPr>
        <w:t> </w:t>
      </w:r>
      <w:r>
        <w:rPr>
          <w:rFonts w:ascii="Arial" w:hAnsi="Arial" w:cs="Arial" w:eastAsia="Arial"/>
          <w:sz w:val="13"/>
          <w:szCs w:val="13"/>
          <w:color w:val="757575"/>
          <w:spacing w:val="0"/>
          <w:w w:val="87"/>
        </w:rPr>
        <w:t>"'</w:t>
      </w:r>
      <w:r>
        <w:rPr>
          <w:rFonts w:ascii="Arial" w:hAnsi="Arial" w:cs="Arial" w:eastAsia="Arial"/>
          <w:sz w:val="13"/>
          <w:szCs w:val="13"/>
          <w:color w:val="757575"/>
          <w:spacing w:val="3"/>
          <w:w w:val="87"/>
        </w:rPr>
        <w:t>"</w:t>
      </w:r>
      <w:r>
        <w:rPr>
          <w:rFonts w:ascii="Arial" w:hAnsi="Arial" w:cs="Arial" w:eastAsia="Arial"/>
          <w:sz w:val="13"/>
          <w:szCs w:val="13"/>
          <w:color w:val="9E9E9E"/>
          <w:spacing w:val="0"/>
          <w:w w:val="154"/>
        </w:rPr>
        <w:t>"'</w:t>
      </w:r>
      <w:r>
        <w:rPr>
          <w:rFonts w:ascii="Arial" w:hAnsi="Arial" w:cs="Arial" w:eastAsia="Arial"/>
          <w:sz w:val="13"/>
          <w:szCs w:val="13"/>
          <w:color w:val="9E9E9E"/>
          <w:spacing w:val="-6"/>
          <w:w w:val="154"/>
        </w:rPr>
        <w:t>"</w:t>
      </w:r>
      <w:r>
        <w:rPr>
          <w:rFonts w:ascii="Arial" w:hAnsi="Arial" w:cs="Arial" w:eastAsia="Arial"/>
          <w:sz w:val="13"/>
          <w:szCs w:val="13"/>
          <w:color w:val="757575"/>
          <w:spacing w:val="0"/>
          <w:w w:val="123"/>
        </w:rPr>
        <w:t>Y·"'"''</w:t>
      </w:r>
      <w:r>
        <w:rPr>
          <w:rFonts w:ascii="Arial" w:hAnsi="Arial" w:cs="Arial" w:eastAsia="Arial"/>
          <w:sz w:val="13"/>
          <w:szCs w:val="13"/>
          <w:color w:val="757575"/>
          <w:spacing w:val="5"/>
          <w:w w:val="123"/>
        </w:rPr>
        <w:t>·</w:t>
      </w:r>
      <w:r>
        <w:rPr>
          <w:rFonts w:ascii="Arial" w:hAnsi="Arial" w:cs="Arial" w:eastAsia="Arial"/>
          <w:sz w:val="13"/>
          <w:szCs w:val="13"/>
          <w:color w:val="AFAFAF"/>
          <w:spacing w:val="5"/>
          <w:w w:val="60"/>
        </w:rPr>
      </w:r>
      <w:r>
        <w:rPr>
          <w:rFonts w:ascii="Arial" w:hAnsi="Arial" w:cs="Arial" w:eastAsia="Arial"/>
          <w:sz w:val="13"/>
          <w:szCs w:val="13"/>
          <w:color w:val="AFAFAF"/>
          <w:spacing w:val="0"/>
          <w:w w:val="60"/>
          <w:emboss/>
        </w:rPr>
        <w:t>'</w:t>
      </w:r>
      <w:r>
        <w:rPr>
          <w:rFonts w:ascii="Arial" w:hAnsi="Arial" w:cs="Arial" w:eastAsia="Arial"/>
          <w:sz w:val="13"/>
          <w:szCs w:val="13"/>
          <w:color w:val="AFAFAF"/>
          <w:spacing w:val="0"/>
          <w:w w:val="60"/>
          <w:emboss/>
        </w:rPr>
      </w:r>
      <w:r>
        <w:rPr>
          <w:rFonts w:ascii="Arial" w:hAnsi="Arial" w:cs="Arial" w:eastAsia="Arial"/>
          <w:sz w:val="13"/>
          <w:szCs w:val="13"/>
          <w:color w:val="AFAFAF"/>
          <w:spacing w:val="0"/>
          <w:w w:val="60"/>
        </w:rPr>
      </w:r>
      <w:r>
        <w:rPr>
          <w:rFonts w:ascii="Arial" w:hAnsi="Arial" w:cs="Arial" w:eastAsia="Arial"/>
          <w:sz w:val="13"/>
          <w:szCs w:val="13"/>
          <w:color w:val="AFAFAF"/>
          <w:spacing w:val="-19"/>
          <w:w w:val="61"/>
        </w:rPr>
        <w:t>·</w:t>
      </w:r>
      <w:r>
        <w:rPr>
          <w:rFonts w:ascii="Arial" w:hAnsi="Arial" w:cs="Arial" w:eastAsia="Arial"/>
          <w:sz w:val="13"/>
          <w:szCs w:val="13"/>
          <w:color w:val="757575"/>
          <w:spacing w:val="0"/>
          <w:w w:val="104"/>
        </w:rPr>
        <w:t>"</w:t>
      </w:r>
      <w:r>
        <w:rPr>
          <w:rFonts w:ascii="Arial" w:hAnsi="Arial" w:cs="Arial" w:eastAsia="Arial"/>
          <w:sz w:val="13"/>
          <w:szCs w:val="13"/>
          <w:color w:val="757575"/>
          <w:spacing w:val="-11"/>
          <w:w w:val="104"/>
        </w:rPr>
        <w:t>'</w:t>
      </w:r>
      <w:r>
        <w:rPr>
          <w:rFonts w:ascii="Arial" w:hAnsi="Arial" w:cs="Arial" w:eastAsia="Arial"/>
          <w:sz w:val="13"/>
          <w:szCs w:val="13"/>
          <w:color w:val="9E9E9E"/>
          <w:spacing w:val="0"/>
          <w:w w:val="99"/>
        </w:rPr>
        <w:t>"•'</w:t>
      </w:r>
      <w:r>
        <w:rPr>
          <w:rFonts w:ascii="Arial" w:hAnsi="Arial" w:cs="Arial" w:eastAsia="Arial"/>
          <w:sz w:val="13"/>
          <w:szCs w:val="13"/>
          <w:color w:val="9E9E9E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9E9E9E"/>
          <w:spacing w:val="0"/>
          <w:w w:val="100"/>
        </w:rPr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75"/>
        </w:rPr>
        <w:t>'·'"'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7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75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9"/>
          <w:w w:val="175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646464"/>
          <w:spacing w:val="0"/>
          <w:w w:val="137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646464"/>
          <w:spacing w:val="-8"/>
          <w:w w:val="137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6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2"/>
          <w:w w:val="6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646464"/>
          <w:spacing w:val="-16"/>
          <w:w w:val="173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49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3"/>
          <w:w w:val="149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646464"/>
          <w:spacing w:val="0"/>
          <w:w w:val="148"/>
        </w:rPr>
        <w:t>"'</w:t>
      </w:r>
      <w:r>
        <w:rPr>
          <w:rFonts w:ascii="Times New Roman" w:hAnsi="Times New Roman" w:cs="Times New Roman" w:eastAsia="Times New Roman"/>
          <w:sz w:val="8"/>
          <w:szCs w:val="8"/>
          <w:color w:val="6464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66"/>
        </w:rPr>
        <w:t>h&gt;H·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6"/>
          <w:w w:val="167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646464"/>
          <w:spacing w:val="0"/>
          <w:w w:val="206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646464"/>
          <w:spacing w:val="-18"/>
          <w:w w:val="206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85"/>
        </w:rPr>
        <w:t>"•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46464"/>
          <w:spacing w:val="0"/>
          <w:w w:val="197"/>
        </w:rPr>
        <w:t>m••</w:t>
      </w:r>
      <w:r>
        <w:rPr>
          <w:rFonts w:ascii="Times New Roman" w:hAnsi="Times New Roman" w:cs="Times New Roman" w:eastAsia="Times New Roman"/>
          <w:sz w:val="8"/>
          <w:szCs w:val="8"/>
          <w:color w:val="646464"/>
          <w:spacing w:val="-9"/>
          <w:w w:val="19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42"/>
        </w:rPr>
        <w:t>·'-',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6"/>
          <w:w w:val="142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AFAFAF"/>
          <w:spacing w:val="0"/>
          <w:w w:val="146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AFAFA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178"/>
        </w:rPr>
        <w:t>•'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-16"/>
          <w:w w:val="17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5"/>
          <w:w w:val="441"/>
          <w:i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84"/>
          <w:i/>
        </w:rPr>
        <w:t>]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280"/>
          <w:i/>
        </w:rPr>
        <w:t>''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1"/>
          <w:w w:val="282"/>
          <w:i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646464"/>
          <w:spacing w:val="0"/>
          <w:w w:val="136"/>
          <w:i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64646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-28"/>
          <w:w w:val="254"/>
          <w:i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254"/>
          <w:i/>
        </w:rPr>
        <w:t>''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10"/>
          <w:w w:val="254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74"/>
        </w:rPr>
        <w:t>-'""'"'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9"/>
          <w:w w:val="17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AFAFAF"/>
          <w:spacing w:val="-2"/>
          <w:w w:val="192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91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"/>
          <w:w w:val="19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AFAFAF"/>
          <w:spacing w:val="2"/>
          <w:w w:val="30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23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46464"/>
          <w:spacing w:val="0"/>
          <w:w w:val="163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646464"/>
          <w:spacing w:val="-10"/>
          <w:w w:val="16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AFAFAF"/>
          <w:spacing w:val="0"/>
          <w:w w:val="148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AFAFAF"/>
          <w:spacing w:val="0"/>
          <w:w w:val="148"/>
        </w:rPr>
        <w:t>   </w:t>
      </w:r>
      <w:r>
        <w:rPr>
          <w:rFonts w:ascii="Times New Roman" w:hAnsi="Times New Roman" w:cs="Times New Roman" w:eastAsia="Times New Roman"/>
          <w:sz w:val="8"/>
          <w:szCs w:val="8"/>
          <w:color w:val="AFAFAF"/>
          <w:spacing w:val="10"/>
          <w:w w:val="14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BFBFBF"/>
          <w:spacing w:val="0"/>
          <w:w w:val="14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BFBFBF"/>
          <w:spacing w:val="-25"/>
          <w:w w:val="14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AFAFAF"/>
          <w:spacing w:val="0"/>
          <w:w w:val="148"/>
        </w:rPr>
        <w:t>'."</w:t>
      </w:r>
      <w:r>
        <w:rPr>
          <w:rFonts w:ascii="Times New Roman" w:hAnsi="Times New Roman" w:cs="Times New Roman" w:eastAsia="Times New Roman"/>
          <w:sz w:val="8"/>
          <w:szCs w:val="8"/>
          <w:color w:val="AFAFAF"/>
          <w:spacing w:val="-17"/>
          <w:w w:val="14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297"/>
        </w:rPr>
        <w:t>"'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"/>
          <w:w w:val="297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46464"/>
          <w:spacing w:val="0"/>
          <w:w w:val="173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64646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646464"/>
          <w:spacing w:val="0"/>
          <w:w w:val="100"/>
        </w:rPr>
      </w:r>
      <w:r>
        <w:rPr>
          <w:rFonts w:ascii="Times New Roman" w:hAnsi="Times New Roman" w:cs="Times New Roman" w:eastAsia="Times New Roman"/>
          <w:sz w:val="8"/>
          <w:szCs w:val="8"/>
          <w:color w:val="AFAFAF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AFAFA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62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9"/>
          <w:w w:val="162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AFAFAF"/>
          <w:spacing w:val="-17"/>
          <w:w w:val="204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1"/>
          <w:w w:val="82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205"/>
        </w:rPr>
        <w:t>..•.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227"/>
        </w:rPr>
        <w:t>.,.,,_,,.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360" w:right="180"/>
          <w:cols w:num="2" w:equalWidth="0">
            <w:col w:w="2137" w:space="234"/>
            <w:col w:w="932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8" w:after="0" w:line="240" w:lineRule="auto"/>
        <w:ind w:left="325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2°.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1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9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Objeto.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92" w:lineRule="exact"/>
        <w:ind w:left="326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.560001pt;margin-top:12.136003pt;width:28.799999pt;height:32.639999pt;mso-position-horizontal-relative:page;mso-position-vertical-relative:paragraph;z-index:-1583" type="#_x0000_t75">
            <v:imagedata r:id="rId59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objeto: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03" w:footer="0" w:top="1260" w:bottom="280" w:left="400" w:right="180"/>
          <w:headerReference w:type="default" r:id="rId58"/>
          <w:pgSz w:w="12240" w:h="15840"/>
        </w:sectPr>
      </w:pPr>
      <w:rPr/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/>
        <w:pict>
          <v:shape style="position:absolute;margin-left:48pt;margin-top:41.279972pt;width:49.919998pt;height:50.880001pt;mso-position-horizontal-relative:page;mso-position-vertical-relative:page;z-index:-1584" type="#_x0000_t75">
            <v:imagedata r:id="rId60" o:title=""/>
          </v:shape>
        </w:pict>
      </w:r>
      <w:r>
        <w:rPr/>
        <w:pict>
          <v:shape style="position:absolute;margin-left:149.759995pt;margin-top:24.960014pt;width:55.68pt;height:7.68pt;mso-position-horizontal-relative:page;mso-position-vertical-relative:page;z-index:-1580" type="#_x0000_t75">
            <v:imagedata r:id="rId61" o:title=""/>
          </v:shape>
        </w:pict>
      </w:r>
      <w:r>
        <w:rPr/>
        <w:pict>
          <v:shape style="position:absolute;margin-left:218.880005pt;margin-top:24.000006pt;width:148.800003pt;height:2.88pt;mso-position-horizontal-relative:page;mso-position-vertical-relative:page;z-index:-1579" type="#_x0000_t75">
            <v:imagedata r:id="rId62" o:title=""/>
          </v:shape>
        </w:pict>
      </w:r>
      <w:r>
        <w:rPr/>
        <w:pict>
          <v:shape style="position:absolute;margin-left:556.799988pt;margin-top:21.119984pt;width:42.240002pt;height:42.240002pt;mso-position-horizontal-relative:page;mso-position-vertical-relative:page;z-index:-1578" type="#_x0000_t75">
            <v:imagedata r:id="rId63" o:title=""/>
          </v:shape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1" w:right="83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88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w w:val="105"/>
        </w:rPr>
        <w:t>iscal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3"/>
          <w:w w:val="105"/>
        </w:rPr>
        <w:t>í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7" w:lineRule="exact"/>
        <w:ind w:left="377" w:right="39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0.32pt;margin-top:12.560696pt;width:67.199997pt;height:3.84pt;mso-position-horizontal-relative:page;mso-position-vertical-relative:paragraph;z-index:-1582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333333"/>
          <w:w w:val="106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9"/>
          <w:w w:val="10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76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9"/>
          <w:w w:val="10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4"/>
          <w:w w:val="88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0"/>
          <w:w w:val="119"/>
        </w:rPr>
        <w:t>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7" w:after="0" w:line="240" w:lineRule="auto"/>
        <w:ind w:left="974" w:right="2046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l.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Reconocer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humano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fundamenta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56"/>
        </w:rPr>
        <w:t>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8" w:lineRule="auto"/>
        <w:ind w:left="970" w:right="846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9"/>
        </w:rPr>
        <w:t>11.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1"/>
        </w:rPr>
        <w:t>a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56"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rendición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cuentas,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30"/>
        </w:rPr>
        <w:t>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965" w:right="854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6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solicitar,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acceder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consultar,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recibir,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difundir,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reproducir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ley;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4" w:lineRule="auto"/>
        <w:ind w:left="960" w:right="827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2"/>
        </w:rPr>
        <w:t>V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12"/>
        </w:rPr>
        <w:t>.</w:t>
      </w:r>
      <w:r>
        <w:rPr>
          <w:rFonts w:ascii="Arial" w:hAnsi="Arial" w:cs="Arial" w:eastAsia="Arial"/>
          <w:sz w:val="17"/>
          <w:szCs w:val="17"/>
          <w:color w:val="525252"/>
          <w:spacing w:val="-2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mejorar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organización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archivos;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960" w:right="823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confidencial,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aplicables;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0" w:lineRule="auto"/>
        <w:ind w:left="960" w:right="875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Regular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organización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lnstítut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55" w:right="93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VIl.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difundi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proactivamente;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946" w:right="857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8.743423pt;margin-top:89.051247pt;width:.1pt;height:48.504353pt;mso-position-horizontal-relative:page;mso-position-vertical-relative:paragraph;z-index:-1575" coordorigin="2975,1781" coordsize="2,970">
            <v:shape style="position:absolute;left:2975;top:1781;width:2;height:970" coordorigin="2975,1781" coordsize="0,970" path="m2975,2751l2975,1781e" filled="f" stroked="t" strokeweight=".236476pt" strokecolor="#74747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Promover,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difundi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función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rendición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cuenta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13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publicidad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oportuna,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verificable,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comprensible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actualizad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completa,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difund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adecuados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accesibles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atendiend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económicas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región;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61" w:lineRule="auto"/>
        <w:ind w:left="951" w:right="850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1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1"/>
        </w:rPr>
        <w:t>X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23232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contribui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consolidación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democracia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0" w:lineRule="auto"/>
        <w:ind w:left="951" w:right="888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9.759995pt;margin-top:37.535492pt;width:2.88pt;height:108.480003pt;mso-position-horizontal-relative:page;mso-position-vertical-relative:paragraph;z-index:-1577" type="#_x0000_t75">
            <v:imagedata r:id="rId65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X.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apremio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sanciones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corresponda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1" w:lineRule="auto"/>
        <w:ind w:left="386" w:right="862" w:firstLine="2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6.400024pt;margin-top:28.663219pt;width:30.719999pt;height:97.919998pt;mso-position-horizontal-relative:page;mso-position-vertical-relative:paragraph;z-index:-1576" type="#_x0000_t75">
            <v:imagedata r:id="rId66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SEGUNDO</w:t>
      </w:r>
      <w:r>
        <w:rPr>
          <w:rFonts w:ascii="Arial" w:hAnsi="Arial" w:cs="Arial" w:eastAsia="Arial"/>
          <w:sz w:val="17"/>
          <w:szCs w:val="17"/>
          <w:color w:val="232323"/>
          <w:spacing w:val="-8"/>
          <w:w w:val="100"/>
          <w:b/>
          <w:bCs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numerales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6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2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6"/>
        </w:rPr>
        <w:t>JI,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0"/>
          <w:w w:val="7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6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2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9"/>
        </w:rPr>
        <w:t>JI,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6"/>
          <w:w w:val="7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IJI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3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3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2"/>
        </w:rPr>
        <w:t>JI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1"/>
          <w:w w:val="6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4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obligatorieda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3333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trámit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llevar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localización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solicitada,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emitir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correspondiente,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particularment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niegue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mism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25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declarada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40" w:lineRule="auto"/>
        <w:ind w:left="28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707070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707070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inexistente,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3"/>
        </w:rPr>
        <w:t>Jo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7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138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645" w:lineRule="exact"/>
        <w:ind w:right="-20"/>
        <w:jc w:val="left"/>
        <w:tabs>
          <w:tab w:pos="9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25.92pt;margin-top:6.079323pt;width:101.760002pt;height:39.360001pt;mso-position-horizontal-relative:page;mso-position-vertical-relative:paragraph;z-index:-1581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58"/>
          <w:szCs w:val="58"/>
          <w:color w:val="030303"/>
          <w:w w:val="110"/>
          <w:position w:val="-2"/>
        </w:rPr>
        <w:t>\i</w:t>
      </w:r>
      <w:r>
        <w:rPr>
          <w:rFonts w:ascii="Times New Roman" w:hAnsi="Times New Roman" w:cs="Times New Roman" w:eastAsia="Times New Roman"/>
          <w:sz w:val="58"/>
          <w:szCs w:val="58"/>
          <w:color w:val="030303"/>
          <w:spacing w:val="-9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030303"/>
          <w:spacing w:val="0"/>
          <w:w w:val="60"/>
          <w:position w:val="-2"/>
        </w:rPr>
        <w:t>•</w:t>
      </w:r>
      <w:r>
        <w:rPr>
          <w:rFonts w:ascii="Times New Roman" w:hAnsi="Times New Roman" w:cs="Times New Roman" w:eastAsia="Times New Roman"/>
          <w:sz w:val="58"/>
          <w:szCs w:val="58"/>
          <w:color w:val="030303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58"/>
          <w:szCs w:val="58"/>
          <w:color w:val="030303"/>
          <w:spacing w:val="0"/>
          <w:w w:val="100"/>
          <w:position w:val="-2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2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1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24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389"/>
          <w:position w:val="-2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Catálog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1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138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13" w:lineRule="exact"/>
        <w:ind w:left="118" w:right="-20"/>
        <w:jc w:val="left"/>
        <w:tabs>
          <w:tab w:pos="62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15.134467pt;margin-top:21.609327pt;width:489.978361pt;height:.1pt;mso-position-horizontal-relative:page;mso-position-vertical-relative:paragraph;z-index:-1574" coordorigin="303,432" coordsize="9800,2">
            <v:shape style="position:absolute;left:303;top:432;width:9800;height:2" coordorigin="303,432" coordsize="9800,0" path="m303,432l10102,432e" filled="f" stroked="t" strokeweight="1.18238pt" strokecolor="#0C0C0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7"/>
          <w:szCs w:val="7"/>
          <w:color w:val="707070"/>
          <w:spacing w:val="0"/>
          <w:w w:val="134"/>
        </w:rPr>
        <w:t>:</w:t>
      </w:r>
      <w:r>
        <w:rPr>
          <w:rFonts w:ascii="Arial" w:hAnsi="Arial" w:cs="Arial" w:eastAsia="Arial"/>
          <w:sz w:val="7"/>
          <w:szCs w:val="7"/>
          <w:color w:val="707070"/>
          <w:spacing w:val="0"/>
          <w:w w:val="134"/>
        </w:rPr>
        <w:t> </w:t>
      </w:r>
      <w:r>
        <w:rPr>
          <w:rFonts w:ascii="Arial" w:hAnsi="Arial" w:cs="Arial" w:eastAsia="Arial"/>
          <w:sz w:val="7"/>
          <w:szCs w:val="7"/>
          <w:color w:val="707070"/>
          <w:spacing w:val="26"/>
          <w:w w:val="134"/>
        </w:rPr>
        <w:t> 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501"/>
        </w:rPr>
        <w:t>'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501"/>
        </w:rPr>
        <w:t>\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7"/>
          <w:szCs w:val="7"/>
          <w:color w:val="030303"/>
          <w:spacing w:val="0"/>
          <w:w w:val="100"/>
        </w:rPr>
      </w:r>
      <w:r>
        <w:rPr>
          <w:rFonts w:ascii="Arial" w:hAnsi="Arial" w:cs="Arial" w:eastAsia="Arial"/>
          <w:sz w:val="7"/>
          <w:szCs w:val="7"/>
          <w:color w:val="707070"/>
          <w:spacing w:val="0"/>
          <w:w w:val="216"/>
        </w:rPr>
        <w:t>'"'</w:t>
      </w:r>
      <w:r>
        <w:rPr>
          <w:rFonts w:ascii="Arial" w:hAnsi="Arial" w:cs="Arial" w:eastAsia="Arial"/>
          <w:sz w:val="7"/>
          <w:szCs w:val="7"/>
          <w:color w:val="707070"/>
          <w:spacing w:val="-16"/>
          <w:w w:val="216"/>
        </w:rPr>
        <w:t>"</w:t>
      </w:r>
      <w:r>
        <w:rPr>
          <w:rFonts w:ascii="Arial" w:hAnsi="Arial" w:cs="Arial" w:eastAsia="Arial"/>
          <w:sz w:val="7"/>
          <w:szCs w:val="7"/>
          <w:color w:val="707070"/>
          <w:spacing w:val="0"/>
          <w:w w:val="150"/>
        </w:rPr>
        <w:t>"'</w:t>
      </w:r>
      <w:r>
        <w:rPr>
          <w:rFonts w:ascii="Arial" w:hAnsi="Arial" w:cs="Arial" w:eastAsia="Arial"/>
          <w:sz w:val="7"/>
          <w:szCs w:val="7"/>
          <w:color w:val="707070"/>
          <w:spacing w:val="-19"/>
          <w:w w:val="151"/>
        </w:rPr>
        <w:t>·</w:t>
      </w:r>
      <w:r>
        <w:rPr>
          <w:rFonts w:ascii="Arial" w:hAnsi="Arial" w:cs="Arial" w:eastAsia="Arial"/>
          <w:sz w:val="7"/>
          <w:szCs w:val="7"/>
          <w:color w:val="525252"/>
          <w:spacing w:val="0"/>
          <w:w w:val="268"/>
        </w:rPr>
        <w:t>'</w:t>
      </w:r>
      <w:r>
        <w:rPr>
          <w:rFonts w:ascii="Arial" w:hAnsi="Arial" w:cs="Arial" w:eastAsia="Arial"/>
          <w:sz w:val="7"/>
          <w:szCs w:val="7"/>
          <w:color w:val="525252"/>
          <w:spacing w:val="-13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707070"/>
          <w:spacing w:val="0"/>
          <w:w w:val="166"/>
        </w:rPr>
        <w:t>'"</w:t>
      </w:r>
      <w:r>
        <w:rPr>
          <w:rFonts w:ascii="Arial" w:hAnsi="Arial" w:cs="Arial" w:eastAsia="Arial"/>
          <w:sz w:val="7"/>
          <w:szCs w:val="7"/>
          <w:color w:val="707070"/>
          <w:spacing w:val="-4"/>
          <w:w w:val="166"/>
        </w:rPr>
        <w:t>"</w:t>
      </w:r>
      <w:r>
        <w:rPr>
          <w:rFonts w:ascii="Arial" w:hAnsi="Arial" w:cs="Arial" w:eastAsia="Arial"/>
          <w:sz w:val="7"/>
          <w:szCs w:val="7"/>
          <w:color w:val="A1A1A1"/>
          <w:spacing w:val="0"/>
          <w:w w:val="280"/>
        </w:rPr>
        <w:t>''''</w:t>
      </w:r>
      <w:r>
        <w:rPr>
          <w:rFonts w:ascii="Arial" w:hAnsi="Arial" w:cs="Arial" w:eastAsia="Arial"/>
          <w:sz w:val="7"/>
          <w:szCs w:val="7"/>
          <w:color w:val="A1A1A1"/>
          <w:spacing w:val="0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A1A1A1"/>
          <w:spacing w:val="-1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92"/>
        </w:rPr>
        <w:t>"""'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92"/>
        </w:rPr>
        <w:t>·</w:t>
      </w:r>
      <w:r>
        <w:rPr>
          <w:rFonts w:ascii="Arial" w:hAnsi="Arial" w:cs="Arial" w:eastAsia="Arial"/>
          <w:sz w:val="7"/>
          <w:szCs w:val="7"/>
          <w:color w:val="858585"/>
          <w:spacing w:val="-3"/>
          <w:w w:val="192"/>
        </w:rPr>
        <w:t> </w:t>
      </w:r>
      <w:r>
        <w:rPr>
          <w:rFonts w:ascii="Arial" w:hAnsi="Arial" w:cs="Arial" w:eastAsia="Arial"/>
          <w:sz w:val="7"/>
          <w:szCs w:val="7"/>
          <w:color w:val="858585"/>
          <w:spacing w:val="-19"/>
          <w:w w:val="167"/>
          <w:i/>
        </w:rPr>
        <w:t>.</w:t>
      </w:r>
      <w:r>
        <w:rPr>
          <w:rFonts w:ascii="Arial" w:hAnsi="Arial" w:cs="Arial" w:eastAsia="Arial"/>
          <w:sz w:val="7"/>
          <w:szCs w:val="7"/>
          <w:color w:val="A1A1A1"/>
          <w:spacing w:val="0"/>
          <w:w w:val="45"/>
          <w:i/>
        </w:rPr>
        <w:t>"</w:t>
      </w:r>
      <w:r>
        <w:rPr>
          <w:rFonts w:ascii="Arial" w:hAnsi="Arial" w:cs="Arial" w:eastAsia="Arial"/>
          <w:sz w:val="7"/>
          <w:szCs w:val="7"/>
          <w:color w:val="A1A1A1"/>
          <w:spacing w:val="-9"/>
          <w:w w:val="100"/>
          <w:i/>
        </w:rPr>
        <w:t> 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42"/>
          <w:i/>
        </w:rPr>
        <w:t>&gt;""•"</w:t>
      </w:r>
      <w:r>
        <w:rPr>
          <w:rFonts w:ascii="Arial" w:hAnsi="Arial" w:cs="Arial" w:eastAsia="Arial"/>
          <w:sz w:val="7"/>
          <w:szCs w:val="7"/>
          <w:color w:val="858585"/>
          <w:spacing w:val="-5"/>
          <w:w w:val="143"/>
          <w:i/>
        </w:rPr>
        <w:t>·</w:t>
      </w:r>
      <w:r>
        <w:rPr>
          <w:rFonts w:ascii="Arial" w:hAnsi="Arial" w:cs="Arial" w:eastAsia="Arial"/>
          <w:sz w:val="7"/>
          <w:szCs w:val="7"/>
          <w:color w:val="525252"/>
          <w:spacing w:val="-5"/>
          <w:w w:val="109"/>
          <w:i/>
        </w:rPr>
        <w:t>•</w:t>
      </w:r>
      <w:r>
        <w:rPr>
          <w:rFonts w:ascii="Arial" w:hAnsi="Arial" w:cs="Arial" w:eastAsia="Arial"/>
          <w:sz w:val="7"/>
          <w:szCs w:val="7"/>
          <w:color w:val="707070"/>
          <w:spacing w:val="0"/>
          <w:w w:val="173"/>
          <w:i/>
        </w:rPr>
        <w:t>·-'"&lt;r</w:t>
      </w:r>
      <w:r>
        <w:rPr>
          <w:rFonts w:ascii="Arial" w:hAnsi="Arial" w:cs="Arial" w:eastAsia="Arial"/>
          <w:sz w:val="7"/>
          <w:szCs w:val="7"/>
          <w:color w:val="707070"/>
          <w:spacing w:val="0"/>
          <w:w w:val="100"/>
          <w:i/>
        </w:rPr>
        <w:t> </w:t>
      </w:r>
      <w:r>
        <w:rPr>
          <w:rFonts w:ascii="Arial" w:hAnsi="Arial" w:cs="Arial" w:eastAsia="Arial"/>
          <w:sz w:val="7"/>
          <w:szCs w:val="7"/>
          <w:color w:val="707070"/>
          <w:spacing w:val="-5"/>
          <w:w w:val="100"/>
          <w:i/>
        </w:rPr>
        <w:t> </w:t>
      </w:r>
      <w:r>
        <w:rPr>
          <w:rFonts w:ascii="Arial" w:hAnsi="Arial" w:cs="Arial" w:eastAsia="Arial"/>
          <w:sz w:val="7"/>
          <w:szCs w:val="7"/>
          <w:color w:val="707070"/>
          <w:spacing w:val="0"/>
          <w:w w:val="174"/>
          <w:i/>
        </w:rPr>
        <w:t>U</w:t>
      </w:r>
      <w:r>
        <w:rPr>
          <w:rFonts w:ascii="Arial" w:hAnsi="Arial" w:cs="Arial" w:eastAsia="Arial"/>
          <w:sz w:val="7"/>
          <w:szCs w:val="7"/>
          <w:color w:val="707070"/>
          <w:spacing w:val="0"/>
          <w:w w:val="174"/>
          <w:i/>
        </w:rPr>
        <w:t> </w:t>
      </w:r>
      <w:r>
        <w:rPr>
          <w:rFonts w:ascii="Arial" w:hAnsi="Arial" w:cs="Arial" w:eastAsia="Arial"/>
          <w:sz w:val="7"/>
          <w:szCs w:val="7"/>
          <w:color w:val="707070"/>
          <w:spacing w:val="0"/>
          <w:w w:val="173"/>
          <w:i/>
        </w:rPr>
        <w:t>&lt;</w:t>
      </w:r>
      <w:r>
        <w:rPr>
          <w:rFonts w:ascii="Arial" w:hAnsi="Arial" w:cs="Arial" w:eastAsia="Arial"/>
          <w:sz w:val="7"/>
          <w:szCs w:val="7"/>
          <w:color w:val="707070"/>
          <w:spacing w:val="-3"/>
          <w:w w:val="174"/>
          <w:i/>
        </w:rPr>
        <w:t>·</w:t>
      </w:r>
      <w:r>
        <w:rPr>
          <w:rFonts w:ascii="Arial" w:hAnsi="Arial" w:cs="Arial" w:eastAsia="Arial"/>
          <w:sz w:val="7"/>
          <w:szCs w:val="7"/>
          <w:color w:val="A1A1A1"/>
          <w:spacing w:val="0"/>
          <w:w w:val="42"/>
          <w:i/>
        </w:rPr>
        <w:t>&lt;</w:t>
      </w:r>
      <w:r>
        <w:rPr>
          <w:rFonts w:ascii="Arial" w:hAnsi="Arial" w:cs="Arial" w:eastAsia="Arial"/>
          <w:sz w:val="7"/>
          <w:szCs w:val="7"/>
          <w:color w:val="A1A1A1"/>
          <w:spacing w:val="-10"/>
          <w:w w:val="100"/>
          <w:i/>
        </w:rPr>
        <w:t> 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40"/>
          <w:i/>
        </w:rPr>
        <w:t>A"&lt;'·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40"/>
          <w:i/>
        </w:rPr>
        <w:t> 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41"/>
          <w:i/>
        </w:rPr>
        <w:t>·</w:t>
      </w:r>
      <w:r>
        <w:rPr>
          <w:rFonts w:ascii="Arial" w:hAnsi="Arial" w:cs="Arial" w:eastAsia="Arial"/>
          <w:sz w:val="7"/>
          <w:szCs w:val="7"/>
          <w:color w:val="858585"/>
          <w:spacing w:val="-1"/>
          <w:w w:val="141"/>
          <w:i/>
        </w:rPr>
        <w:t>•</w:t>
      </w:r>
      <w:r>
        <w:rPr>
          <w:rFonts w:ascii="Arial" w:hAnsi="Arial" w:cs="Arial" w:eastAsia="Arial"/>
          <w:sz w:val="7"/>
          <w:szCs w:val="7"/>
          <w:color w:val="333333"/>
          <w:spacing w:val="-9"/>
          <w:w w:val="163"/>
          <w:i/>
        </w:rPr>
        <w:t>•</w:t>
      </w:r>
      <w:r>
        <w:rPr>
          <w:rFonts w:ascii="Arial" w:hAnsi="Arial" w:cs="Arial" w:eastAsia="Arial"/>
          <w:sz w:val="7"/>
          <w:szCs w:val="7"/>
          <w:color w:val="707070"/>
          <w:spacing w:val="0"/>
          <w:w w:val="279"/>
          <w:i/>
        </w:rPr>
        <w:t>··-</w:t>
      </w:r>
      <w:r>
        <w:rPr>
          <w:rFonts w:ascii="Arial" w:hAnsi="Arial" w:cs="Arial" w:eastAsia="Arial"/>
          <w:sz w:val="7"/>
          <w:szCs w:val="7"/>
          <w:color w:val="707070"/>
          <w:spacing w:val="0"/>
          <w:w w:val="100"/>
          <w:i/>
        </w:rPr>
        <w:t> </w:t>
      </w:r>
      <w:r>
        <w:rPr>
          <w:rFonts w:ascii="Arial" w:hAnsi="Arial" w:cs="Arial" w:eastAsia="Arial"/>
          <w:sz w:val="7"/>
          <w:szCs w:val="7"/>
          <w:color w:val="70707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0"/>
          <w:w w:val="89"/>
        </w:rPr>
        <w:t>'"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-9"/>
          <w:w w:val="89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186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44"/>
        </w:rPr>
        <w:t>'-"•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-6"/>
          <w:w w:val="78"/>
        </w:rPr>
        <w:t>&lt;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-8"/>
          <w:w w:val="78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0"/>
          <w:w w:val="78"/>
        </w:rPr>
        <w:t>•·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19"/>
          <w:w w:val="78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0"/>
          <w:w w:val="119"/>
        </w:rPr>
        <w:t>'"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6"/>
          <w:w w:val="119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0"/>
          <w:w w:val="119"/>
        </w:rPr>
        <w:t>''·''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22"/>
          <w:w w:val="11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-1"/>
          <w:w w:val="130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203"/>
        </w:rPr>
        <w:t>.,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1"/>
          <w:w w:val="203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109"/>
        </w:rPr>
        <w:t>.•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0"/>
          <w:w w:val="28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11"/>
          <w:w w:val="28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88"/>
        </w:rPr>
        <w:t>"-'·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-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-53"/>
          <w:w w:val="253"/>
        </w:rPr>
        <w:t>'</w:t>
      </w:r>
      <w:r>
        <w:rPr>
          <w:rFonts w:ascii="Arial" w:hAnsi="Arial" w:cs="Arial" w:eastAsia="Arial"/>
          <w:sz w:val="13"/>
          <w:szCs w:val="13"/>
          <w:color w:val="707070"/>
          <w:spacing w:val="3"/>
          <w:w w:val="109"/>
        </w:rPr>
        <w:t>·</w:t>
      </w:r>
      <w:r>
        <w:rPr>
          <w:rFonts w:ascii="Arial" w:hAnsi="Arial" w:cs="Arial" w:eastAsia="Arial"/>
          <w:sz w:val="13"/>
          <w:szCs w:val="13"/>
          <w:color w:val="858585"/>
          <w:spacing w:val="0"/>
          <w:w w:val="94"/>
        </w:rPr>
        <w:t>·""'"</w:t>
      </w:r>
      <w:r>
        <w:rPr>
          <w:rFonts w:ascii="Arial" w:hAnsi="Arial" w:cs="Arial" w:eastAsia="Arial"/>
          <w:sz w:val="13"/>
          <w:szCs w:val="13"/>
          <w:color w:val="858585"/>
          <w:spacing w:val="2"/>
          <w:w w:val="94"/>
        </w:rPr>
        <w:t>'</w:t>
      </w:r>
      <w:r>
        <w:rPr>
          <w:rFonts w:ascii="Arial" w:hAnsi="Arial" w:cs="Arial" w:eastAsia="Arial"/>
          <w:sz w:val="13"/>
          <w:szCs w:val="13"/>
          <w:color w:val="030303"/>
          <w:spacing w:val="-4"/>
          <w:w w:val="116"/>
        </w:rPr>
        <w:t>8</w:t>
      </w:r>
      <w:r>
        <w:rPr>
          <w:rFonts w:ascii="Arial" w:hAnsi="Arial" w:cs="Arial" w:eastAsia="Arial"/>
          <w:sz w:val="13"/>
          <w:szCs w:val="13"/>
          <w:color w:val="858585"/>
          <w:spacing w:val="0"/>
          <w:w w:val="72"/>
        </w:rPr>
        <w:t>"·"</w:t>
      </w:r>
      <w:r>
        <w:rPr>
          <w:rFonts w:ascii="Arial" w:hAnsi="Arial" w:cs="Arial" w:eastAsia="Arial"/>
          <w:sz w:val="13"/>
          <w:szCs w:val="13"/>
          <w:color w:val="858585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07070"/>
          <w:spacing w:val="-10"/>
          <w:w w:val="205"/>
        </w:rPr>
        <w:t>,</w:t>
      </w:r>
      <w:r>
        <w:rPr>
          <w:rFonts w:ascii="Arial" w:hAnsi="Arial" w:cs="Arial" w:eastAsia="Arial"/>
          <w:sz w:val="13"/>
          <w:szCs w:val="13"/>
          <w:color w:val="858585"/>
          <w:spacing w:val="0"/>
          <w:w w:val="67"/>
        </w:rPr>
        <w:t>.</w:t>
      </w:r>
      <w:r>
        <w:rPr>
          <w:rFonts w:ascii="Arial" w:hAnsi="Arial" w:cs="Arial" w:eastAsia="Arial"/>
          <w:sz w:val="13"/>
          <w:szCs w:val="13"/>
          <w:color w:val="858585"/>
          <w:spacing w:val="9"/>
          <w:w w:val="67"/>
        </w:rPr>
        <w:t>.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71"/>
        </w:rPr>
        <w:t>,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400" w:right="180"/>
          <w:cols w:num="2" w:equalWidth="0">
            <w:col w:w="2154" w:space="128"/>
            <w:col w:w="9378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5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6.880005pt;height:12.48pt;mso-position-horizontal-relative:char;mso-position-vertical-relative:line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329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7.040001pt;margin-top:-43.843544pt;width:49.919998pt;height:49.919998pt;mso-position-horizontal-relative:page;mso-position-vertical-relative:paragraph;z-index:-1573" type="#_x0000_t75">
            <v:imagedata r:id="rId70" o:title=""/>
          </v:shape>
        </w:pict>
      </w:r>
      <w:r>
        <w:rPr/>
        <w:pict>
          <v:shape style="position:absolute;margin-left:554.880005pt;margin-top:-64.963539pt;width:43.199999pt;height:42.24pt;mso-position-horizontal-relative:page;mso-position-vertical-relative:paragraph;z-index:-1572" type="#_x0000_t75">
            <v:imagedata r:id="rId71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ley: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width:68.160004pt;height:58.560001pt;mso-position-horizontal-relative:char;mso-position-vertical-relative:line" type="#_x0000_t75">
            <v:imagedata r:id="rId7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2"/>
          <w:position w:val="0"/>
        </w:rPr>
        <w:t>11.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7"/>
          <w:w w:val="62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Pode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Ejecutiv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0"/>
        </w:rPr>
        <w:t>Jalisco;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5" w:after="0" w:line="192" w:lineRule="exact"/>
        <w:ind w:left="328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-1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-1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position w:val="-1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6"/>
          <w:position w:val="-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Funcionamiento.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8" w:after="0" w:line="356" w:lineRule="auto"/>
        <w:ind w:left="3284" w:right="827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requiere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integrantes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sesionar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simple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votos,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vot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calidad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president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empate.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75" w:right="419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-Atribuciones.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294" w:right="353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atribuciones: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3275" w:right="814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l.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Instituir,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supervisar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asegurar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eficaci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gestió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información;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9" w:lineRule="auto"/>
        <w:ind w:left="3280" w:right="82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  <w:b/>
          <w:bCs/>
        </w:rPr>
        <w:t>11.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  <w:b/>
          <w:bCs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57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Confirmar,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modifica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revoca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determinacione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ampliación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b/>
          <w:bCs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plazo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respuesta,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clasificación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declaración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b/>
          <w:bCs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incompetenci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realicen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titulare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b/>
          <w:bCs/>
        </w:rPr>
        <w:t>obligado;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3270" w:right="835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5"/>
          <w:b/>
          <w:bCs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5"/>
          <w:b/>
          <w:bCs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5"/>
          <w:b/>
          <w:bCs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55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Ordenar,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competentes,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facultades,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deban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acreditació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imposibilidad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exponga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motivada,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razones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ejercieron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facultades,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funciones,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normativ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interna;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6" w:lineRule="auto"/>
        <w:ind w:left="3270" w:right="860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2"/>
        </w:rPr>
        <w:t>1.-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4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facilita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obtenció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información;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2" w:lineRule="auto"/>
        <w:ind w:left="3265" w:right="831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4"/>
        </w:rPr>
        <w:t>11.-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3"/>
          <w:w w:val="7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Promove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capacitació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actualizació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integrantes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Unidad;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1" w:lineRule="auto"/>
        <w:ind w:left="3270" w:right="842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58.719971pt;margin-top:20.403492pt;width:32.639999pt;height:90.239998pt;mso-position-horizontal-relative:page;mso-position-vertical-relative:paragraph;z-index:-1571" type="#_x0000_t75">
            <v:imagedata r:id="rId73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8"/>
        </w:rPr>
        <w:t>111.-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6"/>
          <w:w w:val="6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programas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capacitació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accesibilidad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integrantes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obligado;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280" w:right="94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enviar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Instituto,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lineamiento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dato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5" w:after="0" w:line="240" w:lineRule="auto"/>
        <w:ind w:left="2602" w:right="-20"/>
        <w:jc w:val="left"/>
        <w:tabs>
          <w:tab w:pos="326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896973pt;margin-top:5.846788pt;width:44.382039pt;height:60.5pt;mso-position-horizontal-relative:page;mso-position-vertical-relative:paragraph;z-index:-1569" type="#_x0000_t202" filled="f" stroked="f">
            <v:textbox inset="0,0,0,0">
              <w:txbxContent>
                <w:p>
                  <w:pPr>
                    <w:spacing w:before="0" w:after="0" w:line="1210" w:lineRule="exact"/>
                    <w:ind w:right="-221"/>
                    <w:jc w:val="left"/>
                    <w:rPr>
                      <w:rFonts w:ascii="Arial" w:hAnsi="Arial" w:cs="Arial" w:eastAsia="Arial"/>
                      <w:sz w:val="121"/>
                      <w:szCs w:val="121"/>
                    </w:rPr>
                  </w:pPr>
                  <w:rPr/>
                  <w:r>
                    <w:rPr>
                      <w:rFonts w:ascii="Arial" w:hAnsi="Arial" w:cs="Arial" w:eastAsia="Arial"/>
                      <w:sz w:val="121"/>
                      <w:szCs w:val="121"/>
                      <w:color w:val="030303"/>
                      <w:w w:val="120"/>
                      <w:position w:val="-1"/>
                    </w:rPr>
                    <w:t>\</w:t>
                  </w:r>
                  <w:r>
                    <w:rPr>
                      <w:rFonts w:ascii="Arial" w:hAnsi="Arial" w:cs="Arial" w:eastAsia="Arial"/>
                      <w:sz w:val="121"/>
                      <w:szCs w:val="121"/>
                      <w:color w:val="030303"/>
                      <w:spacing w:val="-163"/>
                      <w:w w:val="120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121"/>
                      <w:szCs w:val="121"/>
                      <w:color w:val="545454"/>
                      <w:spacing w:val="-234"/>
                      <w:w w:val="16"/>
                      <w:position w:val="-1"/>
                    </w:rPr>
                    <w:t>·</w:t>
                  </w:r>
                  <w:r>
                    <w:rPr>
                      <w:rFonts w:ascii="Arial" w:hAnsi="Arial" w:cs="Arial" w:eastAsia="Arial"/>
                      <w:sz w:val="121"/>
                      <w:szCs w:val="121"/>
                      <w:color w:val="999999"/>
                      <w:spacing w:val="-10"/>
                      <w:w w:val="7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121"/>
                      <w:szCs w:val="121"/>
                      <w:color w:val="999999"/>
                      <w:spacing w:val="0"/>
                      <w:w w:val="16"/>
                      <w:position w:val="-1"/>
                    </w:rPr>
                    <w:t>·</w:t>
                  </w:r>
                  <w:r>
                    <w:rPr>
                      <w:rFonts w:ascii="Arial" w:hAnsi="Arial" w:cs="Arial" w:eastAsia="Arial"/>
                      <w:sz w:val="121"/>
                      <w:szCs w:val="121"/>
                      <w:color w:val="999999"/>
                      <w:spacing w:val="-251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21"/>
                      <w:szCs w:val="121"/>
                      <w:color w:val="7E7E7E"/>
                      <w:spacing w:val="0"/>
                      <w:w w:val="26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121"/>
                      <w:szCs w:val="12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00"/>
        </w:rPr>
        <w:t>'</w:t>
      </w:r>
      <w:r>
        <w:rPr>
          <w:rFonts w:ascii="Arial" w:hAnsi="Arial" w:cs="Arial" w:eastAsia="Arial"/>
          <w:sz w:val="17"/>
          <w:szCs w:val="17"/>
          <w:color w:val="3D3D3D"/>
          <w:spacing w:val="-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necesarios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elaboración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anual;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6" w:after="0" w:line="240" w:lineRule="auto"/>
        <w:ind w:left="119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156.199844pt;margin-top:48.420002pt;width:269.972115pt;height:13.44pt;mso-position-horizontal-relative:page;mso-position-vertical-relative:paragraph;z-index:-1570" coordorigin="3124,968" coordsize="5399,269">
            <v:shape style="position:absolute;left:4301;top:968;width:941;height:269" type="#_x0000_t75">
              <v:imagedata r:id="rId74" o:title=""/>
            </v:shape>
            <v:group style="position:absolute;left:3133;top:1035;width:5380;height:2" coordorigin="3133,1035" coordsize="5380,2">
              <v:shape style="position:absolute;left:3133;top:1035;width:5380;height:2" coordorigin="3133,1035" coordsize="5380,0" path="m3133,1035l8514,1035e" filled="f" stroked="t" strokeweight=".948102pt" strokecolor="#0C0C0C">
                <v:path arrowok="t"/>
              </v:shape>
            </v:group>
            <w10:wrap type="none"/>
          </v:group>
        </w:pict>
      </w:r>
      <w:r>
        <w:rPr/>
        <w:pict>
          <v:shape style="width:101.760002pt;height:42.240002pt;mso-position-horizontal-relative:char;mso-position-vertical-relative:line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                    </w:t>
      </w:r>
      <w:r>
        <w:rPr>
          <w:rFonts w:ascii="Arial" w:hAnsi="Arial" w:cs="Arial" w:eastAsia="Arial"/>
          <w:sz w:val="40"/>
          <w:szCs w:val="40"/>
          <w:color w:val="696969"/>
          <w:w w:val="50"/>
          <w:position w:val="0"/>
        </w:rPr>
        <w:t>-··</w:t>
      </w:r>
      <w:r>
        <w:rPr>
          <w:rFonts w:ascii="Arial" w:hAnsi="Arial" w:cs="Arial" w:eastAsia="Arial"/>
          <w:sz w:val="40"/>
          <w:szCs w:val="40"/>
          <w:color w:val="696969"/>
          <w:spacing w:val="-84"/>
          <w:w w:val="50"/>
          <w:position w:val="0"/>
        </w:rPr>
        <w:t>-</w:t>
      </w:r>
      <w:r>
        <w:rPr>
          <w:rFonts w:ascii="Arial" w:hAnsi="Arial" w:cs="Arial" w:eastAsia="Arial"/>
          <w:sz w:val="40"/>
          <w:szCs w:val="40"/>
          <w:color w:val="999999"/>
          <w:spacing w:val="-13"/>
          <w:w w:val="33"/>
          <w:position w:val="0"/>
        </w:rPr>
        <w:t>·</w:t>
      </w:r>
      <w:r>
        <w:rPr>
          <w:rFonts w:ascii="Arial" w:hAnsi="Arial" w:cs="Arial" w:eastAsia="Arial"/>
          <w:sz w:val="40"/>
          <w:szCs w:val="40"/>
          <w:color w:val="545454"/>
          <w:spacing w:val="-13"/>
          <w:w w:val="142"/>
          <w:position w:val="0"/>
        </w:rPr>
      </w:r>
      <w:r>
        <w:rPr>
          <w:rFonts w:ascii="Arial" w:hAnsi="Arial" w:cs="Arial" w:eastAsia="Arial"/>
          <w:sz w:val="40"/>
          <w:szCs w:val="40"/>
          <w:color w:val="545454"/>
          <w:spacing w:val="-62"/>
          <w:w w:val="142"/>
          <w:emboss/>
          <w:position w:val="0"/>
        </w:rPr>
        <w:t>·</w:t>
      </w:r>
      <w:r>
        <w:rPr>
          <w:rFonts w:ascii="Arial" w:hAnsi="Arial" w:cs="Arial" w:eastAsia="Arial"/>
          <w:sz w:val="40"/>
          <w:szCs w:val="40"/>
          <w:color w:val="545454"/>
          <w:spacing w:val="-62"/>
          <w:w w:val="142"/>
          <w:emboss/>
          <w:position w:val="0"/>
        </w:rPr>
      </w:r>
      <w:r>
        <w:rPr>
          <w:rFonts w:ascii="Arial" w:hAnsi="Arial" w:cs="Arial" w:eastAsia="Arial"/>
          <w:sz w:val="40"/>
          <w:szCs w:val="40"/>
          <w:color w:val="545454"/>
          <w:spacing w:val="-62"/>
          <w:w w:val="142"/>
          <w:position w:val="0"/>
        </w:rPr>
      </w:r>
      <w:r>
        <w:rPr>
          <w:rFonts w:ascii="Arial" w:hAnsi="Arial" w:cs="Arial" w:eastAsia="Arial"/>
          <w:sz w:val="40"/>
          <w:szCs w:val="40"/>
          <w:color w:val="545454"/>
          <w:spacing w:val="-62"/>
          <w:w w:val="142"/>
          <w:position w:val="0"/>
        </w:rPr>
      </w:r>
      <w:r>
        <w:rPr>
          <w:rFonts w:ascii="Arial" w:hAnsi="Arial" w:cs="Arial" w:eastAsia="Arial"/>
          <w:sz w:val="40"/>
          <w:szCs w:val="40"/>
          <w:color w:val="7E7E7E"/>
          <w:spacing w:val="0"/>
          <w:w w:val="122"/>
          <w:position w:val="0"/>
        </w:rPr>
        <w:t>-</w:t>
      </w:r>
      <w:r>
        <w:rPr>
          <w:rFonts w:ascii="Arial" w:hAnsi="Arial" w:cs="Arial" w:eastAsia="Arial"/>
          <w:sz w:val="40"/>
          <w:szCs w:val="40"/>
          <w:color w:val="7E7E7E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40"/>
          <w:szCs w:val="40"/>
          <w:color w:val="999999"/>
          <w:spacing w:val="0"/>
          <w:w w:val="98"/>
          <w:position w:val="0"/>
        </w:rPr>
        <w:t>-</w:t>
      </w:r>
      <w:r>
        <w:rPr>
          <w:rFonts w:ascii="Arial" w:hAnsi="Arial" w:cs="Arial" w:eastAsia="Arial"/>
          <w:sz w:val="40"/>
          <w:szCs w:val="40"/>
          <w:color w:val="999999"/>
          <w:spacing w:val="-8"/>
          <w:w w:val="98"/>
          <w:position w:val="0"/>
        </w:rPr>
        <w:t>-</w:t>
      </w:r>
      <w:r>
        <w:rPr>
          <w:rFonts w:ascii="Arial" w:hAnsi="Arial" w:cs="Arial" w:eastAsia="Arial"/>
          <w:sz w:val="40"/>
          <w:szCs w:val="40"/>
          <w:color w:val="7E7E7E"/>
          <w:spacing w:val="0"/>
          <w:w w:val="78"/>
          <w:position w:val="0"/>
        </w:rPr>
        <w:t>--</w:t>
      </w:r>
      <w:r>
        <w:rPr>
          <w:rFonts w:ascii="Arial" w:hAnsi="Arial" w:cs="Arial" w:eastAsia="Arial"/>
          <w:sz w:val="40"/>
          <w:szCs w:val="40"/>
          <w:color w:val="B5B5B5"/>
          <w:spacing w:val="17"/>
          <w:w w:val="35"/>
          <w:position w:val="0"/>
        </w:rPr>
        <w:t>-</w:t>
      </w:r>
      <w:r>
        <w:rPr>
          <w:rFonts w:ascii="Arial" w:hAnsi="Arial" w:cs="Arial" w:eastAsia="Arial"/>
          <w:sz w:val="38"/>
          <w:szCs w:val="38"/>
          <w:color w:val="999999"/>
          <w:spacing w:val="-31"/>
          <w:w w:val="75"/>
          <w:position w:val="0"/>
        </w:rPr>
        <w:t>·</w:t>
      </w:r>
      <w:r>
        <w:rPr>
          <w:rFonts w:ascii="Arial" w:hAnsi="Arial" w:cs="Arial" w:eastAsia="Arial"/>
          <w:sz w:val="38"/>
          <w:szCs w:val="38"/>
          <w:color w:val="7E7E7E"/>
          <w:spacing w:val="-50"/>
          <w:w w:val="73"/>
          <w:position w:val="0"/>
        </w:rPr>
        <w:t>-</w:t>
      </w:r>
      <w:r>
        <w:rPr>
          <w:rFonts w:ascii="Arial" w:hAnsi="Arial" w:cs="Arial" w:eastAsia="Arial"/>
          <w:sz w:val="38"/>
          <w:szCs w:val="38"/>
          <w:color w:val="999999"/>
          <w:spacing w:val="26"/>
          <w:w w:val="50"/>
          <w:position w:val="0"/>
        </w:rPr>
        <w:t>·</w:t>
      </w:r>
      <w:r>
        <w:rPr>
          <w:rFonts w:ascii="Arial" w:hAnsi="Arial" w:cs="Arial" w:eastAsia="Arial"/>
          <w:sz w:val="38"/>
          <w:szCs w:val="38"/>
          <w:color w:val="545454"/>
          <w:spacing w:val="0"/>
          <w:w w:val="95"/>
          <w:position w:val="0"/>
        </w:rPr>
        <w:t>-</w:t>
      </w:r>
      <w:r>
        <w:rPr>
          <w:rFonts w:ascii="Arial" w:hAnsi="Arial" w:cs="Arial" w:eastAsia="Arial"/>
          <w:sz w:val="38"/>
          <w:szCs w:val="38"/>
          <w:color w:val="545454"/>
          <w:spacing w:val="-23"/>
          <w:w w:val="95"/>
          <w:position w:val="0"/>
        </w:rPr>
        <w:t>-</w:t>
      </w:r>
      <w:r>
        <w:rPr>
          <w:rFonts w:ascii="Arial" w:hAnsi="Arial" w:cs="Arial" w:eastAsia="Arial"/>
          <w:sz w:val="38"/>
          <w:szCs w:val="38"/>
          <w:color w:val="7E7E7E"/>
          <w:spacing w:val="-43"/>
          <w:w w:val="110"/>
          <w:position w:val="0"/>
        </w:rPr>
        <w:t>-</w:t>
      </w:r>
      <w:r>
        <w:rPr>
          <w:rFonts w:ascii="Arial" w:hAnsi="Arial" w:cs="Arial" w:eastAsia="Arial"/>
          <w:sz w:val="38"/>
          <w:szCs w:val="38"/>
          <w:color w:val="999999"/>
          <w:spacing w:val="-28"/>
          <w:w w:val="100"/>
          <w:position w:val="0"/>
        </w:rPr>
        <w:t>·</w:t>
      </w:r>
      <w:r>
        <w:rPr>
          <w:rFonts w:ascii="Arial" w:hAnsi="Arial" w:cs="Arial" w:eastAsia="Arial"/>
          <w:sz w:val="38"/>
          <w:szCs w:val="38"/>
          <w:color w:val="7E7E7E"/>
          <w:spacing w:val="0"/>
          <w:w w:val="79"/>
          <w:position w:val="0"/>
        </w:rPr>
        <w:t>-</w:t>
      </w:r>
      <w:r>
        <w:rPr>
          <w:rFonts w:ascii="Arial" w:hAnsi="Arial" w:cs="Arial" w:eastAsia="Arial"/>
          <w:sz w:val="38"/>
          <w:szCs w:val="38"/>
          <w:color w:val="7E7E7E"/>
          <w:spacing w:val="-17"/>
          <w:w w:val="79"/>
          <w:position w:val="0"/>
        </w:rPr>
        <w:t>·</w:t>
      </w:r>
      <w:r>
        <w:rPr>
          <w:rFonts w:ascii="Arial" w:hAnsi="Arial" w:cs="Arial" w:eastAsia="Arial"/>
          <w:sz w:val="38"/>
          <w:szCs w:val="38"/>
          <w:color w:val="999999"/>
          <w:spacing w:val="-49"/>
          <w:w w:val="37"/>
          <w:position w:val="0"/>
        </w:rPr>
        <w:t>-</w:t>
      </w:r>
      <w:r>
        <w:rPr>
          <w:rFonts w:ascii="Arial" w:hAnsi="Arial" w:cs="Arial" w:eastAsia="Arial"/>
          <w:sz w:val="38"/>
          <w:szCs w:val="38"/>
          <w:color w:val="7E7E7E"/>
          <w:spacing w:val="-84"/>
          <w:w w:val="79"/>
          <w:position w:val="0"/>
        </w:rPr>
        <w:t>·</w:t>
      </w:r>
      <w:r>
        <w:rPr>
          <w:rFonts w:ascii="Arial" w:hAnsi="Arial" w:cs="Arial" w:eastAsia="Arial"/>
          <w:sz w:val="38"/>
          <w:szCs w:val="38"/>
          <w:color w:val="999999"/>
          <w:spacing w:val="0"/>
          <w:w w:val="37"/>
          <w:position w:val="0"/>
        </w:rPr>
        <w:t>-</w:t>
      </w:r>
      <w:r>
        <w:rPr>
          <w:rFonts w:ascii="Arial" w:hAnsi="Arial" w:cs="Arial" w:eastAsia="Arial"/>
          <w:sz w:val="38"/>
          <w:szCs w:val="38"/>
          <w:color w:val="999999"/>
          <w:spacing w:val="-81"/>
          <w:w w:val="37"/>
          <w:position w:val="0"/>
        </w:rPr>
        <w:t>-</w:t>
      </w:r>
      <w:r>
        <w:rPr>
          <w:rFonts w:ascii="Arial" w:hAnsi="Arial" w:cs="Arial" w:eastAsia="Arial"/>
          <w:sz w:val="38"/>
          <w:szCs w:val="38"/>
          <w:color w:val="7E7E7E"/>
          <w:spacing w:val="0"/>
          <w:w w:val="63"/>
          <w:position w:val="0"/>
        </w:rPr>
        <w:t>···-</w:t>
      </w:r>
      <w:r>
        <w:rPr>
          <w:rFonts w:ascii="Arial" w:hAnsi="Arial" w:cs="Arial" w:eastAsia="Arial"/>
          <w:sz w:val="38"/>
          <w:szCs w:val="38"/>
          <w:color w:val="7E7E7E"/>
          <w:spacing w:val="-34"/>
          <w:w w:val="63"/>
          <w:position w:val="0"/>
        </w:rPr>
        <w:t>·</w:t>
      </w:r>
      <w:r>
        <w:rPr>
          <w:rFonts w:ascii="Arial" w:hAnsi="Arial" w:cs="Arial" w:eastAsia="Arial"/>
          <w:sz w:val="38"/>
          <w:szCs w:val="38"/>
          <w:color w:val="999999"/>
          <w:spacing w:val="0"/>
          <w:w w:val="119"/>
          <w:position w:val="0"/>
        </w:rPr>
        <w:t>-</w:t>
      </w:r>
      <w:r>
        <w:rPr>
          <w:rFonts w:ascii="Arial" w:hAnsi="Arial" w:cs="Arial" w:eastAsia="Arial"/>
          <w:sz w:val="38"/>
          <w:szCs w:val="38"/>
          <w:color w:val="999999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38"/>
          <w:szCs w:val="38"/>
          <w:color w:val="999999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9"/>
          <w:szCs w:val="29"/>
          <w:color w:val="999999"/>
          <w:spacing w:val="-26"/>
          <w:w w:val="196"/>
          <w:position w:val="0"/>
        </w:rPr>
        <w:t>·</w:t>
      </w:r>
      <w:r>
        <w:rPr>
          <w:rFonts w:ascii="Arial" w:hAnsi="Arial" w:cs="Arial" w:eastAsia="Arial"/>
          <w:sz w:val="29"/>
          <w:szCs w:val="29"/>
          <w:color w:val="7E7E7E"/>
          <w:spacing w:val="-6"/>
          <w:w w:val="158"/>
          <w:position w:val="0"/>
        </w:rPr>
        <w:t>-</w:t>
      </w:r>
      <w:r>
        <w:rPr>
          <w:rFonts w:ascii="Arial" w:hAnsi="Arial" w:cs="Arial" w:eastAsia="Arial"/>
          <w:sz w:val="29"/>
          <w:szCs w:val="29"/>
          <w:color w:val="7E7E7E"/>
          <w:spacing w:val="-48"/>
          <w:w w:val="158"/>
          <w:position w:val="0"/>
        </w:rPr>
        <w:t>·</w:t>
      </w:r>
      <w:r>
        <w:rPr>
          <w:rFonts w:ascii="Arial" w:hAnsi="Arial" w:cs="Arial" w:eastAsia="Arial"/>
          <w:sz w:val="29"/>
          <w:szCs w:val="29"/>
          <w:color w:val="999999"/>
          <w:spacing w:val="-48"/>
          <w:w w:val="131"/>
          <w:position w:val="0"/>
        </w:rPr>
        <w:t>·</w:t>
      </w:r>
      <w:r>
        <w:rPr>
          <w:rFonts w:ascii="Arial" w:hAnsi="Arial" w:cs="Arial" w:eastAsia="Arial"/>
          <w:sz w:val="29"/>
          <w:szCs w:val="29"/>
          <w:color w:val="696969"/>
          <w:spacing w:val="17"/>
          <w:w w:val="98"/>
          <w:position w:val="0"/>
        </w:rPr>
        <w:t>·</w:t>
      </w:r>
      <w:r>
        <w:rPr>
          <w:rFonts w:ascii="Arial" w:hAnsi="Arial" w:cs="Arial" w:eastAsia="Arial"/>
          <w:sz w:val="41"/>
          <w:szCs w:val="41"/>
          <w:color w:val="030303"/>
          <w:spacing w:val="-59"/>
          <w:w w:val="93"/>
          <w:position w:val="0"/>
        </w:rPr>
        <w:t>•</w:t>
      </w:r>
      <w:r>
        <w:rPr>
          <w:rFonts w:ascii="Arial" w:hAnsi="Arial" w:cs="Arial" w:eastAsia="Arial"/>
          <w:sz w:val="41"/>
          <w:szCs w:val="41"/>
          <w:color w:val="999999"/>
          <w:spacing w:val="-37"/>
          <w:w w:val="139"/>
          <w:position w:val="0"/>
        </w:rPr>
        <w:t>·</w:t>
      </w:r>
      <w:r>
        <w:rPr>
          <w:rFonts w:ascii="Arial" w:hAnsi="Arial" w:cs="Arial" w:eastAsia="Arial"/>
          <w:sz w:val="41"/>
          <w:szCs w:val="41"/>
          <w:color w:val="7E7E7E"/>
          <w:spacing w:val="28"/>
          <w:w w:val="119"/>
          <w:position w:val="0"/>
        </w:rPr>
        <w:t>-</w:t>
      </w:r>
      <w:r>
        <w:rPr>
          <w:rFonts w:ascii="Arial" w:hAnsi="Arial" w:cs="Arial" w:eastAsia="Arial"/>
          <w:sz w:val="28"/>
          <w:szCs w:val="28"/>
          <w:color w:val="999999"/>
          <w:spacing w:val="-40"/>
          <w:w w:val="101"/>
          <w:position w:val="0"/>
        </w:rPr>
        <w:t>.</w:t>
      </w:r>
      <w:r>
        <w:rPr>
          <w:rFonts w:ascii="Arial" w:hAnsi="Arial" w:cs="Arial" w:eastAsia="Arial"/>
          <w:sz w:val="28"/>
          <w:szCs w:val="28"/>
          <w:color w:val="7E7E7E"/>
          <w:spacing w:val="0"/>
          <w:w w:val="94"/>
          <w:position w:val="0"/>
        </w:rPr>
        <w:t>....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240" w:bottom="280" w:left="380" w:right="160"/>
          <w:headerReference w:type="default" r:id="rId68"/>
          <w:pgSz w:w="12240" w:h="15840"/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959999pt;height:48pt;mso-position-horizontal-relative:char;mso-position-vertical-relative:line" type="#_x0000_t75">
            <v:imagedata r:id="rId7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203" w:footer="0" w:top="400" w:bottom="280" w:left="260" w:right="180"/>
          <w:headerReference w:type="default" r:id="rId76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72" w:right="354"/>
        <w:jc w:val="center"/>
        <w:rPr>
          <w:rFonts w:ascii="Arial" w:hAnsi="Arial" w:cs="Arial" w:eastAsia="Arial"/>
          <w:sz w:val="38"/>
          <w:szCs w:val="38"/>
        </w:rPr>
      </w:pPr>
      <w:rPr/>
      <w:r>
        <w:rPr>
          <w:rFonts w:ascii="Arial" w:hAnsi="Arial" w:cs="Arial" w:eastAsia="Arial"/>
          <w:sz w:val="38"/>
          <w:szCs w:val="38"/>
          <w:spacing w:val="0"/>
          <w:w w:val="100"/>
          <w:i/>
        </w:rPr>
        <w:t>tt</w:t>
      </w:r>
      <w:r>
        <w:rPr>
          <w:rFonts w:ascii="Arial" w:hAnsi="Arial" w:cs="Arial" w:eastAsia="Arial"/>
          <w:sz w:val="38"/>
          <w:szCs w:val="38"/>
          <w:spacing w:val="65"/>
          <w:w w:val="100"/>
          <w:i/>
        </w:rPr>
        <w:t> </w:t>
      </w:r>
      <w:r>
        <w:rPr>
          <w:rFonts w:ascii="Arial" w:hAnsi="Arial" w:cs="Arial" w:eastAsia="Arial"/>
          <w:sz w:val="38"/>
          <w:szCs w:val="38"/>
          <w:spacing w:val="0"/>
          <w:w w:val="90"/>
          <w:i/>
        </w:rPr>
        <w:t>:</w:t>
      </w:r>
      <w:r>
        <w:rPr>
          <w:rFonts w:ascii="Arial" w:hAnsi="Arial" w:cs="Arial" w:eastAsia="Arial"/>
          <w:sz w:val="38"/>
          <w:szCs w:val="38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61" w:right="39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91"/>
        </w:rPr>
        <w:t>F1scaHa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58" w:lineRule="exact"/>
        <w:ind w:left="472" w:right="-5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nr;.ra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51515"/>
          <w:spacing w:val="0"/>
          <w:w w:val="110"/>
        </w:rPr>
        <w:t>.Estado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332" w:lineRule="auto"/>
        <w:ind w:left="91" w:right="728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V.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autoriza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ampliación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plazo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reserva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con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materia;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21" w:after="0" w:line="604" w:lineRule="exact"/>
        <w:ind w:left="77" w:right="737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4pt;margin-top:-92.150017pt;width:216.960007pt;height:627.840027pt;mso-position-horizontal-relative:page;mso-position-vertical-relative:paragraph;z-index:-1567" type="#_x0000_t75">
            <v:imagedata r:id="rId78" o:title="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VI.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Revisar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confidencia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reciba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sean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exacto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actualizados;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VIl.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Recibir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78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clasificación,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rectificación,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oposición,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7" w:after="0" w:line="336" w:lineRule="auto"/>
        <w:ind w:left="72" w:right="701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modificación,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corrección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sustitución,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cancelación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ampliación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datos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información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confidencial,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permit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ley;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0" w:lineRule="auto"/>
        <w:ind w:left="67" w:right="744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VIII.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Registra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controla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transmisió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terceros,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confidencia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su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poder;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IX.</w:t>
      </w:r>
      <w:r>
        <w:rPr>
          <w:rFonts w:ascii="Arial" w:hAnsi="Arial" w:cs="Arial" w:eastAsia="Arial"/>
          <w:sz w:val="17"/>
          <w:szCs w:val="17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índic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clasificad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confidencia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X.</w:t>
      </w:r>
      <w:r>
        <w:rPr>
          <w:rFonts w:ascii="Arial" w:hAnsi="Arial" w:cs="Arial" w:eastAsia="Arial"/>
          <w:sz w:val="17"/>
          <w:szCs w:val="17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establezca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otra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reglamentaria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aplicables.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7"/>
          <w:szCs w:val="17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86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7"/>
          <w:szCs w:val="17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405"/>
        </w:rPr>
        <w:t>-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Sentido.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puede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informació</w:t>
      </w:r>
      <w:r>
        <w:rPr>
          <w:rFonts w:ascii="Arial" w:hAnsi="Arial" w:cs="Arial" w:eastAsia="Arial"/>
          <w:sz w:val="17"/>
          <w:szCs w:val="17"/>
          <w:spacing w:val="3"/>
          <w:w w:val="106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pública</w:t>
      </w:r>
      <w:r>
        <w:rPr>
          <w:rFonts w:ascii="Arial" w:hAnsi="Arial" w:cs="Arial" w:eastAsia="Arial"/>
          <w:sz w:val="17"/>
          <w:szCs w:val="17"/>
          <w:spacing w:val="4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sentido: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8" w:lineRule="auto"/>
        <w:ind w:left="43" w:right="768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Afirmativo,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totalida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pueda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entregada,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sin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importar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medios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formato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procesamient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solicitó;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8" w:lineRule="auto"/>
        <w:ind w:left="34" w:right="761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63"/>
        </w:rPr>
        <w:t>11.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6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6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Afirmativ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parcialmente,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pueda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otorgars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ser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confidencial,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inexistente;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7" w:lineRule="auto"/>
        <w:ind w:left="24" w:right="764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57"/>
          <w:b/>
          <w:bCs/>
        </w:rPr>
        <w:t>111</w:t>
      </w:r>
      <w:r>
        <w:rPr>
          <w:rFonts w:ascii="Arial" w:hAnsi="Arial" w:cs="Arial" w:eastAsia="Arial"/>
          <w:sz w:val="17"/>
          <w:szCs w:val="17"/>
          <w:spacing w:val="0"/>
          <w:w w:val="57"/>
          <w:b/>
          <w:bCs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57"/>
          <w:b/>
          <w:bCs/>
        </w:rPr>
        <w:t>  </w:t>
      </w:r>
      <w:r>
        <w:rPr>
          <w:rFonts w:ascii="Arial" w:hAnsi="Arial" w:cs="Arial" w:eastAsia="Arial"/>
          <w:sz w:val="17"/>
          <w:szCs w:val="17"/>
          <w:spacing w:val="26"/>
          <w:w w:val="57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Negativo,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cuando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información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no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pued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otorgars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ser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b/>
          <w:bCs/>
        </w:rPr>
        <w:t>reservada,</w:t>
      </w:r>
      <w:r>
        <w:rPr>
          <w:rFonts w:ascii="Arial" w:hAnsi="Arial" w:cs="Arial" w:eastAsia="Arial"/>
          <w:sz w:val="17"/>
          <w:szCs w:val="17"/>
          <w:spacing w:val="0"/>
          <w:w w:val="104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confidencial</w:t>
      </w:r>
      <w:r>
        <w:rPr>
          <w:rFonts w:ascii="Arial" w:hAnsi="Arial" w:cs="Arial" w:eastAsia="Arial"/>
          <w:sz w:val="17"/>
          <w:szCs w:val="17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b/>
          <w:bCs/>
        </w:rPr>
        <w:t>inexistente.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19" w:right="767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7"/>
          <w:szCs w:val="17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86-Bis.</w:t>
      </w:r>
      <w:r>
        <w:rPr>
          <w:rFonts w:ascii="Arial" w:hAnsi="Arial" w:cs="Arial" w:eastAsia="Arial"/>
          <w:sz w:val="17"/>
          <w:szCs w:val="17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Declarar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Inexistente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Información.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45" w:after="0" w:line="347" w:lineRule="auto"/>
        <w:ind w:left="14" w:right="786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casos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cierta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facultades,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competencia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hayan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ejercido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debe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motiva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funció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causas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motive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inexistencia.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83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1"/>
        </w:rPr>
        <w:t>Transparencia: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6.36pt;margin-top:15.589136pt;width:579.239991pt;height:96pt;mso-position-horizontal-relative:page;mso-position-vertical-relative:paragraph;z-index:-1566" coordorigin="127,312" coordsize="11585,1920">
            <v:shape style="position:absolute;left:10925;top:312;width:787;height:1920" type="#_x0000_t75">
              <v:imagedata r:id="rId79" o:title=""/>
            </v:shape>
            <v:group style="position:absolute;left:139;top:2169;width:11016;height:2" coordorigin="139,2169" coordsize="11016,2">
              <v:shape style="position:absolute;left:139;top:2169;width:11016;height:2" coordorigin="139,2169" coordsize="11016,0" path="m139,2169l11155,2169e" filled="f" stroked="t" strokeweight="1.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Analizar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á</w:t>
      </w:r>
      <w:r>
        <w:rPr>
          <w:rFonts w:ascii="Arial" w:hAnsi="Arial" w:cs="Arial" w:eastAsia="Arial"/>
          <w:sz w:val="17"/>
          <w:szCs w:val="17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cas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tomar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á</w:t>
      </w:r>
      <w:r>
        <w:rPr>
          <w:rFonts w:ascii="Arial" w:hAnsi="Arial" w:cs="Arial" w:eastAsia="Arial"/>
          <w:sz w:val="17"/>
          <w:szCs w:val="17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medida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necesaria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par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localiza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b/>
          <w:bCs/>
        </w:rPr>
        <w:t>información;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6.320007pt;margin-top:24.052904pt;width:44.159999pt;height:47.04pt;mso-position-horizontal-relative:page;mso-position-vertical-relative:paragraph;z-index:-1568" type="#_x0000_t75">
            <v:imagedata r:id="rId80" o:title=""/>
          </v:shape>
        </w:pict>
      </w:r>
      <w:r>
        <w:rPr/>
        <w:pict>
          <v:shape style="position:absolute;margin-left:192pt;margin-top:56.692902pt;width:175.679993pt;height:5.76pt;mso-position-horizontal-relative:page;mso-position-vertical-relative:paragraph;z-index:-1565" type="#_x0000_t75">
            <v:imagedata r:id="rId81" o:title="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58"/>
          <w:b/>
          <w:bCs/>
        </w:rPr>
        <w:t>11</w:t>
      </w:r>
      <w:r>
        <w:rPr>
          <w:rFonts w:ascii="Arial" w:hAnsi="Arial" w:cs="Arial" w:eastAsia="Arial"/>
          <w:sz w:val="17"/>
          <w:szCs w:val="17"/>
          <w:spacing w:val="0"/>
          <w:w w:val="58"/>
          <w:b/>
          <w:bCs/>
        </w:rPr>
        <w:t>.</w:t>
      </w:r>
      <w:r>
        <w:rPr>
          <w:rFonts w:ascii="Arial" w:hAnsi="Arial" w:cs="Arial" w:eastAsia="Arial"/>
          <w:sz w:val="17"/>
          <w:szCs w:val="17"/>
          <w:spacing w:val="12"/>
          <w:w w:val="58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Expedir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á</w:t>
      </w:r>
      <w:r>
        <w:rPr>
          <w:rFonts w:ascii="Arial" w:hAnsi="Arial" w:cs="Arial" w:eastAsia="Arial"/>
          <w:sz w:val="17"/>
          <w:szCs w:val="17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un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resolución</w:t>
      </w:r>
      <w:r>
        <w:rPr>
          <w:rFonts w:ascii="Arial" w:hAnsi="Arial" w:cs="Arial" w:eastAsia="Arial"/>
          <w:sz w:val="17"/>
          <w:szCs w:val="17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confirm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del</w:t>
      </w:r>
      <w:r>
        <w:rPr>
          <w:rFonts w:ascii="Arial" w:hAnsi="Arial" w:cs="Arial" w:eastAsia="Arial"/>
          <w:sz w:val="17"/>
          <w:szCs w:val="17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  <w:b/>
          <w:bCs/>
        </w:rPr>
        <w:t>documento;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260" w:right="180"/>
          <w:cols w:num="2" w:equalWidth="0">
            <w:col w:w="1823" w:space="1503"/>
            <w:col w:w="8474"/>
          </w:cols>
        </w:sectPr>
      </w:pPr>
      <w:rPr/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3.68pt;height:40.32pt;mso-position-horizontal-relative:char;mso-position-vertical-relative:line" type="#_x0000_t75">
            <v:imagedata r:id="rId8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260" w:right="180"/>
        </w:sectPr>
      </w:pPr>
      <w:rPr/>
    </w:p>
    <w:p>
      <w:pPr>
        <w:spacing w:before="38" w:after="0" w:line="240" w:lineRule="auto"/>
        <w:ind w:left="3654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41.279999pt;height:2.88pt;mso-position-horizontal-relative:char;mso-position-vertical-relative:line" type="#_x0000_t75">
            <v:imagedata r:id="rId83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203" w:footer="0" w:top="400" w:bottom="280" w:left="340" w:right="180"/>
          <w:pgSz w:w="12240" w:h="15840"/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0.72pt;mso-position-horizontal-relative:char;mso-position-vertical-relative:line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6" w:after="0" w:line="240" w:lineRule="auto"/>
        <w:ind w:left="769" w:right="129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6.080002pt;margin-top:-103.698021pt;width:48.0pt;height:48.959999pt;mso-position-horizontal-relative:page;mso-position-vertical-relative:paragraph;z-index:-1564" type="#_x0000_t75">
            <v:imagedata r:id="rId85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1"/>
        </w:rPr>
        <w:t>Físca!la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54" w:lineRule="exact"/>
        <w:ind w:left="387" w:right="86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6.480pt;margin-top:11.097683pt;width:68.160004pt;height:3.84pt;mso-position-horizontal-relative:page;mso-position-vertical-relative:paragraph;z-index:-1562" type="#_x0000_t75">
            <v:imagedata r:id="rId86" o:title="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(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ic•nr:}r:t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l</w:t>
      </w:r>
      <w:r>
        <w:rPr>
          <w:rFonts w:ascii="Arial" w:hAnsi="Arial" w:cs="Arial" w:eastAsia="Arial"/>
          <w:sz w:val="12"/>
          <w:szCs w:val="12"/>
          <w:spacing w:val="-4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áe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!</w:t>
      </w:r>
      <w:r>
        <w:rPr>
          <w:rFonts w:ascii="Arial" w:hAnsi="Arial" w:cs="Arial" w:eastAsia="Arial"/>
          <w:sz w:val="12"/>
          <w:szCs w:val="12"/>
          <w:spacing w:val="21"/>
          <w:w w:val="11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7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38" w:after="0" w:line="362" w:lineRule="auto"/>
        <w:ind w:left="581" w:right="692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4.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7"/>
          <w:szCs w:val="17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resolución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7"/>
          <w:szCs w:val="17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4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Comité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Transparencia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7"/>
          <w:szCs w:val="17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confirme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7"/>
          <w:szCs w:val="17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inexistencia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7"/>
          <w:szCs w:val="17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7"/>
          <w:szCs w:val="17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b/>
          <w:bCs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4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información</w:t>
      </w:r>
      <w:r>
        <w:rPr>
          <w:rFonts w:ascii="Arial" w:hAnsi="Arial" w:cs="Arial" w:eastAsia="Arial"/>
          <w:sz w:val="17"/>
          <w:szCs w:val="17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contendr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á</w:t>
      </w:r>
      <w:r>
        <w:rPr>
          <w:rFonts w:ascii="Arial" w:hAnsi="Arial" w:cs="Arial" w:eastAsia="Arial"/>
          <w:sz w:val="17"/>
          <w:szCs w:val="17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lo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elemento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mínimo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permitan</w:t>
      </w:r>
      <w:r>
        <w:rPr>
          <w:rFonts w:ascii="Arial" w:hAnsi="Arial" w:cs="Arial" w:eastAsia="Arial"/>
          <w:sz w:val="17"/>
          <w:szCs w:val="17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solicitant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  <w:b/>
          <w:bCs/>
        </w:rPr>
        <w:t>tener</w:t>
      </w:r>
      <w:r>
        <w:rPr>
          <w:rFonts w:ascii="Arial" w:hAnsi="Arial" w:cs="Arial" w:eastAsia="Arial"/>
          <w:sz w:val="17"/>
          <w:szCs w:val="17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certeza</w:t>
      </w:r>
      <w:r>
        <w:rPr>
          <w:rFonts w:ascii="Arial" w:hAnsi="Arial" w:cs="Arial" w:eastAsia="Arial"/>
          <w:sz w:val="17"/>
          <w:szCs w:val="17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17"/>
          <w:szCs w:val="17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utilizó</w:t>
      </w:r>
      <w:r>
        <w:rPr>
          <w:rFonts w:ascii="Arial" w:hAnsi="Arial" w:cs="Arial" w:eastAsia="Arial"/>
          <w:sz w:val="17"/>
          <w:szCs w:val="17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un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criterio</w:t>
      </w:r>
      <w:r>
        <w:rPr>
          <w:rFonts w:ascii="Arial" w:hAnsi="Arial" w:cs="Arial" w:eastAsia="Arial"/>
          <w:sz w:val="17"/>
          <w:szCs w:val="17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búsqued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exhaustivo,</w:t>
      </w:r>
      <w:r>
        <w:rPr>
          <w:rFonts w:ascii="Arial" w:hAnsi="Arial" w:cs="Arial" w:eastAsia="Arial"/>
          <w:sz w:val="17"/>
          <w:szCs w:val="17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ademá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señala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b/>
          <w:bCs/>
        </w:rPr>
        <w:t>las</w:t>
      </w:r>
      <w:r>
        <w:rPr>
          <w:rFonts w:ascii="Arial" w:hAnsi="Arial" w:cs="Arial" w:eastAsia="Arial"/>
          <w:sz w:val="17"/>
          <w:szCs w:val="17"/>
          <w:spacing w:val="0"/>
          <w:w w:val="106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circunstancia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tiempo,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modo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luga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generaron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cuestión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b/>
          <w:bCs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6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señalar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á</w:t>
      </w:r>
      <w:r>
        <w:rPr>
          <w:rFonts w:ascii="Arial" w:hAnsi="Arial" w:cs="Arial" w:eastAsia="Arial"/>
          <w:sz w:val="17"/>
          <w:szCs w:val="17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servido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público</w:t>
      </w:r>
      <w:r>
        <w:rPr>
          <w:rFonts w:ascii="Arial" w:hAnsi="Arial" w:cs="Arial" w:eastAsia="Arial"/>
          <w:sz w:val="17"/>
          <w:szCs w:val="17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responsabl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conta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con</w:t>
      </w:r>
      <w:r>
        <w:rPr>
          <w:rFonts w:ascii="Arial" w:hAnsi="Arial" w:cs="Arial" w:eastAsia="Arial"/>
          <w:sz w:val="17"/>
          <w:szCs w:val="17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misma.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76" w:right="4824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5.919998pt;margin-top:-152.587128pt;width:46.080002pt;height:432.959991pt;mso-position-horizontal-relative:page;mso-position-vertical-relative:paragraph;z-index:-1563" type="#_x0000_t75">
            <v:imagedata r:id="rId87" o:title="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7"/>
          <w:szCs w:val="17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87.</w:t>
      </w:r>
      <w:r>
        <w:rPr>
          <w:rFonts w:ascii="Times New Roman" w:hAnsi="Times New Roman" w:cs="Times New Roman" w:eastAsia="Times New Roman"/>
          <w:sz w:val="17"/>
          <w:szCs w:val="17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Información</w:t>
      </w:r>
      <w:r>
        <w:rPr>
          <w:rFonts w:ascii="Arial" w:hAnsi="Arial" w:cs="Arial" w:eastAsia="Arial"/>
          <w:sz w:val="17"/>
          <w:szCs w:val="17"/>
          <w:spacing w:val="11"/>
          <w:w w:val="113"/>
        </w:rPr>
        <w:t>-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Medios.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90" w:right="352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puede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hacerse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mediante: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6" w:right="566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Consult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direct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1"/>
        </w:rPr>
        <w:t>documentos;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1" w:right="578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58"/>
        </w:rPr>
        <w:t>11</w:t>
      </w:r>
      <w:r>
        <w:rPr>
          <w:rFonts w:ascii="Arial" w:hAnsi="Arial" w:cs="Arial" w:eastAsia="Arial"/>
          <w:sz w:val="17"/>
          <w:szCs w:val="17"/>
          <w:spacing w:val="0"/>
          <w:w w:val="58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58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5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Reproducción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documentos;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1" w:right="513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55"/>
        </w:rPr>
        <w:t>111</w:t>
      </w:r>
      <w:r>
        <w:rPr>
          <w:rFonts w:ascii="Arial" w:hAnsi="Arial" w:cs="Arial" w:eastAsia="Arial"/>
          <w:sz w:val="17"/>
          <w:szCs w:val="17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55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5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Elaboració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específicos;</w:t>
      </w:r>
      <w:r>
        <w:rPr>
          <w:rFonts w:ascii="Arial" w:hAnsi="Arial" w:cs="Arial" w:eastAsia="Arial"/>
          <w:sz w:val="17"/>
          <w:szCs w:val="17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6" w:right="537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IV.</w:t>
      </w:r>
      <w:r>
        <w:rPr>
          <w:rFonts w:ascii="Arial" w:hAnsi="Arial" w:cs="Arial" w:eastAsia="Arial"/>
          <w:sz w:val="17"/>
          <w:szCs w:val="17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combinación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anteriores.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566" w:right="73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disponible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medios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impresos,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tale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libros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compendios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trípticos,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formato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electrónico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disponibles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Internet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cualquier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medio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fundamenta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publicada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interne!,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bastará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asi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señale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precise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fuente,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lugar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puede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consultar,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reproducir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adquirir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teng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cumplimentad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correspondiente.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28" w:lineRule="auto"/>
        <w:ind w:left="566" w:right="731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5.919998pt;margin-top:23.522354pt;width:2.88pt;height:154.559998pt;mso-position-horizontal-relative:page;mso-position-vertical-relative:paragraph;z-index:-1561" type="#_x0000_t75">
            <v:imagedata r:id="rId88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3.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información</w:t>
      </w:r>
      <w:r>
        <w:rPr>
          <w:rFonts w:ascii="Arial" w:hAnsi="Arial" w:cs="Arial" w:eastAsia="Arial"/>
          <w:sz w:val="17"/>
          <w:szCs w:val="17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17"/>
          <w:szCs w:val="17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entreg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estado</w:t>
      </w:r>
      <w:r>
        <w:rPr>
          <w:rFonts w:ascii="Arial" w:hAnsi="Arial" w:cs="Arial" w:eastAsia="Arial"/>
          <w:sz w:val="17"/>
          <w:szCs w:val="17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17"/>
          <w:szCs w:val="17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encuentr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preferentement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b/>
          <w:bCs/>
        </w:rPr>
        <w:t>formato</w:t>
      </w:r>
      <w:r>
        <w:rPr>
          <w:rFonts w:ascii="Arial" w:hAnsi="Arial" w:cs="Arial" w:eastAsia="Arial"/>
          <w:sz w:val="17"/>
          <w:szCs w:val="17"/>
          <w:spacing w:val="0"/>
          <w:w w:val="104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solicitado.</w:t>
      </w:r>
      <w:r>
        <w:rPr>
          <w:rFonts w:ascii="Arial" w:hAnsi="Arial" w:cs="Arial" w:eastAsia="Arial"/>
          <w:sz w:val="17"/>
          <w:szCs w:val="17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spacing w:val="19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exist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spacing w:val="26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obligació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spacing w:val="19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spacing w:val="17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procesar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,</w:t>
      </w:r>
      <w:r>
        <w:rPr>
          <w:rFonts w:ascii="Arial" w:hAnsi="Arial" w:cs="Arial" w:eastAsia="Arial"/>
          <w:sz w:val="17"/>
          <w:szCs w:val="17"/>
          <w:spacing w:val="25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calcula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r</w:t>
      </w:r>
      <w:r>
        <w:rPr>
          <w:rFonts w:ascii="Arial" w:hAnsi="Arial" w:cs="Arial" w:eastAsia="Arial"/>
          <w:sz w:val="17"/>
          <w:szCs w:val="17"/>
          <w:spacing w:val="3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u w:val="thick" w:color="0000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presenta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r</w:t>
      </w:r>
      <w:r>
        <w:rPr>
          <w:rFonts w:ascii="Arial" w:hAnsi="Arial" w:cs="Arial" w:eastAsia="Arial"/>
          <w:sz w:val="17"/>
          <w:szCs w:val="17"/>
          <w:spacing w:val="22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spacing w:val="21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spacing w:val="27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b/>
          <w:bCs/>
          <w:u w:val="thick" w:color="000000"/>
        </w:rPr>
        <w:t>forma</w:t>
      </w:r>
      <w:r>
        <w:rPr>
          <w:rFonts w:ascii="Arial" w:hAnsi="Arial" w:cs="Arial" w:eastAsia="Arial"/>
          <w:sz w:val="17"/>
          <w:szCs w:val="17"/>
          <w:spacing w:val="0"/>
          <w:w w:val="102"/>
          <w:b/>
          <w:bCs/>
        </w:rPr>
      </w:r>
      <w:r>
        <w:rPr>
          <w:rFonts w:ascii="Arial" w:hAnsi="Arial" w:cs="Arial" w:eastAsia="Arial"/>
          <w:sz w:val="17"/>
          <w:szCs w:val="17"/>
          <w:spacing w:val="0"/>
          <w:w w:val="102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  <w:b/>
          <w:bCs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single" w:color="000000"/>
        </w:rPr>
        <w:t>distint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spacing w:val="5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single" w:color="000000"/>
        </w:rPr>
        <w:t>com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spacing w:val="12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single" w:color="0000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spacing w:val="1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b/>
          <w:bCs/>
          <w:u w:val="single" w:color="000000"/>
        </w:rPr>
        <w:t>encuentre.</w:t>
      </w:r>
      <w:r>
        <w:rPr>
          <w:rFonts w:ascii="Arial" w:hAnsi="Arial" w:cs="Arial" w:eastAsia="Arial"/>
          <w:sz w:val="17"/>
          <w:szCs w:val="17"/>
          <w:spacing w:val="0"/>
          <w:w w:val="102"/>
          <w:b/>
          <w:bCs/>
        </w:rPr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6" w:lineRule="auto"/>
        <w:ind w:left="5" w:right="715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sustent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anterior,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Criterio</w:t>
      </w:r>
      <w:r>
        <w:rPr>
          <w:rFonts w:ascii="Arial" w:hAnsi="Arial" w:cs="Arial" w:eastAsia="Arial"/>
          <w:sz w:val="17"/>
          <w:szCs w:val="17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15/09,</w:t>
      </w:r>
      <w:r>
        <w:rPr>
          <w:rFonts w:ascii="Arial" w:hAnsi="Arial" w:cs="Arial" w:eastAsia="Arial"/>
          <w:sz w:val="17"/>
          <w:szCs w:val="17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emitid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anteriorment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denominado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Institut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Federal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Gubernamenta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IFAI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interpreta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información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pretendid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solicitantes,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considerada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-cuestió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spacing w:val="38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hecho-,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29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obstant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entida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facultade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poseer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visible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consultabl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siti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oficial:</w:t>
      </w:r>
      <w:r>
        <w:rPr>
          <w:rFonts w:ascii="Arial" w:hAnsi="Arial" w:cs="Arial" w:eastAsia="Arial"/>
          <w:sz w:val="17"/>
          <w:szCs w:val="17"/>
          <w:spacing w:val="-8"/>
          <w:w w:val="100"/>
        </w:rPr>
        <w:t> </w:t>
      </w:r>
      <w:hyperlink r:id="rId89">
        <w:r>
          <w:rPr>
            <w:rFonts w:ascii="Arial" w:hAnsi="Arial" w:cs="Arial" w:eastAsia="Arial"/>
            <w:sz w:val="17"/>
            <w:szCs w:val="17"/>
            <w:spacing w:val="0"/>
            <w:w w:val="100"/>
          </w:rPr>
          <w:t>http://inicio.ifai.org.mx/Criterios/015-09%201nexistencia.pdf,</w:t>
        </w:r>
        <w:r>
          <w:rPr>
            <w:rFonts w:ascii="Arial" w:hAnsi="Arial" w:cs="Arial" w:eastAsia="Arial"/>
            <w:sz w:val="17"/>
            <w:szCs w:val="17"/>
            <w:spacing w:val="43"/>
            <w:w w:val="100"/>
          </w:rPr>
          <w:t> </w:t>
        </w:r>
      </w:hyperlink>
      <w:r>
        <w:rPr>
          <w:rFonts w:ascii="Arial" w:hAnsi="Arial" w:cs="Arial" w:eastAsia="Arial"/>
          <w:sz w:val="17"/>
          <w:szCs w:val="17"/>
          <w:spacing w:val="0"/>
          <w:w w:val="100"/>
        </w:rPr>
        <w:t>cuyo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contenido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79" w:lineRule="exact"/>
        <w:ind w:right="696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invoca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continuación: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360" w:bottom="280" w:left="340" w:right="180"/>
          <w:cols w:num="2" w:equalWidth="0">
            <w:col w:w="2636" w:space="105"/>
            <w:col w:w="8979"/>
          </w:cols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340" w:right="180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pict>
          <v:shape style="position:absolute;margin-left:250.559998pt;margin-top:22.080023pt;width:110.400002pt;height:2.88pt;mso-position-horizontal-relative:page;mso-position-vertical-relative:page;z-index:-1560" type="#_x0000_t75">
            <v:imagedata r:id="rId90" o:title=""/>
          </v:shape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" w:right="-67"/>
        <w:jc w:val="left"/>
        <w:tabs>
          <w:tab w:pos="23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206"/>
        </w:rPr>
        <w:t>www.jali"o.g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600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38" w:after="0" w:line="339" w:lineRule="auto"/>
        <w:ind w:left="67" w:right="720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7"/>
          <w:szCs w:val="17"/>
          <w:spacing w:val="9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7"/>
          <w:szCs w:val="17"/>
          <w:spacing w:val="3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17"/>
          <w:szCs w:val="17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un</w:t>
      </w:r>
      <w:r>
        <w:rPr>
          <w:rFonts w:ascii="Arial" w:hAnsi="Arial" w:cs="Arial" w:eastAsia="Arial"/>
          <w:sz w:val="17"/>
          <w:szCs w:val="17"/>
          <w:spacing w:val="4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concepto</w:t>
      </w:r>
      <w:r>
        <w:rPr>
          <w:rFonts w:ascii="Arial" w:hAnsi="Arial" w:cs="Arial" w:eastAsia="Arial"/>
          <w:sz w:val="17"/>
          <w:szCs w:val="17"/>
          <w:spacing w:val="13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qu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7"/>
          <w:szCs w:val="17"/>
          <w:spacing w:val="6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se</w:t>
      </w:r>
      <w:r>
        <w:rPr>
          <w:rFonts w:ascii="Arial" w:hAnsi="Arial" w:cs="Arial" w:eastAsia="Arial"/>
          <w:sz w:val="17"/>
          <w:szCs w:val="17"/>
          <w:spacing w:val="3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atribuy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7"/>
          <w:szCs w:val="17"/>
          <w:spacing w:val="13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7"/>
          <w:szCs w:val="17"/>
          <w:spacing w:val="8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7"/>
          <w:szCs w:val="17"/>
          <w:spacing w:val="8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información</w:t>
      </w:r>
      <w:r>
        <w:rPr>
          <w:rFonts w:ascii="Arial" w:hAnsi="Arial" w:cs="Arial" w:eastAsia="Arial"/>
          <w:sz w:val="17"/>
          <w:szCs w:val="17"/>
          <w:spacing w:val="27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solicitada.</w:t>
      </w:r>
      <w:r>
        <w:rPr>
          <w:rFonts w:ascii="Arial" w:hAnsi="Arial" w:cs="Arial" w:eastAsia="Arial"/>
          <w:sz w:val="17"/>
          <w:szCs w:val="17"/>
          <w:spacing w:val="23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46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Ley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Federa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Gubernamenta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establec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7"/>
        </w:rPr>
        <w:t>/o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9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encuentre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archivos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unidad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administrativa,</w:t>
      </w:r>
      <w:r>
        <w:rPr>
          <w:rFonts w:ascii="Arial" w:hAnsi="Arial" w:cs="Arial" w:eastAsia="Arial"/>
          <w:sz w:val="17"/>
          <w:szCs w:val="17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ést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deberá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96" w:lineRule="exact"/>
        <w:ind w:left="62" w:right="72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remiti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é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7"/>
          <w:szCs w:val="1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entida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solicitu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acceso</w:t>
      </w:r>
      <w:r>
        <w:rPr>
          <w:rFonts w:ascii="Arial" w:hAnsi="Arial" w:cs="Arial" w:eastAsia="Arial"/>
          <w:sz w:val="17"/>
          <w:szCs w:val="17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ofici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99" w:after="0" w:line="359" w:lineRule="auto"/>
        <w:ind w:left="62" w:right="722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62.360001pt;margin-top:24.682903pt;width:443.76pt;height:91.199997pt;mso-position-horizontal-relative:page;mso-position-vertical-relative:paragraph;z-index:-1558" coordorigin="3247,494" coordsize="8875,1824">
            <v:shape style="position:absolute;left:11232;top:494;width:480;height:1824" type="#_x0000_t75">
              <v:imagedata r:id="rId91" o:title=""/>
            </v:shape>
            <v:group style="position:absolute;left:3269;top:2246;width:8832;height:2" coordorigin="3269,2246" coordsize="8832,2">
              <v:shape style="position:absolute;left:3269;top:2246;width:8832;height:2" coordorigin="3269,2246" coordsize="8832,0" path="m3269,2246l12101,2246e" filled="f" stroked="t" strokeweight="2.1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manifieste,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efect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dicho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é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analice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tom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medidas</w:t>
      </w:r>
      <w:r>
        <w:rPr>
          <w:rFonts w:ascii="Arial" w:hAnsi="Arial" w:cs="Arial" w:eastAsia="Arial"/>
          <w:sz w:val="17"/>
          <w:szCs w:val="17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pertinentes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localizar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document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resuelva</w:t>
      </w:r>
      <w:r>
        <w:rPr>
          <w:rFonts w:ascii="Arial" w:hAnsi="Arial" w:cs="Arial" w:eastAsia="Arial"/>
          <w:sz w:val="17"/>
          <w:szCs w:val="17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consecuencia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Asimismo,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referid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artículo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dispone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é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encuentr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documento,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expedirá</w:t>
      </w:r>
      <w:r>
        <w:rPr>
          <w:rFonts w:ascii="Arial" w:hAnsi="Arial" w:cs="Arial" w:eastAsia="Arial"/>
          <w:sz w:val="17"/>
          <w:szCs w:val="17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confirm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mismo</w:t>
      </w:r>
      <w:r>
        <w:rPr>
          <w:rFonts w:ascii="Arial" w:hAnsi="Arial" w:cs="Arial" w:eastAsia="Arial"/>
          <w:sz w:val="17"/>
          <w:szCs w:val="17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notificar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solicitante,</w:t>
      </w:r>
      <w:r>
        <w:rPr>
          <w:rFonts w:ascii="Arial" w:hAnsi="Arial" w:cs="Arial" w:eastAsia="Arial"/>
          <w:sz w:val="17"/>
          <w:szCs w:val="17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travé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unidad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enlace,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dentro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plazo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establecido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44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Ley.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Así,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inexistencia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implica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2" w:after="0" w:line="240" w:lineRule="auto"/>
        <w:ind w:left="62" w:right="73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necesariament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encuentr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archivos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autorida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-es</w:t>
      </w:r>
      <w:r>
        <w:rPr>
          <w:rFonts w:ascii="Arial" w:hAnsi="Arial" w:cs="Arial" w:eastAsia="Arial"/>
          <w:sz w:val="17"/>
          <w:szCs w:val="17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  <w:i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48" w:after="0" w:line="240" w:lineRule="auto"/>
        <w:ind w:left="3402" w:right="4757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178.559998pt;margin-top:3.936923pt;width:149.759995pt;height:2.88pt;mso-position-horizontal-relative:page;mso-position-vertical-relative:paragraph;z-index:-1559" type="#_x0000_t75">
            <v:imagedata r:id="rId92" o:title=""/>
          </v:shape>
        </w:pict>
      </w:r>
      <w:r>
        <w:rPr>
          <w:rFonts w:ascii="Arial" w:hAnsi="Arial" w:cs="Arial" w:eastAsia="Arial"/>
          <w:sz w:val="13"/>
          <w:szCs w:val="13"/>
          <w:color w:val="131313"/>
          <w:spacing w:val="0"/>
          <w:w w:val="210"/>
        </w:rPr>
        <w:t>'U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360" w:bottom="280" w:left="340" w:right="180"/>
          <w:cols w:num="2" w:equalWidth="0">
            <w:col w:w="2970" w:space="261"/>
            <w:col w:w="848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2pt;height:48.96pt;mso-position-horizontal-relative:char;mso-position-vertical-relative:line" type="#_x0000_t75">
            <v:imagedata r:id="rId9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0.72pt;mso-position-horizontal-relative:char;mso-position-vertical-relative:line" type="#_x0000_t75">
            <v:imagedata r:id="rId9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6" w:after="0" w:line="240" w:lineRule="auto"/>
        <w:ind w:left="744" w:right="50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4"/>
          <w:w w:val="104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211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59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60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57" w:lineRule="exact"/>
        <w:ind w:left="360" w:right="-5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12121"/>
          <w:w w:val="96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96969"/>
          <w:spacing w:val="6"/>
          <w:w w:val="133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98"/>
        </w:rPr>
        <w:t>rvera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59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5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6"/>
          <w:w w:val="5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0"/>
          <w:w w:val="82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0"/>
          <w:w w:val="127"/>
        </w:rPr>
        <w:t>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5" w:after="0" w:line="240" w:lineRule="auto"/>
        <w:ind w:left="361" w:right="-6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030303"/>
          <w:w w:val="209"/>
        </w:rPr>
        <w:t>(</w:t>
      </w:r>
      <w:r>
        <w:rPr>
          <w:rFonts w:ascii="Arial" w:hAnsi="Arial" w:cs="Arial" w:eastAsia="Arial"/>
          <w:sz w:val="7"/>
          <w:szCs w:val="7"/>
          <w:color w:val="030303"/>
          <w:spacing w:val="-16"/>
          <w:w w:val="208"/>
        </w:rPr>
        <w:t>/</w:t>
      </w:r>
      <w:r>
        <w:rPr>
          <w:rFonts w:ascii="Arial" w:hAnsi="Arial" w:cs="Arial" w:eastAsia="Arial"/>
          <w:sz w:val="7"/>
          <w:szCs w:val="7"/>
          <w:color w:val="212121"/>
          <w:spacing w:val="-3"/>
          <w:w w:val="137"/>
        </w:rPr>
        <w:t>J</w:t>
      </w:r>
      <w:r>
        <w:rPr>
          <w:rFonts w:ascii="Arial" w:hAnsi="Arial" w:cs="Arial" w:eastAsia="Arial"/>
          <w:sz w:val="7"/>
          <w:szCs w:val="7"/>
          <w:color w:val="3B3B3B"/>
          <w:spacing w:val="0"/>
          <w:w w:val="125"/>
        </w:rPr>
        <w:t>i&gt;lf.</w:t>
      </w:r>
      <w:r>
        <w:rPr>
          <w:rFonts w:ascii="Arial" w:hAnsi="Arial" w:cs="Arial" w:eastAsia="Arial"/>
          <w:sz w:val="7"/>
          <w:szCs w:val="7"/>
          <w:color w:val="3B3B3B"/>
          <w:spacing w:val="-6"/>
          <w:w w:val="125"/>
        </w:rPr>
        <w:t>.</w:t>
      </w:r>
      <w:r>
        <w:rPr>
          <w:rFonts w:ascii="Arial" w:hAnsi="Arial" w:cs="Arial" w:eastAsia="Arial"/>
          <w:sz w:val="7"/>
          <w:szCs w:val="7"/>
          <w:color w:val="212121"/>
          <w:spacing w:val="-1"/>
          <w:w w:val="109"/>
        </w:rPr>
        <w:t>•</w:t>
      </w:r>
      <w:r>
        <w:rPr>
          <w:rFonts w:ascii="Arial" w:hAnsi="Arial" w:cs="Arial" w:eastAsia="Arial"/>
          <w:sz w:val="7"/>
          <w:szCs w:val="7"/>
          <w:color w:val="909090"/>
          <w:spacing w:val="-2"/>
          <w:w w:val="67"/>
        </w:rPr>
        <w:t>.</w:t>
      </w:r>
      <w:r>
        <w:rPr>
          <w:rFonts w:ascii="Arial" w:hAnsi="Arial" w:cs="Arial" w:eastAsia="Arial"/>
          <w:sz w:val="7"/>
          <w:szCs w:val="7"/>
          <w:color w:val="3B3B3B"/>
          <w:spacing w:val="0"/>
          <w:w w:val="193"/>
        </w:rPr>
        <w:t>n</w:t>
      </w:r>
      <w:r>
        <w:rPr>
          <w:rFonts w:ascii="Arial" w:hAnsi="Arial" w:cs="Arial" w:eastAsia="Arial"/>
          <w:sz w:val="7"/>
          <w:szCs w:val="7"/>
          <w:color w:val="3B3B3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67"/>
        </w:rPr>
        <w:t>:1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67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11"/>
          <w:w w:val="167"/>
        </w:rPr>
        <w:t> </w:t>
      </w:r>
      <w:r>
        <w:rPr>
          <w:rFonts w:ascii="Arial" w:hAnsi="Arial" w:cs="Arial" w:eastAsia="Arial"/>
          <w:sz w:val="7"/>
          <w:szCs w:val="7"/>
          <w:color w:val="3B3B3B"/>
          <w:spacing w:val="0"/>
          <w:w w:val="128"/>
        </w:rPr>
        <w:t>r::</w:t>
      </w:r>
      <w:r>
        <w:rPr>
          <w:rFonts w:ascii="Arial" w:hAnsi="Arial" w:cs="Arial" w:eastAsia="Arial"/>
          <w:sz w:val="7"/>
          <w:szCs w:val="7"/>
          <w:color w:val="3B3B3B"/>
          <w:spacing w:val="-4"/>
          <w:w w:val="128"/>
        </w:rPr>
        <w:t>n</w:t>
      </w:r>
      <w:r>
        <w:rPr>
          <w:rFonts w:ascii="Arial" w:hAnsi="Arial" w:cs="Arial" w:eastAsia="Arial"/>
          <w:sz w:val="7"/>
          <w:szCs w:val="7"/>
          <w:color w:val="3B3B3B"/>
          <w:spacing w:val="-20"/>
          <w:w w:val="128"/>
        </w:rPr>
        <w:t>.</w:t>
      </w:r>
      <w:r>
        <w:rPr>
          <w:rFonts w:ascii="Arial" w:hAnsi="Arial" w:cs="Arial" w:eastAsia="Arial"/>
          <w:sz w:val="7"/>
          <w:szCs w:val="7"/>
          <w:color w:val="030303"/>
          <w:spacing w:val="-15"/>
          <w:w w:val="109"/>
        </w:rPr>
        <w:t>•</w:t>
      </w:r>
      <w:r>
        <w:rPr>
          <w:rFonts w:ascii="Arial" w:hAnsi="Arial" w:cs="Arial" w:eastAsia="Arial"/>
          <w:sz w:val="7"/>
          <w:szCs w:val="7"/>
          <w:color w:val="212121"/>
          <w:spacing w:val="0"/>
          <w:w w:val="144"/>
        </w:rPr>
        <w:t>.t</w:t>
      </w:r>
      <w:r>
        <w:rPr>
          <w:rFonts w:ascii="Arial" w:hAnsi="Arial" w:cs="Arial" w:eastAsia="Arial"/>
          <w:sz w:val="7"/>
          <w:szCs w:val="7"/>
          <w:color w:val="212121"/>
          <w:spacing w:val="-13"/>
          <w:w w:val="144"/>
        </w:rPr>
        <w:t>.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99"/>
        </w:rPr>
        <w:t>'O</w:t>
      </w:r>
      <w:r>
        <w:rPr>
          <w:rFonts w:ascii="Arial" w:hAnsi="Arial" w:cs="Arial" w:eastAsia="Arial"/>
          <w:sz w:val="7"/>
          <w:szCs w:val="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212121"/>
          <w:spacing w:val="0"/>
          <w:w w:val="154"/>
        </w:rPr>
        <w:t>fl</w:t>
      </w:r>
      <w:r>
        <w:rPr>
          <w:rFonts w:ascii="Arial" w:hAnsi="Arial" w:cs="Arial" w:eastAsia="Arial"/>
          <w:sz w:val="7"/>
          <w:szCs w:val="7"/>
          <w:color w:val="212121"/>
          <w:spacing w:val="-8"/>
          <w:w w:val="154"/>
        </w:rPr>
        <w:t>l</w:t>
      </w:r>
      <w:r>
        <w:rPr>
          <w:rFonts w:ascii="Arial" w:hAnsi="Arial" w:cs="Arial" w:eastAsia="Arial"/>
          <w:sz w:val="7"/>
          <w:szCs w:val="7"/>
          <w:color w:val="696969"/>
          <w:spacing w:val="0"/>
          <w:w w:val="154"/>
        </w:rPr>
        <w:t>:</w:t>
      </w:r>
      <w:r>
        <w:rPr>
          <w:rFonts w:ascii="Arial" w:hAnsi="Arial" w:cs="Arial" w:eastAsia="Arial"/>
          <w:sz w:val="7"/>
          <w:szCs w:val="7"/>
          <w:color w:val="696969"/>
          <w:spacing w:val="-12"/>
          <w:w w:val="154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20"/>
        </w:rPr>
        <w:t>/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B3B3B"/>
          <w:spacing w:val="0"/>
          <w:w w:val="101"/>
        </w:rPr>
        <w:t>A.</w:t>
      </w:r>
      <w:r>
        <w:rPr>
          <w:rFonts w:ascii="Times New Roman" w:hAnsi="Times New Roman" w:cs="Times New Roman" w:eastAsia="Times New Roman"/>
          <w:sz w:val="7"/>
          <w:szCs w:val="7"/>
          <w:color w:val="3B3B3B"/>
          <w:spacing w:val="4"/>
          <w:w w:val="101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65"/>
        </w:rPr>
        <w:t>"&gt;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10"/>
          <w:w w:val="65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2"/>
          <w:w w:val="188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04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77" w:after="0" w:line="240" w:lineRule="auto"/>
        <w:ind w:left="1306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br w:type="column"/>
      </w:r>
      <w:r>
        <w:rPr/>
        <w:pict>
          <v:shape style="width:115.199997pt;height:2.88pt;mso-position-horizontal-relative:char;mso-position-vertical-relative:line" type="#_x0000_t75">
            <v:imagedata r:id="rId95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695" w:right="835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5.919998pt;margin-top:-63.115845pt;width:9.6pt;height:208.320007pt;mso-position-horizontal-relative:page;mso-position-vertical-relative:paragraph;z-index:-1556" type="#_x0000_t75">
            <v:imagedata r:id="rId96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cuestió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obstant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facultades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poseer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información.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sentido,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señalarse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concept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atribuy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infonnació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solicitada.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04" w:right="729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b/>
          <w:bCs/>
          <w:i/>
        </w:rPr>
        <w:t>Expedientes: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09" w:right="598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  <w:i/>
        </w:rPr>
        <w:t>0943107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9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  <w:i/>
        </w:rPr>
        <w:t>Salud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696969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9" w:after="0" w:line="240" w:lineRule="auto"/>
        <w:ind w:left="709" w:right="498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5387/0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8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Aeropuert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Servicio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Auxiliares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6"/>
        </w:rPr>
        <w:t>•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4" w:after="0" w:line="240" w:lineRule="auto"/>
        <w:ind w:left="709" w:right="413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  <w:i/>
        </w:rPr>
        <w:t>6006108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9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Comunicaciones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Transporte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74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9" w:after="0" w:line="240" w:lineRule="auto"/>
        <w:ind w:left="709" w:right="439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0171/0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9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Hacienda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Crérlit"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92"/>
          <w:i/>
        </w:rPr>
        <w:t>D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53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9"/>
        </w:rPr>
        <w:t>-.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9" w:after="0" w:line="192" w:lineRule="exact"/>
        <w:ind w:left="709" w:right="639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2280/0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9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Policí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  <w:position w:val="-1"/>
        </w:rPr>
        <w:t>Federal-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header="203" w:footer="0" w:top="440" w:bottom="280" w:left="380" w:right="200"/>
          <w:pgSz w:w="12240" w:h="15840"/>
          <w:cols w:num="2" w:equalWidth="0">
            <w:col w:w="1693" w:space="845"/>
            <w:col w:w="9122"/>
          </w:cols>
        </w:sectPr>
      </w:pPr>
      <w:rPr/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7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.88pt;height:174.72pt;mso-position-horizontal-relative:char;mso-position-vertical-relative:line" type="#_x0000_t75">
            <v:imagedata r:id="rId9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2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.56pt;height:85.44pt;mso-position-horizontal-relative:char;mso-position-vertical-relative:line" type="#_x0000_t75">
            <v:imagedata r:id="rId9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7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.88pt;height:70.08pt;mso-position-horizontal-relative:char;mso-position-vertical-relative:line" type="#_x0000_t75">
            <v:imagedata r:id="rId9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12"/>
        <w:jc w:val="righ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24pt;margin-top:13.107914pt;width:101.760002pt;height:44.16pt;mso-position-horizontal-relative:page;mso-position-vertical-relative:paragraph;z-index:-1557" type="#_x0000_t75">
            <v:imagedata r:id="rId100" o:title=""/>
          </v:shape>
        </w:pict>
      </w:r>
      <w:r>
        <w:rPr/>
        <w:pict>
          <v:group style="position:absolute;margin-left:15.134467pt;margin-top:71.195839pt;width:472.006182pt;height:.1pt;mso-position-horizontal-relative:page;mso-position-vertical-relative:paragraph;z-index:-1554" coordorigin="303,1424" coordsize="9440,2">
            <v:shape style="position:absolute;left:303;top:1424;width:9440;height:2" coordorigin="303,1424" coordsize="9440,0" path="m303,1424l9743,1424e" filled="f" stroked="t" strokeweight="1.18238pt" strokecolor="#08080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45"/>
          <w:w w:val="118"/>
        </w:rPr>
        <w:t>'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313"/>
          <w:w w:val="117"/>
        </w:rPr>
        <w:t>\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56"/>
          <w:position w:val="59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right="860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Criterio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001/201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pronunciado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ITEI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46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98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entonce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Ja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12121"/>
          <w:spacing w:val="-9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sensible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necesidad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elaborar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iniciativ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organismo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-2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3" w:lineRule="auto"/>
        <w:ind w:left="534" w:right="832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Plen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lnfonnació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autoriza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aprobar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criterio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auxilien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integrante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Información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ind w:left="534" w:right="363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confonnida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siguientes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58" w:right="383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b/>
          <w:bCs/>
          <w:i/>
        </w:rPr>
        <w:t>CONSIDERA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1"/>
          <w:b/>
          <w:bCs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  <w:b/>
          <w:bCs/>
          <w:i/>
        </w:rPr>
        <w:t>DOS: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525" w:right="831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b/>
          <w:bCs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b/>
          <w:bCs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2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Consej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diciembre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2009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mí/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nuev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8"/>
          <w:i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8"/>
          <w:i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8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autoriz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aprobó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CRITERIOS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RESPECTO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REQUISITOS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DEBEN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REUNIR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b/>
          <w:bCs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RESPUESTAS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EMITE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SUJETOS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b/>
          <w:bCs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INEXISTENTE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COMPETENCIA,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destac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4" w:lineRule="auto"/>
        <w:ind w:left="496" w:right="847" w:firstLine="16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6.400024pt;margin-top:122.35701pt;width:26.879999pt;height:71.040001pt;mso-position-horizontal-relative:page;mso-position-vertical-relative:paragraph;z-index:-1555" type="#_x0000_t75">
            <v:imagedata r:id="rId101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•pRIMERO.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dictamen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expresament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nonnatívida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aplicabl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razonar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explicar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concret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adecua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hipótesi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nonnativ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además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acredita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/a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causas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derivan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premisa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Entendiend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infonne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forzosamente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contener: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Nonnativída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ajustabl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concret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3B3B3B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Razonamient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Explicación: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clara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concisa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articul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referenciad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aplicado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haya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generado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cuestió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físicament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5"/>
          <w:i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7"/>
          <w:i/>
        </w:rPr>
        <w:t>.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Justificació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  <w:i/>
        </w:rPr>
        <w:t>: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3B3B3B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constancias,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circunstanciadas,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denuncias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8" w:lineRule="exact"/>
        <w:ind w:left="520" w:right="84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document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pueda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acredita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inexistente.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13"/>
          <w:i/>
        </w:rPr>
        <w:t>"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6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3.697052pt;margin-top:13.477724pt;width:125.194532pt;height:39.5pt;mso-position-horizontal-relative:page;mso-position-vertical-relative:paragraph;z-index:-1553" type="#_x0000_t202" filled="f" stroked="f">
            <v:textbox inset="0,0,0,0">
              <w:txbxContent>
                <w:p>
                  <w:pPr>
                    <w:spacing w:before="0" w:after="0" w:line="790" w:lineRule="exact"/>
                    <w:ind w:right="-158"/>
                    <w:jc w:val="left"/>
                    <w:rPr>
                      <w:rFonts w:ascii="Times New Roman" w:hAnsi="Times New Roman" w:cs="Times New Roman" w:eastAsia="Times New Roman"/>
                      <w:sz w:val="79"/>
                      <w:szCs w:val="7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9"/>
                      <w:szCs w:val="59"/>
                      <w:color w:val="030303"/>
                      <w:w w:val="46"/>
                      <w:i/>
                    </w:rPr>
                    <w:t>,:;a::</w:t>
                  </w:r>
                  <w:r>
                    <w:rPr>
                      <w:rFonts w:ascii="Times New Roman" w:hAnsi="Times New Roman" w:cs="Times New Roman" w:eastAsia="Times New Roman"/>
                      <w:sz w:val="59"/>
                      <w:szCs w:val="59"/>
                      <w:color w:val="030303"/>
                      <w:spacing w:val="-8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9"/>
                      <w:szCs w:val="59"/>
                      <w:color w:val="030303"/>
                      <w:spacing w:val="0"/>
                      <w:w w:val="46"/>
                      <w:i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59"/>
                      <w:szCs w:val="59"/>
                      <w:color w:val="030303"/>
                      <w:spacing w:val="-105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79"/>
                      <w:szCs w:val="79"/>
                      <w:color w:val="030303"/>
                      <w:spacing w:val="0"/>
                      <w:w w:val="50"/>
                    </w:rPr>
                    <w:t>:::,:•;::a;::o</w:t>
                  </w:r>
                  <w:r>
                    <w:rPr>
                      <w:rFonts w:ascii="Times New Roman" w:hAnsi="Times New Roman" w:cs="Times New Roman" w:eastAsia="Times New Roman"/>
                      <w:sz w:val="79"/>
                      <w:szCs w:val="7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23"/>
          <w:w w:val="117"/>
          <w:position w:val="-59"/>
        </w:rPr>
        <w:t>: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282"/>
          <w:w w:val="79"/>
          <w:i/>
          <w:position w:val="-59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  <w:position w:val="0"/>
        </w:rPr>
        <w:t>Cri</w:t>
      </w:r>
      <w:r>
        <w:rPr>
          <w:rFonts w:ascii="Arial" w:hAnsi="Arial" w:cs="Arial" w:eastAsia="Arial"/>
          <w:sz w:val="17"/>
          <w:szCs w:val="17"/>
          <w:color w:val="030303"/>
          <w:spacing w:val="-42"/>
          <w:w w:val="100"/>
          <w:i/>
          <w:position w:val="0"/>
        </w:rPr>
        <w:t>t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267"/>
          <w:w w:val="79"/>
          <w:i/>
          <w:position w:val="-59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  <w:position w:val="0"/>
        </w:rPr>
        <w:t>eri</w:t>
      </w:r>
      <w:r>
        <w:rPr>
          <w:rFonts w:ascii="Arial" w:hAnsi="Arial" w:cs="Arial" w:eastAsia="Arial"/>
          <w:sz w:val="17"/>
          <w:szCs w:val="17"/>
          <w:color w:val="030303"/>
          <w:spacing w:val="-73"/>
          <w:w w:val="101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284"/>
          <w:w w:val="79"/>
          <w:i/>
          <w:position w:val="-59"/>
        </w:rPr>
        <w:t>;</w:t>
      </w:r>
      <w:r>
        <w:rPr>
          <w:rFonts w:ascii="Times New Roman" w:hAnsi="Times New Roman" w:cs="Times New Roman" w:eastAsia="Times New Roman"/>
          <w:sz w:val="97"/>
          <w:szCs w:val="97"/>
          <w:color w:val="212121"/>
          <w:spacing w:val="-270"/>
          <w:w w:val="86"/>
          <w:i/>
          <w:position w:val="-59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87"/>
          <w:w w:val="105"/>
          <w:i/>
          <w:position w:val="0"/>
        </w:rPr>
        <w:t>q</w:t>
      </w:r>
      <w:r>
        <w:rPr>
          <w:rFonts w:ascii="Times New Roman" w:hAnsi="Times New Roman" w:cs="Times New Roman" w:eastAsia="Times New Roman"/>
          <w:sz w:val="97"/>
          <w:szCs w:val="97"/>
          <w:color w:val="797979"/>
          <w:spacing w:val="-215"/>
          <w:w w:val="39"/>
          <w:i/>
          <w:position w:val="-59"/>
        </w:rPr>
        <w:t>.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133"/>
          <w:w w:val="51"/>
          <w:i/>
          <w:position w:val="-59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5"/>
          <w:i/>
          <w:position w:val="0"/>
        </w:rPr>
        <w:t>u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187"/>
          <w:w w:val="51"/>
          <w:i/>
          <w:position w:val="-59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5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212"/>
          <w:w w:val="51"/>
          <w:i/>
          <w:position w:val="-59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80"/>
          <w:w w:val="105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206"/>
          <w:w w:val="51"/>
          <w:i/>
          <w:position w:val="-59"/>
        </w:rPr>
        <w:t>?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  <w:position w:val="0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4"/>
          <w:i/>
          <w:position w:val="0"/>
        </w:rPr>
        <w:t>é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163"/>
          <w:w w:val="51"/>
          <w:i/>
          <w:position w:val="-59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4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285"/>
          <w:w w:val="51"/>
          <w:i/>
          <w:position w:val="-59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  <w:position w:val="0"/>
        </w:rPr>
        <w:t>nin</w:t>
      </w:r>
      <w:r>
        <w:rPr>
          <w:rFonts w:ascii="Arial" w:hAnsi="Arial" w:cs="Arial" w:eastAsia="Arial"/>
          <w:sz w:val="17"/>
          <w:szCs w:val="17"/>
          <w:color w:val="030303"/>
          <w:spacing w:val="-54"/>
          <w:w w:val="104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201"/>
          <w:w w:val="51"/>
          <w:i/>
          <w:position w:val="-59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237"/>
          <w:w w:val="51"/>
          <w:i/>
          <w:position w:val="-59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73"/>
          <w:w w:val="101"/>
          <w:i/>
          <w:position w:val="0"/>
        </w:rPr>
        <w:t>g</w:t>
      </w:r>
      <w:r>
        <w:rPr>
          <w:rFonts w:ascii="Times New Roman" w:hAnsi="Times New Roman" w:cs="Times New Roman" w:eastAsia="Times New Roman"/>
          <w:sz w:val="97"/>
          <w:szCs w:val="97"/>
          <w:color w:val="525252"/>
          <w:spacing w:val="-96"/>
          <w:w w:val="49"/>
          <w:i/>
          <w:position w:val="-59"/>
        </w:rPr>
        <w:t>.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292"/>
          <w:w w:val="56"/>
          <w:i/>
          <w:position w:val="-59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1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275"/>
          <w:w w:val="56"/>
          <w:i/>
          <w:position w:val="-59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  <w:position w:val="0"/>
        </w:rPr>
        <w:t>er</w:t>
      </w:r>
      <w:r>
        <w:rPr>
          <w:rFonts w:ascii="Arial" w:hAnsi="Arial" w:cs="Arial" w:eastAsia="Arial"/>
          <w:sz w:val="17"/>
          <w:szCs w:val="17"/>
          <w:color w:val="030303"/>
          <w:spacing w:val="-87"/>
          <w:w w:val="101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152"/>
          <w:w w:val="56"/>
          <w:i/>
          <w:position w:val="-59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40"/>
          <w:w w:val="101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241"/>
          <w:w w:val="56"/>
          <w:i/>
          <w:position w:val="-59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304"/>
          <w:w w:val="56"/>
          <w:i/>
          <w:position w:val="-59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  <w:position w:val="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52"/>
          <w:w w:val="101"/>
          <w:i/>
          <w:position w:val="0"/>
        </w:rPr>
        <w:t>u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221"/>
          <w:w w:val="56"/>
          <w:i/>
          <w:position w:val="-59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62"/>
          <w:w w:val="101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204"/>
          <w:w w:val="56"/>
          <w:i/>
          <w:position w:val="-59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274"/>
          <w:w w:val="56"/>
          <w:i/>
          <w:position w:val="-59"/>
        </w:rPr>
        <w:t>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38"/>
          <w:w w:val="102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245"/>
          <w:w w:val="56"/>
          <w:i/>
          <w:position w:val="-59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0"/>
          <w:w w:val="102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89"/>
          <w:w w:val="55"/>
          <w:i/>
          <w:position w:val="-59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  <w:position w:val="0"/>
        </w:rPr>
        <w:t>re</w:t>
      </w:r>
      <w:r>
        <w:rPr>
          <w:rFonts w:ascii="Arial" w:hAnsi="Arial" w:cs="Arial" w:eastAsia="Arial"/>
          <w:sz w:val="17"/>
          <w:szCs w:val="17"/>
          <w:color w:val="030303"/>
          <w:spacing w:val="-59"/>
          <w:w w:val="102"/>
          <w:i/>
          <w:position w:val="0"/>
        </w:rPr>
        <w:t>q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148"/>
          <w:w w:val="55"/>
          <w:i/>
          <w:position w:val="-59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2"/>
          <w:i/>
          <w:position w:val="0"/>
        </w:rPr>
        <w:t>u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353"/>
          <w:w w:val="56"/>
          <w:i/>
          <w:position w:val="-5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  <w:position w:val="0"/>
        </w:rPr>
        <w:t>isi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1"/>
          <w:i/>
          <w:position w:val="0"/>
        </w:rPr>
        <w:t>t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300"/>
          <w:w w:val="56"/>
          <w:i/>
          <w:position w:val="-59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2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97"/>
          <w:szCs w:val="97"/>
          <w:color w:val="030303"/>
          <w:spacing w:val="-198"/>
          <w:w w:val="56"/>
          <w:i/>
          <w:position w:val="-59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deben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reunir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respuesta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380" w:right="200"/>
          <w:cols w:num="2" w:equalWidth="0">
            <w:col w:w="2635" w:space="69"/>
            <w:col w:w="895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8" w:after="0" w:line="240" w:lineRule="auto"/>
        <w:ind w:left="323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inexistencia,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cumplan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tripl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fundar,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justificar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9" w:after="0" w:line="192" w:lineRule="exact"/>
        <w:ind w:left="323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.52pt;margin-top:18.935019pt;width:27.84pt;height:30.719999pt;mso-position-horizontal-relative:page;mso-position-vertical-relative:paragraph;z-index:-1551" type="#_x0000_t75">
            <v:imagedata r:id="rId103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(probar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medío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convicción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suficientes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42" w:footer="0" w:top="1260" w:bottom="280" w:left="420" w:right="180"/>
          <w:headerReference w:type="default" r:id="rId102"/>
          <w:pgSz w:w="12240" w:h="15840"/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2" w:lineRule="exact"/>
        <w:ind w:left="742" w:right="134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46464"/>
          <w:w w:val="83"/>
        </w:rPr>
        <w:t>Fis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3"/>
          <w:w w:val="84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54"/>
        </w:rPr>
        <w:t>r.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4"/>
          <w:w w:val="54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91"/>
        </w:rPr>
        <w:t>a!i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65" w:right="97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0.32pt;margin-top:12.597135pt;width:68.160004pt;height:4.8pt;mso-position-horizontal-relative:page;mso-position-vertical-relative:paragraph;z-index:-1550" type="#_x0000_t75">
            <v:imagedata r:id="rId104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494949"/>
          <w:w w:val="106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w w:val="10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84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36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-14"/>
          <w:w w:val="35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98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4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5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32"/>
        </w:rPr>
        <w:t>r::.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33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54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18"/>
          <w:w w:val="5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335" w:lineRule="auto"/>
        <w:ind w:left="9" w:right="825" w:firstLine="28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generalidad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aquella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postura,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surge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necesidad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puntualiza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alcance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justificar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según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positiv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negativo,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modo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presente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document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estrech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vinculación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predichos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criterios,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entendiend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/os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complementa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excluirlo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37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24" w:right="843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8.578033pt;margin-top:39.589031pt;width:4.06196pt;height:137.062965pt;mso-position-horizontal-relative:page;mso-position-vertical-relative:paragraph;z-index:-1546" coordorigin="2972,792" coordsize="81,2741">
            <v:shape style="position:absolute;left:2995;top:792;width:58;height:864" type="#_x0000_t75">
              <v:imagedata r:id="rId105" o:title=""/>
            </v:shape>
            <v:group style="position:absolute;left:2976;top:1631;width:2;height:1216" coordorigin="2976,1631" coordsize="2,1216">
              <v:shape style="position:absolute;left:2976;top:1631;width:2;height:1216" coordorigin="2976,1631" coordsize="0,1216" path="m2976,2847l2976,1631e" filled="f" stroked="t" strokeweight=".471676pt" strokecolor="#575757">
                <v:path arrowok="t"/>
              </v:shape>
            </v:group>
            <v:group style="position:absolute;left:2976;top:2866;width:2;height:665" coordorigin="2976,2866" coordsize="2,665">
              <v:shape style="position:absolute;left:2976;top:2866;width:2;height:665" coordorigin="2976,2866" coordsize="0,665" path="m2976,3531l2976,2866e" filled="f" stroked="t" strokeweight=".235838pt" strokecolor="#74747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2"/>
          <w:i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2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regirse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otros,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·celeridad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procedimiento".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33" w:right="82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60"/>
          <w:i/>
        </w:rPr>
        <w:t>111</w:t>
      </w:r>
      <w:r>
        <w:rPr>
          <w:rFonts w:ascii="Arial" w:hAnsi="Arial" w:cs="Arial" w:eastAsia="Arial"/>
          <w:sz w:val="17"/>
          <w:szCs w:val="17"/>
          <w:color w:val="030303"/>
          <w:w w:val="59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14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formalidade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esenciales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actuar,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expedidas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anteriorida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efectuand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sean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atribuido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facultado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fundándolo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motivándolos.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4" w:lineRule="auto"/>
        <w:ind w:left="28" w:right="838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"conjunt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poner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disposición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poseen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conocer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proceso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competencia,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funciones".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5" w:lineRule="auto"/>
        <w:ind w:left="19" w:right="833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50.720001pt;margin-top:1.516357pt;width:2.88pt;height:41.279999pt;mso-position-horizontal-relative:page;mso-position-vertical-relative:paragraph;z-index:-1545" type="#_x0000_t75">
            <v:imagedata r:id="rId106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Debiendo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acto,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supone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conduct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pasiva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actos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positivos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negativos,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siempre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reflej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omisión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abstenció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obrar.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distingue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efecto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producen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forma,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consecuencias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4" w:after="0" w:line="355" w:lineRule="auto"/>
        <w:ind w:left="28" w:right="880" w:firstLine="-28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50.720001pt;margin-top:24.63924pt;width:2.88pt;height:89.279999pt;mso-position-horizontal-relative:page;mso-position-vertical-relative:paragraph;z-index:-1544" type="#_x0000_t75">
            <v:imagedata r:id="rId107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jurídica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circunstancia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concretas,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derivan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resultad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movimiento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activos,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defecto,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pasividad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omisión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implica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ausencia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actos.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46" w:lineRule="auto"/>
        <w:ind w:left="24" w:right="836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constituye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promotore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garante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alcances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estatuid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precept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ordenamiento.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0" w:lineRule="exact"/>
        <w:ind w:left="24" w:right="838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VI.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77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señala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·cuando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tengan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competencia,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ésto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dictame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motivad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5"/>
          <w:i/>
        </w:rPr>
        <w:t>o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91"/>
          <w:i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9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justffique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situació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1"/>
          <w:i/>
        </w:rPr>
        <w:t>n</w:t>
      </w:r>
      <w:r>
        <w:rPr>
          <w:rFonts w:ascii="Arial" w:hAnsi="Arial" w:cs="Arial" w:eastAsia="Arial"/>
          <w:sz w:val="17"/>
          <w:szCs w:val="17"/>
          <w:color w:val="232323"/>
          <w:spacing w:val="-6"/>
          <w:w w:val="114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3"/>
          <w:i/>
        </w:rPr>
        <w:t>"</w:t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14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360" w:bottom="280" w:left="420" w:right="180"/>
          <w:cols w:num="2" w:equalWidth="0">
            <w:col w:w="2653" w:space="545"/>
            <w:col w:w="8442"/>
          </w:cols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/>
        <w:pict>
          <v:shape style="position:absolute;margin-left:47.040001pt;margin-top:44.159996pt;width:51.84pt;height:48.959999pt;mso-position-horizontal-relative:page;mso-position-vertical-relative:page;z-index:-1552" type="#_x0000_t75">
            <v:imagedata r:id="rId108" o:title=""/>
          </v:shape>
        </w:pict>
      </w:r>
      <w:r>
        <w:rPr/>
        <w:pict>
          <v:shape style="position:absolute;margin-left:201.600006pt;margin-top:24.959988pt;width:149.759995pt;height:3.84pt;mso-position-horizontal-relative:page;mso-position-vertical-relative:page;z-index:-1548" type="#_x0000_t75">
            <v:imagedata r:id="rId109" o:title=""/>
          </v:shape>
        </w:pict>
      </w:r>
      <w:r>
        <w:rPr/>
        <w:pict>
          <v:shape style="position:absolute;margin-left:556.799988pt;margin-top:21.119984pt;width:42.240002pt;height:42.240002pt;mso-position-horizontal-relative:page;mso-position-vertical-relative:page;z-index:-1547" type="#_x0000_t75">
            <v:imagedata r:id="rId110" o:title=""/>
          </v:shape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355" w:lineRule="auto"/>
        <w:ind w:left="3231" w:right="844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49.119995pt;margin-top:5.129878pt;width:32.639999pt;height:77.760002pt;mso-position-horizontal-relative:page;mso-position-vertical-relative:paragraph;z-index:-1543" type="#_x0000_t75">
            <v:imagedata r:id="rId111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VI/.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Diccionario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Academi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Española,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justificar,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entiend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-4"/>
          <w:w w:val="100"/>
          <w:i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algo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razones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convincentes,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testigo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documentos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7"/>
        </w:rPr>
        <w:t>".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7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legislador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impone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sustenta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inexisten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40" w:lineRule="auto"/>
        <w:ind w:left="2547" w:right="-20"/>
        <w:jc w:val="left"/>
        <w:tabs>
          <w:tab w:pos="32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26.879999pt;margin-top:10.763833pt;width:101.760002pt;height:41.279999pt;mso-position-horizontal-relative:page;mso-position-vertical-relative:paragraph;z-index:-1549" type="#_x0000_t75">
            <v:imagedata r:id="rId112" o:title=""/>
          </v:shape>
        </w:pict>
      </w:r>
      <w:r>
        <w:rPr>
          <w:rFonts w:ascii="Arial" w:hAnsi="Arial" w:cs="Arial" w:eastAsia="Arial"/>
          <w:sz w:val="14"/>
          <w:szCs w:val="14"/>
          <w:color w:val="646464"/>
          <w:spacing w:val="0"/>
          <w:w w:val="247"/>
          <w:position w:val="-8"/>
        </w:rPr>
        <w:t>¡</w:t>
      </w:r>
      <w:r>
        <w:rPr>
          <w:rFonts w:ascii="Arial" w:hAnsi="Arial" w:cs="Arial" w:eastAsia="Arial"/>
          <w:sz w:val="14"/>
          <w:szCs w:val="14"/>
          <w:color w:val="646464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14"/>
          <w:szCs w:val="14"/>
          <w:color w:val="646464"/>
          <w:spacing w:val="0"/>
          <w:w w:val="100"/>
          <w:position w:val="-8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medios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  <w:position w:val="0"/>
        </w:rPr>
        <w:t>convicció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1"/>
          <w:i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14"/>
          <w:i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5" w:after="0" w:line="101" w:lineRule="exact"/>
        <w:ind w:left="2575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363636"/>
          <w:spacing w:val="0"/>
          <w:w w:val="51"/>
        </w:rPr>
        <w:t>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8" w:after="0" w:line="240" w:lineRule="auto"/>
        <w:ind w:left="2386" w:right="-20"/>
        <w:jc w:val="left"/>
        <w:tabs>
          <w:tab w:pos="2900" w:val="left"/>
          <w:tab w:pos="32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7E7E7E"/>
          <w:spacing w:val="0"/>
          <w:w w:val="55"/>
        </w:rPr>
        <w:t>·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VIII.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Diccionario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Academi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Española,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defin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8" w:after="0" w:line="240" w:lineRule="auto"/>
        <w:ind w:left="2382" w:right="-20"/>
        <w:jc w:val="left"/>
        <w:tabs>
          <w:tab w:pos="3200" w:val="left"/>
          <w:tab w:pos="6280" w:val="left"/>
          <w:tab w:pos="7880" w:val="left"/>
          <w:tab w:pos="8340" w:val="left"/>
          <w:tab w:pos="9460" w:val="left"/>
          <w:tab w:pos="103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16.980347pt;margin-top:25.49548pt;width:443.375722pt;height:.1pt;mso-position-horizontal-relative:page;mso-position-vertical-relative:paragraph;z-index:-1542" coordorigin="340,510" coordsize="8868,2">
            <v:shape style="position:absolute;left:340;top:510;width:8868;height:2" coordorigin="340,510" coordsize="8868,0" path="m340,510l9207,510e" filled="f" stroked="t" strokeweight="1.179191pt" strokecolor="#08080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51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16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98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31"/>
          <w:w w:val="19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98"/>
        </w:rPr>
        <w:t>'"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4"/>
          <w:w w:val="198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A8A8A8"/>
          <w:spacing w:val="0"/>
          <w:w w:val="198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98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6"/>
          <w:w w:val="19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81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-7"/>
          <w:w w:val="181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17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-7"/>
          <w:w w:val="117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-54"/>
          <w:w w:val="117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54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256"/>
        </w:rPr>
        <w:t>•-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-43"/>
          <w:w w:val="25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59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37"/>
          <w:w w:val="15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-11"/>
          <w:w w:val="159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59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17"/>
          <w:w w:val="15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23"/>
        </w:rPr>
        <w:t>··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-19"/>
          <w:w w:val="123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27"/>
        </w:rPr>
        <w:t>••·••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-15"/>
          <w:w w:val="127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80"/>
        </w:rPr>
        <w:t>••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83"/>
        </w:rPr>
        <w:t>""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1"/>
          <w:w w:val="18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83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4"/>
          <w:w w:val="18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64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64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6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93"/>
        </w:rPr>
        <w:t>..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49"/>
          <w:w w:val="19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-21"/>
          <w:w w:val="100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B8B8B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B8B8B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54"/>
        </w:rPr>
        <w:t>...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54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54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24"/>
          <w:w w:val="15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43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43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381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67"/>
          <w:w w:val="38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43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420" w:right="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8" w:after="0" w:line="192" w:lineRule="exact"/>
        <w:ind w:left="299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"falt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existencia".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442" w:footer="0" w:top="1260" w:bottom="280" w:left="680" w:right="140"/>
          <w:pgSz w:w="12240" w:h="1584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2" w:right="462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030303"/>
          <w:w w:val="93"/>
        </w:rPr>
        <w:t>1)</w:t>
      </w:r>
      <w:r>
        <w:rPr>
          <w:rFonts w:ascii="Arial" w:hAnsi="Arial" w:cs="Arial" w:eastAsia="Arial"/>
          <w:sz w:val="11"/>
          <w:szCs w:val="11"/>
          <w:color w:val="030303"/>
          <w:w w:val="92"/>
        </w:rPr>
        <w:t>;¡1</w:t>
      </w:r>
      <w:r>
        <w:rPr>
          <w:rFonts w:ascii="Arial" w:hAnsi="Arial" w:cs="Arial" w:eastAsia="Arial"/>
          <w:sz w:val="11"/>
          <w:szCs w:val="11"/>
          <w:color w:val="00000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63" w:right="392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Arial" w:hAnsi="Arial" w:cs="Arial" w:eastAsia="Arial"/>
          <w:sz w:val="19"/>
          <w:szCs w:val="19"/>
          <w:color w:val="343434"/>
          <w:spacing w:val="-88"/>
          <w:w w:val="117"/>
        </w:rPr>
        <w:t>&lt;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83"/>
          <w:position w:val="7"/>
        </w:rPr>
        <w:t>:</w:t>
      </w:r>
      <w:r>
        <w:rPr>
          <w:rFonts w:ascii="Arial" w:hAnsi="Arial" w:cs="Arial" w:eastAsia="Arial"/>
          <w:sz w:val="17"/>
          <w:szCs w:val="17"/>
          <w:color w:val="1F1F1F"/>
          <w:spacing w:val="13"/>
          <w:w w:val="100"/>
          <w:position w:val="7"/>
        </w:rPr>
        <w:t> </w:t>
      </w:r>
      <w:r>
        <w:rPr>
          <w:rFonts w:ascii="Arial" w:hAnsi="Arial" w:cs="Arial" w:eastAsia="Arial"/>
          <w:sz w:val="19"/>
          <w:szCs w:val="19"/>
          <w:color w:val="343434"/>
          <w:spacing w:val="-55"/>
          <w:w w:val="117"/>
          <w:position w:val="0"/>
        </w:rPr>
        <w:t>:</w:t>
      </w:r>
      <w:r>
        <w:rPr>
          <w:rFonts w:ascii="Arial" w:hAnsi="Arial" w:cs="Arial" w:eastAsia="Arial"/>
          <w:sz w:val="19"/>
          <w:szCs w:val="19"/>
          <w:color w:val="030303"/>
          <w:spacing w:val="-3"/>
          <w:w w:val="96"/>
          <w:position w:val="0"/>
        </w:rPr>
        <w:t>}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50"/>
          <w:position w:val="0"/>
        </w:rPr>
        <w:t>·</w:t>
      </w:r>
      <w:r>
        <w:rPr>
          <w:rFonts w:ascii="Arial" w:hAnsi="Arial" w:cs="Arial" w:eastAsia="Arial"/>
          <w:sz w:val="19"/>
          <w:szCs w:val="19"/>
          <w:color w:val="6E6E6E"/>
          <w:spacing w:val="0"/>
          <w:w w:val="43"/>
          <w:position w:val="0"/>
        </w:rPr>
        <w:t>}</w:t>
      </w:r>
      <w:r>
        <w:rPr>
          <w:rFonts w:ascii="Arial" w:hAnsi="Arial" w:cs="Arial" w:eastAsia="Arial"/>
          <w:sz w:val="19"/>
          <w:szCs w:val="19"/>
          <w:color w:val="6E6E6E"/>
          <w:spacing w:val="0"/>
          <w:w w:val="100"/>
          <w:position w:val="0"/>
        </w:rPr>
        <w:t>   </w:t>
      </w:r>
      <w:r>
        <w:rPr>
          <w:rFonts w:ascii="Arial" w:hAnsi="Arial" w:cs="Arial" w:eastAsia="Arial"/>
          <w:sz w:val="19"/>
          <w:szCs w:val="19"/>
          <w:color w:val="6E6E6E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-13"/>
          <w:w w:val="107"/>
          <w:i/>
          <w:position w:val="0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0"/>
          <w:w w:val="153"/>
          <w:i/>
          <w:position w:val="0"/>
        </w:rPr>
        <w:t>!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68" w:lineRule="exact"/>
        <w:ind w:left="466" w:right="41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5"/>
          <w:w w:val="89"/>
          <w:position w:val="-1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56"/>
          <w:position w:val="-1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94"/>
          <w:position w:val="-1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0"/>
          <w:w w:val="98"/>
          <w:position w:val="-1"/>
        </w:rPr>
        <w:t>ca!!3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9" w:lineRule="exact"/>
        <w:ind w:left="79" w:right="-3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9.360001pt;margin-top:12.055292pt;width:67.199997pt;height:4.8pt;mso-position-horizontal-relative:page;mso-position-vertical-relative:paragraph;z-index:-1540" type="#_x0000_t75">
            <v:imagedata r:id="rId113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w w:val="9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0"/>
          <w:w w:val="100"/>
        </w:rPr>
        <w:t>eneral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0"/>
          <w:w w:val="7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10"/>
          <w:w w:val="7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9"/>
          <w:w w:val="143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343434"/>
          <w:spacing w:val="0"/>
          <w:w w:val="121"/>
        </w:rPr>
        <w:t>,¡</w:t>
      </w:r>
      <w:r>
        <w:rPr>
          <w:rFonts w:ascii="Times New Roman" w:hAnsi="Times New Roman" w:cs="Times New Roman" w:eastAsia="Times New Roman"/>
          <w:sz w:val="16"/>
          <w:szCs w:val="16"/>
          <w:color w:val="34343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17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48.414169pt;margin-top:61.376312pt;width:.1pt;height:42.991556pt;mso-position-horizontal-relative:page;mso-position-vertical-relative:paragraph;z-index:-1537" coordorigin="2968,1228" coordsize="2,860">
            <v:shape style="position:absolute;left:2968;top:1228;width:2;height:860" coordorigin="2968,1228" coordsize="0,860" path="m2968,2087l2968,1228e" filled="f" stroked="t" strokeweight=".238225pt" strokecolor="#646464">
              <v:path arrowok="t"/>
            </v:shape>
          </v:group>
          <w10:wrap type="none"/>
        </w:pict>
      </w:r>
      <w:r>
        <w:rPr/>
        <w:pict>
          <v:shape style="width:2.88pt;height:42.24pt;mso-position-horizontal-relative:char;mso-position-vertical-relative:line" type="#_x0000_t75">
            <v:imagedata r:id="rId1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4pt;margin-top:391.679993pt;width:573.119995pt;height:117.004682pt;mso-position-horizontal-relative:page;mso-position-vertical-relative:paragraph;z-index:-1538" coordorigin="480,7834" coordsize="11462,2340">
            <v:shape style="position:absolute;left:480;top:7834;width:11462;height:2285" type="#_x0000_t75">
              <v:imagedata r:id="rId115" o:title=""/>
            </v:shape>
            <v:group style="position:absolute;left:2821;top:10162;width:8233;height:2" coordorigin="2821,10162" coordsize="8233,2">
              <v:shape style="position:absolute;left:2821;top:10162;width:8233;height:2" coordorigin="2821,10162" coordsize="8233,0" path="m2821,10162l11054,10162e" filled="f" stroked="t" strokeweight="1.191125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9.128845pt;margin-top:91.429283pt;width:.1pt;height:39.170085pt;mso-position-horizontal-relative:page;mso-position-vertical-relative:paragraph;z-index:-1536" coordorigin="2983,1829" coordsize="2,783">
            <v:shape style="position:absolute;left:2983;top:1829;width:2;height:783" coordorigin="2983,1829" coordsize="0,783" path="m2983,2612l2983,1829e" filled="f" stroked="t" strokeweight=".238225pt" strokecolor="#575757">
              <v:path arrowok="t"/>
            </v:shape>
          </v:group>
          <w10:wrap type="none"/>
        </w:pict>
      </w:r>
      <w:r>
        <w:rPr/>
        <w:pict>
          <v:shape style="width:2.88pt;height:44.16pt;mso-position-horizontal-relative:char;mso-position-vertical-relative:line" type="#_x0000_t75">
            <v:imagedata r:id="rId1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9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939393"/>
          <w:spacing w:val="-5"/>
          <w:w w:val="48"/>
          <w:i/>
          <w:position w:val="-5"/>
        </w:rPr>
        <w:t>:</w:t>
      </w:r>
      <w:r>
        <w:rPr>
          <w:rFonts w:ascii="Arial" w:hAnsi="Arial" w:cs="Arial" w:eastAsia="Arial"/>
          <w:sz w:val="14"/>
          <w:szCs w:val="14"/>
          <w:color w:val="6E6E6E"/>
          <w:spacing w:val="0"/>
          <w:w w:val="59"/>
          <w:i/>
          <w:position w:val="-5"/>
        </w:rPr>
        <w:t>!.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4" w:lineRule="auto"/>
        <w:ind w:left="14" w:right="775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falt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disposición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legal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circunstancia,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aporta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medios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convicción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verifique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negativo.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277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Cipriano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Góme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z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Lara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relación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prueba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señala: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4" w:right="774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"S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sostenid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tradicionalment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prueba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jurídicos,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comprendidos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luego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jurídico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2"/>
          <w:i/>
        </w:rPr>
        <w:t>s</w:t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38"/>
          <w:i/>
        </w:rPr>
        <w:t>.</w:t>
      </w:r>
      <w:r>
        <w:rPr>
          <w:rFonts w:ascii="Arial" w:hAnsi="Arial" w:cs="Arial" w:eastAsia="Arial"/>
          <w:sz w:val="17"/>
          <w:szCs w:val="17"/>
          <w:color w:val="343434"/>
          <w:spacing w:val="-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important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precisar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prueba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implicar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realización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normativ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cual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337" w:lineRule="auto"/>
        <w:ind w:left="14" w:right="76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infiere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consecuencias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jurídica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esgrimen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pretensiones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(los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resistencia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demandados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343434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palabras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esgrime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existencia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  <w:i/>
        </w:rPr>
        <w:t>-que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probarse-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encaja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corresponde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realización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normativ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precisament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haberse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realizado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-objet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prueba-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producirá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consecuencias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jurídicas,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obligacione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2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15"/>
          <w:i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-40"/>
          <w:w w:val="92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3"/>
          <w:i/>
        </w:rPr>
        <w:t>"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27" w:lineRule="auto"/>
        <w:ind w:left="14" w:right="77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IX.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"e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afirm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'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81"/>
          <w:i/>
        </w:rPr>
        <w:t>;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81"/>
          <w:i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26"/>
          <w:w w:val="8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obstante,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existe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niega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tambié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probar.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14" w:right="783" w:firstLine="-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w w:val="105"/>
          <w:b/>
          <w:bCs/>
          <w:i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8"/>
          <w:w w:val="106"/>
          <w:b/>
          <w:bCs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0"/>
          <w:w w:val="7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Código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Civiles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6"/>
          <w:i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6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4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señala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diversos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niega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aprecia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artículo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40" w:lineRule="auto"/>
        <w:ind w:left="14" w:right="714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287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señala: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" w:right="401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"Artículo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287.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niega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probar: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240" w:lineRule="auto"/>
        <w:ind w:left="14" w:right="322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343434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negación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envuelva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afirmació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expresa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hech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2"/>
          <w:i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5"/>
          <w:i/>
        </w:rPr>
        <w:t>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1" w:after="0" w:line="240" w:lineRule="auto"/>
        <w:ind w:left="19" w:right="208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61"/>
          <w:i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60"/>
          <w:i/>
        </w:rPr>
        <w:t>/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30"/>
          <w:i/>
        </w:rPr>
        <w:t>.</w:t>
      </w:r>
      <w:r>
        <w:rPr>
          <w:rFonts w:ascii="Arial" w:hAnsi="Arial" w:cs="Arial" w:eastAsia="Arial"/>
          <w:sz w:val="18"/>
          <w:szCs w:val="18"/>
          <w:color w:val="343434"/>
          <w:spacing w:val="-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desconozca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presunción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legal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teng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favo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colitigante;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1" w:after="0" w:line="240" w:lineRule="auto"/>
        <w:ind w:left="14" w:right="513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  <w:i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5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desconozca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capacidad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3" w:after="0" w:line="240" w:lineRule="auto"/>
        <w:ind w:left="14" w:right="342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element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constitutiv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acció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6"/>
          <w:i/>
        </w:rPr>
        <w:t>n</w:t>
      </w:r>
      <w:r>
        <w:rPr>
          <w:rFonts w:ascii="Arial" w:hAnsi="Arial" w:cs="Arial" w:eastAsia="Arial"/>
          <w:sz w:val="17"/>
          <w:szCs w:val="17"/>
          <w:color w:val="1F1F1F"/>
          <w:spacing w:val="8"/>
          <w:w w:val="106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•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4" w:lineRule="auto"/>
        <w:ind w:right="764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Mientra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Cíprian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Góme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z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señala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"e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positiv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act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8"/>
          <w:i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8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16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parece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haber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ninguna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ni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racional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ni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científic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distinció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depende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estructur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gramatica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oración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haga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postulació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hech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4"/>
          <w:i/>
        </w:rPr>
        <w:t>o</w:t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38"/>
          <w:i/>
        </w:rPr>
        <w:t>.</w:t>
      </w:r>
      <w:r>
        <w:rPr>
          <w:rFonts w:ascii="Arial" w:hAnsi="Arial" w:cs="Arial" w:eastAsia="Arial"/>
          <w:sz w:val="17"/>
          <w:szCs w:val="17"/>
          <w:color w:val="343434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palabras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neutra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calificació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expre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-5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ón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significativ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pensant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sostien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jurídico.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Además,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cosas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expreso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haber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aspecto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implícito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viceversa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Ejemplo: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algu</w:t>
      </w:r>
      <w:r>
        <w:rPr>
          <w:rFonts w:ascii="Arial" w:hAnsi="Arial" w:cs="Arial" w:eastAsia="Arial"/>
          <w:sz w:val="17"/>
          <w:szCs w:val="17"/>
          <w:color w:val="1F1F1F"/>
          <w:spacing w:val="-1"/>
          <w:w w:val="106"/>
          <w:i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afirm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solter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(hecho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negando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casado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viudo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divorciado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(hechos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negativos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;</w:t>
      </w:r>
      <w:r>
        <w:rPr>
          <w:rFonts w:ascii="Arial" w:hAnsi="Arial" w:cs="Arial" w:eastAsia="Arial"/>
          <w:sz w:val="17"/>
          <w:szCs w:val="17"/>
          <w:color w:val="1F1F1F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alguien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afirm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hoy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determinad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lugar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niega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lugares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tiemp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;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niega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haber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Guadalajar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determinad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fecha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360" w:bottom="280" w:left="680" w:right="140"/>
          <w:cols w:num="3" w:equalWidth="0">
            <w:col w:w="1452" w:space="818"/>
            <w:col w:w="85" w:space="625"/>
            <w:col w:w="8440"/>
          </w:cols>
        </w:sectPr>
      </w:pPr>
      <w:rPr/>
    </w:p>
    <w:p>
      <w:pPr>
        <w:spacing w:before="0" w:after="0" w:line="174" w:lineRule="exact"/>
        <w:ind w:left="2260" w:right="-20"/>
        <w:jc w:val="left"/>
        <w:tabs>
          <w:tab w:pos="298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7.040001pt;margin-top:42.240013pt;width:49.919998pt;height:48.959999pt;mso-position-horizontal-relative:page;mso-position-vertical-relative:page;z-index:-1541" type="#_x0000_t75">
            <v:imagedata r:id="rId117" o:title=""/>
          </v:shape>
        </w:pict>
      </w:r>
      <w:r>
        <w:rPr/>
        <w:pict>
          <v:shape style="position:absolute;margin-left:554.880005pt;margin-top:20.160023pt;width:43.200001pt;height:42.240002pt;mso-position-horizontal-relative:page;mso-position-vertical-relative:page;z-index:-1539" type="#_x0000_t75">
            <v:imagedata r:id="rId118" o:title=""/>
          </v:shape>
        </w:pic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31"/>
        </w:rPr>
        <w:t>)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afirmació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implícit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haber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necesariament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lugar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".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680" w:right="1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442" w:footer="0" w:top="1240" w:bottom="0" w:left="400" w:right="160"/>
          <w:pgSz w:w="12240" w:h="15840"/>
        </w:sectPr>
      </w:pPr>
      <w:rPr/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02" w:lineRule="exact"/>
        <w:ind w:left="953" w:right="828"/>
        <w:jc w:val="center"/>
        <w:rPr>
          <w:rFonts w:ascii="Arial" w:hAnsi="Arial" w:cs="Arial" w:eastAsia="Arial"/>
          <w:sz w:val="55"/>
          <w:szCs w:val="55"/>
        </w:rPr>
      </w:pPr>
      <w:rPr/>
      <w:r>
        <w:rPr>
          <w:rFonts w:ascii="Arial" w:hAnsi="Arial" w:cs="Arial" w:eastAsia="Arial"/>
          <w:sz w:val="55"/>
          <w:szCs w:val="55"/>
          <w:color w:val="030303"/>
          <w:spacing w:val="0"/>
          <w:w w:val="114"/>
          <w:position w:val="-3"/>
        </w:rPr>
        <w:t>·</w:t>
      </w:r>
      <w:r>
        <w:rPr>
          <w:rFonts w:ascii="Arial" w:hAnsi="Arial" w:cs="Arial" w:eastAsia="Arial"/>
          <w:sz w:val="55"/>
          <w:szCs w:val="55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773" w:right="797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w w:val="188"/>
          <w:i/>
          <w:position w:val="-1"/>
        </w:rPr>
        <w:t>'$.!</w:t>
      </w:r>
      <w:r>
        <w:rPr>
          <w:rFonts w:ascii="Arial" w:hAnsi="Arial" w:cs="Arial" w:eastAsia="Arial"/>
          <w:sz w:val="15"/>
          <w:szCs w:val="15"/>
          <w:color w:val="2A2A2A"/>
          <w:w w:val="83"/>
          <w:i/>
          <w:position w:val="-1"/>
        </w:rPr>
        <w:t>;¡,</w:t>
      </w:r>
      <w:r>
        <w:rPr>
          <w:rFonts w:ascii="Arial" w:hAnsi="Arial" w:cs="Arial" w:eastAsia="Arial"/>
          <w:sz w:val="15"/>
          <w:szCs w:val="15"/>
          <w:color w:val="000000"/>
          <w:w w:val="100"/>
          <w:position w:val="0"/>
        </w:rPr>
      </w:r>
    </w:p>
    <w:p>
      <w:pPr>
        <w:spacing w:before="0" w:after="0" w:line="165" w:lineRule="exact"/>
        <w:ind w:left="742" w:right="84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7"/>
          <w:w w:val="54"/>
          <w:position w:val="1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86"/>
          <w:position w:val="1"/>
        </w:rPr>
        <w:t>'J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40"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48"/>
          <w:position w:val="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-8"/>
          <w:w w:val="27"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29"/>
          <w:w w:val="101"/>
          <w:position w:val="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68"/>
          <w:position w:val="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45" w:right="83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"/>
          <w:w w:val="103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10"/>
        </w:rPr>
        <w:t>is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"/>
          <w:w w:val="11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11"/>
        </w:rPr>
        <w:t>aiía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55" w:lineRule="exact"/>
        <w:ind w:left="362" w:right="38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A2A2A"/>
          <w:w w:val="96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68"/>
        </w:rPr>
        <w:t>&lt;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7"/>
          <w:w w:val="68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24"/>
        </w:rPr>
        <w:t>Ha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5"/>
          <w:w w:val="125"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8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76767"/>
          <w:spacing w:val="6"/>
          <w:w w:val="115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04"/>
        </w:rPr>
        <w:t>t;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5"/>
          <w:w w:val="104"/>
        </w:rPr>
        <w:t>;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26"/>
        </w:rPr>
        <w:t>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84" w:after="0" w:line="240" w:lineRule="auto"/>
        <w:ind w:left="368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8.160004pt;height:3.84pt;mso-position-horizontal-relative:char;mso-position-vertical-relative:line" type="#_x0000_t75">
            <v:imagedata r:id="rId119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1" w:right="-55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64646"/>
          <w:w w:val="95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4"/>
          <w:w w:val="11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43"/>
        </w:rPr>
        <w:t>.jal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44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0"/>
          <w:w w:val="110"/>
        </w:rPr>
        <w:t>&lt;o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8"/>
          <w:w w:val="11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317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317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8" w:after="0" w:line="355" w:lineRule="auto"/>
        <w:ind w:left="865" w:right="726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embargo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segundo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precisar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reglamentos,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modo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pronunciamiento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legal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satisfac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dictame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debidament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motivado,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necesario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supuesto,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"sól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/os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prueba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derecho".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4" w:lineRule="auto"/>
        <w:ind w:left="865" w:right="749" w:firstLine="-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6.880005pt;margin-top:-80.937149pt;width:4.8pt;height:224.776814pt;mso-position-horizontal-relative:page;mso-position-vertical-relative:paragraph;z-index:-1532" coordorigin="2938,-1619" coordsize="96,4496">
            <v:shape style="position:absolute;left:2938;top:-1619;width:96;height:2861" type="#_x0000_t75">
              <v:imagedata r:id="rId120" o:title=""/>
            </v:shape>
            <v:group style="position:absolute;left:2981;top:1222;width:2;height:1650" coordorigin="2981,1222" coordsize="2,1650">
              <v:shape style="position:absolute;left:2981;top:1222;width:2;height:1650" coordorigin="2981,1222" coordsize="0,1650" path="m2981,2872l2981,1222e" filled="f" stroked="t" strokeweight=".477752pt" strokecolor="#60606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XII.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revisión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oblígado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incumplen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fundar,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principalment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circunstanci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3"/>
          <w:i/>
        </w:rPr>
        <w:t>a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115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5" w:lineRule="auto"/>
        <w:ind w:left="870" w:right="72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anterior,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Plen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2A2A2A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aprobar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publicación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Internet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este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A2A2A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2"/>
          <w:i/>
        </w:rPr>
        <w:t>s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07"/>
          <w:i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148" w:right="4081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CRITERIOS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870" w:right="742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9.058548pt;margin-top:20.889853pt;width:.1pt;height:43.056478pt;mso-position-horizontal-relative:page;mso-position-vertical-relative:paragraph;z-index:-1528" coordorigin="2981,418" coordsize="2,861">
            <v:shape style="position:absolute;left:2981;top:418;width:2;height:861" coordorigin="2981,418" coordsize="0,861" path="m2981,1279l2981,418e" filled="f" stroked="t" strokeweight=".238876pt" strokecolor="#67676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w w:val="102"/>
          <w:i/>
        </w:rPr>
        <w:t>PRIMER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2"/>
          <w:i/>
        </w:rPr>
        <w:t>O</w:t>
      </w:r>
      <w:r>
        <w:rPr>
          <w:rFonts w:ascii="Arial" w:hAnsi="Arial" w:cs="Arial" w:eastAsia="Arial"/>
          <w:sz w:val="17"/>
          <w:szCs w:val="17"/>
          <w:color w:val="2A2A2A"/>
          <w:spacing w:val="-16"/>
          <w:w w:val="138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00"/>
          <w:i/>
        </w:rPr>
        <w:t>!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2A2A2A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constituy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pronunciamient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negativo.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1" w:lineRule="auto"/>
        <w:ind w:left="860" w:right="739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SEGUNDO.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declaración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emitirs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motivad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3"/>
          <w:i/>
        </w:rPr>
        <w:t>a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29"/>
          <w:i/>
        </w:rPr>
        <w:t>,</w:t>
      </w:r>
      <w:r>
        <w:rPr>
          <w:rFonts w:ascii="Arial" w:hAnsi="Arial" w:cs="Arial" w:eastAsia="Arial"/>
          <w:sz w:val="17"/>
          <w:szCs w:val="17"/>
          <w:color w:val="2A2A2A"/>
          <w:spacing w:val="-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conocer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positiv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reflejand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hacer,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omisión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abstenció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obrar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reflej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  <w:i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9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CRITERIOS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RESPECTO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REQUISITOS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REUNI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RESPUESTAS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COMPETENCIA.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1" w:lineRule="auto"/>
        <w:ind w:left="855" w:right="726" w:firstLine="1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8.800003pt;margin-top:35.053818pt;width:3.84pt;height:73.919998pt;mso-position-horizontal-relative:page;mso-position-vertical-relative:paragraph;z-index:-1531" type="#_x0000_t75">
            <v:imagedata r:id="rId121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TERCERO.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materia,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justificar,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demostra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medios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probatorio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suficiente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A2A2A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sustenta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siempre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pronunciamient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conlleve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afirmación,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bie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A2A2A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estando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generar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poseer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teng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4"/>
          <w:i/>
        </w:rPr>
        <w:t>a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115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860" w:right="72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Guadalajara,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marzo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autorizaro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aprobaron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presente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001/2011.­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CRITERIOS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NATURALEZA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ALCANCE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RESPUESTAS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INEXISTENTE.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6" w:lineRule="auto"/>
        <w:ind w:left="301" w:right="753" w:firstLine="-58"/>
        <w:jc w:val="center"/>
        <w:tabs>
          <w:tab w:pos="50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53.919983pt;margin-top:18.261803pt;width:33.599998pt;height:64.320000pt;mso-position-horizontal-relative:page;mso-position-vertical-relative:paragraph;z-index:-1530" type="#_x0000_t75">
            <v:imagedata r:id="rId122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federativa,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40"/>
        </w:rPr>
        <w:t>: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00"/>
        </w:rPr>
      </w:r>
      <w:hyperlink r:id="rId123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5"/>
          </w:rPr>
          <w:t>htt</w:t>
        </w:r>
        <w:r>
          <w:rPr>
            <w:rFonts w:ascii="Arial" w:hAnsi="Arial" w:cs="Arial" w:eastAsia="Arial"/>
            <w:sz w:val="17"/>
            <w:szCs w:val="17"/>
            <w:color w:val="030303"/>
            <w:spacing w:val="-10"/>
            <w:w w:val="106"/>
          </w:rPr>
          <w:t>p</w:t>
        </w:r>
        <w:r>
          <w:rPr>
            <w:rFonts w:ascii="Arial" w:hAnsi="Arial" w:cs="Arial" w:eastAsia="Arial"/>
            <w:sz w:val="17"/>
            <w:szCs w:val="17"/>
            <w:color w:val="2A2A2A"/>
            <w:spacing w:val="-13"/>
            <w:w w:val="140"/>
          </w:rPr>
          <w:t>: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98"/>
          </w:rPr>
          <w:t>//wv.w</w:t>
        </w:r>
        <w:r>
          <w:rPr>
            <w:rFonts w:ascii="Arial" w:hAnsi="Arial" w:cs="Arial" w:eastAsia="Arial"/>
            <w:sz w:val="17"/>
            <w:szCs w:val="17"/>
            <w:color w:val="030303"/>
            <w:spacing w:val="-19"/>
            <w:w w:val="98"/>
          </w:rPr>
          <w:t>.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1"/>
          </w:rPr>
          <w:t>itei.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4"/>
          </w:rPr>
          <w:t>or</w:t>
        </w:r>
        <w:r>
          <w:rPr>
            <w:rFonts w:ascii="Arial" w:hAnsi="Arial" w:cs="Arial" w:eastAsia="Arial"/>
            <w:sz w:val="17"/>
            <w:szCs w:val="17"/>
            <w:color w:val="030303"/>
            <w:spacing w:val="-10"/>
            <w:w w:val="104"/>
          </w:rPr>
          <w:t>g</w:t>
        </w:r>
        <w:r>
          <w:rPr>
            <w:rFonts w:ascii="Arial" w:hAnsi="Arial" w:cs="Arial" w:eastAsia="Arial"/>
            <w:sz w:val="17"/>
            <w:szCs w:val="17"/>
            <w:color w:val="2A2A2A"/>
            <w:spacing w:val="-1"/>
            <w:w w:val="111"/>
          </w:rPr>
          <w:t>.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4"/>
          </w:rPr>
          <w:t>mx/v3/documentos/art12-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17" w:after="0" w:line="240" w:lineRule="auto"/>
        <w:ind w:left="32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2"/>
        </w:rPr>
        <w:t>14/criteri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_infonnacion_inexistent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_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7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marzo2011.pdf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72" w:lineRule="exact"/>
        <w:ind w:left="17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76767"/>
          <w:spacing w:val="0"/>
          <w:w w:val="192"/>
          <w:position w:val="-1"/>
        </w:rPr>
        <w:t>¡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left="16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76767"/>
          <w:spacing w:val="0"/>
          <w:w w:val="175"/>
          <w:position w:val="-1"/>
        </w:rPr>
        <w:t>¡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34" w:lineRule="exact"/>
        <w:ind w:left="172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232"/>
          <w:position w:val="1"/>
        </w:rPr>
        <w:t>¡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85" w:after="0" w:line="310" w:lineRule="exact"/>
        <w:ind w:left="-42" w:right="773"/>
        <w:jc w:val="center"/>
        <w:tabs>
          <w:tab w:pos="82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17"/>
          <w:szCs w:val="17"/>
          <w:color w:val="808080"/>
          <w:spacing w:val="0"/>
          <w:w w:val="56"/>
          <w:position w:val="9"/>
        </w:rPr>
        <w:t>·</w:t>
      </w:r>
      <w:r>
        <w:rPr>
          <w:rFonts w:ascii="Arial" w:hAnsi="Arial" w:cs="Arial" w:eastAsia="Arial"/>
          <w:sz w:val="17"/>
          <w:szCs w:val="17"/>
          <w:color w:val="808080"/>
          <w:spacing w:val="0"/>
          <w:w w:val="56"/>
          <w:position w:val="9"/>
        </w:rPr>
        <w:t>    </w:t>
      </w:r>
      <w:r>
        <w:rPr>
          <w:rFonts w:ascii="Arial" w:hAnsi="Arial" w:cs="Arial" w:eastAsia="Arial"/>
          <w:sz w:val="17"/>
          <w:szCs w:val="17"/>
          <w:color w:val="808080"/>
          <w:spacing w:val="3"/>
          <w:w w:val="56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ideas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preciso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resalta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criteri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5"/>
          <w:position w:val="9"/>
        </w:rPr>
        <w:t>l</w:t>
      </w:r>
      <w:r>
        <w:rPr>
          <w:rFonts w:ascii="Arial" w:hAnsi="Arial" w:cs="Arial" w:eastAsia="Arial"/>
          <w:sz w:val="17"/>
          <w:szCs w:val="17"/>
          <w:color w:val="2A2A2A"/>
          <w:spacing w:val="10"/>
          <w:w w:val="224"/>
          <w:position w:val="9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9"/>
        </w:rPr>
        <w:t>lnstitut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9"/>
        </w:rPr>
        <w:t>Transparen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4"/>
          <w:position w:val="9"/>
        </w:rPr>
        <w:t>c</w:t>
      </w:r>
      <w:r>
        <w:rPr>
          <w:rFonts w:ascii="Arial" w:hAnsi="Arial" w:cs="Arial" w:eastAsia="Arial"/>
          <w:sz w:val="17"/>
          <w:szCs w:val="17"/>
          <w:color w:val="2A2A2A"/>
          <w:spacing w:val="6"/>
          <w:w w:val="141"/>
          <w:position w:val="9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9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</w:r>
      <w:r>
        <w:rPr>
          <w:rFonts w:ascii="Arial" w:hAnsi="Arial" w:cs="Arial" w:eastAsia="Arial"/>
          <w:sz w:val="21"/>
          <w:szCs w:val="21"/>
          <w:color w:val="030303"/>
          <w:spacing w:val="0"/>
          <w:w w:val="117"/>
          <w:i/>
          <w:position w:val="-3"/>
        </w:rPr>
        <w:t>1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61" w:lineRule="exact"/>
        <w:ind w:left="420" w:right="745"/>
        <w:jc w:val="center"/>
        <w:tabs>
          <w:tab w:pos="82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2.112427pt;margin-top:6.41958pt;width:17.232819pt;height:23.5pt;mso-position-horizontal-relative:page;mso-position-vertical-relative:paragraph;z-index:-1526" type="#_x0000_t202" filled="f" stroked="f">
            <v:textbox inset="0,0,0,0">
              <w:txbxContent>
                <w:p>
                  <w:pPr>
                    <w:spacing w:before="0" w:after="0" w:line="470" w:lineRule="exact"/>
                    <w:ind w:right="-11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Pr/>
                  <w:r>
                    <w:rPr>
                      <w:rFonts w:ascii="Arial" w:hAnsi="Arial" w:cs="Arial" w:eastAsia="Arial"/>
                      <w:sz w:val="47"/>
                      <w:szCs w:val="47"/>
                      <w:color w:val="676767"/>
                      <w:spacing w:val="-2"/>
                      <w:w w:val="40"/>
                    </w:rPr>
                    <w:t>.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464646"/>
                      <w:spacing w:val="-40"/>
                      <w:w w:val="19"/>
                    </w:rPr>
                    <w:t>.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30303"/>
                      <w:spacing w:val="-99"/>
                      <w:w w:val="65"/>
                    </w:rPr>
                    <w:t>¡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464646"/>
                      <w:spacing w:val="-75"/>
                      <w:w w:val="40"/>
                    </w:rPr>
                    <w:t>.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30303"/>
                      <w:spacing w:val="-21"/>
                      <w:w w:val="182"/>
                    </w:rPr>
                    <w:t>: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676767"/>
                      <w:spacing w:val="-53"/>
                      <w:w w:val="60"/>
                    </w:rPr>
                    <w:t>.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2A2A2A"/>
                      <w:spacing w:val="-52"/>
                      <w:w w:val="50"/>
                    </w:rPr>
                    <w:t>.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939393"/>
                      <w:spacing w:val="0"/>
                      <w:w w:val="40"/>
                    </w:rPr>
                    <w:t>.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aplicó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resolver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RECURSO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4"/>
        </w:rPr>
        <w:t>121/2013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RROOOO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6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0"/>
          <w:w w:val="106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39" w:lineRule="exact"/>
        <w:ind w:left="177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676767"/>
          <w:spacing w:val="0"/>
          <w:w w:val="105"/>
          <w:position w:val="-2"/>
        </w:rPr>
        <w:t>'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131" w:lineRule="exact"/>
        <w:ind w:left="416" w:right="-20"/>
        <w:jc w:val="left"/>
        <w:tabs>
          <w:tab w:pos="720" w:val="left"/>
          <w:tab w:pos="36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80808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808080"/>
          <w:spacing w:val="-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08080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808080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272"/>
        </w:rPr>
        <w:t>i</w:t>
      </w:r>
      <w:r>
        <w:rPr>
          <w:rFonts w:ascii="Arial" w:hAnsi="Arial" w:cs="Arial" w:eastAsia="Arial"/>
          <w:sz w:val="17"/>
          <w:szCs w:val="17"/>
          <w:color w:val="939393"/>
          <w:spacing w:val="-29"/>
          <w:w w:val="140"/>
        </w:rPr>
        <w:t>.</w:t>
      </w:r>
      <w:r>
        <w:rPr>
          <w:rFonts w:ascii="Arial" w:hAnsi="Arial" w:cs="Arial" w:eastAsia="Arial"/>
          <w:sz w:val="17"/>
          <w:szCs w:val="17"/>
          <w:color w:val="808080"/>
          <w:spacing w:val="0"/>
          <w:w w:val="111"/>
        </w:rPr>
        <w:t>.</w:t>
      </w:r>
      <w:r>
        <w:rPr>
          <w:rFonts w:ascii="Arial" w:hAnsi="Arial" w:cs="Arial" w:eastAsia="Arial"/>
          <w:sz w:val="17"/>
          <w:szCs w:val="17"/>
          <w:color w:val="80808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84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84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97"/>
        </w:rPr>
        <w:t>b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4"/>
        </w:rPr>
        <w:t>=i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34"/>
        </w:rPr>
        <w:t>t</w:t>
      </w:r>
      <w:r>
        <w:rPr>
          <w:rFonts w:ascii="Arial" w:hAnsi="Arial" w:cs="Arial" w:eastAsia="Arial"/>
          <w:sz w:val="17"/>
          <w:szCs w:val="17"/>
          <w:color w:val="676767"/>
          <w:spacing w:val="-3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7"/>
        </w:rPr>
        <w:t>inue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12"/>
        </w:rPr>
        <w:t>d</w:t>
      </w:r>
      <w:r>
        <w:rPr>
          <w:rFonts w:ascii="Arial" w:hAnsi="Arial" w:cs="Arial" w:eastAsia="Arial"/>
          <w:sz w:val="17"/>
          <w:szCs w:val="17"/>
          <w:color w:val="676767"/>
          <w:spacing w:val="-24"/>
          <w:w w:val="7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73"/>
        </w:rPr>
        <w:t>Ma</w:t>
      </w:r>
      <w:r>
        <w:rPr>
          <w:rFonts w:ascii="Arial" w:hAnsi="Arial" w:cs="Arial" w:eastAsia="Arial"/>
          <w:sz w:val="17"/>
          <w:szCs w:val="17"/>
          <w:color w:val="676767"/>
          <w:spacing w:val="-24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</w:rPr>
        <w:t>013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trece,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4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25" w:lineRule="exact"/>
        <w:ind w:left="4255" w:right="4803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64.974236pt;margin-top:20.334328pt;width:520.98829pt;height:.1pt;mso-position-horizontal-relative:page;mso-position-vertical-relative:paragraph;z-index:-1527" coordorigin="1299,407" coordsize="10420,2">
            <v:shape style="position:absolute;left:1299;top:407;width:10420;height:2" coordorigin="1299,407" coordsize="10420,0" path="m1299,407l11719,407e" filled="f" stroked="t" strokeweight="1.194379pt" strokecolor="#0C0C0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8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360" w:bottom="280" w:left="400" w:right="160"/>
          <w:cols w:num="2" w:equalWidth="0">
            <w:col w:w="2133" w:space="281"/>
            <w:col w:w="9266"/>
          </w:cols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/>
        <w:pict>
          <v:shape style="position:absolute;margin-left:47.040001pt;margin-top:40.319992pt;width:48.959999pt;height:49.919998pt;mso-position-horizontal-relative:page;mso-position-vertical-relative:page;z-index:-1535" type="#_x0000_t75">
            <v:imagedata r:id="rId124" o:title=""/>
          </v:shape>
        </w:pict>
      </w:r>
      <w:r>
        <w:rPr/>
        <w:pict>
          <v:shape style="position:absolute;margin-left:193.919998pt;margin-top:21.120022pt;width:150.720001pt;height:3.84pt;mso-position-horizontal-relative:page;mso-position-vertical-relative:page;z-index:-1534" type="#_x0000_t75">
            <v:imagedata r:id="rId125" o:title=""/>
          </v:shape>
        </w:pict>
      </w:r>
      <w:r>
        <w:rPr/>
        <w:pict>
          <v:shape style="position:absolute;margin-left:554.880005pt;margin-top:18.239979pt;width:43.200001pt;height:42.240002pt;mso-position-horizontal-relative:page;mso-position-vertical-relative:page;z-index:-1533" type="#_x0000_t75">
            <v:imagedata r:id="rId126" o:title=""/>
          </v:shape>
        </w:pict>
      </w:r>
      <w:r>
        <w:rPr/>
        <w:pict>
          <v:group style="position:absolute;margin-left:148.103043pt;margin-top:22.963455pt;width:.1pt;height:66.976744pt;mso-position-horizontal-relative:page;mso-position-vertical-relative:page;z-index:-1529" coordorigin="2962,459" coordsize="2,1340">
            <v:shape style="position:absolute;left:2962;top:459;width:2;height:1340" coordorigin="2962,459" coordsize="0,1340" path="m2962,1799l2962,459e" filled="f" stroked="t" strokeweight=".238876pt" strokecolor="#777777">
              <v:path arrowok="t"/>
            </v:shape>
          </v:group>
          <w10:wrap type="none"/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227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600"/>
        </w:rPr>
        <w:t>'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400" w:right="160"/>
        </w:sectPr>
      </w:pPr>
      <w:rPr/>
    </w:p>
    <w:p>
      <w:pPr>
        <w:spacing w:before="0" w:after="0" w:line="715" w:lineRule="exact"/>
        <w:ind w:left="571" w:right="-20"/>
        <w:jc w:val="left"/>
        <w:rPr>
          <w:rFonts w:ascii="Times New Roman" w:hAnsi="Times New Roman" w:cs="Times New Roman" w:eastAsia="Times New Roman"/>
          <w:sz w:val="70"/>
          <w:szCs w:val="70"/>
        </w:rPr>
      </w:pPr>
      <w:rPr/>
      <w:r>
        <w:rPr/>
        <w:pict>
          <v:shape style="position:absolute;margin-left:148.800003pt;margin-top:24.960007pt;width:22.08pt;height:49.919998pt;mso-position-horizontal-relative:page;mso-position-vertical-relative:page;z-index:-1523" type="#_x0000_t75">
            <v:imagedata r:id="rId128" o:title=""/>
          </v:shape>
        </w:pict>
      </w:r>
      <w:r>
        <w:rPr/>
        <w:pict>
          <v:shape style="position:absolute;margin-left:195.839996pt;margin-top:23.039984pt;width:189.119995pt;height:2.88pt;mso-position-horizontal-relative:page;mso-position-vertical-relative:page;z-index:-1522" type="#_x0000_t75">
            <v:imagedata r:id="rId129" o:title=""/>
          </v:shape>
        </w:pict>
      </w:r>
      <w:r>
        <w:rPr/>
        <w:pict>
          <v:shape style="position:absolute;margin-left:556.799988pt;margin-top:20.160004pt;width:42.240002pt;height:41.279999pt;mso-position-horizontal-relative:page;mso-position-vertical-relative:page;z-index:-1521" type="#_x0000_t75">
            <v:imagedata r:id="rId130" o:title=""/>
          </v:shape>
        </w:pict>
      </w:r>
      <w:r>
        <w:rPr>
          <w:rFonts w:ascii="Times New Roman" w:hAnsi="Times New Roman" w:cs="Times New Roman" w:eastAsia="Times New Roman"/>
          <w:sz w:val="70"/>
          <w:szCs w:val="70"/>
          <w:color w:val="505050"/>
          <w:spacing w:val="-60"/>
          <w:w w:val="73"/>
          <w:i/>
          <w:position w:val="1"/>
        </w:rPr>
        <w:t>(</w:t>
      </w:r>
      <w:r>
        <w:rPr>
          <w:rFonts w:ascii="Times New Roman" w:hAnsi="Times New Roman" w:cs="Times New Roman" w:eastAsia="Times New Roman"/>
          <w:sz w:val="70"/>
          <w:szCs w:val="70"/>
          <w:color w:val="383838"/>
          <w:spacing w:val="-91"/>
          <w:w w:val="79"/>
          <w:i/>
          <w:position w:val="1"/>
        </w:rPr>
        <w:t>{</w:t>
      </w:r>
      <w:r>
        <w:rPr>
          <w:rFonts w:ascii="Times New Roman" w:hAnsi="Times New Roman" w:cs="Times New Roman" w:eastAsia="Times New Roman"/>
          <w:sz w:val="70"/>
          <w:szCs w:val="70"/>
          <w:color w:val="383838"/>
          <w:spacing w:val="0"/>
          <w:w w:val="98"/>
          <w:i/>
          <w:position w:val="1"/>
        </w:rPr>
        <w:t>)</w:t>
      </w:r>
      <w:r>
        <w:rPr>
          <w:rFonts w:ascii="Times New Roman" w:hAnsi="Times New Roman" w:cs="Times New Roman" w:eastAsia="Times New Roman"/>
          <w:sz w:val="70"/>
          <w:szCs w:val="70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3" w:lineRule="exact"/>
        <w:ind w:left="1027" w:right="892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030303"/>
          <w:spacing w:val="0"/>
          <w:w w:val="88"/>
          <w:b/>
          <w:bCs/>
          <w:position w:val="-2"/>
        </w:rPr>
        <w:t>'J¡¡ll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438" w:lineRule="exact"/>
        <w:ind w:left="768" w:right="819"/>
        <w:jc w:val="center"/>
        <w:rPr>
          <w:rFonts w:ascii="Arial" w:hAnsi="Arial" w:cs="Arial" w:eastAsia="Arial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383838"/>
          <w:w w:val="44"/>
          <w:position w:val="-3"/>
        </w:rPr>
        <w:t>!</w:t>
      </w:r>
      <w:r>
        <w:rPr>
          <w:rFonts w:ascii="Arial" w:hAnsi="Arial" w:cs="Arial" w:eastAsia="Arial"/>
          <w:sz w:val="34"/>
          <w:szCs w:val="34"/>
          <w:color w:val="030303"/>
          <w:spacing w:val="-87"/>
          <w:w w:val="57"/>
          <w:i/>
          <w:position w:val="10"/>
        </w:rPr>
        <w:t>f</w:t>
      </w:r>
      <w:r>
        <w:rPr>
          <w:rFonts w:ascii="Times New Roman" w:hAnsi="Times New Roman" w:cs="Times New Roman" w:eastAsia="Times New Roman"/>
          <w:sz w:val="26"/>
          <w:szCs w:val="26"/>
          <w:color w:val="383838"/>
          <w:spacing w:val="-10"/>
          <w:w w:val="43"/>
          <w:position w:val="-3"/>
        </w:rPr>
        <w:t>&gt;</w:t>
      </w:r>
      <w:r>
        <w:rPr>
          <w:rFonts w:ascii="Arial" w:hAnsi="Arial" w:cs="Arial" w:eastAsia="Arial"/>
          <w:sz w:val="34"/>
          <w:szCs w:val="34"/>
          <w:color w:val="030303"/>
          <w:spacing w:val="-159"/>
          <w:w w:val="58"/>
          <w:i/>
          <w:position w:val="10"/>
        </w:rPr>
        <w:t>u</w:t>
      </w:r>
      <w:r>
        <w:rPr>
          <w:rFonts w:ascii="Times New Roman" w:hAnsi="Times New Roman" w:cs="Times New Roman" w:eastAsia="Times New Roman"/>
          <w:sz w:val="26"/>
          <w:szCs w:val="26"/>
          <w:color w:val="383838"/>
          <w:spacing w:val="-20"/>
          <w:w w:val="44"/>
          <w:position w:val="-3"/>
        </w:rPr>
        <w:t>"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-25"/>
          <w:w w:val="122"/>
          <w:position w:val="-3"/>
        </w:rPr>
        <w:t>f</w:t>
      </w:r>
      <w:r>
        <w:rPr>
          <w:rFonts w:ascii="Arial" w:hAnsi="Arial" w:cs="Arial" w:eastAsia="Arial"/>
          <w:sz w:val="34"/>
          <w:szCs w:val="34"/>
          <w:color w:val="030303"/>
          <w:spacing w:val="-47"/>
          <w:w w:val="58"/>
          <w:i/>
          <w:position w:val="10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-36"/>
          <w:w w:val="122"/>
          <w:position w:val="-3"/>
        </w:rPr>
        <w:t>.</w:t>
      </w:r>
      <w:r>
        <w:rPr>
          <w:rFonts w:ascii="Arial" w:hAnsi="Arial" w:cs="Arial" w:eastAsia="Arial"/>
          <w:sz w:val="34"/>
          <w:szCs w:val="34"/>
          <w:color w:val="030303"/>
          <w:spacing w:val="0"/>
          <w:w w:val="57"/>
          <w:i/>
          <w:position w:val="10"/>
        </w:rPr>
        <w:t>.</w:t>
      </w:r>
      <w:r>
        <w:rPr>
          <w:rFonts w:ascii="Arial" w:hAnsi="Arial" w:cs="Arial" w:eastAsia="Arial"/>
          <w:sz w:val="34"/>
          <w:szCs w:val="34"/>
          <w:color w:val="030303"/>
          <w:spacing w:val="-33"/>
          <w:w w:val="58"/>
          <w:i/>
          <w:position w:val="10"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color w:val="383838"/>
          <w:spacing w:val="0"/>
          <w:w w:val="78"/>
          <w:position w:val="-3"/>
        </w:rPr>
        <w:t>·</w:t>
      </w:r>
      <w:r>
        <w:rPr>
          <w:rFonts w:ascii="Times New Roman" w:hAnsi="Times New Roman" w:cs="Times New Roman" w:eastAsia="Times New Roman"/>
          <w:sz w:val="26"/>
          <w:szCs w:val="26"/>
          <w:color w:val="383838"/>
          <w:spacing w:val="-62"/>
          <w:w w:val="78"/>
          <w:position w:val="-3"/>
        </w:rPr>
        <w:t>,</w:t>
      </w:r>
      <w:r>
        <w:rPr>
          <w:rFonts w:ascii="Arial" w:hAnsi="Arial" w:cs="Arial" w:eastAsia="Arial"/>
          <w:sz w:val="34"/>
          <w:szCs w:val="34"/>
          <w:color w:val="383838"/>
          <w:spacing w:val="0"/>
          <w:w w:val="46"/>
          <w:i/>
          <w:position w:val="10"/>
        </w:rPr>
        <w:t>t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93" w:right="842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83838"/>
          <w:w w:val="101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383838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1"/>
          <w:w w:val="120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383838"/>
          <w:spacing w:val="0"/>
          <w:w w:val="56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383838"/>
          <w:spacing w:val="-13"/>
          <w:w w:val="56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6"/>
          <w:w w:val="167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383838"/>
          <w:spacing w:val="0"/>
          <w:w w:val="116"/>
        </w:rPr>
        <w:t>aíia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57" w:lineRule="exact"/>
        <w:ind w:left="402" w:right="38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0.32pt;margin-top:12.778896pt;width:68.160004pt;height:3.84pt;mso-position-horizontal-relative:page;mso-position-vertical-relative:paragraph;z-index:-1525" type="#_x0000_t75">
            <v:imagedata r:id="rId131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0"/>
          <w:w w:val="60"/>
        </w:rPr>
        <w:t>CJE</w:t>
      </w:r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0"/>
          <w:w w:val="60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0"/>
          <w:w w:val="6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86"/>
        </w:rPr>
        <w:t>nz: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7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1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0"/>
          <w:w w:val="37"/>
        </w:rPr>
        <w:t>t:</w:t>
      </w:r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-11"/>
          <w:w w:val="37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828282"/>
          <w:spacing w:val="-38"/>
          <w:w w:val="92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9"/>
          <w:w w:val="3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86"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66"/>
        </w:rPr>
        <w:t>E:.;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"/>
          <w:w w:val="152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06"/>
        </w:rPr>
        <w:t>adc: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504" w:right="762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9.759995pt;margin-top:167.701477pt;width:2.88pt;height:175.338389pt;mso-position-horizontal-relative:page;mso-position-vertical-relative:paragraph;z-index:-1520" coordorigin="2995,3354" coordsize="58,3507">
            <v:shape style="position:absolute;left:2995;top:3354;width:58;height:2189" type="#_x0000_t75">
              <v:imagedata r:id="rId132" o:title=""/>
            </v:shape>
            <v:group style="position:absolute;left:3004;top:5487;width:2;height:1369" coordorigin="3004,5487" coordsize="2,1369">
              <v:shape style="position:absolute;left:3004;top:5487;width:2;height:1369" coordorigin="3004,5487" coordsize="0,1369" path="m3004,6856l3004,5487e" filled="f" stroked="t" strokeweight=".47534pt" strokecolor="#3B3B3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9.49437pt;margin-top:85.956665pt;width:.1pt;height:48.650407pt;mso-position-horizontal-relative:page;mso-position-vertical-relative:paragraph;z-index:-1518" coordorigin="2990,1719" coordsize="2,973">
            <v:shape style="position:absolute;left:2990;top:1719;width:2;height:973" coordorigin="2990,1719" coordsize="0,973" path="m2990,2692l2990,1719e" filled="f" stroked="t" strokeweight=".23767pt" strokecolor="#3F3F3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LIPEJIFGI0751201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iniciado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00543313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inconformó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negativ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cantida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muerte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ciclista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provocadas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automóvile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camiones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1980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desglosada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añ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57"/>
        </w:rPr>
        <w:t>;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cua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indicarle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conduct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solicitada,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logró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Zon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Metropolitan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Guadalajara,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2008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ocho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2012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única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sentido.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ausencia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datos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recurrió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impugnació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aduciendo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periodo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pretendid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383838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Organism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federativa,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valorar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sentid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ofrecida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demostr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exhaustivida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valer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3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resolutivo,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impugnada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señalando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gestione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necesarias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solicitante.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habiendo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acreditad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resguardada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requirió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particular.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máxime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obl!gació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procesar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distint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encuentre,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entonce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estudi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continuació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transcribe: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60" w:right="75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VII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b/>
          <w:bCs/>
          <w:i/>
        </w:rPr>
        <w:t>I</w:t>
      </w:r>
      <w:r>
        <w:rPr>
          <w:rFonts w:ascii="Arial" w:hAnsi="Arial" w:cs="Arial" w:eastAsia="Arial"/>
          <w:sz w:val="17"/>
          <w:szCs w:val="17"/>
          <w:color w:val="1F1F1F"/>
          <w:spacing w:val="-7"/>
          <w:w w:val="100"/>
          <w:b/>
          <w:bCs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Estudio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fondo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asunto.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agravios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planteado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recurrent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resulta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ser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3" w:after="0" w:line="240" w:lineRule="auto"/>
        <w:ind w:left="1046" w:right="397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INFUNDADOS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argumentos: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3" w:lineRule="auto"/>
        <w:ind w:left="1031" w:right="757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Unidades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atribució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recibir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resolver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requerir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oficina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solicitudes,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31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IX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4"/>
          <w:i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4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16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dice: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8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  <w:b/>
          <w:bCs/>
          <w:i/>
        </w:rPr>
        <w:t>uArticu/o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5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31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b/>
          <w:bCs/>
          <w:i/>
        </w:rPr>
        <w:t>Unidad-Aúibuciones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0" w:after="0" w:line="240" w:lineRule="auto"/>
        <w:ind w:left="159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7"/>
          <w:i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7" w:lineRule="auto"/>
        <w:ind w:left="1578" w:right="1042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Recibir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resolver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integra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expediente,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trámite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desahogar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respectiv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5"/>
          <w:i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93"/>
          <w:i/>
        </w:rPr>
        <w:t>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5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IX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Requerir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oficina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5"/>
        </w:rPr>
        <w:t>/as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3" w:after="0" w:line="240" w:lineRule="auto"/>
        <w:ind w:left="157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52.960022pt;margin-top:11.139494pt;width:33.599998pt;height:48.959999pt;mso-position-horizontal-relative:page;mso-position-vertical-relative:paragraph;z-index:-1519" type="#_x0000_t75">
            <v:imagedata r:id="rId133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procedentes;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41" w:lineRule="auto"/>
        <w:ind w:left="1046" w:right="750" w:firstLine="-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sentido,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obran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expedient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apegada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3"/>
          <w:i/>
        </w:rPr>
        <w:t>qje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0" w:lineRule="auto"/>
        <w:ind w:left="347" w:right="-20"/>
        <w:jc w:val="left"/>
        <w:tabs>
          <w:tab w:pos="10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83838"/>
          <w:w w:val="19"/>
        </w:rPr>
        <w:t>·</w:t>
      </w:r>
      <w:r>
        <w:rPr>
          <w:rFonts w:ascii="Arial" w:hAnsi="Arial" w:cs="Arial" w:eastAsia="Arial"/>
          <w:sz w:val="17"/>
          <w:szCs w:val="17"/>
          <w:color w:val="383838"/>
          <w:spacing w:val="9"/>
          <w:w w:val="19"/>
        </w:rPr>
        <w:t>.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20"/>
        </w:rPr>
        <w:t>·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gestione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necesarias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0"/>
          <w:i/>
        </w:rPr>
        <w:t>p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3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0"/>
          <w:i/>
        </w:rPr>
        <w:t>icj'¡ar,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9" w:after="0" w:line="206" w:lineRule="exact"/>
        <w:ind w:left="1041" w:right="768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24.959999pt;margin-top:1.254936pt;width:103.68pt;height:35.520pt;mso-position-horizontal-relative:page;mso-position-vertical-relative:paragraph;z-index:-1524" type="#_x0000_t75">
            <v:imagedata r:id="rId134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embarg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30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2"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remitido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  <w:i/>
          <w:position w:val="-2"/>
        </w:rPr>
        <w:t>aio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19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  <w:i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78" w:lineRule="exact"/>
        <w:ind w:right="1229"/>
        <w:jc w:val="righ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120"/>
          <w:i/>
          <w:position w:val="1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33" w:after="0" w:line="240" w:lineRule="auto"/>
        <w:ind w:left="1031" w:right="75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mismos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adjuntado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  <w:i/>
        </w:rPr>
        <w:t>vierte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47" w:lineRule="exact"/>
        <w:ind w:left="641" w:right="-20"/>
        <w:jc w:val="left"/>
        <w:tabs>
          <w:tab w:pos="2220" w:val="left"/>
          <w:tab w:pos="7320" w:val="left"/>
          <w:tab w:pos="8060" w:val="left"/>
          <w:tab w:pos="858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696969"/>
          <w:spacing w:val="-2"/>
          <w:w w:val="196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0"/>
          <w:w w:val="10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5"/>
          <w:w w:val="10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0"/>
          <w:w w:val="70"/>
        </w:rPr>
        <w:t>·-;::?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0"/>
          <w:w w:val="71"/>
        </w:rPr>
        <w:t>·--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-1"/>
          <w:w w:val="71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696969"/>
          <w:spacing w:val="0"/>
          <w:w w:val="124"/>
        </w:rPr>
        <w:t>=</w:t>
      </w:r>
      <w:r>
        <w:rPr>
          <w:rFonts w:ascii="Times New Roman" w:hAnsi="Times New Roman" w:cs="Times New Roman" w:eastAsia="Times New Roman"/>
          <w:sz w:val="9"/>
          <w:szCs w:val="9"/>
          <w:color w:val="696969"/>
          <w:spacing w:val="-10"/>
          <w:w w:val="125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0"/>
          <w:w w:val="81"/>
        </w:rPr>
        <w:t>_.-..,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-4"/>
          <w:w w:val="81"/>
        </w:rPr>
        <w:t>¡</w:t>
      </w:r>
      <w:r>
        <w:rPr>
          <w:rFonts w:ascii="Times New Roman" w:hAnsi="Times New Roman" w:cs="Times New Roman" w:eastAsia="Times New Roman"/>
          <w:sz w:val="6"/>
          <w:szCs w:val="6"/>
          <w:color w:val="696969"/>
          <w:spacing w:val="0"/>
          <w:w w:val="154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69696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-6"/>
          <w:w w:val="11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96969"/>
          <w:spacing w:val="3"/>
          <w:w w:val="121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69"/>
        </w:rPr>
        <w:t>r..&lt;..;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4"/>
          <w:w w:val="7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696969"/>
          <w:spacing w:val="-3"/>
          <w:w w:val="105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24"/>
          <w:w w:val="81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696969"/>
          <w:spacing w:val="-1"/>
          <w:w w:val="10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8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14"/>
          <w:w w:val="8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05050"/>
          <w:spacing w:val="0"/>
          <w:w w:val="73"/>
        </w:rPr>
        <w:t>";</w:t>
      </w:r>
      <w:r>
        <w:rPr>
          <w:rFonts w:ascii="Times New Roman" w:hAnsi="Times New Roman" w:cs="Times New Roman" w:eastAsia="Times New Roman"/>
          <w:sz w:val="8"/>
          <w:szCs w:val="8"/>
          <w:color w:val="505050"/>
          <w:spacing w:val="0"/>
          <w:w w:val="7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0505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4"/>
          <w:w w:val="11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96969"/>
          <w:spacing w:val="0"/>
          <w:w w:val="114"/>
        </w:rPr>
        <w:t>:,</w:t>
      </w:r>
      <w:r>
        <w:rPr>
          <w:rFonts w:ascii="Times New Roman" w:hAnsi="Times New Roman" w:cs="Times New Roman" w:eastAsia="Times New Roman"/>
          <w:sz w:val="8"/>
          <w:szCs w:val="8"/>
          <w:color w:val="696969"/>
          <w:spacing w:val="-14"/>
          <w:w w:val="11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113"/>
        </w:rPr>
        <w:t>;,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3"/>
          <w:w w:val="114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122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14"/>
          <w:w w:val="122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B1B1B1"/>
          <w:spacing w:val="-13"/>
          <w:w w:val="94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19"/>
          <w:w w:val="122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96969"/>
          <w:spacing w:val="-8"/>
          <w:w w:val="162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74"/>
        </w:rPr>
        <w:t>.,..-.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100"/>
        </w:rPr>
        <w:t>··-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16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28282"/>
          <w:spacing w:val="0"/>
          <w:w w:val="100"/>
          <w:i/>
        </w:rPr>
        <w:t>l'&lt;'</w:t>
      </w:r>
      <w:r>
        <w:rPr>
          <w:rFonts w:ascii="Arial" w:hAnsi="Arial" w:cs="Arial" w:eastAsia="Arial"/>
          <w:sz w:val="8"/>
          <w:szCs w:val="8"/>
          <w:color w:val="828282"/>
          <w:spacing w:val="0"/>
          <w:w w:val="100"/>
          <w:i/>
        </w:rPr>
        <w:t>•</w:t>
      </w:r>
      <w:r>
        <w:rPr>
          <w:rFonts w:ascii="Arial" w:hAnsi="Arial" w:cs="Arial" w:eastAsia="Arial"/>
          <w:sz w:val="8"/>
          <w:szCs w:val="8"/>
          <w:color w:val="828282"/>
          <w:spacing w:val="-3"/>
          <w:w w:val="100"/>
          <w:i/>
        </w:rPr>
        <w:t> </w:t>
      </w:r>
      <w:r>
        <w:rPr>
          <w:rFonts w:ascii="Arial" w:hAnsi="Arial" w:cs="Arial" w:eastAsia="Arial"/>
          <w:sz w:val="8"/>
          <w:szCs w:val="8"/>
          <w:color w:val="828282"/>
          <w:spacing w:val="0"/>
          <w:w w:val="132"/>
          <w:i/>
        </w:rPr>
        <w:t>"</w:t>
      </w:r>
      <w:r>
        <w:rPr>
          <w:rFonts w:ascii="Arial" w:hAnsi="Arial" w:cs="Arial" w:eastAsia="Arial"/>
          <w:sz w:val="8"/>
          <w:szCs w:val="8"/>
          <w:color w:val="828282"/>
          <w:spacing w:val="-5"/>
          <w:w w:val="132"/>
          <w:i/>
        </w:rPr>
        <w:t>;</w:t>
      </w:r>
      <w:r>
        <w:rPr>
          <w:rFonts w:ascii="Arial" w:hAnsi="Arial" w:cs="Arial" w:eastAsia="Arial"/>
          <w:sz w:val="8"/>
          <w:szCs w:val="8"/>
          <w:color w:val="B1B1B1"/>
          <w:spacing w:val="0"/>
          <w:w w:val="154"/>
          <w:i/>
        </w:rPr>
        <w:t>-</w:t>
      </w:r>
      <w:r>
        <w:rPr>
          <w:rFonts w:ascii="Arial" w:hAnsi="Arial" w:cs="Arial" w:eastAsia="Arial"/>
          <w:sz w:val="8"/>
          <w:szCs w:val="8"/>
          <w:color w:val="B1B1B1"/>
          <w:spacing w:val="-16"/>
          <w:w w:val="153"/>
          <w:i/>
        </w:rPr>
        <w:t>,</w:t>
      </w:r>
      <w:r>
        <w:rPr>
          <w:rFonts w:ascii="Arial" w:hAnsi="Arial" w:cs="Arial" w:eastAsia="Arial"/>
          <w:sz w:val="8"/>
          <w:szCs w:val="8"/>
          <w:color w:val="828282"/>
          <w:spacing w:val="0"/>
          <w:w w:val="39"/>
          <w:i/>
        </w:rPr>
        <w:t>.</w:t>
      </w:r>
      <w:r>
        <w:rPr>
          <w:rFonts w:ascii="Arial" w:hAnsi="Arial" w:cs="Arial" w:eastAsia="Arial"/>
          <w:sz w:val="8"/>
          <w:szCs w:val="8"/>
          <w:color w:val="828282"/>
          <w:spacing w:val="-8"/>
          <w:w w:val="40"/>
          <w:i/>
        </w:rPr>
        <w:t>_</w:t>
      </w:r>
      <w:r>
        <w:rPr>
          <w:rFonts w:ascii="Arial" w:hAnsi="Arial" w:cs="Arial" w:eastAsia="Arial"/>
          <w:sz w:val="8"/>
          <w:szCs w:val="8"/>
          <w:color w:val="696969"/>
          <w:spacing w:val="0"/>
          <w:w w:val="46"/>
          <w:i/>
        </w:rPr>
        <w:t>....</w:t>
      </w:r>
      <w:r>
        <w:rPr>
          <w:rFonts w:ascii="Arial" w:hAnsi="Arial" w:cs="Arial" w:eastAsia="Arial"/>
          <w:sz w:val="8"/>
          <w:szCs w:val="8"/>
          <w:color w:val="696969"/>
          <w:spacing w:val="-6"/>
          <w:w w:val="47"/>
          <w:i/>
        </w:rPr>
        <w:t>-</w:t>
      </w:r>
      <w:r>
        <w:rPr>
          <w:rFonts w:ascii="Arial" w:hAnsi="Arial" w:cs="Arial" w:eastAsia="Arial"/>
          <w:sz w:val="8"/>
          <w:szCs w:val="8"/>
          <w:color w:val="383838"/>
          <w:spacing w:val="0"/>
          <w:w w:val="67"/>
          <w:i/>
        </w:rPr>
        <w:t>_</w:t>
      </w:r>
      <w:r>
        <w:rPr>
          <w:rFonts w:ascii="Arial" w:hAnsi="Arial" w:cs="Arial" w:eastAsia="Arial"/>
          <w:sz w:val="8"/>
          <w:szCs w:val="8"/>
          <w:color w:val="383838"/>
          <w:spacing w:val="-7"/>
          <w:w w:val="66"/>
          <w:i/>
        </w:rPr>
        <w:t>.</w:t>
      </w:r>
      <w:r>
        <w:rPr>
          <w:rFonts w:ascii="Arial" w:hAnsi="Arial" w:cs="Arial" w:eastAsia="Arial"/>
          <w:sz w:val="8"/>
          <w:szCs w:val="8"/>
          <w:color w:val="505050"/>
          <w:spacing w:val="0"/>
          <w:w w:val="111"/>
          <w:i/>
        </w:rPr>
        <w:t>...</w:t>
      </w:r>
      <w:r>
        <w:rPr>
          <w:rFonts w:ascii="Arial" w:hAnsi="Arial" w:cs="Arial" w:eastAsia="Arial"/>
          <w:sz w:val="8"/>
          <w:szCs w:val="8"/>
          <w:color w:val="505050"/>
          <w:spacing w:val="-5"/>
          <w:w w:val="111"/>
          <w:i/>
        </w:rPr>
        <w:t>.</w:t>
      </w:r>
      <w:r>
        <w:rPr>
          <w:rFonts w:ascii="Arial" w:hAnsi="Arial" w:cs="Arial" w:eastAsia="Arial"/>
          <w:sz w:val="8"/>
          <w:szCs w:val="8"/>
          <w:color w:val="828282"/>
          <w:spacing w:val="0"/>
          <w:w w:val="245"/>
          <w:i/>
        </w:rPr>
        <w:t>.</w:t>
      </w:r>
      <w:r>
        <w:rPr>
          <w:rFonts w:ascii="Arial" w:hAnsi="Arial" w:cs="Arial" w:eastAsia="Arial"/>
          <w:sz w:val="8"/>
          <w:szCs w:val="8"/>
          <w:color w:val="828282"/>
          <w:spacing w:val="-9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696969"/>
          <w:spacing w:val="-14"/>
          <w:w w:val="141"/>
          <w:i/>
        </w:rPr>
        <w:t>=</w:t>
      </w:r>
      <w:r>
        <w:rPr>
          <w:rFonts w:ascii="Arial" w:hAnsi="Arial" w:cs="Arial" w:eastAsia="Arial"/>
          <w:sz w:val="12"/>
          <w:szCs w:val="12"/>
          <w:color w:val="828282"/>
          <w:spacing w:val="0"/>
          <w:w w:val="87"/>
          <w:i/>
        </w:rPr>
        <w:t>&lt;:</w:t>
      </w:r>
      <w:r>
        <w:rPr>
          <w:rFonts w:ascii="Arial" w:hAnsi="Arial" w:cs="Arial" w:eastAsia="Arial"/>
          <w:sz w:val="12"/>
          <w:szCs w:val="12"/>
          <w:color w:val="828282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0"/>
          <w:w w:val="60"/>
          <w:i/>
        </w:rPr>
        <w:t>,...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-2"/>
          <w:w w:val="60"/>
          <w:i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B1B1B1"/>
          <w:spacing w:val="-7"/>
          <w:w w:val="13"/>
          <w:i/>
        </w:rPr>
        <w:t>_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-19"/>
          <w:w w:val="60"/>
          <w:i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0"/>
          <w:w w:val="47"/>
          <w:i/>
        </w:rPr>
        <w:t>.;.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-10"/>
          <w:w w:val="47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96969"/>
          <w:spacing w:val="0"/>
          <w:w w:val="68"/>
          <w:i/>
        </w:rPr>
        <w:t>.,</w:t>
      </w:r>
      <w:r>
        <w:rPr>
          <w:rFonts w:ascii="Times New Roman" w:hAnsi="Times New Roman" w:cs="Times New Roman" w:eastAsia="Times New Roman"/>
          <w:sz w:val="14"/>
          <w:szCs w:val="14"/>
          <w:color w:val="696969"/>
          <w:spacing w:val="-12"/>
          <w:w w:val="68"/>
          <w:i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-6"/>
          <w:w w:val="103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96969"/>
          <w:spacing w:val="0"/>
          <w:w w:val="63"/>
          <w:i/>
        </w:rPr>
        <w:t>,_.</w:t>
      </w:r>
      <w:r>
        <w:rPr>
          <w:rFonts w:ascii="Times New Roman" w:hAnsi="Times New Roman" w:cs="Times New Roman" w:eastAsia="Times New Roman"/>
          <w:sz w:val="14"/>
          <w:szCs w:val="14"/>
          <w:color w:val="696969"/>
          <w:spacing w:val="-1"/>
          <w:w w:val="63"/>
          <w:i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2"/>
          <w:w w:val="25"/>
          <w:i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696969"/>
          <w:spacing w:val="0"/>
          <w:w w:val="40"/>
          <w:i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96969"/>
          <w:spacing w:val="0"/>
          <w:w w:val="39"/>
          <w:i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96969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1"/>
          <w:w w:val="25"/>
          <w:i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0"/>
          <w:w w:val="88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-18"/>
          <w:w w:val="88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-1"/>
          <w:w w:val="50"/>
          <w:i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49"/>
          <w:i/>
        </w:rPr>
        <w:t>.....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0"/>
          <w:w w:val="154"/>
          <w:i/>
        </w:rPr>
        <w:t>n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-18"/>
          <w:w w:val="154"/>
          <w:i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-11"/>
          <w:w w:val="114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696969"/>
          <w:spacing w:val="-5"/>
          <w:w w:val="63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-1"/>
          <w:w w:val="119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696969"/>
          <w:spacing w:val="0"/>
          <w:w w:val="60"/>
        </w:rPr>
        <w:t>...</w:t>
      </w:r>
      <w:r>
        <w:rPr>
          <w:rFonts w:ascii="Times New Roman" w:hAnsi="Times New Roman" w:cs="Times New Roman" w:eastAsia="Times New Roman"/>
          <w:sz w:val="9"/>
          <w:szCs w:val="9"/>
          <w:color w:val="696969"/>
          <w:spacing w:val="-2"/>
          <w:w w:val="60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0"/>
          <w:w w:val="98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0"/>
          <w:w w:val="43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05050"/>
          <w:spacing w:val="0"/>
          <w:w w:val="60"/>
        </w:rPr>
        <w:t>&gt;</w:t>
      </w:r>
      <w:r>
        <w:rPr>
          <w:rFonts w:ascii="Times New Roman" w:hAnsi="Times New Roman" w:cs="Times New Roman" w:eastAsia="Times New Roman"/>
          <w:sz w:val="9"/>
          <w:szCs w:val="9"/>
          <w:color w:val="50505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0"/>
          <w:w w:val="79"/>
        </w:rPr>
        <w:t>""-,,:o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-9"/>
          <w:w w:val="80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696969"/>
          <w:spacing w:val="-6"/>
          <w:w w:val="145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0"/>
          <w:w w:val="84"/>
        </w:rPr>
        <w:t>.,,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A9A9A"/>
          <w:spacing w:val="0"/>
          <w:w w:val="54"/>
          <w:b/>
          <w:bCs/>
        </w:rPr>
        <w:t>-</w:t>
      </w:r>
      <w:r>
        <w:rPr>
          <w:rFonts w:ascii="Arial" w:hAnsi="Arial" w:cs="Arial" w:eastAsia="Arial"/>
          <w:sz w:val="13"/>
          <w:szCs w:val="13"/>
          <w:color w:val="9A9A9A"/>
          <w:spacing w:val="0"/>
          <w:w w:val="53"/>
          <w:b/>
          <w:bCs/>
        </w:rPr>
        <w:t>'</w:t>
      </w:r>
      <w:r>
        <w:rPr>
          <w:rFonts w:ascii="Arial" w:hAnsi="Arial" w:cs="Arial" w:eastAsia="Arial"/>
          <w:sz w:val="13"/>
          <w:szCs w:val="13"/>
          <w:color w:val="9A9A9A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  <w:b/>
          <w:bCs/>
        </w:rPr>
        <w:t>16</w:t>
      </w:r>
      <w:r>
        <w:rPr>
          <w:rFonts w:ascii="Arial" w:hAnsi="Arial" w:cs="Arial" w:eastAsia="Arial"/>
          <w:sz w:val="13"/>
          <w:szCs w:val="13"/>
          <w:color w:val="030303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27"/>
          <w:b/>
          <w:bCs/>
        </w:rPr>
        <w:t>-</w:t>
      </w:r>
      <w:r>
        <w:rPr>
          <w:rFonts w:ascii="Arial" w:hAnsi="Arial" w:cs="Arial" w:eastAsia="Arial"/>
          <w:sz w:val="13"/>
          <w:szCs w:val="13"/>
          <w:color w:val="828282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49"/>
          <w:i/>
        </w:rPr>
        <w:t>-'-</w:t>
      </w:r>
      <w:r>
        <w:rPr>
          <w:rFonts w:ascii="Arial" w:hAnsi="Arial" w:cs="Arial" w:eastAsia="Arial"/>
          <w:sz w:val="13"/>
          <w:szCs w:val="13"/>
          <w:color w:val="828282"/>
          <w:spacing w:val="-6"/>
          <w:w w:val="49"/>
          <w:i/>
        </w:rPr>
        <w:t>·</w:t>
      </w:r>
      <w:r>
        <w:rPr>
          <w:rFonts w:ascii="Arial" w:hAnsi="Arial" w:cs="Arial" w:eastAsia="Arial"/>
          <w:sz w:val="13"/>
          <w:szCs w:val="13"/>
          <w:color w:val="696969"/>
          <w:spacing w:val="0"/>
          <w:w w:val="49"/>
          <w:i/>
        </w:rPr>
        <w:t>''--"</w:t>
      </w:r>
      <w:r>
        <w:rPr>
          <w:rFonts w:ascii="Arial" w:hAnsi="Arial" w:cs="Arial" w:eastAsia="Arial"/>
          <w:sz w:val="13"/>
          <w:szCs w:val="13"/>
          <w:color w:val="696969"/>
          <w:spacing w:val="-5"/>
          <w:w w:val="49"/>
          <w:i/>
        </w:rPr>
        <w:t>"</w:t>
      </w:r>
      <w:r>
        <w:rPr>
          <w:rFonts w:ascii="Arial" w:hAnsi="Arial" w:cs="Arial" w:eastAsia="Arial"/>
          <w:sz w:val="13"/>
          <w:szCs w:val="13"/>
          <w:color w:val="B1B1B1"/>
          <w:spacing w:val="-5"/>
          <w:w w:val="49"/>
          <w:i/>
        </w:rPr>
        <w:t>·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49"/>
          <w:i/>
        </w:rPr>
        <w:t>"...:'</w:t>
      </w:r>
      <w:r>
        <w:rPr>
          <w:rFonts w:ascii="Arial" w:hAnsi="Arial" w:cs="Arial" w:eastAsia="Arial"/>
          <w:sz w:val="13"/>
          <w:szCs w:val="13"/>
          <w:color w:val="828282"/>
          <w:spacing w:val="6"/>
          <w:w w:val="49"/>
          <w:i/>
        </w:rPr>
        <w:t> </w:t>
      </w:r>
      <w:r>
        <w:rPr>
          <w:rFonts w:ascii="Arial" w:hAnsi="Arial" w:cs="Arial" w:eastAsia="Arial"/>
          <w:sz w:val="13"/>
          <w:szCs w:val="13"/>
          <w:color w:val="9A9A9A"/>
          <w:spacing w:val="0"/>
          <w:w w:val="38"/>
        </w:rPr>
        <w:t>.-::·</w:t>
      </w:r>
      <w:r>
        <w:rPr>
          <w:rFonts w:ascii="Arial" w:hAnsi="Arial" w:cs="Arial" w:eastAsia="Arial"/>
          <w:sz w:val="13"/>
          <w:szCs w:val="13"/>
          <w:color w:val="9A9A9A"/>
          <w:spacing w:val="6"/>
          <w:w w:val="38"/>
        </w:rPr>
        <w:t>:</w:t>
      </w:r>
      <w:r>
        <w:rPr>
          <w:rFonts w:ascii="Arial" w:hAnsi="Arial" w:cs="Arial" w:eastAsia="Arial"/>
          <w:sz w:val="13"/>
          <w:szCs w:val="13"/>
          <w:color w:val="9A9A9A"/>
          <w:spacing w:val="0"/>
          <w:w w:val="35"/>
        </w:rPr>
        <w:t>--</w:t>
      </w:r>
      <w:r>
        <w:rPr>
          <w:rFonts w:ascii="Arial" w:hAnsi="Arial" w:cs="Arial" w:eastAsia="Arial"/>
          <w:sz w:val="13"/>
          <w:szCs w:val="13"/>
          <w:color w:val="9A9A9A"/>
          <w:spacing w:val="-4"/>
          <w:w w:val="35"/>
        </w:rPr>
        <w:t>-</w:t>
      </w:r>
      <w:r>
        <w:rPr>
          <w:rFonts w:ascii="Arial" w:hAnsi="Arial" w:cs="Arial" w:eastAsia="Arial"/>
          <w:sz w:val="13"/>
          <w:szCs w:val="13"/>
          <w:color w:val="696969"/>
          <w:spacing w:val="0"/>
          <w:w w:val="104"/>
        </w:rPr>
        <w:t>·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41"/>
        </w:rPr>
        <w:t>-"</w:t>
      </w:r>
      <w:r>
        <w:rPr>
          <w:rFonts w:ascii="Arial" w:hAnsi="Arial" w:cs="Arial" w:eastAsia="Arial"/>
          <w:sz w:val="13"/>
          <w:szCs w:val="13"/>
          <w:color w:val="828282"/>
          <w:spacing w:val="9"/>
          <w:w w:val="41"/>
        </w:rPr>
        <w:t>"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36"/>
        </w:rPr>
        <w:t>,.</w:t>
      </w:r>
      <w:r>
        <w:rPr>
          <w:rFonts w:ascii="Arial" w:hAnsi="Arial" w:cs="Arial" w:eastAsia="Arial"/>
          <w:sz w:val="13"/>
          <w:szCs w:val="13"/>
          <w:color w:val="828282"/>
          <w:spacing w:val="-13"/>
          <w:w w:val="36"/>
        </w:rPr>
        <w:t>-</w:t>
      </w:r>
      <w:r>
        <w:rPr>
          <w:rFonts w:ascii="Arial" w:hAnsi="Arial" w:cs="Arial" w:eastAsia="Arial"/>
          <w:sz w:val="13"/>
          <w:szCs w:val="13"/>
          <w:color w:val="696969"/>
          <w:spacing w:val="-24"/>
          <w:w w:val="102"/>
        </w:rPr>
        <w:t>,</w:t>
      </w:r>
      <w:r>
        <w:rPr>
          <w:rFonts w:ascii="Arial" w:hAnsi="Arial" w:cs="Arial" w:eastAsia="Arial"/>
          <w:sz w:val="13"/>
          <w:szCs w:val="13"/>
          <w:color w:val="828282"/>
          <w:spacing w:val="-7"/>
          <w:w w:val="36"/>
        </w:rPr>
        <w:t>,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38"/>
        </w:rPr>
        <w:t>,_.,:.:</w:t>
      </w:r>
      <w:r>
        <w:rPr>
          <w:rFonts w:ascii="Arial" w:hAnsi="Arial" w:cs="Arial" w:eastAsia="Arial"/>
          <w:sz w:val="13"/>
          <w:szCs w:val="13"/>
          <w:color w:val="828282"/>
          <w:spacing w:val="1"/>
          <w:w w:val="39"/>
        </w:rPr>
        <w:t>_</w:t>
      </w:r>
      <w:r>
        <w:rPr>
          <w:rFonts w:ascii="Arial" w:hAnsi="Arial" w:cs="Arial" w:eastAsia="Arial"/>
          <w:sz w:val="13"/>
          <w:szCs w:val="13"/>
          <w:color w:val="9A9A9A"/>
          <w:spacing w:val="-16"/>
          <w:w w:val="109"/>
        </w:rPr>
        <w:t>.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32"/>
        </w:rPr>
        <w:t>....</w:t>
      </w:r>
      <w:r>
        <w:rPr>
          <w:rFonts w:ascii="Arial" w:hAnsi="Arial" w:cs="Arial" w:eastAsia="Arial"/>
          <w:sz w:val="13"/>
          <w:szCs w:val="13"/>
          <w:color w:val="828282"/>
          <w:spacing w:val="-1"/>
          <w:w w:val="32"/>
        </w:rPr>
        <w:t>,</w:t>
      </w:r>
      <w:r>
        <w:rPr>
          <w:rFonts w:ascii="Arial" w:hAnsi="Arial" w:cs="Arial" w:eastAsia="Arial"/>
          <w:sz w:val="13"/>
          <w:szCs w:val="13"/>
          <w:color w:val="1F1F1F"/>
          <w:spacing w:val="-17"/>
          <w:w w:val="137"/>
        </w:rPr>
        <w:t>,</w:t>
      </w:r>
      <w:r>
        <w:rPr>
          <w:rFonts w:ascii="Arial" w:hAnsi="Arial" w:cs="Arial" w:eastAsia="Arial"/>
          <w:sz w:val="13"/>
          <w:szCs w:val="13"/>
          <w:color w:val="828282"/>
          <w:spacing w:val="-10"/>
          <w:w w:val="109"/>
        </w:rPr>
        <w:t>.</w:t>
      </w:r>
      <w:r>
        <w:rPr>
          <w:rFonts w:ascii="Arial" w:hAnsi="Arial" w:cs="Arial" w:eastAsia="Arial"/>
          <w:sz w:val="13"/>
          <w:szCs w:val="13"/>
          <w:color w:val="B1B1B1"/>
          <w:spacing w:val="0"/>
          <w:w w:val="36"/>
        </w:rPr>
        <w:t>,</w:t>
      </w:r>
      <w:r>
        <w:rPr>
          <w:rFonts w:ascii="Arial" w:hAnsi="Arial" w:cs="Arial" w:eastAsia="Arial"/>
          <w:sz w:val="13"/>
          <w:szCs w:val="13"/>
          <w:color w:val="B1B1B1"/>
          <w:spacing w:val="0"/>
          <w:w w:val="37"/>
        </w:rPr>
        <w:t>-</w:t>
      </w:r>
      <w:r>
        <w:rPr>
          <w:rFonts w:ascii="Arial" w:hAnsi="Arial" w:cs="Arial" w:eastAsia="Arial"/>
          <w:sz w:val="13"/>
          <w:szCs w:val="13"/>
          <w:color w:val="B1B1B1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B1B1B1"/>
          <w:spacing w:val="0"/>
          <w:w w:val="80"/>
        </w:rPr>
        <w:t>'</w:t>
      </w:r>
      <w:r>
        <w:rPr>
          <w:rFonts w:ascii="Arial" w:hAnsi="Arial" w:cs="Arial" w:eastAsia="Arial"/>
          <w:sz w:val="13"/>
          <w:szCs w:val="13"/>
          <w:color w:val="B1B1B1"/>
          <w:spacing w:val="8"/>
          <w:w w:val="81"/>
        </w:rPr>
        <w:t>·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120"/>
        </w:rPr>
        <w:t>-</w:t>
      </w:r>
      <w:r>
        <w:rPr>
          <w:rFonts w:ascii="Arial" w:hAnsi="Arial" w:cs="Arial" w:eastAsia="Arial"/>
          <w:sz w:val="13"/>
          <w:szCs w:val="13"/>
          <w:color w:val="696969"/>
          <w:spacing w:val="-7"/>
          <w:w w:val="102"/>
        </w:rPr>
        <w:t>,</w:t>
      </w:r>
      <w:r>
        <w:rPr>
          <w:rFonts w:ascii="Arial" w:hAnsi="Arial" w:cs="Arial" w:eastAsia="Arial"/>
          <w:sz w:val="13"/>
          <w:szCs w:val="13"/>
          <w:color w:val="828282"/>
          <w:spacing w:val="-5"/>
          <w:w w:val="45"/>
        </w:rPr>
        <w:t>-</w:t>
      </w:r>
      <w:r>
        <w:rPr>
          <w:rFonts w:ascii="Arial" w:hAnsi="Arial" w:cs="Arial" w:eastAsia="Arial"/>
          <w:sz w:val="13"/>
          <w:szCs w:val="13"/>
          <w:color w:val="696969"/>
          <w:spacing w:val="-13"/>
          <w:w w:val="40"/>
        </w:rPr>
        <w:t>-</w:t>
      </w:r>
      <w:r>
        <w:rPr>
          <w:rFonts w:ascii="Arial" w:hAnsi="Arial" w:cs="Arial" w:eastAsia="Arial"/>
          <w:sz w:val="13"/>
          <w:szCs w:val="13"/>
          <w:color w:val="828282"/>
          <w:spacing w:val="-14"/>
          <w:w w:val="44"/>
        </w:rPr>
        <w:t>.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87"/>
        </w:rPr>
        <w:t>:</w:t>
      </w:r>
      <w:r>
        <w:rPr>
          <w:rFonts w:ascii="Arial" w:hAnsi="Arial" w:cs="Arial" w:eastAsia="Arial"/>
          <w:sz w:val="13"/>
          <w:szCs w:val="13"/>
          <w:color w:val="828282"/>
          <w:spacing w:val="3"/>
          <w:w w:val="87"/>
        </w:rPr>
        <w:t>,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24"/>
        </w:rPr>
        <w:t>-</w:t>
      </w:r>
      <w:r>
        <w:rPr>
          <w:rFonts w:ascii="Arial" w:hAnsi="Arial" w:cs="Arial" w:eastAsia="Arial"/>
          <w:sz w:val="13"/>
          <w:szCs w:val="13"/>
          <w:color w:val="828282"/>
          <w:spacing w:val="-9"/>
          <w:w w:val="24"/>
        </w:rPr>
        <w:t>-</w:t>
      </w:r>
      <w:r>
        <w:rPr>
          <w:rFonts w:ascii="Arial" w:hAnsi="Arial" w:cs="Arial" w:eastAsia="Arial"/>
          <w:sz w:val="13"/>
          <w:szCs w:val="13"/>
          <w:color w:val="696969"/>
          <w:spacing w:val="-13"/>
          <w:w w:val="111"/>
        </w:rPr>
        <w:t>"</w:t>
      </w:r>
      <w:r>
        <w:rPr>
          <w:rFonts w:ascii="Arial" w:hAnsi="Arial" w:cs="Arial" w:eastAsia="Arial"/>
          <w:sz w:val="13"/>
          <w:szCs w:val="13"/>
          <w:color w:val="9A9A9A"/>
          <w:spacing w:val="0"/>
          <w:w w:val="91"/>
        </w:rPr>
        <w:t>·'</w:t>
      </w:r>
      <w:r>
        <w:rPr>
          <w:rFonts w:ascii="Arial" w:hAnsi="Arial" w:cs="Arial" w:eastAsia="Arial"/>
          <w:sz w:val="13"/>
          <w:szCs w:val="13"/>
          <w:color w:val="9A9A9A"/>
          <w:spacing w:val="-6"/>
          <w:w w:val="91"/>
        </w:rPr>
        <w:t>.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65"/>
        </w:rPr>
        <w:t>···'</w:t>
      </w:r>
      <w:r>
        <w:rPr>
          <w:rFonts w:ascii="Arial" w:hAnsi="Arial" w:cs="Arial" w:eastAsia="Arial"/>
          <w:sz w:val="13"/>
          <w:szCs w:val="13"/>
          <w:color w:val="828282"/>
          <w:spacing w:val="7"/>
          <w:w w:val="65"/>
        </w:rPr>
        <w:t>"</w:t>
      </w:r>
      <w:r>
        <w:rPr>
          <w:rFonts w:ascii="Arial" w:hAnsi="Arial" w:cs="Arial" w:eastAsia="Arial"/>
          <w:sz w:val="13"/>
          <w:szCs w:val="13"/>
          <w:color w:val="B1B1B1"/>
          <w:spacing w:val="0"/>
          <w:w w:val="102"/>
        </w:rPr>
        <w:t>,</w:t>
      </w:r>
      <w:r>
        <w:rPr>
          <w:rFonts w:ascii="Arial" w:hAnsi="Arial" w:cs="Arial" w:eastAsia="Arial"/>
          <w:sz w:val="13"/>
          <w:szCs w:val="13"/>
          <w:color w:val="B1B1B1"/>
          <w:spacing w:val="-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77"/>
        </w:rPr>
        <w:t>·</w:t>
      </w:r>
      <w:r>
        <w:rPr>
          <w:rFonts w:ascii="Arial" w:hAnsi="Arial" w:cs="Arial" w:eastAsia="Arial"/>
          <w:sz w:val="13"/>
          <w:szCs w:val="13"/>
          <w:color w:val="828282"/>
          <w:spacing w:val="-14"/>
          <w:w w:val="76"/>
        </w:rPr>
        <w:t>"</w:t>
      </w:r>
      <w:r>
        <w:rPr>
          <w:rFonts w:ascii="Arial" w:hAnsi="Arial" w:cs="Arial" w:eastAsia="Arial"/>
          <w:sz w:val="13"/>
          <w:szCs w:val="13"/>
          <w:color w:val="B1B1B1"/>
          <w:spacing w:val="-7"/>
          <w:w w:val="118"/>
        </w:rPr>
        <w:t>"</w:t>
      </w:r>
      <w:r>
        <w:rPr>
          <w:rFonts w:ascii="Arial" w:hAnsi="Arial" w:cs="Arial" w:eastAsia="Arial"/>
          <w:sz w:val="13"/>
          <w:szCs w:val="13"/>
          <w:color w:val="696969"/>
          <w:spacing w:val="-18"/>
          <w:w w:val="110"/>
        </w:rPr>
        <w:t>·</w:t>
      </w:r>
      <w:r>
        <w:rPr>
          <w:rFonts w:ascii="Arial" w:hAnsi="Arial" w:cs="Arial" w:eastAsia="Arial"/>
          <w:sz w:val="13"/>
          <w:szCs w:val="13"/>
          <w:color w:val="9A9A9A"/>
          <w:spacing w:val="0"/>
          <w:w w:val="27"/>
        </w:rPr>
        <w:t>-</w:t>
      </w:r>
      <w:r>
        <w:rPr>
          <w:rFonts w:ascii="Arial" w:hAnsi="Arial" w:cs="Arial" w:eastAsia="Arial"/>
          <w:sz w:val="13"/>
          <w:szCs w:val="13"/>
          <w:color w:val="9A9A9A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9A9A9A"/>
          <w:spacing w:val="0"/>
          <w:w w:val="27"/>
        </w:rPr>
        <w:t>_,.</w:t>
      </w:r>
      <w:r>
        <w:rPr>
          <w:rFonts w:ascii="Arial" w:hAnsi="Arial" w:cs="Arial" w:eastAsia="Arial"/>
          <w:sz w:val="13"/>
          <w:szCs w:val="13"/>
          <w:color w:val="9A9A9A"/>
          <w:spacing w:val="0"/>
          <w:w w:val="27"/>
        </w:rPr>
        <w:t>   </w:t>
      </w:r>
      <w:r>
        <w:rPr>
          <w:rFonts w:ascii="Arial" w:hAnsi="Arial" w:cs="Arial" w:eastAsia="Arial"/>
          <w:sz w:val="13"/>
          <w:szCs w:val="13"/>
          <w:color w:val="9A9A9A"/>
          <w:spacing w:val="9"/>
          <w:w w:val="27"/>
        </w:rPr>
        <w:t> </w:t>
      </w:r>
      <w:r>
        <w:rPr>
          <w:rFonts w:ascii="Arial" w:hAnsi="Arial" w:cs="Arial" w:eastAsia="Arial"/>
          <w:sz w:val="13"/>
          <w:szCs w:val="13"/>
          <w:color w:val="9A9A9A"/>
          <w:spacing w:val="0"/>
          <w:w w:val="27"/>
        </w:rPr>
        <w:t>,._.</w:t>
      </w:r>
      <w:r>
        <w:rPr>
          <w:rFonts w:ascii="Arial" w:hAnsi="Arial" w:cs="Arial" w:eastAsia="Arial"/>
          <w:sz w:val="13"/>
          <w:szCs w:val="13"/>
          <w:color w:val="9A9A9A"/>
          <w:spacing w:val="0"/>
          <w:w w:val="27"/>
        </w:rPr>
        <w:t>                  </w:t>
      </w:r>
      <w:r>
        <w:rPr>
          <w:rFonts w:ascii="Arial" w:hAnsi="Arial" w:cs="Arial" w:eastAsia="Arial"/>
          <w:sz w:val="13"/>
          <w:szCs w:val="13"/>
          <w:color w:val="9A9A9A"/>
          <w:spacing w:val="3"/>
          <w:w w:val="27"/>
        </w:rPr>
        <w:t> 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106"/>
        </w:rPr>
        <w:t>.</w:t>
      </w:r>
      <w:r>
        <w:rPr>
          <w:rFonts w:ascii="Arial" w:hAnsi="Arial" w:cs="Arial" w:eastAsia="Arial"/>
          <w:sz w:val="13"/>
          <w:szCs w:val="13"/>
          <w:color w:val="828282"/>
          <w:spacing w:val="-20"/>
          <w:w w:val="106"/>
        </w:rPr>
        <w:t>.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27"/>
        </w:rPr>
        <w:t>-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B1B1B1"/>
          <w:spacing w:val="0"/>
          <w:w w:val="49"/>
        </w:rPr>
        <w:t>-·</w:t>
      </w:r>
      <w:r>
        <w:rPr>
          <w:rFonts w:ascii="Arial" w:hAnsi="Arial" w:cs="Arial" w:eastAsia="Arial"/>
          <w:sz w:val="13"/>
          <w:szCs w:val="13"/>
          <w:color w:val="B1B1B1"/>
          <w:spacing w:val="0"/>
          <w:w w:val="49"/>
        </w:rPr>
        <w:t>        </w:t>
      </w:r>
      <w:r>
        <w:rPr>
          <w:rFonts w:ascii="Arial" w:hAnsi="Arial" w:cs="Arial" w:eastAsia="Arial"/>
          <w:sz w:val="13"/>
          <w:szCs w:val="13"/>
          <w:color w:val="B1B1B1"/>
          <w:spacing w:val="7"/>
          <w:w w:val="49"/>
        </w:rPr>
        <w:t> 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27"/>
        </w:rPr>
        <w:t>-</w:t>
      </w:r>
      <w:r>
        <w:rPr>
          <w:rFonts w:ascii="Arial" w:hAnsi="Arial" w:cs="Arial" w:eastAsia="Arial"/>
          <w:sz w:val="13"/>
          <w:szCs w:val="13"/>
          <w:color w:val="828282"/>
          <w:spacing w:val="-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96969"/>
          <w:spacing w:val="-3"/>
          <w:w w:val="44"/>
        </w:rPr>
        <w:t>-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44"/>
        </w:rPr>
        <w:t>.·</w:t>
      </w:r>
      <w:r>
        <w:rPr>
          <w:rFonts w:ascii="Arial" w:hAnsi="Arial" w:cs="Arial" w:eastAsia="Arial"/>
          <w:sz w:val="13"/>
          <w:szCs w:val="13"/>
          <w:color w:val="828282"/>
          <w:spacing w:val="-15"/>
          <w:w w:val="44"/>
        </w:rPr>
        <w:t> 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B1B1B1"/>
          <w:spacing w:val="0"/>
          <w:w w:val="36"/>
        </w:rPr>
        <w:t>.</w:t>
      </w:r>
      <w:r>
        <w:rPr>
          <w:rFonts w:ascii="Arial" w:hAnsi="Arial" w:cs="Arial" w:eastAsia="Arial"/>
          <w:sz w:val="13"/>
          <w:szCs w:val="13"/>
          <w:color w:val="B1B1B1"/>
          <w:spacing w:val="-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B1B1B1"/>
          <w:spacing w:val="0"/>
          <w:w w:val="102"/>
        </w:rPr>
        <w:t>,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92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2.358835pt;margin-top:16.133537pt;width:572.309126pt;height:.1pt;mso-position-horizontal-relative:page;mso-position-vertical-relative:paragraph;z-index:-1517" coordorigin="247,323" coordsize="11446,2">
            <v:shape style="position:absolute;left:247;top:323;width:11446;height:2" coordorigin="247,323" coordsize="11446,0" path="m247,323l11693,323e" filled="f" stroked="t" strokeweight=".95068pt" strokecolor="#0C0C0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00"/>
        </w:rPr>
        <w:t>\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pgMar w:header="365" w:footer="0" w:top="1020" w:bottom="280" w:left="380" w:right="160"/>
          <w:headerReference w:type="default" r:id="rId127"/>
          <w:pgSz w:w="12240" w:h="15840"/>
          <w:cols w:num="2" w:equalWidth="0">
            <w:col w:w="2193" w:space="70"/>
            <w:col w:w="9437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03" w:footer="0" w:top="1020" w:bottom="280" w:left="440" w:right="140"/>
          <w:headerReference w:type="default" r:id="rId135"/>
          <w:pgSz w:w="12240" w:h="15840"/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29" w:right="492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shape style="position:absolute;margin-left:48pt;margin-top:-70.738541pt;width:49.919998pt;height:49.919998pt;mso-position-horizontal-relative:page;mso-position-vertical-relative:paragraph;z-index:-1516" type="#_x0000_t75">
            <v:imagedata r:id="rId136" o:title=""/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-112"/>
          <w:w w:val="128"/>
          <w:i/>
        </w:rPr>
        <w:t>&lt;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74"/>
          <w:i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129"/>
          <w:i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95" w:after="0" w:line="240" w:lineRule="auto"/>
        <w:ind w:left="727" w:right="39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33"/>
          <w:w w:val="80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363636"/>
          <w:spacing w:val="-44"/>
          <w:w w:val="138"/>
        </w:rPr>
        <w:t>*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87"/>
          <w:w w:val="253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0"/>
          <w:w w:val="38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505050"/>
          <w:spacing w:val="-67"/>
          <w:w w:val="80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61"/>
        </w:rPr>
        <w:t>¡</w:t>
      </w:r>
      <w:r>
        <w:rPr>
          <w:rFonts w:ascii="Times New Roman" w:hAnsi="Times New Roman" w:cs="Times New Roman" w:eastAsia="Times New Roman"/>
          <w:sz w:val="23"/>
          <w:szCs w:val="23"/>
          <w:color w:val="505050"/>
          <w:spacing w:val="-109"/>
          <w:w w:val="90"/>
        </w:rPr>
        <w:t>{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6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85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33" w:right="44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63636"/>
          <w:w w:val="84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w w:val="83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505050"/>
          <w:w w:val="51"/>
        </w:rPr>
        <w:t>::</w:t>
      </w:r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3"/>
          <w:w w:val="52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2"/>
        </w:rPr>
        <w:t>ca!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-9"/>
          <w:w w:val="102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696969"/>
          <w:spacing w:val="0"/>
          <w:w w:val="60"/>
        </w:rPr>
        <w:t>.;¡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7" w:lineRule="exact"/>
        <w:ind w:left="349" w:right="-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0.32pt;margin-top:13.048367pt;width:68.160004pt;height:3.84pt;mso-position-horizontal-relative:page;mso-position-vertical-relative:paragraph;z-index:-1515" type="#_x0000_t75">
            <v:imagedata r:id="rId137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80"/>
        </w:rPr>
        <w:t>cJg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80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21"/>
          <w:w w:val="8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-2"/>
          <w:w w:val="104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25"/>
        </w:rPr>
        <w:t>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361" w:lineRule="auto"/>
        <w:ind w:left="-15" w:right="833" w:firstLine="-3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requiere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recurrent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años1980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2007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inexistente,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archive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resguarde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requiere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manifiest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prevía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iniciadas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anualment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desglosadas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periodos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días,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denunciado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zona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colonia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cometi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ilícito,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específic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particular,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registra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"Homicidio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2" w:lineRule="exact"/>
        <w:ind w:left="14" w:right="82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Imprudencia/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ordinariamente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registra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muere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359" w:lineRule="auto"/>
        <w:ind w:right="807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9.759995pt;margin-top:22.90893pt;width:4.8pt;height:313.511343pt;mso-position-horizontal-relative:page;mso-position-vertical-relative:paragraph;z-index:-1511" coordorigin="2995,458" coordsize="96,6270">
            <v:shape style="position:absolute;left:2995;top:458;width:96;height:4666" type="#_x0000_t75">
              <v:imagedata r:id="rId138" o:title=""/>
            </v:shape>
            <v:group style="position:absolute;left:3015;top:5090;width:2;height:1010" coordorigin="3015,5090" coordsize="2,1010">
              <v:shape style="position:absolute;left:3015;top:5090;width:2;height:1010" coordorigin="3015,5090" coordsize="0,1010" path="m3015,6100l3015,5090e" filled="f" stroked="t" strokeweight=".237026pt" strokecolor="#4F4F4F">
                <v:path arrowok="t"/>
              </v:shape>
            </v:group>
            <v:group style="position:absolute;left:3017;top:6095;width:2;height:629" coordorigin="3017,6095" coordsize="2,629">
              <v:shape style="position:absolute;left:3017;top:6095;width:2;height:629" coordorigin="3017,6095" coordsize="0,629" path="m3017,6724l3017,6095e" filled="f" stroked="t" strokeweight=".474051pt" strokecolor="#4B4B4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consecuencia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accident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indistintament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hayan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participad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vehículo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uso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particula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transport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víctim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iba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caminand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bordo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bicicleta,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motociclet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vehículo.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2" w:lineRule="auto"/>
        <w:ind w:left="14" w:right="803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lado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proporciona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/as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manifestacione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realizada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proporciona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consult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5"/>
          <w:i/>
        </w:rPr>
        <w:t>o</w:t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05"/>
          <w:i/>
        </w:rPr>
        <w:t>,</w:t>
      </w:r>
      <w:r>
        <w:rPr>
          <w:rFonts w:ascii="Arial" w:hAnsi="Arial" w:cs="Arial" w:eastAsia="Arial"/>
          <w:sz w:val="17"/>
          <w:szCs w:val="17"/>
          <w:color w:val="363636"/>
          <w:spacing w:val="-11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rubros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anterior.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2" w:lineRule="auto"/>
        <w:ind w:left="14" w:right="875"/>
        <w:jc w:val="both"/>
        <w:rPr>
          <w:rFonts w:ascii="Arial" w:hAnsi="Arial" w:cs="Arial" w:eastAsia="Arial"/>
          <w:sz w:val="17"/>
          <w:szCs w:val="17"/>
        </w:rPr>
      </w:pPr>
      <w:rPr/>
      <w:hyperlink r:id="rId139">
        <w:r>
          <w:rPr>
            <w:rFonts w:ascii="Arial" w:hAnsi="Arial" w:cs="Arial" w:eastAsia="Arial"/>
            <w:sz w:val="17"/>
            <w:szCs w:val="17"/>
            <w:color w:val="030303"/>
            <w:w w:val="101"/>
            <w:i/>
          </w:rPr>
          <w:t>http://infopublicapgj.jalisc</w:t>
        </w:r>
        <w:r>
          <w:rPr>
            <w:rFonts w:ascii="Arial" w:hAnsi="Arial" w:cs="Arial" w:eastAsia="Arial"/>
            <w:sz w:val="17"/>
            <w:szCs w:val="17"/>
            <w:color w:val="030303"/>
            <w:spacing w:val="-4"/>
            <w:w w:val="102"/>
            <w:i/>
          </w:rPr>
          <w:t>o</w:t>
        </w:r>
        <w:r>
          <w:rPr>
            <w:rFonts w:ascii="Arial" w:hAnsi="Arial" w:cs="Arial" w:eastAsia="Arial"/>
            <w:sz w:val="17"/>
            <w:szCs w:val="17"/>
            <w:color w:val="232323"/>
            <w:spacing w:val="-11"/>
            <w:w w:val="114"/>
            <w:i/>
          </w:rPr>
          <w:t>.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4"/>
            <w:i/>
          </w:rPr>
          <w:t>go</w:t>
        </w:r>
        <w:r>
          <w:rPr>
            <w:rFonts w:ascii="Arial" w:hAnsi="Arial" w:cs="Arial" w:eastAsia="Arial"/>
            <w:sz w:val="17"/>
            <w:szCs w:val="17"/>
            <w:color w:val="030303"/>
            <w:spacing w:val="-7"/>
            <w:w w:val="104"/>
            <w:i/>
          </w:rPr>
          <w:t>b</w:t>
        </w:r>
        <w:r>
          <w:rPr>
            <w:rFonts w:ascii="Arial" w:hAnsi="Arial" w:cs="Arial" w:eastAsia="Arial"/>
            <w:sz w:val="17"/>
            <w:szCs w:val="17"/>
            <w:color w:val="363636"/>
            <w:spacing w:val="-7"/>
            <w:w w:val="114"/>
            <w:i/>
          </w:rPr>
          <w:t>.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1"/>
            <w:i/>
          </w:rPr>
          <w:t>mx/Transparencia_PGJEJ!Estadistícas_PGJEJiestadisticas_pgjej.</w:t>
        </w:r>
      </w:hyperlink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htm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" w:right="82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procedent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CONFIRMA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impugnada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realizó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9" w:after="0" w:line="343" w:lineRule="auto"/>
        <w:ind w:left="9" w:right="79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/a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gestione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necesarias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habiendo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acreditad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encontrab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resguardada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requirió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particular,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máxime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procesar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distint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encuentre,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7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2</w:t>
      </w:r>
      <w:r>
        <w:rPr>
          <w:rFonts w:ascii="Arial" w:hAnsi="Arial" w:cs="Arial" w:eastAsia="Arial"/>
          <w:sz w:val="17"/>
          <w:szCs w:val="17"/>
          <w:color w:val="363636"/>
          <w:spacing w:val="-6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dic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8"/>
          <w:i/>
        </w:rPr>
        <w:t>e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6"/>
          <w:i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6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"Artículo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72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b/>
          <w:bCs/>
          <w:i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b/>
          <w:bCs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5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b/>
          <w:bCs/>
          <w:i/>
        </w:rPr>
        <w:t>Medios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53" w:lineRule="auto"/>
        <w:ind w:left="559" w:right="97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entreg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preferentement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formato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solicitado.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exist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procesar,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calcula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presenta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distint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b/>
          <w:bCs/>
          <w:i/>
        </w:rPr>
        <w:t>encuentre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1"/>
          <w:b/>
          <w:bCs/>
          <w:i/>
        </w:rPr>
        <w:t>.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20"/>
          <w:b/>
          <w:bCs/>
          <w:i/>
        </w:rPr>
        <w:t>"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2" w:lineRule="auto"/>
        <w:ind w:left="19" w:right="795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2.743591pt;margin-top:27.820353pt;width:18.464821pt;height:50.5pt;mso-position-horizontal-relative:page;mso-position-vertical-relative:paragraph;z-index:-1509" type="#_x0000_t202" filled="f" stroked="f">
            <v:textbox inset="0,0,0,0">
              <w:txbxContent>
                <w:p>
                  <w:pPr>
                    <w:spacing w:before="0" w:after="0" w:line="1010" w:lineRule="exact"/>
                    <w:ind w:right="-192"/>
                    <w:jc w:val="left"/>
                    <w:rPr>
                      <w:rFonts w:ascii="Times New Roman" w:hAnsi="Times New Roman" w:cs="Times New Roman" w:eastAsia="Times New Roman"/>
                      <w:sz w:val="101"/>
                      <w:szCs w:val="10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1"/>
                      <w:szCs w:val="101"/>
                      <w:color w:val="030303"/>
                      <w:spacing w:val="0"/>
                      <w:w w:val="65"/>
                      <w:i/>
                    </w:rPr>
                    <w:t>tf</w:t>
                  </w:r>
                  <w:r>
                    <w:rPr>
                      <w:rFonts w:ascii="Times New Roman" w:hAnsi="Times New Roman" w:cs="Times New Roman" w:eastAsia="Times New Roman"/>
                      <w:sz w:val="101"/>
                      <w:szCs w:val="10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consecuencia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fundado,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106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Reglamento,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determin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puntos: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35" w:right="3683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40"/>
          <w:b/>
          <w:bCs/>
          <w:i/>
        </w:rPr>
        <w:t>RESOLUTIVOS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4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14"/>
          <w:b/>
          <w:bCs/>
          <w:i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360" w:bottom="280" w:left="440" w:right="140"/>
          <w:cols w:num="2" w:equalWidth="0">
            <w:col w:w="1730" w:space="1499"/>
            <w:col w:w="8431"/>
          </w:cols>
        </w:sectPr>
      </w:pPr>
      <w:rPr/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/>
        <w:pict>
          <v:shape style="position:absolute;margin-left:187.199997pt;margin-top:24.959988pt;width:239.039993pt;height:3.84pt;mso-position-horizontal-relative:page;mso-position-vertical-relative:page;z-index:-1513" type="#_x0000_t75">
            <v:imagedata r:id="rId140" o:title=""/>
          </v:shape>
        </w:pict>
      </w:r>
      <w:r>
        <w:rPr/>
        <w:pict>
          <v:shape style="position:absolute;margin-left:556.799988pt;margin-top:21.119984pt;width:43.200001pt;height:42.240002pt;mso-position-horizontal-relative:page;mso-position-vertical-relative:page;z-index:-1512" type="#_x0000_t75">
            <v:imagedata r:id="rId141" o:title=""/>
          </v:shape>
        </w:pict>
      </w:r>
      <w:r>
        <w:rPr>
          <w:sz w:val="28"/>
          <w:szCs w:val="28"/>
        </w:rPr>
      </w:r>
    </w:p>
    <w:p>
      <w:pPr>
        <w:spacing w:before="36" w:after="0" w:line="240" w:lineRule="auto"/>
        <w:ind w:left="325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PRIMERO.-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personalidad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carácter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partes,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Instituto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9" w:after="0" w:line="240" w:lineRule="auto"/>
        <w:ind w:left="32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trámit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llevado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resu7/</w:t>
      </w:r>
      <w:r>
        <w:rPr>
          <w:rFonts w:ascii="Arial" w:hAnsi="Arial" w:cs="Arial" w:eastAsia="Arial"/>
          <w:sz w:val="17"/>
          <w:szCs w:val="17"/>
          <w:color w:val="030303"/>
          <w:spacing w:val="-37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584" w:right="-20"/>
        <w:jc w:val="left"/>
        <w:tabs>
          <w:tab w:pos="3240" w:val="left"/>
          <w:tab w:pos="1058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27.84pt;margin-top:13.340896pt;width:102.720001pt;height:37.439999pt;mso-position-horizontal-relative:page;mso-position-vertical-relative:paragraph;z-index:-1514" type="#_x0000_t75">
            <v:imagedata r:id="rId142" o:title=""/>
          </v:shape>
        </w:pict>
      </w:r>
      <w:r>
        <w:rPr>
          <w:rFonts w:ascii="Arial" w:hAnsi="Arial" w:cs="Arial" w:eastAsia="Arial"/>
          <w:sz w:val="18"/>
          <w:szCs w:val="18"/>
          <w:color w:val="797979"/>
          <w:spacing w:val="0"/>
          <w:w w:val="193"/>
        </w:rPr>
        <w:t>¡</w:t>
      </w:r>
      <w:r>
        <w:rPr>
          <w:rFonts w:ascii="Arial" w:hAnsi="Arial" w:cs="Arial" w:eastAsia="Arial"/>
          <w:sz w:val="18"/>
          <w:szCs w:val="18"/>
          <w:color w:val="797979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797979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adecuado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232323"/>
          <w:spacing w:val="-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i/>
        </w:rPr>
        <w:tab/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i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408"/>
        </w:rPr>
        <w:t>/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39" w:right="1765"/>
        <w:jc w:val="center"/>
        <w:tabs>
          <w:tab w:pos="32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600"/>
        </w:rPr>
        <w:t>'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SEGUNDO.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Resulta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INFUNDADOS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agravios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planteado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recurrente,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0" w:lineRule="auto"/>
        <w:ind w:left="2387" w:right="1943"/>
        <w:jc w:val="center"/>
        <w:tabs>
          <w:tab w:pos="7900" w:val="left"/>
          <w:tab w:pos="94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14.221534pt;margin-top:22.467588pt;width:558.432223pt;height:.1pt;mso-position-horizontal-relative:page;mso-position-vertical-relative:paragraph;z-index:-1510" coordorigin="284,449" coordsize="11169,2">
            <v:shape style="position:absolute;left:284;top:449;width:11169;height:2" coordorigin="284,449" coordsize="11169,0" path="m284,449l11453,449e" filled="f" stroked="t" strokeweight="1.185128pt" strokecolor="#08080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72"/>
        </w:rPr>
        <w:t>.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72"/>
        </w:rPr>
        <w:t> </w:t>
      </w:r>
      <w:r>
        <w:rPr>
          <w:rFonts w:ascii="Arial" w:hAnsi="Arial" w:cs="Arial" w:eastAsia="Arial"/>
          <w:sz w:val="13"/>
          <w:szCs w:val="13"/>
          <w:color w:val="898989"/>
          <w:spacing w:val="13"/>
          <w:w w:val="72"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444"/>
        </w:rPr>
        <w:t>'</w:t>
      </w:r>
      <w:r>
        <w:rPr>
          <w:rFonts w:ascii="Arial" w:hAnsi="Arial" w:cs="Arial" w:eastAsia="Arial"/>
          <w:sz w:val="13"/>
          <w:szCs w:val="13"/>
          <w:color w:val="030303"/>
          <w:spacing w:val="-138"/>
          <w:w w:val="444"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444"/>
        </w:rPr>
        <w:t>:</w:t>
      </w:r>
      <w:r>
        <w:rPr>
          <w:rFonts w:ascii="Arial" w:hAnsi="Arial" w:cs="Arial" w:eastAsia="Arial"/>
          <w:sz w:val="13"/>
          <w:szCs w:val="13"/>
          <w:color w:val="030303"/>
          <w:spacing w:val="-133"/>
          <w:w w:val="444"/>
        </w:rPr>
        <w:t> </w:t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100"/>
        </w:rPr>
        <w:t>·"'</w:t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97979"/>
          <w:spacing w:val="-15"/>
          <w:w w:val="156"/>
        </w:rPr>
        <w:t>«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8"/>
        </w:rPr>
        <w:t>'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C9C9C"/>
          <w:spacing w:val="0"/>
          <w:w w:val="243"/>
        </w:rPr>
        <w:t>-</w:t>
      </w:r>
      <w:r>
        <w:rPr>
          <w:rFonts w:ascii="Arial" w:hAnsi="Arial" w:cs="Arial" w:eastAsia="Arial"/>
          <w:sz w:val="13"/>
          <w:szCs w:val="13"/>
          <w:color w:val="9C9C9C"/>
          <w:spacing w:val="4"/>
          <w:w w:val="242"/>
        </w:rPr>
        <w:t>"</w:t>
      </w:r>
      <w:r>
        <w:rPr>
          <w:rFonts w:ascii="Arial" w:hAnsi="Arial" w:cs="Arial" w:eastAsia="Arial"/>
          <w:sz w:val="13"/>
          <w:szCs w:val="13"/>
          <w:color w:val="696969"/>
          <w:spacing w:val="0"/>
          <w:w w:val="269"/>
        </w:rPr>
        <w:t>-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96"/>
        </w:rPr>
        <w:t>-</w:t>
      </w:r>
      <w:r>
        <w:rPr>
          <w:rFonts w:ascii="Arial" w:hAnsi="Arial" w:cs="Arial" w:eastAsia="Arial"/>
          <w:sz w:val="13"/>
          <w:szCs w:val="13"/>
          <w:color w:val="898989"/>
          <w:spacing w:val="-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96"/>
        </w:rPr>
        <w:t>·</w:t>
      </w:r>
      <w:r>
        <w:rPr>
          <w:rFonts w:ascii="Arial" w:hAnsi="Arial" w:cs="Arial" w:eastAsia="Arial"/>
          <w:sz w:val="13"/>
          <w:szCs w:val="13"/>
          <w:color w:val="898989"/>
          <w:spacing w:val="-25"/>
          <w:w w:val="96"/>
        </w:rPr>
        <w:t>-</w:t>
      </w:r>
      <w:r>
        <w:rPr>
          <w:rFonts w:ascii="Arial" w:hAnsi="Arial" w:cs="Arial" w:eastAsia="Arial"/>
          <w:sz w:val="13"/>
          <w:szCs w:val="13"/>
          <w:color w:val="696969"/>
          <w:spacing w:val="0"/>
          <w:w w:val="160"/>
        </w:rPr>
        <w:t>··</w:t>
      </w:r>
      <w:r>
        <w:rPr>
          <w:rFonts w:ascii="Arial" w:hAnsi="Arial" w:cs="Arial" w:eastAsia="Arial"/>
          <w:sz w:val="13"/>
          <w:szCs w:val="13"/>
          <w:color w:val="69696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-"</w:t>
      </w:r>
      <w:r>
        <w:rPr>
          <w:rFonts w:ascii="Arial" w:hAnsi="Arial" w:cs="Arial" w:eastAsia="Arial"/>
          <w:sz w:val="16"/>
          <w:szCs w:val="16"/>
          <w:color w:val="898989"/>
          <w:spacing w:val="-2"/>
          <w:w w:val="100"/>
        </w:rPr>
        <w:t>"</w:t>
      </w:r>
      <w:r>
        <w:rPr>
          <w:rFonts w:ascii="Arial" w:hAnsi="Arial" w:cs="Arial" w:eastAsia="Arial"/>
          <w:sz w:val="16"/>
          <w:szCs w:val="16"/>
          <w:color w:val="505050"/>
          <w:spacing w:val="4"/>
          <w:w w:val="100"/>
        </w:rPr>
        <w:t>"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100"/>
        </w:rPr>
        <w:t>"</w:t>
      </w:r>
      <w:r>
        <w:rPr>
          <w:rFonts w:ascii="Arial" w:hAnsi="Arial" w:cs="Arial" w:eastAsia="Arial"/>
          <w:sz w:val="16"/>
          <w:szCs w:val="16"/>
          <w:color w:val="797979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100"/>
        </w:rPr>
        <w:t>''·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97979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117"/>
        </w:rPr>
        <w:t>·-</w:t>
      </w:r>
      <w:r>
        <w:rPr>
          <w:rFonts w:ascii="Arial" w:hAnsi="Arial" w:cs="Arial" w:eastAsia="Arial"/>
          <w:sz w:val="16"/>
          <w:szCs w:val="16"/>
          <w:color w:val="797979"/>
          <w:spacing w:val="1"/>
          <w:w w:val="117"/>
        </w:rPr>
        <w:t>-</w:t>
      </w:r>
      <w:r>
        <w:rPr>
          <w:rFonts w:ascii="Arial" w:hAnsi="Arial" w:cs="Arial" w:eastAsia="Arial"/>
          <w:sz w:val="16"/>
          <w:szCs w:val="16"/>
          <w:color w:val="797979"/>
          <w:spacing w:val="-3"/>
          <w:w w:val="117"/>
        </w:rPr>
        <w:t>·</w:t>
      </w:r>
      <w:r>
        <w:rPr>
          <w:rFonts w:ascii="Arial" w:hAnsi="Arial" w:cs="Arial" w:eastAsia="Arial"/>
          <w:sz w:val="16"/>
          <w:szCs w:val="16"/>
          <w:color w:val="505050"/>
          <w:spacing w:val="-3"/>
          <w:w w:val="117"/>
        </w:rPr>
      </w:r>
      <w:r>
        <w:rPr>
          <w:rFonts w:ascii="Arial" w:hAnsi="Arial" w:cs="Arial" w:eastAsia="Arial"/>
          <w:sz w:val="16"/>
          <w:szCs w:val="16"/>
          <w:color w:val="505050"/>
          <w:spacing w:val="0"/>
          <w:w w:val="117"/>
          <w:emboss/>
        </w:rPr>
        <w:t>·</w:t>
      </w:r>
      <w:r>
        <w:rPr>
          <w:rFonts w:ascii="Arial" w:hAnsi="Arial" w:cs="Arial" w:eastAsia="Arial"/>
          <w:sz w:val="16"/>
          <w:szCs w:val="16"/>
          <w:color w:val="505050"/>
          <w:spacing w:val="0"/>
          <w:w w:val="117"/>
          <w:emboss/>
        </w:rPr>
      </w:r>
      <w:r>
        <w:rPr>
          <w:rFonts w:ascii="Arial" w:hAnsi="Arial" w:cs="Arial" w:eastAsia="Arial"/>
          <w:sz w:val="16"/>
          <w:szCs w:val="16"/>
          <w:color w:val="505050"/>
          <w:spacing w:val="0"/>
          <w:w w:val="117"/>
        </w:rPr>
      </w:r>
      <w:r>
        <w:rPr>
          <w:rFonts w:ascii="Arial" w:hAnsi="Arial" w:cs="Arial" w:eastAsia="Arial"/>
          <w:sz w:val="16"/>
          <w:szCs w:val="16"/>
          <w:color w:val="505050"/>
          <w:spacing w:val="0"/>
          <w:w w:val="117"/>
        </w:rPr>
        <w:t>"</w:t>
      </w:r>
      <w:r>
        <w:rPr>
          <w:rFonts w:ascii="Arial" w:hAnsi="Arial" w:cs="Arial" w:eastAsia="Arial"/>
          <w:sz w:val="16"/>
          <w:szCs w:val="16"/>
          <w:color w:val="505050"/>
          <w:spacing w:val="0"/>
          <w:w w:val="117"/>
        </w:rPr>
        <w:t>·</w:t>
      </w:r>
      <w:r>
        <w:rPr>
          <w:rFonts w:ascii="Arial" w:hAnsi="Arial" w:cs="Arial" w:eastAsia="Arial"/>
          <w:sz w:val="16"/>
          <w:szCs w:val="16"/>
          <w:color w:val="505050"/>
          <w:spacing w:val="-24"/>
          <w:w w:val="117"/>
        </w:rPr>
        <w:t> </w:t>
      </w:r>
      <w:r>
        <w:rPr>
          <w:rFonts w:ascii="Arial" w:hAnsi="Arial" w:cs="Arial" w:eastAsia="Arial"/>
          <w:sz w:val="16"/>
          <w:szCs w:val="16"/>
          <w:color w:val="696969"/>
          <w:spacing w:val="0"/>
          <w:w w:val="115"/>
        </w:rPr>
        <w:t>·"'</w:t>
      </w:r>
      <w:r>
        <w:rPr>
          <w:rFonts w:ascii="Arial" w:hAnsi="Arial" w:cs="Arial" w:eastAsia="Arial"/>
          <w:sz w:val="16"/>
          <w:szCs w:val="16"/>
          <w:color w:val="696969"/>
          <w:spacing w:val="-26"/>
          <w:w w:val="115"/>
        </w:rPr>
        <w:t>"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65"/>
        </w:rPr>
        <w:t>·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64"/>
        </w:rPr>
        <w:t>'</w:t>
      </w:r>
      <w:r>
        <w:rPr>
          <w:rFonts w:ascii="Arial" w:hAnsi="Arial" w:cs="Arial" w:eastAsia="Arial"/>
          <w:sz w:val="16"/>
          <w:szCs w:val="16"/>
          <w:color w:val="898989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96969"/>
          <w:spacing w:val="0"/>
          <w:w w:val="89"/>
        </w:rPr>
        <w:t>"-=&gt;····</w:t>
      </w:r>
      <w:r>
        <w:rPr>
          <w:rFonts w:ascii="Arial" w:hAnsi="Arial" w:cs="Arial" w:eastAsia="Arial"/>
          <w:sz w:val="16"/>
          <w:szCs w:val="16"/>
          <w:color w:val="696969"/>
          <w:spacing w:val="-1"/>
          <w:w w:val="89"/>
        </w:rPr>
        <w:t>"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8"/>
        </w:rPr>
        <w:t>'</w:t>
      </w:r>
      <w:r>
        <w:rPr>
          <w:rFonts w:ascii="Arial" w:hAnsi="Arial" w:cs="Arial" w:eastAsia="Arial"/>
          <w:sz w:val="16"/>
          <w:szCs w:val="16"/>
          <w:color w:val="36363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100"/>
        </w:rPr>
        <w:t>---</w:t>
      </w:r>
      <w:r>
        <w:rPr>
          <w:rFonts w:ascii="Arial" w:hAnsi="Arial" w:cs="Arial" w:eastAsia="Arial"/>
          <w:sz w:val="16"/>
          <w:szCs w:val="16"/>
          <w:color w:val="79797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-21"/>
          <w:w w:val="132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AFAFAF"/>
          <w:spacing w:val="-33"/>
          <w:w w:val="80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81"/>
          <w:w w:val="12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32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96969"/>
          <w:spacing w:val="0"/>
          <w:w w:val="83"/>
        </w:rPr>
        <w:t>·"·</w:t>
      </w:r>
      <w:r>
        <w:rPr>
          <w:rFonts w:ascii="Times New Roman" w:hAnsi="Times New Roman" w:cs="Times New Roman" w:eastAsia="Times New Roman"/>
          <w:sz w:val="14"/>
          <w:szCs w:val="14"/>
          <w:color w:val="696969"/>
          <w:spacing w:val="-32"/>
          <w:w w:val="83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AFAFAF"/>
          <w:spacing w:val="-3"/>
          <w:w w:val="99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696969"/>
          <w:spacing w:val="-26"/>
          <w:w w:val="131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9C9C9C"/>
          <w:spacing w:val="-14"/>
          <w:w w:val="179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797979"/>
          <w:spacing w:val="-14"/>
          <w:w w:val="155"/>
        </w:rPr>
      </w:r>
      <w:r>
        <w:rPr>
          <w:rFonts w:ascii="Times New Roman" w:hAnsi="Times New Roman" w:cs="Times New Roman" w:eastAsia="Times New Roman"/>
          <w:sz w:val="14"/>
          <w:szCs w:val="14"/>
          <w:color w:val="797979"/>
          <w:spacing w:val="0"/>
          <w:w w:val="155"/>
          <w:emboss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797979"/>
          <w:spacing w:val="0"/>
          <w:w w:val="155"/>
          <w:emboss/>
        </w:rPr>
      </w:r>
      <w:r>
        <w:rPr>
          <w:rFonts w:ascii="Times New Roman" w:hAnsi="Times New Roman" w:cs="Times New Roman" w:eastAsia="Times New Roman"/>
          <w:sz w:val="14"/>
          <w:szCs w:val="14"/>
          <w:color w:val="797979"/>
          <w:spacing w:val="0"/>
          <w:w w:val="155"/>
        </w:rPr>
      </w:r>
      <w:r>
        <w:rPr>
          <w:rFonts w:ascii="Times New Roman" w:hAnsi="Times New Roman" w:cs="Times New Roman" w:eastAsia="Times New Roman"/>
          <w:sz w:val="14"/>
          <w:szCs w:val="14"/>
          <w:color w:val="797979"/>
          <w:spacing w:val="8"/>
          <w:w w:val="155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67"/>
        </w:rPr>
        <w:t>..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-9"/>
          <w:w w:val="16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96969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9696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63"/>
        </w:rPr>
        <w:t>--··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255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75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-7"/>
          <w:w w:val="175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75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24"/>
          <w:w w:val="1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FAFA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FAFA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FAFA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9797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797979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4"/>
          <w:szCs w:val="14"/>
          <w:color w:val="79797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97979"/>
          <w:spacing w:val="-17"/>
          <w:w w:val="25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42"/>
        </w:rPr>
        <w:t>..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59"/>
        </w:rPr>
        <w:t>·-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FAFAF"/>
          <w:spacing w:val="0"/>
          <w:w w:val="15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FAFAF"/>
          <w:spacing w:val="-15"/>
          <w:w w:val="15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97979"/>
          <w:spacing w:val="0"/>
          <w:w w:val="15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360" w:bottom="280" w:left="440" w:right="140"/>
        </w:sectPr>
      </w:pPr>
      <w:rPr/>
    </w:p>
    <w:p>
      <w:pPr>
        <w:spacing w:before="0" w:after="0" w:line="349" w:lineRule="exact"/>
        <w:ind w:left="998" w:right="429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81818"/>
          <w:spacing w:val="0"/>
          <w:w w:val="51"/>
        </w:rPr>
        <w:t>....,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56" w:lineRule="exact"/>
        <w:ind w:left="805" w:right="304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181818"/>
          <w:spacing w:val="0"/>
          <w:w w:val="367"/>
          <w:position w:val="-3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181818"/>
          <w:spacing w:val="-1"/>
          <w:w w:val="367"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81818"/>
          <w:spacing w:val="0"/>
          <w:w w:val="367"/>
          <w:position w:val="-3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ind w:left="8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A2A2A"/>
          <w:spacing w:val="-22"/>
          <w:w w:val="112"/>
        </w:rPr>
        <w:t>·</w:t>
      </w:r>
      <w:r>
        <w:rPr>
          <w:rFonts w:ascii="Arial" w:hAnsi="Arial" w:cs="Arial" w:eastAsia="Arial"/>
          <w:sz w:val="17"/>
          <w:szCs w:val="17"/>
          <w:color w:val="4F4F4F"/>
          <w:spacing w:val="-27"/>
          <w:w w:val="98"/>
        </w:rPr>
        <w:t>{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19"/>
        </w:rPr>
        <w:t>1t</w:t>
      </w:r>
      <w:r>
        <w:rPr>
          <w:rFonts w:ascii="Arial" w:hAnsi="Arial" w:cs="Arial" w:eastAsia="Arial"/>
          <w:sz w:val="17"/>
          <w:szCs w:val="17"/>
          <w:color w:val="2A2A2A"/>
          <w:spacing w:val="-24"/>
          <w:w w:val="120"/>
        </w:rPr>
        <w:t>1</w:t>
      </w:r>
      <w:r>
        <w:rPr>
          <w:rFonts w:ascii="Arial" w:hAnsi="Arial" w:cs="Arial" w:eastAsia="Arial"/>
          <w:sz w:val="17"/>
          <w:szCs w:val="17"/>
          <w:color w:val="959595"/>
          <w:spacing w:val="0"/>
          <w:w w:val="54"/>
        </w:rPr>
        <w:t>-</w:t>
      </w:r>
      <w:r>
        <w:rPr>
          <w:rFonts w:ascii="Arial" w:hAnsi="Arial" w:cs="Arial" w:eastAsia="Arial"/>
          <w:sz w:val="17"/>
          <w:szCs w:val="17"/>
          <w:color w:val="959595"/>
          <w:spacing w:val="-10"/>
          <w:w w:val="54"/>
        </w:rPr>
        <w:t>·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19"/>
        </w:rPr>
        <w:t>'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78" w:lineRule="exact"/>
        <w:ind w:left="763" w:right="863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AAAAAA"/>
          <w:spacing w:val="0"/>
          <w:w w:val="105"/>
        </w:rPr>
        <w:t>·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74" w:after="0" w:line="172" w:lineRule="exact"/>
        <w:ind w:left="773" w:right="38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A2A2A"/>
          <w:w w:val="99"/>
        </w:rPr>
        <w:t>Fi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2"/>
        </w:rPr>
        <w:t>cal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00"/>
        </w:rPr>
        <w:t>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89" w:right="-5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A2A2A"/>
          <w:w w:val="94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7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4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0" w:lineRule="auto"/>
        <w:ind w:left="716" w:right="811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TERCERO.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CONFIRMA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veintiséi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abril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trec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A2A2A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FISCALÍA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JALISCO.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06" w:lineRule="auto"/>
        <w:ind w:left="166" w:right="838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tanto,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preceptos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trascritos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criterios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enunciados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anteriormente,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luego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efectuada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90"/>
          <w:i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1"/>
          <w:w w:val="9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4F4F4F"/>
          <w:spacing w:val="1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fracción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351" w:lineRule="auto"/>
        <w:ind w:left="147" w:right="863" w:firstLine="2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2"/>
        </w:rPr>
        <w:t>111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1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VIII;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arábigo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87.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atendiend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Estado;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observancia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0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6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07" w:right="3474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DECLARATORIA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INEXISTENCIA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3" w:lineRule="auto"/>
        <w:ind w:left="147" w:right="849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2"/>
        </w:rPr>
        <w:t>PRIMER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2A2A2A"/>
          <w:spacing w:val="-2"/>
          <w:w w:val="194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3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87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gestione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'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Acuerdo;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características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recibida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38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15" w:lineRule="exact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696969"/>
          <w:spacing w:val="0"/>
          <w:w w:val="52"/>
          <w:position w:val="-9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461" w:footer="0" w:top="2060" w:bottom="280" w:left="400" w:right="120"/>
          <w:headerReference w:type="default" r:id="rId143"/>
          <w:pgSz w:w="12240" w:h="15840"/>
          <w:cols w:num="2" w:equalWidth="0">
            <w:col w:w="1731" w:space="831"/>
            <w:col w:w="9158"/>
          </w:cols>
        </w:sectPr>
      </w:pPr>
      <w:rPr/>
    </w:p>
    <w:p>
      <w:pPr>
        <w:spacing w:before="0" w:after="0" w:line="286" w:lineRule="exact"/>
        <w:ind w:left="256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8"/>
          <w:szCs w:val="28"/>
          <w:color w:val="696969"/>
          <w:w w:val="109"/>
        </w:rPr>
        <w:t>¡</w:t>
      </w:r>
      <w:r>
        <w:rPr>
          <w:rFonts w:ascii="Arial" w:hAnsi="Arial" w:cs="Arial" w:eastAsia="Arial"/>
          <w:sz w:val="28"/>
          <w:szCs w:val="28"/>
          <w:color w:val="696969"/>
          <w:spacing w:val="-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LTAIPJIFG/276/2016,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14"/>
        </w:rPr>
        <w:t>:</w:t>
      </w:r>
      <w:r>
        <w:rPr>
          <w:rFonts w:ascii="Arial" w:hAnsi="Arial" w:cs="Arial" w:eastAsia="Arial"/>
          <w:sz w:val="17"/>
          <w:szCs w:val="17"/>
          <w:color w:val="2A2A2A"/>
          <w:spacing w:val="-1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31"/>
        </w:rPr>
        <w:t>1</w:t>
      </w:r>
      <w:r>
        <w:rPr>
          <w:rFonts w:ascii="Arial" w:hAnsi="Arial" w:cs="Arial" w:eastAsia="Arial"/>
          <w:sz w:val="17"/>
          <w:szCs w:val="17"/>
          <w:color w:val="2A2A2A"/>
          <w:spacing w:val="-10"/>
          <w:w w:val="16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3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92" w:lineRule="exact"/>
        <w:ind w:left="257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F4F4F"/>
          <w:w w:val="108"/>
        </w:rPr>
        <w:t>¡</w:t>
      </w:r>
      <w:r>
        <w:rPr>
          <w:rFonts w:ascii="Times New Roman" w:hAnsi="Times New Roman" w:cs="Times New Roman" w:eastAsia="Times New Roman"/>
          <w:sz w:val="28"/>
          <w:szCs w:val="28"/>
          <w:color w:val="4F4F4F"/>
          <w:spacing w:val="-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VÍCTIMAS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SECUESTRO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SIDO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LIBERADAS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6" w:after="0" w:line="240" w:lineRule="auto"/>
        <w:ind w:left="2558" w:right="-20"/>
        <w:jc w:val="left"/>
        <w:tabs>
          <w:tab w:pos="50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828282"/>
          <w:spacing w:val="-36"/>
          <w:w w:val="76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17"/>
          <w:w w:val="88"/>
          <w:position w:val="-5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696969"/>
          <w:spacing w:val="-12"/>
          <w:w w:val="129"/>
          <w:position w:val="-5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0"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SECUESTRADAS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0"/>
        </w:rPr>
        <w:t>2014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0"/>
        </w:rPr>
        <w:t>2015.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DESGLOSADAS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4" w:after="0" w:line="161" w:lineRule="exact"/>
        <w:ind w:left="256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A2A2A"/>
          <w:spacing w:val="0"/>
          <w:w w:val="50"/>
          <w:position w:val="-3"/>
        </w:rPr>
        <w:t>!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50"/>
          <w:position w:val="-3"/>
        </w:rPr>
        <w:t>(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50"/>
          <w:position w:val="-3"/>
        </w:rPr>
        <w:t>  </w:t>
      </w:r>
      <w:r>
        <w:rPr>
          <w:rFonts w:ascii="Arial" w:hAnsi="Arial" w:cs="Arial" w:eastAsia="Arial"/>
          <w:sz w:val="17"/>
          <w:szCs w:val="17"/>
          <w:color w:val="2A2A2A"/>
          <w:spacing w:val="21"/>
          <w:w w:val="5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3"/>
        </w:rPr>
        <w:t>MANERA: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939" w:lineRule="exact"/>
        <w:ind w:left="3023" w:right="-20"/>
        <w:jc w:val="left"/>
        <w:tabs>
          <w:tab w:pos="7220" w:val="left"/>
        </w:tabs>
        <w:rPr>
          <w:rFonts w:ascii="Times New Roman" w:hAnsi="Times New Roman" w:cs="Times New Roman" w:eastAsia="Times New Roman"/>
          <w:sz w:val="104"/>
          <w:szCs w:val="104"/>
        </w:rPr>
      </w:pPr>
      <w:rPr/>
      <w:r>
        <w:rPr>
          <w:rFonts w:ascii="Arial" w:hAnsi="Arial" w:cs="Arial" w:eastAsia="Arial"/>
          <w:sz w:val="52"/>
          <w:szCs w:val="52"/>
          <w:color w:val="2A2A2A"/>
          <w:w w:val="50"/>
          <w:position w:val="-5"/>
        </w:rPr>
        <w:t>¡</w:t>
      </w:r>
      <w:r>
        <w:rPr>
          <w:rFonts w:ascii="Arial" w:hAnsi="Arial" w:cs="Arial" w:eastAsia="Arial"/>
          <w:sz w:val="52"/>
          <w:szCs w:val="52"/>
          <w:color w:val="2A2A2A"/>
          <w:spacing w:val="-71"/>
          <w:w w:val="100"/>
          <w:position w:val="-5"/>
        </w:rPr>
        <w:t> </w:t>
      </w:r>
      <w:r>
        <w:rPr>
          <w:rFonts w:ascii="Arial" w:hAnsi="Arial" w:cs="Arial" w:eastAsia="Arial"/>
          <w:sz w:val="52"/>
          <w:szCs w:val="52"/>
          <w:color w:val="828282"/>
          <w:spacing w:val="0"/>
          <w:w w:val="36"/>
          <w:position w:val="-5"/>
        </w:rPr>
        <w:t>·</w:t>
      </w:r>
      <w:r>
        <w:rPr>
          <w:rFonts w:ascii="Arial" w:hAnsi="Arial" w:cs="Arial" w:eastAsia="Arial"/>
          <w:sz w:val="52"/>
          <w:szCs w:val="52"/>
          <w:color w:val="828282"/>
          <w:spacing w:val="0"/>
          <w:w w:val="36"/>
          <w:position w:val="-5"/>
        </w:rPr>
        <w:t>  </w:t>
      </w:r>
      <w:r>
        <w:rPr>
          <w:rFonts w:ascii="Arial" w:hAnsi="Arial" w:cs="Arial" w:eastAsia="Arial"/>
          <w:sz w:val="52"/>
          <w:szCs w:val="52"/>
          <w:color w:val="828282"/>
          <w:spacing w:val="1"/>
          <w:w w:val="36"/>
          <w:position w:val="-5"/>
        </w:rPr>
        <w:t> </w:t>
      </w:r>
      <w:r>
        <w:rPr>
          <w:rFonts w:ascii="Times New Roman" w:hAnsi="Times New Roman" w:cs="Times New Roman" w:eastAsia="Times New Roman"/>
          <w:sz w:val="86"/>
          <w:szCs w:val="86"/>
          <w:color w:val="2A2A2A"/>
          <w:spacing w:val="0"/>
          <w:w w:val="383"/>
          <w:position w:val="-5"/>
        </w:rPr>
        <w:t>-</w:t>
      </w:r>
      <w:r>
        <w:rPr>
          <w:rFonts w:ascii="Times New Roman" w:hAnsi="Times New Roman" w:cs="Times New Roman" w:eastAsia="Times New Roman"/>
          <w:sz w:val="86"/>
          <w:szCs w:val="86"/>
          <w:color w:val="030303"/>
          <w:spacing w:val="0"/>
          <w:w w:val="32"/>
          <w:position w:val="-5"/>
        </w:rPr>
        <w:t>-O,.,:::;:MASDE</w:t>
      </w:r>
      <w:r>
        <w:rPr>
          <w:rFonts w:ascii="Times New Roman" w:hAnsi="Times New Roman" w:cs="Times New Roman" w:eastAsia="Times New Roman"/>
          <w:sz w:val="86"/>
          <w:szCs w:val="86"/>
          <w:color w:val="030303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86"/>
          <w:szCs w:val="86"/>
          <w:color w:val="030303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04"/>
          <w:szCs w:val="104"/>
          <w:color w:val="181818"/>
          <w:spacing w:val="0"/>
          <w:w w:val="58"/>
          <w:position w:val="-5"/>
        </w:rPr>
        <w:t>-</w:t>
      </w:r>
      <w:r>
        <w:rPr>
          <w:rFonts w:ascii="Times New Roman" w:hAnsi="Times New Roman" w:cs="Times New Roman" w:eastAsia="Times New Roman"/>
          <w:sz w:val="104"/>
          <w:szCs w:val="104"/>
          <w:color w:val="181818"/>
          <w:spacing w:val="-109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04"/>
          <w:szCs w:val="104"/>
          <w:color w:val="181818"/>
          <w:spacing w:val="0"/>
          <w:w w:val="57"/>
          <w:position w:val="-5"/>
        </w:rPr>
        <w:t>::::</w:t>
      </w:r>
      <w:r>
        <w:rPr>
          <w:rFonts w:ascii="Times New Roman" w:hAnsi="Times New Roman" w:cs="Times New Roman" w:eastAsia="Times New Roman"/>
          <w:sz w:val="104"/>
          <w:szCs w:val="104"/>
          <w:color w:val="181818"/>
          <w:spacing w:val="-109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04"/>
          <w:szCs w:val="104"/>
          <w:color w:val="181818"/>
          <w:spacing w:val="0"/>
          <w:w w:val="57"/>
          <w:position w:val="-5"/>
        </w:rPr>
        <w:t>:::.:¡</w:t>
      </w:r>
      <w:r>
        <w:rPr>
          <w:rFonts w:ascii="Times New Roman" w:hAnsi="Times New Roman" w:cs="Times New Roman" w:eastAsia="Times New Roman"/>
          <w:sz w:val="104"/>
          <w:szCs w:val="104"/>
          <w:color w:val="000000"/>
          <w:spacing w:val="0"/>
          <w:w w:val="100"/>
          <w:position w:val="0"/>
        </w:rPr>
      </w:r>
    </w:p>
    <w:p>
      <w:pPr>
        <w:spacing w:before="0" w:after="0" w:line="443" w:lineRule="exact"/>
        <w:ind w:left="3018" w:right="-20"/>
        <w:jc w:val="left"/>
        <w:tabs>
          <w:tab w:pos="3540" w:val="left"/>
          <w:tab w:pos="4400" w:val="left"/>
          <w:tab w:pos="6600" w:val="left"/>
          <w:tab w:pos="912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41"/>
          <w:szCs w:val="41"/>
          <w:color w:val="2A2A2A"/>
          <w:spacing w:val="0"/>
          <w:w w:val="48"/>
          <w:position w:val="2"/>
        </w:rPr>
        <w:t>¡</w:t>
      </w:r>
      <w:r>
        <w:rPr>
          <w:rFonts w:ascii="Arial" w:hAnsi="Arial" w:cs="Arial" w:eastAsia="Arial"/>
          <w:sz w:val="41"/>
          <w:szCs w:val="41"/>
          <w:color w:val="2A2A2A"/>
          <w:spacing w:val="0"/>
          <w:w w:val="48"/>
          <w:position w:val="2"/>
        </w:rPr>
        <w:t> </w:t>
      </w:r>
      <w:r>
        <w:rPr>
          <w:rFonts w:ascii="Arial" w:hAnsi="Arial" w:cs="Arial" w:eastAsia="Arial"/>
          <w:sz w:val="41"/>
          <w:szCs w:val="41"/>
          <w:color w:val="2A2A2A"/>
          <w:spacing w:val="39"/>
          <w:w w:val="48"/>
          <w:position w:val="2"/>
        </w:rPr>
        <w:t> </w:t>
      </w:r>
      <w:r>
        <w:rPr>
          <w:rFonts w:ascii="Arial" w:hAnsi="Arial" w:cs="Arial" w:eastAsia="Arial"/>
          <w:sz w:val="41"/>
          <w:szCs w:val="41"/>
          <w:color w:val="AAAAAA"/>
          <w:spacing w:val="0"/>
          <w:w w:val="48"/>
          <w:position w:val="2"/>
        </w:rPr>
        <w:t>-.</w:t>
      </w:r>
      <w:r>
        <w:rPr>
          <w:rFonts w:ascii="Arial" w:hAnsi="Arial" w:cs="Arial" w:eastAsia="Arial"/>
          <w:sz w:val="41"/>
          <w:szCs w:val="41"/>
          <w:color w:val="AAAAAA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41"/>
          <w:szCs w:val="41"/>
          <w:color w:val="AAAAAA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7"/>
          <w:position w:val="2"/>
        </w:rPr>
        <w:t>2014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52"/>
          <w:szCs w:val="52"/>
          <w:color w:val="030303"/>
          <w:spacing w:val="0"/>
          <w:w w:val="52"/>
          <w:position w:val="2"/>
        </w:rPr>
        <w:t>1</w:t>
      </w:r>
      <w:r>
        <w:rPr>
          <w:rFonts w:ascii="Times New Roman" w:hAnsi="Times New Roman" w:cs="Times New Roman" w:eastAsia="Times New Roman"/>
          <w:sz w:val="52"/>
          <w:szCs w:val="52"/>
          <w:color w:val="030303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030303"/>
          <w:spacing w:val="0"/>
          <w:w w:val="100"/>
          <w:position w:val="2"/>
        </w:rPr>
      </w:r>
      <w:r>
        <w:rPr>
          <w:rFonts w:ascii="Arial" w:hAnsi="Arial" w:cs="Arial" w:eastAsia="Arial"/>
          <w:sz w:val="26"/>
          <w:szCs w:val="26"/>
          <w:color w:val="2A2A2A"/>
          <w:spacing w:val="0"/>
          <w:w w:val="140"/>
          <w:position w:val="2"/>
        </w:rPr>
        <w:t>--+-</w:t>
      </w:r>
      <w:r>
        <w:rPr>
          <w:rFonts w:ascii="Arial" w:hAnsi="Arial" w:cs="Arial" w:eastAsia="Arial"/>
          <w:sz w:val="26"/>
          <w:szCs w:val="26"/>
          <w:color w:val="2A2A2A"/>
          <w:spacing w:val="-10"/>
          <w:w w:val="141"/>
          <w:position w:val="2"/>
        </w:rPr>
        <w:t>-</w:t>
      </w:r>
      <w:r>
        <w:rPr>
          <w:rFonts w:ascii="Arial" w:hAnsi="Arial" w:cs="Arial" w:eastAsia="Arial"/>
          <w:sz w:val="26"/>
          <w:szCs w:val="26"/>
          <w:color w:val="030303"/>
          <w:spacing w:val="0"/>
          <w:w w:val="280"/>
          <w:position w:val="2"/>
        </w:rPr>
        <w:t>---</w:t>
      </w:r>
      <w:r>
        <w:rPr>
          <w:rFonts w:ascii="Arial" w:hAnsi="Arial" w:cs="Arial" w:eastAsia="Arial"/>
          <w:sz w:val="26"/>
          <w:szCs w:val="26"/>
          <w:color w:val="030303"/>
          <w:spacing w:val="-31"/>
          <w:w w:val="100"/>
          <w:position w:val="2"/>
        </w:rPr>
        <w:t> </w:t>
      </w:r>
      <w:r>
        <w:rPr>
          <w:rFonts w:ascii="Arial" w:hAnsi="Arial" w:cs="Arial" w:eastAsia="Arial"/>
          <w:sz w:val="26"/>
          <w:szCs w:val="26"/>
          <w:color w:val="2A2A2A"/>
          <w:spacing w:val="0"/>
          <w:w w:val="308"/>
          <w:position w:val="2"/>
        </w:rPr>
        <w:t>-</w:t>
      </w:r>
      <w:r>
        <w:rPr>
          <w:rFonts w:ascii="Arial" w:hAnsi="Arial" w:cs="Arial" w:eastAsia="Arial"/>
          <w:sz w:val="26"/>
          <w:szCs w:val="26"/>
          <w:color w:val="2A2A2A"/>
          <w:spacing w:val="-148"/>
          <w:w w:val="308"/>
          <w:position w:val="2"/>
        </w:rPr>
        <w:t> </w:t>
      </w:r>
      <w:r>
        <w:rPr>
          <w:rFonts w:ascii="Arial" w:hAnsi="Arial" w:cs="Arial" w:eastAsia="Arial"/>
          <w:sz w:val="26"/>
          <w:szCs w:val="26"/>
          <w:color w:val="030303"/>
          <w:spacing w:val="0"/>
          <w:w w:val="308"/>
          <w:position w:val="2"/>
        </w:rPr>
        <w:t>-</w:t>
      </w:r>
      <w:r>
        <w:rPr>
          <w:rFonts w:ascii="Arial" w:hAnsi="Arial" w:cs="Arial" w:eastAsia="Arial"/>
          <w:sz w:val="26"/>
          <w:szCs w:val="26"/>
          <w:color w:val="030303"/>
          <w:spacing w:val="-159"/>
          <w:w w:val="308"/>
          <w:position w:val="2"/>
        </w:rPr>
        <w:t> </w:t>
      </w:r>
      <w:r>
        <w:rPr>
          <w:rFonts w:ascii="Arial" w:hAnsi="Arial" w:cs="Arial" w:eastAsia="Arial"/>
          <w:sz w:val="26"/>
          <w:szCs w:val="26"/>
          <w:color w:val="2A2A2A"/>
          <w:spacing w:val="0"/>
          <w:w w:val="308"/>
          <w:position w:val="2"/>
        </w:rPr>
        <w:t>-</w:t>
      </w:r>
      <w:r>
        <w:rPr>
          <w:rFonts w:ascii="Arial" w:hAnsi="Arial" w:cs="Arial" w:eastAsia="Arial"/>
          <w:sz w:val="26"/>
          <w:szCs w:val="26"/>
          <w:color w:val="2A2A2A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6"/>
          <w:szCs w:val="26"/>
          <w:color w:val="2A2A2A"/>
          <w:spacing w:val="0"/>
          <w:w w:val="100"/>
          <w:position w:val="2"/>
        </w:rPr>
      </w:r>
      <w:r>
        <w:rPr>
          <w:rFonts w:ascii="Arial" w:hAnsi="Arial" w:cs="Arial" w:eastAsia="Arial"/>
          <w:sz w:val="26"/>
          <w:szCs w:val="26"/>
          <w:color w:val="4F4F4F"/>
          <w:spacing w:val="0"/>
          <w:w w:val="67"/>
          <w:position w:val="2"/>
        </w:rPr>
        <w:t>-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82" w:after="0" w:line="428" w:lineRule="exact"/>
        <w:ind w:left="3008" w:right="-20"/>
        <w:jc w:val="left"/>
        <w:rPr>
          <w:rFonts w:ascii="Courier New" w:hAnsi="Courier New" w:cs="Courier New" w:eastAsia="Courier New"/>
          <w:sz w:val="39"/>
          <w:szCs w:val="39"/>
        </w:rPr>
      </w:pPr>
      <w:rPr/>
      <w:r>
        <w:rPr>
          <w:rFonts w:ascii="Courier New" w:hAnsi="Courier New" w:cs="Courier New" w:eastAsia="Courier New"/>
          <w:sz w:val="39"/>
          <w:szCs w:val="39"/>
          <w:color w:val="030303"/>
          <w:spacing w:val="0"/>
          <w:w w:val="62"/>
          <w:position w:val="2"/>
        </w:rPr>
        <w:t>--zo_ls--</w:t>
      </w:r>
      <w:r>
        <w:rPr>
          <w:rFonts w:ascii="Courier New" w:hAnsi="Courier New" w:cs="Courier New" w:eastAsia="Courier New"/>
          <w:sz w:val="39"/>
          <w:szCs w:val="39"/>
          <w:color w:val="030303"/>
          <w:spacing w:val="0"/>
          <w:w w:val="62"/>
          <w:position w:val="2"/>
        </w:rPr>
        <w:t> </w:t>
      </w:r>
      <w:r>
        <w:rPr>
          <w:rFonts w:ascii="Courier New" w:hAnsi="Courier New" w:cs="Courier New" w:eastAsia="Courier New"/>
          <w:sz w:val="39"/>
          <w:szCs w:val="39"/>
          <w:color w:val="030303"/>
          <w:spacing w:val="0"/>
          <w:w w:val="62"/>
          <w:position w:val="2"/>
        </w:rPr>
        <w:t>j--------------</w:t>
      </w:r>
      <w:r>
        <w:rPr>
          <w:rFonts w:ascii="Courier New" w:hAnsi="Courier New" w:cs="Courier New" w:eastAsia="Courier New"/>
          <w:sz w:val="39"/>
          <w:szCs w:val="39"/>
          <w:color w:val="696969"/>
          <w:spacing w:val="0"/>
          <w:w w:val="6"/>
          <w:position w:val="2"/>
        </w:rPr>
        <w:t>-</w:t>
      </w:r>
      <w:r>
        <w:rPr>
          <w:rFonts w:ascii="Courier New" w:hAnsi="Courier New" w:cs="Courier New" w:eastAsia="Courier New"/>
          <w:sz w:val="39"/>
          <w:szCs w:val="39"/>
          <w:color w:val="696969"/>
          <w:spacing w:val="-125"/>
          <w:w w:val="100"/>
          <w:position w:val="2"/>
        </w:rPr>
        <w:t> </w:t>
      </w:r>
      <w:r>
        <w:rPr>
          <w:rFonts w:ascii="Courier New" w:hAnsi="Courier New" w:cs="Courier New" w:eastAsia="Courier New"/>
          <w:sz w:val="39"/>
          <w:szCs w:val="39"/>
          <w:color w:val="030303"/>
          <w:spacing w:val="0"/>
          <w:w w:val="105"/>
          <w:position w:val="2"/>
        </w:rPr>
        <w:t>------</w:t>
      </w:r>
      <w:r>
        <w:rPr>
          <w:rFonts w:ascii="Courier New" w:hAnsi="Courier New" w:cs="Courier New" w:eastAsia="Courier New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4" w:lineRule="exact"/>
        <w:ind w:left="255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192"/>
          <w:position w:val="-1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57"/>
          <w:w w:val="192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1"/>
        </w:rPr>
        <w:t>2.-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VÍCTIMAS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DELITO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SECUESTRO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1"/>
        </w:rPr>
        <w:t>2014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0"/>
          <w:position w:val="-1"/>
        </w:rPr>
        <w:t>2015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12" w:lineRule="exact"/>
        <w:ind w:left="2558" w:right="-20"/>
        <w:jc w:val="left"/>
        <w:tabs>
          <w:tab w:pos="880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215"/>
        </w:rPr>
        <w:t>¡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0"/>
          <w:w w:val="113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77" w:lineRule="exact"/>
        <w:ind w:left="255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0.640015pt;margin-top:5.547722pt;width:17.280001pt;height:49.919998pt;mso-position-horizontal-relative:page;mso-position-vertical-relative:paragraph;z-index:-1507" type="#_x0000_t75">
            <v:imagedata r:id="rId144" o:title=""/>
          </v:shape>
        </w:pic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4F4F4F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RESCATADAS,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RESCATE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6" w:after="0" w:line="251" w:lineRule="exact"/>
        <w:ind w:left="255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4"/>
          <w:szCs w:val="24"/>
          <w:color w:val="4F4F4F"/>
          <w:spacing w:val="0"/>
          <w:w w:val="52"/>
          <w:position w:val="-2"/>
        </w:rPr>
        <w:t>1</w:t>
      </w:r>
      <w:r>
        <w:rPr>
          <w:rFonts w:ascii="Arial" w:hAnsi="Arial" w:cs="Arial" w:eastAsia="Arial"/>
          <w:sz w:val="24"/>
          <w:szCs w:val="24"/>
          <w:color w:val="4F4F4F"/>
          <w:spacing w:val="29"/>
          <w:w w:val="52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MEDIANTE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PAGO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RESCATE."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2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2"/>
        </w:rPr>
        <w:t>SIC.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2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53" w:lineRule="exact"/>
        <w:ind w:left="255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7"/>
          <w:szCs w:val="37"/>
          <w:color w:val="4F4F4F"/>
          <w:spacing w:val="0"/>
          <w:w w:val="71"/>
          <w:position w:val="1"/>
        </w:rPr>
        <w:t>j</w:t>
      </w:r>
      <w:r>
        <w:rPr>
          <w:rFonts w:ascii="Arial" w:hAnsi="Arial" w:cs="Arial" w:eastAsia="Arial"/>
          <w:sz w:val="37"/>
          <w:szCs w:val="37"/>
          <w:color w:val="4F4F4F"/>
          <w:spacing w:val="6"/>
          <w:w w:val="71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exist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5"/>
          <w:position w:val="1"/>
        </w:rPr>
        <w:t>VÍCTtiS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left="2568" w:right="-20"/>
        <w:jc w:val="left"/>
        <w:tabs>
          <w:tab w:pos="105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0"/>
          <w:w w:val="78"/>
          <w:i/>
        </w:rPr>
        <w:t>!</w:t>
      </w:r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0"/>
          <w:w w:val="7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10"/>
          <w:w w:val="7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LIBERADAS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OPERATIVO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PAGO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RESCATE,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mo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8" w:after="0" w:line="240" w:lineRule="auto"/>
        <w:ind w:left="2397" w:right="-20"/>
        <w:jc w:val="left"/>
        <w:tabs>
          <w:tab w:pos="106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minuciosa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revisión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electrónicas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4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7" w:after="0" w:line="240" w:lineRule="auto"/>
        <w:ind w:left="256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84.480003pt;margin-top:5.27029pt;width:32.639999pt;height:26.879999pt;mso-position-horizontal-relative:page;mso-position-vertical-relative:paragraph;z-index:-1508" type="#_x0000_t75">
            <v:imagedata r:id="rId14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9.178925pt;margin-top:6.177534pt;width:19.150185pt;height:25.5pt;mso-position-horizontal-relative:page;mso-position-vertical-relative:paragraph;z-index:-1504" type="#_x0000_t202" filled="f" stroked="f">
            <v:textbox inset="0,0,0,0">
              <w:txbxContent>
                <w:p>
                  <w:pPr>
                    <w:spacing w:before="0" w:after="0" w:line="510" w:lineRule="exact"/>
                    <w:ind w:right="-116"/>
                    <w:jc w:val="left"/>
                    <w:rPr>
                      <w:rFonts w:ascii="Arial" w:hAnsi="Arial" w:cs="Arial" w:eastAsia="Arial"/>
                      <w:sz w:val="51"/>
                      <w:szCs w:val="51"/>
                    </w:rPr>
                  </w:pPr>
                  <w:rPr/>
                  <w:r>
                    <w:rPr>
                      <w:rFonts w:ascii="Arial" w:hAnsi="Arial" w:cs="Arial" w:eastAsia="Arial"/>
                      <w:sz w:val="51"/>
                      <w:szCs w:val="51"/>
                      <w:color w:val="030303"/>
                      <w:spacing w:val="0"/>
                      <w:w w:val="100"/>
                      <w:position w:val="-1"/>
                    </w:rPr>
                    <w:t>\.</w:t>
                  </w:r>
                  <w:r>
                    <w:rPr>
                      <w:rFonts w:ascii="Arial" w:hAnsi="Arial" w:cs="Arial" w:eastAsia="Arial"/>
                      <w:sz w:val="51"/>
                      <w:szCs w:val="51"/>
                      <w:color w:val="030303"/>
                      <w:spacing w:val="-13"/>
                      <w:w w:val="100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51"/>
                      <w:szCs w:val="51"/>
                      <w:color w:val="4F4F4F"/>
                      <w:spacing w:val="-75"/>
                      <w:w w:val="100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51"/>
                      <w:szCs w:val="5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color w:val="4F4F4F"/>
          <w:spacing w:val="0"/>
          <w:w w:val="51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4F4F4F"/>
          <w:spacing w:val="0"/>
          <w:w w:val="51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4F4F4F"/>
          <w:spacing w:val="4"/>
          <w:w w:val="5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Central,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Criminal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2A2A2A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30303"/>
          <w:spacing w:val="0"/>
          <w:w w:val="172"/>
          <w:i/>
        </w:rPr>
        <w:t>{a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4" w:after="0" w:line="240" w:lineRule="auto"/>
        <w:ind w:left="2630" w:right="871"/>
        <w:jc w:val="center"/>
        <w:tabs>
          <w:tab w:pos="106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!nformación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aglutinada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específicas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debiéndose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otorgar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360" w:bottom="280" w:left="400" w:right="120"/>
        </w:sectPr>
      </w:pPr>
      <w:rPr/>
    </w:p>
    <w:p>
      <w:pPr>
        <w:spacing w:before="62" w:after="0" w:line="240" w:lineRule="auto"/>
        <w:ind w:left="107" w:right="-65"/>
        <w:jc w:val="left"/>
        <w:tabs>
          <w:tab w:pos="1740" w:val="left"/>
          <w:tab w:pos="2380" w:val="left"/>
          <w:tab w:pos="44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14.221534pt;margin-top:28.656712pt;width:388.484895pt;height:.1pt;mso-position-horizontal-relative:page;mso-position-vertical-relative:paragraph;z-index:-1506" coordorigin="284,573" coordsize="7770,2">
            <v:shape style="position:absolute;left:284;top:573;width:7770;height:2" coordorigin="284,573" coordsize="7770,0" path="m284,573l8054,573e" filled="f" stroked="t" strokeweight="1.896204pt" strokecolor="#030303">
              <v:path arrowok="t"/>
            </v:shape>
          </v:group>
          <w10:wrap type="none"/>
        </w:pict>
      </w:r>
      <w:r>
        <w:rPr/>
        <w:pict>
          <v:group style="position:absolute;margin-left:441.089508pt;margin-top:12.603547pt;width:2.56pt;height:.1pt;mso-position-horizontal-relative:page;mso-position-vertical-relative:paragraph;z-index:-1505" coordorigin="8822,252" coordsize="51,2">
            <v:shape style="position:absolute;left:8822;top:252;width:51;height:2" coordorigin="8822,252" coordsize="51,0" path="m8822,252l8873,252e" filled="f" stroked="t" strokeweight=".32pt" strokecolor="#94949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181818"/>
          <w:w w:val="74"/>
        </w:rPr>
        <w:t>1N</w:t>
      </w:r>
      <w:r>
        <w:rPr>
          <w:rFonts w:ascii="Times New Roman" w:hAnsi="Times New Roman" w:cs="Times New Roman" w:eastAsia="Times New Roman"/>
          <w:sz w:val="17"/>
          <w:szCs w:val="17"/>
          <w:color w:val="18181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38"/>
          <w:w w:val="68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7"/>
        </w:rPr>
        <w:t>..v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5"/>
          <w:w w:val="107"/>
        </w:rPr>
        <w:t>w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49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8"/>
          <w:w w:val="148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81818"/>
          <w:spacing w:val="0"/>
          <w:w w:val="126"/>
        </w:rPr>
        <w:t>li</w:t>
      </w:r>
      <w:r>
        <w:rPr>
          <w:rFonts w:ascii="Times New Roman" w:hAnsi="Times New Roman" w:cs="Times New Roman" w:eastAsia="Times New Roman"/>
          <w:sz w:val="17"/>
          <w:szCs w:val="17"/>
          <w:color w:val="181818"/>
          <w:spacing w:val="0"/>
          <w:w w:val="127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81818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4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4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36"/>
          <w:w w:val="142"/>
        </w:rPr>
        <w:t> </w:t>
      </w:r>
      <w:r>
        <w:rPr>
          <w:rFonts w:ascii="Arial" w:hAnsi="Arial" w:cs="Arial" w:eastAsia="Arial"/>
          <w:sz w:val="12"/>
          <w:szCs w:val="12"/>
          <w:color w:val="181818"/>
          <w:spacing w:val="-13"/>
          <w:w w:val="165"/>
        </w:rPr>
        <w:t>1</w:t>
      </w:r>
      <w:r>
        <w:rPr>
          <w:rFonts w:ascii="Arial" w:hAnsi="Arial" w:cs="Arial" w:eastAsia="Arial"/>
          <w:sz w:val="12"/>
          <w:szCs w:val="12"/>
          <w:color w:val="4F4F4F"/>
          <w:spacing w:val="0"/>
          <w:w w:val="78"/>
        </w:rPr>
        <w:t>.</w:t>
      </w:r>
      <w:r>
        <w:rPr>
          <w:rFonts w:ascii="Arial" w:hAnsi="Arial" w:cs="Arial" w:eastAsia="Arial"/>
          <w:sz w:val="12"/>
          <w:szCs w:val="12"/>
          <w:color w:val="4F4F4F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A2A2A"/>
          <w:spacing w:val="0"/>
          <w:w w:val="185"/>
        </w:rPr>
        <w:t>;</w:t>
      </w:r>
      <w:r>
        <w:rPr>
          <w:rFonts w:ascii="Arial" w:hAnsi="Arial" w:cs="Arial" w:eastAsia="Arial"/>
          <w:sz w:val="12"/>
          <w:szCs w:val="12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2A2A2A"/>
          <w:spacing w:val="0"/>
          <w:w w:val="100"/>
        </w:rPr>
      </w:r>
      <w:r>
        <w:rPr>
          <w:rFonts w:ascii="Arial" w:hAnsi="Arial" w:cs="Arial" w:eastAsia="Arial"/>
          <w:sz w:val="12"/>
          <w:szCs w:val="12"/>
          <w:color w:val="828282"/>
          <w:spacing w:val="0"/>
          <w:w w:val="100"/>
        </w:rPr>
        <w:t>'-""'</w:t>
      </w:r>
      <w:r>
        <w:rPr>
          <w:rFonts w:ascii="Arial" w:hAnsi="Arial" w:cs="Arial" w:eastAsia="Arial"/>
          <w:sz w:val="12"/>
          <w:szCs w:val="12"/>
          <w:color w:val="828282"/>
          <w:spacing w:val="0"/>
          <w:w w:val="100"/>
        </w:rPr>
        <w:t>-</w:t>
      </w:r>
      <w:r>
        <w:rPr>
          <w:rFonts w:ascii="Arial" w:hAnsi="Arial" w:cs="Arial" w:eastAsia="Arial"/>
          <w:sz w:val="12"/>
          <w:szCs w:val="12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2828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59595"/>
          <w:spacing w:val="0"/>
          <w:w w:val="100"/>
        </w:rPr>
        <w:t>...</w:t>
      </w:r>
      <w:r>
        <w:rPr>
          <w:rFonts w:ascii="Arial" w:hAnsi="Arial" w:cs="Arial" w:eastAsia="Arial"/>
          <w:sz w:val="12"/>
          <w:szCs w:val="12"/>
          <w:color w:val="959595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59595"/>
          <w:spacing w:val="0"/>
          <w:w w:val="92"/>
        </w:rPr>
        <w:t>,</w:t>
      </w:r>
      <w:r>
        <w:rPr>
          <w:rFonts w:ascii="Arial" w:hAnsi="Arial" w:cs="Arial" w:eastAsia="Arial"/>
          <w:sz w:val="12"/>
          <w:szCs w:val="12"/>
          <w:color w:val="959595"/>
          <w:spacing w:val="-7"/>
          <w:w w:val="92"/>
        </w:rPr>
        <w:t>,</w:t>
      </w:r>
      <w:r>
        <w:rPr>
          <w:rFonts w:ascii="Arial" w:hAnsi="Arial" w:cs="Arial" w:eastAsia="Arial"/>
          <w:sz w:val="12"/>
          <w:szCs w:val="12"/>
          <w:color w:val="BABABA"/>
          <w:spacing w:val="3"/>
          <w:w w:val="14"/>
        </w:rPr>
        <w:t>_</w:t>
      </w:r>
      <w:r>
        <w:rPr>
          <w:rFonts w:ascii="Arial" w:hAnsi="Arial" w:cs="Arial" w:eastAsia="Arial"/>
          <w:sz w:val="12"/>
          <w:szCs w:val="12"/>
          <w:color w:val="959595"/>
          <w:spacing w:val="0"/>
          <w:w w:val="115"/>
        </w:rPr>
        <w:t>,_,,</w:t>
      </w:r>
      <w:r>
        <w:rPr>
          <w:rFonts w:ascii="Arial" w:hAnsi="Arial" w:cs="Arial" w:eastAsia="Arial"/>
          <w:sz w:val="12"/>
          <w:szCs w:val="12"/>
          <w:color w:val="828282"/>
          <w:spacing w:val="0"/>
          <w:w w:val="67"/>
        </w:rPr>
        <w:t>...</w:t>
      </w:r>
      <w:r>
        <w:rPr>
          <w:rFonts w:ascii="Arial" w:hAnsi="Arial" w:cs="Arial" w:eastAsia="Arial"/>
          <w:sz w:val="12"/>
          <w:szCs w:val="12"/>
          <w:color w:val="828282"/>
          <w:spacing w:val="-5"/>
          <w:w w:val="67"/>
        </w:rPr>
        <w:t>.</w:t>
      </w:r>
      <w:r>
        <w:rPr>
          <w:rFonts w:ascii="Arial" w:hAnsi="Arial" w:cs="Arial" w:eastAsia="Arial"/>
          <w:sz w:val="12"/>
          <w:szCs w:val="12"/>
          <w:color w:val="959595"/>
          <w:spacing w:val="0"/>
          <w:w w:val="102"/>
        </w:rPr>
        <w:t>,</w:t>
      </w:r>
      <w:r>
        <w:rPr>
          <w:rFonts w:ascii="Arial" w:hAnsi="Arial" w:cs="Arial" w:eastAsia="Arial"/>
          <w:sz w:val="12"/>
          <w:szCs w:val="12"/>
          <w:color w:val="959595"/>
          <w:spacing w:val="-26"/>
          <w:w w:val="102"/>
        </w:rPr>
        <w:t>.</w:t>
      </w:r>
      <w:r>
        <w:rPr>
          <w:rFonts w:ascii="Arial" w:hAnsi="Arial" w:cs="Arial" w:eastAsia="Arial"/>
          <w:sz w:val="12"/>
          <w:szCs w:val="12"/>
          <w:color w:val="BABABA"/>
          <w:spacing w:val="-10"/>
          <w:w w:val="157"/>
        </w:rPr>
        <w:t>.</w:t>
      </w:r>
      <w:r>
        <w:rPr>
          <w:rFonts w:ascii="Arial" w:hAnsi="Arial" w:cs="Arial" w:eastAsia="Arial"/>
          <w:sz w:val="12"/>
          <w:szCs w:val="12"/>
          <w:color w:val="959595"/>
          <w:spacing w:val="0"/>
          <w:w w:val="122"/>
        </w:rPr>
        <w:t>...</w:t>
      </w:r>
      <w:r>
        <w:rPr>
          <w:rFonts w:ascii="Arial" w:hAnsi="Arial" w:cs="Arial" w:eastAsia="Arial"/>
          <w:sz w:val="12"/>
          <w:szCs w:val="12"/>
          <w:color w:val="959595"/>
          <w:spacing w:val="-16"/>
          <w:w w:val="122"/>
        </w:rPr>
        <w:t>.</w:t>
      </w:r>
      <w:r>
        <w:rPr>
          <w:rFonts w:ascii="Arial" w:hAnsi="Arial" w:cs="Arial" w:eastAsia="Arial"/>
          <w:sz w:val="12"/>
          <w:szCs w:val="12"/>
          <w:color w:val="959595"/>
          <w:spacing w:val="0"/>
          <w:w w:val="121"/>
        </w:rPr>
        <w:t>"--·"•"''</w:t>
      </w:r>
      <w:r>
        <w:rPr>
          <w:rFonts w:ascii="Arial" w:hAnsi="Arial" w:cs="Arial" w:eastAsia="Arial"/>
          <w:sz w:val="12"/>
          <w:szCs w:val="12"/>
          <w:color w:val="959595"/>
          <w:spacing w:val="-13"/>
          <w:w w:val="121"/>
        </w:rPr>
        <w:t>"</w:t>
      </w:r>
      <w:r>
        <w:rPr>
          <w:rFonts w:ascii="Arial" w:hAnsi="Arial" w:cs="Arial" w:eastAsia="Arial"/>
          <w:sz w:val="12"/>
          <w:szCs w:val="12"/>
          <w:color w:val="BABABA"/>
          <w:spacing w:val="3"/>
          <w:w w:val="58"/>
        </w:rPr>
        <w:t>-</w:t>
      </w:r>
      <w:r>
        <w:rPr>
          <w:rFonts w:ascii="Arial" w:hAnsi="Arial" w:cs="Arial" w:eastAsia="Arial"/>
          <w:sz w:val="12"/>
          <w:szCs w:val="12"/>
          <w:color w:val="828282"/>
          <w:spacing w:val="0"/>
          <w:w w:val="147"/>
        </w:rPr>
        <w:t>"'-</w:t>
      </w:r>
      <w:r>
        <w:rPr>
          <w:rFonts w:ascii="Arial" w:hAnsi="Arial" w:cs="Arial" w:eastAsia="Arial"/>
          <w:sz w:val="12"/>
          <w:szCs w:val="12"/>
          <w:color w:val="82828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828282"/>
          <w:spacing w:val="0"/>
          <w:w w:val="100"/>
        </w:rPr>
      </w:r>
      <w:r>
        <w:rPr>
          <w:rFonts w:ascii="Times New Roman" w:hAnsi="Times New Roman" w:cs="Times New Roman" w:eastAsia="Times New Roman"/>
          <w:sz w:val="5"/>
          <w:szCs w:val="5"/>
          <w:color w:val="828282"/>
          <w:spacing w:val="0"/>
          <w:w w:val="204"/>
        </w:rPr>
        <w:t>7</w:t>
      </w:r>
      <w:r>
        <w:rPr>
          <w:rFonts w:ascii="Times New Roman" w:hAnsi="Times New Roman" w:cs="Times New Roman" w:eastAsia="Times New Roman"/>
          <w:sz w:val="5"/>
          <w:szCs w:val="5"/>
          <w:color w:val="828282"/>
          <w:spacing w:val="-15"/>
          <w:w w:val="204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2A2A2A"/>
          <w:spacing w:val="-44"/>
          <w:w w:val="399"/>
        </w:rPr>
        <w:t>'</w:t>
      </w:r>
      <w:r>
        <w:rPr>
          <w:rFonts w:ascii="Times New Roman" w:hAnsi="Times New Roman" w:cs="Times New Roman" w:eastAsia="Times New Roman"/>
          <w:sz w:val="5"/>
          <w:szCs w:val="5"/>
          <w:color w:val="828282"/>
          <w:spacing w:val="0"/>
          <w:w w:val="399"/>
        </w:rPr>
        <w:t>'-""</w:t>
      </w:r>
      <w:r>
        <w:rPr>
          <w:rFonts w:ascii="Times New Roman" w:hAnsi="Times New Roman" w:cs="Times New Roman" w:eastAsia="Times New Roman"/>
          <w:sz w:val="5"/>
          <w:szCs w:val="5"/>
          <w:color w:val="828282"/>
          <w:spacing w:val="-7"/>
          <w:w w:val="399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696969"/>
          <w:spacing w:val="0"/>
          <w:w w:val="239"/>
        </w:rPr>
        <w:t>-"·"</w:t>
      </w:r>
      <w:r>
        <w:rPr>
          <w:rFonts w:ascii="Times New Roman" w:hAnsi="Times New Roman" w:cs="Times New Roman" w:eastAsia="Times New Roman"/>
          <w:sz w:val="5"/>
          <w:szCs w:val="5"/>
          <w:color w:val="696969"/>
          <w:spacing w:val="-17"/>
          <w:w w:val="239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959595"/>
          <w:spacing w:val="0"/>
          <w:w w:val="258"/>
        </w:rPr>
        <w:t>"''"··•</w:t>
      </w:r>
      <w:r>
        <w:rPr>
          <w:rFonts w:ascii="Times New Roman" w:hAnsi="Times New Roman" w:cs="Times New Roman" w:eastAsia="Times New Roman"/>
          <w:sz w:val="5"/>
          <w:szCs w:val="5"/>
          <w:color w:val="959595"/>
          <w:spacing w:val="-9"/>
          <w:w w:val="258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4F4F4F"/>
          <w:spacing w:val="-20"/>
          <w:w w:val="276"/>
        </w:rPr>
        <w:t>·</w:t>
      </w:r>
      <w:r>
        <w:rPr>
          <w:rFonts w:ascii="Times New Roman" w:hAnsi="Times New Roman" w:cs="Times New Roman" w:eastAsia="Times New Roman"/>
          <w:sz w:val="5"/>
          <w:szCs w:val="5"/>
          <w:color w:val="828282"/>
          <w:spacing w:val="0"/>
          <w:w w:val="271"/>
        </w:rPr>
        <w:t>"'..</w:t>
      </w:r>
      <w:r>
        <w:rPr>
          <w:rFonts w:ascii="Times New Roman" w:hAnsi="Times New Roman" w:cs="Times New Roman" w:eastAsia="Times New Roman"/>
          <w:sz w:val="5"/>
          <w:szCs w:val="5"/>
          <w:color w:val="828282"/>
          <w:spacing w:val="-5"/>
          <w:w w:val="271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959595"/>
          <w:spacing w:val="0"/>
          <w:w w:val="112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959595"/>
          <w:spacing w:val="-9"/>
          <w:w w:val="112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959595"/>
          <w:spacing w:val="0"/>
          <w:w w:val="292"/>
        </w:rPr>
        <w:t>,.</w:t>
      </w:r>
      <w:r>
        <w:rPr>
          <w:rFonts w:ascii="Times New Roman" w:hAnsi="Times New Roman" w:cs="Times New Roman" w:eastAsia="Times New Roman"/>
          <w:sz w:val="5"/>
          <w:szCs w:val="5"/>
          <w:color w:val="95959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5"/>
          <w:szCs w:val="5"/>
          <w:color w:val="959595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959595"/>
          <w:spacing w:val="0"/>
          <w:w w:val="292"/>
        </w:rPr>
        <w:t>,·--·--"</w:t>
      </w:r>
      <w:r>
        <w:rPr>
          <w:rFonts w:ascii="Times New Roman" w:hAnsi="Times New Roman" w:cs="Times New Roman" w:eastAsia="Times New Roman"/>
          <w:sz w:val="5"/>
          <w:szCs w:val="5"/>
          <w:color w:val="959595"/>
          <w:spacing w:val="0"/>
          <w:w w:val="292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959595"/>
          <w:spacing w:val="0"/>
          <w:w w:val="292"/>
        </w:rPr>
        <w:t>-</w:t>
      </w:r>
      <w:r>
        <w:rPr>
          <w:rFonts w:ascii="Times New Roman" w:hAnsi="Times New Roman" w:cs="Times New Roman" w:eastAsia="Times New Roman"/>
          <w:sz w:val="5"/>
          <w:szCs w:val="5"/>
          <w:color w:val="959595"/>
          <w:spacing w:val="0"/>
          <w:w w:val="292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959595"/>
          <w:spacing w:val="2"/>
          <w:w w:val="292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2A2A2A"/>
          <w:spacing w:val="-16"/>
          <w:w w:val="351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959595"/>
          <w:spacing w:val="0"/>
          <w:w w:val="107"/>
        </w:rPr>
        <w:t>_,</w:t>
      </w:r>
      <w:r>
        <w:rPr>
          <w:rFonts w:ascii="Times New Roman" w:hAnsi="Times New Roman" w:cs="Times New Roman" w:eastAsia="Times New Roman"/>
          <w:sz w:val="5"/>
          <w:szCs w:val="5"/>
          <w:color w:val="959595"/>
          <w:spacing w:val="0"/>
          <w:w w:val="100"/>
        </w:rPr>
        <w:t>     </w:t>
      </w:r>
      <w:r>
        <w:rPr>
          <w:rFonts w:ascii="Times New Roman" w:hAnsi="Times New Roman" w:cs="Times New Roman" w:eastAsia="Times New Roman"/>
          <w:sz w:val="5"/>
          <w:szCs w:val="5"/>
          <w:color w:val="95959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828282"/>
          <w:spacing w:val="0"/>
          <w:w w:val="222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828282"/>
          <w:spacing w:val="-19"/>
          <w:w w:val="222"/>
        </w:rPr>
        <w:t>_</w:t>
      </w:r>
      <w:r>
        <w:rPr>
          <w:rFonts w:ascii="Times New Roman" w:hAnsi="Times New Roman" w:cs="Times New Roman" w:eastAsia="Times New Roman"/>
          <w:sz w:val="5"/>
          <w:szCs w:val="5"/>
          <w:color w:val="828282"/>
          <w:spacing w:val="-12"/>
          <w:w w:val="222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828282"/>
          <w:spacing w:val="0"/>
          <w:w w:val="185"/>
        </w:rPr>
        <w:t>..</w:t>
      </w:r>
      <w:r>
        <w:rPr>
          <w:rFonts w:ascii="Times New Roman" w:hAnsi="Times New Roman" w:cs="Times New Roman" w:eastAsia="Times New Roman"/>
          <w:sz w:val="5"/>
          <w:szCs w:val="5"/>
          <w:color w:val="82828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82828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-15"/>
          <w:w w:val="86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8"/>
          <w:w w:val="47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111"/>
        </w:rPr>
        <w:t>-t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10"/>
          <w:w w:val="112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84"/>
        </w:rPr>
        <w:t>--'"'·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-35"/>
          <w:w w:val="84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BABABA"/>
          <w:spacing w:val="0"/>
          <w:w w:val="67"/>
        </w:rPr>
        <w:t>--</w:t>
      </w:r>
      <w:r>
        <w:rPr>
          <w:rFonts w:ascii="Times New Roman" w:hAnsi="Times New Roman" w:cs="Times New Roman" w:eastAsia="Times New Roman"/>
          <w:sz w:val="16"/>
          <w:szCs w:val="16"/>
          <w:color w:val="BABABA"/>
          <w:spacing w:val="-17"/>
          <w:w w:val="67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-38"/>
          <w:w w:val="115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BABABA"/>
          <w:spacing w:val="0"/>
          <w:w w:val="67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BABAB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3"/>
          <w:w w:val="35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98"/>
        </w:rPr>
        <w:t>·--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5"/>
          <w:w w:val="17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94"/>
        </w:rPr>
        <w:t>•.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3"/>
          <w:w w:val="183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BABABA"/>
          <w:spacing w:val="0"/>
          <w:w w:val="54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BABABA"/>
          <w:spacing w:val="-6"/>
          <w:w w:val="54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-34"/>
          <w:w w:val="103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BABABA"/>
          <w:spacing w:val="0"/>
          <w:w w:val="5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BABABA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5"/>
          <w:w w:val="103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-3"/>
          <w:w w:val="23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0"/>
          <w:w w:val="58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-1"/>
          <w:w w:val="58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65"/>
        </w:rPr>
        <w:t>,,_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BABABA"/>
          <w:spacing w:val="2"/>
          <w:w w:val="13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97"/>
        </w:rPr>
        <w:t>..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-6"/>
          <w:w w:val="9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0"/>
          <w:w w:val="74"/>
        </w:rPr>
        <w:t>..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47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1" w:after="0" w:line="240" w:lineRule="auto"/>
        <w:ind w:right="-20"/>
        <w:jc w:val="left"/>
        <w:tabs>
          <w:tab w:pos="520" w:val="left"/>
          <w:tab w:pos="20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0"/>
          <w:w w:val="55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23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23"/>
        </w:rPr>
        <w:t>   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3"/>
          <w:w w:val="2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BABAB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BABAB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0"/>
          <w:w w:val="4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0"/>
          <w:w w:val="41"/>
        </w:rPr>
        <w:t>   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2"/>
          <w:w w:val="4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0"/>
          <w:w w:val="4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0"/>
          <w:w w:val="41"/>
        </w:rPr>
        <w:t>          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11"/>
          <w:w w:val="4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0"/>
          <w:w w:val="71"/>
        </w:rPr>
        <w:t>--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0"/>
          <w:w w:val="71"/>
        </w:rPr>
        <w:t>    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19"/>
          <w:w w:val="7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0"/>
          <w:w w:val="51"/>
        </w:rPr>
        <w:t>----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0"/>
          <w:w w:val="51"/>
        </w:rPr>
        <w:t>      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14"/>
          <w:w w:val="5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0"/>
          <w:w w:val="51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-17"/>
          <w:w w:val="5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BABABA"/>
          <w:spacing w:val="0"/>
          <w:w w:val="100"/>
        </w:rPr>
        <w:t>--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400" w:right="120"/>
          <w:cols w:num="2" w:equalWidth="0">
            <w:col w:w="8345" w:space="183"/>
            <w:col w:w="3192"/>
          </w:cols>
        </w:sectPr>
      </w:pPr>
      <w:rPr/>
    </w:p>
    <w:p>
      <w:pPr>
        <w:spacing w:before="23" w:after="0" w:line="240" w:lineRule="auto"/>
        <w:ind w:left="1290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32.639999pt;height:2.88pt;mso-position-horizontal-relative:char;mso-position-vertical-relative:line" type="#_x0000_t75">
            <v:imagedata r:id="rId146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400" w:right="120"/>
        </w:sectPr>
      </w:pPr>
      <w:rPr/>
    </w:p>
    <w:p>
      <w:pPr>
        <w:spacing w:before="0" w:after="0" w:line="255" w:lineRule="exact"/>
        <w:ind w:left="1098" w:right="443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39"/>
          <w:w w:val="105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0"/>
          <w:w w:val="54"/>
        </w:rPr>
        <w:t>....,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74" w:lineRule="exact"/>
        <w:ind w:left="903" w:right="62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6"/>
          <w:w w:val="143"/>
          <w:position w:val="-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4"/>
          <w:w w:val="190"/>
          <w:position w:val="-1"/>
        </w:rPr>
        <w:t>¡</w:t>
      </w:r>
      <w:r>
        <w:rPr>
          <w:rFonts w:ascii="Times New Roman" w:hAnsi="Times New Roman" w:cs="Times New Roman" w:eastAsia="Times New Roman"/>
          <w:sz w:val="16"/>
          <w:szCs w:val="16"/>
          <w:color w:val="212121"/>
          <w:spacing w:val="5"/>
          <w:w w:val="20"/>
          <w:position w:val="-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21"/>
          <w:w w:val="106"/>
          <w:position w:val="-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45"/>
          <w:position w:val="-1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23" w:lineRule="exact"/>
        <w:ind w:left="872" w:right="505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63636"/>
          <w:spacing w:val="0"/>
          <w:w w:val="126"/>
          <w:i/>
        </w:rPr>
        <w:t>.{</w:t>
      </w:r>
      <w:r>
        <w:rPr>
          <w:rFonts w:ascii="Arial" w:hAnsi="Arial" w:cs="Arial" w:eastAsia="Arial"/>
          <w:sz w:val="13"/>
          <w:szCs w:val="13"/>
          <w:color w:val="363636"/>
          <w:spacing w:val="1"/>
          <w:w w:val="126"/>
          <w:i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26"/>
          <w:i/>
        </w:rPr>
        <w:t>t</w:t>
      </w:r>
      <w:r>
        <w:rPr>
          <w:rFonts w:ascii="Arial" w:hAnsi="Arial" w:cs="Arial" w:eastAsia="Arial"/>
          <w:sz w:val="13"/>
          <w:szCs w:val="13"/>
          <w:color w:val="363636"/>
          <w:spacing w:val="1"/>
          <w:w w:val="126"/>
          <w:i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27"/>
          <w:i/>
        </w:rPr>
        <w:t>i</w:t>
      </w:r>
      <w:r>
        <w:rPr>
          <w:rFonts w:ascii="Arial" w:hAnsi="Arial" w:cs="Arial" w:eastAsia="Arial"/>
          <w:sz w:val="13"/>
          <w:szCs w:val="13"/>
          <w:color w:val="363636"/>
          <w:spacing w:val="5"/>
          <w:w w:val="126"/>
          <w:i/>
        </w:rPr>
        <w:t>;</w:t>
      </w:r>
      <w:r>
        <w:rPr>
          <w:rFonts w:ascii="Arial" w:hAnsi="Arial" w:cs="Arial" w:eastAsia="Arial"/>
          <w:sz w:val="13"/>
          <w:szCs w:val="13"/>
          <w:color w:val="6E6E6E"/>
          <w:spacing w:val="9"/>
          <w:w w:val="17"/>
          <w:i/>
        </w:rPr>
        <w:t>:</w:t>
      </w:r>
      <w:r>
        <w:rPr>
          <w:rFonts w:ascii="Arial" w:hAnsi="Arial" w:cs="Arial" w:eastAsia="Arial"/>
          <w:sz w:val="13"/>
          <w:szCs w:val="13"/>
          <w:color w:val="4D4D4D"/>
          <w:spacing w:val="0"/>
          <w:w w:val="96"/>
          <w:i/>
        </w:rPr>
        <w:t>!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83" w:lineRule="exact"/>
        <w:ind w:left="865" w:right="39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D4D4D"/>
          <w:w w:val="83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3"/>
          <w:w w:val="82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-14"/>
          <w:w w:val="55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5D5D5D"/>
          <w:spacing w:val="-3"/>
          <w:w w:val="10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363636"/>
          <w:spacing w:val="0"/>
          <w:w w:val="101"/>
        </w:rPr>
        <w:t>calia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52" w:lineRule="exact"/>
        <w:ind w:left="473" w:right="-5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Gent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;:-a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16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34"/>
          <w:w w:val="11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16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72" w:right="4159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28"/>
          <w:b/>
          <w:bCs/>
        </w:rPr>
        <w:t>CUMPL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8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8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28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8"/>
          <w:b/>
          <w:bCs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35" w:right="76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2" w:after="0" w:line="192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1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5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58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interviniero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1"/>
        </w:rPr>
        <w:t>mism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3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2"/>
          <w:position w:val="-1"/>
        </w:rPr>
        <w:t>;</w:t>
      </w:r>
      <w:r>
        <w:rPr>
          <w:rFonts w:ascii="Arial" w:hAnsi="Arial" w:cs="Arial" w:eastAsia="Arial"/>
          <w:sz w:val="17"/>
          <w:szCs w:val="17"/>
          <w:color w:val="212121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1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5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40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461" w:footer="0" w:top="2060" w:bottom="280" w:left="300" w:right="120"/>
          <w:headerReference w:type="default" r:id="rId147"/>
          <w:pgSz w:w="12240" w:h="15840"/>
          <w:cols w:num="2" w:equalWidth="0">
            <w:col w:w="1832" w:space="1014"/>
            <w:col w:w="897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48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.52pt;height:93.12pt;mso-position-horizontal-relative:char;mso-position-vertical-relative:line" type="#_x0000_t75">
            <v:imagedata r:id="rId1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6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.88pt;height:68.16pt;mso-position-horizontal-relative:char;mso-position-vertical-relative:line" type="#_x0000_t75">
            <v:imagedata r:id="rId1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9" w:after="0" w:line="356" w:lineRule="exact"/>
        <w:ind w:left="6625" w:right="-20"/>
        <w:jc w:val="left"/>
        <w:tabs>
          <w:tab w:pos="946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jandr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Ló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</w:r>
      <w:r>
        <w:rPr>
          <w:rFonts w:ascii="Arial" w:hAnsi="Arial" w:cs="Arial" w:eastAsia="Arial"/>
          <w:sz w:val="32"/>
          <w:szCs w:val="32"/>
          <w:color w:val="030303"/>
          <w:spacing w:val="0"/>
          <w:w w:val="127"/>
          <w:position w:val="-2"/>
        </w:rPr>
        <w:t>•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162" w:lineRule="exact"/>
        <w:ind w:left="673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2" w:lineRule="exact"/>
        <w:ind w:left="5308" w:right="3413"/>
        <w:jc w:val="center"/>
        <w:tabs>
          <w:tab w:pos="68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07.360001pt;margin-top:-372.159821pt;width:297.600006pt;height:373.158679pt;mso-position-horizontal-relative:page;mso-position-vertical-relative:paragraph;z-index:-1503" coordorigin="4147,-7443" coordsize="5952,7463">
            <v:shape style="position:absolute;left:4147;top:-7430;width:5952;height:7450" type="#_x0000_t75">
              <v:imagedata r:id="rId150" o:title=""/>
            </v:shape>
            <v:group style="position:absolute;left:8002;top:-7436;width:1240;height:2" coordorigin="8002,-7436" coordsize="1240,2">
              <v:shape style="position:absolute;left:8002;top:-7436;width:1240;height:2" coordorigin="8002,-7436" coordsize="1240,0" path="m8002,-7436l9242,-7436e" filled="f" stroked="t" strokeweight=".71831pt" strokecolor="#2323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3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Jalisco.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40" w:lineRule="auto"/>
        <w:ind w:left="5057" w:right="3193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8" w:lineRule="exact"/>
        <w:ind w:left="5304" w:right="343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1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5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40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261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D"/>
          <w:spacing w:val="0"/>
          <w:w w:val="66"/>
          <w:i/>
        </w:rPr>
        <w:t>í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5" w:after="0" w:line="147" w:lineRule="exact"/>
        <w:ind w:left="260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6E6E6E"/>
          <w:spacing w:val="0"/>
          <w:w w:val="428"/>
          <w:position w:val="-1"/>
        </w:rPr>
        <w:t>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88" w:lineRule="exact"/>
        <w:ind w:left="2603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22"/>
          <w:w w:val="145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91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39" w:after="0" w:line="240" w:lineRule="auto"/>
        <w:ind w:left="261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E6E6E"/>
          <w:spacing w:val="0"/>
          <w:w w:val="65"/>
          <w:i/>
        </w:rPr>
        <w:t>[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65"/>
          <w:i/>
        </w:rPr>
        <w:t>    </w:t>
      </w:r>
      <w:r>
        <w:rPr>
          <w:rFonts w:ascii="Arial" w:hAnsi="Arial" w:cs="Arial" w:eastAsia="Arial"/>
          <w:sz w:val="17"/>
          <w:szCs w:val="17"/>
          <w:color w:val="6E6E6E"/>
          <w:spacing w:val="21"/>
          <w:w w:val="6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373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hoja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trabaj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Transparencia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9" w:after="0" w:line="240" w:lineRule="auto"/>
        <w:ind w:left="260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577469pt;margin-top:11.019457pt;width:2.71265pt;height:5.5pt;mso-position-horizontal-relative:page;mso-position-vertical-relative:paragraph;z-index:-1500" type="#_x0000_t202" filled="f" stroked="f">
            <v:textbox inset="0,0,0,0">
              <w:txbxContent>
                <w:p>
                  <w:pPr>
                    <w:spacing w:before="0" w:after="0" w:line="110" w:lineRule="exact"/>
                    <w:ind w:right="-56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898989"/>
                      <w:spacing w:val="-13"/>
                      <w:w w:val="133"/>
                      <w:i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E6E"/>
                      <w:spacing w:val="0"/>
                      <w:w w:val="117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color w:val="6E6E6E"/>
          <w:spacing w:val="0"/>
          <w:w w:val="245"/>
        </w:rPr>
        <w:t>i</w:t>
      </w:r>
      <w:r>
        <w:rPr>
          <w:rFonts w:ascii="Arial" w:hAnsi="Arial" w:cs="Arial" w:eastAsia="Arial"/>
          <w:sz w:val="20"/>
          <w:szCs w:val="20"/>
          <w:color w:val="6E6E6E"/>
          <w:spacing w:val="-29"/>
          <w:w w:val="24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23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veintitré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año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2" w:after="0" w:line="64" w:lineRule="exact"/>
        <w:ind w:left="2612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128"/>
          <w:position w:val="-4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282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05.450714pt;margin-top:6.523151pt;width:52.915493pt;height:.1pt;mso-position-horizontal-relative:page;mso-position-vertical-relative:paragraph;z-index:-1502" coordorigin="10109,130" coordsize="1058,2">
            <v:shape style="position:absolute;left:10109;top:130;width:1058;height:2" coordorigin="10109,130" coordsize="1058,0" path="m10109,130l11167,130e" filled="f" stroked="t" strokeweight=".71831pt" strokecolor="#1F1F1F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6.84507pt;margin-top:2.3903pt;width:42.878667pt;height:67.5pt;mso-position-horizontal-relative:page;mso-position-vertical-relative:paragraph;z-index:-1499" type="#_x0000_t202" filled="f" stroked="f">
            <v:textbox inset="0,0,0,0">
              <w:txbxContent>
                <w:p>
                  <w:pPr>
                    <w:spacing w:before="0" w:after="0" w:line="1350" w:lineRule="exact"/>
                    <w:ind w:right="-243"/>
                    <w:jc w:val="left"/>
                    <w:rPr>
                      <w:rFonts w:ascii="Arial" w:hAnsi="Arial" w:cs="Arial" w:eastAsia="Arial"/>
                      <w:sz w:val="135"/>
                      <w:szCs w:val="135"/>
                    </w:rPr>
                  </w:pPr>
                  <w:rPr/>
                  <w:r>
                    <w:rPr>
                      <w:rFonts w:ascii="Arial" w:hAnsi="Arial" w:cs="Arial" w:eastAsia="Arial"/>
                      <w:sz w:val="135"/>
                      <w:szCs w:val="135"/>
                      <w:color w:val="030303"/>
                      <w:w w:val="71"/>
                      <w:position w:val="-1"/>
                    </w:rPr>
                    <w:t>\</w:t>
                  </w:r>
                  <w:r>
                    <w:rPr>
                      <w:rFonts w:ascii="Arial" w:hAnsi="Arial" w:cs="Arial" w:eastAsia="Arial"/>
                      <w:sz w:val="135"/>
                      <w:szCs w:val="135"/>
                      <w:color w:val="030303"/>
                      <w:spacing w:val="-172"/>
                      <w:w w:val="72"/>
                      <w:position w:val="-1"/>
                    </w:rPr>
                    <w:t>J</w:t>
                  </w:r>
                  <w:r>
                    <w:rPr>
                      <w:rFonts w:ascii="Arial" w:hAnsi="Arial" w:cs="Arial" w:eastAsia="Arial"/>
                      <w:sz w:val="135"/>
                      <w:szCs w:val="135"/>
                      <w:color w:val="5D5D5D"/>
                      <w:spacing w:val="11"/>
                      <w:w w:val="18"/>
                      <w:position w:val="-1"/>
                    </w:rPr>
                    <w:t>"</w:t>
                  </w:r>
                  <w:r>
                    <w:rPr>
                      <w:rFonts w:ascii="Arial" w:hAnsi="Arial" w:cs="Arial" w:eastAsia="Arial"/>
                      <w:sz w:val="135"/>
                      <w:szCs w:val="135"/>
                      <w:color w:val="4D4D4D"/>
                      <w:spacing w:val="0"/>
                      <w:w w:val="16"/>
                      <w:position w:val="-1"/>
                    </w:rPr>
                    <w:t>..</w:t>
                  </w:r>
                  <w:r>
                    <w:rPr>
                      <w:rFonts w:ascii="Arial" w:hAnsi="Arial" w:cs="Arial" w:eastAsia="Arial"/>
                      <w:sz w:val="135"/>
                      <w:szCs w:val="13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2016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dieciséis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declaratori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1"/>
        </w:rPr>
        <w:t>inexistencia.----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2" w:right="-20"/>
        <w:jc w:val="left"/>
        <w:tabs>
          <w:tab w:pos="6720" w:val="left"/>
        </w:tabs>
        <w:rPr>
          <w:rFonts w:ascii="Courier New" w:hAnsi="Courier New" w:cs="Courier New" w:eastAsia="Courier New"/>
          <w:sz w:val="15"/>
          <w:szCs w:val="15"/>
        </w:rPr>
      </w:pPr>
      <w:rPr/>
      <w:r>
        <w:rPr/>
        <w:pict>
          <v:group style="position:absolute;margin-left:15.323944pt;margin-top:35.975639pt;width:424.28169pt;height:.1pt;mso-position-horizontal-relative:page;mso-position-vertical-relative:paragraph;z-index:-1501" coordorigin="306,720" coordsize="8486,2">
            <v:shape style="position:absolute;left:306;top:720;width:8486;height:2" coordorigin="306,720" coordsize="8486,0" path="m306,720l8792,720e" filled="f" stroked="t" strokeweight="1.197183pt" strokecolor="#0C0C0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212121"/>
          <w:w w:val="63"/>
        </w:rPr>
        <w:t>ww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-16"/>
          <w:w w:val="63"/>
        </w:rPr>
        <w:t>w</w:t>
      </w:r>
      <w:r>
        <w:rPr>
          <w:rFonts w:ascii="Times New Roman" w:hAnsi="Times New Roman" w:cs="Times New Roman" w:eastAsia="Times New Roman"/>
          <w:sz w:val="36"/>
          <w:szCs w:val="36"/>
          <w:color w:val="030303"/>
          <w:spacing w:val="12"/>
          <w:w w:val="99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-28"/>
          <w:w w:val="58"/>
        </w:rPr>
        <w:t>j</w:t>
      </w:r>
      <w:r>
        <w:rPr>
          <w:rFonts w:ascii="Times New Roman" w:hAnsi="Times New Roman" w:cs="Times New Roman" w:eastAsia="Times New Roman"/>
          <w:sz w:val="36"/>
          <w:szCs w:val="36"/>
          <w:color w:val="030303"/>
          <w:spacing w:val="0"/>
          <w:w w:val="146"/>
        </w:rPr>
        <w:t>•limlc</w:t>
      </w:r>
      <w:r>
        <w:rPr>
          <w:rFonts w:ascii="Times New Roman" w:hAnsi="Times New Roman" w:cs="Times New Roman" w:eastAsia="Times New Roman"/>
          <w:sz w:val="36"/>
          <w:szCs w:val="36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30303"/>
          <w:spacing w:val="0"/>
          <w:w w:val="100"/>
        </w:rPr>
      </w:r>
      <w:r>
        <w:rPr>
          <w:rFonts w:ascii="Courier New" w:hAnsi="Courier New" w:cs="Courier New" w:eastAsia="Courier New"/>
          <w:sz w:val="15"/>
          <w:szCs w:val="15"/>
          <w:color w:val="030303"/>
          <w:spacing w:val="0"/>
          <w:w w:val="100"/>
          <w:position w:val="-8"/>
        </w:rPr>
        <w:t>19</w:t>
      </w:r>
      <w:r>
        <w:rPr>
          <w:rFonts w:ascii="Courier New" w:hAnsi="Courier New" w:cs="Courier New" w:eastAsia="Courier New"/>
          <w:sz w:val="15"/>
          <w:szCs w:val="15"/>
          <w:color w:val="000000"/>
          <w:spacing w:val="0"/>
          <w:w w:val="100"/>
          <w:position w:val="0"/>
        </w:rPr>
      </w:r>
    </w:p>
    <w:sectPr>
      <w:type w:val="continuous"/>
      <w:pgSz w:w="12240" w:h="15840"/>
      <w:pgMar w:top="360" w:bottom="280" w:left="30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6.799988pt;margin-top:21.119984pt;width:43.200001pt;height:42.240002pt;mso-position-horizontal-relative:page;mso-position-vertical-relative:page;z-index:-1642" type="#_x0000_t75">
          <v:imagedata r:id="rId1" o:title=""/>
        </v:shape>
      </w:pict>
    </w:r>
    <w:r>
      <w:rPr/>
      <w:pict>
        <v:shape style="position:absolute;margin-left:47.040001pt;margin-top:38.400009pt;width:51.84pt;height:49.919998pt;mso-position-horizontal-relative:page;mso-position-vertical-relative:page;z-index:-1641" type="#_x0000_t75">
          <v:imagedata r:id="rId2" o:title=""/>
        </v:shape>
      </w:pict>
    </w:r>
    <w:r>
      <w:rPr/>
      <w:pict>
        <v:shape style="position:absolute;margin-left:39.360001pt;margin-top:166.080017pt;width:68.160004pt;height:2.88pt;mso-position-horizontal-relative:page;mso-position-vertical-relative:page;z-index:-1640" type="#_x0000_t75">
          <v:imagedata r:id="rId3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7.028168pt;margin-top:86.050011pt;width:182.741617pt;height:10.5pt;mso-position-horizontal-relative:page;mso-position-vertical-relative:page;z-index:-1639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requirent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1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la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informació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con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la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que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se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2"/>
                  </w:rPr>
                  <w:t>cuenta.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2.960022pt;margin-top:20.159985pt;width:43.200001pt;height:43.200001pt;mso-position-horizontal-relative:page;mso-position-vertical-relative:page;z-index:-1649" type="#_x0000_t75">
          <v:imagedata r:id="rId1" o:title=""/>
        </v:shape>
      </w:pict>
    </w:r>
    <w:r>
      <w:rPr/>
      <w:pict>
        <v:shape style="position:absolute;margin-left:45.119999pt;margin-top:42.239975pt;width:48.959999pt;height:49.919998pt;mso-position-horizontal-relative:page;mso-position-vertical-relative:page;z-index:-1648" type="#_x0000_t75">
          <v:imagedata r:id="rId2" o:title="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3.919983pt;margin-top:18.239979pt;width:43.200001pt;height:42.240002pt;mso-position-horizontal-relative:page;mso-position-vertical-relative:page;z-index:-1647" type="#_x0000_t75">
          <v:imagedata r:id="rId1" o:title="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.023705pt;margin-top:45.937256pt;width:7.367713pt;height:6.5pt;mso-position-horizontal-relative:page;mso-position-vertical-relative:page;z-index:-1646" type="#_x0000_t202" filled="f" stroked="f">
          <v:textbox inset="0,0,0,0">
            <w:txbxContent>
              <w:p>
                <w:pPr>
                  <w:spacing w:before="8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9"/>
                    <w:szCs w:val="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9"/>
                    <w:szCs w:val="9"/>
                    <w:color w:val="828282"/>
                    <w:spacing w:val="5"/>
                    <w:w w:val="289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9"/>
                    <w:szCs w:val="9"/>
                    <w:color w:val="696969"/>
                    <w:spacing w:val="0"/>
                    <w:w w:val="125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9"/>
                    <w:szCs w:val="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7.76001pt;margin-top:23.040028pt;width:43.200001pt;height:42.240002pt;mso-position-horizontal-relative:page;mso-position-vertical-relative:page;z-index:-1645" type="#_x0000_t75">
          <v:imagedata r:id="rId1" o:title=""/>
        </v:shape>
      </w:pict>
    </w:r>
    <w:r>
      <w:rPr/>
      <w:pict>
        <v:shape style="position:absolute;margin-left:48.959999pt;margin-top:42.239975pt;width:49.919998pt;height:49.919998pt;mso-position-horizontal-relative:page;mso-position-vertical-relative:page;z-index:-1644" type="#_x0000_t75">
          <v:imagedata r:id="rId2" o:title=""/>
        </v:shape>
      </w:pict>
    </w:r>
    <w:r>
      <w:rPr/>
      <w:pict>
        <v:shape style="position:absolute;margin-left:40.32pt;margin-top:169.920013pt;width:68.160004pt;height:3.84pt;mso-position-horizontal-relative:page;mso-position-vertical-relative:page;z-index:-1643" type="#_x0000_t75">
          <v:imagedata r:id="rId3" o:title="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header" Target="header1.xml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pn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image" Target="media/image24.jp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jpg"/><Relationship Id="rId34" Type="http://schemas.openxmlformats.org/officeDocument/2006/relationships/image" Target="media/image29.jp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jpg"/><Relationship Id="rId38" Type="http://schemas.openxmlformats.org/officeDocument/2006/relationships/image" Target="media/image33.jpg"/><Relationship Id="rId39" Type="http://schemas.openxmlformats.org/officeDocument/2006/relationships/image" Target="media/image34.png"/><Relationship Id="rId40" Type="http://schemas.openxmlformats.org/officeDocument/2006/relationships/image" Target="media/image35.jpg"/><Relationship Id="rId41" Type="http://schemas.openxmlformats.org/officeDocument/2006/relationships/image" Target="media/image36.jp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jpg"/><Relationship Id="rId47" Type="http://schemas.openxmlformats.org/officeDocument/2006/relationships/image" Target="media/image42.png"/><Relationship Id="rId48" Type="http://schemas.openxmlformats.org/officeDocument/2006/relationships/image" Target="media/image43.jpg"/><Relationship Id="rId49" Type="http://schemas.openxmlformats.org/officeDocument/2006/relationships/image" Target="media/image44.png"/><Relationship Id="rId50" Type="http://schemas.openxmlformats.org/officeDocument/2006/relationships/image" Target="media/image45.jpg"/><Relationship Id="rId51" Type="http://schemas.openxmlformats.org/officeDocument/2006/relationships/image" Target="media/image46.png"/><Relationship Id="rId52" Type="http://schemas.openxmlformats.org/officeDocument/2006/relationships/header" Target="header2.xml"/><Relationship Id="rId53" Type="http://schemas.openxmlformats.org/officeDocument/2006/relationships/image" Target="media/image49.jp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jpg"/><Relationship Id="rId57" Type="http://schemas.openxmlformats.org/officeDocument/2006/relationships/image" Target="media/image53.jpg"/><Relationship Id="rId58" Type="http://schemas.openxmlformats.org/officeDocument/2006/relationships/header" Target="header3.xml"/><Relationship Id="rId59" Type="http://schemas.openxmlformats.org/officeDocument/2006/relationships/image" Target="media/image54.jpg"/><Relationship Id="rId60" Type="http://schemas.openxmlformats.org/officeDocument/2006/relationships/image" Target="media/image55.jp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jpg"/><Relationship Id="rId66" Type="http://schemas.openxmlformats.org/officeDocument/2006/relationships/image" Target="media/image61.jpg"/><Relationship Id="rId67" Type="http://schemas.openxmlformats.org/officeDocument/2006/relationships/image" Target="media/image62.jpg"/><Relationship Id="rId68" Type="http://schemas.openxmlformats.org/officeDocument/2006/relationships/header" Target="header4.xml"/><Relationship Id="rId69" Type="http://schemas.openxmlformats.org/officeDocument/2006/relationships/image" Target="media/image63.jpg"/><Relationship Id="rId70" Type="http://schemas.openxmlformats.org/officeDocument/2006/relationships/image" Target="media/image64.jpg"/><Relationship Id="rId71" Type="http://schemas.openxmlformats.org/officeDocument/2006/relationships/image" Target="media/image65.png"/><Relationship Id="rId72" Type="http://schemas.openxmlformats.org/officeDocument/2006/relationships/image" Target="media/image66.jpg"/><Relationship Id="rId73" Type="http://schemas.openxmlformats.org/officeDocument/2006/relationships/image" Target="media/image67.jpg"/><Relationship Id="rId74" Type="http://schemas.openxmlformats.org/officeDocument/2006/relationships/image" Target="media/image68.png"/><Relationship Id="rId75" Type="http://schemas.openxmlformats.org/officeDocument/2006/relationships/image" Target="media/image69.jpg"/><Relationship Id="rId76" Type="http://schemas.openxmlformats.org/officeDocument/2006/relationships/header" Target="header5.xml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hyperlink" Target="http://inicio.ifai.org.mx/Criterios/015-09%201nexistencia.pdf" TargetMode="External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jpg"/><Relationship Id="rId94" Type="http://schemas.openxmlformats.org/officeDocument/2006/relationships/image" Target="media/image87.jpg"/><Relationship Id="rId95" Type="http://schemas.openxmlformats.org/officeDocument/2006/relationships/image" Target="media/image88.png"/><Relationship Id="rId96" Type="http://schemas.openxmlformats.org/officeDocument/2006/relationships/image" Target="media/image89.jpg"/><Relationship Id="rId97" Type="http://schemas.openxmlformats.org/officeDocument/2006/relationships/image" Target="media/image90.jp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jpg"/><Relationship Id="rId101" Type="http://schemas.openxmlformats.org/officeDocument/2006/relationships/image" Target="media/image94.jpg"/><Relationship Id="rId102" Type="http://schemas.openxmlformats.org/officeDocument/2006/relationships/header" Target="header6.xml"/><Relationship Id="rId103" Type="http://schemas.openxmlformats.org/officeDocument/2006/relationships/image" Target="media/image95.jpg"/><Relationship Id="rId104" Type="http://schemas.openxmlformats.org/officeDocument/2006/relationships/image" Target="media/image96.jpg"/><Relationship Id="rId105" Type="http://schemas.openxmlformats.org/officeDocument/2006/relationships/image" Target="media/image97.jpg"/><Relationship Id="rId106" Type="http://schemas.openxmlformats.org/officeDocument/2006/relationships/image" Target="media/image98.png"/><Relationship Id="rId107" Type="http://schemas.openxmlformats.org/officeDocument/2006/relationships/image" Target="media/image99.jpg"/><Relationship Id="rId108" Type="http://schemas.openxmlformats.org/officeDocument/2006/relationships/image" Target="media/image100.jpg"/><Relationship Id="rId109" Type="http://schemas.openxmlformats.org/officeDocument/2006/relationships/image" Target="media/image101.jpg"/><Relationship Id="rId110" Type="http://schemas.openxmlformats.org/officeDocument/2006/relationships/image" Target="media/image102.png"/><Relationship Id="rId111" Type="http://schemas.openxmlformats.org/officeDocument/2006/relationships/image" Target="media/image103.jpg"/><Relationship Id="rId112" Type="http://schemas.openxmlformats.org/officeDocument/2006/relationships/image" Target="media/image104.jp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jpg"/><Relationship Id="rId116" Type="http://schemas.openxmlformats.org/officeDocument/2006/relationships/image" Target="media/image108.png"/><Relationship Id="rId117" Type="http://schemas.openxmlformats.org/officeDocument/2006/relationships/image" Target="media/image109.jpg"/><Relationship Id="rId118" Type="http://schemas.openxmlformats.org/officeDocument/2006/relationships/image" Target="media/image110.png"/><Relationship Id="rId119" Type="http://schemas.openxmlformats.org/officeDocument/2006/relationships/image" Target="media/image111.jpg"/><Relationship Id="rId120" Type="http://schemas.openxmlformats.org/officeDocument/2006/relationships/image" Target="media/image112.jpg"/><Relationship Id="rId121" Type="http://schemas.openxmlformats.org/officeDocument/2006/relationships/image" Target="media/image113.png"/><Relationship Id="rId122" Type="http://schemas.openxmlformats.org/officeDocument/2006/relationships/image" Target="media/image114.jpg"/><Relationship Id="rId123" Type="http://schemas.openxmlformats.org/officeDocument/2006/relationships/hyperlink" Target="http://wv.w.itei.org.mx/v3/documentos/art12-" TargetMode="External"/><Relationship Id="rId124" Type="http://schemas.openxmlformats.org/officeDocument/2006/relationships/image" Target="media/image115.jpg"/><Relationship Id="rId125" Type="http://schemas.openxmlformats.org/officeDocument/2006/relationships/image" Target="media/image116.jpg"/><Relationship Id="rId126" Type="http://schemas.openxmlformats.org/officeDocument/2006/relationships/image" Target="media/image117.png"/><Relationship Id="rId127" Type="http://schemas.openxmlformats.org/officeDocument/2006/relationships/header" Target="header7.xml"/><Relationship Id="rId128" Type="http://schemas.openxmlformats.org/officeDocument/2006/relationships/image" Target="media/image118.jpg"/><Relationship Id="rId129" Type="http://schemas.openxmlformats.org/officeDocument/2006/relationships/image" Target="media/image119.jpg"/><Relationship Id="rId130" Type="http://schemas.openxmlformats.org/officeDocument/2006/relationships/image" Target="media/image120.png"/><Relationship Id="rId131" Type="http://schemas.openxmlformats.org/officeDocument/2006/relationships/image" Target="media/image121.jpg"/><Relationship Id="rId132" Type="http://schemas.openxmlformats.org/officeDocument/2006/relationships/image" Target="media/image122.png"/><Relationship Id="rId133" Type="http://schemas.openxmlformats.org/officeDocument/2006/relationships/image" Target="media/image123.jpg"/><Relationship Id="rId134" Type="http://schemas.openxmlformats.org/officeDocument/2006/relationships/image" Target="media/image124.jpg"/><Relationship Id="rId135" Type="http://schemas.openxmlformats.org/officeDocument/2006/relationships/header" Target="header8.xml"/><Relationship Id="rId136" Type="http://schemas.openxmlformats.org/officeDocument/2006/relationships/image" Target="media/image125.jpg"/><Relationship Id="rId137" Type="http://schemas.openxmlformats.org/officeDocument/2006/relationships/image" Target="media/image126.jpg"/><Relationship Id="rId138" Type="http://schemas.openxmlformats.org/officeDocument/2006/relationships/image" Target="media/image127.jpg"/><Relationship Id="rId139" Type="http://schemas.openxmlformats.org/officeDocument/2006/relationships/hyperlink" Target="http://infopublicapgj.jalisco.gob.mx/Transparencia_PGJEJ!Estadist" TargetMode="External"/><Relationship Id="rId140" Type="http://schemas.openxmlformats.org/officeDocument/2006/relationships/image" Target="media/image128.jpg"/><Relationship Id="rId141" Type="http://schemas.openxmlformats.org/officeDocument/2006/relationships/image" Target="media/image129.png"/><Relationship Id="rId142" Type="http://schemas.openxmlformats.org/officeDocument/2006/relationships/image" Target="media/image130.jpg"/><Relationship Id="rId143" Type="http://schemas.openxmlformats.org/officeDocument/2006/relationships/header" Target="header9.xml"/><Relationship Id="rId144" Type="http://schemas.openxmlformats.org/officeDocument/2006/relationships/image" Target="media/image134.jpg"/><Relationship Id="rId145" Type="http://schemas.openxmlformats.org/officeDocument/2006/relationships/image" Target="media/image135.png"/><Relationship Id="rId146" Type="http://schemas.openxmlformats.org/officeDocument/2006/relationships/image" Target="media/image136.png"/><Relationship Id="rId147" Type="http://schemas.openxmlformats.org/officeDocument/2006/relationships/header" Target="header10.xml"/><Relationship Id="rId148" Type="http://schemas.openxmlformats.org/officeDocument/2006/relationships/image" Target="media/image140.png"/><Relationship Id="rId149" Type="http://schemas.openxmlformats.org/officeDocument/2006/relationships/image" Target="media/image141.jpg"/><Relationship Id="rId150" Type="http://schemas.openxmlformats.org/officeDocument/2006/relationships/image" Target="media/image142.jp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37.png"/><Relationship Id="rId2" Type="http://schemas.openxmlformats.org/officeDocument/2006/relationships/image" Target="media/image138.jpg"/><Relationship Id="rId3" Type="http://schemas.openxmlformats.org/officeDocument/2006/relationships/image" Target="media/image139.jp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Relationship Id="rId2" Type="http://schemas.openxmlformats.org/officeDocument/2006/relationships/image" Target="media/image48.jp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1.png"/><Relationship Id="rId2" Type="http://schemas.openxmlformats.org/officeDocument/2006/relationships/image" Target="media/image132.jpg"/><Relationship Id="rId3" Type="http://schemas.openxmlformats.org/officeDocument/2006/relationships/image" Target="media/image13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2016-07-06T16:16:45Z</dcterms:created>
  <dcterms:modified xsi:type="dcterms:W3CDTF">2016-07-06T16:16:45Z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2016-04-28T00:00:00Z</vt:filetime>
  </property>
  <property fmtid="{D5CDD505-2E9C-101B-9397-08002B2CF9AE}" pid="3" name="LastSaved">
    <vt:filetime>2016-07-06T00:00:00Z</vt:filetime>
  </property>
</Properties>
</file>