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9" w:after="0" w:line="988" w:lineRule="exact"/>
        <w:ind w:left="679" w:right="-25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44"/>
          <w:szCs w:val="144"/>
          <w:color w:val="030303"/>
          <w:spacing w:val="-270"/>
          <w:w w:val="145"/>
          <w:position w:val="-56"/>
        </w:rPr>
        <w:t>•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27"/>
        </w:rPr>
        <w:t>!ll:ii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5" w:after="0" w:line="240" w:lineRule="auto"/>
        <w:ind w:right="-110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7"/>
          <w:szCs w:val="47"/>
          <w:color w:val="030303"/>
          <w:w w:val="51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89"/>
          <w:w w:val="51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113"/>
          <w:w w:val="127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47"/>
          <w:w w:val="36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22"/>
          <w:w w:val="88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0"/>
          <w:w w:val="36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-68"/>
          <w:w w:val="55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-126"/>
          <w:w w:val="48"/>
        </w:rPr>
        <w:t>r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36"/>
          <w:w w:val="88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5"/>
          <w:w w:val="18"/>
        </w:rPr>
        <w:t>c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-74"/>
          <w:w w:val="59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35"/>
          <w:w w:val="37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137"/>
          <w:w w:val="37"/>
        </w:rPr>
        <w:t>"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9"/>
          <w:w w:val="32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-36"/>
          <w:w w:val="61"/>
        </w:rPr>
        <w:t>'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20"/>
          <w:w w:val="25"/>
        </w:rPr>
        <w:t>"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69"/>
          <w:w w:val="29"/>
        </w:rPr>
        <w:t>•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85"/>
          <w:w w:val="29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47"/>
          <w:w w:val="36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0"/>
          <w:w w:val="16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9"/>
          <w:w w:val="16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42"/>
          <w:w w:val="36"/>
        </w:rPr>
        <w:t>"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8"/>
          <w:w w:val="16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0"/>
          <w:w w:val="29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81"/>
          <w:w w:val="29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11"/>
          <w:w w:val="19"/>
        </w:rPr>
        <w:t>"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-125"/>
          <w:w w:val="55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11"/>
          <w:w w:val="19"/>
        </w:rPr>
        <w:t>"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19"/>
          <w:w w:val="23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-58"/>
          <w:w w:val="81"/>
        </w:rPr>
        <w:t>'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44"/>
          <w:w w:val="23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38"/>
          <w:w w:val="36"/>
        </w:rPr>
        <w:t>"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03"/>
          <w:w w:val="68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89"/>
          <w:w w:val="117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2"/>
          <w:w w:val="19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03"/>
          <w:w w:val="107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0"/>
          <w:w w:val="39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3"/>
          <w:w w:val="117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33"/>
          <w:w w:val="57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6B6B6B"/>
          <w:spacing w:val="0"/>
          <w:w w:val="20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6B6B6B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52"/>
          <w:w w:val="57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52"/>
          <w:w w:val="39"/>
        </w:rPr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75"/>
          <w:w w:val="39"/>
          <w:emboss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75"/>
          <w:w w:val="39"/>
          <w:emboss/>
        </w:rPr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75"/>
          <w:w w:val="39"/>
        </w:rPr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75"/>
          <w:w w:val="39"/>
        </w:rPr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-16"/>
          <w:w w:val="16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135"/>
          <w:w w:val="58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47"/>
          <w:w w:val="35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122"/>
          <w:w w:val="87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122"/>
          <w:w w:val="68"/>
        </w:rPr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45"/>
          <w:w w:val="68"/>
          <w:emboss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45"/>
          <w:w w:val="68"/>
          <w:emboss/>
        </w:rPr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45"/>
          <w:w w:val="68"/>
        </w:rPr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45"/>
          <w:w w:val="68"/>
        </w:rPr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8"/>
          <w:w w:val="16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18"/>
          <w:w w:val="25"/>
        </w:rPr>
        <w:t>"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6"/>
          <w:w w:val="29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4"/>
          <w:w w:val="43"/>
        </w:rPr>
        <w:t>"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4"/>
          <w:w w:val="37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8C8C8C"/>
          <w:spacing w:val="0"/>
          <w:w w:val="22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8C8C8C"/>
          <w:spacing w:val="27"/>
          <w:w w:val="22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3"/>
          <w:w w:val="56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6B6B6B"/>
          <w:spacing w:val="0"/>
          <w:w w:val="18"/>
        </w:rPr>
        <w:t>"</w:t>
      </w:r>
      <w:r>
        <w:rPr>
          <w:rFonts w:ascii="Times New Roman" w:hAnsi="Times New Roman" w:cs="Times New Roman" w:eastAsia="Times New Roman"/>
          <w:sz w:val="47"/>
          <w:szCs w:val="47"/>
          <w:color w:val="6B6B6B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14"/>
          <w:w w:val="28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8C8C8C"/>
          <w:spacing w:val="0"/>
          <w:w w:val="39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8C8C8C"/>
          <w:spacing w:val="-45"/>
          <w:w w:val="39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6B6B6B"/>
          <w:spacing w:val="0"/>
          <w:w w:val="28"/>
        </w:rPr>
        <w:t>..</w:t>
      </w:r>
      <w:r>
        <w:rPr>
          <w:rFonts w:ascii="Times New Roman" w:hAnsi="Times New Roman" w:cs="Times New Roman" w:eastAsia="Times New Roman"/>
          <w:sz w:val="47"/>
          <w:szCs w:val="47"/>
          <w:color w:val="6B6B6B"/>
          <w:spacing w:val="-11"/>
          <w:w w:val="28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0"/>
          <w:w w:val="21"/>
        </w:rPr>
        <w:t>......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5"/>
          <w:w w:val="21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6B6B6B"/>
          <w:spacing w:val="-59"/>
          <w:w w:val="83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0"/>
          <w:w w:val="20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9"/>
          <w:w w:val="20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66"/>
          <w:w w:val="79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-4"/>
          <w:w w:val="19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73"/>
          <w:w w:val="130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-35"/>
          <w:w w:val="37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7"/>
          <w:w w:val="23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92"/>
          <w:w w:val="15"/>
        </w:rPr>
        <w:t>c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10"/>
          <w:w w:val="23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22"/>
          <w:w w:val="15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27"/>
          <w:w w:val="23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5"/>
          <w:w w:val="15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0"/>
          <w:w w:val="23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7"/>
          <w:w w:val="23"/>
          <w:emboss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7"/>
          <w:w w:val="23"/>
          <w:emboss/>
        </w:rPr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7"/>
          <w:w w:val="23"/>
        </w:rPr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7"/>
          <w:w w:val="23"/>
        </w:rPr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83"/>
          <w:w w:val="46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12"/>
          <w:w w:val="24"/>
        </w:rPr>
        <w:t>,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37"/>
          <w:w w:val="28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46"/>
          <w:w w:val="47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6B6B6B"/>
          <w:spacing w:val="-98"/>
          <w:w w:val="44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1"/>
          <w:w w:val="19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86"/>
          <w:w w:val="117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86"/>
          <w:w w:val="87"/>
        </w:rPr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92"/>
          <w:w w:val="87"/>
          <w:emboss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92"/>
          <w:w w:val="87"/>
          <w:emboss/>
        </w:rPr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92"/>
          <w:w w:val="87"/>
        </w:rPr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-92"/>
          <w:w w:val="87"/>
        </w:rPr>
      </w:r>
      <w:r>
        <w:rPr>
          <w:rFonts w:ascii="Times New Roman" w:hAnsi="Times New Roman" w:cs="Times New Roman" w:eastAsia="Times New Roman"/>
          <w:sz w:val="47"/>
          <w:szCs w:val="47"/>
          <w:color w:val="6B6B6B"/>
          <w:spacing w:val="-71"/>
          <w:w w:val="35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101"/>
          <w:w w:val="87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14"/>
          <w:w w:val="19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0"/>
          <w:w w:val="25"/>
        </w:rPr>
        <w:t>--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44"/>
          <w:w w:val="47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7C7C7C"/>
          <w:spacing w:val="24"/>
          <w:w w:val="30"/>
        </w:rPr>
        <w:t>'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0"/>
          <w:w w:val="65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0"/>
          <w:w w:val="30"/>
        </w:rPr>
        <w:t>'</w:t>
      </w:r>
      <w:r>
        <w:rPr>
          <w:rFonts w:ascii="Times New Roman" w:hAnsi="Times New Roman" w:cs="Times New Roman" w:eastAsia="Times New Roman"/>
          <w:sz w:val="47"/>
          <w:szCs w:val="47"/>
          <w:color w:val="212121"/>
          <w:spacing w:val="-87"/>
          <w:w w:val="10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0"/>
          <w:w w:val="28"/>
        </w:rPr>
        <w:t>......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18"/>
          <w:w w:val="28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0"/>
          <w:w w:val="37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-9"/>
          <w:w w:val="37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8C8C8C"/>
          <w:spacing w:val="-81"/>
          <w:w w:val="28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030303"/>
          <w:spacing w:val="-4"/>
          <w:w w:val="49"/>
        </w:rPr>
        <w:t>·</w:t>
      </w:r>
      <w:r>
        <w:rPr>
          <w:rFonts w:ascii="Times New Roman" w:hAnsi="Times New Roman" w:cs="Times New Roman" w:eastAsia="Times New Roman"/>
          <w:sz w:val="47"/>
          <w:szCs w:val="47"/>
          <w:color w:val="565656"/>
          <w:spacing w:val="-3"/>
          <w:w w:val="71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0"/>
          <w:w w:val="31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3B3B3B"/>
          <w:spacing w:val="7"/>
          <w:w w:val="31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6B6B6B"/>
          <w:spacing w:val="0"/>
          <w:w w:val="65"/>
        </w:rPr>
        <w:t>.</w:t>
      </w:r>
      <w:r>
        <w:rPr>
          <w:rFonts w:ascii="Times New Roman" w:hAnsi="Times New Roman" w:cs="Times New Roman" w:eastAsia="Times New Roman"/>
          <w:sz w:val="47"/>
          <w:szCs w:val="47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1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12121"/>
          <w:spacing w:val="0"/>
          <w:w w:val="149"/>
        </w:rPr>
        <w:t>'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2pt;height:48.96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6" w:lineRule="exact"/>
        <w:ind w:right="218"/>
        <w:jc w:val="right"/>
        <w:tabs>
          <w:tab w:pos="34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8.352966pt;margin-top:-16.788996pt;width:7.104pt;height:25pt;mso-position-horizontal-relative:page;mso-position-vertical-relative:paragraph;z-index:-2186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Pr/>
                  <w:r>
                    <w:rPr>
                      <w:rFonts w:ascii="Arial" w:hAnsi="Arial" w:cs="Arial" w:eastAsia="Arial"/>
                      <w:sz w:val="50"/>
                      <w:szCs w:val="50"/>
                      <w:color w:val="3B3B3B"/>
                      <w:spacing w:val="0"/>
                      <w:w w:val="128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214"/>
          <w:position w:val="-4"/>
        </w:rPr>
        <w:t>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49" w:lineRule="exact"/>
        <w:ind w:right="203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B3B3B"/>
          <w:spacing w:val="0"/>
          <w:w w:val="144"/>
          <w:position w:val="1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36" w:lineRule="exact"/>
        <w:ind w:right="202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B3B3B"/>
          <w:spacing w:val="0"/>
          <w:w w:val="267"/>
          <w:position w:val="-2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5" w:lineRule="exact"/>
        <w:ind w:right="201"/>
        <w:jc w:val="righ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3B3B3B"/>
          <w:spacing w:val="0"/>
          <w:w w:val="139"/>
          <w:position w:val="-2"/>
        </w:rPr>
        <w:t>l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18" w:lineRule="exact"/>
        <w:ind w:left="-62" w:right="215"/>
        <w:jc w:val="right"/>
        <w:tabs>
          <w:tab w:pos="41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99"/>
          <w:position w:val="7"/>
        </w:rPr>
        <w:t>Guadalajar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7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7"/>
          <w:position w:val="7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-26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22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Ener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7"/>
        </w:rPr>
        <w:t>201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4"/>
          <w:position w:val="7"/>
        </w:rPr>
        <w:t>6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7"/>
          <w:position w:val="7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position w:val="7"/>
        </w:rPr>
      </w:r>
      <w:r>
        <w:rPr>
          <w:rFonts w:ascii="Arial" w:hAnsi="Arial" w:cs="Arial" w:eastAsia="Arial"/>
          <w:sz w:val="24"/>
          <w:szCs w:val="24"/>
          <w:color w:val="3B3B3B"/>
          <w:spacing w:val="0"/>
          <w:w w:val="52"/>
          <w:position w:val="-3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77" w:lineRule="exact"/>
        <w:ind w:right="25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B3B3B"/>
          <w:spacing w:val="0"/>
          <w:w w:val="113"/>
          <w:i/>
          <w:position w:val="-2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0" w:bottom="280" w:left="460" w:right="340"/>
          <w:cols w:num="3" w:equalWidth="0">
            <w:col w:w="1129" w:space="969"/>
            <w:col w:w="4234" w:space="545"/>
            <w:col w:w="4563"/>
          </w:cols>
        </w:sectPr>
      </w:pPr>
      <w:rPr/>
    </w:p>
    <w:p>
      <w:pPr>
        <w:spacing w:before="84" w:after="0" w:line="163" w:lineRule="exact"/>
        <w:ind w:left="666" w:right="40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.176472pt;margin-top:6.49368pt;width:59.211783pt;height:25pt;mso-position-horizontal-relative:page;mso-position-vertical-relative:paragraph;z-index:-2185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tabs>
                      <w:tab w:pos="1160" w:val="left"/>
                    </w:tabs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7C7C7C"/>
                      <w:spacing w:val="0"/>
                      <w:w w:val="1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7C7C7C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7C7C7C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8C8C8C"/>
                      <w:spacing w:val="0"/>
                      <w:w w:val="11"/>
                    </w:rPr>
                    <w:t>­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5"/>
          <w:w w:val="88"/>
          <w:position w:val="-1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  <w:position w:val="-1"/>
        </w:rPr>
        <w:t>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left="284" w:right="5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eneral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Estad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71"/>
          <w:w w:val="116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4" w:after="0" w:line="240" w:lineRule="auto"/>
        <w:ind w:left="290" w:right="-4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12121"/>
          <w:w w:val="106"/>
        </w:rPr>
        <w:t>GO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w w:val="105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-4"/>
          <w:w w:val="130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2"/>
          <w:w w:val="159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48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48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2"/>
          <w:w w:val="14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0"/>
        </w:rPr>
        <w:t>Ul:AO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6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00"/>
        </w:rPr>
        <w:t>lM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00"/>
        </w:rPr>
        <w:t>:</w:t>
      </w:r>
      <w:r>
        <w:rPr>
          <w:rFonts w:ascii="Arial" w:hAnsi="Arial" w:cs="Arial" w:eastAsia="Arial"/>
          <w:sz w:val="7"/>
          <w:szCs w:val="7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9"/>
          <w:w w:val="206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77"/>
        </w:rPr>
        <w:t>'t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4"/>
          <w:w w:val="17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95"/>
        </w:rPr>
        <w:t>ISCO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185" w:lineRule="exact"/>
        <w:ind w:right="180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0"/>
          <w:w w:val="136"/>
          <w:position w:val="-3"/>
        </w:rPr>
        <w:t>!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right="213"/>
        <w:jc w:val="righ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138.470581pt;margin-top:-3.544602pt;width:15.129409pt;height:338.239922pt;mso-position-horizontal-relative:page;mso-position-vertical-relative:paragraph;z-index:-2191" coordorigin="2769,-71" coordsize="303,6765">
            <v:shape style="position:absolute;left:2784;top:-71;width:288;height:3341" type="#_x0000_t75">
              <v:imagedata r:id="rId7" o:title=""/>
            </v:shape>
            <v:group style="position:absolute;left:2772;top:3188;width:2;height:2650" coordorigin="2772,3188" coordsize="2,2650">
              <v:shape style="position:absolute;left:2772;top:3188;width:2;height:2650" coordorigin="2772,3188" coordsize="0,2650" path="m2772,5838l2772,3188e" filled="f" stroked="t" strokeweight=".235294pt" strokecolor="#444444">
                <v:path arrowok="t"/>
              </v:shape>
            </v:group>
            <v:group style="position:absolute;left:2786;top:5786;width:2;height:906" coordorigin="2786,5786" coordsize="2,906">
              <v:shape style="position:absolute;left:2786;top:5786;width:2;height:906" coordorigin="2786,5786" coordsize="0,906" path="m2786,6692l2786,5786e" filled="f" stroked="t" strokeweight=".235294pt" strokecolor="#48484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53"/>
          <w:position w:val="-3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351" w:lineRule="exact"/>
        <w:ind w:left="265" w:right="119"/>
        <w:jc w:val="both"/>
        <w:rPr>
          <w:rFonts w:ascii="Arial" w:hAnsi="Arial" w:cs="Arial" w:eastAsia="Arial"/>
          <w:sz w:val="37"/>
          <w:szCs w:val="3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pt;margin-top:10.9611pt;width:5.35908pt;height:34pt;mso-position-horizontal-relative:page;mso-position-vertical-relative:paragraph;z-index:-2184" type="#_x0000_t202" filled="f" stroked="f">
            <v:textbox inset="0,0,0,0">
              <w:txbxContent>
                <w:p>
                  <w:pPr>
                    <w:spacing w:before="0" w:after="0" w:line="680" w:lineRule="exact"/>
                    <w:ind w:right="-142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Pr/>
                  <w:r>
                    <w:rPr>
                      <w:rFonts w:ascii="Arial" w:hAnsi="Arial" w:cs="Arial" w:eastAsia="Arial"/>
                      <w:sz w:val="68"/>
                      <w:szCs w:val="68"/>
                      <w:color w:val="212121"/>
                      <w:spacing w:val="0"/>
                      <w:w w:val="71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68"/>
                      <w:szCs w:val="6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COMITÉ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       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37"/>
          <w:szCs w:val="37"/>
          <w:color w:val="212121"/>
          <w:spacing w:val="0"/>
          <w:w w:val="130"/>
          <w:position w:val="3"/>
        </w:rPr>
        <w:t>i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98" w:after="0" w:line="360" w:lineRule="auto"/>
        <w:ind w:left="270" w:right="74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235291pt;margin-top:18.47109pt;width:5.328pt;height:32pt;mso-position-horizontal-relative:page;mso-position-vertical-relative:paragraph;z-index:-2183" type="#_x0000_t202" filled="f" stroked="f">
            <v:textbox inset="0,0,0,0">
              <w:txbxContent>
                <w:p>
                  <w:pPr>
                    <w:spacing w:before="0" w:after="0" w:line="640" w:lineRule="exact"/>
                    <w:ind w:right="-136"/>
                    <w:jc w:val="left"/>
                    <w:rPr>
                      <w:rFonts w:ascii="Arial" w:hAnsi="Arial" w:cs="Arial" w:eastAsia="Arial"/>
                      <w:sz w:val="64"/>
                      <w:szCs w:val="64"/>
                    </w:rPr>
                  </w:pPr>
                  <w:rPr/>
                  <w:r>
                    <w:rPr>
                      <w:rFonts w:ascii="Arial" w:hAnsi="Arial" w:cs="Arial" w:eastAsia="Arial"/>
                      <w:sz w:val="64"/>
                      <w:szCs w:val="64"/>
                      <w:color w:val="212121"/>
                      <w:spacing w:val="0"/>
                      <w:w w:val="75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64"/>
                      <w:szCs w:val="6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AGLUTINE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95" w:lineRule="exact"/>
        <w:ind w:left="279" w:right="146"/>
        <w:jc w:val="both"/>
        <w:rPr>
          <w:rFonts w:ascii="Arial" w:hAnsi="Arial" w:cs="Arial" w:eastAsia="Arial"/>
          <w:sz w:val="27"/>
          <w:szCs w:val="27"/>
        </w:rPr>
      </w:pPr>
      <w:rPr/>
      <w:r>
        <w:rPr/>
        <w:pict>
          <v:group style="position:absolute;margin-left:582.235291pt;margin-top:9.769484pt;width:.1pt;height:110.941634pt;mso-position-horizontal-relative:page;mso-position-vertical-relative:paragraph;z-index:-2189" coordorigin="11645,195" coordsize="2,2219">
            <v:shape style="position:absolute;left:11645;top:195;width:2;height:2219" coordorigin="11645,195" coordsize="0,2219" path="m11645,2414l11645,195e" filled="f" stroked="t" strokeweight="1.176471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FOLIO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00012216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       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8"/>
        </w:rPr>
        <w:t> </w:t>
      </w:r>
      <w:r>
        <w:rPr>
          <w:rFonts w:ascii="Arial" w:hAnsi="Arial" w:cs="Arial" w:eastAsia="Arial"/>
          <w:sz w:val="27"/>
          <w:szCs w:val="27"/>
          <w:color w:val="212121"/>
          <w:spacing w:val="0"/>
          <w:w w:val="53"/>
          <w:position w:val="0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left="284" w:right="74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INFORMACIÓN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89" w:right="719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LTAIPJ/FG/19/2016.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1" w:lineRule="auto"/>
        <w:ind w:left="289" w:right="74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4°;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DECRETO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25437/LXI/1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"El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Jalisco·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reformaro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1°,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2°,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5°,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VIl,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32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2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2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78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85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DECRETO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NÚMERO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359" w:lineRule="auto"/>
        <w:ind w:left="289" w:right="768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3.176453pt;margin-top:3.74476pt;width:.1pt;height:207.422928pt;mso-position-horizontal-relative:page;mso-position-vertical-relative:paragraph;z-index:-2188" coordorigin="11664,75" coordsize="2,4148">
            <v:shape style="position:absolute;left:11664;top:75;width:2;height:4148" coordorigin="11664,75" coordsize="0,4148" path="m11664,4223l11664,75e" filled="f" stroked="t" strokeweight=".941176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25653/LX/1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Noviembre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reformaron,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adicionaron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derogaron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vigor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similar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antelació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declaratori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inexistencia,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dar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7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98" w:right="3998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0.160004pt;margin-top:-13.244789pt;width:14.4pt;height:83.519997pt;mso-position-horizontal-relative:page;mso-position-vertical-relative:paragraph;z-index:-2190" type="#_x0000_t75">
            <v:imagedata r:id="rId8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SESIÓN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3" w:right="76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desahogo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98" w:right="75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Trabaj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inmueble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marcado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número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8" w:after="0" w:line="240" w:lineRule="auto"/>
        <w:ind w:left="298" w:right="103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77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8"/>
        </w:rPr>
        <w:t>8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-1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Calzada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Independenci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Norte,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colonia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1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92" w:lineRule="exact"/>
        <w:ind w:left="3141" w:right="362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REGISTRO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ASISTENCIA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0" w:bottom="280" w:left="460" w:right="340"/>
          <w:cols w:num="2" w:equalWidth="0">
            <w:col w:w="1624" w:space="719"/>
            <w:col w:w="9097"/>
          </w:cols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2626" w:right="735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3.919983pt;margin-top:8.556046pt;width:35.520pt;height:74.879997pt;mso-position-horizontal-relative:page;mso-position-vertical-relative:paragraph;z-index:-2192" type="#_x0000_t75">
            <v:imagedata r:id="rId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6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3"/>
        </w:rPr>
        <w:t>111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30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17" w:lineRule="exact"/>
        <w:ind w:left="2473" w:right="725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9.882355pt;margin-top:12.168357pt;width:.1pt;height:44.329243pt;mso-position-horizontal-relative:page;mso-position-vertical-relative:paragraph;z-index:-2187" coordorigin="2998,243" coordsize="2,887">
            <v:shape style="position:absolute;left:2998;top:243;width:2;height:887" coordorigin="2998,243" coordsize="0,887" path="m2998,1130l2998,243e" filled="f" stroked="t" strokeweight=".941176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030303"/>
          <w:spacing w:val="13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sus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84" w:lineRule="exact"/>
        <w:ind w:left="2645" w:right="850" w:firstLine="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Reglamento.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presenci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totalida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obligad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49" w:lineRule="exact"/>
        <w:ind w:left="2528" w:right="-20"/>
        <w:jc w:val="left"/>
        <w:tabs>
          <w:tab w:pos="112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44"/>
          <w:szCs w:val="44"/>
          <w:color w:val="212121"/>
          <w:spacing w:val="22"/>
          <w:w w:val="78"/>
          <w:position w:val="2"/>
        </w:rPr>
        <w:t>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continua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1"/>
          <w:position w:val="2"/>
        </w:rPr>
        <w:t>c</w:t>
      </w:r>
      <w:r>
        <w:rPr>
          <w:rFonts w:ascii="Arial" w:hAnsi="Arial" w:cs="Arial" w:eastAsia="Arial"/>
          <w:sz w:val="17"/>
          <w:szCs w:val="17"/>
          <w:color w:val="212121"/>
          <w:spacing w:val="-9"/>
          <w:w w:val="157"/>
          <w:position w:val="2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2"/>
        </w:rPr>
        <w:t>ón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enlistan: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69"/>
          <w:i/>
          <w:position w:val="2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1865" w:right="-20"/>
        <w:jc w:val="left"/>
        <w:tabs>
          <w:tab w:pos="66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030303"/>
          <w:spacing w:val="0"/>
          <w:w w:val="153"/>
          <w:i/>
          <w:position w:val="-5"/>
        </w:rPr>
        <w:t>\.A</w:t>
      </w:r>
      <w:r>
        <w:rPr>
          <w:rFonts w:ascii="Times New Roman" w:hAnsi="Times New Roman" w:cs="Times New Roman" w:eastAsia="Times New Roman"/>
          <w:sz w:val="34"/>
          <w:szCs w:val="34"/>
          <w:color w:val="030303"/>
          <w:spacing w:val="0"/>
          <w:w w:val="100"/>
          <w:i/>
          <w:position w:val="-5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030303"/>
          <w:spacing w:val="0"/>
          <w:w w:val="100"/>
          <w:i/>
          <w:position w:val="-5"/>
        </w:rPr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53"/>
          <w:position w:val="-5"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60" w:right="340"/>
        </w:sectPr>
      </w:pPr>
      <w:rPr/>
    </w:p>
    <w:p>
      <w:pPr>
        <w:spacing w:before="18" w:after="0" w:line="240" w:lineRule="auto"/>
        <w:ind w:left="109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10">
        <w:r>
          <w:rPr>
            <w:rFonts w:ascii="Times New Roman" w:hAnsi="Times New Roman" w:cs="Times New Roman" w:eastAsia="Times New Roman"/>
            <w:sz w:val="18"/>
            <w:szCs w:val="18"/>
            <w:color w:val="030303"/>
            <w:w w:val="125"/>
          </w:rPr>
          <w:t>www</w:t>
        </w:r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7"/>
            <w:w w:val="125"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25"/>
          </w:rPr>
          <w:t>j</w:t>
        </w:r>
        <w:r>
          <w:rPr>
            <w:rFonts w:ascii="Arial" w:hAnsi="Arial" w:cs="Arial" w:eastAsia="Arial"/>
            <w:sz w:val="17"/>
            <w:szCs w:val="17"/>
            <w:color w:val="030303"/>
            <w:spacing w:val="-3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0"/>
            <w:w w:val="126"/>
          </w:rPr>
          <w:t>alise</w:t>
        </w:r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-2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7"/>
            <w:w w:val="121"/>
          </w:rPr>
          <w:t>o</w:t>
        </w:r>
        <w:r>
          <w:rPr>
            <w:rFonts w:ascii="Times New Roman" w:hAnsi="Times New Roman" w:cs="Times New Roman" w:eastAsia="Times New Roman"/>
            <w:sz w:val="18"/>
            <w:szCs w:val="18"/>
            <w:color w:val="212121"/>
            <w:spacing w:val="-7"/>
            <w:w w:val="169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0"/>
            <w:w w:val="122"/>
          </w:rPr>
          <w:t>g</w:t>
        </w:r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-2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0"/>
            <w:w w:val="127"/>
          </w:rPr>
          <w:t>o</w:t>
        </w:r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-2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3"/>
          <w:w w:val="13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2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35" w:lineRule="exact"/>
        <w:ind w:right="-20"/>
        <w:jc w:val="left"/>
        <w:tabs>
          <w:tab w:pos="864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5"/>
          <w:w w:val="3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7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0"/>
          <w:w w:val="7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1"/>
          <w:w w:val="9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1"/>
          <w:w w:val="134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8"/>
          <w:w w:val="134"/>
          <w:emboss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8"/>
          <w:w w:val="134"/>
          <w:emboss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8"/>
          <w:w w:val="134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8"/>
          <w:w w:val="134"/>
        </w:rPr>
      </w:r>
      <w:r>
        <w:rPr>
          <w:rFonts w:ascii="Times New Roman" w:hAnsi="Times New Roman" w:cs="Times New Roman" w:eastAsia="Times New Roman"/>
          <w:sz w:val="18"/>
          <w:szCs w:val="18"/>
          <w:color w:val="BCBCBC"/>
          <w:spacing w:val="4"/>
          <w:w w:val="2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0"/>
          <w:w w:val="20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0"/>
          <w:w w:val="83"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6"/>
          <w:w w:val="83"/>
          <w:emboss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6"/>
          <w:w w:val="83"/>
          <w:emboss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6"/>
          <w:w w:val="83"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6"/>
          <w:w w:val="83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9"/>
          <w:w w:val="68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28"/>
          <w:w w:val="12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8"/>
          <w:w w:val="68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42"/>
          <w:w w:val="10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68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6"/>
          <w:w w:val="13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2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0"/>
          <w:w w:val="6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88"/>
        </w:rPr>
        <w:t>---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50"/>
          <w:w w:val="88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11"/>
          <w:w w:val="178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4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6"/>
          <w:w w:val="4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5"/>
          <w:w w:val="12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45"/>
        </w:rPr>
        <w:t>··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11"/>
          <w:w w:val="45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1"/>
          <w:w w:val="30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304"/>
          <w:emboss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304"/>
          <w:emboss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30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9"/>
          <w:w w:val="30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12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16"/>
          <w:w w:val="12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5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41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41"/>
          <w:emboss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41"/>
          <w:emboss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41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41"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36"/>
          <w:w w:val="12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5"/>
          <w:w w:val="6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5"/>
          <w:w w:val="80"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7"/>
          <w:w w:val="80"/>
          <w:emboss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7"/>
          <w:w w:val="80"/>
          <w:emboss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7"/>
          <w:w w:val="80"/>
          <w:emboss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2"/>
          <w:w w:val="145"/>
          <w:emboss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2"/>
          <w:w w:val="145"/>
          <w:emboss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2"/>
          <w:w w:val="145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2"/>
          <w:w w:val="145"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1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9"/>
          <w:w w:val="11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4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40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2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4"/>
          <w:w w:val="2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2"/>
          <w:w w:val="14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6"/>
          <w:w w:val="14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49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2"/>
          <w:w w:val="49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5"/>
          <w:w w:val="17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5"/>
        </w:rPr>
        <w:t>--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2"/>
          <w:w w:val="10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8"/>
          <w:w w:val="8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1"/>
          <w:w w:val="12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15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7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4"/>
          <w:w w:val="7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6"/>
          <w:w w:val="10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8"/>
          <w:w w:val="74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4"/>
          <w:w w:val="10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3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"/>
          <w:w w:val="3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9"/>
          <w:w w:val="7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62"/>
        </w:rPr>
        <w:t>·-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7"/>
          <w:w w:val="6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4"/>
          <w:w w:val="5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5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16"/>
          <w:w w:val="5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3"/>
          <w:w w:val="178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68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7"/>
          <w:w w:val="68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5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6"/>
          <w:w w:val="68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8"/>
          <w:w w:val="5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4"/>
          <w:w w:val="10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-12"/>
          <w:w w:val="5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32"/>
          <w:w w:val="12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0"/>
          <w:w w:val="44"/>
        </w:rPr>
        <w:t>··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-12"/>
          <w:w w:val="44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22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21"/>
          <w:w w:val="10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61"/>
        </w:rPr>
        <w:t>...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0"/>
          <w:w w:val="6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70"/>
        </w:rPr>
        <w:t>....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86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31"/>
          <w:w w:val="8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10"/>
          <w:w w:val="7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1"/>
          <w:w w:val="9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7"/>
          <w:w w:val="12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2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6"/>
          <w:w w:val="73"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9"/>
          <w:w w:val="73"/>
          <w:emboss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9"/>
          <w:w w:val="73"/>
          <w:emboss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9"/>
          <w:w w:val="73"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9"/>
          <w:w w:val="73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0"/>
          <w:w w:val="10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3"/>
          <w:w w:val="11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0"/>
          <w:w w:val="10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212121"/>
          <w:spacing w:val="0"/>
          <w:w w:val="100"/>
        </w:rPr>
        <w:t>1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60" w:right="340"/>
          <w:cols w:num="2" w:equalWidth="0">
            <w:col w:w="1781" w:space="640"/>
            <w:col w:w="9019"/>
          </w:cols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187" w:right="-95"/>
        <w:jc w:val="left"/>
        <w:tabs>
          <w:tab w:pos="4300" w:val="left"/>
          <w:tab w:pos="660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-29"/>
          <w:w w:val="315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B6B6B"/>
          <w:spacing w:val="0"/>
          <w:w w:val="37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6B6B6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6B6B6B"/>
          <w:spacing w:val="0"/>
          <w:w w:val="100"/>
        </w:rPr>
      </w:r>
      <w:r>
        <w:rPr>
          <w:rFonts w:ascii="Arial" w:hAnsi="Arial" w:cs="Arial" w:eastAsia="Arial"/>
          <w:sz w:val="26"/>
          <w:szCs w:val="26"/>
          <w:color w:val="545454"/>
          <w:spacing w:val="-2"/>
          <w:w w:val="47"/>
        </w:rPr>
        <w:t>"</w:t>
      </w:r>
      <w:r>
        <w:rPr>
          <w:rFonts w:ascii="Arial" w:hAnsi="Arial" w:cs="Arial" w:eastAsia="Arial"/>
          <w:sz w:val="26"/>
          <w:szCs w:val="26"/>
          <w:color w:val="030303"/>
          <w:spacing w:val="-76"/>
          <w:w w:val="68"/>
        </w:rPr>
        <w:t>"</w:t>
      </w:r>
      <w:r>
        <w:rPr>
          <w:rFonts w:ascii="Arial" w:hAnsi="Arial" w:cs="Arial" w:eastAsia="Arial"/>
          <w:sz w:val="26"/>
          <w:szCs w:val="26"/>
          <w:color w:val="232323"/>
          <w:spacing w:val="-139"/>
          <w:w w:val="163"/>
        </w:rPr>
        <w:t>·</w:t>
      </w:r>
      <w:r>
        <w:rPr>
          <w:rFonts w:ascii="Arial" w:hAnsi="Arial" w:cs="Arial" w:eastAsia="Arial"/>
          <w:sz w:val="26"/>
          <w:szCs w:val="26"/>
          <w:color w:val="232323"/>
          <w:spacing w:val="-48"/>
          <w:w w:val="75"/>
        </w:rPr>
        <w:t>"</w:t>
      </w:r>
      <w:r>
        <w:rPr>
          <w:rFonts w:ascii="Arial" w:hAnsi="Arial" w:cs="Arial" w:eastAsia="Arial"/>
          <w:sz w:val="26"/>
          <w:szCs w:val="26"/>
          <w:color w:val="383838"/>
          <w:spacing w:val="-48"/>
          <w:w w:val="120"/>
        </w:rPr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20"/>
          <w:emboss/>
        </w:rPr>
        <w:t>-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20"/>
          <w:emboss/>
        </w:rPr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20"/>
        </w:rPr>
      </w:r>
      <w:r>
        <w:rPr>
          <w:rFonts w:ascii="Arial" w:hAnsi="Arial" w:cs="Arial" w:eastAsia="Arial"/>
          <w:sz w:val="26"/>
          <w:szCs w:val="26"/>
          <w:color w:val="383838"/>
          <w:spacing w:val="1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20"/>
        </w:rPr>
        <w:t>-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32"/>
        </w:rPr>
        <w:t>-</w:t>
      </w:r>
      <w:r>
        <w:rPr>
          <w:rFonts w:ascii="Arial" w:hAnsi="Arial" w:cs="Arial" w:eastAsia="Arial"/>
          <w:sz w:val="26"/>
          <w:szCs w:val="26"/>
          <w:color w:val="232323"/>
          <w:spacing w:val="0"/>
          <w:w w:val="104"/>
        </w:rPr>
        <w:t>-</w:t>
      </w:r>
      <w:r>
        <w:rPr>
          <w:rFonts w:ascii="Arial" w:hAnsi="Arial" w:cs="Arial" w:eastAsia="Arial"/>
          <w:sz w:val="26"/>
          <w:szCs w:val="26"/>
          <w:color w:val="232323"/>
          <w:spacing w:val="0"/>
          <w:w w:val="74"/>
        </w:rPr>
        <w:t>---</w:t>
      </w:r>
      <w:r>
        <w:rPr>
          <w:rFonts w:ascii="Arial" w:hAnsi="Arial" w:cs="Arial" w:eastAsia="Arial"/>
          <w:sz w:val="26"/>
          <w:szCs w:val="26"/>
          <w:color w:val="232323"/>
          <w:spacing w:val="-68"/>
          <w:w w:val="74"/>
        </w:rPr>
        <w:t>-</w:t>
      </w:r>
      <w:r>
        <w:rPr>
          <w:rFonts w:ascii="Arial" w:hAnsi="Arial" w:cs="Arial" w:eastAsia="Arial"/>
          <w:sz w:val="26"/>
          <w:szCs w:val="26"/>
          <w:color w:val="545454"/>
          <w:spacing w:val="-24"/>
          <w:w w:val="127"/>
        </w:rPr>
        <w:t>·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86"/>
        </w:rPr>
        <w:t>--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4"/>
          <w:w w:val="54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0"/>
          <w:w w:val="66"/>
        </w:rPr>
        <w:t>··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-68"/>
          <w:w w:val="66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-10"/>
          <w:w w:val="66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-10"/>
          <w:w w:val="73"/>
        </w:rPr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-47"/>
          <w:w w:val="73"/>
          <w:emboss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-47"/>
          <w:w w:val="73"/>
          <w:emboss/>
        </w:rPr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-47"/>
          <w:w w:val="73"/>
        </w:rPr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-47"/>
          <w:w w:val="73"/>
        </w:rPr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-28"/>
          <w:w w:val="146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545454"/>
          <w:spacing w:val="-20"/>
          <w:w w:val="156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6"/>
          <w:w w:val="50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-67"/>
          <w:w w:val="68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73"/>
          <w:w w:val="50"/>
        </w:rPr>
        <w:t>"</w:t>
      </w:r>
      <w:r>
        <w:rPr>
          <w:rFonts w:ascii="Times New Roman" w:hAnsi="Times New Roman" w:cs="Times New Roman" w:eastAsia="Times New Roman"/>
          <w:sz w:val="25"/>
          <w:szCs w:val="25"/>
          <w:color w:val="545454"/>
          <w:spacing w:val="-73"/>
          <w:w w:val="146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-26"/>
          <w:w w:val="68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-38"/>
          <w:w w:val="55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-9"/>
          <w:w w:val="68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545454"/>
          <w:spacing w:val="-9"/>
          <w:w w:val="60"/>
        </w:rPr>
      </w:r>
      <w:r>
        <w:rPr>
          <w:rFonts w:ascii="Times New Roman" w:hAnsi="Times New Roman" w:cs="Times New Roman" w:eastAsia="Times New Roman"/>
          <w:sz w:val="25"/>
          <w:szCs w:val="25"/>
          <w:color w:val="545454"/>
          <w:spacing w:val="-38"/>
          <w:w w:val="60"/>
          <w:emboss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545454"/>
          <w:spacing w:val="-38"/>
          <w:w w:val="60"/>
          <w:emboss/>
        </w:rPr>
      </w:r>
      <w:r>
        <w:rPr>
          <w:rFonts w:ascii="Times New Roman" w:hAnsi="Times New Roman" w:cs="Times New Roman" w:eastAsia="Times New Roman"/>
          <w:sz w:val="25"/>
          <w:szCs w:val="25"/>
          <w:color w:val="545454"/>
          <w:spacing w:val="-38"/>
          <w:w w:val="60"/>
        </w:rPr>
      </w:r>
      <w:r>
        <w:rPr>
          <w:rFonts w:ascii="Times New Roman" w:hAnsi="Times New Roman" w:cs="Times New Roman" w:eastAsia="Times New Roman"/>
          <w:sz w:val="25"/>
          <w:szCs w:val="25"/>
          <w:color w:val="545454"/>
          <w:spacing w:val="-38"/>
          <w:w w:val="60"/>
        </w:rPr>
      </w:r>
      <w:r>
        <w:rPr>
          <w:rFonts w:ascii="Times New Roman" w:hAnsi="Times New Roman" w:cs="Times New Roman" w:eastAsia="Times New Roman"/>
          <w:sz w:val="25"/>
          <w:szCs w:val="25"/>
          <w:color w:val="9E9E9E"/>
          <w:spacing w:val="-74"/>
          <w:w w:val="9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-59"/>
          <w:w w:val="85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545454"/>
          <w:spacing w:val="0"/>
          <w:w w:val="60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-82"/>
          <w:w w:val="97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6B6B6B"/>
          <w:spacing w:val="0"/>
          <w:w w:val="85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exact"/>
        <w:ind w:left="2417" w:right="4771"/>
        <w:jc w:val="center"/>
        <w:rPr>
          <w:rFonts w:ascii="Arial" w:hAnsi="Arial" w:cs="Arial" w:eastAsia="Arial"/>
          <w:sz w:val="25"/>
          <w:szCs w:val="25"/>
        </w:rPr>
      </w:pPr>
      <w:rPr/>
      <w:r>
        <w:rPr/>
        <w:pict>
          <v:shape style="position:absolute;margin-left:46.080002pt;margin-top:.141647pt;width:49.919998pt;height:49.919998pt;mso-position-horizontal-relative:page;mso-position-vertical-relative:paragraph;z-index:-2182" type="#_x0000_t75">
            <v:imagedata r:id="rId11" o:title=""/>
          </v:shape>
        </w:pict>
      </w:r>
      <w:r>
        <w:rPr>
          <w:rFonts w:ascii="Arial" w:hAnsi="Arial" w:cs="Arial" w:eastAsia="Arial"/>
          <w:sz w:val="25"/>
          <w:szCs w:val="25"/>
          <w:color w:val="030303"/>
          <w:spacing w:val="0"/>
          <w:w w:val="57"/>
          <w:position w:val="-1"/>
        </w:rPr>
        <w:t>1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3" w:after="0" w:line="240" w:lineRule="auto"/>
        <w:ind w:right="-20"/>
        <w:jc w:val="left"/>
        <w:tabs>
          <w:tab w:pos="226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6B6B6B"/>
          <w:w w:val="6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-6"/>
          <w:w w:val="6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64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-16"/>
          <w:w w:val="6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5"/>
          <w:w w:val="231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0"/>
          <w:w w:val="84"/>
        </w:rPr>
        <w:t>_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-11"/>
          <w:w w:val="84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9E9E9E"/>
          <w:spacing w:val="6"/>
          <w:w w:val="15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545454"/>
          <w:spacing w:val="-17"/>
          <w:w w:val="134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-18"/>
          <w:w w:val="67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-32"/>
          <w:w w:val="110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-30"/>
          <w:w w:val="67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545454"/>
          <w:spacing w:val="-18"/>
          <w:w w:val="146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18"/>
          <w:w w:val="205"/>
        </w:rPr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37"/>
          <w:w w:val="205"/>
          <w:emboss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37"/>
          <w:w w:val="205"/>
          <w:emboss/>
        </w:rPr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37"/>
          <w:w w:val="205"/>
        </w:rPr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37"/>
          <w:w w:val="205"/>
        </w:rPr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-9"/>
          <w:w w:val="6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0"/>
          <w:w w:val="6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-10"/>
          <w:w w:val="6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19"/>
          <w:w w:val="12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2323"/>
          <w:spacing w:val="-21"/>
          <w:w w:val="128"/>
        </w:rPr>
        <w:t>.</w:t>
      </w:r>
      <w:r>
        <w:rPr>
          <w:rFonts w:ascii="Arial" w:hAnsi="Arial" w:cs="Arial" w:eastAsia="Arial"/>
          <w:sz w:val="18"/>
          <w:szCs w:val="18"/>
          <w:color w:val="6B6B6B"/>
          <w:spacing w:val="0"/>
          <w:w w:val="88"/>
        </w:rPr>
        <w:t>·-·</w:t>
      </w:r>
      <w:r>
        <w:rPr>
          <w:rFonts w:ascii="Arial" w:hAnsi="Arial" w:cs="Arial" w:eastAsia="Arial"/>
          <w:sz w:val="18"/>
          <w:szCs w:val="18"/>
          <w:color w:val="6B6B6B"/>
          <w:spacing w:val="-9"/>
          <w:w w:val="88"/>
        </w:rPr>
        <w:t>-</w:t>
      </w:r>
      <w:r>
        <w:rPr>
          <w:rFonts w:ascii="Arial" w:hAnsi="Arial" w:cs="Arial" w:eastAsia="Arial"/>
          <w:sz w:val="18"/>
          <w:szCs w:val="18"/>
          <w:color w:val="383838"/>
          <w:spacing w:val="-25"/>
          <w:w w:val="99"/>
        </w:rPr>
        <w:t>"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174"/>
        </w:rPr>
        <w:t>·'</w:t>
      </w:r>
      <w:r>
        <w:rPr>
          <w:rFonts w:ascii="Arial" w:hAnsi="Arial" w:cs="Arial" w:eastAsia="Arial"/>
          <w:sz w:val="18"/>
          <w:szCs w:val="18"/>
          <w:color w:val="545454"/>
          <w:spacing w:val="8"/>
          <w:w w:val="175"/>
        </w:rPr>
        <w:t>-</w:t>
      </w:r>
      <w:r>
        <w:rPr>
          <w:rFonts w:ascii="Arial" w:hAnsi="Arial" w:cs="Arial" w:eastAsia="Arial"/>
          <w:sz w:val="18"/>
          <w:szCs w:val="18"/>
          <w:color w:val="383838"/>
          <w:spacing w:val="-10"/>
          <w:w w:val="77"/>
        </w:rPr>
        <w:t>-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61"/>
        </w:rPr>
        <w:t>·'</w:t>
      </w:r>
      <w:r>
        <w:rPr>
          <w:rFonts w:ascii="Arial" w:hAnsi="Arial" w:cs="Arial" w:eastAsia="Arial"/>
          <w:sz w:val="18"/>
          <w:szCs w:val="18"/>
          <w:color w:val="545454"/>
          <w:spacing w:val="-39"/>
          <w:w w:val="61"/>
        </w:rPr>
        <w:t>"</w:t>
      </w:r>
      <w:r>
        <w:rPr>
          <w:rFonts w:ascii="Arial" w:hAnsi="Arial" w:cs="Arial" w:eastAsia="Arial"/>
          <w:sz w:val="18"/>
          <w:szCs w:val="18"/>
          <w:color w:val="383838"/>
          <w:spacing w:val="-19"/>
          <w:w w:val="157"/>
        </w:rPr>
        <w:t>·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93"/>
        </w:rPr>
        <w:t>"</w:t>
      </w:r>
      <w:r>
        <w:rPr>
          <w:rFonts w:ascii="Arial" w:hAnsi="Arial" w:cs="Arial" w:eastAsia="Arial"/>
          <w:sz w:val="18"/>
          <w:szCs w:val="18"/>
          <w:color w:val="545454"/>
          <w:spacing w:val="-10"/>
          <w:w w:val="9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52"/>
        </w:rPr>
        <w:t>......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383838"/>
          <w:spacing w:val="0"/>
          <w:w w:val="275"/>
        </w:rPr>
        <w:t>,</w:t>
      </w:r>
      <w:r>
        <w:rPr>
          <w:rFonts w:ascii="Times New Roman" w:hAnsi="Times New Roman" w:cs="Times New Roman" w:eastAsia="Times New Roman"/>
          <w:sz w:val="48"/>
          <w:szCs w:val="48"/>
          <w:color w:val="383838"/>
          <w:spacing w:val="-246"/>
          <w:w w:val="275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6B6B6B"/>
          <w:spacing w:val="0"/>
          <w:w w:val="14"/>
        </w:rPr>
        <w:t>_</w:t>
      </w:r>
      <w:r>
        <w:rPr>
          <w:rFonts w:ascii="Times New Roman" w:hAnsi="Times New Roman" w:cs="Times New Roman" w:eastAsia="Times New Roman"/>
          <w:sz w:val="48"/>
          <w:szCs w:val="48"/>
          <w:color w:val="6B6B6B"/>
          <w:spacing w:val="-10"/>
          <w:w w:val="14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232323"/>
          <w:spacing w:val="0"/>
          <w:w w:val="60"/>
        </w:rPr>
        <w:t>,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40" w:bottom="280" w:left="420" w:right="80"/>
          <w:cols w:num="2" w:equalWidth="0">
            <w:col w:w="7365" w:space="709"/>
            <w:col w:w="3666"/>
          </w:cols>
        </w:sectPr>
      </w:pPr>
      <w:rPr/>
    </w:p>
    <w:p>
      <w:pPr>
        <w:spacing w:before="93" w:after="0" w:line="240" w:lineRule="auto"/>
        <w:ind w:right="473"/>
        <w:jc w:val="right"/>
        <w:tabs>
          <w:tab w:pos="866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shape style="position:absolute;margin-left:552.960022pt;margin-top:-37.026871pt;width:43.200001pt;height:43.200001pt;mso-position-horizontal-relative:page;mso-position-vertical-relative:paragraph;z-index:-2181" type="#_x0000_t75">
            <v:imagedata r:id="rId1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3.882324pt;margin-top:5.762856pt;width:.62937pt;height:9pt;mso-position-horizontal-relative:page;mso-position-vertical-relative:paragraph;z-index:-2170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898989"/>
                      <w:spacing w:val="0"/>
                      <w:w w:val="2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5"/>
          <w:szCs w:val="35"/>
          <w:color w:val="232323"/>
          <w:spacing w:val="-129"/>
          <w:w w:val="111"/>
        </w:rPr>
        <w:t>¡</w:t>
      </w:r>
      <w:r>
        <w:rPr>
          <w:rFonts w:ascii="Arial" w:hAnsi="Arial" w:cs="Arial" w:eastAsia="Arial"/>
          <w:sz w:val="13"/>
          <w:szCs w:val="13"/>
          <w:color w:val="ACACAC"/>
          <w:spacing w:val="-33"/>
          <w:w w:val="72"/>
          <w:position w:val="5"/>
        </w:rPr>
        <w:t>·</w:t>
      </w:r>
      <w:r>
        <w:rPr>
          <w:rFonts w:ascii="Arial" w:hAnsi="Arial" w:cs="Arial" w:eastAsia="Arial"/>
          <w:sz w:val="13"/>
          <w:szCs w:val="13"/>
          <w:color w:val="232323"/>
          <w:spacing w:val="0"/>
          <w:w w:val="96"/>
          <w:position w:val="5"/>
        </w:rPr>
        <w:t>1</w:t>
      </w:r>
      <w:r>
        <w:rPr>
          <w:rFonts w:ascii="Arial" w:hAnsi="Arial" w:cs="Arial" w:eastAsia="Arial"/>
          <w:sz w:val="13"/>
          <w:szCs w:val="13"/>
          <w:color w:val="23232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13"/>
          <w:szCs w:val="13"/>
          <w:color w:val="232323"/>
          <w:spacing w:val="9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9"/>
          <w:position w:val="0"/>
        </w:rPr>
        <w:t>1.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7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Jesús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Eduard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Almague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Ramírez,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2"/>
          <w:position w:val="0"/>
        </w:rPr>
        <w:t>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0"/>
        </w:rPr>
        <w:t>alisco.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545454"/>
          <w:spacing w:val="-43"/>
          <w:w w:val="229"/>
          <w:position w:val="0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545454"/>
          <w:spacing w:val="0"/>
          <w:w w:val="67"/>
          <w:position w:val="0"/>
        </w:rPr>
        <w:t>¡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78" w:lineRule="exact"/>
        <w:ind w:right="504"/>
        <w:jc w:val="right"/>
        <w:tabs>
          <w:tab w:pos="87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138.240005pt;margin-top:.561984pt;width:13.44pt;height:121.957853pt;mso-position-horizontal-relative:page;mso-position-vertical-relative:paragraph;z-index:-2180" coordorigin="2765,11" coordsize="269,2439">
            <v:shape style="position:absolute;left:2765;top:1318;width:269;height:1133" type="#_x0000_t75">
              <v:imagedata r:id="rId13" o:title=""/>
            </v:shape>
            <v:group style="position:absolute;left:2904;top:21;width:2;height:1290" coordorigin="2904,21" coordsize="2,1290">
              <v:shape style="position:absolute;left:2904;top:21;width:2;height:1290" coordorigin="2904,21" coordsize="0,1290" path="m2904,1310l2904,21e" filled="f" stroked="t" strokeweight=".941176pt" strokecolor="#1F1F1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7"/>
          <w:szCs w:val="27"/>
          <w:color w:val="232323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232323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27"/>
          <w:szCs w:val="27"/>
          <w:color w:val="232323"/>
          <w:spacing w:val="5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Obligado.</w:t>
      </w:r>
      <w:r>
        <w:rPr>
          <w:rFonts w:ascii="Arial" w:hAnsi="Arial" w:cs="Arial" w:eastAsia="Arial"/>
          <w:sz w:val="17"/>
          <w:szCs w:val="17"/>
          <w:color w:val="030303"/>
          <w:spacing w:val="-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-66"/>
          <w:w w:val="77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13"/>
          <w:i/>
        </w:rPr>
        <w:t>!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65" w:lineRule="exact"/>
        <w:ind w:right="486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0"/>
          <w:w w:val="84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0" w:bottom="280" w:left="420" w:right="80"/>
        </w:sectPr>
      </w:pPr>
      <w:rPr/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181" w:lineRule="exact"/>
        <w:ind w:left="692" w:right="41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310" w:right="5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235153pt;margin-top:.192877pt;width:52.500952pt;height:15.5pt;mso-position-horizontal-relative:page;mso-position-vertical-relative:paragraph;z-index:-2172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7"/>
                    <w:jc w:val="left"/>
                    <w:tabs>
                      <w:tab w:pos="980" w:val="left"/>
                    </w:tabs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30303"/>
                      <w:spacing w:val="0"/>
                      <w:w w:val="18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30303"/>
                      <w:spacing w:val="48"/>
                      <w:w w:val="18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545454"/>
                      <w:spacing w:val="0"/>
                      <w:w w:val="1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545454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545454"/>
                      <w:spacing w:val="0"/>
                      <w:w w:val="59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9"/>
          <w:w w:val="10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0" w:after="0" w:line="240" w:lineRule="auto"/>
        <w:ind w:left="317" w:right="-45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232323"/>
          <w:w w:val="120"/>
        </w:rPr>
        <w:t>GO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w w:val="119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47"/>
        </w:rPr>
        <w:t>'l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9"/>
          <w:w w:val="147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47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47"/>
        </w:rPr>
        <w:t>t.: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47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4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2"/>
          <w:w w:val="7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383838"/>
          <w:spacing w:val="0"/>
          <w:w w:val="157"/>
        </w:rPr>
        <w:t>}fL.</w:t>
      </w:r>
      <w:r>
        <w:rPr>
          <w:rFonts w:ascii="Times New Roman" w:hAnsi="Times New Roman" w:cs="Times New Roman" w:eastAsia="Times New Roman"/>
          <w:sz w:val="7"/>
          <w:szCs w:val="7"/>
          <w:color w:val="38383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8383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83838"/>
          <w:spacing w:val="0"/>
          <w:w w:val="157"/>
        </w:rPr>
        <w:t>OO.D</w:t>
      </w:r>
      <w:r>
        <w:rPr>
          <w:rFonts w:ascii="Times New Roman" w:hAnsi="Times New Roman" w:cs="Times New Roman" w:eastAsia="Times New Roman"/>
          <w:sz w:val="7"/>
          <w:szCs w:val="7"/>
          <w:color w:val="383838"/>
          <w:spacing w:val="0"/>
          <w:w w:val="157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383838"/>
          <w:spacing w:val="-4"/>
          <w:w w:val="15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23"/>
        </w:rPr>
        <w:t>JAU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87"/>
        </w:rPr>
        <w:t>5oCO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366" w:lineRule="auto"/>
        <w:ind w:left="284" w:right="1392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63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6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Adrian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Alejandr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López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Robles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Obligad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Secretario.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6" w:lineRule="auto"/>
        <w:ind w:left="284" w:right="1199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Lic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José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Salvado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López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Jiménez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Interno.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611" w:right="442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294" w:right="1020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0.400024pt;margin-top:54.366959pt;width:12.48pt;height:49.919998pt;mso-position-horizontal-relative:page;mso-position-vertical-relative:paragraph;z-index:-2179" type="#_x0000_t75">
            <v:imagedata r:id="rId15" o:title=""/>
          </v:shape>
        </w:pict>
      </w:r>
      <w:r>
        <w:rPr/>
        <w:pict>
          <v:group style="position:absolute;margin-left:137.411758pt;margin-top:6.55058pt;width:.1pt;height:128.009578pt;mso-position-horizontal-relative:page;mso-position-vertical-relative:paragraph;z-index:-2175" coordorigin="2748,131" coordsize="2,2560">
            <v:shape style="position:absolute;left:2748;top:131;width:2;height:2560" coordorigin="2748,131" coordsize="0,2560" path="m2748,2691l2748,131e" filled="f" stroked="t" strokeweight=".235294pt" strokecolor="#383838">
              <v:path arrowok="t"/>
            </v:shape>
          </v:group>
          <w10:wrap type="none"/>
        </w:pict>
      </w:r>
      <w:r>
        <w:rPr/>
        <w:pict>
          <v:group style="position:absolute;margin-left:581.058838pt;margin-top:-5.539214pt;width:.1pt;height:57.841365pt;mso-position-horizontal-relative:page;mso-position-vertical-relative:paragraph;z-index:-2174" coordorigin="11621,-111" coordsize="2,1157">
            <v:shape style="position:absolute;left:11621;top:-111;width:2;height:1157" coordorigin="11621,-111" coordsize="0,1157" path="m11621,1046l11621,-111e" filled="f" stroked="t" strokeweight=".941176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creada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DECRETO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24395/l.X/1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277"/>
        </w:rPr>
        <w:t>·</w:t>
      </w:r>
      <w:r>
        <w:rPr>
          <w:rFonts w:ascii="Arial" w:hAnsi="Arial" w:cs="Arial" w:eastAsia="Arial"/>
          <w:sz w:val="17"/>
          <w:szCs w:val="17"/>
          <w:color w:val="23232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trece,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añ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debidament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21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282" w:right="4072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9.199997pt;margin-top:-6.455841pt;width:14.4pt;height:222.720001pt;mso-position-horizontal-relative:page;mso-position-vertical-relative:paragraph;z-index:-2178" type="#_x0000_t75">
            <v:imagedata r:id="rId1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ASUNTOS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GENERALES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308" w:right="997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Verificad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asistencia,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quórum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estudio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continuació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indica: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308" w:right="992" w:firstLine="5"/>
        <w:jc w:val="left"/>
        <w:tabs>
          <w:tab w:pos="60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-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recibida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10:3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horas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06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seis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201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3"/>
        </w:rPr>
        <w:t>6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asignado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folio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5" w:lineRule="exact"/>
        <w:ind w:left="30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2"/>
        </w:rPr>
        <w:t>0001221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2"/>
        </w:rPr>
        <w:t>6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8" w:after="0" w:line="349" w:lineRule="auto"/>
        <w:ind w:left="308" w:right="1003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294113pt;margin-top:14.858914pt;width:1.258965pt;height:50.5pt;mso-position-horizontal-relative:page;mso-position-vertical-relative:paragraph;z-index:-2171" type="#_x0000_t202" filled="f" stroked="f">
            <v:textbox inset="0,0,0,0">
              <w:txbxContent>
                <w:p>
                  <w:pPr>
                    <w:spacing w:before="0" w:after="0" w:line="1010" w:lineRule="exact"/>
                    <w:ind w:right="-191"/>
                    <w:jc w:val="left"/>
                    <w:rPr>
                      <w:rFonts w:ascii="Arial" w:hAnsi="Arial" w:cs="Arial" w:eastAsia="Arial"/>
                      <w:sz w:val="101"/>
                      <w:szCs w:val="101"/>
                    </w:rPr>
                  </w:pPr>
                  <w:rPr/>
                  <w:r>
                    <w:rPr>
                      <w:rFonts w:ascii="Arial" w:hAnsi="Arial" w:cs="Arial" w:eastAsia="Arial"/>
                      <w:sz w:val="101"/>
                      <w:szCs w:val="101"/>
                      <w:color w:val="232323"/>
                      <w:spacing w:val="0"/>
                      <w:w w:val="8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101"/>
                      <w:szCs w:val="10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LTAIP/FG/019/2016,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1"/>
        </w:rPr>
        <w:t>e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65"/>
        </w:rPr>
        <w:t>: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ADJUNTO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INFORMACIÓN.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612" w:lineRule="exact"/>
        <w:ind w:left="47" w:right="96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01"/>
          <w:szCs w:val="101"/>
          <w:color w:val="232323"/>
          <w:spacing w:val="13"/>
          <w:w w:val="53"/>
          <w:position w:val="-3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4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  <w:position w:val="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5"/>
          <w:w w:val="100"/>
          <w:i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82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  <w:position w:val="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7"/>
          <w:w w:val="100"/>
          <w:i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4"/>
        </w:rPr>
        <w:t>79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0" w:bottom="280" w:left="420" w:right="80"/>
          <w:cols w:num="2" w:equalWidth="0">
            <w:col w:w="1674" w:space="690"/>
            <w:col w:w="9376"/>
          </w:cols>
        </w:sectPr>
      </w:pPr>
      <w:rPr/>
    </w:p>
    <w:p>
      <w:pPr>
        <w:spacing w:before="0" w:after="0" w:line="167" w:lineRule="exact"/>
        <w:ind w:left="267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400" w:lineRule="exact"/>
        <w:ind w:left="2471" w:right="1336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85.76001pt;margin-top:.647873pt;width:110.400002pt;height:126.720001pt;mso-position-horizontal-relative:page;mso-position-vertical-relative:paragraph;z-index:-2176" type="#_x0000_t75">
            <v:imagedata r:id="rId17" o:title=""/>
          </v:shape>
        </w:pict>
      </w:r>
      <w:r>
        <w:rPr>
          <w:rFonts w:ascii="Arial" w:hAnsi="Arial" w:cs="Arial" w:eastAsia="Arial"/>
          <w:sz w:val="40"/>
          <w:szCs w:val="40"/>
          <w:color w:val="232323"/>
          <w:spacing w:val="0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232323"/>
          <w:spacing w:val="-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sido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analizado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5"/>
        </w:rPr>
        <w:t>cuestión,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left="268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3" w:after="0" w:line="240" w:lineRule="auto"/>
        <w:ind w:left="268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reunía,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satisfací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requisito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exigidos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3" w:after="0" w:line="240" w:lineRule="auto"/>
        <w:ind w:left="268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2.080002pt;margin-top:4.405292pt;width:12.48pt;height:34.560001pt;mso-position-horizontal-relative:page;mso-position-vertical-relative:paragraph;z-index:-2177" type="#_x0000_t75">
            <v:imagedata r:id="rId18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06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seis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2323"/>
          <w:spacing w:val="-16"/>
          <w:w w:val="157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séi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9"/>
        </w:rPr>
        <w:t>s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previno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hici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3" w:after="0" w:line="192" w:lineRule="exact"/>
        <w:ind w:left="268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era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visualizaba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archivo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ajunt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69"/>
          <w:position w:val="-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92" w:lineRule="exact"/>
        <w:ind w:left="1839" w:right="-20"/>
        <w:jc w:val="left"/>
        <w:tabs>
          <w:tab w:pos="26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35"/>
          <w:position w:val="-1"/>
        </w:rPr>
        <w:t>\.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35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5"/>
          <w:position w:val="-1"/>
        </w:rPr>
        <w:t>...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3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82"/>
          <w:position w:val="-1"/>
        </w:rPr>
        <w:t>'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:largand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quirent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12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doce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Enero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20" w:right="8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2" w:right="-81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w w:val="126"/>
        </w:rPr>
        <w:t>www.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w w:val="125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9"/>
        </w:rPr>
        <w:t>lisco.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7"/>
        </w:rPr>
        <w:t>ob.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75"/>
          <w:i/>
        </w:rPr>
        <w:t>rl::/t.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left="4050" w:right="4992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30303"/>
          <w:spacing w:val="0"/>
          <w:w w:val="99"/>
        </w:rPr>
        <w:t>2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tabs>
          <w:tab w:pos="1500" w:val="left"/>
          <w:tab w:pos="272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163.764709pt;margin-top:22.221764pt;width:63.058823pt;height:.1pt;mso-position-horizontal-relative:page;mso-position-vertical-relative:paragraph;z-index:-2173" coordorigin="3275,444" coordsize="1261,2">
            <v:shape style="position:absolute;left:3275;top:444;width:1261;height:2" coordorigin="3275,444" coordsize="1261,0" path="m3275,444l4536,444e" filled="f" stroked="t" strokeweight=".235294pt" strokecolor="#4F4F4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l:l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259"/>
        </w:rPr>
        <w:t>--</w:t>
      </w:r>
      <w:r>
        <w:rPr>
          <w:rFonts w:ascii="Arial" w:hAnsi="Arial" w:cs="Arial" w:eastAsia="Arial"/>
          <w:sz w:val="12"/>
          <w:szCs w:val="12"/>
          <w:color w:val="383838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275"/>
        </w:rPr>
        <w:t>·</w:t>
      </w:r>
      <w:r>
        <w:rPr>
          <w:rFonts w:ascii="Arial" w:hAnsi="Arial" w:cs="Arial" w:eastAsia="Arial"/>
          <w:sz w:val="12"/>
          <w:szCs w:val="12"/>
          <w:color w:val="030303"/>
          <w:spacing w:val="-52"/>
          <w:w w:val="275"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275"/>
        </w:rPr>
        <w:t>-</w:t>
      </w:r>
      <w:r>
        <w:rPr>
          <w:rFonts w:ascii="Arial" w:hAnsi="Arial" w:cs="Arial" w:eastAsia="Arial"/>
          <w:sz w:val="12"/>
          <w:szCs w:val="12"/>
          <w:color w:val="383838"/>
          <w:spacing w:val="-75"/>
          <w:w w:val="275"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383838"/>
          <w:spacing w:val="-28"/>
          <w:w w:val="316"/>
        </w:rPr>
        <w:t>·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316"/>
        </w:rPr>
        <w:t>-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color w:val="383838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45454"/>
          <w:spacing w:val="-14"/>
          <w:w w:val="275"/>
        </w:rPr>
        <w:t>·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255"/>
        </w:rPr>
        <w:t>---</w:t>
      </w:r>
      <w:r>
        <w:rPr>
          <w:rFonts w:ascii="Arial" w:hAnsi="Arial" w:cs="Arial" w:eastAsia="Arial"/>
          <w:sz w:val="12"/>
          <w:szCs w:val="12"/>
          <w:color w:val="232323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45454"/>
          <w:spacing w:val="-16"/>
          <w:w w:val="144"/>
        </w:rPr>
        <w:t>-</w:t>
      </w:r>
      <w:r>
        <w:rPr>
          <w:rFonts w:ascii="Arial" w:hAnsi="Arial" w:cs="Arial" w:eastAsia="Arial"/>
          <w:sz w:val="12"/>
          <w:szCs w:val="12"/>
          <w:color w:val="383838"/>
          <w:spacing w:val="-1"/>
          <w:w w:val="97"/>
        </w:rPr>
        <w:t>·</w:t>
      </w:r>
      <w:r>
        <w:rPr>
          <w:rFonts w:ascii="Arial" w:hAnsi="Arial" w:cs="Arial" w:eastAsia="Arial"/>
          <w:sz w:val="12"/>
          <w:szCs w:val="12"/>
          <w:color w:val="383838"/>
          <w:spacing w:val="-7"/>
          <w:w w:val="97"/>
        </w:rPr>
        <w:t>·</w:t>
      </w:r>
      <w:r>
        <w:rPr>
          <w:rFonts w:ascii="Arial" w:hAnsi="Arial" w:cs="Arial" w:eastAsia="Arial"/>
          <w:sz w:val="12"/>
          <w:szCs w:val="12"/>
          <w:color w:val="030303"/>
          <w:spacing w:val="-7"/>
          <w:w w:val="157"/>
        </w:rPr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57"/>
          <w:emboss/>
        </w:rPr>
        <w:t>·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57"/>
          <w:emboss/>
        </w:rPr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57"/>
        </w:rPr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030303"/>
          <w:spacing w:val="-7"/>
          <w:w w:val="159"/>
        </w:rPr>
        <w:t>-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43"/>
        </w:rPr>
        <w:t>-·--·--</w:t>
      </w:r>
      <w:r>
        <w:rPr>
          <w:rFonts w:ascii="Arial" w:hAnsi="Arial" w:cs="Arial" w:eastAsia="Arial"/>
          <w:sz w:val="12"/>
          <w:szCs w:val="12"/>
          <w:color w:val="232323"/>
          <w:spacing w:val="-8"/>
          <w:w w:val="143"/>
        </w:rPr>
        <w:t>-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15"/>
        </w:rPr>
        <w:t>-</w:t>
      </w:r>
      <w:r>
        <w:rPr>
          <w:rFonts w:ascii="Arial" w:hAnsi="Arial" w:cs="Arial" w:eastAsia="Arial"/>
          <w:sz w:val="12"/>
          <w:szCs w:val="12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-17"/>
          <w:w w:val="159"/>
        </w:rPr>
        <w:t>-</w:t>
      </w:r>
      <w:r>
        <w:rPr>
          <w:rFonts w:ascii="Arial" w:hAnsi="Arial" w:cs="Arial" w:eastAsia="Arial"/>
          <w:sz w:val="12"/>
          <w:szCs w:val="12"/>
          <w:color w:val="030303"/>
          <w:spacing w:val="-12"/>
          <w:w w:val="157"/>
        </w:rPr>
        <w:t>·</w:t>
      </w:r>
      <w:r>
        <w:rPr>
          <w:rFonts w:ascii="Arial" w:hAnsi="Arial" w:cs="Arial" w:eastAsia="Arial"/>
          <w:sz w:val="12"/>
          <w:szCs w:val="12"/>
          <w:color w:val="232323"/>
          <w:spacing w:val="-4"/>
          <w:w w:val="144"/>
        </w:rPr>
        <w:t>-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28"/>
        </w:rPr>
        <w:t>......</w:t>
      </w:r>
      <w:r>
        <w:rPr>
          <w:rFonts w:ascii="Arial" w:hAnsi="Arial" w:cs="Arial" w:eastAsia="Arial"/>
          <w:sz w:val="12"/>
          <w:szCs w:val="12"/>
          <w:color w:val="232323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-13"/>
          <w:w w:val="118"/>
        </w:rPr>
        <w:t>·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149"/>
        </w:rPr>
        <w:t>-</w:t>
      </w:r>
      <w:r>
        <w:rPr>
          <w:rFonts w:ascii="Arial" w:hAnsi="Arial" w:cs="Arial" w:eastAsia="Arial"/>
          <w:sz w:val="12"/>
          <w:szCs w:val="12"/>
          <w:color w:val="545454"/>
          <w:spacing w:val="-6"/>
          <w:w w:val="149"/>
        </w:rPr>
        <w:t>-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214"/>
        </w:rPr>
        <w:t>-</w:t>
      </w:r>
      <w:r>
        <w:rPr>
          <w:rFonts w:ascii="Arial" w:hAnsi="Arial" w:cs="Arial" w:eastAsia="Arial"/>
          <w:sz w:val="12"/>
          <w:szCs w:val="12"/>
          <w:color w:val="232323"/>
          <w:spacing w:val="3"/>
          <w:w w:val="214"/>
        </w:rPr>
        <w:t>-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102"/>
        </w:rPr>
        <w:t>·-</w:t>
      </w:r>
      <w:r>
        <w:rPr>
          <w:rFonts w:ascii="Arial" w:hAnsi="Arial" w:cs="Arial" w:eastAsia="Arial"/>
          <w:sz w:val="12"/>
          <w:szCs w:val="12"/>
          <w:color w:val="545454"/>
          <w:spacing w:val="-6"/>
          <w:w w:val="102"/>
        </w:rPr>
        <w:t>·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86"/>
        </w:rPr>
        <w:t>···-</w:t>
      </w:r>
      <w:r>
        <w:rPr>
          <w:rFonts w:ascii="Arial" w:hAnsi="Arial" w:cs="Arial" w:eastAsia="Arial"/>
          <w:sz w:val="12"/>
          <w:szCs w:val="12"/>
          <w:color w:val="232323"/>
          <w:spacing w:val="-13"/>
          <w:w w:val="186"/>
        </w:rPr>
        <w:t>-</w:t>
      </w:r>
      <w:r>
        <w:rPr>
          <w:rFonts w:ascii="Arial" w:hAnsi="Arial" w:cs="Arial" w:eastAsia="Arial"/>
          <w:sz w:val="12"/>
          <w:szCs w:val="12"/>
          <w:color w:val="232323"/>
          <w:spacing w:val="-15"/>
          <w:w w:val="157"/>
        </w:rPr>
        <w:t>·</w:t>
      </w:r>
      <w:r>
        <w:rPr>
          <w:rFonts w:ascii="Arial" w:hAnsi="Arial" w:cs="Arial" w:eastAsia="Arial"/>
          <w:sz w:val="12"/>
          <w:szCs w:val="12"/>
          <w:color w:val="030303"/>
          <w:spacing w:val="-15"/>
          <w:w w:val="274"/>
        </w:rPr>
        <w:t>-</w:t>
      </w:r>
      <w:r>
        <w:rPr>
          <w:rFonts w:ascii="Arial" w:hAnsi="Arial" w:cs="Arial" w:eastAsia="Arial"/>
          <w:sz w:val="12"/>
          <w:szCs w:val="12"/>
          <w:color w:val="383838"/>
          <w:spacing w:val="-1"/>
          <w:w w:val="72"/>
        </w:rPr>
        <w:t>-</w:t>
      </w:r>
      <w:r>
        <w:rPr>
          <w:rFonts w:ascii="Arial" w:hAnsi="Arial" w:cs="Arial" w:eastAsia="Arial"/>
          <w:sz w:val="12"/>
          <w:szCs w:val="12"/>
          <w:color w:val="545454"/>
          <w:spacing w:val="2"/>
          <w:w w:val="101"/>
        </w:rPr>
        <w:t>-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14"/>
        </w:rPr>
        <w:t>-</w:t>
      </w:r>
      <w:r>
        <w:rPr>
          <w:rFonts w:ascii="Arial" w:hAnsi="Arial" w:cs="Arial" w:eastAsia="Arial"/>
          <w:sz w:val="12"/>
          <w:szCs w:val="12"/>
          <w:color w:val="383838"/>
          <w:spacing w:val="-21"/>
          <w:w w:val="114"/>
        </w:rPr>
        <w:t>·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30"/>
        </w:rPr>
        <w:t>--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83"/>
        </w:rPr>
        <w:t>...</w:t>
      </w:r>
      <w:r>
        <w:rPr>
          <w:rFonts w:ascii="Arial" w:hAnsi="Arial" w:cs="Arial" w:eastAsia="Arial"/>
          <w:sz w:val="12"/>
          <w:szCs w:val="12"/>
          <w:color w:val="545454"/>
          <w:spacing w:val="9"/>
          <w:w w:val="83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234"/>
        </w:rPr>
        <w:t>-</w:t>
      </w:r>
      <w:r>
        <w:rPr>
          <w:rFonts w:ascii="Arial" w:hAnsi="Arial" w:cs="Arial" w:eastAsia="Arial"/>
          <w:sz w:val="12"/>
          <w:szCs w:val="12"/>
          <w:color w:val="6B6B6B"/>
          <w:spacing w:val="7"/>
          <w:w w:val="235"/>
        </w:rPr>
        <w:t>·</w: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56"/>
        </w:rPr>
        <w:t>.</w:t>
      </w:r>
      <w:r>
        <w:rPr>
          <w:rFonts w:ascii="Arial" w:hAnsi="Arial" w:cs="Arial" w:eastAsia="Arial"/>
          <w:sz w:val="12"/>
          <w:szCs w:val="12"/>
          <w:color w:val="6B6B6B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234"/>
        </w:rPr>
        <w:t>.</w:t>
      </w:r>
      <w:r>
        <w:rPr>
          <w:rFonts w:ascii="Arial" w:hAnsi="Arial" w:cs="Arial" w:eastAsia="Arial"/>
          <w:sz w:val="12"/>
          <w:szCs w:val="12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95"/>
        </w:rPr>
        <w:t>.</w:t>
      </w:r>
      <w:r>
        <w:rPr>
          <w:rFonts w:ascii="Arial" w:hAnsi="Arial" w:cs="Arial" w:eastAsia="Arial"/>
          <w:sz w:val="12"/>
          <w:szCs w:val="12"/>
          <w:color w:val="232323"/>
          <w:spacing w:val="-2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288"/>
        </w:rPr>
        <w:t>-</w:t>
      </w:r>
      <w:r>
        <w:rPr>
          <w:rFonts w:ascii="Arial" w:hAnsi="Arial" w:cs="Arial" w:eastAsia="Arial"/>
          <w:sz w:val="12"/>
          <w:szCs w:val="12"/>
          <w:color w:val="545454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6"/>
        </w:rPr>
        <w:t>·</w:t>
      </w:r>
      <w:r>
        <w:rPr>
          <w:rFonts w:ascii="Arial" w:hAnsi="Arial" w:cs="Arial" w:eastAsia="Arial"/>
          <w:sz w:val="12"/>
          <w:szCs w:val="12"/>
          <w:color w:val="232323"/>
          <w:spacing w:val="-6"/>
          <w:w w:val="106"/>
        </w:rPr>
        <w:t>-</w:t>
      </w:r>
      <w:r>
        <w:rPr>
          <w:rFonts w:ascii="Arial" w:hAnsi="Arial" w:cs="Arial" w:eastAsia="Arial"/>
          <w:sz w:val="12"/>
          <w:szCs w:val="12"/>
          <w:color w:val="030303"/>
          <w:spacing w:val="-15"/>
          <w:w w:val="130"/>
        </w:rPr>
        <w:t>-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79"/>
        </w:rPr>
        <w:t>·--</w:t>
      </w:r>
      <w:r>
        <w:rPr>
          <w:rFonts w:ascii="Arial" w:hAnsi="Arial" w:cs="Arial" w:eastAsia="Arial"/>
          <w:sz w:val="12"/>
          <w:szCs w:val="12"/>
          <w:color w:val="232323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30303"/>
          <w:spacing w:val="-16"/>
          <w:w w:val="260"/>
        </w:rPr>
        <w:t>-</w:t>
      </w:r>
      <w:r>
        <w:rPr>
          <w:rFonts w:ascii="Arial" w:hAnsi="Arial" w:cs="Arial" w:eastAsia="Arial"/>
          <w:sz w:val="12"/>
          <w:szCs w:val="12"/>
          <w:color w:val="383838"/>
          <w:spacing w:val="-5"/>
          <w:w w:val="209"/>
        </w:rPr>
        <w:t>"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94"/>
        </w:rPr>
        <w:t>"'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20" w:right="80"/>
          <w:cols w:num="2" w:equalWidth="0">
            <w:col w:w="2219" w:space="321"/>
            <w:col w:w="9200"/>
          </w:cols>
        </w:sectPr>
      </w:pPr>
      <w:rPr/>
    </w:p>
    <w:p>
      <w:pPr>
        <w:spacing w:before="0" w:after="0" w:line="897" w:lineRule="exact"/>
        <w:ind w:left="2417" w:right="-20"/>
        <w:jc w:val="left"/>
        <w:rPr>
          <w:rFonts w:ascii="Arial" w:hAnsi="Arial" w:cs="Arial" w:eastAsia="Arial"/>
          <w:sz w:val="144"/>
          <w:szCs w:val="144"/>
        </w:rPr>
      </w:pPr>
      <w:rPr/>
      <w:r>
        <w:rPr/>
        <w:pict>
          <v:shape style="position:absolute;margin-left:44.16pt;margin-top:42.239975pt;width:48.959999pt;height:49.919998pt;mso-position-horizontal-relative:page;mso-position-vertical-relative:paragraph;z-index:-2169" type="#_x0000_t75">
            <v:imagedata r:id="rId19" o:title=""/>
          </v:shape>
        </w:pict>
      </w:r>
      <w:r>
        <w:rPr/>
        <w:pict>
          <v:shape style="position:absolute;margin-left:550.080017pt;margin-top:19.199989pt;width:43.200001pt;height:47.040001pt;mso-position-horizontal-relative:page;mso-position-vertical-relative:paragraph;z-index:-2167" type="#_x0000_t75">
            <v:imagedata r:id="rId20" o:title=""/>
          </v:shape>
        </w:pict>
      </w:r>
      <w:r>
        <w:rPr>
          <w:rFonts w:ascii="Arial" w:hAnsi="Arial" w:cs="Arial" w:eastAsia="Arial"/>
          <w:sz w:val="144"/>
          <w:szCs w:val="144"/>
          <w:color w:val="363636"/>
          <w:w w:val="164"/>
          <w:position w:val="13"/>
        </w:rPr>
        <w:t>r</w:t>
      </w:r>
      <w:r>
        <w:rPr>
          <w:rFonts w:ascii="Arial" w:hAnsi="Arial" w:cs="Arial" w:eastAsia="Arial"/>
          <w:sz w:val="144"/>
          <w:szCs w:val="144"/>
          <w:color w:val="363636"/>
          <w:spacing w:val="22"/>
          <w:w w:val="11"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757575"/>
          <w:spacing w:val="22"/>
          <w:w w:val="17"/>
          <w:position w:val="13"/>
        </w:rPr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17"/>
          <w:emboss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17"/>
          <w:emboss/>
          <w:position w:val="13"/>
        </w:rPr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17"/>
          <w:position w:val="13"/>
        </w:rPr>
      </w:r>
      <w:r>
        <w:rPr>
          <w:rFonts w:ascii="Arial" w:hAnsi="Arial" w:cs="Arial" w:eastAsia="Arial"/>
          <w:sz w:val="144"/>
          <w:szCs w:val="144"/>
          <w:color w:val="757575"/>
          <w:spacing w:val="1"/>
          <w:w w:val="17"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494949"/>
          <w:spacing w:val="0"/>
          <w:w w:val="24"/>
          <w:position w:val="13"/>
        </w:rPr>
        <w:t>--··</w:t>
      </w:r>
      <w:r>
        <w:rPr>
          <w:rFonts w:ascii="Arial" w:hAnsi="Arial" w:cs="Arial" w:eastAsia="Arial"/>
          <w:sz w:val="144"/>
          <w:szCs w:val="144"/>
          <w:color w:val="494949"/>
          <w:spacing w:val="-19"/>
          <w:w w:val="24"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757575"/>
          <w:spacing w:val="-341"/>
          <w:w w:val="24"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494949"/>
          <w:spacing w:val="-19"/>
          <w:w w:val="24"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757575"/>
          <w:spacing w:val="-224"/>
          <w:w w:val="24"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494949"/>
          <w:spacing w:val="-73"/>
          <w:w w:val="22"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17"/>
          <w:position w:val="13"/>
        </w:rPr>
        <w:t>-·-</w:t>
      </w:r>
      <w:r>
        <w:rPr>
          <w:rFonts w:ascii="Arial" w:hAnsi="Arial" w:cs="Arial" w:eastAsia="Arial"/>
          <w:sz w:val="144"/>
          <w:szCs w:val="144"/>
          <w:color w:val="757575"/>
          <w:spacing w:val="-38"/>
          <w:w w:val="17"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494949"/>
          <w:spacing w:val="-38"/>
          <w:w w:val="14"/>
          <w:position w:val="13"/>
        </w:rPr>
      </w:r>
      <w:r>
        <w:rPr>
          <w:rFonts w:ascii="Arial" w:hAnsi="Arial" w:cs="Arial" w:eastAsia="Arial"/>
          <w:sz w:val="144"/>
          <w:szCs w:val="144"/>
          <w:color w:val="494949"/>
          <w:spacing w:val="-40"/>
          <w:w w:val="14"/>
          <w:emboss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494949"/>
          <w:spacing w:val="-40"/>
          <w:w w:val="14"/>
          <w:emboss/>
          <w:position w:val="13"/>
        </w:rPr>
      </w:r>
      <w:r>
        <w:rPr>
          <w:rFonts w:ascii="Arial" w:hAnsi="Arial" w:cs="Arial" w:eastAsia="Arial"/>
          <w:sz w:val="144"/>
          <w:szCs w:val="144"/>
          <w:color w:val="494949"/>
          <w:spacing w:val="-40"/>
          <w:w w:val="14"/>
          <w:position w:val="13"/>
        </w:rPr>
      </w:r>
      <w:r>
        <w:rPr>
          <w:rFonts w:ascii="Arial" w:hAnsi="Arial" w:cs="Arial" w:eastAsia="Arial"/>
          <w:sz w:val="144"/>
          <w:szCs w:val="144"/>
          <w:color w:val="494949"/>
          <w:spacing w:val="0"/>
          <w:w w:val="14"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494949"/>
          <w:spacing w:val="-132"/>
          <w:w w:val="14"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757575"/>
          <w:spacing w:val="15"/>
          <w:w w:val="7"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757575"/>
          <w:spacing w:val="15"/>
          <w:w w:val="13"/>
          <w:position w:val="13"/>
        </w:rPr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13"/>
          <w:emboss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13"/>
          <w:emboss/>
          <w:position w:val="13"/>
        </w:rPr>
      </w:r>
      <w:r>
        <w:rPr>
          <w:rFonts w:ascii="Arial" w:hAnsi="Arial" w:cs="Arial" w:eastAsia="Arial"/>
          <w:sz w:val="144"/>
          <w:szCs w:val="144"/>
          <w:color w:val="757575"/>
          <w:spacing w:val="-172"/>
          <w:w w:val="13"/>
          <w:emboss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757575"/>
          <w:spacing w:val="-172"/>
          <w:w w:val="13"/>
          <w:emboss/>
          <w:position w:val="13"/>
        </w:rPr>
      </w:r>
      <w:r>
        <w:rPr>
          <w:rFonts w:ascii="Arial" w:hAnsi="Arial" w:cs="Arial" w:eastAsia="Arial"/>
          <w:sz w:val="144"/>
          <w:szCs w:val="144"/>
          <w:color w:val="757575"/>
          <w:spacing w:val="-172"/>
          <w:w w:val="13"/>
          <w:emboss/>
          <w:position w:val="13"/>
        </w:rPr>
      </w:r>
      <w:r>
        <w:rPr>
          <w:rFonts w:ascii="Arial" w:hAnsi="Arial" w:cs="Arial" w:eastAsia="Arial"/>
          <w:sz w:val="144"/>
          <w:szCs w:val="144"/>
          <w:color w:val="494949"/>
          <w:spacing w:val="-105"/>
          <w:w w:val="25"/>
          <w:emboss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494949"/>
          <w:spacing w:val="-105"/>
          <w:w w:val="25"/>
          <w:emboss/>
          <w:position w:val="13"/>
        </w:rPr>
      </w:r>
      <w:r>
        <w:rPr>
          <w:rFonts w:ascii="Arial" w:hAnsi="Arial" w:cs="Arial" w:eastAsia="Arial"/>
          <w:sz w:val="144"/>
          <w:szCs w:val="144"/>
          <w:color w:val="494949"/>
          <w:spacing w:val="-105"/>
          <w:w w:val="25"/>
          <w:position w:val="13"/>
        </w:rPr>
      </w:r>
      <w:r>
        <w:rPr>
          <w:rFonts w:ascii="Arial" w:hAnsi="Arial" w:cs="Arial" w:eastAsia="Arial"/>
          <w:sz w:val="144"/>
          <w:szCs w:val="144"/>
          <w:color w:val="494949"/>
          <w:spacing w:val="0"/>
          <w:w w:val="25"/>
          <w:position w:val="13"/>
        </w:rPr>
        <w:t>---·--</w:t>
      </w:r>
      <w:r>
        <w:rPr>
          <w:rFonts w:ascii="Arial" w:hAnsi="Arial" w:cs="Arial" w:eastAsia="Arial"/>
          <w:sz w:val="144"/>
          <w:szCs w:val="144"/>
          <w:color w:val="494949"/>
          <w:spacing w:val="100"/>
          <w:w w:val="25"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494949"/>
          <w:spacing w:val="0"/>
          <w:w w:val="25"/>
          <w:position w:val="13"/>
        </w:rPr>
        <w:t>------</w:t>
      </w:r>
      <w:r>
        <w:rPr>
          <w:rFonts w:ascii="Arial" w:hAnsi="Arial" w:cs="Arial" w:eastAsia="Arial"/>
          <w:sz w:val="144"/>
          <w:szCs w:val="144"/>
          <w:color w:val="494949"/>
          <w:spacing w:val="-1"/>
          <w:w w:val="25"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757575"/>
          <w:spacing w:val="-12"/>
          <w:w w:val="22"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494949"/>
          <w:spacing w:val="-2"/>
          <w:w w:val="24"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17"/>
          <w:position w:val="13"/>
        </w:rPr>
        <w:t>---</w:t>
      </w:r>
      <w:r>
        <w:rPr>
          <w:rFonts w:ascii="Arial" w:hAnsi="Arial" w:cs="Arial" w:eastAsia="Arial"/>
          <w:sz w:val="144"/>
          <w:szCs w:val="144"/>
          <w:color w:val="757575"/>
          <w:spacing w:val="-8"/>
          <w:w w:val="17"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494949"/>
          <w:spacing w:val="0"/>
          <w:w w:val="14"/>
          <w:position w:val="13"/>
        </w:rPr>
        <w:t>----</w:t>
      </w:r>
      <w:r>
        <w:rPr>
          <w:rFonts w:ascii="Arial" w:hAnsi="Arial" w:cs="Arial" w:eastAsia="Arial"/>
          <w:sz w:val="144"/>
          <w:szCs w:val="144"/>
          <w:color w:val="494949"/>
          <w:spacing w:val="5"/>
          <w:w w:val="14"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757575"/>
          <w:spacing w:val="5"/>
          <w:w w:val="23"/>
          <w:position w:val="13"/>
        </w:rPr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23"/>
          <w:emboss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23"/>
          <w:emboss/>
          <w:position w:val="13"/>
        </w:rPr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23"/>
          <w:emboss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23"/>
          <w:emboss/>
          <w:position w:val="13"/>
        </w:rPr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23"/>
          <w:position w:val="13"/>
        </w:rPr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23"/>
          <w:position w:val="13"/>
        </w:rPr>
        <w:t>--</w:t>
      </w:r>
      <w:r>
        <w:rPr>
          <w:rFonts w:ascii="Arial" w:hAnsi="Arial" w:cs="Arial" w:eastAsia="Arial"/>
          <w:sz w:val="144"/>
          <w:szCs w:val="144"/>
          <w:color w:val="757575"/>
          <w:spacing w:val="45"/>
          <w:w w:val="23"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494949"/>
          <w:spacing w:val="0"/>
          <w:w w:val="24"/>
          <w:position w:val="13"/>
        </w:rPr>
        <w:t>---</w:t>
      </w:r>
      <w:r>
        <w:rPr>
          <w:rFonts w:ascii="Arial" w:hAnsi="Arial" w:cs="Arial" w:eastAsia="Arial"/>
          <w:sz w:val="144"/>
          <w:szCs w:val="144"/>
          <w:color w:val="494949"/>
          <w:spacing w:val="13"/>
          <w:w w:val="24"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494949"/>
          <w:spacing w:val="13"/>
          <w:w w:val="16"/>
          <w:position w:val="13"/>
        </w:rPr>
      </w:r>
      <w:r>
        <w:rPr>
          <w:rFonts w:ascii="Arial" w:hAnsi="Arial" w:cs="Arial" w:eastAsia="Arial"/>
          <w:sz w:val="144"/>
          <w:szCs w:val="144"/>
          <w:color w:val="494949"/>
          <w:spacing w:val="-74"/>
          <w:w w:val="16"/>
          <w:emboss/>
          <w:position w:val="13"/>
        </w:rPr>
        <w:t>-</w:t>
      </w:r>
      <w:r>
        <w:rPr>
          <w:rFonts w:ascii="Arial" w:hAnsi="Arial" w:cs="Arial" w:eastAsia="Arial"/>
          <w:sz w:val="144"/>
          <w:szCs w:val="144"/>
          <w:color w:val="494949"/>
          <w:spacing w:val="-74"/>
          <w:w w:val="16"/>
          <w:emboss/>
          <w:position w:val="13"/>
        </w:rPr>
      </w:r>
      <w:r>
        <w:rPr>
          <w:rFonts w:ascii="Arial" w:hAnsi="Arial" w:cs="Arial" w:eastAsia="Arial"/>
          <w:sz w:val="144"/>
          <w:szCs w:val="144"/>
          <w:color w:val="494949"/>
          <w:spacing w:val="-74"/>
          <w:w w:val="16"/>
          <w:position w:val="13"/>
        </w:rPr>
      </w:r>
      <w:r>
        <w:rPr>
          <w:rFonts w:ascii="Arial" w:hAnsi="Arial" w:cs="Arial" w:eastAsia="Arial"/>
          <w:sz w:val="144"/>
          <w:szCs w:val="144"/>
          <w:color w:val="494949"/>
          <w:spacing w:val="-43"/>
          <w:w w:val="16"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757575"/>
          <w:spacing w:val="0"/>
          <w:w w:val="8"/>
          <w:position w:val="13"/>
        </w:rPr>
        <w:t>---</w:t>
      </w:r>
      <w:r>
        <w:rPr>
          <w:rFonts w:ascii="Arial" w:hAnsi="Arial" w:cs="Arial" w:eastAsia="Arial"/>
          <w:sz w:val="144"/>
          <w:szCs w:val="144"/>
          <w:color w:val="757575"/>
          <w:spacing w:val="36"/>
          <w:w w:val="8"/>
          <w:position w:val="13"/>
        </w:rPr>
        <w:t>·</w:t>
      </w:r>
      <w:r>
        <w:rPr>
          <w:rFonts w:ascii="Arial" w:hAnsi="Arial" w:cs="Arial" w:eastAsia="Arial"/>
          <w:sz w:val="144"/>
          <w:szCs w:val="144"/>
          <w:color w:val="363636"/>
          <w:spacing w:val="0"/>
          <w:w w:val="9"/>
          <w:position w:val="13"/>
        </w:rPr>
        <w:t>--</w:t>
      </w:r>
      <w:r>
        <w:rPr>
          <w:rFonts w:ascii="Arial" w:hAnsi="Arial" w:cs="Arial" w:eastAsia="Arial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exact"/>
        <w:ind w:left="243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156494pt;margin-top:12.10743pt;width:14.563506pt;height:415.996326pt;mso-position-horizontal-relative:page;mso-position-vertical-relative:paragraph;z-index:-2165" coordorigin="2723,242" coordsize="291,8320">
            <v:shape style="position:absolute;left:2726;top:1222;width:288;height:5952" type="#_x0000_t75">
              <v:imagedata r:id="rId21" o:title=""/>
            </v:shape>
            <v:group style="position:absolute;left:2855;top:252;width:2;height:1008" coordorigin="2855,252" coordsize="2,1008">
              <v:shape style="position:absolute;left:2855;top:252;width:2;height:1008" coordorigin="2855,252" coordsize="0,1008" path="m2855,1260l2855,252e" filled="f" stroked="t" strokeweight=".93901pt" strokecolor="#232323">
                <v:path arrowok="t"/>
              </v:shape>
            </v:group>
            <v:group style="position:absolute;left:2725;top:7069;width:2;height:1491" coordorigin="2725,7069" coordsize="2,1491">
              <v:shape style="position:absolute;left:2725;top:7069;width:2;height:1491" coordorigin="2725,7069" coordsize="0,1491" path="m2725,8560l2725,7069e" filled="f" stroked="t" strokeweight=".234753pt" strokecolor="#48484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9"/>
          <w:szCs w:val="29"/>
          <w:color w:val="494949"/>
          <w:spacing w:val="0"/>
          <w:w w:val="100"/>
          <w:position w:val="2"/>
        </w:rPr>
        <w:t>!</w:t>
      </w:r>
      <w:r>
        <w:rPr>
          <w:rFonts w:ascii="Arial" w:hAnsi="Arial" w:cs="Arial" w:eastAsia="Arial"/>
          <w:sz w:val="29"/>
          <w:szCs w:val="29"/>
          <w:color w:val="494949"/>
          <w:spacing w:val="3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forma: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0" w:bottom="280" w:left="400" w:right="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93" w:lineRule="exact"/>
        <w:ind w:left="675" w:right="364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4.720001pt;margin-top:-31.616035pt;width:28.799999pt;height:31.68pt;mso-position-horizontal-relative:page;mso-position-vertical-relative:paragraph;z-index:-2168" type="#_x0000_t75">
            <v:imagedata r:id="rId2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711136pt;margin-top:8.116614pt;width:12.921887pt;height:16pt;mso-position-horizontal-relative:page;mso-position-vertical-relative:paragraph;z-index:-2161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tabs>
                      <w:tab w:pos="220" w:val="left"/>
                    </w:tabs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757575"/>
                      <w:spacing w:val="0"/>
                      <w:w w:val="4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757575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757575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363636"/>
                      <w:spacing w:val="-119"/>
                      <w:w w:val="15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w w:val="79"/>
          <w:position w:val="-1"/>
        </w:rPr>
        <w:t>F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7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  <w:position w:val="-1"/>
        </w:rPr>
        <w:t>scalía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292" w:right="-4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111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5"/>
          <w:w w:val="8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1"/>
          <w:w w:val="113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18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9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8" w:after="0" w:line="240" w:lineRule="auto"/>
        <w:ind w:left="297" w:right="-4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30303"/>
          <w:w w:val="96"/>
        </w:rPr>
        <w:t>GO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3"/>
          <w:w w:val="95"/>
        </w:rPr>
        <w:t>B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2"/>
          <w:w w:val="83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0"/>
          <w:w w:val="82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6"/>
        </w:rPr>
        <w:t>I.XO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00"/>
          <w:i/>
        </w:rPr>
        <w:t>0t: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8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0"/>
          <w:w w:val="108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08"/>
        </w:rPr>
        <w:t>AI)O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-7"/>
          <w:w w:val="10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50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-14"/>
          <w:w w:val="150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9"/>
        </w:rPr>
        <w:t>t.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98"/>
        </w:rPr>
        <w:t>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8" w:after="0" w:line="360" w:lineRule="auto"/>
        <w:ind w:left="272" w:right="99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FOLIO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02166115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AMPLIÉ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UBICACIÓN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HALLAZGOS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SITIOS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INHUMACIÓN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CLANDESTINA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COORDENADAS,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NOMBRE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PREDIO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RÚSTICO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SITIO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HALLAZGO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TENGA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DESTINO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IDENTIFICADOS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NOMBRE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SITIO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RESGUARDAN,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FUERON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CREMADOS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CUÁLES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ETCÉTERA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GENÉTICO.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PROTOCOLO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MANEJO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CUERPOS,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MOMENTO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HALLAZGO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FOSAS,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EXCAVACIÓN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OSAMENTAS,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CÓMO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TRASLADO,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QUIÉNES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ENCARGA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ÚLTIMO,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DÓNDE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CUERPOS,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TIEMPO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RESGUARDAN,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DÓNDE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RESGUARDAN,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CUÁNDO,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AUTORIZADA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CREME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IDENTIFICADOS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ENCONTRADOS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FOSAS,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TIEMPO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SUCEDE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DESPUÉS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RESGUARDARLO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7" w:lineRule="auto"/>
        <w:ind w:left="291" w:right="1012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7.520020pt;margin-top:-42.039825pt;width:13.44pt;height:120pt;mso-position-horizontal-relative:page;mso-position-vertical-relative:paragraph;z-index:-2166" type="#_x0000_t75">
            <v:imagedata r:id="rId23" o:title=""/>
          </v:shape>
        </w:pict>
      </w:r>
      <w:r>
        <w:rPr/>
        <w:pict>
          <v:group style="position:absolute;margin-left:138.240005pt;margin-top:160.520172pt;width:14.399999pt;height:225.599999pt;mso-position-horizontal-relative:page;mso-position-vertical-relative:paragraph;z-index:-2164" coordorigin="2765,3210" coordsize="288,4512">
            <v:shape style="position:absolute;left:2765;top:3210;width:269;height:1306" type="#_x0000_t75">
              <v:imagedata r:id="rId24" o:title=""/>
            </v:shape>
            <v:shape style="position:absolute;left:2803;top:6340;width:250;height:1382" type="#_x0000_t75">
              <v:imagedata r:id="rId25" o:title=""/>
            </v:shape>
            <v:group style="position:absolute;left:2916;top:4334;width:2;height:1955" coordorigin="2916,4334" coordsize="2,1955">
              <v:shape style="position:absolute;left:2916;top:4334;width:2;height:1955" coordorigin="2916,4334" coordsize="0,1955" path="m2916,6289l2916,4334e" filled="f" stroked="t" strokeweight=".93901pt" strokecolor="#18181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7.491394pt;margin-top:-142.139191pt;width:.1pt;height:109.355648pt;mso-position-horizontal-relative:page;mso-position-vertical-relative:paragraph;z-index:-2162" coordorigin="11550,-2843" coordsize="2,2187">
            <v:shape style="position:absolute;left:11550;top:-2843;width:2;height:2187" coordorigin="11550,-2843" coordsize="0,2187" path="m11550,-656l11550,-2843e" filled="f" stroked="t" strokeweight=".93901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arábigo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5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29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38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39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Orgánica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Maestro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RAFAE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CASTELLANOS,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Maestr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CARLOS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ZAMUDIO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GRAVE,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Regiona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2"/>
        </w:rPr>
        <w:t>l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5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6"/>
        </w:rPr>
        <w:t>3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6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4"/>
        </w:rPr>
        <w:t>4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5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7"/>
        </w:rPr>
        <w:t>6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7"/>
        </w:rPr>
        <w:t>7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38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39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7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giraron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FG/UT/149/2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2"/>
        </w:rPr>
        <w:t>0</w:t>
      </w:r>
      <w:r>
        <w:rPr>
          <w:rFonts w:ascii="Arial" w:hAnsi="Arial" w:cs="Arial" w:eastAsia="Arial"/>
          <w:sz w:val="17"/>
          <w:szCs w:val="17"/>
          <w:color w:val="1C1C1C"/>
          <w:spacing w:val="-17"/>
          <w:w w:val="102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FG/UT/150/201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1"/>
        </w:rPr>
        <w:t>6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5"/>
        </w:rPr>
        <w:t>;</w:t>
      </w:r>
      <w:r>
        <w:rPr>
          <w:rFonts w:ascii="Arial" w:hAnsi="Arial" w:cs="Arial" w:eastAsia="Arial"/>
          <w:sz w:val="17"/>
          <w:szCs w:val="17"/>
          <w:color w:val="1C1C1C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recibió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quinc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5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electrónica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hyperlink r:id="rId26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99"/>
          </w:rPr>
          <w:t>transparenciasspj@jalisc</w:t>
        </w:r>
        <w:r>
          <w:rPr>
            <w:rFonts w:ascii="Arial" w:hAnsi="Arial" w:cs="Arial" w:eastAsia="Arial"/>
            <w:sz w:val="17"/>
            <w:szCs w:val="17"/>
            <w:color w:val="030303"/>
            <w:spacing w:val="2"/>
            <w:w w:val="100"/>
          </w:rPr>
          <w:t>o</w:t>
        </w:r>
        <w:r>
          <w:rPr>
            <w:rFonts w:ascii="Arial" w:hAnsi="Arial" w:cs="Arial" w:eastAsia="Arial"/>
            <w:sz w:val="17"/>
            <w:szCs w:val="17"/>
            <w:color w:val="1C1C1C"/>
            <w:spacing w:val="-17"/>
            <w:w w:val="137"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2"/>
          </w:rPr>
          <w:t>go</w:t>
        </w:r>
        <w:r>
          <w:rPr>
            <w:rFonts w:ascii="Arial" w:hAnsi="Arial" w:cs="Arial" w:eastAsia="Arial"/>
            <w:sz w:val="17"/>
            <w:szCs w:val="17"/>
            <w:color w:val="030303"/>
            <w:spacing w:val="1"/>
            <w:w w:val="102"/>
          </w:rPr>
          <w:t>b</w:t>
        </w:r>
        <w:r>
          <w:rPr>
            <w:rFonts w:ascii="Arial" w:hAnsi="Arial" w:cs="Arial" w:eastAsia="Arial"/>
            <w:sz w:val="17"/>
            <w:szCs w:val="17"/>
            <w:color w:val="494949"/>
            <w:spacing w:val="-14"/>
            <w:w w:val="137"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1"/>
          </w:rPr>
          <w:t>mx,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0"/>
          </w:rPr>
          <w:t>  </w:t>
        </w:r>
        <w:r>
          <w:rPr>
            <w:rFonts w:ascii="Arial" w:hAnsi="Arial" w:cs="Arial" w:eastAsia="Arial"/>
            <w:sz w:val="17"/>
            <w:szCs w:val="17"/>
            <w:color w:val="030303"/>
            <w:spacing w:val="-9"/>
            <w:w w:val="100"/>
          </w:rPr>
          <w:t> </w:t>
        </w:r>
      </w:hyperlink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Abogada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lrrna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Santos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Cervantes,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5"/>
        </w:rPr>
        <w:t>:</w:t>
      </w:r>
      <w:r>
        <w:rPr>
          <w:rFonts w:ascii="Arial" w:hAnsi="Arial" w:cs="Arial" w:eastAsia="Arial"/>
          <w:sz w:val="17"/>
          <w:szCs w:val="17"/>
          <w:color w:val="1C1C1C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-25"/>
          <w:w w:val="148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8"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4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DESTINO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8" w:after="0" w:line="402" w:lineRule="auto"/>
        <w:ind w:left="296" w:right="1000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23.200012pt;margin-top:135.22406pt;width:70.080002pt;height:108.480003pt;mso-position-horizontal-relative:page;mso-position-vertical-relative:paragraph;z-index:-2163" type="#_x0000_t75">
            <v:imagedata r:id="rId2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IDENTIFICADOS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NOMBRE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SITIO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RESGUARDAN,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CUÁLES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CREMADOS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CUÁLES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NO,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ETCÉTERA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CUÁNTOS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LES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PER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83"/>
        </w:rPr>
        <w:t>F</w:t>
      </w:r>
      <w:r>
        <w:rPr>
          <w:rFonts w:ascii="Arial" w:hAnsi="Arial" w:cs="Arial" w:eastAsia="Arial"/>
          <w:sz w:val="17"/>
          <w:szCs w:val="17"/>
          <w:color w:val="1C1C1C"/>
          <w:spacing w:val="10"/>
          <w:w w:val="232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GENÉTICO.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ESPECIFICA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PROTOCOLO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SEGUI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MANEJO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8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REALIZA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2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HALLAZGO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FOSAS,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EXCAVACIÓ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SACA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OSAMENTAS,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CÓMO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TRASLADO,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QUIÉNES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ENCARGA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ESTO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ÚLTIMO,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DÓNDE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LLEVA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5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CUERPOS,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CUÁNTO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TIEMPO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RESGUARDAN,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DÓNDE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RESGUARDAN,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CUÁNDO,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AUTORIDA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AUTORIZADA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DECIDI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CREME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IDENTIFICADOS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ENCONTRADOS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FOSAS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8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CUÁNTO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TIEMPO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RESGUARDO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QUÉ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SUCEDE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DESPUÉS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RESGUARDARLOSn,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ordenó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79"/>
        </w:rPr>
        <w:t>F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7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Jalisciense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Ciencias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Forenses;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29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9" w:lineRule="exact"/>
        <w:ind w:left="315" w:right="-20"/>
        <w:jc w:val="left"/>
        <w:tabs>
          <w:tab w:pos="79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procediera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estudio,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1C1C1C"/>
          <w:spacing w:val="-6"/>
          <w:w w:val="100"/>
          <w:position w:val="1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conf</w:t>
      </w:r>
      <w:r>
        <w:rPr>
          <w:rFonts w:ascii="Arial" w:hAnsi="Arial" w:cs="Arial" w:eastAsia="Arial"/>
          <w:sz w:val="17"/>
          <w:szCs w:val="17"/>
          <w:color w:val="030303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1"/>
        </w:rPr>
        <w:t>me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0" w:after="0" w:line="240" w:lineRule="auto"/>
        <w:ind w:left="31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resuelva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nci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12" w:lineRule="exact"/>
        <w:ind w:right="-20"/>
        <w:jc w:val="left"/>
        <w:tabs>
          <w:tab w:pos="3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8"/>
          <w:szCs w:val="28"/>
          <w:color w:val="757575"/>
          <w:spacing w:val="0"/>
          <w:w w:val="62"/>
        </w:rPr>
        <w:t>,</w:t>
      </w:r>
      <w:r>
        <w:rPr>
          <w:rFonts w:ascii="Arial" w:hAnsi="Arial" w:cs="Arial" w:eastAsia="Arial"/>
          <w:sz w:val="28"/>
          <w:szCs w:val="28"/>
          <w:color w:val="757575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757575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improcedencia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onarla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0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16" w:lineRule="exact"/>
        <w:ind w:left="169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C1C1C"/>
          <w:spacing w:val="0"/>
          <w:w w:val="51"/>
          <w:position w:val="-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120"/>
          <w:cols w:num="2" w:equalWidth="0">
            <w:col w:w="1619" w:space="737"/>
            <w:col w:w="9364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6" w:right="-69"/>
        <w:jc w:val="left"/>
        <w:tabs>
          <w:tab w:pos="4600" w:val="left"/>
          <w:tab w:pos="52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w w:val="113"/>
        </w:rPr>
        <w:t>www.jali&lt;&lt;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1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13"/>
          <w:w w:val="18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217"/>
        </w:rPr>
        <w:t>gob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7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0"/>
          <w:w w:val="37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-126"/>
          <w:w w:val="37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26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26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80"/>
          <w:w w:val="26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27"/>
          <w:w w:val="26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6"/>
          <w:w w:val="24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29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0"/>
          <w:w w:val="13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-17"/>
          <w:w w:val="17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29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-2"/>
          <w:w w:val="19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13"/>
          <w:w w:val="144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E8E8E8"/>
          <w:spacing w:val="-13"/>
          <w:w w:val="144"/>
        </w:rPr>
      </w:r>
      <w:r>
        <w:rPr>
          <w:rFonts w:ascii="Times New Roman" w:hAnsi="Times New Roman" w:cs="Times New Roman" w:eastAsia="Times New Roman"/>
          <w:sz w:val="19"/>
          <w:szCs w:val="19"/>
          <w:color w:val="E8E8E8"/>
          <w:spacing w:val="0"/>
          <w:w w:val="144"/>
          <w:imprint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E8E8E8"/>
          <w:spacing w:val="0"/>
          <w:w w:val="144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tabs>
          <w:tab w:pos="2700" w:val="left"/>
        </w:tabs>
        <w:rPr>
          <w:rFonts w:ascii="Arial" w:hAnsi="Arial" w:cs="Arial" w:eastAsia="Arial"/>
          <w:sz w:val="35"/>
          <w:szCs w:val="3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-109"/>
          <w:w w:val="528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10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59"/>
          <w:w w:val="10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0"/>
          <w:w w:val="31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201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12"/>
          <w:w w:val="20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0"/>
          <w:w w:val="20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-93"/>
          <w:w w:val="2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0"/>
          <w:w w:val="100"/>
        </w:rPr>
      </w:r>
      <w:r>
        <w:rPr>
          <w:rFonts w:ascii="Arial" w:hAnsi="Arial" w:cs="Arial" w:eastAsia="Arial"/>
          <w:sz w:val="35"/>
          <w:szCs w:val="35"/>
          <w:color w:val="363636"/>
          <w:spacing w:val="0"/>
          <w:w w:val="335"/>
        </w:rPr>
        <w:t>-</w:t>
      </w:r>
      <w:r>
        <w:rPr>
          <w:rFonts w:ascii="Arial" w:hAnsi="Arial" w:cs="Arial" w:eastAsia="Arial"/>
          <w:sz w:val="35"/>
          <w:szCs w:val="35"/>
          <w:color w:val="363636"/>
          <w:spacing w:val="-203"/>
          <w:w w:val="335"/>
        </w:rPr>
        <w:t> </w:t>
      </w:r>
      <w:r>
        <w:rPr>
          <w:rFonts w:ascii="Arial" w:hAnsi="Arial" w:cs="Arial" w:eastAsia="Arial"/>
          <w:sz w:val="35"/>
          <w:szCs w:val="35"/>
          <w:color w:val="626262"/>
          <w:spacing w:val="-73"/>
          <w:w w:val="74"/>
        </w:rPr>
        <w:t>·</w:t>
      </w:r>
      <w:r>
        <w:rPr>
          <w:rFonts w:ascii="Arial" w:hAnsi="Arial" w:cs="Arial" w:eastAsia="Arial"/>
          <w:sz w:val="35"/>
          <w:szCs w:val="35"/>
          <w:color w:val="363636"/>
          <w:spacing w:val="-49"/>
          <w:w w:val="81"/>
        </w:rPr>
        <w:t>•</w:t>
      </w:r>
      <w:r>
        <w:rPr>
          <w:rFonts w:ascii="Arial" w:hAnsi="Arial" w:cs="Arial" w:eastAsia="Arial"/>
          <w:sz w:val="35"/>
          <w:szCs w:val="35"/>
          <w:color w:val="626262"/>
          <w:spacing w:val="-56"/>
          <w:w w:val="74"/>
        </w:rPr>
        <w:t>·</w:t>
      </w:r>
      <w:r>
        <w:rPr>
          <w:rFonts w:ascii="Arial" w:hAnsi="Arial" w:cs="Arial" w:eastAsia="Arial"/>
          <w:sz w:val="35"/>
          <w:szCs w:val="35"/>
          <w:color w:val="363636"/>
          <w:spacing w:val="0"/>
          <w:w w:val="81"/>
        </w:rPr>
        <w:t>··</w:t>
      </w:r>
      <w:r>
        <w:rPr>
          <w:rFonts w:ascii="Arial" w:hAnsi="Arial" w:cs="Arial" w:eastAsia="Arial"/>
          <w:sz w:val="35"/>
          <w:szCs w:val="35"/>
          <w:color w:val="363636"/>
          <w:spacing w:val="-13"/>
          <w:w w:val="81"/>
        </w:rPr>
        <w:t>-</w:t>
      </w:r>
      <w:r>
        <w:rPr>
          <w:rFonts w:ascii="Arial" w:hAnsi="Arial" w:cs="Arial" w:eastAsia="Arial"/>
          <w:sz w:val="35"/>
          <w:szCs w:val="35"/>
          <w:color w:val="1C1C1C"/>
          <w:spacing w:val="0"/>
          <w:w w:val="163"/>
        </w:rPr>
        <w:t>_j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120"/>
          <w:cols w:num="2" w:equalWidth="0">
            <w:col w:w="6587" w:space="691"/>
            <w:col w:w="4442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3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7.359966pt;height:46.08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240" w:bottom="280" w:left="620" w:right="2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17.411764pt;margin-top:414.720001pt;width:584.508237pt;height:349.778123pt;mso-position-horizontal-relative:page;mso-position-vertical-relative:page;z-index:-2157" coordorigin="348,8294" coordsize="11690,6996">
            <v:shape style="position:absolute;left:11789;top:8294;width:250;height:2765" type="#_x0000_t75">
              <v:imagedata r:id="rId29" o:title=""/>
            </v:shape>
            <v:shape style="position:absolute;left:499;top:10195;width:11405;height:5088" type="#_x0000_t75">
              <v:imagedata r:id="rId30" o:title=""/>
            </v:shape>
            <v:group style="position:absolute;left:358;top:15281;width:10052;height:2" coordorigin="358,15281" coordsize="10052,2">
              <v:shape style="position:absolute;left:358;top:15281;width:10052;height:2" coordorigin="358,15281" coordsize="10052,0" path="m358,15281l10409,15281e" filled="f" stroked="t" strokeweight=".941176pt" strokecolor="#0C0C0C">
                <v:path arrowok="t"/>
              </v:shape>
            </v:group>
            <v:group style="position:absolute;left:11633;top:10848;width:2;height:787" coordorigin="11633,10848" coordsize="2,787">
              <v:shape style="position:absolute;left:11633;top:10848;width:2;height:787" coordorigin="11633,10848" coordsize="0,787" path="m11633,11635l11633,10848e" filled="f" stroked="t" strokeweight=".941176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6.823532pt;margin-top:389.76001pt;width:14.856476pt;height:111.965547pt;mso-position-horizontal-relative:page;mso-position-vertical-relative:page;z-index:-2156" coordorigin="2736,7795" coordsize="297,2239">
            <v:shape style="position:absolute;left:2765;top:7795;width:269;height:979" type="#_x0000_t75">
              <v:imagedata r:id="rId31" o:title=""/>
            </v:shape>
            <v:group style="position:absolute;left:2739;top:8705;width:2;height:1328" coordorigin="2739,8705" coordsize="2,1328">
              <v:shape style="position:absolute;left:2739;top:8705;width:2;height:1328" coordorigin="2739,8705" coordsize="0,1328" path="m2739,10032l2739,8705e" filled="f" stroked="t" strokeweight=".235294pt" strokecolor="#3B3B3B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172" w:lineRule="exact"/>
        <w:ind w:left="464" w:right="38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4.16pt;margin-top:-105.613686pt;width:49.919998pt;height:49.919998pt;mso-position-horizontal-relative:page;mso-position-vertical-relative:paragraph;z-index:-2160" type="#_x0000_t75">
            <v:imagedata r:id="rId3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647060pt;margin-top:3.91774pt;width:.91575pt;height:25pt;mso-position-horizontal-relative:page;mso-position-vertical-relative:paragraph;z-index:-2153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8A8A8A"/>
                      <w:spacing w:val="0"/>
                      <w:w w:val="1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2" w:lineRule="exact"/>
        <w:ind w:left="88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69.647057pt;margin-top:8.725376pt;width:30.588235pt;height:.1pt;mso-position-horizontal-relative:page;mso-position-vertical-relative:paragraph;z-index:-2154" coordorigin="1393,175" coordsize="612,2">
            <v:shape style="position:absolute;left:1393;top:175;width:612;height:2" coordorigin="1393,175" coordsize="612,0" path="m1393,175l2005,175e" filled="f" stroked="t" strokeweight=".70588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eneral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3" w:after="0" w:line="240" w:lineRule="auto"/>
        <w:ind w:left="93" w:right="49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</w:rPr>
        <w:t>.i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</w:rPr>
        <w:t>()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17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97"/>
        </w:rPr>
        <w:t>fk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13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6"/>
          <w:w w:val="130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18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39"/>
        </w:rPr>
        <w:t>UL\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40"/>
        </w:rPr>
        <w:t>00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11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F2F2F"/>
          <w:spacing w:val="0"/>
          <w:w w:val="185"/>
        </w:rPr>
        <w:t>p</w:t>
      </w:r>
      <w:r>
        <w:rPr>
          <w:rFonts w:ascii="Arial" w:hAnsi="Arial" w:cs="Arial" w:eastAsia="Arial"/>
          <w:sz w:val="7"/>
          <w:szCs w:val="7"/>
          <w:color w:val="2F2F2F"/>
          <w:spacing w:val="0"/>
          <w:w w:val="185"/>
        </w:rPr>
        <w:t>t</w:t>
      </w:r>
      <w:r>
        <w:rPr>
          <w:rFonts w:ascii="Arial" w:hAnsi="Arial" w:cs="Arial" w:eastAsia="Arial"/>
          <w:sz w:val="7"/>
          <w:szCs w:val="7"/>
          <w:color w:val="2F2F2F"/>
          <w:spacing w:val="-14"/>
          <w:w w:val="18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3"/>
          <w:w w:val="95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120"/>
        </w:rPr>
        <w:t>Al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4"/>
          <w:w w:val="12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1"/>
          <w:w w:val="117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130"/>
        </w:rPr>
        <w:t>iCO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62" w:after="0" w:line="364" w:lineRule="auto"/>
        <w:ind w:left="5" w:right="873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restante,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65"/>
        </w:rPr>
        <w:t>:</w:t>
      </w:r>
      <w:r>
        <w:rPr>
          <w:rFonts w:ascii="Arial" w:hAnsi="Arial" w:cs="Arial" w:eastAsia="Arial"/>
          <w:sz w:val="17"/>
          <w:szCs w:val="17"/>
          <w:color w:val="21212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FOLIO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02166115,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AMPLIÉ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UBICACIÓ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HALLAZGOS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SITIOS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INHUMACIÓ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CLANDESTINA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COORDENADAS,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NOMBRE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PREDIO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RÚSTICO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SITIO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HALLAZGO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TENGA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1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31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-8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7"/>
        </w:rPr>
        <w:t>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9" w:right="900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235291pt;margin-top:-162.703003pt;width:14.484705pt;height:362.570874pt;mso-position-horizontal-relative:page;mso-position-vertical-relative:paragraph;z-index:-2159" coordorigin="2725,-3254" coordsize="290,7251">
            <v:shape style="position:absolute;left:2746;top:-1583;width:269;height:3398" type="#_x0000_t75">
              <v:imagedata r:id="rId34" o:title=""/>
            </v:shape>
            <v:group style="position:absolute;left:2861;top:-3245;width:2;height:2878" coordorigin="2861,-3245" coordsize="2,2878">
              <v:shape style="position:absolute;left:2861;top:-3245;width:2;height:2878" coordorigin="2861,-3245" coordsize="0,2878" path="m2861,-367l2861,-3245e" filled="f" stroked="t" strokeweight=".941176pt" strokecolor="#232323">
                <v:path arrowok="t"/>
              </v:shape>
            </v:group>
            <v:group style="position:absolute;left:2727;top:1762;width:2;height:2233" coordorigin="2727,1762" coordsize="2,2233">
              <v:shape style="position:absolute;left:2727;top:1762;width:2;height:2233" coordorigin="2727,1762" coordsize="0,2233" path="m2727,3995l2727,1762e" filled="f" stroked="t" strokeweight=".235294pt" strokecolor="#38383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88.479980pt;margin-top:-93.552628pt;width:3.84pt;height:124.800003pt;mso-position-horizontal-relative:page;mso-position-vertical-relative:paragraph;z-index:-2158" type="#_x0000_t75">
            <v:imagedata r:id="rId35" o:title=""/>
          </v:shape>
        </w:pict>
      </w:r>
      <w:r>
        <w:rPr/>
        <w:pict>
          <v:group style="position:absolute;margin-left:580pt;margin-top:24.803795pt;width:.1pt;height:191.540258pt;mso-position-horizontal-relative:page;mso-position-vertical-relative:paragraph;z-index:-2155" coordorigin="11600,496" coordsize="2,3831">
            <v:shape style="position:absolute;left:11600;top:496;width:2;height:3831" coordorigin="11600,496" coordsize="0,3831" path="m11600,4327l11600,496e" filled="f" stroked="t" strokeweight=".941176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documentos,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cuestionamiento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Institución: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" w:right="91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Of</w:t>
      </w:r>
      <w:r>
        <w:rPr>
          <w:rFonts w:ascii="Arial" w:hAnsi="Arial" w:cs="Arial" w:eastAsia="Arial"/>
          <w:sz w:val="17"/>
          <w:szCs w:val="17"/>
          <w:color w:val="212121"/>
          <w:spacing w:val="-9"/>
          <w:w w:val="157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cio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SPFC/955/2016,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JAIME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LIRA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HERNÁNDEZ,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4" w:right="531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90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399/201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4"/>
        </w:rPr>
        <w:t>C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4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3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ANAYA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4" w:right="585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24" w:right="91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1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7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72" w:right="450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ANÁLISIS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2988" w:right="876" w:firstLine="-296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acuse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anteriormente,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354" w:lineRule="auto"/>
        <w:ind w:left="28" w:right="87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agotando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exhaustivida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pudiesen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tenerla,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8" w:lineRule="auto"/>
        <w:ind w:left="24" w:right="870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pronunció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únicament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cadáveres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cadáveres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encontrados,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ampliar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ubicación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hallazgos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coordenadas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nombre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predio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hallazg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33" w:right="84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Regiona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0"/>
        </w:rPr>
        <w:t>l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pronunció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peticionada,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únicamente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hallazgo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clandestina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2009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ampliar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información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354" w:lineRule="auto"/>
        <w:ind w:left="33" w:right="1692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ubicación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hallazgos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cuerpo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2F2F2F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coordenadas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nombre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hallazgo.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620" w:right="240"/>
          <w:cols w:num="2" w:equalWidth="0">
            <w:col w:w="1415" w:space="1005"/>
            <w:col w:w="8960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" w:after="0" w:line="181" w:lineRule="exact"/>
        <w:ind w:left="671" w:right="39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289" w:right="-4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6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5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6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7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6"/>
        </w:rPr>
        <w:t>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1" w:after="0" w:line="240" w:lineRule="auto"/>
        <w:ind w:left="295" w:right="-46"/>
        <w:jc w:val="center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Arial" w:hAnsi="Arial" w:cs="Arial" w:eastAsia="Arial"/>
          <w:sz w:val="7"/>
          <w:szCs w:val="7"/>
          <w:color w:val="1F1F1F"/>
          <w:w w:val="112"/>
          <w:b/>
          <w:bCs/>
        </w:rPr>
        <w:t>008L</w:t>
      </w:r>
      <w:r>
        <w:rPr>
          <w:rFonts w:ascii="Arial" w:hAnsi="Arial" w:cs="Arial" w:eastAsia="Arial"/>
          <w:sz w:val="7"/>
          <w:szCs w:val="7"/>
          <w:color w:val="1F1F1F"/>
          <w:spacing w:val="3"/>
          <w:w w:val="112"/>
          <w:b/>
          <w:bCs/>
        </w:rPr>
        <w:t>E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60"/>
          <w:b/>
          <w:bCs/>
        </w:rPr>
        <w:t>U</w:t>
      </w:r>
      <w:r>
        <w:rPr>
          <w:rFonts w:ascii="Arial" w:hAnsi="Arial" w:cs="Arial" w:eastAsia="Arial"/>
          <w:sz w:val="7"/>
          <w:szCs w:val="7"/>
          <w:color w:val="030303"/>
          <w:spacing w:val="-6"/>
          <w:w w:val="159"/>
          <w:b/>
          <w:bCs/>
        </w:rPr>
        <w:t>'</w:t>
      </w:r>
      <w:r>
        <w:rPr>
          <w:rFonts w:ascii="Arial" w:hAnsi="Arial" w:cs="Arial" w:eastAsia="Arial"/>
          <w:sz w:val="7"/>
          <w:szCs w:val="7"/>
          <w:color w:val="1F1F1F"/>
          <w:spacing w:val="0"/>
          <w:w w:val="96"/>
          <w:b/>
          <w:bCs/>
        </w:rPr>
        <w:t>O</w:t>
      </w:r>
      <w:r>
        <w:rPr>
          <w:rFonts w:ascii="Arial" w:hAnsi="Arial" w:cs="Arial" w:eastAsia="Arial"/>
          <w:sz w:val="7"/>
          <w:szCs w:val="7"/>
          <w:color w:val="1F1F1F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7"/>
          <w:szCs w:val="7"/>
          <w:color w:val="030303"/>
          <w:spacing w:val="2"/>
          <w:w w:val="100"/>
          <w:b/>
          <w:bCs/>
        </w:rPr>
        <w:t>f</w:t>
      </w:r>
      <w:r>
        <w:rPr>
          <w:rFonts w:ascii="Arial" w:hAnsi="Arial" w:cs="Arial" w:eastAsia="Arial"/>
          <w:sz w:val="7"/>
          <w:szCs w:val="7"/>
          <w:color w:val="2D2D2D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7"/>
          <w:szCs w:val="7"/>
          <w:color w:val="2D2D2D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1F1F1F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7"/>
          <w:szCs w:val="7"/>
          <w:color w:val="1F1F1F"/>
          <w:spacing w:val="-5"/>
          <w:w w:val="100"/>
          <w:b/>
          <w:bCs/>
        </w:rPr>
        <w:t>T</w:t>
      </w:r>
      <w:r>
        <w:rPr>
          <w:rFonts w:ascii="Arial" w:hAnsi="Arial" w:cs="Arial" w:eastAsia="Arial"/>
          <w:sz w:val="7"/>
          <w:szCs w:val="7"/>
          <w:color w:val="030303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7"/>
          <w:szCs w:val="7"/>
          <w:color w:val="2D2D2D"/>
          <w:spacing w:val="0"/>
          <w:w w:val="100"/>
          <w:b/>
          <w:bCs/>
        </w:rPr>
        <w:t>OO</w:t>
      </w:r>
      <w:r>
        <w:rPr>
          <w:rFonts w:ascii="Arial" w:hAnsi="Arial" w:cs="Arial" w:eastAsia="Arial"/>
          <w:sz w:val="7"/>
          <w:szCs w:val="7"/>
          <w:color w:val="2D2D2D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31"/>
          <w:b/>
          <w:bCs/>
        </w:rPr>
        <w:t>o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31"/>
          <w:b/>
          <w:bCs/>
        </w:rPr>
        <w:t>t</w:t>
      </w:r>
      <w:r>
        <w:rPr>
          <w:rFonts w:ascii="Arial" w:hAnsi="Arial" w:cs="Arial" w:eastAsia="Arial"/>
          <w:sz w:val="8"/>
          <w:szCs w:val="8"/>
          <w:color w:val="030303"/>
          <w:spacing w:val="-8"/>
          <w:w w:val="131"/>
          <w:b/>
          <w:bCs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1F1F1F"/>
          <w:spacing w:val="0"/>
          <w:w w:val="108"/>
          <w:b/>
          <w:bCs/>
        </w:rPr>
        <w:t>J.iU_¡Sl.;</w:t>
      </w:r>
      <w:r>
        <w:rPr>
          <w:rFonts w:ascii="Times New Roman" w:hAnsi="Times New Roman" w:cs="Times New Roman" w:eastAsia="Times New Roman"/>
          <w:sz w:val="6"/>
          <w:szCs w:val="6"/>
          <w:color w:val="1F1F1F"/>
          <w:spacing w:val="0"/>
          <w:w w:val="109"/>
          <w:b/>
          <w:bCs/>
        </w:rPr>
        <w:t>()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67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4.639999pt;height:48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1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analizado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antecede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9"/>
          <w:w w:val="11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iguient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8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7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b/>
          <w:bCs/>
        </w:rPr>
        <w:t>DECLARATORI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8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b/>
          <w:bCs/>
        </w:rPr>
        <w:t>INEXISTENCIA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auto"/>
        <w:ind w:left="9" w:right="875"/>
        <w:jc w:val="left"/>
        <w:tabs>
          <w:tab w:pos="77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0.161865pt;margin-top:21.79616pt;width:2.240463pt;height:416.291488pt;mso-position-horizontal-relative:page;mso-position-vertical-relative:paragraph;z-index:-2150" coordorigin="11603,436" coordsize="45,8326">
            <v:group style="position:absolute;left:11613;top:445;width:2;height:1325" coordorigin="11613,445" coordsize="2,1325">
              <v:shape style="position:absolute;left:11613;top:445;width:2;height:1325" coordorigin="11613,445" coordsize="0,1325" path="m11613,1770l11613,445e" filled="f" stroked="t" strokeweight=".943353pt" strokecolor="#1F1F1F">
                <v:path arrowok="t"/>
              </v:shape>
            </v:group>
            <v:group style="position:absolute;left:11636;top:1689;width:2;height:7061" coordorigin="11636,1689" coordsize="2,7061">
              <v:shape style="position:absolute;left:11636;top:1689;width:2;height:7061" coordorigin="11636,1689" coordsize="0,7061" path="m11636,8750l11636,1689e" filled="f" stroked="t" strokeweight="1.179191pt" strokecolor="#1818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30.1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  <w:position w:val="0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  <w:position w:val="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5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position w:val="0"/>
        </w:rPr>
        <w:t>numerc.t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8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1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3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señalados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Acuerdo;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existi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2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56"/>
          <w:position w:val="0"/>
        </w:rPr>
        <w:t>;</w:t>
      </w:r>
      <w:r>
        <w:rPr>
          <w:rFonts w:ascii="Arial" w:hAnsi="Arial" w:cs="Arial" w:eastAsia="Arial"/>
          <w:sz w:val="17"/>
          <w:szCs w:val="17"/>
          <w:color w:val="2D2D2D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presentad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asignado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foli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0"/>
        </w:rPr>
        <w:t>00012216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internament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registrad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índic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0"/>
        </w:rPr>
        <w:t>obligad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2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0"/>
        </w:rPr>
        <w:t>LTAIP/FG/019/2016.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28" w:right="86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presente,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oomo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2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siguientes: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60" w:bottom="280" w:left="420" w:right="220"/>
          <w:cols w:num="2" w:equalWidth="0">
            <w:col w:w="1628" w:space="994"/>
            <w:col w:w="8978"/>
          </w:cols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92" w:lineRule="exact"/>
        <w:ind w:left="5580" w:right="383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37"/>
          <w:b/>
          <w:bCs/>
          <w:position w:val="-1"/>
        </w:rPr>
        <w:t>CONSIDERA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7"/>
          <w:b/>
          <w:bCs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37"/>
          <w:b/>
          <w:bCs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2"/>
          <w:b/>
          <w:bCs/>
          <w:position w:val="-1"/>
        </w:rPr>
        <w:t>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left="266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PRIMER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-7"/>
          <w:w w:val="100"/>
          <w:b/>
          <w:bCs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6•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4°,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3" w:lineRule="auto"/>
        <w:ind w:left="2655" w:right="845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25"/>
        </w:rPr>
        <w:t>°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25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1"/>
          <w:w w:val="12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idóneos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basado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rectores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192" w:lineRule="exact"/>
        <w:ind w:left="265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aplicació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1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2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8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416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21.280029pt;margin-top:-12.997889pt;width:52.799999pt;height:96.0pt;mso-position-horizontal-relative:page;mso-position-vertical-relative:paragraph;z-index:-2151" type="#_x0000_t75">
            <v:imagedata r:id="rId3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ESTADOS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b/>
          <w:bCs/>
        </w:rPr>
        <w:t>MEXICANOS: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3207" w:right="1530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ideas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ninguna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inquisición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9"/>
        </w:rPr>
        <w:t>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administrativa,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terceros,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provoque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algún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1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perturb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réplica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será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9" w:lineRule="exact"/>
        <w:ind w:left="3221" w:right="-20"/>
        <w:jc w:val="left"/>
        <w:tabs>
          <w:tab w:pos="10080" w:val="left"/>
          <w:tab w:pos="112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dispuesto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1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8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3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3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-53"/>
          <w:w w:val="11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position w:val="-1"/>
        </w:rPr>
      </w:r>
      <w:r>
        <w:rPr>
          <w:rFonts w:ascii="Arial" w:hAnsi="Arial" w:cs="Arial" w:eastAsia="Arial"/>
          <w:sz w:val="22"/>
          <w:szCs w:val="22"/>
          <w:color w:val="3F3F3F"/>
          <w:spacing w:val="0"/>
          <w:w w:val="57"/>
          <w:position w:val="-1"/>
        </w:rPr>
        <w:t>1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4" w:lineRule="exact"/>
        <w:ind w:right="269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F3F3F"/>
          <w:spacing w:val="0"/>
          <w:w w:val="214"/>
          <w:position w:val="-9"/>
        </w:rPr>
        <w:t>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0" w:bottom="280" w:left="420" w:right="22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136.320007pt;margin-top:20.15999pt;width:344.639984pt;height:733.440005pt;mso-position-horizontal-relative:page;mso-position-vertical-relative:page;z-index:-2152" coordorigin="2726,403" coordsize="6893,14669">
            <v:shape style="position:absolute;left:2880;top:403;width:6739;height:442" type="#_x0000_t75">
              <v:imagedata r:id="rId40" o:title=""/>
            </v:shape>
            <v:shape style="position:absolute;left:2726;top:2054;width:307;height:6413" type="#_x0000_t75">
              <v:imagedata r:id="rId41" o:title=""/>
            </v:shape>
            <v:group style="position:absolute;left:2877;top:783;width:2;height:1301" coordorigin="2877,783" coordsize="2,1301">
              <v:shape style="position:absolute;left:2877;top:783;width:2;height:1301" coordorigin="2877,783" coordsize="0,1301" path="m2877,2084l2877,783e" filled="f" stroked="t" strokeweight=".943353pt" strokecolor="#1F1F1F">
                <v:path arrowok="t"/>
              </v:shape>
            </v:group>
            <v:group style="position:absolute;left:2750;top:8385;width:2;height:1857" coordorigin="2750,8385" coordsize="2,1857">
              <v:shape style="position:absolute;left:2750;top:8385;width:2;height:1857" coordorigin="2750,8385" coordsize="0,1857" path="m2750,10242l2750,8385e" filled="f" stroked="t" strokeweight=".235838pt" strokecolor="#2B2B2B">
                <v:path arrowok="t"/>
              </v:shape>
              <v:shape style="position:absolute;left:2784;top:11251;width:442;height:3821" type="#_x0000_t75">
                <v:imagedata r:id="rId42" o:title=""/>
              </v:shape>
            </v:group>
            <v:group style="position:absolute;left:2929;top:8347;width:2;height:2863" coordorigin="2929,8347" coordsize="2,2863">
              <v:shape style="position:absolute;left:2929;top:8347;width:2;height:2863" coordorigin="2929,8347" coordsize="0,2863" path="m2929,11211l2929,8347e" filled="f" stroked="t" strokeweight="1.415029pt" strokecolor="#181818">
                <v:path arrowok="t"/>
              </v:shape>
            </v:group>
            <v:group style="position:absolute;left:2757;top:10190;width:2;height:888" coordorigin="2757,10190" coordsize="2,888">
              <v:shape style="position:absolute;left:2757;top:10190;width:2;height:888" coordorigin="2757,10190" coordsize="0,888" path="m2757,11078l2757,10190e" filled="f" stroked="t" strokeweight=".235838pt" strokecolor="#2F2F2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6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6.980347pt;margin-top:30.052036pt;width:588.652023pt;height:.1pt;mso-position-horizontal-relative:page;mso-position-vertical-relative:paragraph;z-index:-2149" coordorigin="340,601" coordsize="11773,2">
            <v:shape style="position:absolute;left:340;top:601;width:11773;height:2" coordorigin="340,601" coordsize="11773,0" path="m340,601l12113,601e" filled="f" stroked="t" strokeweight="2.59422pt" strokecolor="#030303">
              <v:path arrowok="t"/>
            </v:shape>
          </v:group>
          <w10:wrap type="none"/>
        </w:pict>
      </w:r>
      <w:hyperlink r:id="rId43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65"/>
            <w:b/>
            <w:bCs/>
          </w:rPr>
          <w:t>www.jalisco.go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423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423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01"/>
          <w:w w:val="423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423"/>
        </w:rPr>
        <w:t>--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423"/>
        </w:rPr>
        <w:t>---</w:t>
      </w:r>
      <w:r>
        <w:rPr>
          <w:rFonts w:ascii="Arial" w:hAnsi="Arial" w:cs="Arial" w:eastAsia="Arial"/>
          <w:sz w:val="17"/>
          <w:szCs w:val="17"/>
          <w:color w:val="030303"/>
          <w:spacing w:val="-69"/>
          <w:w w:val="423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491"/>
        </w:rPr>
        <w:t>-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395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28"/>
        </w:rPr>
        <w:t>·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600"/>
        </w:rPr>
        <w:t>---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756" w:lineRule="exact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74"/>
          <w:szCs w:val="7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position w:val="4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7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position w:val="4"/>
        </w:rPr>
      </w:r>
      <w:r>
        <w:rPr>
          <w:rFonts w:ascii="Arial" w:hAnsi="Arial" w:cs="Arial" w:eastAsia="Arial"/>
          <w:sz w:val="17"/>
          <w:szCs w:val="17"/>
          <w:color w:val="030303"/>
          <w:spacing w:val="-109"/>
          <w:w w:val="100"/>
          <w:i/>
          <w:position w:val="1"/>
        </w:rPr>
        <w:t>P</w:t>
      </w:r>
      <w:r>
        <w:rPr>
          <w:rFonts w:ascii="Times New Roman" w:hAnsi="Times New Roman" w:cs="Times New Roman" w:eastAsia="Times New Roman"/>
          <w:sz w:val="74"/>
          <w:szCs w:val="74"/>
          <w:color w:val="030303"/>
          <w:spacing w:val="-109"/>
          <w:w w:val="100"/>
          <w:position w:val="1"/>
        </w:rPr>
      </w:r>
      <w:r>
        <w:rPr>
          <w:rFonts w:ascii="Times New Roman" w:hAnsi="Times New Roman" w:cs="Times New Roman" w:eastAsia="Times New Roman"/>
          <w:sz w:val="74"/>
          <w:szCs w:val="74"/>
          <w:color w:val="030303"/>
          <w:spacing w:val="7"/>
          <w:w w:val="100"/>
          <w:u w:val="single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74"/>
          <w:szCs w:val="74"/>
          <w:color w:val="030303"/>
          <w:spacing w:val="7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áffaf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  <w:position w:val="1"/>
        </w:rPr>
        <w:t>ffiforr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98"/>
          <w:i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8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  <w:i/>
          <w:position w:val="1"/>
        </w:rPr>
        <w:t>do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4"/>
          <w:i/>
          <w:position w:val="1"/>
        </w:rPr>
        <w:t>::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4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5"/>
          <w:i/>
          <w:position w:val="1"/>
        </w:rPr>
        <w:t>3-11-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65"/>
          <w:i/>
          <w:position w:val="1"/>
        </w:rPr>
        <w:t>2</w:t>
      </w:r>
      <w:r>
        <w:rPr>
          <w:rFonts w:ascii="Arial" w:hAnsi="Arial" w:cs="Arial" w:eastAsia="Arial"/>
          <w:sz w:val="17"/>
          <w:szCs w:val="17"/>
          <w:color w:val="2D2D2D"/>
          <w:spacing w:val="-53"/>
          <w:w w:val="114"/>
          <w:i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40"/>
          <w:w w:val="99"/>
          <w:i/>
          <w:position w:val="1"/>
        </w:rPr>
        <w:t>0</w:t>
      </w:r>
      <w:r>
        <w:rPr>
          <w:rFonts w:ascii="Arial" w:hAnsi="Arial" w:cs="Arial" w:eastAsia="Arial"/>
          <w:sz w:val="17"/>
          <w:szCs w:val="17"/>
          <w:color w:val="2D2D2D"/>
          <w:spacing w:val="-21"/>
          <w:w w:val="115"/>
          <w:i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i/>
          <w:position w:val="1"/>
        </w:rPr>
        <w:t>0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i/>
          <w:position w:val="1"/>
        </w:rPr>
        <w:t>7-·-</w:t>
      </w:r>
      <w:r>
        <w:rPr>
          <w:rFonts w:ascii="Arial" w:hAnsi="Arial" w:cs="Arial" w:eastAsia="Arial"/>
          <w:sz w:val="17"/>
          <w:szCs w:val="17"/>
          <w:color w:val="030303"/>
          <w:spacing w:val="-58"/>
          <w:w w:val="99"/>
          <w:i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5"/>
          <w:i/>
          <w:position w:val="1"/>
        </w:rPr>
        <w:t>--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65"/>
          <w:i/>
          <w:position w:val="1"/>
        </w:rPr>
        <w:t>0</w:t>
      </w:r>
      <w:r>
        <w:rPr>
          <w:rFonts w:ascii="Arial" w:hAnsi="Arial" w:cs="Arial" w:eastAsia="Arial"/>
          <w:sz w:val="17"/>
          <w:szCs w:val="17"/>
          <w:color w:val="757575"/>
          <w:spacing w:val="-39"/>
          <w:w w:val="46"/>
          <w:i/>
          <w:position w:val="1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5"/>
          <w:i/>
          <w:position w:val="1"/>
        </w:rPr>
        <w:t>6--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74"/>
          <w:szCs w:val="74"/>
          <w:color w:val="030303"/>
          <w:spacing w:val="0"/>
          <w:w w:val="100"/>
          <w:position w:val="1"/>
        </w:rPr>
        <w:t>2:_j</w:t>
      </w:r>
      <w:r>
        <w:rPr>
          <w:rFonts w:ascii="Times New Roman" w:hAnsi="Times New Roman" w:cs="Times New Roman" w:eastAsia="Times New Roman"/>
          <w:sz w:val="74"/>
          <w:szCs w:val="7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20" w:right="220"/>
          <w:cols w:num="3" w:equalWidth="0">
            <w:col w:w="2140" w:space="383"/>
            <w:col w:w="3451" w:space="648"/>
            <w:col w:w="4978"/>
          </w:cols>
        </w:sectPr>
      </w:pPr>
      <w:rPr/>
    </w:p>
    <w:p>
      <w:pPr>
        <w:spacing w:before="50" w:after="0" w:line="373" w:lineRule="exact"/>
        <w:ind w:left="2524"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/>
        <w:pict>
          <v:shape style="position:absolute;margin-left:370.559998pt;margin-top:10.133606pt;width:226.559998pt;height:48pt;mso-position-horizontal-relative:page;mso-position-vertical-relative:paragraph;z-index:-2144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33"/>
          <w:szCs w:val="33"/>
          <w:color w:val="262626"/>
          <w:spacing w:val="-151"/>
          <w:w w:val="180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262626"/>
          <w:spacing w:val="-25"/>
          <w:w w:val="52"/>
          <w:position w:val="-1"/>
        </w:rPr>
        <w:t>r</w:t>
      </w:r>
      <w:r>
        <w:rPr>
          <w:rFonts w:ascii="Times New Roman" w:hAnsi="Times New Roman" w:cs="Times New Roman" w:eastAsia="Times New Roman"/>
          <w:sz w:val="33"/>
          <w:szCs w:val="33"/>
          <w:color w:val="262626"/>
          <w:spacing w:val="0"/>
          <w:w w:val="52"/>
          <w:position w:val="-1"/>
        </w:rPr>
        <w:t>·</w:t>
      </w:r>
      <w:r>
        <w:rPr>
          <w:rFonts w:ascii="Times New Roman" w:hAnsi="Times New Roman" w:cs="Times New Roman" w:eastAsia="Times New Roman"/>
          <w:sz w:val="33"/>
          <w:szCs w:val="33"/>
          <w:color w:val="4D4D4D"/>
          <w:spacing w:val="-39"/>
          <w:w w:val="138"/>
          <w:position w:val="-1"/>
        </w:rPr>
        <w:t>·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-30"/>
          <w:w w:val="59"/>
          <w:position w:val="-1"/>
        </w:rPr>
        <w:t>=</w:t>
      </w:r>
      <w:r>
        <w:rPr>
          <w:rFonts w:ascii="Times New Roman" w:hAnsi="Times New Roman" w:cs="Times New Roman" w:eastAsia="Times New Roman"/>
          <w:sz w:val="33"/>
          <w:szCs w:val="33"/>
          <w:color w:val="7C7C7C"/>
          <w:spacing w:val="-9"/>
          <w:w w:val="11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7C7C7C"/>
          <w:spacing w:val="-13"/>
          <w:w w:val="61"/>
          <w:position w:val="-1"/>
        </w:rPr>
        <w:t>"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0"/>
          <w:w w:val="51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-51"/>
          <w:w w:val="51"/>
          <w:position w:val="-1"/>
        </w:rPr>
        <w:t>"</w:t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-8"/>
          <w:w w:val="241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-68"/>
          <w:w w:val="241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-2"/>
          <w:w w:val="30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-43"/>
          <w:w w:val="24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-85"/>
          <w:w w:val="97"/>
          <w:position w:val="-1"/>
        </w:rPr>
        <w:t>·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0"/>
          <w:w w:val="24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-10"/>
          <w:w w:val="24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7C7C7C"/>
          <w:spacing w:val="-8"/>
          <w:w w:val="17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-12"/>
          <w:w w:val="19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4D4D4D"/>
          <w:spacing w:val="-12"/>
          <w:w w:val="67"/>
          <w:position w:val="-1"/>
        </w:rPr>
      </w:r>
      <w:r>
        <w:rPr>
          <w:rFonts w:ascii="Times New Roman" w:hAnsi="Times New Roman" w:cs="Times New Roman" w:eastAsia="Times New Roman"/>
          <w:sz w:val="33"/>
          <w:szCs w:val="33"/>
          <w:color w:val="4D4D4D"/>
          <w:spacing w:val="-3"/>
          <w:w w:val="67"/>
          <w:emboss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4D4D4D"/>
          <w:spacing w:val="-3"/>
          <w:w w:val="67"/>
          <w:emboss/>
          <w:position w:val="-1"/>
        </w:rPr>
      </w:r>
      <w:r>
        <w:rPr>
          <w:rFonts w:ascii="Times New Roman" w:hAnsi="Times New Roman" w:cs="Times New Roman" w:eastAsia="Times New Roman"/>
          <w:sz w:val="33"/>
          <w:szCs w:val="33"/>
          <w:color w:val="4D4D4D"/>
          <w:spacing w:val="-3"/>
          <w:w w:val="67"/>
          <w:position w:val="-1"/>
        </w:rPr>
      </w:r>
      <w:r>
        <w:rPr>
          <w:rFonts w:ascii="Times New Roman" w:hAnsi="Times New Roman" w:cs="Times New Roman" w:eastAsia="Times New Roman"/>
          <w:sz w:val="33"/>
          <w:szCs w:val="33"/>
          <w:color w:val="4D4D4D"/>
          <w:spacing w:val="-3"/>
          <w:w w:val="67"/>
          <w:position w:val="-1"/>
        </w:rPr>
      </w:r>
      <w:r>
        <w:rPr>
          <w:rFonts w:ascii="Times New Roman" w:hAnsi="Times New Roman" w:cs="Times New Roman" w:eastAsia="Times New Roman"/>
          <w:sz w:val="33"/>
          <w:szCs w:val="33"/>
          <w:color w:val="262626"/>
          <w:spacing w:val="0"/>
          <w:w w:val="130"/>
          <w:position w:val="-1"/>
        </w:rPr>
        <w:t>--</w:t>
      </w:r>
      <w:r>
        <w:rPr>
          <w:rFonts w:ascii="Times New Roman" w:hAnsi="Times New Roman" w:cs="Times New Roman" w:eastAsia="Times New Roman"/>
          <w:sz w:val="33"/>
          <w:szCs w:val="33"/>
          <w:color w:val="262626"/>
          <w:spacing w:val="-31"/>
          <w:w w:val="130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-31"/>
          <w:w w:val="123"/>
          <w:position w:val="-1"/>
        </w:rPr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-82"/>
          <w:w w:val="123"/>
          <w:emboss/>
          <w:position w:val="-1"/>
        </w:rPr>
        <w:t>·</w:t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-82"/>
          <w:w w:val="123"/>
          <w:emboss/>
          <w:position w:val="-1"/>
        </w:rPr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-82"/>
          <w:w w:val="123"/>
          <w:position w:val="-1"/>
        </w:rPr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-82"/>
          <w:w w:val="123"/>
          <w:position w:val="-1"/>
        </w:rPr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0"/>
          <w:w w:val="25"/>
          <w:position w:val="-1"/>
        </w:rPr>
        <w:t>·-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-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-23"/>
          <w:w w:val="123"/>
          <w:position w:val="-1"/>
        </w:rPr>
        <w:t>"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-41"/>
          <w:w w:val="62"/>
          <w:position w:val="-1"/>
        </w:rPr>
        <w:t>·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-68"/>
          <w:w w:val="71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-102"/>
          <w:w w:val="73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-20"/>
          <w:w w:val="62"/>
          <w:position w:val="-1"/>
        </w:rPr>
        <w:t>·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0"/>
          <w:w w:val="71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646464"/>
          <w:spacing w:val="-4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9A9A9A"/>
          <w:spacing w:val="0"/>
          <w:w w:val="19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9A9A9A"/>
          <w:spacing w:val="10"/>
          <w:w w:val="19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BABABA"/>
          <w:spacing w:val="0"/>
          <w:w w:val="22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4" w:lineRule="exact"/>
        <w:ind w:left="328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5.119999pt;margin-top:-41.153519pt;width:49.919998pt;height:49.919998pt;mso-position-horizontal-relative:page;mso-position-vertical-relative:paragraph;z-index:-2148" type="#_x0000_t75">
            <v:imagedata r:id="rId4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433838pt;margin-top:-15.645791pt;width:3.3966pt;height:37pt;mso-position-horizontal-relative:page;mso-position-vertical-relative:paragraph;z-index:-2135" type="#_x0000_t202" filled="f" stroked="f">
            <v:textbox inset="0,0,0,0">
              <w:txbxContent>
                <w:p>
                  <w:pPr>
                    <w:spacing w:before="0" w:after="0" w:line="740" w:lineRule="exact"/>
                    <w:ind w:right="-151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74"/>
                      <w:szCs w:val="74"/>
                      <w:color w:val="030303"/>
                      <w:spacing w:val="0"/>
                      <w:w w:val="5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74"/>
                      <w:szCs w:val="7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libre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2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3"/>
        </w:rPr>
        <w:t>plural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2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3"/>
        </w:rPr>
        <w:t>oportuna,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3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54" w:lineRule="exact"/>
        <w:ind w:left="2584" w:right="-20"/>
        <w:jc w:val="left"/>
        <w:tabs>
          <w:tab w:pos="32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62626"/>
          <w:spacing w:val="0"/>
          <w:w w:val="51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2626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62626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buscar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-9"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14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9"/>
        </w:rPr>
        <w:t>difundi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1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1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ide!aS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índol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9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1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9"/>
        </w:rPr>
        <w:t>medio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1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9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99" w:lineRule="exact"/>
        <w:ind w:left="2593" w:right="-20"/>
        <w:jc w:val="left"/>
        <w:tabs>
          <w:tab w:pos="328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.639999pt;margin-top:11.874432pt;width:27.84pt;height:31.68pt;mso-position-horizontal-relative:page;mso-position-vertical-relative:paragraph;z-index:-2147" type="#_x0000_t75">
            <v:imagedata r:id="rId47" o:title=""/>
          </v:shape>
        </w:pict>
      </w:r>
      <w:r>
        <w:rPr>
          <w:rFonts w:ascii="Arial" w:hAnsi="Arial" w:cs="Arial" w:eastAsia="Arial"/>
          <w:sz w:val="47"/>
          <w:szCs w:val="47"/>
          <w:color w:val="262626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47"/>
          <w:szCs w:val="47"/>
          <w:color w:val="262626"/>
          <w:spacing w:val="-129"/>
          <w:w w:val="100"/>
          <w:position w:val="1"/>
        </w:rPr>
        <w:t> </w:t>
      </w:r>
      <w:r>
        <w:rPr>
          <w:rFonts w:ascii="Arial" w:hAnsi="Arial" w:cs="Arial" w:eastAsia="Arial"/>
          <w:sz w:val="47"/>
          <w:szCs w:val="47"/>
          <w:color w:val="26262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47"/>
          <w:szCs w:val="47"/>
          <w:color w:val="262626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1"/>
        </w:rPr>
        <w:t>expresión.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8" w:after="0" w:line="192" w:lineRule="exact"/>
        <w:ind w:right="1101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508636pt;margin-top:1.530127pt;width:15.171375pt;height:179.22766pt;mso-position-horizontal-relative:page;mso-position-vertical-relative:paragraph;z-index:-2146" coordorigin="2730,31" coordsize="303,3585">
            <v:shape style="position:absolute;left:2765;top:31;width:269;height:2880" type="#_x0000_t75">
              <v:imagedata r:id="rId48" o:title=""/>
            </v:shape>
            <v:group style="position:absolute;left:2733;top:2874;width:2;height:739" coordorigin="2733,2874" coordsize="2,739">
              <v:shape style="position:absolute;left:2733;top:2874;width:2;height:739" coordorigin="2733,2874" coordsize="0,739" path="m2733,3613l2733,2874e" filled="f" stroked="t" strokeweight=".234753pt" strokecolor="#4B4B4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  <w:position w:val="-1"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footer="354" w:header="0" w:top="200" w:bottom="540" w:left="280" w:right="80"/>
          <w:footerReference w:type="default" r:id="rId44"/>
          <w:pgSz w:w="12240" w:h="15840"/>
        </w:sectPr>
      </w:pPr>
      <w:rPr/>
    </w:p>
    <w:p>
      <w:pPr>
        <w:spacing w:before="39" w:after="0" w:line="180" w:lineRule="exact"/>
        <w:ind w:left="829" w:right="38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612198pt;margin-top:8.805365pt;width:54.045521pt;height:19pt;mso-position-horizontal-relative:page;mso-position-vertical-relative:paragraph;z-index:-2136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tabs>
                      <w:tab w:pos="1000" w:val="left"/>
                    </w:tabs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262626"/>
                      <w:spacing w:val="7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262626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262626"/>
                      <w:spacing w:val="-7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262626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262626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4D4D4D"/>
                      <w:spacing w:val="-4"/>
                      <w:w w:val="2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9A9A9A"/>
                      <w:spacing w:val="0"/>
                      <w:w w:val="2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449" w:right="-4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st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5" w:after="0" w:line="240" w:lineRule="auto"/>
        <w:ind w:left="455" w:right="-45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030303"/>
          <w:w w:val="140"/>
        </w:rPr>
        <w:t>00</w:t>
      </w:r>
      <w:r>
        <w:rPr>
          <w:rFonts w:ascii="Arial" w:hAnsi="Arial" w:cs="Arial" w:eastAsia="Arial"/>
          <w:sz w:val="7"/>
          <w:szCs w:val="7"/>
          <w:color w:val="030303"/>
          <w:spacing w:val="-6"/>
          <w:w w:val="140"/>
        </w:rPr>
        <w:t>8</w:t>
      </w:r>
      <w:r>
        <w:rPr>
          <w:rFonts w:ascii="Arial" w:hAnsi="Arial" w:cs="Arial" w:eastAsia="Arial"/>
          <w:sz w:val="7"/>
          <w:szCs w:val="7"/>
          <w:color w:val="262626"/>
          <w:spacing w:val="0"/>
          <w:w w:val="105"/>
        </w:rPr>
        <w:t>U</w:t>
      </w:r>
      <w:r>
        <w:rPr>
          <w:rFonts w:ascii="Arial" w:hAnsi="Arial" w:cs="Arial" w:eastAsia="Arial"/>
          <w:sz w:val="7"/>
          <w:szCs w:val="7"/>
          <w:color w:val="262626"/>
          <w:spacing w:val="-3"/>
          <w:w w:val="104"/>
        </w:rPr>
        <w:t>: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27"/>
        </w:rPr>
        <w:t>LI\OOt!llSTAOO</w:t>
      </w:r>
      <w:r>
        <w:rPr>
          <w:rFonts w:ascii="Arial" w:hAnsi="Arial" w:cs="Arial" w:eastAsia="Arial"/>
          <w:sz w:val="7"/>
          <w:szCs w:val="7"/>
          <w:color w:val="030303"/>
          <w:spacing w:val="-13"/>
          <w:w w:val="128"/>
        </w:rPr>
        <w:t>D</w:t>
      </w:r>
      <w:r>
        <w:rPr>
          <w:rFonts w:ascii="Arial" w:hAnsi="Arial" w:cs="Arial" w:eastAsia="Arial"/>
          <w:sz w:val="7"/>
          <w:szCs w:val="7"/>
          <w:color w:val="262626"/>
          <w:spacing w:val="0"/>
          <w:w w:val="99"/>
        </w:rPr>
        <w:t>E</w:t>
      </w:r>
      <w:r>
        <w:rPr>
          <w:rFonts w:ascii="Arial" w:hAnsi="Arial" w:cs="Arial" w:eastAsia="Arial"/>
          <w:sz w:val="7"/>
          <w:szCs w:val="7"/>
          <w:color w:val="262626"/>
          <w:spacing w:val="1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1"/>
        </w:rPr>
        <w:t>iALI.S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2"/>
        </w:rPr>
        <w:t>C</w:t>
      </w:r>
      <w:r>
        <w:rPr>
          <w:rFonts w:ascii="Arial" w:hAnsi="Arial" w:cs="Arial" w:eastAsia="Arial"/>
          <w:sz w:val="7"/>
          <w:szCs w:val="7"/>
          <w:color w:val="262626"/>
          <w:spacing w:val="0"/>
          <w:w w:val="126"/>
        </w:rPr>
        <w:t>O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360" w:lineRule="auto"/>
        <w:ind w:right="109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79.604126pt;margin-top:34.483356pt;width:.1pt;height:44.973102pt;mso-position-horizontal-relative:page;mso-position-vertical-relative:paragraph;z-index:-2138" coordorigin="11592,690" coordsize="2,899">
            <v:shape style="position:absolute;left:11592;top:690;width:2;height:899" coordorigin="11592,690" coordsize="0,899" path="m11592,1589l11592,690e" filled="f" stroked="t" strokeweight=".93901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tecnología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comunicación,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radiodifusió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telecomunicaciones,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incluido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banda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ancha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efectos,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5" w:right="622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servicios.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0" w:bottom="280" w:left="280" w:right="80"/>
          <w:cols w:num="2" w:equalWidth="0">
            <w:col w:w="1780" w:space="1518"/>
            <w:col w:w="8582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1100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1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79.956299pt;margin-top:-.785048pt;width:.1pt;height:110.539151pt;mso-position-horizontal-relative:page;mso-position-vertical-relative:paragraph;z-index:-2137" coordorigin="11599,-16" coordsize="2,2211">
            <v:shape style="position:absolute;left:11599;top:-16;width:2;height:2211" coordorigin="11599,-16" coordsize="0,2211" path="m11599,2195l11599,-16e" filled="f" stroked="t" strokeweight="1.173763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observará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65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1088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3307" w:right="1047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7.095505pt;margin-top:18.624413pt;width:.1pt;height:91.129707pt;mso-position-horizontal-relative:page;mso-position-vertical-relative:paragraph;z-index:-2140" coordorigin="2742,372" coordsize="2,1823">
            <v:shape style="position:absolute;left:2742;top:372;width:2;height:1823" coordorigin="2742,372" coordsize="0,1823" path="m2742,2195l2742,372e" filled="f" stroked="t" strokeweight=".234753pt" strokecolor="#44444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A.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Federación,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Distrit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respectiva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competencias,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regirán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bases: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099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0.400024pt;margin-top:10.765395pt;width:12.48pt;height:183.360001pt;mso-position-horizontal-relative:page;mso-position-vertical-relative:paragraph;z-index:-2141" type="#_x0000_t75">
            <v:imagedata r:id="rId4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(para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quedar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apartad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3298" w:right="1062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7.565018pt;margin-top:24.537533pt;width:.1pt;height:111.722654pt;mso-position-horizontal-relative:page;mso-position-vertical-relative:paragraph;z-index:-2139" coordorigin="2751,491" coordsize="2,2234">
            <v:shape style="position:absolute;left:2751;top:491;width:2;height:2234" coordorigin="2751,491" coordsize="0,2234" path="m2751,2725l2751,491e" filled="f" stroked="t" strokeweight=".234753pt" strokecolor="#4B4B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6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autoridad,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entidad,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órgano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Ejecutivo,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Legislativ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5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autónomos,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partido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políticos,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fideicomiso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fondo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física,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sindicato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autorida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municipal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temporalment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razones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fije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interpretación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prevalecer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55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procederá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declaración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92" w:lineRule="exact"/>
        <w:ind w:left="331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2" w:after="0" w:line="240" w:lineRule="auto"/>
        <w:ind w:right="1081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0.160004pt;margin-top:18.767008pt;width:13.44pt;height:160.202489pt;mso-position-horizontal-relative:page;mso-position-vertical-relative:paragraph;z-index:-2145" coordorigin="2803,375" coordsize="269,3204">
            <v:shape style="position:absolute;left:2803;top:375;width:269;height:1363" type="#_x0000_t75">
              <v:imagedata r:id="rId50" o:title=""/>
            </v:shape>
            <v:group style="position:absolute;left:2951;top:1506;width:2;height:2064" coordorigin="2951,1506" coordsize="2,2064">
              <v:shape style="position:absolute;left:2951;top:1506;width:2;height:2064" coordorigin="2951,1506" coordsize="0,2064" path="m2951,3570l2951,1506e" filled="f" stroked="t" strokeweight=".93901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07-02-2014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6" w:lineRule="auto"/>
        <w:ind w:left="3316" w:right="1100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privada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fije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0" w:lineRule="auto"/>
        <w:ind w:left="3321" w:right="1035" w:firstLine="5"/>
        <w:jc w:val="left"/>
        <w:tabs>
          <w:tab w:pos="106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29.919983pt;margin-top:16.616634pt;width:35.520pt;height:51.84pt;mso-position-horizontal-relative:page;mso-position-vertical-relative:paragraph;z-index:-2143" type="#_x0000_t75">
            <v:imagedata r:id="rId5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necesidad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utilización,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</w:t>
      </w:r>
      <w:r>
        <w:rPr>
          <w:rFonts w:ascii="Arial" w:hAnsi="Arial" w:cs="Arial" w:eastAsia="Arial"/>
          <w:sz w:val="17"/>
          <w:szCs w:val="17"/>
          <w:color w:val="030303"/>
          <w:spacing w:val="-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gratuit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rectificació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ésto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3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32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90" w:lineRule="atLeast"/>
        <w:ind w:left="3321" w:right="1047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11.679993pt;margin-top:24.480726pt;width:53.759998pt;height:32.639999pt;mso-position-horizontal-relative:page;mso-position-vertical-relative:paragraph;z-index:-2142" type="#_x0000_t75">
            <v:imagedata r:id="rId5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sustanciará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autónomo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especializados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impar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62626"/>
          <w:spacing w:val="-20"/>
          <w:w w:val="138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aJes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1"/>
        </w:rPr>
        <w:t>n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3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9" w:after="0" w:line="240" w:lineRule="auto"/>
        <w:ind w:right="2118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135" w:lineRule="exact"/>
        <w:ind w:right="449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46464"/>
          <w:spacing w:val="0"/>
          <w:w w:val="267"/>
        </w:rPr>
        <w:t>l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83" w:lineRule="exact"/>
        <w:ind w:left="2490" w:right="-20"/>
        <w:jc w:val="left"/>
        <w:tabs>
          <w:tab w:pos="3320" w:val="left"/>
          <w:tab w:pos="113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34"/>
          <w:szCs w:val="34"/>
          <w:color w:val="9A9A9A"/>
          <w:spacing w:val="0"/>
          <w:w w:val="60"/>
          <w:position w:val="-1"/>
        </w:rPr>
        <w:t>'</w:t>
      </w:r>
      <w:r>
        <w:rPr>
          <w:rFonts w:ascii="Arial" w:hAnsi="Arial" w:cs="Arial" w:eastAsia="Arial"/>
          <w:sz w:val="34"/>
          <w:szCs w:val="34"/>
          <w:color w:val="9A9A9A"/>
          <w:spacing w:val="52"/>
          <w:w w:val="60"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262626"/>
          <w:spacing w:val="0"/>
          <w:w w:val="60"/>
          <w:position w:val="-1"/>
        </w:rPr>
        <w:t>1</w:t>
      </w:r>
      <w:r>
        <w:rPr>
          <w:rFonts w:ascii="Arial" w:hAnsi="Arial" w:cs="Arial" w:eastAsia="Arial"/>
          <w:sz w:val="34"/>
          <w:szCs w:val="34"/>
          <w:color w:val="26262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4"/>
          <w:szCs w:val="34"/>
          <w:color w:val="262626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60"/>
          <w:position w:val="-1"/>
        </w:rPr>
        <w:t>V.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60"/>
          <w:position w:val="-1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6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•ujeto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obUgado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debe,a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5"/>
          <w:position w:val="-1"/>
        </w:rPr>
        <w:t>P'ese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5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5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5"/>
          <w:position w:val="-1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25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91"/>
          <w:position w:val="-1"/>
        </w:rPr>
        <w:t>'"'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3"/>
          <w:w w:val="191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documento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anñivos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19"/>
          <w:szCs w:val="19"/>
          <w:color w:val="3B3B3B"/>
          <w:spacing w:val="0"/>
          <w:w w:val="56"/>
          <w:position w:val="-1"/>
        </w:rPr>
        <w:t>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280" w:right="80"/>
        </w:sectPr>
      </w:pPr>
      <w:rPr/>
    </w:p>
    <w:p>
      <w:pPr>
        <w:spacing w:before="38" w:after="0" w:line="240" w:lineRule="auto"/>
        <w:ind w:left="255" w:right="-84"/>
        <w:jc w:val="left"/>
        <w:tabs>
          <w:tab w:pos="24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hyperlink r:id="rId53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65"/>
          </w:rPr>
          <w:t>www.jalisco.gob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0"/>
          </w:rPr>
          <w:tab/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0"/>
          </w:rPr>
        </w:r>
      </w:hyperlink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600"/>
          <w:position w:val="-11"/>
        </w:rPr>
        <w:t>\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92" w:after="0" w:line="240" w:lineRule="auto"/>
        <w:ind w:right="-7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18"/>
          <w:w w:val="66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3"/>
          <w:w w:val="20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66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92" w:after="0" w:line="240" w:lineRule="auto"/>
        <w:ind w:right="-7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-48"/>
          <w:w w:val="179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48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D"/>
          <w:spacing w:val="11"/>
          <w:w w:val="8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-6"/>
          <w:w w:val="179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24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10"/>
          <w:w w:val="24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3B3B3B"/>
          <w:spacing w:val="0"/>
          <w:w w:val="140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173"/>
        </w:rPr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8"/>
          <w:w w:val="173"/>
          <w:embos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8"/>
          <w:w w:val="173"/>
          <w:emboss/>
        </w:rPr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8"/>
          <w:w w:val="173"/>
        </w:rPr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15"/>
          <w:w w:val="6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-15"/>
          <w:w w:val="83"/>
        </w:rPr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-39"/>
          <w:w w:val="83"/>
          <w:embos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-39"/>
          <w:w w:val="83"/>
          <w:emboss/>
        </w:rPr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-39"/>
          <w:w w:val="83"/>
        </w:rPr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-39"/>
          <w:w w:val="83"/>
        </w:rPr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20"/>
          <w:w w:val="7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-69"/>
          <w:w w:val="83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69"/>
          <w:w w:val="24"/>
        </w:rPr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3"/>
          <w:w w:val="24"/>
          <w:embos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3"/>
          <w:w w:val="24"/>
          <w:emboss/>
        </w:rPr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3"/>
          <w:w w:val="24"/>
        </w:rPr>
      </w:r>
      <w:r>
        <w:rPr>
          <w:rFonts w:ascii="Times New Roman" w:hAnsi="Times New Roman" w:cs="Times New Roman" w:eastAsia="Times New Roman"/>
          <w:sz w:val="23"/>
          <w:szCs w:val="23"/>
          <w:color w:val="646464"/>
          <w:spacing w:val="-3"/>
          <w:w w:val="24"/>
        </w:rPr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10"/>
          <w:w w:val="8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0"/>
          <w:w w:val="82"/>
        </w:rPr>
        <w:t>--</w:t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-43"/>
          <w:w w:val="8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7"/>
          <w:w w:val="218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3B3B3B"/>
          <w:spacing w:val="0"/>
          <w:w w:val="47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3B3B3B"/>
          <w:spacing w:val="-31"/>
          <w:w w:val="47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-51"/>
          <w:w w:val="10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10"/>
          <w:w w:val="56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0"/>
          <w:w w:val="104"/>
        </w:rPr>
        <w:t>-'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47"/>
          <w:w w:val="56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D4D4D"/>
          <w:spacing w:val="-96"/>
          <w:w w:val="202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92" w:after="0" w:line="240" w:lineRule="auto"/>
        <w:ind w:right="-75"/>
        <w:jc w:val="left"/>
        <w:tabs>
          <w:tab w:pos="4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4D4D4D"/>
          <w:w w:val="16"/>
        </w:rPr>
      </w:r>
      <w:r>
        <w:rPr>
          <w:rFonts w:ascii="Times New Roman" w:hAnsi="Times New Roman" w:cs="Times New Roman" w:eastAsia="Times New Roman"/>
          <w:sz w:val="23"/>
          <w:szCs w:val="23"/>
          <w:color w:val="4D4D4D"/>
          <w:w w:val="16"/>
          <w:embos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D4D4D"/>
          <w:w w:val="16"/>
          <w:emboss/>
        </w:rPr>
      </w:r>
      <w:r>
        <w:rPr>
          <w:rFonts w:ascii="Times New Roman" w:hAnsi="Times New Roman" w:cs="Times New Roman" w:eastAsia="Times New Roman"/>
          <w:sz w:val="23"/>
          <w:szCs w:val="23"/>
          <w:color w:val="4D4D4D"/>
          <w:w w:val="16"/>
        </w:rPr>
      </w:r>
      <w:r>
        <w:rPr>
          <w:rFonts w:ascii="Times New Roman" w:hAnsi="Times New Roman" w:cs="Times New Roman" w:eastAsia="Times New Roman"/>
          <w:sz w:val="23"/>
          <w:szCs w:val="23"/>
          <w:color w:val="4D4D4D"/>
          <w:spacing w:val="-50"/>
          <w:w w:val="57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112"/>
          <w:w w:val="218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11"/>
          <w:w w:val="12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3B3B3B"/>
          <w:spacing w:val="0"/>
          <w:w w:val="24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48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4D4D4D"/>
          <w:spacing w:val="0"/>
          <w:w w:val="8"/>
        </w:rPr>
      </w:r>
      <w:r>
        <w:rPr>
          <w:rFonts w:ascii="Times New Roman" w:hAnsi="Times New Roman" w:cs="Times New Roman" w:eastAsia="Times New Roman"/>
          <w:sz w:val="23"/>
          <w:szCs w:val="23"/>
          <w:color w:val="4D4D4D"/>
          <w:spacing w:val="0"/>
          <w:w w:val="8"/>
          <w:embos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4D4D4D"/>
          <w:spacing w:val="0"/>
          <w:w w:val="8"/>
        </w:rPr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92" w:after="0" w:line="240" w:lineRule="auto"/>
        <w:ind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3B3B3B"/>
          <w:w w:val="245"/>
        </w:rPr>
        <w:t>---</w:t>
      </w:r>
      <w:r>
        <w:rPr>
          <w:rFonts w:ascii="Times New Roman" w:hAnsi="Times New Roman" w:cs="Times New Roman" w:eastAsia="Times New Roman"/>
          <w:sz w:val="23"/>
          <w:szCs w:val="23"/>
          <w:color w:val="3B3B3B"/>
          <w:spacing w:val="12"/>
          <w:w w:val="245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62626"/>
          <w:spacing w:val="0"/>
          <w:w w:val="62"/>
        </w:rPr>
        <w:t>.J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280" w:right="80"/>
          <w:cols w:num="5" w:equalWidth="0">
            <w:col w:w="3005" w:space="1865"/>
            <w:col w:w="102" w:space="111"/>
            <w:col w:w="1834" w:space="111"/>
            <w:col w:w="495" w:space="3047"/>
            <w:col w:w="1310"/>
          </w:cols>
        </w:sectPr>
      </w:pPr>
      <w:rPr/>
    </w:p>
    <w:p>
      <w:pPr>
        <w:spacing w:before="1" w:after="0" w:line="677" w:lineRule="exact"/>
        <w:ind w:left="-22349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/>
        <w:pict>
          <v:shape style="position:absolute;margin-left:45.119999pt;margin-top:37.441341pt;width:49.919998pt;height:49.919998pt;mso-position-horizontal-relative:page;mso-position-vertical-relative:paragraph;z-index:-2134" type="#_x0000_t75">
            <v:imagedata r:id="rId54" o:title=""/>
          </v:shape>
        </w:pict>
      </w:r>
      <w:r>
        <w:rPr/>
        <w:pict>
          <v:group style="position:absolute;margin-left:481.920013pt;margin-top:15.361378pt;width:114.239998pt;height:166.290954pt;mso-position-horizontal-relative:page;mso-position-vertical-relative:paragraph;z-index:-2131" coordorigin="9638,307" coordsize="2285,3326">
            <v:shape style="position:absolute;left:9638;top:307;width:2285;height:1901" type="#_x0000_t75">
              <v:imagedata r:id="rId55" o:title=""/>
            </v:shape>
            <v:group style="position:absolute;left:11654;top:2140;width:2;height:1484" coordorigin="11654,2140" coordsize="2,1484">
              <v:shape style="position:absolute;left:11654;top:2140;width:2;height:1484" coordorigin="11654,2140" coordsize="0,1484" path="m11654,3624l11654,2140e" filled="f" stroked="t" strokeweight=".945904pt" strokecolor="#1C1C1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0"/>
          <w:szCs w:val="60"/>
          <w:color w:val="262626"/>
          <w:spacing w:val="-165"/>
          <w:w w:val="600"/>
          <w:position w:val="-2"/>
        </w:rPr>
        <w:t>,</w:t>
      </w:r>
      <w:r>
        <w:rPr>
          <w:rFonts w:ascii="Times New Roman" w:hAnsi="Times New Roman" w:cs="Times New Roman" w:eastAsia="Times New Roman"/>
          <w:sz w:val="60"/>
          <w:szCs w:val="60"/>
          <w:color w:val="262626"/>
          <w:spacing w:val="-52"/>
          <w:w w:val="81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565656"/>
          <w:spacing w:val="0"/>
          <w:w w:val="42"/>
          <w:position w:val="-2"/>
        </w:rPr>
        <w:t>"</w:t>
      </w:r>
      <w:r>
        <w:rPr>
          <w:rFonts w:ascii="Times New Roman" w:hAnsi="Times New Roman" w:cs="Times New Roman" w:eastAsia="Times New Roman"/>
          <w:sz w:val="60"/>
          <w:szCs w:val="60"/>
          <w:color w:val="565656"/>
          <w:spacing w:val="-104"/>
          <w:w w:val="42"/>
          <w:position w:val="-2"/>
        </w:rPr>
        <w:t>·</w:t>
      </w:r>
      <w:r>
        <w:rPr>
          <w:rFonts w:ascii="Times New Roman" w:hAnsi="Times New Roman" w:cs="Times New Roman" w:eastAsia="Times New Roman"/>
          <w:sz w:val="60"/>
          <w:szCs w:val="60"/>
          <w:color w:val="3B3B3B"/>
          <w:spacing w:val="0"/>
          <w:w w:val="99"/>
          <w:position w:val="-2"/>
        </w:rPr>
        <w:t>---</w:t>
      </w:r>
      <w:r>
        <w:rPr>
          <w:rFonts w:ascii="Times New Roman" w:hAnsi="Times New Roman" w:cs="Times New Roman" w:eastAsia="Times New Roman"/>
          <w:sz w:val="60"/>
          <w:szCs w:val="60"/>
          <w:color w:val="3B3B3B"/>
          <w:spacing w:val="-12"/>
          <w:w w:val="99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565656"/>
          <w:spacing w:val="-32"/>
          <w:w w:val="69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62626"/>
          <w:spacing w:val="0"/>
          <w:w w:val="76"/>
          <w:position w:val="-2"/>
        </w:rPr>
        <w:t>----</w:t>
      </w:r>
      <w:r>
        <w:rPr>
          <w:rFonts w:ascii="Times New Roman" w:hAnsi="Times New Roman" w:cs="Times New Roman" w:eastAsia="Times New Roman"/>
          <w:sz w:val="60"/>
          <w:szCs w:val="60"/>
          <w:color w:val="262626"/>
          <w:spacing w:val="30"/>
          <w:w w:val="76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62626"/>
          <w:spacing w:val="-86"/>
          <w:w w:val="118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0"/>
          <w:w w:val="12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6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262626"/>
          <w:spacing w:val="0"/>
          <w:w w:val="118"/>
          <w:position w:val="-2"/>
        </w:rPr>
        <w:t>---</w:t>
      </w:r>
      <w:r>
        <w:rPr>
          <w:rFonts w:ascii="Times New Roman" w:hAnsi="Times New Roman" w:cs="Times New Roman" w:eastAsia="Times New Roman"/>
          <w:sz w:val="60"/>
          <w:szCs w:val="60"/>
          <w:color w:val="262626"/>
          <w:spacing w:val="-100"/>
          <w:w w:val="118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62626"/>
          <w:spacing w:val="-86"/>
          <w:w w:val="136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565656"/>
          <w:spacing w:val="-45"/>
          <w:w w:val="87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62626"/>
          <w:spacing w:val="-37"/>
          <w:w w:val="136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565656"/>
          <w:spacing w:val="0"/>
          <w:w w:val="44"/>
          <w:position w:val="-2"/>
        </w:rPr>
        <w:t>"</w:t>
      </w:r>
      <w:r>
        <w:rPr>
          <w:rFonts w:ascii="Times New Roman" w:hAnsi="Times New Roman" w:cs="Times New Roman" w:eastAsia="Times New Roman"/>
          <w:sz w:val="60"/>
          <w:szCs w:val="60"/>
          <w:color w:val="565656"/>
          <w:spacing w:val="-47"/>
          <w:w w:val="44"/>
          <w:position w:val="-2"/>
        </w:rPr>
        <w:t>"</w:t>
      </w:r>
      <w:r>
        <w:rPr>
          <w:rFonts w:ascii="Times New Roman" w:hAnsi="Times New Roman" w:cs="Times New Roman" w:eastAsia="Times New Roman"/>
          <w:sz w:val="60"/>
          <w:szCs w:val="60"/>
          <w:color w:val="262626"/>
          <w:spacing w:val="0"/>
          <w:w w:val="52"/>
          <w:position w:val="-2"/>
        </w:rPr>
        <w:t>"</w:t>
      </w:r>
      <w:r>
        <w:rPr>
          <w:rFonts w:ascii="Times New Roman" w:hAnsi="Times New Roman" w:cs="Times New Roman" w:eastAsia="Times New Roman"/>
          <w:sz w:val="60"/>
          <w:szCs w:val="60"/>
          <w:color w:val="262626"/>
          <w:spacing w:val="-131"/>
          <w:w w:val="52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565656"/>
          <w:spacing w:val="-11"/>
          <w:w w:val="61"/>
          <w:position w:val="-2"/>
        </w:rPr>
        <w:t>·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2"/>
          <w:w w:val="37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3B3B3B"/>
          <w:spacing w:val="0"/>
          <w:w w:val="19"/>
          <w:position w:val="-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354" w:top="0" w:bottom="540" w:left="0" w:right="1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83" w:lineRule="exact"/>
        <w:ind w:left="1098" w:right="39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545593pt;margin-top:7.84699pt;width:54.334954pt;height:19pt;mso-position-horizontal-relative:page;mso-position-vertical-relative:paragraph;z-index:-2128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262626"/>
                      <w:spacing w:val="-8"/>
                      <w:w w:val="3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11"/>
                      <w:w w:val="14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3"/>
                      <w:w w:val="148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-23"/>
                      <w:w w:val="14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0"/>
                      <w:w w:val="14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30303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262626"/>
                      <w:spacing w:val="-143"/>
                      <w:w w:val="13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3" w:lineRule="exact"/>
        <w:ind w:left="747"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1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0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2" w:after="0" w:line="240" w:lineRule="auto"/>
        <w:ind w:left="747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142"/>
        </w:rPr>
        <w:t>ll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142"/>
        </w:rPr>
        <w:t>)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142"/>
        </w:rPr>
        <w:t>;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142"/>
        </w:rPr>
        <w:t>()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-2"/>
          <w:w w:val="142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0"/>
        </w:rPr>
        <w:t>Dl':!l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00"/>
        </w:rPr>
        <w:t>fST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6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6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9"/>
          <w:w w:val="8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9"/>
        </w:rPr>
        <w:t>JA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9"/>
          <w:w w:val="7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-7"/>
          <w:w w:val="143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2"/>
        </w:rPr>
        <w:t>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8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77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5" w:lineRule="exact"/>
        <w:ind w:left="806" w:right="96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actualizado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publicarán,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medío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dispon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3"/>
        </w:rPr>
        <w:t>i</w:t>
      </w:r>
      <w:r>
        <w:rPr>
          <w:rFonts w:ascii="Arial" w:hAnsi="Arial" w:cs="Arial" w:eastAsia="Arial"/>
          <w:sz w:val="17"/>
          <w:szCs w:val="17"/>
          <w:color w:val="262626"/>
          <w:spacing w:val="-10"/>
          <w:w w:val="136"/>
        </w:rPr>
        <w:t>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240" w:lineRule="auto"/>
        <w:ind w:left="811" w:right="99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complet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indi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7"/>
        </w:rPr>
        <w:t>c</w:t>
      </w:r>
      <w:r>
        <w:rPr>
          <w:rFonts w:ascii="Arial" w:hAnsi="Arial" w:cs="Arial" w:eastAsia="Arial"/>
          <w:sz w:val="17"/>
          <w:szCs w:val="17"/>
          <w:color w:val="262626"/>
          <w:spacing w:val="-2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dores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permitan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1" w:after="0" w:line="240" w:lineRule="auto"/>
        <w:ind w:left="101" w:right="-20"/>
        <w:jc w:val="left"/>
        <w:tabs>
          <w:tab w:pos="8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8"/>
          <w:szCs w:val="28"/>
          <w:color w:val="262626"/>
          <w:spacing w:val="0"/>
          <w:w w:val="51"/>
          <w:position w:val="-3"/>
        </w:rPr>
        <w:t>1</w:t>
      </w:r>
      <w:r>
        <w:rPr>
          <w:rFonts w:ascii="Arial" w:hAnsi="Arial" w:cs="Arial" w:eastAsia="Arial"/>
          <w:sz w:val="28"/>
          <w:szCs w:val="28"/>
          <w:color w:val="262626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8"/>
          <w:szCs w:val="28"/>
          <w:color w:val="262626"/>
          <w:spacing w:val="0"/>
          <w:w w:val="100"/>
          <w:position w:val="-3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rendir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objetivo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resultado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obtenido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1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8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5" w:after="0" w:line="240" w:lineRule="auto"/>
        <w:ind w:left="546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07-02-2014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2" w:lineRule="auto"/>
        <w:ind w:left="820" w:right="979" w:firstLine="-709"/>
        <w:jc w:val="left"/>
        <w:tabs>
          <w:tab w:pos="8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320007pt;margin-top:11.082253pt;width:14.4pt;height:287.098456pt;mso-position-horizontal-relative:page;mso-position-vertical-relative:paragraph;z-index:-2133" coordorigin="2726,222" coordsize="288,5742">
            <v:shape style="position:absolute;left:2726;top:1643;width:288;height:1690" type="#_x0000_t75">
              <v:imagedata r:id="rId57" o:title=""/>
            </v:shape>
            <v:group style="position:absolute;left:2741;top:3329;width:2;height:1446" coordorigin="2741,3329" coordsize="2,1446">
              <v:shape style="position:absolute;left:2741;top:3329;width:2;height:1446" coordorigin="2741,3329" coordsize="0,1446" path="m2741,4775l2741,3329e" filled="f" stroked="t" strokeweight=".236476pt" strokecolor="#3F3F3F">
                <v:path arrowok="t"/>
              </v:shape>
            </v:group>
            <v:group style="position:absolute;left:2748;top:4684;width:2;height:1274" coordorigin="2748,4684" coordsize="2,1274">
              <v:shape style="position:absolute;left:2748;top:4684;width:2;height:1274" coordorigin="2748,4684" coordsize="0,1274" path="m2748,5959l2748,4684e" filled="f" stroked="t" strokeweight=".472952pt" strokecolor="#3F3F3F">
                <v:path arrowok="t"/>
              </v:shape>
            </v:group>
            <v:group style="position:absolute;left:2906;top:233;width:2;height:1550" coordorigin="2906,233" coordsize="2,1550">
              <v:shape style="position:absolute;left:2906;top:233;width:2;height:1550" coordorigin="2906,233" coordsize="0,1550" path="m2906,1784l2906,233e" filled="f" stroked="t" strokeweight="1.18238pt" strokecolor="#18181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3"/>
          <w:szCs w:val="33"/>
          <w:color w:val="030303"/>
          <w:spacing w:val="0"/>
          <w:w w:val="55"/>
          <w:position w:val="3"/>
        </w:rPr>
        <w:t>1</w:t>
      </w:r>
      <w:r>
        <w:rPr>
          <w:rFonts w:ascii="Times New Roman" w:hAnsi="Times New Roman" w:cs="Times New Roman" w:eastAsia="Times New Roman"/>
          <w:sz w:val="33"/>
          <w:szCs w:val="33"/>
          <w:color w:val="030303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030303"/>
          <w:spacing w:val="0"/>
          <w:w w:val="100"/>
          <w:position w:val="3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determinará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9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262626"/>
          <w:spacing w:val="-17"/>
          <w:w w:val="109"/>
          <w:position w:val="0"/>
        </w:rPr>
        <w:t>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entregue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física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0"/>
        </w:rPr>
        <w:t>morale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6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66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1" w:lineRule="auto"/>
        <w:ind w:left="815" w:right="96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VIl.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inobservancia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sancionada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dispongan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leyes.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191" w:lineRule="exact"/>
        <w:ind w:left="435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  <w:position w:val="-1"/>
        </w:rPr>
        <w:t>20-07-2007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4" w:after="0" w:line="201" w:lineRule="auto"/>
        <w:ind w:left="825" w:right="-43" w:firstLine="-9"/>
        <w:jc w:val="left"/>
        <w:tabs>
          <w:tab w:pos="90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autónomo,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especializado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imparcia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-8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colegiado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pict>
          <v:shape style="width:12.48pt;height:41.279999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0"/>
        </w:rPr>
        <w:t>personalidad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patrimoni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propio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plena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autonomí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técnica,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gestión,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capacidad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61" w:lineRule="auto"/>
        <w:ind w:left="825" w:right="95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decidir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intern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responsable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723" w:lineRule="exact"/>
        <w:ind w:left="825" w:right="-2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position w:val="43"/>
        </w:rPr>
        <w:t>establezc</w:t>
      </w:r>
      <w:r>
        <w:rPr>
          <w:rFonts w:ascii="Arial" w:hAnsi="Arial" w:cs="Arial" w:eastAsia="Arial"/>
          <w:sz w:val="17"/>
          <w:szCs w:val="17"/>
          <w:color w:val="030303"/>
          <w:w w:val="101"/>
          <w:position w:val="4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4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4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4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  <w:position w:val="43"/>
        </w:rPr>
        <w:t>ley.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3"/>
        </w:rPr>
        <w:t>                                                                                                                                                 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  <w:position w:val="4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  <w:position w:val="43"/>
        </w:rPr>
        <w:pict>
          <v:shape style="width:12.48pt;height:34.560001pt;mso-position-horizontal-relative:char;mso-position-vertical-relative:line" type="#_x0000_t75">
            <v:imagedata r:id="rId59" o:title=""/>
          </v:shape>
        </w:pic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29" w:right="254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w w:val="10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JALISCO: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2" w:lineRule="auto"/>
        <w:ind w:left="830" w:right="960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8.240005pt;margin-top:40.421547pt;width:15.36pt;height:245.759995pt;mso-position-horizontal-relative:page;mso-position-vertical-relative:paragraph;z-index:-2132" type="#_x0000_t75">
            <v:imagedata r:id="rId6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4°.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encontrars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territori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gozará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Constitución,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salvaguardar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262626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Asimismo,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reconoce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garantiz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humano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sustenta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expresament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momento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fecundació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reput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nacido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efectos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correspondientes,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muert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natural.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834" w:right="96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garantizado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Estados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internacionale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Mexicano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parte,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3" w:lineRule="exact"/>
        <w:ind w:left="834" w:right="2077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01.119995pt;margin-top:-3.015373pt;width:63.360001pt;height:131.520004pt;mso-position-horizontal-relative:page;mso-position-vertical-relative:paragraph;z-index:-2130" type="#_x0000_t75">
            <v:imagedata r:id="rId6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13"/>
          <w:position w:val="-1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7"/>
          <w:w w:val="113"/>
          <w:position w:val="-1"/>
        </w:rPr>
        <w:t>°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9"/>
          <w:w w:val="113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13"/>
          <w:position w:val="-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1"/>
          <w:w w:val="11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tendr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1"/>
        </w:rPr>
        <w:t>fundamentos: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0" w:bottom="280" w:left="0" w:right="120"/>
          <w:cols w:num="2" w:equalWidth="0">
            <w:col w:w="2059" w:space="705"/>
            <w:col w:w="9356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0" w:right="120"/>
        </w:sectPr>
      </w:pPr>
      <w:rPr/>
    </w:p>
    <w:p>
      <w:pPr>
        <w:spacing w:before="38" w:after="0" w:line="240" w:lineRule="auto"/>
        <w:ind w:left="361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28"/>
        </w:rPr>
        <w:t>l</w:t>
      </w:r>
      <w:r>
        <w:rPr>
          <w:rFonts w:ascii="Arial" w:hAnsi="Arial" w:cs="Arial" w:eastAsia="Arial"/>
          <w:sz w:val="17"/>
          <w:szCs w:val="17"/>
          <w:color w:val="030303"/>
          <w:w w:val="12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consolidación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democrátic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0" w:after="0" w:line="348" w:lineRule="auto"/>
        <w:ind w:left="3613" w:right="-4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w w:val="55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55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apertur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éstas;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left="2951" w:right="-20"/>
        <w:jc w:val="left"/>
        <w:tabs>
          <w:tab w:pos="36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B3B3B"/>
          <w:spacing w:val="0"/>
          <w:w w:val="28"/>
        </w:rPr>
        <w:t>·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0" w:after="0" w:line="240" w:lineRule="auto"/>
        <w:ind w:left="2786" w:right="-20"/>
        <w:jc w:val="left"/>
        <w:tabs>
          <w:tab w:pos="36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ACACAC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ACACAC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ACACAC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1"/>
        </w:rPr>
        <w:t>n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4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5" w:right="-20"/>
        <w:jc w:val="left"/>
        <w:tabs>
          <w:tab w:pos="2780" w:val="left"/>
          <w:tab w:pos="3780" w:val="left"/>
          <w:tab w:pos="5120" w:val="left"/>
          <w:tab w:pos="6940" w:val="left"/>
          <w:tab w:pos="85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11.497681pt;margin-top:6.784069pt;width:74.962905pt;height:.1pt;mso-position-horizontal-relative:page;mso-position-vertical-relative:paragraph;z-index:-2129" coordorigin="10230,136" coordsize="1499,2">
            <v:shape style="position:absolute;left:10230;top:136;width:1499;height:2" coordorigin="10230,136" coordsize="1499,0" path="m10230,136l11729,136e" filled="f" stroked="t" strokeweight=".709428pt" strokecolor="#232323">
              <v:path arrowok="t"/>
            </v:shape>
          </v:group>
          <w10:wrap type="none"/>
        </w:pict>
      </w:r>
      <w:hyperlink r:id="rId62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53"/>
          </w:rPr>
          <w:t>www.jalisco.gob}'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0"/>
          </w:rPr>
          <w:tab/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0"/>
          </w:rPr>
        </w:r>
      </w:hyperlink>
      <w:r>
        <w:rPr>
          <w:rFonts w:ascii="Arial" w:hAnsi="Arial" w:cs="Arial" w:eastAsia="Arial"/>
          <w:sz w:val="17"/>
          <w:szCs w:val="17"/>
          <w:color w:val="3B3B3B"/>
          <w:spacing w:val="0"/>
          <w:w w:val="9"/>
        </w:rPr>
        <w:t>·._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9"/>
        </w:rPr>
        <w:t>                                 </w:t>
      </w:r>
      <w:r>
        <w:rPr>
          <w:rFonts w:ascii="Arial" w:hAnsi="Arial" w:cs="Arial" w:eastAsia="Arial"/>
          <w:sz w:val="17"/>
          <w:szCs w:val="17"/>
          <w:color w:val="3B3B3B"/>
          <w:spacing w:val="1"/>
          <w:w w:val="9"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22"/>
        </w:rPr>
        <w:t>•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22"/>
        </w:rPr>
        <w:t>              </w:t>
      </w:r>
      <w:r>
        <w:rPr>
          <w:rFonts w:ascii="Arial" w:hAnsi="Arial" w:cs="Arial" w:eastAsia="Arial"/>
          <w:sz w:val="17"/>
          <w:szCs w:val="17"/>
          <w:color w:val="3B3B3B"/>
          <w:spacing w:val="1"/>
          <w:w w:val="22"/>
        </w:rPr>
        <w:t> 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443"/>
        </w:rPr>
        <w:t>-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443"/>
        </w:rPr>
        <w:t>-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20"/>
        </w:rPr>
        <w:t>-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20"/>
        </w:rPr>
        <w:t>       </w:t>
      </w:r>
      <w:r>
        <w:rPr>
          <w:rFonts w:ascii="Arial" w:hAnsi="Arial" w:cs="Arial" w:eastAsia="Arial"/>
          <w:sz w:val="17"/>
          <w:szCs w:val="17"/>
          <w:color w:val="828282"/>
          <w:spacing w:val="9"/>
          <w:w w:val="2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565656"/>
          <w:spacing w:val="-31"/>
          <w:w w:val="91"/>
        </w:rPr>
        <w:t>-</w:t>
      </w:r>
      <w:r>
        <w:rPr>
          <w:rFonts w:ascii="Arial" w:hAnsi="Arial" w:cs="Arial" w:eastAsia="Arial"/>
          <w:sz w:val="17"/>
          <w:szCs w:val="17"/>
          <w:color w:val="828282"/>
          <w:spacing w:val="-1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116"/>
        </w:rPr>
        <w:t>"</w:t>
      </w:r>
      <w:r>
        <w:rPr>
          <w:rFonts w:ascii="Arial" w:hAnsi="Arial" w:cs="Arial" w:eastAsia="Arial"/>
          <w:sz w:val="17"/>
          <w:szCs w:val="17"/>
          <w:color w:val="565656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53"/>
        </w:rPr>
        <w:t>-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75"/>
        </w:rPr>
        <w:t>-</w:t>
      </w:r>
      <w:r>
        <w:rPr>
          <w:rFonts w:ascii="Arial" w:hAnsi="Arial" w:cs="Arial" w:eastAsia="Arial"/>
          <w:sz w:val="17"/>
          <w:szCs w:val="17"/>
          <w:color w:val="262626"/>
          <w:spacing w:val="-9"/>
          <w:w w:val="175"/>
        </w:rPr>
        <w:t>-</w:t>
      </w:r>
      <w:r>
        <w:rPr>
          <w:rFonts w:ascii="Arial" w:hAnsi="Arial" w:cs="Arial" w:eastAsia="Arial"/>
          <w:sz w:val="17"/>
          <w:szCs w:val="17"/>
          <w:color w:val="565656"/>
          <w:spacing w:val="-11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84"/>
        </w:rPr>
        <w:t>-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83"/>
        </w:rPr>
        <w:t>-.-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828282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256"/>
        </w:rPr>
        <w:t>-</w:t>
      </w:r>
      <w:r>
        <w:rPr>
          <w:rFonts w:ascii="Arial" w:hAnsi="Arial" w:cs="Arial" w:eastAsia="Arial"/>
          <w:sz w:val="17"/>
          <w:szCs w:val="17"/>
          <w:color w:val="565656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91"/>
        </w:rPr>
        <w:t>··</w:t>
      </w:r>
      <w:r>
        <w:rPr>
          <w:rFonts w:ascii="Arial" w:hAnsi="Arial" w:cs="Arial" w:eastAsia="Arial"/>
          <w:sz w:val="17"/>
          <w:szCs w:val="17"/>
          <w:color w:val="3B3B3B"/>
          <w:spacing w:val="-4"/>
          <w:w w:val="91"/>
        </w:rPr>
        <w:t>-</w:t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64"/>
        </w:rPr>
        <w:t>-</w:t>
      </w:r>
      <w:r>
        <w:rPr>
          <w:rFonts w:ascii="Arial" w:hAnsi="Arial" w:cs="Arial" w:eastAsia="Arial"/>
          <w:sz w:val="17"/>
          <w:szCs w:val="17"/>
          <w:color w:val="565656"/>
          <w:spacing w:val="-2"/>
          <w:w w:val="64"/>
        </w:rPr>
        <w:t>-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94"/>
        </w:rPr>
        <w:t>}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99"/>
        </w:rPr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99"/>
          <w:u w:val="single" w:color="252525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  <w:u w:val="single" w:color="252525"/>
        </w:rPr>
        <w:tab/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  <w:u w:val="single" w:color="252525"/>
        </w:rPr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55"/>
          <w:u w:val="single" w:color="252525"/>
        </w:rPr>
        <w:t>.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55"/>
          <w:u w:val="single" w:color="252525"/>
        </w:rPr>
        <w:t>  </w:t>
      </w:r>
      <w:r>
        <w:rPr>
          <w:rFonts w:ascii="Arial" w:hAnsi="Arial" w:cs="Arial" w:eastAsia="Arial"/>
          <w:sz w:val="17"/>
          <w:szCs w:val="17"/>
          <w:color w:val="828282"/>
          <w:spacing w:val="16"/>
          <w:w w:val="55"/>
          <w:u w:val="single" w:color="252525"/>
        </w:rPr>
        <w:t> </w:t>
      </w:r>
      <w:r>
        <w:rPr>
          <w:rFonts w:ascii="Arial" w:hAnsi="Arial" w:cs="Arial" w:eastAsia="Arial"/>
          <w:sz w:val="17"/>
          <w:szCs w:val="17"/>
          <w:color w:val="828282"/>
          <w:spacing w:val="16"/>
          <w:w w:val="55"/>
        </w:rPr>
      </w:r>
      <w:r>
        <w:rPr>
          <w:rFonts w:ascii="Arial" w:hAnsi="Arial" w:cs="Arial" w:eastAsia="Arial"/>
          <w:sz w:val="17"/>
          <w:szCs w:val="17"/>
          <w:color w:val="262626"/>
          <w:spacing w:val="-20"/>
          <w:w w:val="102"/>
        </w:rPr>
        <w:t>-</w:t>
      </w:r>
      <w:r>
        <w:rPr>
          <w:rFonts w:ascii="Arial" w:hAnsi="Arial" w:cs="Arial" w:eastAsia="Arial"/>
          <w:sz w:val="17"/>
          <w:szCs w:val="17"/>
          <w:color w:val="565656"/>
          <w:spacing w:val="-25"/>
          <w:w w:val="139"/>
        </w:rPr>
        <w:t>·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353"/>
        </w:rPr>
        <w:t>--</w:t>
      </w:r>
      <w:r>
        <w:rPr>
          <w:rFonts w:ascii="Arial" w:hAnsi="Arial" w:cs="Arial" w:eastAsia="Arial"/>
          <w:sz w:val="17"/>
          <w:szCs w:val="17"/>
          <w:color w:val="565656"/>
          <w:spacing w:val="-18"/>
          <w:w w:val="133"/>
        </w:rPr>
        <w:t>-</w:t>
      </w:r>
      <w:r>
        <w:rPr>
          <w:rFonts w:ascii="Arial" w:hAnsi="Arial" w:cs="Arial" w:eastAsia="Arial"/>
          <w:sz w:val="17"/>
          <w:szCs w:val="17"/>
          <w:color w:val="565656"/>
          <w:spacing w:val="-2"/>
          <w:w w:val="192"/>
        </w:rPr>
        <w:t>-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166"/>
        </w:rPr>
        <w:t>-</w:t>
      </w:r>
      <w:r>
        <w:rPr>
          <w:rFonts w:ascii="Arial" w:hAnsi="Arial" w:cs="Arial" w:eastAsia="Arial"/>
          <w:sz w:val="17"/>
          <w:szCs w:val="17"/>
          <w:color w:val="262626"/>
          <w:spacing w:val="-8"/>
          <w:w w:val="123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235"/>
        </w:rPr>
        <w:t>-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264"/>
        </w:rPr>
        <w:t>--</w:t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73"/>
        </w:rPr>
        <w:t>.</w:t>
      </w:r>
      <w:r>
        <w:rPr>
          <w:rFonts w:ascii="Arial" w:hAnsi="Arial" w:cs="Arial" w:eastAsia="Arial"/>
          <w:sz w:val="17"/>
          <w:szCs w:val="17"/>
          <w:color w:val="565656"/>
          <w:spacing w:val="-25"/>
          <w:w w:val="73"/>
        </w:rPr>
        <w:t>.</w:t>
      </w:r>
      <w:r>
        <w:rPr>
          <w:rFonts w:ascii="Arial" w:hAnsi="Arial" w:cs="Arial" w:eastAsia="Arial"/>
          <w:sz w:val="17"/>
          <w:szCs w:val="17"/>
          <w:color w:val="3B3B3B"/>
          <w:spacing w:val="-6"/>
          <w:w w:val="195"/>
        </w:rPr>
        <w:t>·</w:t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116"/>
        </w:rPr>
        <w:t>-·-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0" w:right="120"/>
          <w:cols w:num="2" w:equalWidth="0">
            <w:col w:w="10384" w:space="513"/>
            <w:col w:w="1223"/>
          </w:cols>
        </w:sectPr>
      </w:pPr>
      <w:rPr/>
    </w:p>
    <w:p>
      <w:pPr>
        <w:spacing w:before="57" w:after="0" w:line="419" w:lineRule="exact"/>
        <w:ind w:left="3040" w:right="-96"/>
        <w:jc w:val="left"/>
        <w:tabs>
          <w:tab w:pos="7280" w:val="left"/>
        </w:tabs>
        <w:rPr>
          <w:rFonts w:ascii="Arial" w:hAnsi="Arial" w:cs="Arial" w:eastAsia="Arial"/>
          <w:sz w:val="27"/>
          <w:szCs w:val="27"/>
        </w:rPr>
      </w:pPr>
      <w:rPr/>
      <w:r>
        <w:rPr/>
        <w:pict>
          <v:shape style="position:absolute;margin-left:43.200001pt;margin-top:31.479521pt;width:49.919998pt;height:50.880001pt;mso-position-horizontal-relative:page;mso-position-vertical-relative:paragraph;z-index:-2127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37"/>
          <w:szCs w:val="37"/>
          <w:color w:val="232323"/>
          <w:w w:val="600"/>
          <w:position w:val="-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19"/>
          <w:w w:val="600"/>
          <w:position w:val="-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414141"/>
          <w:spacing w:val="14"/>
          <w:w w:val="94"/>
          <w:position w:val="-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14"/>
          <w:w w:val="90"/>
          <w:position w:val="-1"/>
        </w:rPr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-9"/>
          <w:w w:val="90"/>
          <w:emboss/>
          <w:position w:val="-1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-9"/>
          <w:w w:val="90"/>
          <w:emboss/>
          <w:position w:val="-1"/>
        </w:rPr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-9"/>
          <w:w w:val="90"/>
          <w:position w:val="-1"/>
        </w:rPr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-9"/>
          <w:w w:val="90"/>
          <w:position w:val="-1"/>
        </w:rPr>
      </w:r>
      <w:r>
        <w:rPr>
          <w:rFonts w:ascii="Times New Roman" w:hAnsi="Times New Roman" w:cs="Times New Roman" w:eastAsia="Times New Roman"/>
          <w:sz w:val="37"/>
          <w:szCs w:val="37"/>
          <w:color w:val="414141"/>
          <w:spacing w:val="-113"/>
          <w:w w:val="94"/>
          <w:position w:val="-1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0"/>
          <w:w w:val="35"/>
          <w:position w:val="-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4"/>
          <w:w w:val="35"/>
          <w:position w:val="-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030303"/>
          <w:spacing w:val="-21"/>
          <w:w w:val="111"/>
          <w:position w:val="-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-15"/>
          <w:w w:val="81"/>
          <w:position w:val="-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414141"/>
          <w:spacing w:val="0"/>
          <w:w w:val="142"/>
          <w:position w:val="-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414141"/>
          <w:spacing w:val="-40"/>
          <w:w w:val="142"/>
          <w:position w:val="-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-1"/>
          <w:w w:val="57"/>
          <w:position w:val="-1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0"/>
          <w:w w:val="57"/>
          <w:emboss/>
          <w:position w:val="-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0"/>
          <w:w w:val="57"/>
          <w:emboss/>
          <w:position w:val="-1"/>
        </w:rPr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0"/>
          <w:w w:val="57"/>
          <w:position w:val="-1"/>
        </w:rPr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0"/>
          <w:w w:val="57"/>
          <w:position w:val="-1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606060"/>
          <w:spacing w:val="-38"/>
          <w:w w:val="100"/>
          <w:position w:val="-1"/>
        </w:rPr>
        <w:t> </w:t>
      </w:r>
      <w:r>
        <w:rPr>
          <w:rFonts w:ascii="Arial" w:hAnsi="Arial" w:cs="Arial" w:eastAsia="Arial"/>
          <w:sz w:val="37"/>
          <w:szCs w:val="37"/>
          <w:color w:val="030303"/>
          <w:spacing w:val="-28"/>
          <w:w w:val="150"/>
          <w:position w:val="-1"/>
        </w:rPr>
        <w:t>-</w:t>
      </w:r>
      <w:r>
        <w:rPr>
          <w:rFonts w:ascii="Arial" w:hAnsi="Arial" w:cs="Arial" w:eastAsia="Arial"/>
          <w:sz w:val="37"/>
          <w:szCs w:val="37"/>
          <w:color w:val="232323"/>
          <w:spacing w:val="-70"/>
          <w:w w:val="77"/>
          <w:position w:val="-1"/>
        </w:rPr>
        <w:t>·</w:t>
      </w:r>
      <w:r>
        <w:rPr>
          <w:rFonts w:ascii="Arial" w:hAnsi="Arial" w:cs="Arial" w:eastAsia="Arial"/>
          <w:sz w:val="37"/>
          <w:szCs w:val="37"/>
          <w:color w:val="606060"/>
          <w:spacing w:val="-43"/>
          <w:w w:val="153"/>
          <w:position w:val="-1"/>
        </w:rPr>
        <w:t>·</w:t>
      </w:r>
      <w:r>
        <w:rPr>
          <w:rFonts w:ascii="Arial" w:hAnsi="Arial" w:cs="Arial" w:eastAsia="Arial"/>
          <w:sz w:val="37"/>
          <w:szCs w:val="37"/>
          <w:color w:val="414141"/>
          <w:spacing w:val="0"/>
          <w:w w:val="99"/>
          <w:position w:val="-1"/>
        </w:rPr>
        <w:t>-·</w:t>
      </w:r>
      <w:r>
        <w:rPr>
          <w:rFonts w:ascii="Arial" w:hAnsi="Arial" w:cs="Arial" w:eastAsia="Arial"/>
          <w:sz w:val="37"/>
          <w:szCs w:val="37"/>
          <w:color w:val="41414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7"/>
          <w:szCs w:val="37"/>
          <w:color w:val="414141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5"/>
          <w:szCs w:val="25"/>
          <w:color w:val="414141"/>
          <w:spacing w:val="0"/>
          <w:w w:val="139"/>
          <w:position w:val="-1"/>
        </w:rPr>
        <w:t>·--</w:t>
      </w:r>
      <w:r>
        <w:rPr>
          <w:rFonts w:ascii="Times New Roman" w:hAnsi="Times New Roman" w:cs="Times New Roman" w:eastAsia="Times New Roman"/>
          <w:sz w:val="25"/>
          <w:szCs w:val="25"/>
          <w:color w:val="414141"/>
          <w:spacing w:val="-45"/>
          <w:w w:val="139"/>
          <w:position w:val="-1"/>
        </w:rPr>
        <w:t> 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35"/>
          <w:position w:val="-1"/>
        </w:rPr>
        <w:t>·</w:t>
      </w:r>
      <w:r>
        <w:rPr>
          <w:rFonts w:ascii="Arial" w:hAnsi="Arial" w:cs="Arial" w:eastAsia="Arial"/>
          <w:sz w:val="27"/>
          <w:szCs w:val="27"/>
          <w:color w:val="030303"/>
          <w:spacing w:val="-46"/>
          <w:w w:val="100"/>
          <w:position w:val="-1"/>
        </w:rPr>
        <w:t> </w:t>
      </w:r>
      <w:r>
        <w:rPr>
          <w:rFonts w:ascii="Arial" w:hAnsi="Arial" w:cs="Arial" w:eastAsia="Arial"/>
          <w:sz w:val="27"/>
          <w:szCs w:val="27"/>
          <w:color w:val="414141"/>
          <w:spacing w:val="0"/>
          <w:w w:val="168"/>
          <w:position w:val="-1"/>
        </w:rPr>
        <w:t>-</w:t>
      </w:r>
      <w:r>
        <w:rPr>
          <w:rFonts w:ascii="Arial" w:hAnsi="Arial" w:cs="Arial" w:eastAsia="Arial"/>
          <w:sz w:val="27"/>
          <w:szCs w:val="27"/>
          <w:color w:val="414141"/>
          <w:spacing w:val="-7"/>
          <w:w w:val="168"/>
          <w:position w:val="-1"/>
        </w:rPr>
        <w:t>-</w:t>
      </w:r>
      <w:r>
        <w:rPr>
          <w:rFonts w:ascii="Arial" w:hAnsi="Arial" w:cs="Arial" w:eastAsia="Arial"/>
          <w:sz w:val="27"/>
          <w:szCs w:val="27"/>
          <w:color w:val="030303"/>
          <w:spacing w:val="-13"/>
          <w:w w:val="35"/>
          <w:position w:val="-1"/>
        </w:rPr>
        <w:t>·</w:t>
      </w:r>
      <w:r>
        <w:rPr>
          <w:rFonts w:ascii="Arial" w:hAnsi="Arial" w:cs="Arial" w:eastAsia="Arial"/>
          <w:sz w:val="27"/>
          <w:szCs w:val="27"/>
          <w:color w:val="232323"/>
          <w:spacing w:val="-34"/>
          <w:w w:val="175"/>
          <w:position w:val="-1"/>
        </w:rPr>
        <w:t>·</w:t>
      </w:r>
      <w:r>
        <w:rPr>
          <w:rFonts w:ascii="Arial" w:hAnsi="Arial" w:cs="Arial" w:eastAsia="Arial"/>
          <w:sz w:val="27"/>
          <w:szCs w:val="27"/>
          <w:color w:val="414141"/>
          <w:spacing w:val="-44"/>
          <w:w w:val="175"/>
          <w:position w:val="-1"/>
        </w:rPr>
        <w:t>·</w:t>
      </w:r>
      <w:r>
        <w:rPr>
          <w:rFonts w:ascii="Arial" w:hAnsi="Arial" w:cs="Arial" w:eastAsia="Arial"/>
          <w:sz w:val="27"/>
          <w:szCs w:val="27"/>
          <w:color w:val="606060"/>
          <w:spacing w:val="0"/>
          <w:w w:val="115"/>
          <w:position w:val="-1"/>
        </w:rPr>
        <w:t>·</w:t>
      </w:r>
      <w:r>
        <w:rPr>
          <w:rFonts w:ascii="Arial" w:hAnsi="Arial" w:cs="Arial" w:eastAsia="Arial"/>
          <w:sz w:val="27"/>
          <w:szCs w:val="27"/>
          <w:color w:val="606060"/>
          <w:spacing w:val="-35"/>
          <w:w w:val="115"/>
          <w:position w:val="-1"/>
        </w:rPr>
        <w:t>-</w:t>
      </w:r>
      <w:r>
        <w:rPr>
          <w:rFonts w:ascii="Arial" w:hAnsi="Arial" w:cs="Arial" w:eastAsia="Arial"/>
          <w:sz w:val="27"/>
          <w:szCs w:val="27"/>
          <w:color w:val="232323"/>
          <w:spacing w:val="-25"/>
          <w:w w:val="89"/>
          <w:position w:val="-1"/>
        </w:rPr>
        <w:t>·</w:t>
      </w:r>
      <w:r>
        <w:rPr>
          <w:rFonts w:ascii="Arial" w:hAnsi="Arial" w:cs="Arial" w:eastAsia="Arial"/>
          <w:sz w:val="27"/>
          <w:szCs w:val="27"/>
          <w:color w:val="414141"/>
          <w:spacing w:val="-68"/>
          <w:w w:val="103"/>
          <w:position w:val="-1"/>
        </w:rPr>
        <w:t>-</w:t>
      </w:r>
      <w:r>
        <w:rPr>
          <w:rFonts w:ascii="Arial" w:hAnsi="Arial" w:cs="Arial" w:eastAsia="Arial"/>
          <w:sz w:val="27"/>
          <w:szCs w:val="27"/>
          <w:color w:val="232323"/>
          <w:spacing w:val="0"/>
          <w:w w:val="89"/>
          <w:position w:val="-1"/>
        </w:rPr>
        <w:t>·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88.640015pt;margin-top:-.441357pt;width:105.599998pt;height:52.799999pt;mso-position-horizontal-relative:page;mso-position-vertical-relative:paragraph;z-index:-2123" type="#_x0000_t75">
            <v:imagedata r:id="rId65" o:title=""/>
          </v:shape>
        </w:pict>
      </w:r>
      <w:r>
        <w:rPr>
          <w:rFonts w:ascii="Arial" w:hAnsi="Arial" w:cs="Arial" w:eastAsia="Arial"/>
          <w:sz w:val="18"/>
          <w:szCs w:val="18"/>
          <w:color w:val="4F4F4F"/>
          <w:spacing w:val="0"/>
          <w:w w:val="100"/>
        </w:rPr>
        <w:t>....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00" w:bottom="280" w:left="400" w:right="120"/>
          <w:footerReference w:type="default" r:id="rId63"/>
          <w:pgSz w:w="12240" w:h="15840"/>
          <w:cols w:num="2" w:equalWidth="0">
            <w:col w:w="8542" w:space="120"/>
            <w:col w:w="3058"/>
          </w:cols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181" w:lineRule="exact"/>
        <w:ind w:left="670" w:right="41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287" w:right="3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653786pt;margin-top:.374179pt;width:65.751950pt;height:15.5pt;mso-position-horizontal-relative:page;mso-position-vertical-relative:paragraph;z-index:-2118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7"/>
                    <w:jc w:val="left"/>
                    <w:tabs>
                      <w:tab w:pos="380" w:val="left"/>
                      <w:tab w:pos="1220" w:val="left"/>
                    </w:tabs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Pr/>
                  <w:r>
                    <w:rPr>
                      <w:rFonts w:ascii="Arial" w:hAnsi="Arial" w:cs="Arial" w:eastAsia="Arial"/>
                      <w:sz w:val="31"/>
                      <w:szCs w:val="31"/>
                      <w:color w:val="8E8E8E"/>
                      <w:spacing w:val="-10"/>
                      <w:w w:val="31"/>
                    </w:rPr>
                    <w:t>·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30303"/>
                      <w:spacing w:val="0"/>
                      <w:w w:val="167"/>
                    </w:rPr>
                    <w:t>-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30303"/>
                      <w:spacing w:val="0"/>
                      <w:w w:val="167"/>
                    </w:rPr>
                    <w:t>-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30303"/>
                      <w:spacing w:val="-90"/>
                      <w:w w:val="167"/>
                    </w:rPr>
                    <w:t> 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30303"/>
                      <w:spacing w:val="0"/>
                      <w:w w:val="167"/>
                    </w:rPr>
                    <w:t>-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30303"/>
                      <w:spacing w:val="-90"/>
                      <w:w w:val="167"/>
                    </w:rPr>
                    <w:t> 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30303"/>
                      <w:spacing w:val="-37"/>
                      <w:w w:val="167"/>
                    </w:rPr>
                    <w:t>-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797979"/>
                      <w:spacing w:val="0"/>
                      <w:w w:val="30"/>
                    </w:rPr>
                    <w:t>.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797979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797979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414141"/>
                      <w:spacing w:val="0"/>
                      <w:w w:val="76"/>
                    </w:rPr>
                    <w:t>·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54"/>
          <w:w w:val="10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2" w:after="0" w:line="240" w:lineRule="auto"/>
        <w:ind w:left="293" w:right="-19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9"/>
        </w:rPr>
        <w:t>OOiKf.IU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21"/>
          <w:w w:val="109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09"/>
        </w:rPr>
        <w:t>'O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-4"/>
          <w:w w:val="109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75"/>
        </w:rPr>
        <w:t>O:E</w:t>
      </w:r>
      <w:r>
        <w:rPr>
          <w:rFonts w:ascii="Arial" w:hAnsi="Arial" w:cs="Arial" w:eastAsia="Arial"/>
          <w:sz w:val="7"/>
          <w:szCs w:val="7"/>
          <w:color w:val="030303"/>
          <w:spacing w:val="-13"/>
          <w:w w:val="75"/>
        </w:rPr>
        <w:t>J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75"/>
        </w:rPr>
        <w:t>...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100"/>
        </w:rPr>
        <w:t>U"r.W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30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0"/>
          <w:w w:val="129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0"/>
          <w:w w:val="110"/>
        </w:rPr>
        <w:t>.J.</w:t>
      </w:r>
      <w:r>
        <w:rPr>
          <w:rFonts w:ascii="Times New Roman" w:hAnsi="Times New Roman" w:cs="Times New Roman" w:eastAsia="Times New Roman"/>
          <w:sz w:val="7"/>
          <w:szCs w:val="7"/>
          <w:color w:val="232323"/>
          <w:spacing w:val="1"/>
          <w:w w:val="110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1"/>
        </w:rPr>
        <w:t>f..ISCO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9" w:after="0" w:line="240" w:lineRule="auto"/>
        <w:ind w:left="12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8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8" w:lineRule="exact"/>
        <w:ind w:left="849" w:right="516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veraz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oportuna;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174" w:lineRule="exact"/>
        <w:ind w:left="840" w:right="297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V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26" w:lineRule="exact"/>
        <w:ind w:left="121" w:right="-20"/>
        <w:jc w:val="left"/>
        <w:tabs>
          <w:tab w:pos="8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5.382538pt;margin-top:14.75001pt;width:13.417472pt;height:293.490297pt;mso-position-horizontal-relative:page;mso-position-vertical-relative:paragraph;z-index:-2126" coordorigin="2708,295" coordsize="268,5870">
            <v:shape style="position:absolute;left:2726;top:295;width:250;height:2707" type="#_x0000_t75">
              <v:imagedata r:id="rId67" o:title=""/>
            </v:shape>
            <v:group style="position:absolute;left:2710;top:2995;width:2;height:3167" coordorigin="2710,2995" coordsize="2,3167">
              <v:shape style="position:absolute;left:2710;top:2995;width:2;height:3167" coordorigin="2710,2995" coordsize="0,3167" path="m2710,6162l2710,2995e" filled="f" stroked="t" strokeweight=".236476pt" strokecolor="#3B3B3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52"/>
          <w:position w:val="6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100"/>
          <w:position w:val="6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promoción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cultur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garantí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6" w:lineRule="auto"/>
        <w:ind w:left="844" w:right="98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controversia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849" w:right="983" w:firstLine="-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15.-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proveerán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liberta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propiciarán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socia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-13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económica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entidad.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ello: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849" w:right="976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7.520020pt;margin-top:25.121189pt;width:12.48pt;height:61.439999pt;mso-position-horizontal-relative:page;mso-position-vertical-relative:paragraph;z-index:-2121" type="#_x0000_t75">
            <v:imagedata r:id="rId68" o:title=""/>
          </v:shape>
        </w:pict>
      </w:r>
      <w:r>
        <w:rPr/>
        <w:pict>
          <v:group style="position:absolute;margin-left:581.376343pt;margin-top:-13.901623pt;width:.1pt;height:39.944761pt;mso-position-horizontal-relative:page;mso-position-vertical-relative:paragraph;z-index:-2119" coordorigin="11628,-278" coordsize="2,799">
            <v:shape style="position:absolute;left:11628;top:-278;width:2;height:799" coordorigin="11628,-278" coordsize="0,799" path="m11628,521l11628,-278e" filled="f" stroked="t" strokeweight="1.18238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promoverán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garantizará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competencia;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ind w:left="854" w:right="820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-3"/>
          <w:w w:val="87"/>
        </w:rPr>
        <w:t>X</w:t>
      </w:r>
      <w:r>
        <w:rPr>
          <w:rFonts w:ascii="Arial" w:hAnsi="Arial" w:cs="Arial" w:eastAsia="Arial"/>
          <w:sz w:val="18"/>
          <w:szCs w:val="18"/>
          <w:color w:val="232323"/>
          <w:spacing w:val="-9"/>
          <w:w w:val="157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4"/>
        </w:rPr>
        <w:t>..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854" w:right="979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6.320007pt;margin-top:86.146164pt;width:14.4pt;height:239.039993pt;mso-position-horizontal-relative:page;mso-position-vertical-relative:paragraph;z-index:-2125" type="#_x0000_t75">
            <v:imagedata r:id="rId69" o:title=""/>
          </v:shape>
        </w:pict>
      </w:r>
      <w:r>
        <w:rPr/>
        <w:pict>
          <v:shape style="position:absolute;margin-left:587.520020pt;margin-top:93.826164pt;width:12.48pt;height:79.680pt;mso-position-horizontal-relative:page;mso-position-vertical-relative:paragraph;z-index:-2120" type="#_x0000_t75">
            <v:imagedata r:id="rId7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regulará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efectivo;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sanciones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incumplimiento,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normatlvida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materia.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5" w:lineRule="auto"/>
        <w:ind w:left="859" w:right="96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Será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sindicat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reciba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ejerza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autorida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83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posesión,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permiti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53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ley.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1" w:lineRule="auto"/>
        <w:ind w:left="3356" w:right="1186" w:firstLine="-230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MUNICIPIOS: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68" w:right="490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1°.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9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59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Naturalez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Interpretación.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359" w:lineRule="auto"/>
        <w:ind w:left="873" w:right="949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79.159973pt;margin-top:48.581684pt;width:285.320019pt;height:113.279999pt;mso-position-horizontal-relative:page;mso-position-vertical-relative:paragraph;z-index:-2122" coordorigin="5583,972" coordsize="5706,2266">
            <v:shape style="position:absolute;left:9965;top:972;width:1325;height:2266" type="#_x0000_t75">
              <v:imagedata r:id="rId71" o:title=""/>
            </v:shape>
            <v:group style="position:absolute;left:5590;top:3066;width:2677;height:2" coordorigin="5590,3066" coordsize="2677,2">
              <v:shape style="position:absolute;left:5590;top:3066;width:2677;height:2" coordorigin="5590,3066" coordsize="2677,0" path="m5590,3066l8267,3066e" filled="f" stroked="t" strokeweight=".709428pt" strokecolor="#232323">
                <v:path arrowok="t"/>
              </v:shape>
            </v:group>
            <v:group style="position:absolute;left:8220;top:3052;width:1821;height:2" coordorigin="8220,3052" coordsize="1821,2">
              <v:shape style="position:absolute;left:8220;top:3052;width:1821;height:2" coordorigin="8220,3052" coordsize="1821,0" path="m8220,3052l10041,3052e" filled="f" stroked="t" strokeweight=".709428pt" strokecolor="#28282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33"/>
        </w:rPr>
        <w:t>1</w:t>
      </w:r>
      <w:r>
        <w:rPr>
          <w:rFonts w:ascii="Arial" w:hAnsi="Arial" w:cs="Arial" w:eastAsia="Arial"/>
          <w:sz w:val="17"/>
          <w:szCs w:val="17"/>
          <w:color w:val="414141"/>
          <w:spacing w:val="0"/>
          <w:w w:val="133"/>
        </w:rPr>
        <w:t>.</w:t>
      </w:r>
      <w:r>
        <w:rPr>
          <w:rFonts w:ascii="Arial" w:hAnsi="Arial" w:cs="Arial" w:eastAsia="Arial"/>
          <w:sz w:val="17"/>
          <w:szCs w:val="17"/>
          <w:color w:val="414141"/>
          <w:spacing w:val="-26"/>
          <w:w w:val="13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16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Mexicano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1"/>
        </w:rPr>
        <w:t>s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olítica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92" w:lineRule="exact"/>
        <w:ind w:left="877" w:right="681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2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0" w:bottom="280" w:left="400" w:right="120"/>
          <w:cols w:num="2" w:equalWidth="0">
            <w:col w:w="1649" w:space="678"/>
            <w:col w:w="9393"/>
          </w:cols>
        </w:sectPr>
      </w:pPr>
      <w:rPr/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356" w:lineRule="auto"/>
        <w:ind w:left="3204" w:right="207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9.199997pt;margin-top:-14.010378pt;width:12.48pt;height:40.32pt;mso-position-horizontal-relative:page;mso-position-vertical-relative:paragraph;z-index:-2124" type="#_x0000_t75">
            <v:imagedata r:id="rId7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0.534775pt;margin-top:35.263233pt;width:98.296351pt;height:56.5pt;mso-position-horizontal-relative:page;mso-position-vertical-relative:paragraph;z-index:-2117" type="#_x0000_t202" filled="f" stroked="f">
            <v:textbox inset="0,0,0,0">
              <w:txbxContent>
                <w:p>
                  <w:pPr>
                    <w:spacing w:before="0" w:after="0" w:line="1130" w:lineRule="exact"/>
                    <w:ind w:right="-209"/>
                    <w:jc w:val="left"/>
                    <w:rPr>
                      <w:rFonts w:ascii="Times New Roman" w:hAnsi="Times New Roman" w:cs="Times New Roman" w:eastAsia="Times New Roman"/>
                      <w:sz w:val="113"/>
                      <w:szCs w:val="1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030303"/>
                      <w:w w:val="39"/>
                      <w:position w:val="-1"/>
                    </w:rPr>
                    <w:t>\"'.·e--</w:t>
                  </w:r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030303"/>
                      <w:spacing w:val="-80"/>
                      <w:w w:val="40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232323"/>
                      <w:spacing w:val="-80"/>
                      <w:w w:val="59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232323"/>
                      <w:spacing w:val="-13"/>
                      <w:w w:val="59"/>
                      <w:shadow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232323"/>
                      <w:spacing w:val="-13"/>
                      <w:w w:val="59"/>
                      <w:shadow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232323"/>
                      <w:spacing w:val="-161"/>
                      <w:w w:val="59"/>
                      <w:shadow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232323"/>
                      <w:spacing w:val="-161"/>
                      <w:w w:val="59"/>
                      <w:shadow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232323"/>
                      <w:spacing w:val="-161"/>
                      <w:w w:val="59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232323"/>
                      <w:spacing w:val="-161"/>
                      <w:w w:val="59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030303"/>
                      <w:spacing w:val="-145"/>
                      <w:w w:val="40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232323"/>
                      <w:spacing w:val="0"/>
                      <w:w w:val="73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13"/>
                      <w:szCs w:val="11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dominio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reside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socieda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2"/>
        </w:rPr>
        <w:t>d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momento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disponer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considere.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7" w:lineRule="atLeast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2"/>
        </w:rPr>
        <w:t>www.ja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50"/>
        </w:rPr>
        <w:t>U«o.gob.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4" w:lineRule="atLeast"/>
        <w:ind w:left="6597" w:right="494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23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0" w:bottom="280" w:left="400" w:right="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footer="0" w:header="0" w:top="660" w:bottom="280" w:left="600" w:right="140"/>
          <w:footerReference w:type="default" r:id="rId73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41.885620pt;margin-top:17.280014pt;width:451.394388pt;height:112.300113pt;mso-position-horizontal-relative:page;mso-position-vertical-relative:page;z-index:-2114" coordorigin="2838,346" coordsize="9028,2246">
            <v:shape style="position:absolute;left:2842;top:346;width:9024;height:998" type="#_x0000_t75">
              <v:imagedata r:id="rId74" o:title=""/>
            </v:shape>
            <v:group style="position:absolute;left:2847;top:1184;width:2;height:1398" coordorigin="2847,1184" coordsize="2,1398">
              <v:shape style="position:absolute;left:2847;top:1184;width:2;height:1398" coordorigin="2847,1184" coordsize="0,1398" path="m2847,2582l2847,1184e" filled="f" stroked="t" strokeweight=".945904pt" strokecolor="#13131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.779753pt;margin-top:601.919983pt;width:579.460237pt;height:164.160004pt;mso-position-horizontal-relative:page;mso-position-vertical-relative:page;z-index:-2112" coordorigin="296,12038" coordsize="11589,3283">
            <v:shape style="position:absolute;left:480;top:12038;width:11405;height:3283" type="#_x0000_t75">
              <v:imagedata r:id="rId75" o:title=""/>
            </v:shape>
            <v:group style="position:absolute;left:303;top:15307;width:9421;height:2" coordorigin="303,15307" coordsize="9421,2">
              <v:shape style="position:absolute;left:303;top:15307;width:9421;height:2" coordorigin="303,15307" coordsize="9421,0" path="m303,15307l9724,15307e" filled="f" stroked="t" strokeweight=".709428pt" strokecolor="#13131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78" w:lineRule="exact"/>
        <w:ind w:left="456" w:right="39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180836pt;margin-top:7.773863pt;width:59.799552pt;height:18.5pt;mso-position-horizontal-relative:page;mso-position-vertical-relative:paragraph;z-index:-2108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82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606060"/>
                      <w:spacing w:val="-42"/>
                      <w:w w:val="3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181818"/>
                      <w:spacing w:val="0"/>
                      <w:w w:val="15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181818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181818"/>
                      <w:spacing w:val="0"/>
                      <w:w w:val="15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181818"/>
                      <w:spacing w:val="48"/>
                      <w:w w:val="15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606060"/>
                      <w:spacing w:val="-88"/>
                      <w:w w:val="10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73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2" w:after="0" w:line="240" w:lineRule="auto"/>
        <w:ind w:left="78" w:right="-41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18"/>
          <w:b/>
          <w:bCs/>
        </w:rPr>
        <w:t>c.o.LEU.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6"/>
          <w:w w:val="118"/>
          <w:b/>
          <w:bCs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0"/>
          <w:w w:val="118"/>
          <w:b/>
          <w:bCs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-1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81818"/>
          <w:spacing w:val="0"/>
          <w:w w:val="118"/>
          <w:b/>
          <w:bCs/>
        </w:rPr>
        <w:t>DU</w:t>
      </w:r>
      <w:r>
        <w:rPr>
          <w:rFonts w:ascii="Times New Roman" w:hAnsi="Times New Roman" w:cs="Times New Roman" w:eastAsia="Times New Roman"/>
          <w:sz w:val="7"/>
          <w:szCs w:val="7"/>
          <w:color w:val="181818"/>
          <w:spacing w:val="14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81818"/>
          <w:spacing w:val="0"/>
          <w:w w:val="92"/>
          <w:b/>
          <w:bCs/>
        </w:rPr>
        <w:t>ESl'AJ:X</w:t>
      </w:r>
      <w:r>
        <w:rPr>
          <w:rFonts w:ascii="Times New Roman" w:hAnsi="Times New Roman" w:cs="Times New Roman" w:eastAsia="Times New Roman"/>
          <w:sz w:val="7"/>
          <w:szCs w:val="7"/>
          <w:color w:val="181818"/>
          <w:spacing w:val="0"/>
          <w:w w:val="92"/>
          <w:b/>
          <w:bCs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181818"/>
          <w:spacing w:val="1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81818"/>
          <w:spacing w:val="0"/>
          <w:w w:val="77"/>
        </w:rPr>
        <w:t>JA.LLSC0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38" w:after="0" w:line="360" w:lineRule="auto"/>
        <w:ind w:left="854" w:right="957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7"/>
        </w:rPr>
        <w:t>3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444444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Constitución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Declaración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Universal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Civiles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Políticos;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Convención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American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Convención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Eliminació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Discriminación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Mujer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instrumento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ratificado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realizado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especializados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favoreciend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tiempo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571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2.240002pt;margin-top:-133.672699pt;width:49.919998pt;height:49.919998pt;mso-position-horizontal-relative:page;mso-position-vertical-relative:paragraph;z-index:-2116" type="#_x0000_t75">
            <v:imagedata r:id="rId77" o:title=""/>
          </v:shape>
        </w:pict>
      </w:r>
      <w:r>
        <w:rPr/>
        <w:pict>
          <v:group style="position:absolute;margin-left:134.081924pt;margin-top:28.60216pt;width:.1pt;height:73.232063pt;mso-position-horizontal-relative:page;mso-position-vertical-relative:paragraph;z-index:-2111" coordorigin="2682,572" coordsize="2,1465">
            <v:shape style="position:absolute;left:2682;top:572;width:2;height:1465" coordorigin="2682,572" coordsize="0,1465" path="m2682,2037l2682,572e" filled="f" stroked="t" strokeweight=".236476pt" strokecolor="#4B4B4B">
              <v:path arrowok="t"/>
            </v:shape>
          </v:group>
          <w10:wrap type="none"/>
        </w:pict>
      </w:r>
      <w:r>
        <w:rPr/>
        <w:pict>
          <v:shape style="width:12.48pt;height:34.560001pt;mso-position-horizontal-relative:char;mso-position-vertical-relative:line" type="#_x0000_t75">
            <v:imagedata r:id="rId7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30"/>
        </w:rPr>
        <w:t>          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3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0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3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0"/>
        </w:rPr>
        <w:t>pro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3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3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3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0"/>
        </w:rPr>
        <w:t>máxima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3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30"/>
        </w:rPr>
        <w:t>publicidad.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7" w:after="0" w:line="356" w:lineRule="auto"/>
        <w:ind w:left="864" w:right="1017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0.903381pt;margin-top:36.641575pt;width:.1pt;height:102.001801pt;mso-position-horizontal-relative:page;mso-position-vertical-relative:paragraph;z-index:-2109" coordorigin="11618,733" coordsize="2,2040">
            <v:shape style="position:absolute;left:11618;top:733;width:2;height:2040" coordorigin="11618,733" coordsize="0,2040" path="m11618,2773l11618,733e" filled="f" stroked="t" strokeweight="1.18238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condicionado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solicitante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81818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justifiqu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utilización,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condicionarse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mismo.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5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2°.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6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56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Objeto.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7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4.673111pt;margin-top:15.70096pt;width:.945904pt;height:175.47034pt;mso-position-horizontal-relative:page;mso-position-vertical-relative:paragraph;z-index:-2110" coordorigin="2693,314" coordsize="19,3509">
            <v:group style="position:absolute;left:2696;top:316;width:2;height:2035" coordorigin="2696,316" coordsize="2,2035">
              <v:shape style="position:absolute;left:2696;top:316;width:2;height:2035" coordorigin="2696,316" coordsize="0,2035" path="m2696,2352l2696,316e" filled="f" stroked="t" strokeweight=".236476pt" strokecolor="#484848">
                <v:path arrowok="t"/>
              </v:shape>
            </v:group>
            <v:group style="position:absolute;left:2710;top:2323;width:2;height:1498" coordorigin="2710,2323" coordsize="2,1498">
              <v:shape style="position:absolute;left:2710;top:2323;width:2;height:1498" coordorigin="2710,2323" coordsize="0,1498" path="m2710,3821l2710,2323e" filled="f" stroked="t" strokeweight=".236476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w w:val="104"/>
        </w:rPr>
        <w:t>1</w:t>
      </w:r>
      <w:r>
        <w:rPr>
          <w:rFonts w:ascii="Arial" w:hAnsi="Arial" w:cs="Arial" w:eastAsia="Arial"/>
          <w:sz w:val="17"/>
          <w:szCs w:val="17"/>
          <w:color w:val="030303"/>
          <w:w w:val="10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objeto: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7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Reconocer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fundamenta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3"/>
        </w:rPr>
        <w:t>l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56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868" w:right="975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6.559998pt;margin-top:-.958175pt;width:12.48pt;height:76.800003pt;mso-position-horizontal-relative:page;mso-position-vertical-relative:paragraph;z-index:-2113" type="#_x0000_t75">
            <v:imagedata r:id="rId7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cuentas,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público;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873" w:right="995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solicitar,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acceder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consultar,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recibir,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difundir,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reproducir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ley;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1" w:lineRule="auto"/>
        <w:ind w:left="878" w:right="95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5"/>
        </w:rPr>
        <w:t>V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15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-22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mejorar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organización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6" w:lineRule="auto"/>
        <w:ind w:left="878" w:right="94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6.320007pt;margin-top:4.12368pt;width:13.44pt;height:88.32pt;mso-position-horizontal-relative:page;mso-position-vertical-relative:paragraph;z-index:-2115" type="#_x0000_t75">
            <v:imagedata r:id="rId8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878" w:right="986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Regular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organización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7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VI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12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-2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proactivamente;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883" w:right="923" w:firstLine="-5"/>
        <w:jc w:val="left"/>
        <w:tabs>
          <w:tab w:pos="81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Promover,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función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publicidad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oportuna,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verificable,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comprensible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completa,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difunda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adecuados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accesibles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económicas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regió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30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901" w:right="204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4"/>
        </w:rPr>
        <w:t>X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consolidación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democracia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600" w:right="140"/>
          <w:cols w:num="2" w:equalWidth="0">
            <w:col w:w="1413" w:space="695"/>
            <w:col w:w="9392"/>
          </w:cols>
        </w:sectPr>
      </w:pPr>
      <w:rPr/>
    </w:p>
    <w:p>
      <w:pPr>
        <w:spacing w:before="54" w:after="0" w:line="240" w:lineRule="auto"/>
        <w:ind w:left="2428" w:right="-85"/>
        <w:jc w:val="left"/>
        <w:tabs>
          <w:tab w:pos="39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494949"/>
          <w:spacing w:val="-48"/>
          <w:w w:val="37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333333"/>
          <w:spacing w:val="-38"/>
          <w:w w:val="56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-42"/>
          <w:w w:val="56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333333"/>
          <w:spacing w:val="-56"/>
          <w:w w:val="56"/>
        </w:rPr>
        <w:t>"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-24"/>
          <w:w w:val="56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333333"/>
          <w:spacing w:val="0"/>
          <w:w w:val="56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333333"/>
          <w:spacing w:val="-54"/>
          <w:w w:val="56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7E7E7E"/>
          <w:spacing w:val="-10"/>
          <w:w w:val="44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333333"/>
          <w:spacing w:val="-83"/>
          <w:w w:val="56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646464"/>
          <w:spacing w:val="12"/>
          <w:w w:val="12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7E7E7E"/>
          <w:spacing w:val="-10"/>
          <w:w w:val="37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333333"/>
          <w:spacing w:val="-82"/>
          <w:w w:val="56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494949"/>
          <w:spacing w:val="-7"/>
          <w:w w:val="55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646464"/>
          <w:spacing w:val="-26"/>
          <w:w w:val="19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494949"/>
          <w:spacing w:val="-18"/>
          <w:w w:val="55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-41"/>
          <w:w w:val="44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494949"/>
          <w:spacing w:val="-62"/>
          <w:w w:val="55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494949"/>
          <w:spacing w:val="0"/>
          <w:w w:val="40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494949"/>
          <w:spacing w:val="7"/>
          <w:w w:val="40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646464"/>
          <w:spacing w:val="-35"/>
          <w:w w:val="37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494949"/>
          <w:spacing w:val="0"/>
          <w:w w:val="25"/>
        </w:rPr>
        <w:t>··</w:t>
      </w:r>
      <w:r>
        <w:rPr>
          <w:rFonts w:ascii="Times New Roman" w:hAnsi="Times New Roman" w:cs="Times New Roman" w:eastAsia="Times New Roman"/>
          <w:sz w:val="30"/>
          <w:szCs w:val="30"/>
          <w:color w:val="646464"/>
          <w:spacing w:val="0"/>
          <w:w w:val="19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646464"/>
          <w:spacing w:val="-18"/>
          <w:w w:val="19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494949"/>
          <w:spacing w:val="0"/>
          <w:w w:val="138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4949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494949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52"/>
        </w:rPr>
        <w:t>.</w:t>
      </w:r>
      <w:r>
        <w:rPr>
          <w:rFonts w:ascii="Arial" w:hAnsi="Arial" w:cs="Arial" w:eastAsia="Arial"/>
          <w:sz w:val="19"/>
          <w:szCs w:val="19"/>
          <w:color w:val="494949"/>
          <w:spacing w:val="-30"/>
          <w:w w:val="52"/>
        </w:rPr>
        <w:t>.</w:t>
      </w:r>
      <w:r>
        <w:rPr>
          <w:rFonts w:ascii="Arial" w:hAnsi="Arial" w:cs="Arial" w:eastAsia="Arial"/>
          <w:sz w:val="19"/>
          <w:szCs w:val="19"/>
          <w:color w:val="212121"/>
          <w:spacing w:val="0"/>
          <w:w w:val="124"/>
        </w:rPr>
        <w:t>.</w:t>
      </w:r>
      <w:r>
        <w:rPr>
          <w:rFonts w:ascii="Arial" w:hAnsi="Arial" w:cs="Arial" w:eastAsia="Arial"/>
          <w:sz w:val="19"/>
          <w:szCs w:val="19"/>
          <w:color w:val="212121"/>
          <w:spacing w:val="-28"/>
          <w:w w:val="124"/>
        </w:rPr>
        <w:t>.</w:t>
      </w:r>
      <w:r>
        <w:rPr>
          <w:rFonts w:ascii="Arial" w:hAnsi="Arial" w:cs="Arial" w:eastAsia="Arial"/>
          <w:sz w:val="19"/>
          <w:szCs w:val="19"/>
          <w:color w:val="646464"/>
          <w:spacing w:val="-21"/>
          <w:w w:val="123"/>
        </w:rPr>
        <w:t>.</w:t>
      </w:r>
      <w:r>
        <w:rPr>
          <w:rFonts w:ascii="Arial" w:hAnsi="Arial" w:cs="Arial" w:eastAsia="Arial"/>
          <w:sz w:val="19"/>
          <w:szCs w:val="19"/>
          <w:color w:val="494949"/>
          <w:spacing w:val="-9"/>
          <w:w w:val="173"/>
        </w:rPr>
        <w:t>.</w:t>
      </w:r>
      <w:r>
        <w:rPr>
          <w:rFonts w:ascii="Arial" w:hAnsi="Arial" w:cs="Arial" w:eastAsia="Arial"/>
          <w:sz w:val="19"/>
          <w:szCs w:val="19"/>
          <w:color w:val="7E7E7E"/>
          <w:spacing w:val="-24"/>
          <w:w w:val="99"/>
        </w:rPr>
        <w:t>.</w:t>
      </w:r>
      <w:r>
        <w:rPr>
          <w:rFonts w:ascii="Arial" w:hAnsi="Arial" w:cs="Arial" w:eastAsia="Arial"/>
          <w:sz w:val="19"/>
          <w:szCs w:val="19"/>
          <w:color w:val="646464"/>
          <w:spacing w:val="0"/>
          <w:w w:val="72"/>
        </w:rPr>
        <w:t>.</w:t>
      </w:r>
      <w:r>
        <w:rPr>
          <w:rFonts w:ascii="Arial" w:hAnsi="Arial" w:cs="Arial" w:eastAsia="Arial"/>
          <w:sz w:val="19"/>
          <w:szCs w:val="19"/>
          <w:color w:val="646464"/>
          <w:spacing w:val="-35"/>
          <w:w w:val="72"/>
        </w:rPr>
        <w:t>.</w:t>
      </w:r>
      <w:r>
        <w:rPr>
          <w:rFonts w:ascii="Arial" w:hAnsi="Arial" w:cs="Arial" w:eastAsia="Arial"/>
          <w:sz w:val="19"/>
          <w:szCs w:val="19"/>
          <w:color w:val="494949"/>
          <w:spacing w:val="0"/>
          <w:w w:val="71"/>
        </w:rPr>
        <w:t>......</w:t>
      </w:r>
      <w:r>
        <w:rPr>
          <w:rFonts w:ascii="Arial" w:hAnsi="Arial" w:cs="Arial" w:eastAsia="Arial"/>
          <w:sz w:val="19"/>
          <w:szCs w:val="19"/>
          <w:color w:val="494949"/>
          <w:spacing w:val="1"/>
          <w:w w:val="71"/>
        </w:rPr>
        <w:t>.</w:t>
      </w:r>
      <w:r>
        <w:rPr>
          <w:rFonts w:ascii="Arial" w:hAnsi="Arial" w:cs="Arial" w:eastAsia="Arial"/>
          <w:sz w:val="19"/>
          <w:szCs w:val="19"/>
          <w:color w:val="646464"/>
          <w:spacing w:val="0"/>
          <w:w w:val="58"/>
        </w:rPr>
        <w:t>.</w:t>
      </w:r>
      <w:r>
        <w:rPr>
          <w:rFonts w:ascii="Arial" w:hAnsi="Arial" w:cs="Arial" w:eastAsia="Arial"/>
          <w:sz w:val="19"/>
          <w:szCs w:val="19"/>
          <w:color w:val="646464"/>
          <w:spacing w:val="12"/>
          <w:w w:val="58"/>
        </w:rPr>
        <w:t>.</w:t>
      </w:r>
      <w:r>
        <w:rPr>
          <w:rFonts w:ascii="Arial" w:hAnsi="Arial" w:cs="Arial" w:eastAsia="Arial"/>
          <w:sz w:val="19"/>
          <w:szCs w:val="19"/>
          <w:color w:val="7E7E7E"/>
          <w:spacing w:val="0"/>
          <w:w w:val="45"/>
        </w:rPr>
        <w:t>.</w:t>
      </w:r>
      <w:r>
        <w:rPr>
          <w:rFonts w:ascii="Arial" w:hAnsi="Arial" w:cs="Arial" w:eastAsia="Arial"/>
          <w:sz w:val="19"/>
          <w:szCs w:val="19"/>
          <w:color w:val="7E7E7E"/>
          <w:spacing w:val="-11"/>
          <w:w w:val="45"/>
        </w:rPr>
        <w:t>.</w:t>
      </w:r>
      <w:r>
        <w:rPr>
          <w:rFonts w:ascii="Arial" w:hAnsi="Arial" w:cs="Arial" w:eastAsia="Arial"/>
          <w:sz w:val="19"/>
          <w:szCs w:val="19"/>
          <w:color w:val="999999"/>
          <w:spacing w:val="-10"/>
          <w:w w:val="198"/>
        </w:rPr>
        <w:t>.</w:t>
      </w:r>
      <w:r>
        <w:rPr>
          <w:rFonts w:ascii="Arial" w:hAnsi="Arial" w:cs="Arial" w:eastAsia="Arial"/>
          <w:sz w:val="19"/>
          <w:szCs w:val="19"/>
          <w:color w:val="7E7E7E"/>
          <w:spacing w:val="0"/>
          <w:w w:val="99"/>
        </w:rPr>
        <w:t>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84" w:lineRule="exact"/>
        <w:ind w:left="2389" w:right="2133"/>
        <w:jc w:val="center"/>
        <w:rPr>
          <w:rFonts w:ascii="Arial" w:hAnsi="Arial" w:cs="Arial" w:eastAsia="Arial"/>
          <w:sz w:val="38"/>
          <w:szCs w:val="38"/>
        </w:rPr>
      </w:pPr>
      <w:rPr/>
      <w:r>
        <w:rPr/>
        <w:pict>
          <v:shape style="position:absolute;margin-left:43.200001pt;margin-top:-2.744278pt;width:49.919998pt;height:49.919998pt;mso-position-horizontal-relative:page;mso-position-vertical-relative:paragraph;z-index:-2107" type="#_x0000_t75">
            <v:imagedata r:id="rId82" o:title=""/>
          </v:shape>
        </w:pict>
      </w:r>
      <w:r>
        <w:rPr>
          <w:rFonts w:ascii="Arial" w:hAnsi="Arial" w:cs="Arial" w:eastAsia="Arial"/>
          <w:sz w:val="38"/>
          <w:szCs w:val="38"/>
          <w:color w:val="212121"/>
          <w:spacing w:val="0"/>
          <w:w w:val="90"/>
          <w:position w:val="-5"/>
        </w:rPr>
        <w:t>!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182" w:lineRule="exact"/>
        <w:ind w:left="2389" w:right="2143"/>
        <w:jc w:val="center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212121"/>
          <w:spacing w:val="0"/>
          <w:w w:val="134"/>
          <w:position w:val="-6"/>
        </w:rPr>
        <w:t>l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494949"/>
          <w:w w:val="60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w w:val="48"/>
        </w:rPr>
        <w:t>.......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74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-16"/>
          <w:w w:val="7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62"/>
        </w:rPr>
        <w:t>,_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-1"/>
          <w:w w:val="6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-3"/>
          <w:w w:val="135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0"/>
          <w:w w:val="54"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-2"/>
          <w:w w:val="54"/>
        </w:rPr>
        <w:t>.</w:t>
      </w:r>
      <w:r>
        <w:rPr>
          <w:rFonts w:ascii="Arial" w:hAnsi="Arial" w:cs="Arial" w:eastAsia="Arial"/>
          <w:sz w:val="13"/>
          <w:szCs w:val="13"/>
          <w:color w:val="030303"/>
          <w:spacing w:val="-13"/>
          <w:w w:val="102"/>
        </w:rPr>
        <w:t>,</w:t>
      </w:r>
      <w:r>
        <w:rPr>
          <w:rFonts w:ascii="Arial" w:hAnsi="Arial" w:cs="Arial" w:eastAsia="Arial"/>
          <w:sz w:val="5"/>
          <w:szCs w:val="5"/>
          <w:color w:val="333333"/>
          <w:spacing w:val="0"/>
          <w:w w:val="49"/>
        </w:rPr>
        <w:t>.</w:t>
      </w:r>
      <w:r>
        <w:rPr>
          <w:rFonts w:ascii="Arial" w:hAnsi="Arial" w:cs="Arial" w:eastAsia="Arial"/>
          <w:sz w:val="5"/>
          <w:szCs w:val="5"/>
          <w:color w:val="333333"/>
          <w:spacing w:val="1"/>
          <w:w w:val="49"/>
        </w:rPr>
        <w:t>.</w:t>
      </w:r>
      <w:r>
        <w:rPr>
          <w:rFonts w:ascii="Arial" w:hAnsi="Arial" w:cs="Arial" w:eastAsia="Arial"/>
          <w:sz w:val="6"/>
          <w:szCs w:val="6"/>
          <w:color w:val="494949"/>
          <w:spacing w:val="-10"/>
          <w:w w:val="148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9"/>
          <w:w w:val="35"/>
        </w:rPr>
        <w:t>-</w:t>
      </w:r>
      <w:r>
        <w:rPr>
          <w:rFonts w:ascii="Arial" w:hAnsi="Arial" w:cs="Arial" w:eastAsia="Arial"/>
          <w:sz w:val="9"/>
          <w:szCs w:val="9"/>
          <w:color w:val="494949"/>
          <w:spacing w:val="-11"/>
          <w:w w:val="53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22"/>
          <w:w w:val="13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-13"/>
          <w:w w:val="5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25"/>
          <w:w w:val="48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20"/>
          <w:w w:val="57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48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"/>
          <w:w w:val="48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1"/>
          <w:w w:val="82"/>
        </w:rPr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82"/>
          <w:emboss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82"/>
        </w:rPr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65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030303"/>
          <w:spacing w:val="-5"/>
          <w:w w:val="53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-1"/>
          <w:w w:val="107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15"/>
          <w:w w:val="132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0"/>
          <w:w w:val="5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33333"/>
          <w:spacing w:val="0"/>
          <w:w w:val="62"/>
        </w:rPr>
        <w:t>....</w:t>
      </w:r>
      <w:r>
        <w:rPr>
          <w:rFonts w:ascii="Times New Roman" w:hAnsi="Times New Roman" w:cs="Times New Roman" w:eastAsia="Times New Roman"/>
          <w:sz w:val="13"/>
          <w:szCs w:val="13"/>
          <w:color w:val="333333"/>
          <w:spacing w:val="-15"/>
          <w:w w:val="6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0"/>
          <w:w w:val="3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3"/>
          <w:w w:val="174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5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5"/>
          <w:w w:val="5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3"/>
          <w:w w:val="3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6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4"/>
          <w:w w:val="6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6"/>
          <w:w w:val="34"/>
        </w:rPr>
        <w:t>.</w:t>
      </w:r>
      <w:r>
        <w:rPr>
          <w:rFonts w:ascii="Arial" w:hAnsi="Arial" w:cs="Arial" w:eastAsia="Arial"/>
          <w:sz w:val="13"/>
          <w:szCs w:val="13"/>
          <w:color w:val="030303"/>
          <w:spacing w:val="-19"/>
          <w:w w:val="136"/>
        </w:rPr>
        <w:t>,</w:t>
      </w:r>
      <w:r>
        <w:rPr>
          <w:rFonts w:ascii="Arial" w:hAnsi="Arial" w:cs="Arial" w:eastAsia="Arial"/>
          <w:sz w:val="11"/>
          <w:szCs w:val="11"/>
          <w:color w:val="030303"/>
          <w:spacing w:val="0"/>
          <w:w w:val="50"/>
        </w:rPr>
        <w:t>..</w:t>
      </w:r>
      <w:r>
        <w:rPr>
          <w:rFonts w:ascii="Arial" w:hAnsi="Arial" w:cs="Arial" w:eastAsia="Arial"/>
          <w:sz w:val="11"/>
          <w:szCs w:val="11"/>
          <w:color w:val="030303"/>
          <w:spacing w:val="-13"/>
          <w:w w:val="50"/>
        </w:rPr>
        <w:t>.</w:t>
      </w:r>
      <w:r>
        <w:rPr>
          <w:rFonts w:ascii="Arial" w:hAnsi="Arial" w:cs="Arial" w:eastAsia="Arial"/>
          <w:sz w:val="11"/>
          <w:szCs w:val="11"/>
          <w:color w:val="333333"/>
          <w:spacing w:val="-7"/>
          <w:w w:val="67"/>
        </w:rPr>
        <w:t>.</w:t>
      </w:r>
      <w:r>
        <w:rPr>
          <w:rFonts w:ascii="Arial" w:hAnsi="Arial" w:cs="Arial" w:eastAsia="Arial"/>
          <w:sz w:val="11"/>
          <w:szCs w:val="11"/>
          <w:color w:val="030303"/>
          <w:spacing w:val="-8"/>
          <w:w w:val="50"/>
        </w:rPr>
        <w:t>.</w:t>
      </w:r>
      <w:r>
        <w:rPr>
          <w:rFonts w:ascii="Arial" w:hAnsi="Arial" w:cs="Arial" w:eastAsia="Arial"/>
          <w:sz w:val="11"/>
          <w:szCs w:val="11"/>
          <w:color w:val="333333"/>
          <w:spacing w:val="-19"/>
          <w:w w:val="67"/>
        </w:rPr>
        <w:t>.</w:t>
      </w:r>
      <w:r>
        <w:rPr>
          <w:rFonts w:ascii="Arial" w:hAnsi="Arial" w:cs="Arial" w:eastAsia="Arial"/>
          <w:sz w:val="11"/>
          <w:szCs w:val="11"/>
          <w:color w:val="030303"/>
          <w:spacing w:val="-14"/>
          <w:w w:val="128"/>
        </w:rPr>
        <w:t>.</w:t>
      </w:r>
      <w:r>
        <w:rPr>
          <w:rFonts w:ascii="Arial" w:hAnsi="Arial" w:cs="Arial" w:eastAsia="Arial"/>
          <w:sz w:val="11"/>
          <w:szCs w:val="11"/>
          <w:color w:val="212121"/>
          <w:spacing w:val="0"/>
          <w:w w:val="85"/>
        </w:rPr>
        <w:t>.</w:t>
      </w:r>
      <w:r>
        <w:rPr>
          <w:rFonts w:ascii="Arial" w:hAnsi="Arial" w:cs="Arial" w:eastAsia="Arial"/>
          <w:sz w:val="11"/>
          <w:szCs w:val="1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2121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0"/>
          <w:w w:val="109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-12"/>
          <w:w w:val="110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0"/>
          <w:w w:val="5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0"/>
          <w:w w:val="129"/>
        </w:rPr>
        <w:t>-'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-4"/>
          <w:w w:val="129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0"/>
          <w:w w:val="170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-18"/>
          <w:w w:val="170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59"/>
        </w:rPr>
        <w:t>""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1"/>
          <w:w w:val="59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0"/>
          <w:w w:val="62"/>
        </w:rPr>
        <w:t>..._</w:t>
      </w:r>
      <w:r>
        <w:rPr>
          <w:rFonts w:ascii="Times New Roman" w:hAnsi="Times New Roman" w:cs="Times New Roman" w:eastAsia="Times New Roman"/>
          <w:sz w:val="10"/>
          <w:szCs w:val="10"/>
          <w:color w:val="333333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33333"/>
          <w:spacing w:val="-15"/>
          <w:w w:val="9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7E7E7E"/>
          <w:spacing w:val="0"/>
          <w:w w:val="22"/>
        </w:rPr>
        <w:t>...</w:t>
      </w:r>
      <w:r>
        <w:rPr>
          <w:rFonts w:ascii="Times New Roman" w:hAnsi="Times New Roman" w:cs="Times New Roman" w:eastAsia="Times New Roman"/>
          <w:sz w:val="10"/>
          <w:szCs w:val="10"/>
          <w:color w:val="7E7E7E"/>
          <w:spacing w:val="6"/>
          <w:w w:val="2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0"/>
          <w:w w:val="66"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-1"/>
          <w:w w:val="100"/>
        </w:rPr>
        <w:t>.</w:t>
      </w:r>
      <w:r>
        <w:rPr>
          <w:rFonts w:ascii="Arial" w:hAnsi="Arial" w:cs="Arial" w:eastAsia="Arial"/>
          <w:sz w:val="12"/>
          <w:szCs w:val="12"/>
          <w:color w:val="7E7E7E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color w:val="7E7E7E"/>
          <w:spacing w:val="1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030303"/>
          <w:spacing w:val="4"/>
          <w:w w:val="97"/>
        </w:rPr>
        <w:t>"</w:t>
      </w:r>
      <w:r>
        <w:rPr>
          <w:rFonts w:ascii="Arial" w:hAnsi="Arial" w:cs="Arial" w:eastAsia="Arial"/>
          <w:sz w:val="11"/>
          <w:szCs w:val="11"/>
          <w:color w:val="212121"/>
          <w:spacing w:val="0"/>
          <w:w w:val="88"/>
        </w:rPr>
        <w:t>"-""</w:t>
      </w:r>
      <w:r>
        <w:rPr>
          <w:rFonts w:ascii="Arial" w:hAnsi="Arial" w:cs="Arial" w:eastAsia="Arial"/>
          <w:sz w:val="11"/>
          <w:szCs w:val="11"/>
          <w:color w:val="212121"/>
          <w:spacing w:val="-6"/>
          <w:w w:val="88"/>
        </w:rPr>
        <w:t>'</w:t>
      </w:r>
      <w:r>
        <w:rPr>
          <w:rFonts w:ascii="Arial" w:hAnsi="Arial" w:cs="Arial" w:eastAsia="Arial"/>
          <w:sz w:val="11"/>
          <w:szCs w:val="11"/>
          <w:color w:val="494949"/>
          <w:spacing w:val="0"/>
          <w:w w:val="94"/>
        </w:rPr>
        <w:t>'"'</w:t>
      </w:r>
      <w:r>
        <w:rPr>
          <w:rFonts w:ascii="Arial" w:hAnsi="Arial" w:cs="Arial" w:eastAsia="Arial"/>
          <w:sz w:val="11"/>
          <w:szCs w:val="11"/>
          <w:color w:val="494949"/>
          <w:spacing w:val="-2"/>
          <w:w w:val="94"/>
        </w:rPr>
        <w:t>"</w:t>
      </w:r>
      <w:r>
        <w:rPr>
          <w:rFonts w:ascii="Arial" w:hAnsi="Arial" w:cs="Arial" w:eastAsia="Arial"/>
          <w:sz w:val="11"/>
          <w:szCs w:val="11"/>
          <w:color w:val="646464"/>
          <w:spacing w:val="-15"/>
          <w:w w:val="128"/>
        </w:rPr>
        <w:t>'</w:t>
      </w:r>
      <w:r>
        <w:rPr>
          <w:rFonts w:ascii="Arial" w:hAnsi="Arial" w:cs="Arial" w:eastAsia="Arial"/>
          <w:sz w:val="11"/>
          <w:szCs w:val="11"/>
          <w:color w:val="333333"/>
          <w:spacing w:val="0"/>
          <w:w w:val="70"/>
        </w:rPr>
        <w:t>··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494949"/>
          <w:w w:val="116"/>
        </w:rPr>
        <w:t>"</w:t>
      </w:r>
      <w:r>
        <w:rPr>
          <w:rFonts w:ascii="Arial" w:hAnsi="Arial" w:cs="Arial" w:eastAsia="Arial"/>
          <w:sz w:val="12"/>
          <w:szCs w:val="12"/>
          <w:color w:val="494949"/>
          <w:spacing w:val="-7"/>
          <w:w w:val="116"/>
        </w:rPr>
        <w:t>\</w:t>
      </w:r>
      <w:r>
        <w:rPr>
          <w:rFonts w:ascii="Arial" w:hAnsi="Arial" w:cs="Arial" w:eastAsia="Arial"/>
          <w:sz w:val="12"/>
          <w:szCs w:val="12"/>
          <w:color w:val="646464"/>
          <w:spacing w:val="-7"/>
          <w:w w:val="148"/>
        </w:rPr>
      </w:r>
      <w:r>
        <w:rPr>
          <w:rFonts w:ascii="Arial" w:hAnsi="Arial" w:cs="Arial" w:eastAsia="Arial"/>
          <w:sz w:val="12"/>
          <w:szCs w:val="12"/>
          <w:color w:val="646464"/>
          <w:spacing w:val="-21"/>
          <w:w w:val="148"/>
          <w:emboss/>
        </w:rPr>
        <w:t>,</w:t>
      </w:r>
      <w:r>
        <w:rPr>
          <w:rFonts w:ascii="Arial" w:hAnsi="Arial" w:cs="Arial" w:eastAsia="Arial"/>
          <w:sz w:val="12"/>
          <w:szCs w:val="12"/>
          <w:color w:val="646464"/>
          <w:spacing w:val="-21"/>
          <w:w w:val="148"/>
          <w:emboss/>
        </w:rPr>
      </w:r>
      <w:r>
        <w:rPr>
          <w:rFonts w:ascii="Arial" w:hAnsi="Arial" w:cs="Arial" w:eastAsia="Arial"/>
          <w:sz w:val="12"/>
          <w:szCs w:val="12"/>
          <w:color w:val="646464"/>
          <w:spacing w:val="-21"/>
          <w:w w:val="148"/>
        </w:rPr>
      </w:r>
      <w:r>
        <w:rPr>
          <w:rFonts w:ascii="Arial" w:hAnsi="Arial" w:cs="Arial" w:eastAsia="Arial"/>
          <w:sz w:val="12"/>
          <w:szCs w:val="12"/>
          <w:color w:val="646464"/>
          <w:spacing w:val="-21"/>
          <w:w w:val="148"/>
        </w:rPr>
      </w:r>
      <w:r>
        <w:rPr>
          <w:rFonts w:ascii="Arial" w:hAnsi="Arial" w:cs="Arial" w:eastAsia="Arial"/>
          <w:sz w:val="12"/>
          <w:szCs w:val="12"/>
          <w:color w:val="494949"/>
          <w:spacing w:val="0"/>
          <w:w w:val="185"/>
        </w:rPr>
        <w:t>,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23"/>
        <w:jc w:val="righ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624451pt;margin-top:-.509263pt;width:11.048401pt;height:9pt;mso-position-horizontal-relative:page;mso-position-vertical-relative:paragraph;z-index:-2098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494949"/>
                      <w:spacing w:val="0"/>
                      <w:w w:val="164"/>
                    </w:rPr>
                    <w:t>'\\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030303"/>
          <w:w w:val="151"/>
          <w:position w:val="9"/>
        </w:rPr>
        <w:t>\</w:t>
      </w:r>
      <w:r>
        <w:rPr>
          <w:rFonts w:ascii="Arial" w:hAnsi="Arial" w:cs="Arial" w:eastAsia="Arial"/>
          <w:sz w:val="14"/>
          <w:szCs w:val="14"/>
          <w:color w:val="030303"/>
          <w:spacing w:val="-11"/>
          <w:w w:val="151"/>
          <w:position w:val="9"/>
        </w:rPr>
        <w:t>,</w:t>
      </w:r>
      <w:r>
        <w:rPr>
          <w:rFonts w:ascii="Times New Roman" w:hAnsi="Times New Roman" w:cs="Times New Roman" w:eastAsia="Times New Roman"/>
          <w:sz w:val="33"/>
          <w:szCs w:val="33"/>
          <w:color w:val="333333"/>
          <w:spacing w:val="0"/>
          <w:w w:val="52"/>
          <w:position w:val="0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333333"/>
          <w:spacing w:val="-43"/>
          <w:w w:val="52"/>
          <w:position w:val="0"/>
        </w:rPr>
        <w:t>.</w:t>
      </w:r>
      <w:r>
        <w:rPr>
          <w:rFonts w:ascii="Times New Roman" w:hAnsi="Times New Roman" w:cs="Times New Roman" w:eastAsia="Times New Roman"/>
          <w:sz w:val="40"/>
          <w:szCs w:val="40"/>
          <w:color w:val="333333"/>
          <w:spacing w:val="0"/>
          <w:w w:val="22"/>
          <w:position w:val="0"/>
        </w:rPr>
        <w:t>...</w:t>
      </w:r>
      <w:r>
        <w:rPr>
          <w:rFonts w:ascii="Times New Roman" w:hAnsi="Times New Roman" w:cs="Times New Roman" w:eastAsia="Times New Roman"/>
          <w:sz w:val="40"/>
          <w:szCs w:val="40"/>
          <w:color w:val="333333"/>
          <w:spacing w:val="-10"/>
          <w:w w:val="22"/>
          <w:position w:val="0"/>
        </w:rPr>
        <w:t>,</w:t>
      </w:r>
      <w:r>
        <w:rPr>
          <w:rFonts w:ascii="Times New Roman" w:hAnsi="Times New Roman" w:cs="Times New Roman" w:eastAsia="Times New Roman"/>
          <w:sz w:val="40"/>
          <w:szCs w:val="40"/>
          <w:color w:val="030303"/>
          <w:spacing w:val="0"/>
          <w:w w:val="283"/>
          <w:position w:val="0"/>
        </w:rPr>
        <w:t>,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12" w:lineRule="exact"/>
        <w:ind w:right="165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shape style="position:absolute;margin-left:552pt;margin-top:-46.537487pt;width:43.200001pt;height:42.240002pt;mso-position-horizontal-relative:page;mso-position-vertical-relative:paragraph;z-index:-2103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494949"/>
          <w:w w:val="154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w w:val="153"/>
          <w:position w:val="-1"/>
        </w:rPr>
        <w:t>\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w w:val="100"/>
          <w:position w:val="0"/>
        </w:rPr>
      </w:r>
    </w:p>
    <w:p>
      <w:pPr>
        <w:jc w:val="right"/>
        <w:spacing w:after="0"/>
        <w:sectPr>
          <w:pgMar w:footer="0" w:header="0" w:top="160" w:bottom="280" w:left="400" w:right="400"/>
          <w:footerReference w:type="default" r:id="rId81"/>
          <w:pgSz w:w="12240" w:h="15840"/>
          <w:cols w:num="5" w:equalWidth="0">
            <w:col w:w="4736" w:space="3467"/>
            <w:col w:w="521" w:space="123"/>
            <w:col w:w="1540" w:space="26"/>
            <w:col w:w="161" w:space="0"/>
            <w:col w:w="866"/>
          </w:cols>
        </w:sectPr>
      </w:pPr>
      <w:rPr/>
    </w:p>
    <w:p>
      <w:pPr>
        <w:spacing w:before="0" w:after="0" w:line="174" w:lineRule="exact"/>
        <w:ind w:left="317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cumplirnient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5" w:after="0" w:line="192" w:lineRule="exact"/>
        <w:ind w:left="317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medidas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apremio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sanciones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corresponda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1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4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1" w:right="39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53.759998pt;margin-top:-32.848579pt;width:28.799999pt;height:31.68pt;mso-position-horizontal-relative:page;mso-position-vertical-relative:paragraph;z-index:-2106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283" w:right="-5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16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15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6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1" w:after="0" w:line="240" w:lineRule="auto"/>
        <w:ind w:left="295" w:right="-48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00"/>
        </w:rPr>
        <w:t>u:u: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9"/>
        </w:rPr>
        <w:t>DEL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89"/>
        </w:rPr>
        <w:t>ES.T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7"/>
          <w:w w:val="89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89"/>
        </w:rPr>
        <w:t>A.OO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9"/>
        </w:rPr>
        <w:t>JA.</w:t>
      </w:r>
      <w:r>
        <w:rPr>
          <w:rFonts w:ascii="Times New Roman" w:hAnsi="Times New Roman" w:cs="Times New Roman" w:eastAsia="Times New Roman"/>
          <w:sz w:val="8"/>
          <w:szCs w:val="8"/>
          <w:color w:val="333333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333333"/>
          <w:spacing w:val="-8"/>
          <w:w w:val="112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3"/>
        </w:rPr>
        <w:t>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8" w:after="0" w:line="358" w:lineRule="auto"/>
        <w:ind w:left="324" w:right="693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SEGUNDO.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3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6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pun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4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6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6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4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frac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212121"/>
          <w:spacing w:val="-9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ón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3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6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ciesprende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obligatorieda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trámi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2"/>
        </w:rPr>
        <w:t>t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75"/>
        </w:rPr>
        <w:t>-e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1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llevar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localización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emitir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niegue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mism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declarada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inexistente,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90"/>
        </w:rPr>
        <w:t>l</w:t>
      </w:r>
      <w:r>
        <w:rPr>
          <w:rFonts w:ascii="Arial" w:hAnsi="Arial" w:cs="Arial" w:eastAsia="Arial"/>
          <w:sz w:val="17"/>
          <w:szCs w:val="17"/>
          <w:color w:val="212121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78" w:right="4833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5.360001pt;margin-top:-139.950043pt;width:13.44pt;height:123.839996pt;mso-position-horizontal-relative:page;mso-position-vertical-relative:paragraph;z-index:-2105" type="#_x0000_t75">
            <v:imagedata r:id="rId85" o:title=""/>
          </v:shape>
        </w:pict>
      </w:r>
      <w:r>
        <w:rPr/>
        <w:pict>
          <v:group style="position:absolute;margin-left:135.264297pt;margin-top:-1.82031pt;width:.59119pt;height:171.071016pt;mso-position-horizontal-relative:page;mso-position-vertical-relative:paragraph;z-index:-2102" coordorigin="2705,-36" coordsize="12,3421">
            <v:group style="position:absolute;left:2710;top:-32;width:2;height:2359" coordorigin="2710,-32" coordsize="2,2359">
              <v:shape style="position:absolute;left:2710;top:-32;width:2;height:2359" coordorigin="2710,-32" coordsize="0,2359" path="m2710,2327l2710,-32e" filled="f" stroked="t" strokeweight=".472952pt" strokecolor="#444444">
                <v:path arrowok="t"/>
              </v:shape>
            </v:group>
            <v:group style="position:absolute;left:2715;top:2317;width:2;height:1065" coordorigin="2715,2317" coordsize="2,1065">
              <v:shape style="position:absolute;left:2715;top:2317;width:2;height:1065" coordorigin="2715,2317" coordsize="0,1065" path="m2715,3383l2715,2317e" filled="f" stroked="t" strokeweight=".236476pt" strokecolor="#3F3F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1.494568pt;margin-top:-54.843513pt;width:.1pt;height:51.119783pt;mso-position-horizontal-relative:page;mso-position-vertical-relative:paragraph;z-index:-2100" coordorigin="11630,-1097" coordsize="2,1022">
            <v:shape style="position:absolute;left:11630;top:-1097;width:2;height:1022" coordorigin="11630,-1097" coordsize="0,1022" path="m11630,-74l11630,-1097e" filled="f" stroked="t" strokeweight=".945904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24.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389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Catálog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1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240" w:lineRule="auto"/>
        <w:ind w:left="897" w:right="559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2.322266pt;margin-top:8.493120pt;width:.1pt;height:326.92885pt;mso-position-horizontal-relative:page;mso-position-vertical-relative:paragraph;z-index:-2099" coordorigin="11646,170" coordsize="2,6539">
            <v:shape style="position:absolute;left:11646;top:170;width:2;height:6539" coordorigin="11646,170" coordsize="0,6539" path="m11646,6708l11646,170e" filled="f" stroked="t" strokeweight="1.18238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2"/>
          <w:w w:val="12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2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6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ley: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87" w:right="490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2"/>
        </w:rPr>
        <w:t>11.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6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1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56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83" w:right="380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6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Funcionamient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1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4" w:lineRule="auto"/>
        <w:ind w:left="892" w:right="686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683151pt;margin-top:49.060413pt;width:.1pt;height:81.791654pt;mso-position-horizontal-relative:page;mso-position-vertical-relative:paragraph;z-index:-2101" coordorigin="2734,981" coordsize="2,1636">
            <v:shape style="position:absolute;left:2734;top:981;width:2;height:1636" coordorigin="2734,981" coordsize="0,1636" path="m2734,2617l2734,981e" filled="f" stroked="t" strokeweight=".236476pt" strokecolor="#3F3F3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7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requiere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integrantes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sesionar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simple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votos,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vot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calidad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president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empat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92" w:right="408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30.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6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2" w:after="0" w:line="240" w:lineRule="auto"/>
        <w:ind w:left="906" w:right="335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atribuciones: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auto"/>
        <w:ind w:left="901" w:right="67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320007pt;margin-top:18.821953pt;width:428.160004pt;height:236.159998pt;mso-position-horizontal-relative:page;mso-position-vertical-relative:paragraph;z-index:-2104" coordorigin="2726,376" coordsize="8563,4723">
            <v:shape style="position:absolute;left:2765;top:376;width:250;height:1978" type="#_x0000_t75">
              <v:imagedata r:id="rId86" o:title=""/>
            </v:shape>
            <v:shape style="position:absolute;left:2726;top:2181;width:8563;height:2918" type="#_x0000_t75">
              <v:imagedata r:id="rId87" o:title=""/>
            </v:shape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Instituir,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supervisar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asegurar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eficaci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56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7" w:lineRule="auto"/>
        <w:ind w:left="901" w:right="680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4"/>
        </w:rPr>
        <w:t>JI.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4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7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Confirmar,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modifica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revocar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determinacione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ampliación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plazo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respuesta,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declaració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12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thick" w:color="0000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realicen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titulare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obligado;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906" w:right="1043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Ordenar,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competentes,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derivad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deban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acreditad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imposibilidad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generació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33333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exponga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motivada,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razones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ejercieron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facultades.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funciones,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canfor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911" w:right="657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normativ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interna;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0" w:bottom="280" w:left="400" w:right="400"/>
          <w:cols w:num="2" w:equalWidth="0">
            <w:col w:w="1626" w:space="681"/>
            <w:col w:w="913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400"/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1" w:right="-66"/>
        <w:jc w:val="left"/>
        <w:rPr>
          <w:rFonts w:ascii="Arial" w:hAnsi="Arial" w:cs="Arial" w:eastAsia="Arial"/>
          <w:sz w:val="17"/>
          <w:szCs w:val="17"/>
        </w:rPr>
      </w:pPr>
      <w:rPr/>
      <w:hyperlink r:id="rId88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59"/>
          </w:rPr>
          <w:t>www.jalisco.gob.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6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-27"/>
          <w:w w:val="130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-24"/>
          <w:w w:val="13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0"/>
          <w:w w:val="33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9"/>
          <w:w w:val="16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71"/>
        </w:rPr>
        <w:t>···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-6"/>
          <w:w w:val="13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BABABA"/>
          <w:spacing w:val="-6"/>
          <w:w w:val="81"/>
        </w:rPr>
      </w:r>
      <w:r>
        <w:rPr>
          <w:rFonts w:ascii="Times New Roman" w:hAnsi="Times New Roman" w:cs="Times New Roman" w:eastAsia="Times New Roman"/>
          <w:sz w:val="17"/>
          <w:szCs w:val="17"/>
          <w:color w:val="BABABA"/>
          <w:spacing w:val="-43"/>
          <w:w w:val="81"/>
          <w:emboss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BABABA"/>
          <w:spacing w:val="-43"/>
          <w:w w:val="81"/>
          <w:emboss/>
        </w:rPr>
      </w:r>
      <w:r>
        <w:rPr>
          <w:rFonts w:ascii="Times New Roman" w:hAnsi="Times New Roman" w:cs="Times New Roman" w:eastAsia="Times New Roman"/>
          <w:sz w:val="17"/>
          <w:szCs w:val="17"/>
          <w:color w:val="BABABA"/>
          <w:spacing w:val="-43"/>
          <w:w w:val="81"/>
        </w:rPr>
      </w:r>
      <w:r>
        <w:rPr>
          <w:rFonts w:ascii="Times New Roman" w:hAnsi="Times New Roman" w:cs="Times New Roman" w:eastAsia="Times New Roman"/>
          <w:sz w:val="17"/>
          <w:szCs w:val="17"/>
          <w:color w:val="BABABA"/>
          <w:spacing w:val="-43"/>
          <w:w w:val="81"/>
        </w:rPr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-34"/>
          <w:w w:val="13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99999"/>
          <w:spacing w:val="0"/>
          <w:w w:val="5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0" w:after="0" w:line="238" w:lineRule="exact"/>
        <w:ind w:right="87"/>
        <w:jc w:val="right"/>
        <w:rPr>
          <w:rFonts w:ascii="Arial" w:hAnsi="Arial" w:cs="Arial" w:eastAsia="Arial"/>
          <w:sz w:val="23"/>
          <w:szCs w:val="23"/>
        </w:rPr>
      </w:pPr>
      <w:rPr/>
      <w:r>
        <w:rPr/>
        <w:br w:type="column"/>
      </w:r>
      <w:r>
        <w:rPr>
          <w:rFonts w:ascii="Arial" w:hAnsi="Arial" w:cs="Arial" w:eastAsia="Arial"/>
          <w:sz w:val="23"/>
          <w:szCs w:val="23"/>
          <w:color w:val="212121"/>
          <w:spacing w:val="0"/>
          <w:w w:val="55"/>
          <w:position w:val="-3"/>
        </w:rPr>
        <w:t>1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left="-45" w:right="87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600"/>
          <w:position w:val="1"/>
        </w:rPr>
        <w:t>..J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0" w:bottom="280" w:left="400" w:right="400"/>
          <w:cols w:num="3" w:equalWidth="0">
            <w:col w:w="2126" w:space="7723"/>
            <w:col w:w="421" w:space="152"/>
            <w:col w:w="1018"/>
          </w:cols>
        </w:sectPr>
      </w:pPr>
      <w:rPr/>
    </w:p>
    <w:p>
      <w:pPr>
        <w:spacing w:before="94" w:after="0" w:line="240" w:lineRule="auto"/>
        <w:ind w:left="6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29.600006pt;margin-top:6.719971pt;width:467.519965pt;height:745.920021pt;mso-position-horizontal-relative:page;mso-position-vertical-relative:page;z-index:-2097" coordorigin="2592,134" coordsize="9350,14918">
            <v:shape style="position:absolute;left:2688;top:134;width:9178;height:4742" type="#_x0000_t75">
              <v:imagedata r:id="rId90" o:title=""/>
            </v:shape>
            <v:shape style="position:absolute;left:2592;top:11059;width:595;height:3994" type="#_x0000_t75">
              <v:imagedata r:id="rId91" o:title=""/>
            </v:shape>
            <v:group style="position:absolute;left:2861;top:4637;width:2;height:6595" coordorigin="2861,4637" coordsize="2,6595">
              <v:shape style="position:absolute;left:2861;top:4637;width:2;height:6595" coordorigin="2861,4637" coordsize="0,6595" path="m2861,11232l2861,4637e" filled="f" stroked="t" strokeweight="1.44pt" strokecolor="#000000">
                <v:path arrowok="t"/>
              </v:shape>
            </v:group>
            <v:group style="position:absolute;left:2688;top:4723;width:2;height:2165" coordorigin="2688,4723" coordsize="2,2165">
              <v:shape style="position:absolute;left:2688;top:4723;width:2;height:2165" coordorigin="2688,4723" coordsize="0,2165" path="m2688,6888l2688,4723e" filled="f" stroked="t" strokeweight=".24pt" strokecolor="#000000">
                <v:path arrowok="t"/>
              </v:shape>
            </v:group>
            <v:group style="position:absolute;left:2678;top:7061;width:2;height:1536" coordorigin="2678,7061" coordsize="2,1536">
              <v:shape style="position:absolute;left:2678;top:7061;width:2;height:1536" coordorigin="2678,7061" coordsize="0,1536" path="m2678,8597l2678,7061e" filled="f" stroked="t" strokeweight=".48pt" strokecolor="#000000">
                <v:path arrowok="t"/>
              </v:shape>
            </v:group>
            <v:group style="position:absolute;left:2671;top:8678;width:2;height:2352" coordorigin="2671,8678" coordsize="2,2352">
              <v:shape style="position:absolute;left:2671;top:8678;width:2;height:2352" coordorigin="2671,8678" coordsize="0,2352" path="m2671,11030l2671,8678e" filled="f" stroked="t" strokeweight=".24pt" strokecolor="#000000">
                <v:path arrowok="t"/>
              </v:shape>
            </v:group>
            <v:group style="position:absolute;left:3158;top:14918;width:1205;height:2" coordorigin="3158,14918" coordsize="1205,2">
              <v:shape style="position:absolute;left:3158;top:14918;width:1205;height:2" coordorigin="3158,14918" coordsize="1205,0" path="m3158,14918l4363,14918e" filled="f" stroked="t" strokeweight=".96pt" strokecolor="#000000">
                <v:path arrowok="t"/>
              </v:shape>
              <v:shape style="position:absolute;left:11654;top:6086;width:288;height:4934" type="#_x0000_t75">
                <v:imagedata r:id="rId92" o:title=""/>
              </v:shape>
            </v:group>
            <v:group style="position:absolute;left:11753;top:4762;width:2;height:1354" coordorigin="11753,4762" coordsize="2,1354">
              <v:shape style="position:absolute;left:11753;top:4762;width:2;height:1354" coordorigin="11753,4762" coordsize="0,1354" path="m11753,6115l11753,4762e" filled="f" stroked="t" strokeweight="1.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38.080002pt;margin-top:613.440002pt;width:348.480011pt;height:137.279999pt;mso-position-horizontal-relative:page;mso-position-vertical-relative:page;z-index:-2096" type="#_x0000_t75">
            <v:imagedata r:id="rId93" o:title=""/>
          </v:shape>
        </w:pict>
      </w:r>
      <w:r>
        <w:rPr/>
        <w:pict>
          <v:shape style="width:49.919999pt;height:48.96pt;mso-position-horizontal-relative:char;mso-position-vertical-relative:line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2" w:after="0" w:line="179" w:lineRule="exact"/>
        <w:ind w:left="822" w:right="78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9.822240pt;width:59.330183pt;height:18.5pt;mso-position-horizontal-relative:page;mso-position-vertical-relative:paragraph;z-index:-2094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-10"/>
                      <w:w w:val="13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-14"/>
                      <w:w w:val="13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15"/>
                      <w:w w:val="13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0"/>
                      <w:w w:val="13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-6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-18"/>
                      <w:w w:val="13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-27"/>
                      <w:w w:val="13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18"/>
                      <w:w w:val="13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-93"/>
                      <w:w w:val="13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8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0" w:after="0" w:line="158" w:lineRule="exact"/>
        <w:ind w:left="434" w:right="34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1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ta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1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72" w:after="0" w:line="240" w:lineRule="auto"/>
        <w:ind w:left="440" w:right="354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6"/>
          <w:szCs w:val="6"/>
          <w:spacing w:val="0"/>
          <w:w w:val="123"/>
        </w:rPr>
        <w:t>G()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23"/>
        </w:rPr>
        <w:t>SI.U;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23"/>
        </w:rPr>
        <w:t>)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23"/>
        </w:rPr>
        <w:t>o;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23"/>
        </w:rPr>
        <w:t>()</w:t>
      </w:r>
      <w:r>
        <w:rPr>
          <w:rFonts w:ascii="Times New Roman" w:hAnsi="Times New Roman" w:cs="Times New Roman" w:eastAsia="Times New Roman"/>
          <w:sz w:val="6"/>
          <w:szCs w:val="6"/>
          <w:spacing w:val="3"/>
          <w:w w:val="12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23"/>
        </w:rPr>
        <w:t>Dkl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spacing w:val="-11"/>
          <w:w w:val="12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59"/>
        </w:rPr>
        <w:t>Ul"-0</w:t>
      </w:r>
      <w:r>
        <w:rPr>
          <w:rFonts w:ascii="Times New Roman" w:hAnsi="Times New Roman" w:cs="Times New Roman" w:eastAsia="Times New Roman"/>
          <w:sz w:val="7"/>
          <w:szCs w:val="7"/>
          <w:spacing w:val="6"/>
          <w:w w:val="159"/>
        </w:rPr>
        <w:t>0</w:t>
      </w:r>
      <w:r>
        <w:rPr>
          <w:rFonts w:ascii="Arial" w:hAnsi="Arial" w:cs="Arial" w:eastAsia="Arial"/>
          <w:sz w:val="7"/>
          <w:szCs w:val="7"/>
          <w:spacing w:val="0"/>
          <w:w w:val="159"/>
        </w:rPr>
        <w:t>Di</w:t>
      </w:r>
      <w:r>
        <w:rPr>
          <w:rFonts w:ascii="Arial" w:hAnsi="Arial" w:cs="Arial" w:eastAsia="Arial"/>
          <w:sz w:val="7"/>
          <w:szCs w:val="7"/>
          <w:spacing w:val="-19"/>
          <w:w w:val="15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30"/>
        </w:rPr>
        <w:t>lAUSOJ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" w:right="-53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6.96pt;margin-top:35.332901pt;width:469.92pt;height:.1pt;mso-position-horizontal-relative:page;mso-position-vertical-relative:paragraph;z-index:-2095" coordorigin="139,707" coordsize="9398,2">
            <v:shape style="position:absolute;left:139;top:707;width:9398;height:2" coordorigin="139,707" coordsize="9398,0" path="m139,707l9538,707e" filled="f" stroked="t" strokeweight="2.16pt" strokecolor="#000000">
              <v:path arrowok="t"/>
            </v:shape>
          </v:group>
          <w10:wrap type="none"/>
        </w:pict>
      </w:r>
      <w:hyperlink r:id="rId96">
        <w:r>
          <w:rPr>
            <w:rFonts w:ascii="Arial" w:hAnsi="Arial" w:cs="Arial" w:eastAsia="Arial"/>
            <w:sz w:val="17"/>
            <w:szCs w:val="17"/>
            <w:spacing w:val="0"/>
            <w:w w:val="151"/>
          </w:rPr>
          <w:t>www.jalisco.gob.}l</w:t>
        </w:r>
        <w:r>
          <w:rPr>
            <w:rFonts w:ascii="Arial" w:hAnsi="Arial" w:cs="Arial" w:eastAsia="Arial"/>
            <w:sz w:val="17"/>
            <w:szCs w:val="17"/>
            <w:spacing w:val="0"/>
            <w:w w:val="100"/>
          </w:rPr>
        </w:r>
      </w:hyperlink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9" w:lineRule="auto"/>
        <w:ind w:left="91" w:right="81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</w:rPr>
        <w:t>1.-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8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facilita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obtenció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</w:rPr>
        <w:t>información;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5" w:lineRule="auto"/>
        <w:ind w:left="86" w:right="67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75"/>
        </w:rPr>
        <w:t>11.-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7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Promove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capacitació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actualizació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int¡egrantes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adscrito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Unidad;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82" w:right="89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69"/>
        </w:rPr>
        <w:t>111.-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6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programas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capacitació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información,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accesibilidad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spacing w:val="16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integrantes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54" w:lineRule="exact"/>
        <w:ind w:left="7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position w:val="1"/>
        </w:rPr>
        <w:t>obligado;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6" w:lineRule="auto"/>
        <w:ind w:left="77" w:right="105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Recabar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enviar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Instituto,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lineamiento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expida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datos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necesarios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elaboración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anual;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1" w:lineRule="auto"/>
        <w:ind w:left="67" w:right="12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autoriza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ampliación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plazo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con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materia;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4" w:after="0" w:line="586" w:lineRule="exact"/>
        <w:ind w:left="48" w:right="150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Revisar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informació</w:t>
      </w:r>
      <w:r>
        <w:rPr>
          <w:rFonts w:ascii="Arial" w:hAnsi="Arial" w:cs="Arial" w:eastAsia="Arial"/>
          <w:sz w:val="17"/>
          <w:szCs w:val="17"/>
          <w:spacing w:val="-10"/>
          <w:w w:val="104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confidencia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spacing w:val="-17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reciba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sean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exacto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actualizados;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VIl.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Recibir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clasificación,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rectificación,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oposición.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1" w:after="0" w:line="336" w:lineRule="auto"/>
        <w:ind w:left="43" w:right="94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modificación,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corrección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sustitución,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cancelación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ampliación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confidencial,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ley;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43" w:right="155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Registra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controla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transmisió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terceros,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confidencia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su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poder;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IX.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índic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clasificad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confidencia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X.</w:t>
      </w:r>
      <w:r>
        <w:rPr>
          <w:rFonts w:ascii="Arial" w:hAnsi="Arial" w:cs="Arial" w:eastAsia="Arial"/>
          <w:sz w:val="17"/>
          <w:szCs w:val="17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establezca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otra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reglamentaría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aplicables.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14"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spacing w:val="-16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394"/>
        </w:rPr>
        <w:t>-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Sentido.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sentido: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3" w:lineRule="auto"/>
        <w:ind w:left="19" w:right="173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Afirmativo,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totalida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entregada,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importar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formato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procesamient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solicitó;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7" w:lineRule="auto"/>
        <w:ind w:left="14" w:right="466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65"/>
        </w:rPr>
        <w:t>11.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6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Afirmativ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parcialmente,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otorgars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confidencial,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inexistente;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0" w:lineRule="auto"/>
        <w:ind w:left="10" w:right="792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59"/>
        </w:rPr>
        <w:t>111</w:t>
      </w:r>
      <w:r>
        <w:rPr>
          <w:rFonts w:ascii="Arial" w:hAnsi="Arial" w:cs="Arial" w:eastAsia="Arial"/>
          <w:sz w:val="17"/>
          <w:szCs w:val="17"/>
          <w:spacing w:val="0"/>
          <w:w w:val="59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59"/>
        </w:rPr>
        <w:t>  </w:t>
      </w:r>
      <w:r>
        <w:rPr>
          <w:rFonts w:ascii="Arial" w:hAnsi="Arial" w:cs="Arial" w:eastAsia="Arial"/>
          <w:sz w:val="17"/>
          <w:szCs w:val="17"/>
          <w:spacing w:val="20"/>
          <w:w w:val="5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Negativo,</w:t>
      </w:r>
      <w:r>
        <w:rPr>
          <w:rFonts w:ascii="Arial" w:hAnsi="Arial" w:cs="Arial" w:eastAsia="Arial"/>
          <w:sz w:val="17"/>
          <w:szCs w:val="17"/>
          <w:spacing w:val="9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cuando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spacing w:val="35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spacing w:val="44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otorgars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spacing w:val="44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res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confidencia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l</w:t>
      </w:r>
      <w:r>
        <w:rPr>
          <w:rFonts w:ascii="Arial" w:hAnsi="Arial" w:cs="Arial" w:eastAsia="Arial"/>
          <w:sz w:val="17"/>
          <w:szCs w:val="17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inexistente.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0" w:lineRule="auto"/>
        <w:ind w:left="5" w:right="1103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6"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o</w:t>
      </w:r>
      <w:r>
        <w:rPr>
          <w:rFonts w:ascii="Arial" w:hAnsi="Arial" w:cs="Arial" w:eastAsia="Arial"/>
          <w:sz w:val="17"/>
          <w:szCs w:val="17"/>
          <w:spacing w:val="34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86-Bis</w:t>
      </w:r>
      <w:r>
        <w:rPr>
          <w:rFonts w:ascii="Arial" w:hAnsi="Arial" w:cs="Arial" w:eastAsia="Arial"/>
          <w:sz w:val="17"/>
          <w:szCs w:val="17"/>
          <w:spacing w:val="11"/>
          <w:w w:val="106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spacing w:val="-19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Declarar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Información.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397" w:right="417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35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jc w:val="center"/>
        <w:spacing w:after="0"/>
        <w:sectPr>
          <w:pgMar w:footer="0" w:header="0" w:top="520" w:bottom="280" w:left="240" w:right="880"/>
          <w:footerReference w:type="default" r:id="rId89"/>
          <w:pgSz w:w="12240" w:h="15840"/>
          <w:cols w:num="2" w:equalWidth="0">
            <w:col w:w="2182" w:space="1101"/>
            <w:col w:w="7837"/>
          </w:cols>
        </w:sectPr>
      </w:pPr>
      <w:rPr/>
    </w:p>
    <w:p>
      <w:pPr>
        <w:spacing w:before="0" w:after="0" w:line="580" w:lineRule="exact"/>
        <w:ind w:left="3539" w:right="-193"/>
        <w:jc w:val="left"/>
        <w:rPr>
          <w:rFonts w:ascii="Arial" w:hAnsi="Arial" w:cs="Arial" w:eastAsia="Arial"/>
          <w:sz w:val="102"/>
          <w:szCs w:val="102"/>
        </w:rPr>
      </w:pPr>
      <w:rPr/>
      <w:r>
        <w:rPr>
          <w:rFonts w:ascii="Arial" w:hAnsi="Arial" w:cs="Arial" w:eastAsia="Arial"/>
          <w:sz w:val="102"/>
          <w:szCs w:val="102"/>
          <w:w w:val="41"/>
          <w:position w:val="-2"/>
        </w:rPr>
        <w:t>-·</w:t>
      </w:r>
      <w:r>
        <w:rPr>
          <w:rFonts w:ascii="Arial" w:hAnsi="Arial" w:cs="Arial" w:eastAsia="Arial"/>
          <w:sz w:val="102"/>
          <w:szCs w:val="102"/>
          <w:spacing w:val="-168"/>
          <w:w w:val="100"/>
          <w:position w:val="-2"/>
        </w:rPr>
        <w:t> </w:t>
      </w:r>
      <w:r>
        <w:rPr>
          <w:rFonts w:ascii="Arial" w:hAnsi="Arial" w:cs="Arial" w:eastAsia="Arial"/>
          <w:sz w:val="102"/>
          <w:szCs w:val="102"/>
          <w:spacing w:val="0"/>
          <w:w w:val="40"/>
          <w:position w:val="-2"/>
        </w:rPr>
        <w:t>,</w:t>
      </w:r>
      <w:r>
        <w:rPr>
          <w:rFonts w:ascii="Arial" w:hAnsi="Arial" w:cs="Arial" w:eastAsia="Arial"/>
          <w:sz w:val="102"/>
          <w:szCs w:val="102"/>
          <w:spacing w:val="-168"/>
          <w:w w:val="100"/>
          <w:position w:val="-2"/>
        </w:rPr>
        <w:t> </w:t>
      </w:r>
      <w:r>
        <w:rPr>
          <w:rFonts w:ascii="Arial" w:hAnsi="Arial" w:cs="Arial" w:eastAsia="Arial"/>
          <w:sz w:val="102"/>
          <w:szCs w:val="102"/>
          <w:spacing w:val="0"/>
          <w:w w:val="41"/>
          <w:position w:val="-2"/>
        </w:rPr>
        <w:t>-·</w:t>
      </w:r>
      <w:r>
        <w:rPr>
          <w:rFonts w:ascii="Arial" w:hAnsi="Arial" w:cs="Arial" w:eastAsia="Arial"/>
          <w:sz w:val="102"/>
          <w:szCs w:val="102"/>
          <w:spacing w:val="-168"/>
          <w:w w:val="100"/>
          <w:position w:val="-2"/>
        </w:rPr>
        <w:t> </w:t>
      </w:r>
      <w:r>
        <w:rPr>
          <w:rFonts w:ascii="Arial" w:hAnsi="Arial" w:cs="Arial" w:eastAsia="Arial"/>
          <w:sz w:val="102"/>
          <w:szCs w:val="102"/>
          <w:spacing w:val="0"/>
          <w:w w:val="40"/>
          <w:position w:val="-2"/>
        </w:rPr>
        <w:t>-"··--</w:t>
      </w:r>
      <w:r>
        <w:rPr>
          <w:rFonts w:ascii="Arial" w:hAnsi="Arial" w:cs="Arial" w:eastAsia="Arial"/>
          <w:sz w:val="102"/>
          <w:szCs w:val="102"/>
          <w:spacing w:val="0"/>
          <w:w w:val="40"/>
          <w:position w:val="-2"/>
        </w:rPr>
        <w:t> </w:t>
      </w:r>
      <w:r>
        <w:rPr>
          <w:rFonts w:ascii="Arial" w:hAnsi="Arial" w:cs="Arial" w:eastAsia="Arial"/>
          <w:sz w:val="102"/>
          <w:szCs w:val="102"/>
          <w:spacing w:val="33"/>
          <w:w w:val="40"/>
          <w:position w:val="-2"/>
        </w:rPr>
        <w:t> </w:t>
      </w:r>
      <w:r>
        <w:rPr>
          <w:rFonts w:ascii="Arial" w:hAnsi="Arial" w:cs="Arial" w:eastAsia="Arial"/>
          <w:sz w:val="102"/>
          <w:szCs w:val="102"/>
          <w:spacing w:val="0"/>
          <w:w w:val="46"/>
          <w:position w:val="-2"/>
        </w:rPr>
        <w:t>-</w:t>
      </w:r>
      <w:r>
        <w:rPr>
          <w:rFonts w:ascii="Arial" w:hAnsi="Arial" w:cs="Arial" w:eastAsia="Arial"/>
          <w:sz w:val="102"/>
          <w:szCs w:val="102"/>
          <w:spacing w:val="-179"/>
          <w:w w:val="18"/>
          <w:position w:val="-2"/>
        </w:rPr>
        <w:t>.</w:t>
      </w:r>
      <w:r>
        <w:rPr>
          <w:rFonts w:ascii="Arial" w:hAnsi="Arial" w:cs="Arial" w:eastAsia="Arial"/>
          <w:sz w:val="102"/>
          <w:szCs w:val="102"/>
          <w:spacing w:val="-43"/>
          <w:w w:val="21"/>
          <w:position w:val="-2"/>
        </w:rPr>
        <w:t>-</w:t>
      </w:r>
      <w:r>
        <w:rPr>
          <w:rFonts w:ascii="Arial" w:hAnsi="Arial" w:cs="Arial" w:eastAsia="Arial"/>
          <w:sz w:val="102"/>
          <w:szCs w:val="102"/>
          <w:spacing w:val="-73"/>
          <w:w w:val="18"/>
          <w:position w:val="-2"/>
        </w:rPr>
        <w:t>.</w:t>
      </w:r>
      <w:r>
        <w:rPr>
          <w:rFonts w:ascii="Arial" w:hAnsi="Arial" w:cs="Arial" w:eastAsia="Arial"/>
          <w:sz w:val="102"/>
          <w:szCs w:val="102"/>
          <w:spacing w:val="59"/>
          <w:w w:val="21"/>
          <w:position w:val="-2"/>
        </w:rPr>
        <w:t>-</w:t>
      </w:r>
      <w:r>
        <w:rPr>
          <w:rFonts w:ascii="Arial" w:hAnsi="Arial" w:cs="Arial" w:eastAsia="Arial"/>
          <w:sz w:val="102"/>
          <w:szCs w:val="102"/>
          <w:spacing w:val="0"/>
          <w:w w:val="20"/>
          <w:position w:val="-2"/>
        </w:rPr>
        <w:t>,·</w:t>
      </w:r>
      <w:r>
        <w:rPr>
          <w:rFonts w:ascii="Arial" w:hAnsi="Arial" w:cs="Arial" w:eastAsia="Arial"/>
          <w:sz w:val="102"/>
          <w:szCs w:val="102"/>
          <w:spacing w:val="-165"/>
          <w:w w:val="100"/>
          <w:position w:val="-2"/>
        </w:rPr>
        <w:t> </w:t>
      </w:r>
      <w:r>
        <w:rPr>
          <w:rFonts w:ascii="Arial" w:hAnsi="Arial" w:cs="Arial" w:eastAsia="Arial"/>
          <w:sz w:val="102"/>
          <w:szCs w:val="102"/>
          <w:spacing w:val="0"/>
          <w:w w:val="20"/>
          <w:position w:val="-2"/>
        </w:rPr>
        <w:t>-·-·-··""'•</w:t>
      </w:r>
      <w:r>
        <w:rPr>
          <w:rFonts w:ascii="Arial" w:hAnsi="Arial" w:cs="Arial" w:eastAsia="Arial"/>
          <w:sz w:val="102"/>
          <w:szCs w:val="102"/>
          <w:spacing w:val="-5"/>
          <w:w w:val="21"/>
          <w:position w:val="-2"/>
        </w:rPr>
        <w:t>·</w:t>
      </w:r>
      <w:r>
        <w:rPr>
          <w:rFonts w:ascii="Arial" w:hAnsi="Arial" w:cs="Arial" w:eastAsia="Arial"/>
          <w:sz w:val="102"/>
          <w:szCs w:val="102"/>
          <w:color w:val="2D2D2D"/>
          <w:spacing w:val="0"/>
          <w:w w:val="15"/>
          <w:position w:val="-2"/>
        </w:rPr>
        <w:t>·</w:t>
      </w:r>
      <w:r>
        <w:rPr>
          <w:rFonts w:ascii="Arial" w:hAnsi="Arial" w:cs="Arial" w:eastAsia="Arial"/>
          <w:sz w:val="102"/>
          <w:szCs w:val="102"/>
          <w:color w:val="2D2D2D"/>
          <w:spacing w:val="1"/>
          <w:w w:val="15"/>
          <w:position w:val="-2"/>
        </w:rPr>
        <w:t>·</w:t>
      </w:r>
      <w:r>
        <w:rPr>
          <w:rFonts w:ascii="Arial" w:hAnsi="Arial" w:cs="Arial" w:eastAsia="Arial"/>
          <w:sz w:val="102"/>
          <w:szCs w:val="102"/>
          <w:color w:val="000000"/>
          <w:spacing w:val="0"/>
          <w:w w:val="23"/>
          <w:position w:val="-2"/>
        </w:rPr>
        <w:t>--</w:t>
      </w:r>
      <w:r>
        <w:rPr>
          <w:rFonts w:ascii="Arial" w:hAnsi="Arial" w:cs="Arial" w:eastAsia="Arial"/>
          <w:sz w:val="102"/>
          <w:szCs w:val="102"/>
          <w:color w:val="000000"/>
          <w:spacing w:val="65"/>
          <w:w w:val="23"/>
          <w:position w:val="-2"/>
        </w:rPr>
        <w:t>-</w:t>
      </w:r>
      <w:r>
        <w:rPr>
          <w:rFonts w:ascii="Arial" w:hAnsi="Arial" w:cs="Arial" w:eastAsia="Arial"/>
          <w:sz w:val="102"/>
          <w:szCs w:val="102"/>
          <w:color w:val="000000"/>
          <w:spacing w:val="65"/>
          <w:w w:val="23"/>
          <w:position w:val="-2"/>
        </w:rPr>
        <w:t>-</w:t>
      </w:r>
      <w:r>
        <w:rPr>
          <w:rFonts w:ascii="Arial" w:hAnsi="Arial" w:cs="Arial" w:eastAsia="Arial"/>
          <w:sz w:val="102"/>
          <w:szCs w:val="102"/>
          <w:color w:val="000000"/>
          <w:spacing w:val="-29"/>
          <w:w w:val="23"/>
          <w:position w:val="-2"/>
        </w:rPr>
        <w:t>·</w:t>
      </w:r>
      <w:r>
        <w:rPr>
          <w:rFonts w:ascii="Arial" w:hAnsi="Arial" w:cs="Arial" w:eastAsia="Arial"/>
          <w:sz w:val="102"/>
          <w:szCs w:val="102"/>
          <w:color w:val="000000"/>
          <w:spacing w:val="-61"/>
          <w:w w:val="13"/>
          <w:position w:val="-2"/>
        </w:rPr>
        <w:t>.</w:t>
      </w:r>
      <w:r>
        <w:rPr>
          <w:rFonts w:ascii="Arial" w:hAnsi="Arial" w:cs="Arial" w:eastAsia="Arial"/>
          <w:sz w:val="102"/>
          <w:szCs w:val="102"/>
          <w:color w:val="000000"/>
          <w:spacing w:val="0"/>
          <w:w w:val="23"/>
          <w:position w:val="-2"/>
        </w:rPr>
        <w:t>-·</w:t>
      </w:r>
      <w:r>
        <w:rPr>
          <w:rFonts w:ascii="Arial" w:hAnsi="Arial" w:cs="Arial" w:eastAsia="Arial"/>
          <w:sz w:val="102"/>
          <w:szCs w:val="102"/>
          <w:color w:val="000000"/>
          <w:spacing w:val="0"/>
          <w:w w:val="100"/>
          <w:position w:val="0"/>
        </w:rPr>
      </w:r>
    </w:p>
    <w:p>
      <w:pPr>
        <w:spacing w:before="0" w:after="0" w:line="721" w:lineRule="exact"/>
        <w:ind w:left="2564" w:right="3932"/>
        <w:jc w:val="center"/>
        <w:rPr>
          <w:rFonts w:ascii="Arial" w:hAnsi="Arial" w:cs="Arial" w:eastAsia="Arial"/>
          <w:sz w:val="102"/>
          <w:szCs w:val="102"/>
        </w:rPr>
      </w:pPr>
      <w:rPr/>
      <w:r>
        <w:rPr/>
        <w:pict>
          <v:shape style="position:absolute;margin-left:43.200001pt;margin-top:3.619217pt;width:49.919998pt;height:49.919998pt;mso-position-horizontal-relative:page;mso-position-vertical-relative:paragraph;z-index:-2093" type="#_x0000_t75">
            <v:imagedata r:id="rId98" o:title=""/>
          </v:shape>
        </w:pict>
      </w:r>
      <w:r>
        <w:rPr>
          <w:rFonts w:ascii="Arial" w:hAnsi="Arial" w:cs="Arial" w:eastAsia="Arial"/>
          <w:sz w:val="102"/>
          <w:szCs w:val="102"/>
          <w:spacing w:val="0"/>
          <w:w w:val="416"/>
          <w:position w:val="-13"/>
        </w:rPr>
        <w:t>Í</w:t>
      </w:r>
      <w:r>
        <w:rPr>
          <w:rFonts w:ascii="Arial" w:hAnsi="Arial" w:cs="Arial" w:eastAsia="Arial"/>
          <w:sz w:val="102"/>
          <w:szCs w:val="102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8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v:shape style="position:absolute;margin-left:552.960022pt;margin-top:-.601063pt;width:42.240002pt;height:43.200001pt;mso-position-horizontal-relative:page;mso-position-vertical-relative:paragraph;z-index:-2090" type="#_x0000_t75">
            <v:imagedata r:id="rId99" o:title=""/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123"/>
          <w:position w:val="-2"/>
        </w:rPr>
        <w:t>•«=•--··'""'</w:t>
      </w:r>
      <w:r>
        <w:rPr>
          <w:rFonts w:ascii="Arial" w:hAnsi="Arial" w:cs="Arial" w:eastAsia="Arial"/>
          <w:sz w:val="11"/>
          <w:szCs w:val="11"/>
          <w:spacing w:val="-13"/>
          <w:w w:val="123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11"/>
          <w:szCs w:val="11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296"/>
          <w:position w:val="-2"/>
        </w:rPr>
        <w:t>"'''""'</w:t>
      </w:r>
      <w:r>
        <w:rPr>
          <w:rFonts w:ascii="Arial" w:hAnsi="Arial" w:cs="Arial" w:eastAsia="Arial"/>
          <w:sz w:val="11"/>
          <w:szCs w:val="11"/>
          <w:spacing w:val="-2"/>
          <w:w w:val="296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296"/>
          <w:position w:val="-2"/>
        </w:rPr>
        <w:t>--</w:t>
      </w:r>
      <w:r>
        <w:rPr>
          <w:rFonts w:ascii="Arial" w:hAnsi="Arial" w:cs="Arial" w:eastAsia="Arial"/>
          <w:sz w:val="11"/>
          <w:szCs w:val="11"/>
          <w:spacing w:val="1"/>
          <w:w w:val="296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296"/>
          <w:position w:val="-2"/>
        </w:rPr>
        <w:t>-</w:t>
      </w:r>
      <w:r>
        <w:rPr>
          <w:rFonts w:ascii="Arial" w:hAnsi="Arial" w:cs="Arial" w:eastAsia="Arial"/>
          <w:sz w:val="11"/>
          <w:szCs w:val="11"/>
          <w:spacing w:val="0"/>
          <w:w w:val="296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1"/>
          <w:w w:val="296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296"/>
          <w:position w:val="-2"/>
        </w:rPr>
        <w:t>-</w:t>
      </w:r>
      <w:r>
        <w:rPr>
          <w:rFonts w:ascii="Arial" w:hAnsi="Arial" w:cs="Arial" w:eastAsia="Arial"/>
          <w:sz w:val="11"/>
          <w:szCs w:val="11"/>
          <w:spacing w:val="0"/>
          <w:w w:val="296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1"/>
          <w:w w:val="296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296"/>
          <w:position w:val="-2"/>
        </w:rPr>
        <w:t>,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395" w:lineRule="exact"/>
        <w:ind w:right="631"/>
        <w:jc w:val="right"/>
        <w:rPr>
          <w:rFonts w:ascii="Times New Roman" w:hAnsi="Times New Roman" w:cs="Times New Roman" w:eastAsia="Times New Roman"/>
          <w:sz w:val="50"/>
          <w:szCs w:val="50"/>
        </w:rPr>
      </w:pPr>
      <w:rPr/>
      <w:r>
        <w:rPr>
          <w:rFonts w:ascii="Times New Roman" w:hAnsi="Times New Roman" w:cs="Times New Roman" w:eastAsia="Times New Roman"/>
          <w:sz w:val="50"/>
          <w:szCs w:val="50"/>
          <w:spacing w:val="0"/>
          <w:w w:val="90"/>
          <w:position w:val="-7"/>
        </w:rPr>
        <w:t>"-,</w:t>
      </w:r>
      <w:r>
        <w:rPr>
          <w:rFonts w:ascii="Times New Roman" w:hAnsi="Times New Roman" w:cs="Times New Roman" w:eastAsia="Times New Roman"/>
          <w:sz w:val="50"/>
          <w:szCs w:val="50"/>
          <w:spacing w:val="0"/>
          <w:w w:val="100"/>
          <w:position w:val="0"/>
        </w:rPr>
      </w:r>
    </w:p>
    <w:p>
      <w:pPr>
        <w:spacing w:before="0" w:after="0" w:line="421" w:lineRule="exact"/>
        <w:ind w:right="205"/>
        <w:jc w:val="right"/>
        <w:rPr>
          <w:rFonts w:ascii="Arial" w:hAnsi="Arial" w:cs="Arial" w:eastAsia="Arial"/>
          <w:sz w:val="71"/>
          <w:szCs w:val="71"/>
        </w:rPr>
      </w:pPr>
      <w:rPr/>
      <w:r>
        <w:rPr>
          <w:rFonts w:ascii="Arial" w:hAnsi="Arial" w:cs="Arial" w:eastAsia="Arial"/>
          <w:sz w:val="71"/>
          <w:szCs w:val="71"/>
          <w:spacing w:val="0"/>
          <w:w w:val="67"/>
          <w:position w:val="-14"/>
        </w:rPr>
        <w:t>'-',</w:t>
      </w:r>
      <w:r>
        <w:rPr>
          <w:rFonts w:ascii="Arial" w:hAnsi="Arial" w:cs="Arial" w:eastAsia="Arial"/>
          <w:sz w:val="71"/>
          <w:szCs w:val="71"/>
          <w:spacing w:val="0"/>
          <w:w w:val="100"/>
          <w:position w:val="0"/>
        </w:rPr>
      </w:r>
    </w:p>
    <w:p>
      <w:pPr>
        <w:jc w:val="right"/>
        <w:spacing w:after="0"/>
        <w:sectPr>
          <w:pgMar w:footer="0" w:header="0" w:top="0" w:bottom="280" w:left="220" w:right="180"/>
          <w:footerReference w:type="default" r:id="rId97"/>
          <w:pgSz w:w="12240" w:h="15840"/>
          <w:cols w:num="2" w:equalWidth="0">
            <w:col w:w="7890" w:space="530"/>
            <w:col w:w="3420"/>
          </w:cols>
        </w:sectPr>
      </w:pPr>
      <w:rPr/>
    </w:p>
    <w:p>
      <w:pPr>
        <w:spacing w:before="0" w:after="0" w:line="276" w:lineRule="exact"/>
        <w:ind w:left="2665" w:right="-20"/>
        <w:jc w:val="left"/>
        <w:tabs>
          <w:tab w:pos="3380" w:val="left"/>
          <w:tab w:pos="115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¡</w:t>
      </w:r>
      <w:r>
        <w:rPr>
          <w:rFonts w:ascii="Times New Roman" w:hAnsi="Times New Roman" w:cs="Times New Roman" w:eastAsia="Times New Roman"/>
          <w:sz w:val="28"/>
          <w:szCs w:val="28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casos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cierta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ejercido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267" w:lineRule="exact"/>
        <w:ind w:left="2655" w:right="-20"/>
        <w:jc w:val="left"/>
        <w:tabs>
          <w:tab w:pos="3380" w:val="left"/>
          <w:tab w:pos="1154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spacing w:val="0"/>
          <w:w w:val="52"/>
          <w:position w:val="-2"/>
        </w:rPr>
        <w:t>f</w:t>
      </w:r>
      <w:r>
        <w:rPr>
          <w:rFonts w:ascii="Arial" w:hAnsi="Arial" w:cs="Arial" w:eastAsia="Arial"/>
          <w:sz w:val="30"/>
          <w:szCs w:val="3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30"/>
          <w:szCs w:val="30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debe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motiva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spacing w:val="-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funció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causas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7"/>
          <w:szCs w:val="17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motive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inexistencia.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</w:r>
      <w:r>
        <w:rPr>
          <w:rFonts w:ascii="Arial" w:hAnsi="Arial" w:cs="Arial" w:eastAsia="Arial"/>
          <w:sz w:val="30"/>
          <w:szCs w:val="30"/>
          <w:spacing w:val="0"/>
          <w:w w:val="103"/>
          <w:position w:val="-2"/>
        </w:rPr>
        <w:t>¡</w:t>
      </w:r>
      <w:r>
        <w:rPr>
          <w:rFonts w:ascii="Arial" w:hAnsi="Arial" w:cs="Arial" w:eastAsia="Arial"/>
          <w:sz w:val="30"/>
          <w:szCs w:val="3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220" w:right="180"/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0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2" w:after="0" w:line="182" w:lineRule="exact"/>
        <w:ind w:left="841" w:right="44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97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161" w:lineRule="exact"/>
        <w:ind w:left="458" w:right="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63" w:after="0" w:line="240" w:lineRule="auto"/>
        <w:ind w:left="464" w:right="-4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spacing w:val="0"/>
          <w:w w:val="94"/>
        </w:rPr>
        <w:t>OOSlE.V.: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</w:rPr>
        <w:t>DlL</w:t>
      </w:r>
      <w:r>
        <w:rPr>
          <w:rFonts w:ascii="Times New Roman" w:hAnsi="Times New Roman" w:cs="Times New Roman" w:eastAsia="Times New Roman"/>
          <w:sz w:val="8"/>
          <w:szCs w:val="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99"/>
        </w:rPr>
        <w:t>TI\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200"/>
        </w:rPr>
        <w:t>00</w:t>
      </w:r>
      <w:r>
        <w:rPr>
          <w:rFonts w:ascii="Times New Roman" w:hAnsi="Times New Roman" w:cs="Times New Roman" w:eastAsia="Times New Roman"/>
          <w:sz w:val="8"/>
          <w:szCs w:val="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88"/>
        </w:rPr>
        <w:t>01;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8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98"/>
        </w:rPr>
        <w:t>JALISCO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</w:rPr>
      </w:r>
    </w:p>
    <w:p>
      <w:pPr>
        <w:spacing w:before="0" w:after="0" w:line="399" w:lineRule="exact"/>
        <w:ind w:left="11" w:right="-20"/>
        <w:jc w:val="left"/>
        <w:tabs>
          <w:tab w:pos="908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spacing w:val="-102"/>
          <w:w w:val="278"/>
          <w:position w:val="-5"/>
        </w:rPr>
        <w:t>¡</w:t>
      </w:r>
      <w:r>
        <w:rPr>
          <w:rFonts w:ascii="Arial" w:hAnsi="Arial" w:cs="Arial" w:eastAsia="Arial"/>
          <w:sz w:val="39"/>
          <w:szCs w:val="39"/>
          <w:spacing w:val="0"/>
          <w:w w:val="89"/>
          <w:position w:val="0"/>
        </w:rPr>
        <w:t>!</w:t>
      </w:r>
      <w:r>
        <w:rPr>
          <w:rFonts w:ascii="Arial" w:hAnsi="Arial" w:cs="Arial" w:eastAsia="Arial"/>
          <w:sz w:val="39"/>
          <w:szCs w:val="3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39"/>
          <w:szCs w:val="39"/>
          <w:spacing w:val="0"/>
          <w:w w:val="100"/>
          <w:position w:val="0"/>
        </w:rPr>
      </w:r>
      <w:r>
        <w:rPr>
          <w:rFonts w:ascii="Arial" w:hAnsi="Arial" w:cs="Arial" w:eastAsia="Arial"/>
          <w:sz w:val="23"/>
          <w:szCs w:val="23"/>
          <w:color w:val="2D2D2D"/>
          <w:spacing w:val="0"/>
          <w:w w:val="166"/>
          <w:position w:val="0"/>
        </w:rPr>
        <w:t>l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2" w:right="82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4.399994pt;margin-top:-3.787049pt;width:13.44pt;height:106.559998pt;mso-position-horizontal-relative:page;mso-position-vertical-relative:paragraph;z-index:-2091" type="#_x0000_t75">
            <v:imagedata r:id="rId101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49" w:after="0" w:line="240" w:lineRule="auto"/>
        <w:ind w:left="898" w:right="727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1"/>
        </w:rPr>
        <w:t>Transparencia: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98" w:right="168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12"/>
        </w:rPr>
        <w:t>l</w:t>
      </w:r>
      <w:r>
        <w:rPr>
          <w:rFonts w:ascii="Arial" w:hAnsi="Arial" w:cs="Arial" w:eastAsia="Arial"/>
          <w:sz w:val="17"/>
          <w:szCs w:val="17"/>
          <w:spacing w:val="10"/>
          <w:w w:val="112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Analizar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á</w:t>
      </w:r>
      <w:r>
        <w:rPr>
          <w:rFonts w:ascii="Arial" w:hAnsi="Arial" w:cs="Arial" w:eastAsia="Arial"/>
          <w:sz w:val="17"/>
          <w:szCs w:val="17"/>
          <w:spacing w:val="-16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spacing w:val="11"/>
          <w:w w:val="112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caso</w:t>
      </w:r>
      <w:r>
        <w:rPr>
          <w:rFonts w:ascii="Arial" w:hAnsi="Arial" w:cs="Arial" w:eastAsia="Arial"/>
          <w:sz w:val="17"/>
          <w:szCs w:val="17"/>
          <w:spacing w:val="1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tomar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medidas</w:t>
      </w:r>
      <w:r>
        <w:rPr>
          <w:rFonts w:ascii="Arial" w:hAnsi="Arial" w:cs="Arial" w:eastAsia="Arial"/>
          <w:sz w:val="17"/>
          <w:szCs w:val="17"/>
          <w:spacing w:val="-2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necesarias</w:t>
      </w:r>
      <w:r>
        <w:rPr>
          <w:rFonts w:ascii="Arial" w:hAnsi="Arial" w:cs="Arial" w:eastAsia="Arial"/>
          <w:sz w:val="17"/>
          <w:szCs w:val="17"/>
          <w:spacing w:val="-15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localizar</w:t>
      </w:r>
      <w:r>
        <w:rPr>
          <w:rFonts w:ascii="Arial" w:hAnsi="Arial" w:cs="Arial" w:eastAsia="Arial"/>
          <w:sz w:val="17"/>
          <w:szCs w:val="17"/>
          <w:spacing w:val="-7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7"/>
        </w:rPr>
        <w:t>información;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98" w:right="251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59"/>
        </w:rPr>
        <w:t>11.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5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Expedir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á</w:t>
      </w:r>
      <w:r>
        <w:rPr>
          <w:rFonts w:ascii="Arial" w:hAnsi="Arial" w:cs="Arial" w:eastAsia="Arial"/>
          <w:sz w:val="17"/>
          <w:szCs w:val="17"/>
          <w:spacing w:val="-13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resolución</w:t>
      </w:r>
      <w:r>
        <w:rPr>
          <w:rFonts w:ascii="Arial" w:hAnsi="Arial" w:cs="Arial" w:eastAsia="Arial"/>
          <w:sz w:val="17"/>
          <w:szCs w:val="17"/>
          <w:spacing w:val="-15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confirm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spacing w:val="-9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spacing w:val="-13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7"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17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documento;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7" w:lineRule="auto"/>
        <w:ind w:left="869" w:right="800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.88pt;margin-top:2.522341pt;width:589.319971pt;height:525.239994pt;mso-position-horizontal-relative:page;mso-position-vertical-relative:paragraph;z-index:-2092" coordorigin="118,50" coordsize="11786,10505">
            <v:shape style="position:absolute;left:2630;top:5602;width:9082;height:4954" type="#_x0000_t75">
              <v:imagedata r:id="rId102" o:title=""/>
            </v:shape>
            <v:shape style="position:absolute;left:3494;top:7387;width:3072;height:250" type="#_x0000_t75">
              <v:imagedata r:id="rId103" o:title=""/>
            </v:shape>
            <v:shape style="position:absolute;left:10579;top:7483;width:538;height:864" type="#_x0000_t75">
              <v:imagedata r:id="rId104" o:title=""/>
            </v:shape>
            <v:group style="position:absolute;left:139;top:10493;width:2520;height:2" coordorigin="139,10493" coordsize="2520,2">
              <v:shape style="position:absolute;left:139;top:10493;width:2520;height:2" coordorigin="139,10493" coordsize="2520,0" path="m139,10493l2659,10493e" filled="f" stroked="t" strokeweight="2.16pt" strokecolor="#000000">
                <v:path arrowok="t"/>
              </v:shape>
              <v:shape style="position:absolute;left:2630;top:2798;width:288;height:1613" type="#_x0000_t75">
                <v:imagedata r:id="rId105" o:title=""/>
              </v:shape>
            </v:group>
            <v:group style="position:absolute;left:2683;top:53;width:2;height:2702" coordorigin="2683,53" coordsize="2,2702">
              <v:shape style="position:absolute;left:2683;top:53;width:2;height:2702" coordorigin="2683,53" coordsize="0,2702" path="m2683,2755l2683,53e" filled="f" stroked="t" strokeweight=".24pt" strokecolor="#000000">
                <v:path arrowok="t"/>
              </v:shape>
            </v:group>
            <v:group style="position:absolute;left:2650;top:4430;width:2;height:1128" coordorigin="2650,4430" coordsize="2,1128">
              <v:shape style="position:absolute;left:2650;top:4430;width:2;height:1128" coordorigin="2650,4430" coordsize="0,1128" path="m2650,5558l2650,4430e" filled="f" stroked="t" strokeweight=".24pt" strokecolor="#000000">
                <v:path arrowok="t"/>
              </v:shape>
              <v:shape style="position:absolute;left:11654;top:3336;width:250;height:2035" type="#_x0000_t75">
                <v:imagedata r:id="rId106" o:title=""/>
              </v:shape>
            </v:group>
            <v:group style="position:absolute;left:11710;top:5002;width:2;height:2213" coordorigin="11710,5002" coordsize="2,2213">
              <v:shape style="position:absolute;left:11710;top:5002;width:2;height:2213" coordorigin="11710,5002" coordsize="0,2213" path="m11710,7214l11710,5002e" filled="f" stroked="t" strokeweight=".96pt" strokecolor="#000000">
                <v:path arrowok="t"/>
              </v:shape>
            </v:group>
            <v:group style="position:absolute;left:6518;top:7579;width:4186;height:2" coordorigin="6518,7579" coordsize="4186,2">
              <v:shape style="position:absolute;left:6518;top:7579;width:4186;height:2" coordorigin="6518,7579" coordsize="4186,0" path="m6518,7579l10704,7579e" filled="f" stroked="t" strokeweight="1.9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83.679993pt;margin-top:17.042343pt;width:13.44pt;height:135.360001pt;mso-position-horizontal-relative:page;mso-position-vertical-relative:paragraph;z-index:-2089" type="#_x0000_t75">
            <v:imagedata r:id="rId107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resolución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1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Transparencia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confirme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inexistencia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1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spacing w:val="11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contendr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á</w:t>
      </w:r>
      <w:r>
        <w:rPr>
          <w:rFonts w:ascii="Arial" w:hAnsi="Arial" w:cs="Arial" w:eastAsia="Arial"/>
          <w:sz w:val="17"/>
          <w:szCs w:val="17"/>
          <w:spacing w:val="-9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elemento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spacing w:val="-2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mínimo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spacing w:val="19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permita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spacing w:val="1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solicitant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e</w:t>
      </w:r>
      <w:r>
        <w:rPr>
          <w:rFonts w:ascii="Arial" w:hAnsi="Arial" w:cs="Arial" w:eastAsia="Arial"/>
          <w:sz w:val="17"/>
          <w:szCs w:val="17"/>
          <w:spacing w:val="42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tener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certez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utiliz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ó</w:t>
      </w:r>
      <w:r>
        <w:rPr>
          <w:rFonts w:ascii="Arial" w:hAnsi="Arial" w:cs="Arial" w:eastAsia="Arial"/>
          <w:sz w:val="17"/>
          <w:szCs w:val="17"/>
          <w:spacing w:val="19"/>
          <w:w w:val="11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7"/>
        </w:rPr>
        <w:t>criteri</w:t>
      </w:r>
      <w:r>
        <w:rPr>
          <w:rFonts w:ascii="Arial" w:hAnsi="Arial" w:cs="Arial" w:eastAsia="Arial"/>
          <w:sz w:val="17"/>
          <w:szCs w:val="17"/>
          <w:spacing w:val="0"/>
          <w:w w:val="117"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1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búsqueda</w:t>
      </w:r>
      <w:r>
        <w:rPr>
          <w:rFonts w:ascii="Arial" w:hAnsi="Arial" w:cs="Arial" w:eastAsia="Arial"/>
          <w:sz w:val="17"/>
          <w:szCs w:val="17"/>
          <w:spacing w:val="28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exhaustivo,</w:t>
      </w:r>
      <w:r>
        <w:rPr>
          <w:rFonts w:ascii="Arial" w:hAnsi="Arial" w:cs="Arial" w:eastAsia="Arial"/>
          <w:sz w:val="17"/>
          <w:szCs w:val="17"/>
          <w:spacing w:val="-2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además</w:t>
      </w:r>
      <w:r>
        <w:rPr>
          <w:rFonts w:ascii="Arial" w:hAnsi="Arial" w:cs="Arial" w:eastAsia="Arial"/>
          <w:sz w:val="17"/>
          <w:szCs w:val="17"/>
          <w:spacing w:val="23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8"/>
        </w:rPr>
        <w:t>señalar</w:t>
      </w:r>
      <w:r>
        <w:rPr>
          <w:rFonts w:ascii="Arial" w:hAnsi="Arial" w:cs="Arial" w:eastAsia="Arial"/>
          <w:sz w:val="17"/>
          <w:szCs w:val="17"/>
          <w:spacing w:val="-9"/>
          <w:w w:val="11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8"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circunstancia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spacing w:val="48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tiempo,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modo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generaron</w:t>
      </w:r>
      <w:r>
        <w:rPr>
          <w:rFonts w:ascii="Arial" w:hAnsi="Arial" w:cs="Arial" w:eastAsia="Arial"/>
          <w:sz w:val="17"/>
          <w:szCs w:val="17"/>
          <w:spacing w:val="39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a</w:t>
      </w:r>
      <w:r>
        <w:rPr>
          <w:rFonts w:ascii="Arial" w:hAnsi="Arial" w:cs="Arial" w:eastAsia="Arial"/>
          <w:sz w:val="17"/>
          <w:szCs w:val="17"/>
          <w:spacing w:val="43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9"/>
        </w:rPr>
        <w:t>cuestió</w:t>
      </w:r>
      <w:r>
        <w:rPr>
          <w:rFonts w:ascii="Arial" w:hAnsi="Arial" w:cs="Arial" w:eastAsia="Arial"/>
          <w:sz w:val="17"/>
          <w:szCs w:val="17"/>
          <w:spacing w:val="0"/>
          <w:w w:val="119"/>
        </w:rPr>
        <w:t>n</w:t>
      </w:r>
      <w:r>
        <w:rPr>
          <w:rFonts w:ascii="Arial" w:hAnsi="Arial" w:cs="Arial" w:eastAsia="Arial"/>
          <w:sz w:val="17"/>
          <w:szCs w:val="17"/>
          <w:spacing w:val="32"/>
          <w:w w:val="11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9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1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señalará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servidor</w:t>
      </w:r>
      <w:r>
        <w:rPr>
          <w:rFonts w:ascii="Arial" w:hAnsi="Arial" w:cs="Arial" w:eastAsia="Arial"/>
          <w:sz w:val="17"/>
          <w:szCs w:val="17"/>
          <w:spacing w:val="-6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público</w:t>
      </w:r>
      <w:r>
        <w:rPr>
          <w:rFonts w:ascii="Arial" w:hAnsi="Arial" w:cs="Arial" w:eastAsia="Arial"/>
          <w:sz w:val="17"/>
          <w:szCs w:val="17"/>
          <w:spacing w:val="1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responsable</w:t>
      </w:r>
      <w:r>
        <w:rPr>
          <w:rFonts w:ascii="Arial" w:hAnsi="Arial" w:cs="Arial" w:eastAsia="Arial"/>
          <w:sz w:val="17"/>
          <w:szCs w:val="17"/>
          <w:spacing w:val="-19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conta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r</w:t>
      </w:r>
      <w:r>
        <w:rPr>
          <w:rFonts w:ascii="Arial" w:hAnsi="Arial" w:cs="Arial" w:eastAsia="Arial"/>
          <w:sz w:val="17"/>
          <w:szCs w:val="17"/>
          <w:spacing w:val="-11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misma.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54" w:right="496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13"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spacing w:val="-1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87.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0"/>
        </w:rPr>
        <w:t>Información</w:t>
      </w:r>
      <w:r>
        <w:rPr>
          <w:rFonts w:ascii="Arial" w:hAnsi="Arial" w:cs="Arial" w:eastAsia="Arial"/>
          <w:sz w:val="17"/>
          <w:szCs w:val="17"/>
          <w:spacing w:val="5"/>
          <w:w w:val="121"/>
        </w:rPr>
        <w:t>-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Medios.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69" w:right="365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w w:val="106"/>
        </w:rPr>
        <w:t>1</w:t>
      </w:r>
      <w:r>
        <w:rPr>
          <w:rFonts w:ascii="Arial" w:hAnsi="Arial" w:cs="Arial" w:eastAsia="Arial"/>
          <w:sz w:val="17"/>
          <w:szCs w:val="17"/>
          <w:w w:val="105"/>
        </w:rPr>
        <w:t>.</w:t>
      </w:r>
      <w:r>
        <w:rPr>
          <w:rFonts w:ascii="Arial" w:hAnsi="Arial" w:cs="Arial" w:eastAsia="Arial"/>
          <w:sz w:val="17"/>
          <w:szCs w:val="17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hacerse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mediante: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9" w:right="578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Consult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direct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documentos;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4" w:right="593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60"/>
        </w:rPr>
        <w:t>11.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6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Reproducción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</w:rPr>
        <w:t>documentos;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0" w:right="527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60"/>
        </w:rPr>
        <w:t>111.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6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Elaboració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</w:rPr>
        <w:t>específicos;</w:t>
      </w:r>
      <w:r>
        <w:rPr>
          <w:rFonts w:ascii="Arial" w:hAnsi="Arial" w:cs="Arial" w:eastAsia="Arial"/>
          <w:sz w:val="17"/>
          <w:szCs w:val="17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5" w:right="550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combinación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anteriores.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auto"/>
        <w:ind w:left="816" w:right="877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disponible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impresos,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tale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libros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compendios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trípticos,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formato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disponibles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Internet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cualquier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medio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fundamenta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publicada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intemet,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bastará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señale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precise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fuente,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puede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consultar,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reproducir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adquirir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teng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cumplimentad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spacing w:val="48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66" w:lineRule="exact"/>
        <w:ind w:left="816" w:right="567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correspondiente.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tLeast"/>
        <w:ind w:left="3888" w:right="946" w:firstLine="-308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spacing w:val="-12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entreg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spacing w:val="12"/>
          <w:w w:val="113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spacing w:val="-14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encuentr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spacing w:val="-5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preferentement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spacing w:val="-4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2"/>
        </w:rPr>
        <w:t>e</w:t>
      </w:r>
      <w:r>
        <w:rPr>
          <w:rFonts w:ascii="Arial" w:hAnsi="Arial" w:cs="Arial" w:eastAsia="Arial"/>
          <w:sz w:val="17"/>
          <w:szCs w:val="17"/>
          <w:spacing w:val="11"/>
          <w:w w:val="122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formato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rocesar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calcular</w:t>
      </w:r>
      <w:r>
        <w:rPr>
          <w:rFonts w:ascii="Arial" w:hAnsi="Arial" w:cs="Arial" w:eastAsia="Arial"/>
          <w:sz w:val="17"/>
          <w:szCs w:val="17"/>
          <w:spacing w:val="7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resenta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r</w:t>
      </w:r>
      <w:r>
        <w:rPr>
          <w:rFonts w:ascii="Arial" w:hAnsi="Arial" w:cs="Arial" w:eastAsia="Arial"/>
          <w:sz w:val="17"/>
          <w:szCs w:val="17"/>
          <w:spacing w:val="3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n</w:t>
      </w:r>
      <w:r>
        <w:rPr>
          <w:rFonts w:ascii="Arial" w:hAnsi="Arial" w:cs="Arial" w:eastAsia="Arial"/>
          <w:sz w:val="17"/>
          <w:szCs w:val="17"/>
          <w:spacing w:val="-1"/>
          <w:w w:val="11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2"/>
        </w:rPr>
        <w:t>for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220" w:right="180"/>
          <w:cols w:num="2" w:equalWidth="0">
            <w:col w:w="1864" w:space="604"/>
            <w:col w:w="9372"/>
          </w:cols>
        </w:sectPr>
      </w:pPr>
      <w:rPr/>
    </w:p>
    <w:p>
      <w:pPr>
        <w:spacing w:before="54" w:after="0" w:line="240" w:lineRule="auto"/>
        <w:ind w:left="32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14"/>
        </w:rPr>
        <w:t>distint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a</w:t>
      </w:r>
      <w:r>
        <w:rPr>
          <w:rFonts w:ascii="Arial" w:hAnsi="Arial" w:cs="Arial" w:eastAsia="Arial"/>
          <w:sz w:val="17"/>
          <w:szCs w:val="17"/>
          <w:spacing w:val="-9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encuentre.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3649" w:right="887" w:firstLine="-93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sustent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Criteri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15/09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emitid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anteriorment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denominado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Instituto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ederal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Gubernamenta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{IFAI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interpreta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inf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2" w:lineRule="exact"/>
        <w:ind w:left="271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pretendid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solicitantes,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considerada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-cuestió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spacing w:val="44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hecho-,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obsta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290" w:lineRule="atLeast"/>
        <w:ind w:left="2708" w:right="1870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facultade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poseer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encuen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consultabl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oficial: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hyperlink r:id="rId108">
        <w:r>
          <w:rPr>
            <w:rFonts w:ascii="Arial" w:hAnsi="Arial" w:cs="Arial" w:eastAsia="Arial"/>
            <w:sz w:val="17"/>
            <w:szCs w:val="17"/>
            <w:spacing w:val="0"/>
            <w:w w:val="100"/>
          </w:rPr>
          <w:t>http://inicio.ifai.org.mx/Criterios/015-09%201nexistencia.pdf,</w:t>
        </w:r>
        <w:r>
          <w:rPr>
            <w:rFonts w:ascii="Arial" w:hAnsi="Arial" w:cs="Arial" w:eastAsia="Arial"/>
            <w:sz w:val="17"/>
            <w:szCs w:val="17"/>
            <w:spacing w:val="38"/>
            <w:w w:val="100"/>
          </w:rPr>
          <w:t> </w:t>
        </w:r>
      </w:hyperlink>
      <w:r>
        <w:rPr>
          <w:rFonts w:ascii="Arial" w:hAnsi="Arial" w:cs="Arial" w:eastAsia="Arial"/>
          <w:sz w:val="17"/>
          <w:szCs w:val="17"/>
          <w:spacing w:val="0"/>
          <w:w w:val="114"/>
        </w:rPr>
        <w:t>cu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1" w:right="-20"/>
        <w:jc w:val="left"/>
        <w:tabs>
          <w:tab w:pos="6680" w:val="left"/>
        </w:tabs>
        <w:rPr>
          <w:rFonts w:ascii="Courier New" w:hAnsi="Courier New" w:cs="Courier New" w:eastAsia="Courier New"/>
          <w:sz w:val="14"/>
          <w:szCs w:val="14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48"/>
        </w:rPr>
        <w:t>www.jalisco.gob.</w:t>
      </w:r>
      <w:r>
        <w:rPr>
          <w:rFonts w:ascii="Arial" w:hAnsi="Arial" w:cs="Arial" w:eastAsia="Arial"/>
          <w:sz w:val="17"/>
          <w:szCs w:val="17"/>
          <w:spacing w:val="0"/>
          <w:w w:val="148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48"/>
        </w:rPr>
        <w:t>J:</w:t>
      </w:r>
      <w:r>
        <w:rPr>
          <w:rFonts w:ascii="Arial" w:hAnsi="Arial" w:cs="Arial" w:eastAsia="Arial"/>
          <w:sz w:val="17"/>
          <w:szCs w:val="17"/>
          <w:spacing w:val="-69"/>
          <w:w w:val="14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  <w:r>
        <w:rPr>
          <w:rFonts w:ascii="Courier New" w:hAnsi="Courier New" w:cs="Courier New" w:eastAsia="Courier New"/>
          <w:sz w:val="14"/>
          <w:szCs w:val="14"/>
          <w:spacing w:val="0"/>
          <w:w w:val="106"/>
          <w:position w:val="3"/>
        </w:rPr>
        <w:t>12</w:t>
      </w:r>
      <w:r>
        <w:rPr>
          <w:rFonts w:ascii="Courier New" w:hAnsi="Courier New" w:cs="Courier New" w:eastAsia="Courier New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220" w:right="180"/>
        </w:sectPr>
      </w:pPr>
      <w:rPr/>
    </w:p>
    <w:p>
      <w:pPr>
        <w:spacing w:before="79" w:after="0" w:line="147" w:lineRule="exact"/>
        <w:ind w:left="2444" w:right="-20"/>
        <w:jc w:val="left"/>
        <w:tabs>
          <w:tab w:pos="588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shape style="position:absolute;margin-left:528pt;margin-top:4.287746pt;width:67.199997pt;height:84.480003pt;mso-position-horizontal-relative:page;mso-position-vertical-relative:paragraph;z-index:-2083" type="#_x0000_t75">
            <v:imagedata r:id="rId110" o:title=""/>
          </v:shape>
        </w:pic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600"/>
        </w:rPr>
        <w:t>-</w:t>
      </w:r>
      <w:r>
        <w:rPr>
          <w:rFonts w:ascii="Arial" w:hAnsi="Arial" w:cs="Arial" w:eastAsia="Arial"/>
          <w:sz w:val="13"/>
          <w:szCs w:val="13"/>
          <w:color w:val="1F1F1F"/>
          <w:spacing w:val="-63"/>
          <w:w w:val="600"/>
        </w:rPr>
        <w:t> 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295"/>
        </w:rPr>
        <w:t>-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295"/>
        </w:rPr>
        <w:t> 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295"/>
        </w:rPr>
        <w:t>·'=</w:t>
      </w:r>
      <w:r>
        <w:rPr>
          <w:rFonts w:ascii="Arial" w:hAnsi="Arial" w:cs="Arial" w:eastAsia="Arial"/>
          <w:sz w:val="13"/>
          <w:szCs w:val="13"/>
          <w:color w:val="2F2F2F"/>
          <w:spacing w:val="-72"/>
          <w:w w:val="295"/>
        </w:rPr>
        <w:t> </w:t>
      </w:r>
      <w:r>
        <w:rPr>
          <w:rFonts w:ascii="Arial" w:hAnsi="Arial" w:cs="Arial" w:eastAsia="Arial"/>
          <w:sz w:val="13"/>
          <w:szCs w:val="13"/>
          <w:color w:val="1F1F1F"/>
          <w:spacing w:val="-3"/>
          <w:w w:val="36"/>
        </w:rPr>
        <w:t>·</w:t>
      </w:r>
      <w:r>
        <w:rPr>
          <w:rFonts w:ascii="Arial" w:hAnsi="Arial" w:cs="Arial" w:eastAsia="Arial"/>
          <w:sz w:val="13"/>
          <w:szCs w:val="13"/>
          <w:color w:val="030303"/>
          <w:spacing w:val="-15"/>
          <w:w w:val="88"/>
        </w:rPr>
        <w:t>•</w:t>
      </w:r>
      <w:r>
        <w:rPr>
          <w:rFonts w:ascii="Arial" w:hAnsi="Arial" w:cs="Arial" w:eastAsia="Arial"/>
          <w:sz w:val="13"/>
          <w:szCs w:val="13"/>
          <w:color w:val="1F1F1F"/>
          <w:spacing w:val="-19"/>
          <w:w w:val="145"/>
        </w:rPr>
        <w:t>·</w:t>
      </w:r>
      <w:r>
        <w:rPr>
          <w:rFonts w:ascii="Arial" w:hAnsi="Arial" w:cs="Arial" w:eastAsia="Arial"/>
          <w:sz w:val="13"/>
          <w:szCs w:val="13"/>
          <w:color w:val="444444"/>
          <w:spacing w:val="-2"/>
          <w:w w:val="36"/>
        </w:rPr>
        <w:t>·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88"/>
        </w:rPr>
        <w:t>""';</w:t>
      </w:r>
      <w:r>
        <w:rPr>
          <w:rFonts w:ascii="Arial" w:hAnsi="Arial" w:cs="Arial" w:eastAsia="Arial"/>
          <w:sz w:val="13"/>
          <w:szCs w:val="13"/>
          <w:color w:val="1F1F1F"/>
          <w:spacing w:val="-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88"/>
        </w:rPr>
        <w:t>.,.,</w:t>
      </w:r>
      <w:r>
        <w:rPr>
          <w:rFonts w:ascii="Arial" w:hAnsi="Arial" w:cs="Arial" w:eastAsia="Arial"/>
          <w:sz w:val="13"/>
          <w:szCs w:val="13"/>
          <w:color w:val="5B5B5B"/>
          <w:spacing w:val="5"/>
          <w:w w:val="36"/>
        </w:rPr>
        <w:t>·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37"/>
        </w:rPr>
        <w:t>o;..,;..,</w:t>
      </w:r>
      <w:r>
        <w:rPr>
          <w:rFonts w:ascii="Arial" w:hAnsi="Arial" w:cs="Arial" w:eastAsia="Arial"/>
          <w:sz w:val="13"/>
          <w:szCs w:val="13"/>
          <w:color w:val="2F2F2F"/>
          <w:spacing w:val="-12"/>
          <w:w w:val="37"/>
        </w:rPr>
        <w:t>: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66"/>
        </w:rPr>
        <w:t>.</w:t>
      </w:r>
      <w:r>
        <w:rPr>
          <w:rFonts w:ascii="Arial" w:hAnsi="Arial" w:cs="Arial" w:eastAsia="Arial"/>
          <w:sz w:val="13"/>
          <w:szCs w:val="13"/>
          <w:color w:val="1F1F1F"/>
          <w:spacing w:val="-11"/>
          <w:w w:val="66"/>
        </w:rPr>
        <w:t>.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76"/>
        </w:rPr>
        <w:t>.</w:t>
      </w:r>
      <w:r>
        <w:rPr>
          <w:rFonts w:ascii="Arial" w:hAnsi="Arial" w:cs="Arial" w:eastAsia="Arial"/>
          <w:sz w:val="13"/>
          <w:szCs w:val="13"/>
          <w:color w:val="030303"/>
          <w:spacing w:val="-12"/>
          <w:w w:val="76"/>
        </w:rPr>
        <w:t>.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48"/>
        </w:rPr>
        <w:t>""..</w:t>
      </w:r>
      <w:r>
        <w:rPr>
          <w:rFonts w:ascii="Arial" w:hAnsi="Arial" w:cs="Arial" w:eastAsia="Arial"/>
          <w:sz w:val="13"/>
          <w:szCs w:val="13"/>
          <w:color w:val="2F2F2F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48"/>
        </w:rPr>
        <w:t>;.</w:t>
      </w:r>
      <w:r>
        <w:rPr>
          <w:rFonts w:ascii="Arial" w:hAnsi="Arial" w:cs="Arial" w:eastAsia="Arial"/>
          <w:sz w:val="13"/>
          <w:szCs w:val="13"/>
          <w:color w:val="2F2F2F"/>
          <w:spacing w:val="7"/>
          <w:w w:val="48"/>
        </w:rPr>
        <w:t>.</w:t>
      </w:r>
      <w:r>
        <w:rPr>
          <w:rFonts w:ascii="Arial" w:hAnsi="Arial" w:cs="Arial" w:eastAsia="Arial"/>
          <w:sz w:val="13"/>
          <w:szCs w:val="13"/>
          <w:color w:val="5B5B5B"/>
          <w:spacing w:val="0"/>
          <w:w w:val="64"/>
        </w:rPr>
        <w:t>'</w:t>
      </w:r>
      <w:r>
        <w:rPr>
          <w:rFonts w:ascii="Arial" w:hAnsi="Arial" w:cs="Arial" w:eastAsia="Arial"/>
          <w:sz w:val="13"/>
          <w:szCs w:val="13"/>
          <w:color w:val="5B5B5B"/>
          <w:spacing w:val="-13"/>
          <w:w w:val="65"/>
        </w:rPr>
        <w:t>•</w:t>
      </w:r>
      <w:r>
        <w:rPr>
          <w:rFonts w:ascii="Arial" w:hAnsi="Arial" w:cs="Arial" w:eastAsia="Arial"/>
          <w:sz w:val="13"/>
          <w:szCs w:val="13"/>
          <w:color w:val="898989"/>
          <w:spacing w:val="-8"/>
          <w:w w:val="73"/>
        </w:rPr>
        <w:t>·</w:t>
      </w:r>
      <w:r>
        <w:rPr>
          <w:rFonts w:ascii="Arial" w:hAnsi="Arial" w:cs="Arial" w:eastAsia="Arial"/>
          <w:sz w:val="13"/>
          <w:szCs w:val="13"/>
          <w:color w:val="5B5B5B"/>
          <w:spacing w:val="0"/>
          <w:w w:val="62"/>
        </w:rPr>
        <w:t>""</w:t>
      </w:r>
      <w:r>
        <w:rPr>
          <w:rFonts w:ascii="Arial" w:hAnsi="Arial" w:cs="Arial" w:eastAsia="Arial"/>
          <w:sz w:val="13"/>
          <w:szCs w:val="13"/>
          <w:color w:val="5B5B5B"/>
          <w:spacing w:val="-4"/>
          <w:w w:val="62"/>
        </w:rPr>
        <w:t>'</w:t>
      </w:r>
      <w:r>
        <w:rPr>
          <w:rFonts w:ascii="Arial" w:hAnsi="Arial" w:cs="Arial" w:eastAsia="Arial"/>
          <w:sz w:val="13"/>
          <w:szCs w:val="13"/>
          <w:color w:val="1F1F1F"/>
          <w:spacing w:val="-13"/>
          <w:w w:val="73"/>
        </w:rPr>
        <w:t>•</w:t>
      </w:r>
      <w:r>
        <w:rPr>
          <w:rFonts w:ascii="Arial" w:hAnsi="Arial" w:cs="Arial" w:eastAsia="Arial"/>
          <w:sz w:val="13"/>
          <w:szCs w:val="13"/>
          <w:color w:val="030303"/>
          <w:spacing w:val="3"/>
          <w:w w:val="36"/>
        </w:rPr>
        <w:t>·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48"/>
        </w:rPr>
        <w:t>""</w:t>
      </w:r>
      <w:r>
        <w:rPr>
          <w:rFonts w:ascii="Arial" w:hAnsi="Arial" w:cs="Arial" w:eastAsia="Arial"/>
          <w:sz w:val="13"/>
          <w:szCs w:val="13"/>
          <w:color w:val="1F1F1F"/>
          <w:spacing w:val="3"/>
          <w:w w:val="48"/>
        </w:rPr>
        <w:t>"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50"/>
        </w:rPr>
        <w:t>"'</w:t>
      </w:r>
      <w:r>
        <w:rPr>
          <w:rFonts w:ascii="Arial" w:hAnsi="Arial" w:cs="Arial" w:eastAsia="Arial"/>
          <w:sz w:val="13"/>
          <w:szCs w:val="13"/>
          <w:color w:val="444444"/>
          <w:spacing w:val="-5"/>
          <w:w w:val="50"/>
        </w:rPr>
        <w:t>'</w:t>
      </w:r>
      <w:r>
        <w:rPr>
          <w:rFonts w:ascii="Arial" w:hAnsi="Arial" w:cs="Arial" w:eastAsia="Arial"/>
          <w:sz w:val="13"/>
          <w:szCs w:val="13"/>
          <w:color w:val="1F1F1F"/>
          <w:spacing w:val="-5"/>
          <w:w w:val="59"/>
        </w:rPr>
        <w:t>•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59"/>
        </w:rPr>
        <w:t>-'·</w:t>
      </w:r>
      <w:r>
        <w:rPr>
          <w:rFonts w:ascii="Arial" w:hAnsi="Arial" w:cs="Arial" w:eastAsia="Arial"/>
          <w:sz w:val="13"/>
          <w:szCs w:val="13"/>
          <w:color w:val="444444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59"/>
        </w:rPr>
        <w:t>.;.</w:t>
      </w:r>
      <w:r>
        <w:rPr>
          <w:rFonts w:ascii="Arial" w:hAnsi="Arial" w:cs="Arial" w:eastAsia="Arial"/>
          <w:sz w:val="13"/>
          <w:szCs w:val="13"/>
          <w:color w:val="444444"/>
          <w:spacing w:val="-11"/>
          <w:w w:val="59"/>
        </w:rPr>
        <w:t>.</w:t>
      </w:r>
      <w:r>
        <w:rPr>
          <w:rFonts w:ascii="Arial" w:hAnsi="Arial" w:cs="Arial" w:eastAsia="Arial"/>
          <w:sz w:val="13"/>
          <w:szCs w:val="13"/>
          <w:color w:val="777777"/>
          <w:spacing w:val="-16"/>
          <w:w w:val="73"/>
        </w:rPr>
        <w:t>·</w:t>
      </w:r>
      <w:r>
        <w:rPr>
          <w:rFonts w:ascii="Arial" w:hAnsi="Arial" w:cs="Arial" w:eastAsia="Arial"/>
          <w:sz w:val="13"/>
          <w:szCs w:val="13"/>
          <w:color w:val="1F1F1F"/>
          <w:spacing w:val="-10"/>
          <w:w w:val="187"/>
        </w:rPr>
        <w:t>-</w:t>
      </w:r>
      <w:r>
        <w:rPr>
          <w:rFonts w:ascii="Arial" w:hAnsi="Arial" w:cs="Arial" w:eastAsia="Arial"/>
          <w:sz w:val="13"/>
          <w:szCs w:val="13"/>
          <w:color w:val="030303"/>
          <w:spacing w:val="-6"/>
          <w:w w:val="119"/>
        </w:rPr>
        <w:t>-</w:t>
      </w:r>
      <w:r>
        <w:rPr>
          <w:rFonts w:ascii="Arial" w:hAnsi="Arial" w:cs="Arial" w:eastAsia="Arial"/>
          <w:sz w:val="13"/>
          <w:szCs w:val="13"/>
          <w:color w:val="030303"/>
          <w:spacing w:val="-45"/>
          <w:w w:val="119"/>
        </w:rPr>
        <w:t>·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99"/>
        </w:rPr>
        <w:t>•.</w:t>
      </w:r>
      <w:r>
        <w:rPr>
          <w:rFonts w:ascii="Arial" w:hAnsi="Arial" w:cs="Arial" w:eastAsia="Arial"/>
          <w:sz w:val="13"/>
          <w:szCs w:val="13"/>
          <w:color w:val="444444"/>
          <w:spacing w:val="-32"/>
          <w:w w:val="100"/>
        </w:rPr>
        <w:t>-</w:t>
      </w:r>
      <w:r>
        <w:rPr>
          <w:rFonts w:ascii="Arial" w:hAnsi="Arial" w:cs="Arial" w:eastAsia="Arial"/>
          <w:sz w:val="13"/>
          <w:szCs w:val="13"/>
          <w:color w:val="030303"/>
          <w:spacing w:val="-22"/>
          <w:w w:val="218"/>
        </w:rPr>
        <w:t>·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38"/>
        </w:rPr>
        <w:t>...:...</w:t>
      </w:r>
      <w:r>
        <w:rPr>
          <w:rFonts w:ascii="Arial" w:hAnsi="Arial" w:cs="Arial" w:eastAsia="Arial"/>
          <w:sz w:val="13"/>
          <w:szCs w:val="13"/>
          <w:color w:val="1F1F1F"/>
          <w:spacing w:val="-11"/>
          <w:w w:val="39"/>
        </w:rPr>
        <w:t>•</w:t>
      </w:r>
      <w:r>
        <w:rPr>
          <w:rFonts w:ascii="Arial" w:hAnsi="Arial" w:cs="Arial" w:eastAsia="Arial"/>
          <w:sz w:val="13"/>
          <w:szCs w:val="13"/>
          <w:color w:val="030303"/>
          <w:spacing w:val="7"/>
          <w:w w:val="36"/>
        </w:rPr>
        <w:t>·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72"/>
        </w:rPr>
        <w:t>·...-'-"</w:t>
      </w:r>
      <w:r>
        <w:rPr>
          <w:rFonts w:ascii="Arial" w:hAnsi="Arial" w:cs="Arial" w:eastAsia="Arial"/>
          <w:sz w:val="13"/>
          <w:szCs w:val="13"/>
          <w:color w:val="2F2F2F"/>
          <w:spacing w:val="-2"/>
          <w:w w:val="72"/>
        </w:rPr>
        <w:t>'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61"/>
        </w:rPr>
        <w:t>-'"</w:t>
      </w:r>
      <w:r>
        <w:rPr>
          <w:rFonts w:ascii="Arial" w:hAnsi="Arial" w:cs="Arial" w:eastAsia="Arial"/>
          <w:sz w:val="13"/>
          <w:szCs w:val="13"/>
          <w:color w:val="030303"/>
          <w:spacing w:val="-5"/>
          <w:w w:val="61"/>
        </w:rPr>
        <w:t>'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76"/>
        </w:rPr>
        <w:t>.</w:t>
      </w:r>
      <w:r>
        <w:rPr>
          <w:rFonts w:ascii="Arial" w:hAnsi="Arial" w:cs="Arial" w:eastAsia="Arial"/>
          <w:sz w:val="13"/>
          <w:szCs w:val="13"/>
          <w:color w:val="030303"/>
          <w:spacing w:val="-13"/>
          <w:w w:val="76"/>
        </w:rPr>
        <w:t>.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35"/>
        </w:rPr>
        <w:t>.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1"/>
          <w:w w:val="109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68"/>
        </w:rPr>
        <w:t>o:.j-'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3"/>
          <w:w w:val="69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17"/>
          <w:w w:val="303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8"/>
        </w:rPr>
        <w:t>"-'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3"/>
          <w:w w:val="8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80"/>
        </w:rPr>
        <w:t>"'·.;.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1"/>
          <w:w w:val="8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6"/>
          <w:w w:val="72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3"/>
          <w:w w:val="77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24"/>
          <w:w w:val="73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5"/>
          <w:w w:val="7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3"/>
          <w:w w:val="7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7"/>
        </w:rPr>
        <w:t>._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04"/>
        </w:rPr>
        <w:t>,.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7"/>
          <w:w w:val="10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91"/>
        </w:rPr>
        <w:t>.....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1"/>
          <w:w w:val="9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13"/>
          <w:w w:val="16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03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6"/>
          <w:w w:val="103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9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3"/>
          <w:w w:val="8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4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2"/>
          <w:w w:val="14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82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4"/>
          <w:w w:val="8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86"/>
        </w:rPr>
        <w:t>..;;.,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4"/>
          <w:w w:val="86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67"/>
        </w:rPr>
        <w:t>"""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3"/>
          <w:w w:val="67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91"/>
        </w:rPr>
        <w:t>"""''•...._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8"/>
          <w:w w:val="11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6"/>
          <w:w w:val="10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6"/>
        </w:rPr>
        <w:t>,....,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3"/>
          <w:w w:val="7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87"/>
        </w:rPr>
        <w:t>.,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4"/>
          <w:w w:val="8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99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-3"/>
          <w:w w:val="99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13"/>
        </w:rPr>
        <w:t>,,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8"/>
          <w:w w:val="11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5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88"/>
        </w:rPr>
        <w:t>,,.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10"/>
          <w:w w:val="8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2"/>
          <w:w w:val="5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7"/>
        </w:rPr>
        <w:t>...._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7"/>
          <w:w w:val="7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95"/>
        </w:rPr>
        <w:t>,.,</w:t>
      </w:r>
      <w:r>
        <w:rPr>
          <w:rFonts w:ascii="Times New Roman" w:hAnsi="Times New Roman" w:cs="Times New Roman" w:eastAsia="Times New Roman"/>
          <w:sz w:val="8"/>
          <w:szCs w:val="8"/>
          <w:color w:val="777777"/>
          <w:spacing w:val="-2"/>
          <w:w w:val="57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80"/>
        </w:rPr>
        <w:t>.o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79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03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5"/>
          <w:w w:val="103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4"/>
        </w:rPr>
        <w:t>•;o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0"/>
          <w:w w:val="8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84"/>
        </w:rPr>
        <w:t>.-.;O.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84"/>
        </w:rPr>
        <w:t>..:.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6"/>
          <w:w w:val="8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1"/>
        </w:rPr>
        <w:t>..............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75"/>
        </w:rPr>
        <w:t>...,.;..;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-11"/>
          <w:w w:val="7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65"/>
        </w:rPr>
        <w:t>'"'"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7"/>
          <w:w w:val="65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462"/>
        </w:rPr>
        <w:t>...,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9"/>
        </w:rPr>
        <w:t>........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5"/>
          <w:w w:val="89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98"/>
        </w:rPr>
        <w:t>........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1"/>
          <w:w w:val="9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12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48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240" w:bottom="280" w:left="400" w:right="100"/>
          <w:footerReference w:type="default" r:id="rId109"/>
          <w:pgSz w:w="12240" w:h="1584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7" w:right="361"/>
        <w:jc w:val="center"/>
        <w:rPr>
          <w:rFonts w:ascii="Arial" w:hAnsi="Arial" w:cs="Arial" w:eastAsia="Arial"/>
          <w:sz w:val="97"/>
          <w:szCs w:val="97"/>
        </w:rPr>
      </w:pPr>
      <w:rPr/>
      <w:r>
        <w:rPr/>
        <w:pict>
          <v:shape style="position:absolute;margin-left:44.16pt;margin-top:-33.150711pt;width:49.919998pt;height:49.919998pt;mso-position-horizontal-relative:page;mso-position-vertical-relative:paragraph;z-index:-2088" type="#_x0000_t75">
            <v:imagedata r:id="rId11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186127pt;margin-top:28.933954pt;width:.655266pt;height:72pt;mso-position-horizontal-relative:page;mso-position-vertical-relative:paragraph;z-index:-2074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-495"/>
                      <w:w w:val="145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7"/>
          <w:szCs w:val="97"/>
          <w:color w:val="030303"/>
          <w:spacing w:val="0"/>
          <w:w w:val="51"/>
        </w:rPr>
        <w:t>..</w:t>
      </w:r>
      <w:r>
        <w:rPr>
          <w:rFonts w:ascii="Arial" w:hAnsi="Arial" w:cs="Arial" w:eastAsia="Arial"/>
          <w:sz w:val="97"/>
          <w:szCs w:val="97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1" w:lineRule="exact"/>
        <w:ind w:left="684" w:right="44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04" w:right="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6.480pt;margin-top:12.811181pt;width:68.160004pt;height:4.8pt;mso-position-horizontal-relative:page;mso-position-vertical-relative:paragraph;z-index:-2087" type="#_x0000_t75">
            <v:imagedata r:id="rId112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361" w:lineRule="exact"/>
        <w:ind w:left="65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4"/>
          <w:szCs w:val="34"/>
          <w:color w:val="2F2F2F"/>
          <w:spacing w:val="0"/>
          <w:w w:val="53"/>
          <w:position w:val="-3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235" w:right="714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3.507507pt;margin-top:-3.617817pt;width:.1pt;height:34.661871pt;mso-position-horizontal-relative:page;mso-position-vertical-relative:paragraph;z-index:-2078" coordorigin="2870,-72" coordsize="2,693">
            <v:shape style="position:absolute;left:2870;top:-72;width:2;height:693" coordorigin="2870,-72" coordsize="0,693" path="m2870,621l2870,-72e" filled="f" stroked="t" strokeweight=".707514pt" strokecolor="#2B2B2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invoca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continuación: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0" w:lineRule="auto"/>
        <w:ind w:left="777" w:right="995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5.842773pt;margin-top:15.335777pt;width:14.877224pt;height:256.635572pt;mso-position-horizontal-relative:page;mso-position-vertical-relative:paragraph;z-index:-2086" coordorigin="2717,307" coordsize="298,5133">
            <v:shape style="position:absolute;left:2746;top:2213;width:269;height:768" type="#_x0000_t75">
              <v:imagedata r:id="rId113" o:title=""/>
            </v:shape>
            <v:group style="position:absolute;left:2722;top:2904;width:2;height:2531" coordorigin="2722,2904" coordsize="2,2531">
              <v:shape style="position:absolute;left:2722;top:2904;width:2;height:2531" coordorigin="2722,2904" coordsize="0,2531" path="m2722,5435l2722,2904e" filled="f" stroked="t" strokeweight=".471676pt" strokecolor="#343434">
                <v:path arrowok="t"/>
              </v:shape>
            </v:group>
            <v:group style="position:absolute;left:2884;top:316;width:2;height:1880" coordorigin="2884,316" coordsize="2,1880">
              <v:shape style="position:absolute;left:2884;top:316;width:2;height:1880" coordorigin="2884,316" coordsize="0,1880" path="m2884,2196l2884,316e" filled="f" stroked="t" strokeweight=".943353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1.223145pt;margin-top:97.95134pt;width:.1pt;height:67.899281pt;mso-position-horizontal-relative:page;mso-position-vertical-relative:paragraph;z-index:-2077" coordorigin="11624,1959" coordsize="2,1358">
            <v:shape style="position:absolute;left:11624;top:1959;width:2;height:1358" coordorigin="11624,1959" coordsize="0,1358" path="m11624,3317l11624,1959e" filled="f" stroked="t" strokeweight="1.179191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concept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atribuy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solicitada.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artí.cu/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46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Federa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Gubernamenta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encuentre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administrativa,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acce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-32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4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manifieste,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analice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medidas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pertinentes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localizar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resuelva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Asimismo,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referid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dispone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documento,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expedirá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6" w:lineRule="exact"/>
        <w:ind w:left="79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confirm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notificar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enlace,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4" w:after="0" w:line="336" w:lineRule="auto"/>
        <w:ind w:left="787" w:right="1002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8.479980pt;margin-top:54.204876pt;width:12.48pt;height:86.400002pt;mso-position-horizontal-relative:page;mso-position-vertical-relative:paragraph;z-index:-2082" type="#_x0000_t75">
            <v:imagedata r:id="rId114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plazo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establecido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44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7"/>
          <w:i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Así,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implica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7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9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cuestió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obstant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facultades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poseer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información.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sentid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señalarse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concept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atribuy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9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Expedientes: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240" w:lineRule="auto"/>
        <w:ind w:left="8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0943/0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7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  <w:i/>
        </w:rPr>
        <w:t>Salud-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240" w:lineRule="auto"/>
        <w:ind w:left="8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i/>
        </w:rPr>
        <w:t>538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96"/>
          <w:i/>
        </w:rPr>
        <w:t>7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i/>
        </w:rPr>
        <w:t>JOB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Aeropuert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Auxiliares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240" w:lineRule="auto"/>
        <w:ind w:left="8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6006/0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8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i/>
        </w:rPr>
        <w:t>Transporte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9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212"/>
          <w:i/>
        </w:rPr>
        <w:t>-</w:t>
      </w:r>
      <w:r>
        <w:rPr>
          <w:rFonts w:ascii="Arial" w:hAnsi="Arial" w:cs="Arial" w:eastAsia="Arial"/>
          <w:sz w:val="17"/>
          <w:szCs w:val="17"/>
          <w:color w:val="1F1F1F"/>
          <w:spacing w:val="-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45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240" w:lineRule="auto"/>
        <w:ind w:left="8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320007pt;margin-top:15.020221pt;width:15.36pt;height:182.238218pt;mso-position-horizontal-relative:page;mso-position-vertical-relative:paragraph;z-index:-2085" coordorigin="2726,300" coordsize="307,3645">
            <v:shape style="position:absolute;left:2726;top:300;width:307;height:1997" type="#_x0000_t75">
              <v:imagedata r:id="rId115" o:title=""/>
            </v:shape>
            <v:group style="position:absolute;left:2745;top:2205;width:2;height:1738" coordorigin="2745,2205" coordsize="2,1738">
              <v:shape style="position:absolute;left:2745;top:2205;width:2;height:1738" coordorigin="2745,2205" coordsize="0,1738" path="m2745,3943l2745,2205e" filled="f" stroked="t" strokeweight=".235838pt" strokecolor="#38383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0171/0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9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Secretari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Hacienda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Crédit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Público-.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2280/0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9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Policf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Federal-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263" w:right="102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inexistencia,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Criteri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00112011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pronunciado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ITEI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46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al110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entonce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sensible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necesidad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elaborar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1" w:lineRule="auto"/>
        <w:ind w:left="810" w:right="97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9.199997pt;margin-top:54.577057pt;width:13.44pt;height:97.919998pt;mso-position-horizontal-relative:page;mso-position-vertical-relative:paragraph;z-index:-2084" type="#_x0000_t75">
            <v:imagedata r:id="rId116" o:title=""/>
          </v:shape>
        </w:pict>
      </w:r>
      <w:r>
        <w:rPr/>
        <w:pict>
          <v:shape style="position:absolute;margin-left:590.400024pt;margin-top:15.217055pt;width:11.52pt;height:39.360001pt;mso-position-horizontal-relative:page;mso-position-vertical-relative:paragraph;z-index:-2081" type="#_x0000_t75">
            <v:imagedata r:id="rId11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de/Institut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autoriza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aprobar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criterio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auxilien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30" w:right="396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1"/>
          <w:i/>
        </w:rPr>
        <w:t>CONSIDERANDOS</w:t>
      </w:r>
      <w:r>
        <w:rPr>
          <w:rFonts w:ascii="Arial" w:hAnsi="Arial" w:cs="Arial" w:eastAsia="Arial"/>
          <w:sz w:val="17"/>
          <w:szCs w:val="17"/>
          <w:color w:val="1F1F1F"/>
          <w:w w:val="92"/>
          <w:i/>
        </w:rPr>
        <w:t>:</w:t>
      </w:r>
      <w:r>
        <w:rPr>
          <w:rFonts w:ascii="Arial" w:hAnsi="Arial" w:cs="Arial" w:eastAsia="Arial"/>
          <w:sz w:val="17"/>
          <w:szCs w:val="17"/>
          <w:color w:val="00000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auto"/>
        <w:ind w:left="820" w:right="985"/>
        <w:jc w:val="left"/>
        <w:tabs>
          <w:tab w:pos="7740" w:val="left"/>
          <w:tab w:pos="79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07.839996pt;margin-top:44.869881pt;width:57.599998pt;height:49.919998pt;mso-position-horizontal-relative:page;mso-position-vertical-relative:paragraph;z-index:-2079" type="#_x0000_t75">
            <v:imagedata r:id="rId118" o:title=""/>
          </v:shape>
        </w:pict>
      </w:r>
      <w:r>
        <w:rPr/>
        <w:pict>
          <v:group style="position:absolute;margin-left:583.345642pt;margin-top:28.627577pt;width:.1pt;height:40.834532pt;mso-position-horizontal-relative:page;mso-position-vertical-relative:paragraph;z-index:-2076" coordorigin="11667,573" coordsize="2,817">
            <v:shape style="position:absolute;left:11667;top:573;width:2;height:817" coordorigin="11667,573" coordsize="0,817" path="m11667,1389l11667,573e" filled="f" stroked="t" strokeweight=".943353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f.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15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2009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nuev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auto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aprobó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REQUISITOS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REUNI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ab/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RESPUESTAS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COMPETEN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8" w:lineRule="exact"/>
        <w:ind w:left="8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destac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1"/>
          <w:i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6"/>
          <w:i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right="386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208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0" w:bottom="280" w:left="400" w:right="100"/>
          <w:cols w:num="2" w:equalWidth="0">
            <w:col w:w="1693" w:space="691"/>
            <w:col w:w="9356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16" w:lineRule="exact"/>
        <w:ind w:left="3222" w:right="-20"/>
        <w:jc w:val="left"/>
        <w:tabs>
          <w:tab w:pos="112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16.272833pt;margin-top:17.320385pt;width:547.616185pt;height:41.802766pt;mso-position-horizontal-relative:page;mso-position-vertical-relative:paragraph;z-index:-2080" coordorigin="325,346" coordsize="10952,836">
            <v:shape style="position:absolute;left:2822;top:346;width:480;height:768" type="#_x0000_t75">
              <v:imagedata r:id="rId119" o:title=""/>
            </v:shape>
            <v:group style="position:absolute;left:340;top:1168;width:10924;height:2" coordorigin="340,1168" coordsize="10924,2">
              <v:shape style="position:absolute;left:340;top:1168;width:10924;height:2" coordorigin="340,1168" coordsize="10924,0" path="m340,1168l11264,1168e" filled="f" stroked="t" strokeweight="1.415029pt" strokecolor="#08080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"PRIMERO.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obUgadill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infonnadó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deben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emi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dictamen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51"/>
          <w:position w:val="-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10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20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44"/>
          </w:rPr>
          <w:t>www.jalisco.gob.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tabs>
          <w:tab w:pos="2140" w:val="left"/>
          <w:tab w:pos="6700" w:val="left"/>
        </w:tabs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519.315613pt;margin-top:12.491702pt;width:65.091329pt;height:.1pt;mso-position-horizontal-relative:page;mso-position-vertical-relative:paragraph;z-index:-2075" coordorigin="10386,250" coordsize="1302,2">
            <v:shape style="position:absolute;left:10386;top:250;width:1302;height:2" coordorigin="10386,250" coordsize="1302,0" path="m10386,250l11688,250e" filled="f" stroked="t" strokeweight="1.179191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9.276306pt;margin-top:.05331pt;width:8.1732pt;height:7pt;mso-position-horizontal-relative:page;mso-position-vertical-relative:paragraph;z-index:-2073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030303"/>
                      <w:spacing w:val="0"/>
                      <w:w w:val="105"/>
                    </w:rPr>
                    <w:t>13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6"/>
          <w:szCs w:val="36"/>
          <w:color w:val="030303"/>
          <w:w w:val="67"/>
        </w:rPr>
        <w:t>...</w:t>
      </w:r>
      <w:r>
        <w:rPr>
          <w:rFonts w:ascii="Arial" w:hAnsi="Arial" w:cs="Arial" w:eastAsia="Arial"/>
          <w:sz w:val="36"/>
          <w:szCs w:val="36"/>
          <w:color w:val="030303"/>
          <w:spacing w:val="-47"/>
          <w:w w:val="67"/>
        </w:rPr>
        <w:t>.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62"/>
        </w:rPr>
        <w:t>r""""</w:t>
      </w:r>
      <w:r>
        <w:rPr>
          <w:rFonts w:ascii="Arial" w:hAnsi="Arial" w:cs="Arial" w:eastAsia="Arial"/>
          <w:sz w:val="36"/>
          <w:szCs w:val="36"/>
          <w:color w:val="030303"/>
          <w:spacing w:val="-69"/>
          <w:w w:val="63"/>
        </w:rPr>
        <w:t>-</w:t>
      </w:r>
      <w:r>
        <w:rPr>
          <w:rFonts w:ascii="Arial" w:hAnsi="Arial" w:cs="Arial" w:eastAsia="Arial"/>
          <w:sz w:val="36"/>
          <w:szCs w:val="36"/>
          <w:color w:val="1F1F1F"/>
          <w:spacing w:val="0"/>
          <w:w w:val="208"/>
        </w:rPr>
        <w:t>-</w:t>
      </w:r>
      <w:r>
        <w:rPr>
          <w:rFonts w:ascii="Arial" w:hAnsi="Arial" w:cs="Arial" w:eastAsia="Arial"/>
          <w:sz w:val="36"/>
          <w:szCs w:val="36"/>
          <w:color w:val="1F1F1F"/>
          <w:spacing w:val="4"/>
          <w:w w:val="208"/>
        </w:rPr>
        <w:t>-</w:t>
      </w:r>
      <w:r>
        <w:rPr>
          <w:rFonts w:ascii="Arial" w:hAnsi="Arial" w:cs="Arial" w:eastAsia="Arial"/>
          <w:sz w:val="36"/>
          <w:szCs w:val="36"/>
          <w:color w:val="030303"/>
          <w:spacing w:val="16"/>
          <w:w w:val="231"/>
        </w:rPr>
        <w:t>-</w:t>
      </w:r>
      <w:r>
        <w:rPr>
          <w:rFonts w:ascii="Arial" w:hAnsi="Arial" w:cs="Arial" w:eastAsia="Arial"/>
          <w:sz w:val="36"/>
          <w:szCs w:val="36"/>
          <w:color w:val="1F1F1F"/>
          <w:spacing w:val="0"/>
          <w:w w:val="191"/>
        </w:rPr>
        <w:t>-</w:t>
      </w:r>
      <w:r>
        <w:rPr>
          <w:rFonts w:ascii="Arial" w:hAnsi="Arial" w:cs="Arial" w:eastAsia="Arial"/>
          <w:sz w:val="36"/>
          <w:szCs w:val="36"/>
          <w:color w:val="A0A0A0"/>
          <w:spacing w:val="-18"/>
          <w:w w:val="52"/>
        </w:rPr>
        <w:t>·</w:t>
      </w:r>
      <w:r>
        <w:rPr>
          <w:rFonts w:ascii="Arial" w:hAnsi="Arial" w:cs="Arial" w:eastAsia="Arial"/>
          <w:sz w:val="36"/>
          <w:szCs w:val="36"/>
          <w:color w:val="1F1F1F"/>
          <w:spacing w:val="0"/>
          <w:w w:val="251"/>
        </w:rPr>
        <w:t>-</w:t>
      </w:r>
      <w:r>
        <w:rPr>
          <w:rFonts w:ascii="Arial" w:hAnsi="Arial" w:cs="Arial" w:eastAsia="Arial"/>
          <w:sz w:val="36"/>
          <w:szCs w:val="36"/>
          <w:color w:val="1F1F1F"/>
          <w:spacing w:val="0"/>
          <w:w w:val="100"/>
        </w:rPr>
        <w:tab/>
      </w:r>
      <w:r>
        <w:rPr>
          <w:rFonts w:ascii="Arial" w:hAnsi="Arial" w:cs="Arial" w:eastAsia="Arial"/>
          <w:sz w:val="36"/>
          <w:szCs w:val="36"/>
          <w:color w:val="1F1F1F"/>
          <w:spacing w:val="0"/>
          <w:w w:val="251"/>
        </w:rPr>
        <w:t>--</w:t>
      </w:r>
      <w:r>
        <w:rPr>
          <w:rFonts w:ascii="Arial" w:hAnsi="Arial" w:cs="Arial" w:eastAsia="Arial"/>
          <w:sz w:val="36"/>
          <w:szCs w:val="36"/>
          <w:color w:val="1F1F1F"/>
          <w:spacing w:val="-4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A0A0A0"/>
          <w:spacing w:val="15"/>
          <w:w w:val="39"/>
        </w:rPr>
        <w:t>·</w:t>
      </w:r>
      <w:r>
        <w:rPr>
          <w:rFonts w:ascii="Arial" w:hAnsi="Arial" w:cs="Arial" w:eastAsia="Arial"/>
          <w:sz w:val="36"/>
          <w:szCs w:val="36"/>
          <w:color w:val="A0A0A0"/>
          <w:spacing w:val="-103"/>
          <w:w w:val="52"/>
        </w:rPr>
        <w:t>·</w:t>
      </w:r>
      <w:r>
        <w:rPr>
          <w:rFonts w:ascii="Arial" w:hAnsi="Arial" w:cs="Arial" w:eastAsia="Arial"/>
          <w:sz w:val="36"/>
          <w:szCs w:val="36"/>
          <w:color w:val="2F2F2F"/>
          <w:spacing w:val="-21"/>
          <w:w w:val="120"/>
        </w:rPr>
        <w:t>-</w:t>
      </w:r>
      <w:r>
        <w:rPr>
          <w:rFonts w:ascii="Arial" w:hAnsi="Arial" w:cs="Arial" w:eastAsia="Arial"/>
          <w:sz w:val="36"/>
          <w:szCs w:val="36"/>
          <w:color w:val="1F1F1F"/>
          <w:spacing w:val="0"/>
          <w:w w:val="219"/>
        </w:rPr>
        <w:t>-;</w:t>
      </w:r>
      <w:r>
        <w:rPr>
          <w:rFonts w:ascii="Arial" w:hAnsi="Arial" w:cs="Arial" w:eastAsia="Arial"/>
          <w:sz w:val="36"/>
          <w:szCs w:val="36"/>
          <w:color w:val="1F1F1F"/>
          <w:spacing w:val="0"/>
          <w:w w:val="100"/>
        </w:rPr>
        <w:tab/>
      </w:r>
      <w:r>
        <w:rPr>
          <w:rFonts w:ascii="Arial" w:hAnsi="Arial" w:cs="Arial" w:eastAsia="Arial"/>
          <w:sz w:val="36"/>
          <w:szCs w:val="36"/>
          <w:color w:val="1F1F1F"/>
          <w:spacing w:val="0"/>
          <w:w w:val="100"/>
        </w:rPr>
      </w:r>
      <w:r>
        <w:rPr>
          <w:rFonts w:ascii="Arial" w:hAnsi="Arial" w:cs="Arial" w:eastAsia="Arial"/>
          <w:sz w:val="36"/>
          <w:szCs w:val="36"/>
          <w:color w:val="030303"/>
          <w:spacing w:val="-79"/>
          <w:w w:val="101"/>
        </w:rPr>
        <w:t>-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241"/>
        </w:rPr>
        <w:t>-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100"/>
          <w:cols w:num="2" w:equalWidth="0">
            <w:col w:w="2054" w:space="489"/>
            <w:col w:w="9197"/>
          </w:cols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4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8.879991pt;height:17.28pt;mso-position-horizontal-relative:char;mso-position-vertical-relative:line" type="#_x0000_t75">
            <v:imagedata r:id="rId1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300" w:bottom="280" w:left="360" w:right="1020"/>
          <w:footerReference w:type="default" r:id="rId121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8" w:after="0" w:line="240" w:lineRule="auto"/>
        <w:ind w:left="673" w:right="40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1.279999pt;margin-top:-105.6063pt;width:49.919998pt;height:49.919998pt;mso-position-horizontal-relative:page;mso-position-vertical-relative:paragraph;z-index:-2072" type="#_x0000_t75">
            <v:imagedata r:id="rId12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653786pt;margin-top:8.257005pt;width:56.032548pt;height:18.5pt;mso-position-horizontal-relative:page;mso-position-vertical-relative:paragraph;z-index:-2065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54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w w:val="14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-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4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4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-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4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-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0"/>
                      <w:w w:val="14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-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50505"/>
                      <w:spacing w:val="-100"/>
                      <w:w w:val="14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295" w:right="-4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0"/>
          <w:w w:val="111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7"/>
          <w:w w:val="111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3"/>
          <w:w w:val="11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1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8"/>
          <w:w w:val="116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7"/>
          <w:w w:val="115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6"/>
          <w:w w:val="116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3" w:after="0" w:line="240" w:lineRule="auto"/>
        <w:ind w:left="340" w:right="-45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050505"/>
          <w:spacing w:val="0"/>
          <w:w w:val="180"/>
          <w:b/>
          <w:bCs/>
        </w:rPr>
        <w:t>D</w:t>
      </w:r>
      <w:r>
        <w:rPr>
          <w:rFonts w:ascii="Arial" w:hAnsi="Arial" w:cs="Arial" w:eastAsia="Arial"/>
          <w:sz w:val="7"/>
          <w:szCs w:val="7"/>
          <w:color w:val="050505"/>
          <w:spacing w:val="0"/>
          <w:w w:val="18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050505"/>
          <w:spacing w:val="0"/>
          <w:w w:val="179"/>
          <w:b/>
          <w:bCs/>
        </w:rPr>
        <w:t>LEStAOODEJA</w:t>
      </w:r>
      <w:r>
        <w:rPr>
          <w:rFonts w:ascii="Arial" w:hAnsi="Arial" w:cs="Arial" w:eastAsia="Arial"/>
          <w:sz w:val="7"/>
          <w:szCs w:val="7"/>
          <w:color w:val="050505"/>
          <w:spacing w:val="0"/>
          <w:w w:val="180"/>
          <w:b/>
          <w:bCs/>
        </w:rPr>
        <w:t>U</w:t>
      </w:r>
      <w:r>
        <w:rPr>
          <w:rFonts w:ascii="Arial" w:hAnsi="Arial" w:cs="Arial" w:eastAsia="Arial"/>
          <w:sz w:val="7"/>
          <w:szCs w:val="7"/>
          <w:color w:val="2D2D2D"/>
          <w:spacing w:val="0"/>
          <w:w w:val="90"/>
          <w:b/>
          <w:bCs/>
        </w:rPr>
        <w:t>SCt&gt;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38" w:after="0" w:line="335" w:lineRule="auto"/>
        <w:ind w:left="703" w:right="102" w:firstLine="-1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expresament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normativida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razonar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explicar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concret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adecua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hipótesi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normativa,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además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acredita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causas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derivan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premisa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Entendiend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forzosamente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deberán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contener: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Normativida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materi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y/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ajustabl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concret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565656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Razonamient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Explicación: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Expone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clara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concisa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porque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articul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referenciad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aplicado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ést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haya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generado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cuestió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exist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físicamente.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Justificación: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Proba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expuest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mediant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constancias,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circunstanciadas,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denuncias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20" w:lineRule="exact"/>
        <w:ind w:left="734" w:right="71"/>
        <w:jc w:val="both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group style="position:absolute;margin-left:134.399994pt;margin-top:-77.007317pt;width:13.44pt;height:128.576391pt;mso-position-horizontal-relative:page;mso-position-vertical-relative:paragraph;z-index:-2070" coordorigin="2688,-1540" coordsize="269,2572">
            <v:shape style="position:absolute;left:2688;top:-44;width:269;height:1075" type="#_x0000_t75">
              <v:imagedata r:id="rId125" o:title=""/>
            </v:shape>
            <v:group style="position:absolute;left:2840;top:-1528;width:2;height:2111" coordorigin="2840,-1528" coordsize="2,2111">
              <v:shape style="position:absolute;left:2840;top:-1528;width:2;height:2111" coordorigin="2840,-1528" coordsize="0,2111" path="m2840,583l2840,-1528e" filled="f" stroked="t" strokeweight="1.18238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carácte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penal,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document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pueda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acredita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inexistent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5"/>
          <w:i/>
        </w:rPr>
        <w:t>e</w:t>
      </w:r>
      <w:r>
        <w:rPr>
          <w:rFonts w:ascii="Arial" w:hAnsi="Arial" w:cs="Arial" w:eastAsia="Arial"/>
          <w:sz w:val="17"/>
          <w:szCs w:val="17"/>
          <w:color w:val="2D2D2D"/>
          <w:spacing w:val="10"/>
          <w:w w:val="114"/>
          <w:i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41"/>
          <w:i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auto"/>
        <w:ind w:left="739" w:right="73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3.963684pt;margin-top:21.763325pt;width:.1pt;height:130.771540pt;mso-position-horizontal-relative:page;mso-position-vertical-relative:paragraph;z-index:-2068" coordorigin="2679,435" coordsize="2,2615">
            <v:shape style="position:absolute;left:2679;top:435;width:2;height:2615" coordorigin="2679,435" coordsize="0,2615" path="m2679,3051l2679,435e" filled="f" stroked="t" strokeweight=".236476pt" strokecolor="#4B4B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Criterio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aluden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requisito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deben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reunir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respuesta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concreta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planteamiento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genéric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desprende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legal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compele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cumplan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tripl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fundar,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motiva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justificar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(probar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medios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convicción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suficientes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  <w:i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711" w:right="87" w:firstLine="2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Derivado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generalidad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aquella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postura,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surge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necesidad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puntualiza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alcance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según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carácte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negativo,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modo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presente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document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estrech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vinculación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predichos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criterios,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entendiend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complementa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sin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excluirlos.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739" w:right="94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4.673111pt;margin-top:-5.104263pt;width:.1pt;height:73.707595pt;mso-position-horizontal-relative:page;mso-position-vertical-relative:paragraph;z-index:-2067" coordorigin="2693,-102" coordsize="2,1474">
            <v:shape style="position:absolute;left:2693;top:-102;width:2;height:1474" coordorigin="2693,-102" coordsize="0,1474" path="m2693,1372l2693,-102e" filled="f" stroked="t" strokeweight=".236476pt" strokecolor="#48484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1"/>
          <w:b/>
          <w:bCs/>
          <w:i/>
        </w:rPr>
        <w:t>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1"/>
          <w:b/>
          <w:bCs/>
          <w:i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61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6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VI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prevé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regirse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otros,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"celerida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procedimiento".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28" w:lineRule="auto"/>
        <w:ind w:left="753" w:right="7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57"/>
          <w:b/>
          <w:bCs/>
          <w:i/>
        </w:rPr>
        <w:t>111.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7"/>
          <w:w w:val="57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6"/>
          <w:i/>
        </w:rPr>
        <w:t>Jos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8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14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16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Unidos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Mexicanos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jurídica,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respet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formalidade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esenciales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actuar,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conforme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leyes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expedidas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anteriorida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efectuand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les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sean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atribuido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facultado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por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4" w:after="0" w:line="240" w:lineRule="auto"/>
        <w:ind w:left="753" w:right="465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fundándolo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motivándolo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1"/>
          <w:i/>
        </w:rPr>
        <w:t>s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3" w:lineRule="auto"/>
        <w:ind w:left="748" w:right="66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0"/>
          <w:b/>
          <w:bCs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0"/>
          <w:b/>
          <w:bCs/>
          <w:i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0"/>
          <w:b/>
          <w:bCs/>
          <w:i/>
        </w:rPr>
        <w:t>1.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7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VI/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materia,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transparencia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entiend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"conjunt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mediant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tiene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deber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poner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personas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solicitante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poseen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dan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conocer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proceso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tom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acuerdo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competencia,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acciones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funciones".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7" w:lineRule="auto"/>
        <w:ind w:left="744" w:right="82" w:firstLine="1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Debiendo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tene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acto,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supone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conduct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pasiva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act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negativos,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siempre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reflej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hacer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omisión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distingue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efecto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producen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forma,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consecu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jurídica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circunstancia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concretas,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derivan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resultad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movimiento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vo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92" w:lineRule="exact"/>
        <w:ind w:left="772" w:right="184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defecto,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pasividad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u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omisión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implica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ausencia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  <w:position w:val="-1"/>
        </w:rPr>
        <w:t>actos.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0" w:bottom="280" w:left="360" w:right="1020"/>
          <w:cols w:num="2" w:equalWidth="0">
            <w:col w:w="1639" w:space="824"/>
            <w:col w:w="8397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486.720001pt;margin-top:17.280018pt;width:106.559998pt;height:203.364654pt;mso-position-horizontal-relative:page;mso-position-vertical-relative:page;z-index:-2071" coordorigin="9734,346" coordsize="2131,4067">
            <v:shape style="position:absolute;left:9734;top:346;width:2131;height:1056" type="#_x0000_t75">
              <v:imagedata r:id="rId126" o:title=""/>
            </v:shape>
            <v:group style="position:absolute;left:11594;top:1336;width:2;height:3067" coordorigin="11594,1336" coordsize="2,3067">
              <v:shape style="position:absolute;left:11594;top:1336;width:2;height:3067" coordorigin="11594,1336" coordsize="0,3067" path="m11594,4403l11594,1336e" filled="f" stroked="t" strokeweight=".945904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.897991pt;margin-top:394.559998pt;width:585.102007pt;height:381.120003pt;mso-position-horizontal-relative:page;mso-position-vertical-relative:page;z-index:-2069" coordorigin="298,7891" coordsize="11702,7622">
            <v:shape style="position:absolute;left:2707;top:9139;width:9158;height:6374" type="#_x0000_t75">
              <v:imagedata r:id="rId127" o:title=""/>
            </v:shape>
            <v:shape style="position:absolute;left:10771;top:12134;width:634;height:1152" type="#_x0000_t75">
              <v:imagedata r:id="rId128" o:title=""/>
            </v:shape>
            <v:shape style="position:absolute;left:10483;top:13440;width:787;height:979" type="#_x0000_t75">
              <v:imagedata r:id="rId129" o:title=""/>
            </v:shape>
            <v:shape style="position:absolute;left:11731;top:7891;width:269;height:3130" type="#_x0000_t75">
              <v:imagedata r:id="rId130" o:title=""/>
            </v:shape>
            <v:group style="position:absolute;left:303;top:15331;width:2478;height:2" coordorigin="303,15331" coordsize="2478,2">
              <v:shape style="position:absolute;left:303;top:15331;width:2478;height:2" coordorigin="303,15331" coordsize="2478,0" path="m303,15331l2781,15331e" filled="f" stroked="t" strokeweight=".472952pt" strokecolor="#232323">
                <v:path arrowok="t"/>
              </v:shape>
            </v:group>
            <v:group style="position:absolute;left:11649;top:12012;width:2;height:1217" coordorigin="11649,12012" coordsize="2,1217">
              <v:shape style="position:absolute;left:11649;top:12012;width:2;height:1217" coordorigin="11649,12012" coordsize="0,1217" path="m11649,13229l11649,12012e" filled="f" stroked="t" strokeweight=".945904pt" strokecolor="#18181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0.312195pt;margin-top:234.437714pt;width:.1pt;height:158.82798pt;mso-position-horizontal-relative:page;mso-position-vertical-relative:page;z-index:-2066" coordorigin="11606,4689" coordsize="2,3177">
            <v:shape style="position:absolute;left:11606;top:4689;width:2;height:3177" coordorigin="11606,4689" coordsize="0,3177" path="m11606,7865l11606,4689e" filled="f" stroked="t" strokeweight="1.418856pt" strokecolor="#131313">
              <v:path arrowok="t"/>
            </v:shape>
          </v:group>
          <w10:wrap type="none"/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308" w:lineRule="auto"/>
        <w:ind w:left="3234" w:right="76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constituye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promotore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garante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2"/>
          <w:i/>
        </w:rPr>
        <w:t>de,-,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2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alcances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b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6" w:after="0" w:line="240" w:lineRule="auto"/>
        <w:ind w:left="113" w:right="-20"/>
        <w:jc w:val="left"/>
        <w:tabs>
          <w:tab w:pos="2360" w:val="left"/>
          <w:tab w:pos="6620" w:val="left"/>
        </w:tabs>
        <w:rPr>
          <w:rFonts w:ascii="Courier New" w:hAnsi="Courier New" w:cs="Courier New" w:eastAsia="Courier New"/>
          <w:sz w:val="14"/>
          <w:szCs w:val="14"/>
        </w:rPr>
      </w:pPr>
      <w:rPr/>
      <w:hyperlink r:id="rId131"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48"/>
          </w:rPr>
          <w:t>www.jalisco.gob.</w:t>
        </w:r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00"/>
          </w:rPr>
          <w:tab/>
        </w:r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00"/>
          </w:rPr>
        </w:r>
      </w:hyperlink>
      <w:r>
        <w:rPr>
          <w:rFonts w:ascii="Times New Roman" w:hAnsi="Times New Roman" w:cs="Times New Roman" w:eastAsia="Times New Roman"/>
          <w:sz w:val="15"/>
          <w:szCs w:val="15"/>
          <w:color w:val="797979"/>
          <w:spacing w:val="0"/>
          <w:w w:val="52"/>
          <w:i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797979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97979"/>
          <w:spacing w:val="0"/>
          <w:w w:val="100"/>
          <w:i/>
        </w:rPr>
      </w:r>
      <w:r>
        <w:rPr>
          <w:rFonts w:ascii="Courier New" w:hAnsi="Courier New" w:cs="Courier New" w:eastAsia="Courier New"/>
          <w:sz w:val="14"/>
          <w:szCs w:val="14"/>
          <w:color w:val="050505"/>
          <w:spacing w:val="0"/>
          <w:w w:val="105"/>
          <w:position w:val="10"/>
        </w:rPr>
        <w:t>14</w:t>
      </w:r>
      <w:r>
        <w:rPr>
          <w:rFonts w:ascii="Courier New" w:hAnsi="Courier New" w:cs="Courier New" w:eastAsia="Courier New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60" w:right="10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59998pt;height:50.88pt;mso-position-horizontal-relative:char;mso-position-vertical-relative:line" type="#_x0000_t75">
            <v:imagedata r:id="rId1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.12pt;margin-top:18.239983pt;width:592.919976pt;height:646.079999pt;mso-position-horizontal-relative:page;mso-position-vertical-relative:paragraph;z-index:-2062" coordorigin="122,365" coordsize="11858,12922">
            <v:shape style="position:absolute;left:2669;top:5664;width:9120;height:7622" type="#_x0000_t75">
              <v:imagedata r:id="rId134" o:title=""/>
            </v:shape>
            <v:shape style="position:absolute;left:11712;top:3878;width:269;height:3552" type="#_x0000_t75">
              <v:imagedata r:id="rId135" o:title=""/>
            </v:shape>
            <v:group style="position:absolute;left:139;top:13231;width:2558;height:2" coordorigin="139,13231" coordsize="2558,2">
              <v:shape style="position:absolute;left:139;top:13231;width:2558;height:2" coordorigin="139,13231" coordsize="2558,0" path="m139,13231l2698,13231e" filled="f" stroked="t" strokeweight="1.68pt" strokecolor="#000000">
                <v:path arrowok="t"/>
              </v:shape>
              <v:shape style="position:absolute;left:2707;top:365;width:269;height:2458" type="#_x0000_t75">
                <v:imagedata r:id="rId136" o:title=""/>
              </v:shape>
            </v:group>
            <v:group style="position:absolute;left:2904;top:2765;width:2;height:2918" coordorigin="2904,2765" coordsize="2,2918">
              <v:shape style="position:absolute;left:2904;top:2765;width:2;height:2918" coordorigin="2904,2765" coordsize="0,2918" path="m2904,5683l2904,2765e" filled="f" stroked="t" strokeweight="1.44pt" strokecolor="#000000">
                <v:path arrowok="t"/>
              </v:shape>
            </v:group>
            <v:group style="position:absolute;left:2724;top:2808;width:2;height:2813" coordorigin="2724,2808" coordsize="2,2813">
              <v:shape style="position:absolute;left:2724;top:2808;width:2;height:2813" coordorigin="2724,2808" coordsize="0,2813" path="m2724,5621l2724,2808e" filled="f" stroked="t" strokeweight=".24pt" strokecolor="#000000">
                <v:path arrowok="t"/>
              </v:shape>
            </v:group>
            <v:group style="position:absolute;left:11794;top:1934;width:2;height:2030" coordorigin="11794,1934" coordsize="2,2030">
              <v:shape style="position:absolute;left:11794;top:1934;width:2;height:2030" coordorigin="11794,1934" coordsize="0,2030" path="m11794,3965l11794,1934e" filled="f" stroked="t" strokeweight="1.2pt" strokecolor="#000000">
                <v:path arrowok="t"/>
              </v:shape>
            </v:group>
            <v:group style="position:absolute;left:11760;top:9878;width:2;height:1051" coordorigin="11760,9878" coordsize="2,1051">
              <v:shape style="position:absolute;left:11760;top:9878;width:2;height:1051" coordorigin="11760,9878" coordsize="0,1051" path="m11760,10930l11760,9878e" filled="f" stroked="t" strokeweight=".96pt" strokecolor="#000000">
                <v:path arrowok="t"/>
              </v:shape>
            </v:group>
            <w10:wrap type="none"/>
          </v:group>
        </w:pict>
      </w:r>
      <w:r>
        <w:rPr/>
        <w:pict>
          <v:shape style="width:28.8pt;height:32.64pt;mso-position-horizontal-relative:char;mso-position-vertical-relative:line" type="#_x0000_t75">
            <v:imagedata r:id="rId1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 w:after="0" w:line="171" w:lineRule="exact"/>
        <w:ind w:left="782" w:right="71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200001pt;margin-top:7.81379pt;width:58.242606pt;height:21pt;mso-position-horizontal-relative:page;mso-position-vertical-relative:paragraph;z-index:-2061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tabs>
                      <w:tab w:pos="560" w:val="left"/>
                    </w:tabs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w w:val="13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spacing w:val="-7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spacing w:val="0"/>
                      <w:w w:val="1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spacing w:val="0"/>
                      <w:w w:val="1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spacing w:val="-6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spacing w:val="0"/>
                      <w:w w:val="1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spacing w:val="-7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spacing w:val="0"/>
                      <w:w w:val="1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spacing w:val="-6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spacing w:val="-129"/>
                      <w:w w:val="137"/>
                    </w:rPr>
                    <w:t>­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4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62" w:lineRule="exact"/>
        <w:ind w:left="398" w:right="26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1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ta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1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58" w:after="0" w:line="240" w:lineRule="auto"/>
        <w:ind w:left="399" w:right="270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spacing w:val="0"/>
          <w:w w:val="107"/>
        </w:rPr>
        <w:t>OOflli:íC.M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7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spacing w:val="-8"/>
          <w:w w:val="107"/>
        </w:rPr>
        <w:t> </w:t>
      </w:r>
      <w:r>
        <w:rPr>
          <w:rFonts w:ascii="Arial" w:hAnsi="Arial" w:cs="Arial" w:eastAsia="Arial"/>
          <w:sz w:val="7"/>
          <w:szCs w:val="7"/>
          <w:spacing w:val="0"/>
          <w:w w:val="100"/>
        </w:rPr>
        <w:t>DE</w:t>
      </w:r>
      <w:r>
        <w:rPr>
          <w:rFonts w:ascii="Arial" w:hAnsi="Arial" w:cs="Arial" w:eastAsia="Arial"/>
          <w:sz w:val="7"/>
          <w:szCs w:val="7"/>
          <w:spacing w:val="0"/>
          <w:w w:val="100"/>
        </w:rPr>
        <w:t>L</w:t>
      </w:r>
      <w:r>
        <w:rPr>
          <w:rFonts w:ascii="Arial" w:hAnsi="Arial" w:cs="Arial" w:eastAsia="Arial"/>
          <w:sz w:val="7"/>
          <w:szCs w:val="7"/>
          <w:spacing w:val="7"/>
          <w:w w:val="100"/>
        </w:rPr>
        <w:t> </w:t>
      </w:r>
      <w:r>
        <w:rPr>
          <w:rFonts w:ascii="Arial" w:hAnsi="Arial" w:cs="Arial" w:eastAsia="Arial"/>
          <w:sz w:val="7"/>
          <w:szCs w:val="7"/>
          <w:spacing w:val="0"/>
          <w:w w:val="129"/>
        </w:rPr>
        <w:t>¡;_fl.\</w:t>
      </w:r>
      <w:r>
        <w:rPr>
          <w:rFonts w:ascii="Arial" w:hAnsi="Arial" w:cs="Arial" w:eastAsia="Arial"/>
          <w:sz w:val="7"/>
          <w:szCs w:val="7"/>
          <w:spacing w:val="0"/>
          <w:w w:val="129"/>
        </w:rPr>
        <w:t>00</w:t>
      </w:r>
      <w:r>
        <w:rPr>
          <w:rFonts w:ascii="Arial" w:hAnsi="Arial" w:cs="Arial" w:eastAsia="Arial"/>
          <w:sz w:val="7"/>
          <w:szCs w:val="7"/>
          <w:spacing w:val="-8"/>
          <w:w w:val="129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00"/>
        </w:rPr>
        <w:t>D</w:t>
      </w:r>
      <w:r>
        <w:rPr>
          <w:rFonts w:ascii="Arial" w:hAnsi="Arial" w:cs="Arial" w:eastAsia="Arial"/>
          <w:sz w:val="8"/>
          <w:szCs w:val="8"/>
          <w:spacing w:val="0"/>
          <w:w w:val="100"/>
        </w:rPr>
        <w:t>t</w:t>
      </w:r>
      <w:r>
        <w:rPr>
          <w:rFonts w:ascii="Arial" w:hAnsi="Arial" w:cs="Arial" w:eastAsia="Arial"/>
          <w:sz w:val="8"/>
          <w:szCs w:val="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1"/>
        </w:rPr>
        <w:t>io\LI.S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2"/>
        </w:rPr>
        <w:t>(.'O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38"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46"/>
          </w:rPr>
          <w:t>www.jalisco.gob.</w:t>
        </w:r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00"/>
          </w:rPr>
        </w:r>
      </w:hyperlink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" w:right="1168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33.76001pt;margin-top:-50.34708pt;width:61.439999pt;height:51.84pt;mso-position-horizontal-relative:page;mso-position-vertical-relative:paragraph;z-index:-2064" type="#_x0000_t75">
            <v:imagedata r:id="rId139" o:title=""/>
          </v:shape>
        </w:pict>
      </w:r>
      <w:r>
        <w:rPr/>
        <w:pict>
          <v:group style="position:absolute;margin-left:144.960007pt;margin-top:-49.387119pt;width:378.239997pt;height:86.400027pt;mso-position-horizontal-relative:page;mso-position-vertical-relative:paragraph;z-index:-2063" coordorigin="2899,-988" coordsize="7565,1728">
            <v:shape style="position:absolute;left:2918;top:-988;width:7546;height:77" type="#_x0000_t75">
              <v:imagedata r:id="rId140" o:title=""/>
            </v:shape>
            <v:group style="position:absolute;left:2909;top:-969;width:2;height:1699" coordorigin="2909,-969" coordsize="2,1699">
              <v:shape style="position:absolute;left:2909;top:-969;width:2;height:1699" coordorigin="2909,-969" coordsize="0,1699" path="m2909,731l2909,-969e" filled="f" stroked="t" strokeweight=".9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confonnida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estatuid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precept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ordenamiento.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58" w:right="550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VI.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lnfonnació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234"/>
          <w:i/>
        </w:rPr>
        <w:t>;u</w:t>
      </w:r>
      <w:r>
        <w:rPr>
          <w:rFonts w:ascii="Times New Roman" w:hAnsi="Times New Roman" w:cs="Times New Roman" w:eastAsia="Times New Roman"/>
          <w:sz w:val="16"/>
          <w:szCs w:val="16"/>
          <w:spacing w:val="-24"/>
          <w:w w:val="23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77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señala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"cuand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les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solicit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tengan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ella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competencia,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ésto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deberán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emiti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dictame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fundad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spacing w:val="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motivado,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en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justifique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situación.".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9" w:lineRule="auto"/>
        <w:ind w:left="53" w:right="689" w:firstLine="1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VI/.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Real</w:t>
      </w:r>
      <w:r>
        <w:rPr>
          <w:rFonts w:ascii="Arial" w:hAnsi="Arial" w:cs="Arial" w:eastAsia="Arial"/>
          <w:sz w:val="17"/>
          <w:szCs w:val="17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Academi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Espar1ola,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entiende,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"Proba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algo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razones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convincentes,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testigo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77"/>
          <w:i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77"/>
          <w:i/>
        </w:rPr>
        <w:t>  </w:t>
      </w:r>
      <w:r>
        <w:rPr>
          <w:rFonts w:ascii="Arial" w:hAnsi="Arial" w:cs="Arial" w:eastAsia="Arial"/>
          <w:sz w:val="17"/>
          <w:szCs w:val="17"/>
          <w:spacing w:val="3"/>
          <w:w w:val="7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':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fonna,</w:t>
      </w:r>
      <w:r>
        <w:rPr>
          <w:rFonts w:ascii="Arial" w:hAnsi="Arial" w:cs="Arial" w:eastAsia="Arial"/>
          <w:sz w:val="17"/>
          <w:szCs w:val="17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entiend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legislador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impone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deber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sustenta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inexistencia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medios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  <w:i/>
        </w:rPr>
        <w:t>convicción.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" w:right="70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VIII.</w:t>
      </w:r>
      <w:r>
        <w:rPr>
          <w:rFonts w:ascii="Arial" w:hAnsi="Arial" w:cs="Arial" w:eastAsia="Arial"/>
          <w:sz w:val="17"/>
          <w:szCs w:val="17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parte,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Real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Academi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Española,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defin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8" w:after="0" w:line="240" w:lineRule="auto"/>
        <w:ind w:left="62" w:right="678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"falt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  <w:i/>
        </w:rPr>
        <w:t>existencia".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3" w:lineRule="auto"/>
        <w:ind w:left="43" w:right="72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modo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7"/>
          <w:szCs w:val="17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consist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tip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derivado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falt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legal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deber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circunstancia,</w:t>
      </w:r>
      <w:r>
        <w:rPr>
          <w:rFonts w:ascii="Arial" w:hAnsi="Arial" w:cs="Arial" w:eastAsia="Arial"/>
          <w:sz w:val="17"/>
          <w:szCs w:val="17"/>
          <w:spacing w:val="-12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es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aporta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medios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convicción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verifique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  <w:i/>
        </w:rPr>
        <w:t>negativo.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273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jurist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Cipriano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Góme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z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Lara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relación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proeba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i/>
        </w:rPr>
        <w:t>señala: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3" w:lineRule="auto"/>
        <w:ind w:left="24" w:right="712" w:firstLine="1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"S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sostenid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tradicionalment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prueba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son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jurídicos,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comprendidos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desde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luego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jurídicos.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important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precisar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act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prueba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implicar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realización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supuest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normativ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  <w:i/>
        </w:rPr>
        <w:t>cual</w:t>
      </w:r>
      <w:r>
        <w:rPr>
          <w:rFonts w:ascii="Arial" w:hAnsi="Arial" w:cs="Arial" w:eastAsia="Arial"/>
          <w:sz w:val="17"/>
          <w:szCs w:val="17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parte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infiere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jurídica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esgrimen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fundament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pretensiones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(los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actores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resistencia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1"/>
          <w:i/>
        </w:rPr>
        <w:t>(Jos</w:t>
      </w:r>
      <w:r>
        <w:rPr>
          <w:rFonts w:ascii="Arial" w:hAnsi="Arial" w:cs="Arial" w:eastAsia="Arial"/>
          <w:sz w:val="17"/>
          <w:szCs w:val="17"/>
          <w:spacing w:val="0"/>
          <w:w w:val="9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demandados)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otra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palabras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esgrime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existencia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8"/>
          <w:i/>
        </w:rPr>
        <w:t>-que</w:t>
      </w:r>
      <w:r>
        <w:rPr>
          <w:rFonts w:ascii="Arial" w:hAnsi="Arial" w:cs="Arial" w:eastAsia="Arial"/>
          <w:sz w:val="17"/>
          <w:szCs w:val="17"/>
          <w:spacing w:val="6"/>
          <w:w w:val="11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probarse-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encaja</w:t>
      </w:r>
      <w:r>
        <w:rPr>
          <w:rFonts w:ascii="Arial" w:hAnsi="Arial" w:cs="Arial" w:eastAsia="Arial"/>
          <w:sz w:val="17"/>
          <w:szCs w:val="1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corresponde</w:t>
      </w:r>
      <w:r>
        <w:rPr>
          <w:rFonts w:ascii="Arial" w:hAnsi="Arial" w:cs="Arial" w:eastAsia="Arial"/>
          <w:sz w:val="17"/>
          <w:szCs w:val="17"/>
          <w:spacing w:val="4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32"/>
        </w:rPr>
        <w:t>a</w:t>
      </w:r>
      <w:r>
        <w:rPr>
          <w:rFonts w:ascii="Arial" w:hAnsi="Arial" w:cs="Arial" w:eastAsia="Arial"/>
          <w:sz w:val="16"/>
          <w:szCs w:val="16"/>
          <w:spacing w:val="-2"/>
          <w:w w:val="13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realización</w:t>
      </w:r>
      <w:r>
        <w:rPr>
          <w:rFonts w:ascii="Arial" w:hAnsi="Arial" w:cs="Arial" w:eastAsia="Arial"/>
          <w:sz w:val="17"/>
          <w:szCs w:val="17"/>
          <w:spacing w:val="17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  <w:i/>
        </w:rPr>
        <w:t>un</w:t>
      </w:r>
      <w:r>
        <w:rPr>
          <w:rFonts w:ascii="Arial" w:hAnsi="Arial" w:cs="Arial" w:eastAsia="Arial"/>
          <w:sz w:val="17"/>
          <w:szCs w:val="17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supuest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normativ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precisament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haberse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realizado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-objet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prueba-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producirá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jurídicas,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derechos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i/>
        </w:rPr>
        <w:t>obligaciones."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7" w:lineRule="auto"/>
        <w:ind w:left="24" w:right="760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IX.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"e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afinn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probar",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obstante,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existe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supuesto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tambié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  <w:i/>
        </w:rPr>
        <w:t>probar.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1" w:lineRule="auto"/>
        <w:ind w:left="19" w:right="740" w:firstLine="-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X.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parte,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Código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Civiles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señala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diversos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supuesto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aprecia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artículo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77" w:lineRule="exact"/>
        <w:ind w:left="14" w:right="714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287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i/>
        </w:rPr>
        <w:t>señala: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400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15"/>
          <w:i/>
        </w:rPr>
        <w:t>"Artícul</w:t>
      </w:r>
      <w:r>
        <w:rPr>
          <w:rFonts w:ascii="Arial" w:hAnsi="Arial" w:cs="Arial" w:eastAsia="Arial"/>
          <w:sz w:val="17"/>
          <w:szCs w:val="17"/>
          <w:spacing w:val="0"/>
          <w:w w:val="115"/>
          <w:i/>
        </w:rPr>
        <w:t>o</w:t>
      </w:r>
      <w:r>
        <w:rPr>
          <w:rFonts w:ascii="Arial" w:hAnsi="Arial" w:cs="Arial" w:eastAsia="Arial"/>
          <w:sz w:val="17"/>
          <w:szCs w:val="17"/>
          <w:spacing w:val="-4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287.-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sólo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i/>
        </w:rPr>
        <w:t>probar: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5" w:after="0" w:line="240" w:lineRule="auto"/>
        <w:ind w:left="14" w:right="321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negación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envuelva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afirmació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expresa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i/>
        </w:rPr>
        <w:t>hecho;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" w:right="207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61"/>
          <w:i/>
        </w:rPr>
        <w:t>11</w:t>
      </w:r>
      <w:r>
        <w:rPr>
          <w:rFonts w:ascii="Arial" w:hAnsi="Arial" w:cs="Arial" w:eastAsia="Arial"/>
          <w:sz w:val="17"/>
          <w:szCs w:val="17"/>
          <w:spacing w:val="0"/>
          <w:w w:val="61"/>
          <w:i/>
        </w:rPr>
        <w:t>.</w:t>
      </w:r>
      <w:r>
        <w:rPr>
          <w:rFonts w:ascii="Arial" w:hAnsi="Arial" w:cs="Arial" w:eastAsia="Arial"/>
          <w:sz w:val="17"/>
          <w:szCs w:val="17"/>
          <w:spacing w:val="13"/>
          <w:w w:val="6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desconozca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presunción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legal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teng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favo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i/>
        </w:rPr>
        <w:t>colitigante;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7" w:after="0" w:line="240" w:lineRule="auto"/>
        <w:ind w:left="5" w:right="513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59"/>
          <w:i/>
        </w:rPr>
        <w:t>111</w:t>
      </w:r>
      <w:r>
        <w:rPr>
          <w:rFonts w:ascii="Arial" w:hAnsi="Arial" w:cs="Arial" w:eastAsia="Arial"/>
          <w:sz w:val="17"/>
          <w:szCs w:val="17"/>
          <w:spacing w:val="0"/>
          <w:w w:val="59"/>
          <w:i/>
        </w:rPr>
        <w:t>.</w:t>
      </w:r>
      <w:r>
        <w:rPr>
          <w:rFonts w:ascii="Arial" w:hAnsi="Arial" w:cs="Arial" w:eastAsia="Arial"/>
          <w:sz w:val="17"/>
          <w:szCs w:val="17"/>
          <w:spacing w:val="15"/>
          <w:w w:val="59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desconozca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" w:right="344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IV.</w:t>
      </w:r>
      <w:r>
        <w:rPr>
          <w:rFonts w:ascii="Arial" w:hAnsi="Arial" w:cs="Arial" w:eastAsia="Arial"/>
          <w:sz w:val="17"/>
          <w:szCs w:val="17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fuer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element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constitutiv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i/>
        </w:rPr>
        <w:t>acción."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4" w:lineRule="auto"/>
        <w:ind w:right="1394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Mientra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Cipriano</w:t>
      </w:r>
      <w:r>
        <w:rPr>
          <w:rFonts w:ascii="Arial" w:hAnsi="Arial" w:cs="Arial" w:eastAsia="Arial"/>
          <w:sz w:val="17"/>
          <w:szCs w:val="1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Góme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z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Lara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señala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"e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carácte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negativ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acto,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parece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ninguna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base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ni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racional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ni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científica,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permit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distin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0" w:after="0" w:line="240" w:lineRule="auto"/>
        <w:ind w:left="3406" w:right="4792"/>
        <w:jc w:val="center"/>
        <w:rPr>
          <w:rFonts w:ascii="Courier New" w:hAnsi="Courier New" w:cs="Courier New" w:eastAsia="Courier New"/>
          <w:sz w:val="15"/>
          <w:szCs w:val="15"/>
        </w:rPr>
      </w:pPr>
      <w:rPr/>
      <w:r>
        <w:rPr>
          <w:rFonts w:ascii="Courier New" w:hAnsi="Courier New" w:cs="Courier New" w:eastAsia="Courier New"/>
          <w:sz w:val="15"/>
          <w:szCs w:val="15"/>
          <w:spacing w:val="0"/>
          <w:w w:val="94"/>
        </w:rPr>
        <w:t>15</w:t>
      </w:r>
      <w:r>
        <w:rPr>
          <w:rFonts w:ascii="Courier New" w:hAnsi="Courier New" w:cs="Courier New" w:eastAsia="Courier New"/>
          <w:sz w:val="15"/>
          <w:szCs w:val="15"/>
          <w:spacing w:val="0"/>
          <w:w w:val="100"/>
        </w:rPr>
      </w:r>
    </w:p>
    <w:p>
      <w:pPr>
        <w:jc w:val="center"/>
        <w:spacing w:after="0"/>
        <w:sectPr>
          <w:pgMar w:footer="0" w:header="0" w:top="200" w:bottom="280" w:left="300" w:right="220"/>
          <w:footerReference w:type="default" r:id="rId132"/>
          <w:pgSz w:w="12240" w:h="15840"/>
          <w:cols w:num="2" w:equalWidth="0">
            <w:col w:w="2065" w:space="1206"/>
            <w:col w:w="844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footer="0" w:header="0" w:top="560" w:bottom="280" w:left="400" w:right="120"/>
          <w:footerReference w:type="default" r:id="rId141"/>
          <w:pgSz w:w="12240" w:h="1584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1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181" w:lineRule="exact"/>
        <w:ind w:left="664" w:right="39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2.240002pt;margin-top:-105.605934pt;width:48.959999pt;height:49.919998pt;mso-position-horizontal-relative:page;mso-position-vertical-relative:paragraph;z-index:-2060" type="#_x0000_t75">
            <v:imagedata r:id="rId14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690521pt;margin-top:5.64877pt;width:54.575634pt;height:21.5pt;mso-position-horizontal-relative:page;mso-position-vertical-relative:paragraph;z-index:-2051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4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50505"/>
                      <w:spacing w:val="-27"/>
                      <w:w w:val="13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50505"/>
                      <w:spacing w:val="-28"/>
                      <w:w w:val="13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50505"/>
                      <w:spacing w:val="-25"/>
                      <w:w w:val="13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50505"/>
                      <w:spacing w:val="-19"/>
                      <w:w w:val="13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50505"/>
                      <w:spacing w:val="25"/>
                      <w:w w:val="13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1F1F1F"/>
                      <w:spacing w:val="-42"/>
                      <w:w w:val="11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858585"/>
                      <w:spacing w:val="-17"/>
                      <w:w w:val="22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5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278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8"/>
        </w:rPr>
        <w:t>st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6" w:after="0" w:line="240" w:lineRule="auto"/>
        <w:ind w:left="289" w:right="70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050505"/>
          <w:spacing w:val="0"/>
          <w:w w:val="100"/>
          <w:b/>
          <w:bCs/>
        </w:rPr>
        <w:t>QOlllatlrr</w:t>
      </w:r>
      <w:r>
        <w:rPr>
          <w:rFonts w:ascii="Arial" w:hAnsi="Arial" w:cs="Arial" w:eastAsia="Arial"/>
          <w:sz w:val="7"/>
          <w:szCs w:val="7"/>
          <w:color w:val="050505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7"/>
          <w:szCs w:val="7"/>
          <w:color w:val="1F1F1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7"/>
          <w:szCs w:val="7"/>
          <w:color w:val="1F1F1F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050505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7"/>
          <w:szCs w:val="7"/>
          <w:color w:val="1F1F1F"/>
          <w:spacing w:val="0"/>
          <w:w w:val="100"/>
          <w:b/>
          <w:bCs/>
        </w:rPr>
        <w:t>f.L</w:t>
      </w:r>
      <w:r>
        <w:rPr>
          <w:rFonts w:ascii="Arial" w:hAnsi="Arial" w:cs="Arial" w:eastAsia="Arial"/>
          <w:sz w:val="7"/>
          <w:szCs w:val="7"/>
          <w:color w:val="1F1F1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050505"/>
          <w:spacing w:val="0"/>
          <w:w w:val="100"/>
          <w:b/>
          <w:bCs/>
        </w:rPr>
        <w:t>AOO</w:t>
      </w:r>
      <w:r>
        <w:rPr>
          <w:rFonts w:ascii="Arial" w:hAnsi="Arial" w:cs="Arial" w:eastAsia="Arial"/>
          <w:sz w:val="7"/>
          <w:szCs w:val="7"/>
          <w:color w:val="050505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050505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7"/>
          <w:szCs w:val="7"/>
          <w:color w:val="05050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7"/>
          <w:szCs w:val="7"/>
          <w:color w:val="050505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050505"/>
          <w:spacing w:val="0"/>
          <w:w w:val="92"/>
          <w:b/>
          <w:bCs/>
        </w:rPr>
        <w:t>lAI..</w:t>
      </w:r>
      <w:r>
        <w:rPr>
          <w:rFonts w:ascii="Arial" w:hAnsi="Arial" w:cs="Arial" w:eastAsia="Arial"/>
          <w:sz w:val="7"/>
          <w:szCs w:val="7"/>
          <w:color w:val="050505"/>
          <w:spacing w:val="-4"/>
          <w:w w:val="92"/>
          <w:b/>
          <w:bCs/>
        </w:rPr>
        <w:t>.</w:t>
      </w:r>
      <w:r>
        <w:rPr>
          <w:rFonts w:ascii="Arial" w:hAnsi="Arial" w:cs="Arial" w:eastAsia="Arial"/>
          <w:sz w:val="7"/>
          <w:szCs w:val="7"/>
          <w:color w:val="1F1F1F"/>
          <w:spacing w:val="0"/>
          <w:w w:val="107"/>
          <w:b/>
          <w:bCs/>
        </w:rPr>
        <w:t>lSCO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35" w:after="0" w:line="340" w:lineRule="auto"/>
        <w:ind w:left="854" w:right="925" w:firstLine="6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depende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caso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estructur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gramatica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frase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oración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12"/>
          <w:w w:val="12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haga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postulació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383838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otra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palabras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neutra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calificació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expresión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  <w:i/>
        </w:rPr>
        <w:t>sígnmcatív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9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travé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cual/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perso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-1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pensante,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sostien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Además,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forma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cosas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hace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expreso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puede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aspecto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implícitos,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vicevers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Ejemplo: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alguien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afirm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solter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(hecho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negando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casa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6"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-18"/>
          <w:w w:val="12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viudo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divorciado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(hechos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1" w:after="0" w:line="240" w:lineRule="auto"/>
        <w:ind w:left="862" w:right="903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4.399994pt;margin-top:-120.271965pt;width:12.48pt;height:55.68pt;mso-position-horizontal-relative:page;mso-position-vertical-relative:paragraph;z-index:-2059" type="#_x0000_t75">
            <v:imagedata r:id="rId144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negativos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383838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alguien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afirm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hoy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determinad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lugar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otro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  <w:i/>
        </w:rPr>
        <w:t>Jugares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2" w:after="0" w:line="40" w:lineRule="exact"/>
        <w:ind w:left="112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-15"/>
        </w:rPr>
        <w:t>mism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-1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21"/>
          <w:w w:val="100"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tiemp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negativo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-1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-1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42"/>
          <w:w w:val="100"/>
          <w:position w:val="-1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-1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-1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-1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18"/>
          <w:w w:val="100"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niega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haber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Guada/ajar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determinad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  <w:position w:val="-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  <w:position w:val="-15"/>
        </w:rPr>
        <w:t>fecha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120"/>
          <w:cols w:num="2" w:equalWidth="0">
            <w:col w:w="1620" w:space="668"/>
            <w:col w:w="9432"/>
          </w:cols>
        </w:sectPr>
      </w:pPr>
      <w:rPr/>
    </w:p>
    <w:p>
      <w:pPr>
        <w:spacing w:before="0" w:after="0" w:line="174" w:lineRule="exact"/>
        <w:ind w:left="3183" w:right="835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  <w:i/>
        </w:rPr>
        <w:t>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136" w:lineRule="exact"/>
        <w:ind w:left="3188" w:right="114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negativo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  <w:i/>
          <w:position w:val="-5"/>
        </w:rPr>
        <w:t>)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  <w:position w:val="-5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23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hay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afirmació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implícit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haber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necesar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  <w:position w:val="-5"/>
        </w:rPr>
        <w:t>i</w:t>
      </w:r>
      <w:r>
        <w:rPr>
          <w:rFonts w:ascii="Arial" w:hAnsi="Arial" w:cs="Arial" w:eastAsia="Arial"/>
          <w:sz w:val="17"/>
          <w:szCs w:val="17"/>
          <w:color w:val="1F1F1F"/>
          <w:spacing w:val="-2"/>
          <w:w w:val="100"/>
          <w:i/>
          <w:position w:val="-5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otr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5"/>
        </w:rPr>
        <w:t>lugar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  <w:i/>
          <w:position w:val="-5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i/>
          <w:position w:val="-5"/>
        </w:rPr>
        <w:t>positivor.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28" w:lineRule="exact"/>
        <w:ind w:left="230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width:13.44pt;height:39.360001pt;mso-position-horizontal-relative:char;mso-position-vertical-relative:line" type="#_x0000_t75">
            <v:imagedata r:id="rId1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3"/>
        </w:rPr>
        <w:t>            </w:t>
      </w:r>
      <w:r>
        <w:rPr>
          <w:rFonts w:ascii="Arial" w:hAnsi="Arial" w:cs="Arial" w:eastAsia="Arial"/>
          <w:sz w:val="17"/>
          <w:szCs w:val="17"/>
          <w:color w:val="050505"/>
          <w:w w:val="97"/>
          <w:i/>
          <w:position w:val="-3"/>
        </w:rPr>
        <w:t>X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97"/>
          <w:i/>
          <w:position w:val="-3"/>
        </w:rPr>
        <w:t>I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61"/>
          <w:i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-5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dentr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  <w:position w:val="-3"/>
        </w:rPr>
        <w:t>citado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9" w:after="0" w:line="353" w:lineRule="auto"/>
        <w:ind w:left="3188" w:right="884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0"/>
          <w:w w:val="100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impone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justmcar,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casos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teng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competencia;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sin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embarg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segundo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supuest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precisar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sustent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leyes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reglamentos,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modo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pronunciamiento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relativo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incompetenci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legal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satisfac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dictame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debidament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motivad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sin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sea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necesario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justmca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supuesto,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dado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reza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"sól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prueba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derecho".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7" w:lineRule="auto"/>
        <w:ind w:left="3207" w:right="885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XII.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recursos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relativo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adviert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incumplen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fundar,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motiva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principalment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circunstanci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3"/>
          <w:i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8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auto"/>
        <w:ind w:left="3207" w:right="881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8.479980pt;margin-top:2.293960pt;width:12.48pt;height:130.559998pt;mso-position-horizontal-relative:page;mso-position-vertical-relative:paragraph;z-index:-2056" type="#_x0000_t75">
            <v:imagedata r:id="rId146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anterior,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Plen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Institut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aprobar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posterio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publicación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Internet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este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Institut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siguientes: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76" w:right="421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  <w:b/>
          <w:bCs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9" w:lineRule="auto"/>
        <w:ind w:left="3221" w:right="87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  <w:i/>
        </w:rPr>
        <w:t>PRIMER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  <w:b/>
          <w:bCs/>
          <w:i/>
        </w:rPr>
        <w:t>O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  <w:b/>
          <w:bCs/>
          <w:i/>
        </w:rPr>
        <w:t>.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383838"/>
          <w:spacing w:val="1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respuest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información,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constituy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tip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negativo.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4" w:lineRule="auto"/>
        <w:ind w:left="3221" w:right="851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9.199997pt;margin-top:90.36731pt;width:12.48pt;height:59.52pt;mso-position-horizontal-relative:page;mso-position-vertical-relative:paragraph;z-index:-2055" type="#_x0000_t75">
            <v:imagedata r:id="rId147" o:title=""/>
          </v:shape>
        </w:pict>
      </w:r>
      <w:r>
        <w:rPr/>
        <w:pict>
          <v:shape style="position:absolute;margin-left:533.76001pt;margin-top:67.327301pt;width:45.119999pt;height:83.519997pt;mso-position-horizontal-relative:page;mso-position-vertical-relative:paragraph;z-index:-2054" type="#_x0000_t75">
            <v:imagedata r:id="rId148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w w:val="102"/>
          <w:b/>
          <w:bCs/>
          <w:i/>
        </w:rPr>
        <w:t>SEGUND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2"/>
          <w:b/>
          <w:bCs/>
          <w:i/>
        </w:rPr>
        <w:t>O</w:t>
      </w:r>
      <w:r>
        <w:rPr>
          <w:rFonts w:ascii="Arial" w:hAnsi="Arial" w:cs="Arial" w:eastAsia="Arial"/>
          <w:sz w:val="17"/>
          <w:szCs w:val="17"/>
          <w:color w:val="383838"/>
          <w:spacing w:val="9"/>
          <w:w w:val="83"/>
          <w:b/>
          <w:bCs/>
          <w:i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emitirs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motivada,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dé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conocer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aspect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reflejand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hacer,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omisión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obrar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reflej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-5"/>
          <w:w w:val="100"/>
          <w:i/>
        </w:rPr>
        <w:t>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ión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Jalisc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RESPECTO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REQUISITOS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REUNI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RESPUESTAS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EMITE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SUJETOS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TENE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  <w:i/>
        </w:rPr>
        <w:t>COMPETENCIA.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45" w:right="85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  <w:i/>
        </w:rPr>
        <w:t>TERCERO.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materia,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deben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92" w:lineRule="exact"/>
        <w:ind w:left="3235" w:right="851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26.080017pt;margin-top:31.243631pt;width:23.040001pt;height:34.560001pt;mso-position-horizontal-relative:page;mso-position-vertical-relative:paragraph;z-index:-2053" type="#_x0000_t75">
            <v:imagedata r:id="rId149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demostra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medios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probatorio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suficientes,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sustenta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info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siempre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conlleve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afirmación,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tanda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120"/>
        </w:sectPr>
      </w:pPr>
      <w:rPr/>
    </w:p>
    <w:p>
      <w:pPr>
        <w:spacing w:before="35" w:after="0" w:line="240" w:lineRule="auto"/>
        <w:ind w:left="115" w:right="-69"/>
        <w:jc w:val="left"/>
        <w:tabs>
          <w:tab w:pos="23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256.320007pt;margin-top:14.399994pt;width:336.959991pt;height:391.98809pt;mso-position-horizontal-relative:page;mso-position-vertical-relative:page;z-index:-2058" coordorigin="5126,288" coordsize="6739,7840">
            <v:shape style="position:absolute;left:5126;top:288;width:6739;height:4128" type="#_x0000_t75">
              <v:imagedata r:id="rId150" o:title=""/>
            </v:shape>
            <v:group style="position:absolute;left:11716;top:4371;width:2;height:3745" coordorigin="11716,4371" coordsize="2,3745">
              <v:shape style="position:absolute;left:11716;top:4371;width:2;height:3745" coordorigin="11716,4371" coordsize="0,3745" path="m11716,8116l11716,4371e" filled="f" stroked="t" strokeweight="1.191125pt" strokecolor="#18181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1.279999pt;margin-top:11.52pt;width:84.449078pt;height:12.48pt;mso-position-horizontal-relative:page;mso-position-vertical-relative:page;z-index:-2057" coordorigin="3226,230" coordsize="1689,250">
            <v:shape style="position:absolute;left:3226;top:230;width:1056;height:250" type="#_x0000_t75">
              <v:imagedata r:id="rId151" o:title=""/>
            </v:shape>
            <v:group style="position:absolute;left:4221;top:411;width:686;height:2" coordorigin="4221,411" coordsize="686,2">
              <v:shape style="position:absolute;left:4221;top:411;width:686;height:2" coordorigin="4221,411" coordsize="686,0" path="m4221,411l4907,411e" filled="f" stroked="t" strokeweight=".714675pt" strokecolor="#2F2F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2.003891pt;margin-top:37.369442pt;width:407.841183pt;height:.1pt;mso-position-horizontal-relative:page;mso-position-vertical-relative:paragraph;z-index:-2052" coordorigin="3640,747" coordsize="8157,2">
            <v:shape style="position:absolute;left:3640;top:747;width:8157;height:2" coordorigin="3640,747" coordsize="8157,0" path="m3640,747l11797,747e" filled="f" stroked="t" strokeweight="1.42935pt" strokecolor="#08080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18"/>
        </w:rPr>
        <w:t>www.ja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23"/>
          <w:w w:val="118"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050505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203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80"/>
        </w:rPr>
        <w:t>.gob.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757575"/>
          <w:spacing w:val="0"/>
          <w:w w:val="41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757575"/>
          <w:spacing w:val="0"/>
          <w:w w:val="4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57575"/>
          <w:spacing w:val="6"/>
          <w:w w:val="4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00"/>
          <w:i/>
        </w:rPr>
        <w:t>\</w:t>
      </w:r>
      <w:r>
        <w:rPr>
          <w:rFonts w:ascii="Arial" w:hAnsi="Arial" w:cs="Arial" w:eastAsia="Arial"/>
          <w:sz w:val="17"/>
          <w:szCs w:val="17"/>
          <w:color w:val="050505"/>
          <w:spacing w:val="-107"/>
          <w:w w:val="6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8"/>
          <w:i/>
        </w:rPr>
        <w:t>o-</w:t>
      </w:r>
      <w:r>
        <w:rPr>
          <w:rFonts w:ascii="Arial" w:hAnsi="Arial" w:cs="Arial" w:eastAsia="Arial"/>
          <w:sz w:val="17"/>
          <w:szCs w:val="17"/>
          <w:color w:val="050505"/>
          <w:spacing w:val="-86"/>
          <w:w w:val="78"/>
          <w:i/>
        </w:rPr>
        <w:t>b</w:t>
      </w:r>
      <w:r>
        <w:rPr>
          <w:rFonts w:ascii="Arial" w:hAnsi="Arial" w:cs="Arial" w:eastAsia="Arial"/>
          <w:sz w:val="17"/>
          <w:szCs w:val="17"/>
          <w:color w:val="1F1F1F"/>
          <w:spacing w:val="7"/>
          <w:w w:val="214"/>
          <w:i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7"/>
          <w:i/>
        </w:rPr>
        <w:t>lt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58"/>
          <w:i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8"/>
          <w:i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58"/>
          <w:i/>
        </w:rPr>
        <w:t>g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05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3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7"/>
          <w:i/>
        </w:rPr>
        <w:t>a-ge""""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2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pa.ee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1"/>
          <w:i/>
        </w:rPr>
        <w:t>infommáó</w:t>
      </w:r>
      <w:r>
        <w:rPr>
          <w:rFonts w:ascii="Arial" w:hAnsi="Arial" w:cs="Arial" w:eastAsia="Arial"/>
          <w:sz w:val="18"/>
          <w:szCs w:val="18"/>
          <w:color w:val="050505"/>
          <w:spacing w:val="-24"/>
          <w:w w:val="102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43"/>
          <w:w w:val="90"/>
        </w:rPr>
        <w:t>/</w:t>
      </w:r>
      <w:r>
        <w:rPr>
          <w:rFonts w:ascii="Arial" w:hAnsi="Arial" w:cs="Arial" w:eastAsia="Arial"/>
          <w:sz w:val="18"/>
          <w:szCs w:val="18"/>
          <w:color w:val="1F1F1F"/>
          <w:spacing w:val="-21"/>
          <w:w w:val="130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76"/>
          <w:w w:val="146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54"/>
          <w:w w:val="9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0"/>
          <w:w w:val="107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40"/>
          <w:w w:val="10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-51"/>
          <w:w w:val="116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8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2"/>
          <w:w w:val="181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249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5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1F1F1F"/>
          <w:w w:val="18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7"/>
          <w:w w:val="181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23"/>
          <w:w w:val="73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-42"/>
          <w:w w:val="12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-41"/>
          <w:w w:val="46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-41"/>
          <w:w w:val="201"/>
        </w:rPr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201"/>
          <w:embos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201"/>
          <w:emboss/>
        </w:rPr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201"/>
        </w:rPr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20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1"/>
          <w:w w:val="20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15"/>
          <w:w w:val="17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6"/>
          <w:w w:val="178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9"/>
          <w:w w:val="97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-27"/>
          <w:w w:val="139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42"/>
          <w:w w:val="195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67"/>
        </w:rPr>
        <w:t>·-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67"/>
        </w:rPr>
        <w:t>----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67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167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13"/>
          <w:w w:val="16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194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78"/>
        </w:rPr>
        <w:t>--.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120"/>
          <w:cols w:num="2" w:equalWidth="0">
            <w:col w:w="6816" w:space="101"/>
            <w:col w:w="4803"/>
          </w:cols>
        </w:sectPr>
      </w:pPr>
      <w:rPr/>
    </w:p>
    <w:p>
      <w:pPr>
        <w:spacing w:before="13" w:after="0" w:line="240" w:lineRule="auto"/>
        <w:ind w:left="2456" w:right="-135"/>
        <w:jc w:val="left"/>
        <w:tabs>
          <w:tab w:pos="8700" w:val="left"/>
        </w:tabs>
        <w:rPr>
          <w:rFonts w:ascii="Arial" w:hAnsi="Arial" w:cs="Arial" w:eastAsia="Arial"/>
          <w:sz w:val="63"/>
          <w:szCs w:val="63"/>
        </w:rPr>
      </w:pPr>
      <w:rPr/>
      <w:r>
        <w:rPr/>
        <w:pict>
          <v:shape style="position:absolute;margin-left:553.919983pt;margin-top:18.240259pt;width:43.200001pt;height:42.240002pt;mso-position-horizontal-relative:page;mso-position-vertical-relative:paragraph;z-index:-2049" type="#_x0000_t75">
            <v:imagedata r:id="rId153" o:title=""/>
          </v:shape>
        </w:pic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0"/>
          <w:w w:val="372"/>
        </w:rPr>
        <w:t>,--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-421"/>
          <w:w w:val="372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38"/>
          <w:w w:val="125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0"/>
          <w:w w:val="178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-14"/>
          <w:w w:val="178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3"/>
          <w:w w:val="25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0"/>
          <w:w w:val="137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-37"/>
          <w:w w:val="137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0"/>
          <w:w w:val="19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0"/>
          <w:w w:val="266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-87"/>
          <w:w w:val="100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0"/>
          <w:w w:val="266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-90"/>
          <w:w w:val="100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3F3F3F"/>
          <w:spacing w:val="-5"/>
          <w:w w:val="31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0"/>
          <w:w w:val="33"/>
        </w:rPr>
        <w:t>--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8"/>
          <w:w w:val="33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-12"/>
          <w:w w:val="174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75"/>
          <w:w w:val="150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0"/>
          <w:w w:val="32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3F3F3F"/>
          <w:spacing w:val="-128"/>
          <w:w w:val="34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157"/>
          <w:w w:val="40"/>
        </w:rPr>
        <w:t>·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-48"/>
          <w:w w:val="37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3F3F3F"/>
          <w:spacing w:val="-93"/>
          <w:w w:val="34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129"/>
          <w:w w:val="40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-88"/>
          <w:w w:val="31"/>
        </w:rPr>
        <w:t>·</w:t>
      </w:r>
      <w:r>
        <w:rPr>
          <w:rFonts w:ascii="Times New Roman" w:hAnsi="Times New Roman" w:cs="Times New Roman" w:eastAsia="Times New Roman"/>
          <w:sz w:val="60"/>
          <w:szCs w:val="60"/>
          <w:color w:val="3F3F3F"/>
          <w:spacing w:val="-52"/>
          <w:w w:val="34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52"/>
          <w:w w:val="40"/>
        </w:rPr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19"/>
          <w:w w:val="40"/>
          <w:emboss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19"/>
          <w:w w:val="40"/>
          <w:emboss/>
        </w:rPr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19"/>
          <w:w w:val="40"/>
        </w:rPr>
      </w:r>
      <w:r>
        <w:rPr>
          <w:rFonts w:ascii="Times New Roman" w:hAnsi="Times New Roman" w:cs="Times New Roman" w:eastAsia="Times New Roman"/>
          <w:sz w:val="60"/>
          <w:szCs w:val="60"/>
          <w:color w:val="030303"/>
          <w:spacing w:val="-2"/>
          <w:w w:val="40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3F3F3F"/>
          <w:spacing w:val="-130"/>
          <w:w w:val="174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0"/>
          <w:w w:val="436"/>
        </w:rPr>
        <w:t>-</w:t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242424"/>
          <w:spacing w:val="0"/>
          <w:w w:val="100"/>
        </w:rPr>
      </w:r>
      <w:r>
        <w:rPr>
          <w:rFonts w:ascii="Times New Roman" w:hAnsi="Times New Roman" w:cs="Times New Roman" w:eastAsia="Times New Roman"/>
          <w:sz w:val="60"/>
          <w:szCs w:val="60"/>
          <w:color w:val="3F3F3F"/>
          <w:spacing w:val="29"/>
          <w:w w:val="31"/>
        </w:rPr>
        <w:t>·</w:t>
      </w:r>
      <w:r>
        <w:rPr>
          <w:rFonts w:ascii="Arial" w:hAnsi="Arial" w:cs="Arial" w:eastAsia="Arial"/>
          <w:sz w:val="63"/>
          <w:szCs w:val="63"/>
          <w:color w:val="030303"/>
          <w:spacing w:val="0"/>
          <w:w w:val="25"/>
        </w:rPr>
        <w:t>··</w:t>
      </w:r>
      <w:r>
        <w:rPr>
          <w:rFonts w:ascii="Arial" w:hAnsi="Arial" w:cs="Arial" w:eastAsia="Arial"/>
          <w:sz w:val="63"/>
          <w:szCs w:val="63"/>
          <w:color w:val="030303"/>
          <w:spacing w:val="-12"/>
          <w:w w:val="25"/>
        </w:rPr>
        <w:t>·</w:t>
      </w:r>
      <w:r>
        <w:rPr>
          <w:rFonts w:ascii="Arial" w:hAnsi="Arial" w:cs="Arial" w:eastAsia="Arial"/>
          <w:sz w:val="63"/>
          <w:szCs w:val="63"/>
          <w:color w:val="242424"/>
          <w:spacing w:val="0"/>
          <w:w w:val="64"/>
        </w:rPr>
        <w:t>-"'</w:t>
      </w:r>
      <w:r>
        <w:rPr>
          <w:rFonts w:ascii="Arial" w:hAnsi="Arial" w:cs="Arial" w:eastAsia="Arial"/>
          <w:sz w:val="63"/>
          <w:szCs w:val="63"/>
          <w:color w:val="242424"/>
          <w:spacing w:val="-62"/>
          <w:w w:val="65"/>
        </w:rPr>
        <w:t>-</w:t>
      </w:r>
      <w:r>
        <w:rPr>
          <w:rFonts w:ascii="Arial" w:hAnsi="Arial" w:cs="Arial" w:eastAsia="Arial"/>
          <w:sz w:val="63"/>
          <w:szCs w:val="63"/>
          <w:color w:val="3F3F3F"/>
          <w:spacing w:val="-116"/>
          <w:w w:val="84"/>
        </w:rPr>
        <w:t>,</w:t>
      </w:r>
      <w:r>
        <w:rPr>
          <w:rFonts w:ascii="Arial" w:hAnsi="Arial" w:cs="Arial" w:eastAsia="Arial"/>
          <w:sz w:val="63"/>
          <w:szCs w:val="63"/>
          <w:color w:val="242424"/>
          <w:spacing w:val="0"/>
          <w:w w:val="254"/>
        </w:rPr>
        <w:t>,</w:t>
      </w:r>
      <w:r>
        <w:rPr>
          <w:rFonts w:ascii="Arial" w:hAnsi="Arial" w:cs="Arial" w:eastAsia="Arial"/>
          <w:sz w:val="63"/>
          <w:szCs w:val="63"/>
          <w:color w:val="000000"/>
          <w:spacing w:val="0"/>
          <w:w w:val="100"/>
        </w:rPr>
      </w:r>
    </w:p>
    <w:p>
      <w:pPr>
        <w:spacing w:before="0" w:after="0" w:line="388" w:lineRule="exact"/>
        <w:ind w:left="2465" w:right="-20"/>
        <w:jc w:val="left"/>
        <w:rPr>
          <w:rFonts w:ascii="Arial" w:hAnsi="Arial" w:cs="Arial" w:eastAsia="Arial"/>
          <w:sz w:val="53"/>
          <w:szCs w:val="53"/>
        </w:rPr>
      </w:pPr>
      <w:rPr/>
      <w:r>
        <w:rPr/>
        <w:pict>
          <v:shape style="position:absolute;margin-left:45.119999pt;margin-top:1.528366pt;width:49.919998pt;height:49.919998pt;mso-position-horizontal-relative:page;mso-position-vertical-relative:paragraph;z-index:-2050" type="#_x0000_t75">
            <v:imagedata r:id="rId15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250381pt;margin-top:36.257439pt;width:1.332132pt;height:41.5pt;mso-position-horizontal-relative:page;mso-position-vertical-relative:paragraph;z-index:-2041" type="#_x0000_t202" filled="f" stroked="f">
            <v:textbox inset="0,0,0,0">
              <w:txbxContent>
                <w:p>
                  <w:pPr>
                    <w:spacing w:before="0" w:after="0" w:line="830" w:lineRule="exact"/>
                    <w:ind w:right="-164"/>
                    <w:jc w:val="left"/>
                    <w:rPr>
                      <w:rFonts w:ascii="Arial" w:hAnsi="Arial" w:cs="Arial" w:eastAsia="Arial"/>
                      <w:sz w:val="83"/>
                      <w:szCs w:val="83"/>
                    </w:rPr>
                  </w:pPr>
                  <w:rPr/>
                  <w:r>
                    <w:rPr>
                      <w:rFonts w:ascii="Arial" w:hAnsi="Arial" w:cs="Arial" w:eastAsia="Arial"/>
                      <w:sz w:val="83"/>
                      <w:szCs w:val="83"/>
                      <w:color w:val="242424"/>
                      <w:spacing w:val="-138"/>
                      <w:w w:val="58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83"/>
                      <w:szCs w:val="8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3"/>
          <w:szCs w:val="53"/>
          <w:color w:val="242424"/>
          <w:spacing w:val="0"/>
          <w:w w:val="64"/>
          <w:position w:val="-17"/>
        </w:rPr>
        <w:t>!</w:t>
      </w:r>
      <w:r>
        <w:rPr>
          <w:rFonts w:ascii="Arial" w:hAnsi="Arial" w:cs="Arial" w:eastAsia="Arial"/>
          <w:sz w:val="53"/>
          <w:szCs w:val="53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5" w:lineRule="exact"/>
        <w:ind w:right="-20"/>
        <w:jc w:val="left"/>
        <w:tabs>
          <w:tab w:pos="340" w:val="left"/>
        </w:tabs>
        <w:rPr>
          <w:rFonts w:ascii="Arial" w:hAnsi="Arial" w:cs="Arial" w:eastAsia="Arial"/>
          <w:sz w:val="53"/>
          <w:szCs w:val="53"/>
        </w:rPr>
      </w:pPr>
      <w:rPr/>
      <w:r>
        <w:rPr>
          <w:rFonts w:ascii="Arial" w:hAnsi="Arial" w:cs="Arial" w:eastAsia="Arial"/>
          <w:sz w:val="53"/>
          <w:szCs w:val="53"/>
          <w:color w:val="3F3F3F"/>
          <w:spacing w:val="-152"/>
          <w:w w:val="108"/>
          <w:position w:val="-17"/>
        </w:rPr>
        <w:t>,</w:t>
      </w:r>
      <w:r>
        <w:rPr>
          <w:rFonts w:ascii="Arial" w:hAnsi="Arial" w:cs="Arial" w:eastAsia="Arial"/>
          <w:sz w:val="53"/>
          <w:szCs w:val="53"/>
          <w:color w:val="6E6E6E"/>
          <w:spacing w:val="0"/>
          <w:w w:val="23"/>
          <w:position w:val="-17"/>
        </w:rPr>
        <w:t>-</w:t>
      </w:r>
      <w:r>
        <w:rPr>
          <w:rFonts w:ascii="Arial" w:hAnsi="Arial" w:cs="Arial" w:eastAsia="Arial"/>
          <w:sz w:val="53"/>
          <w:szCs w:val="53"/>
          <w:color w:val="6E6E6E"/>
          <w:spacing w:val="0"/>
          <w:w w:val="100"/>
          <w:position w:val="-17"/>
        </w:rPr>
        <w:tab/>
      </w:r>
      <w:r>
        <w:rPr>
          <w:rFonts w:ascii="Arial" w:hAnsi="Arial" w:cs="Arial" w:eastAsia="Arial"/>
          <w:sz w:val="53"/>
          <w:szCs w:val="53"/>
          <w:color w:val="6E6E6E"/>
          <w:spacing w:val="0"/>
          <w:w w:val="100"/>
          <w:position w:val="-17"/>
        </w:rPr>
      </w:r>
      <w:r>
        <w:rPr>
          <w:rFonts w:ascii="Arial" w:hAnsi="Arial" w:cs="Arial" w:eastAsia="Arial"/>
          <w:sz w:val="53"/>
          <w:szCs w:val="53"/>
          <w:color w:val="5B5B5B"/>
          <w:spacing w:val="0"/>
          <w:w w:val="50"/>
          <w:position w:val="-17"/>
        </w:rPr>
        <w:t>;</w:t>
      </w:r>
      <w:r>
        <w:rPr>
          <w:rFonts w:ascii="Arial" w:hAnsi="Arial" w:cs="Arial" w:eastAsia="Arial"/>
          <w:sz w:val="53"/>
          <w:szCs w:val="5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0" w:bottom="280" w:left="420" w:right="80"/>
          <w:footerReference w:type="default" r:id="rId152"/>
          <w:pgSz w:w="12240" w:h="15840"/>
          <w:cols w:num="2" w:equalWidth="0">
            <w:col w:w="9878" w:space="968"/>
            <w:col w:w="894"/>
          </w:cols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181" w:lineRule="exact"/>
        <w:ind w:left="693" w:right="74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.018547pt;margin-top:6.773099pt;width:43.243382pt;height:21.5pt;mso-position-horizontal-relative:page;mso-position-vertical-relative:paragraph;z-index:-2040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4"/>
                    <w:jc w:val="left"/>
                    <w:tabs>
                      <w:tab w:pos="640" w:val="left"/>
                    </w:tabs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30303"/>
                      <w:spacing w:val="0"/>
                      <w:w w:val="15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30303"/>
                      <w:spacing w:val="0"/>
                      <w:w w:val="15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30303"/>
                      <w:spacing w:val="-6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30303"/>
                      <w:spacing w:val="-159"/>
                      <w:w w:val="15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05" w:right="29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st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6" w:after="0" w:line="240" w:lineRule="auto"/>
        <w:ind w:left="315" w:right="302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18"/>
        </w:rPr>
        <w:t>G08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18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0"/>
          <w:w w:val="118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</w:rPr>
        <w:t>k&gt;'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79"/>
        </w:rPr>
        <w:t>Dn</w:t>
      </w:r>
      <w:r>
        <w:rPr>
          <w:rFonts w:ascii="Arial" w:hAnsi="Arial" w:cs="Arial" w:eastAsia="Arial"/>
          <w:sz w:val="7"/>
          <w:szCs w:val="7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4"/>
          <w:w w:val="143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-9"/>
          <w:w w:val="137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5"/>
        </w:rPr>
        <w:t>AC.I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6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8"/>
          <w:szCs w:val="8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4"/>
          <w:w w:val="98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92"/>
        </w:rPr>
        <w:t>Al..lSCO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5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56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40"/>
          </w:rPr>
          <w:t>www.jalisco.gob.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0" w:after="0" w:line="837" w:lineRule="exact"/>
        <w:ind w:left="9" w:right="-20"/>
        <w:jc w:val="left"/>
        <w:tabs>
          <w:tab w:pos="720" w:val="left"/>
          <w:tab w:pos="874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br w:type="column"/>
      </w:r>
      <w:r>
        <w:rPr>
          <w:rFonts w:ascii="Arial" w:hAnsi="Arial" w:cs="Arial" w:eastAsia="Arial"/>
          <w:sz w:val="83"/>
          <w:szCs w:val="83"/>
          <w:color w:val="6E6E6E"/>
          <w:spacing w:val="0"/>
          <w:w w:val="10"/>
        </w:rPr>
        <w:t>.</w:t>
      </w:r>
      <w:r>
        <w:rPr>
          <w:rFonts w:ascii="Arial" w:hAnsi="Arial" w:cs="Arial" w:eastAsia="Arial"/>
          <w:sz w:val="83"/>
          <w:szCs w:val="83"/>
          <w:color w:val="6E6E6E"/>
          <w:spacing w:val="0"/>
          <w:w w:val="100"/>
        </w:rPr>
        <w:tab/>
      </w:r>
      <w:r>
        <w:rPr>
          <w:rFonts w:ascii="Arial" w:hAnsi="Arial" w:cs="Arial" w:eastAsia="Arial"/>
          <w:sz w:val="83"/>
          <w:szCs w:val="83"/>
          <w:color w:val="6E6E6E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Guadalajam,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i/>
        </w:rPr>
        <w:t>JaJ;sco.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  <w:i/>
        </w:rPr>
        <w:t>ma"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2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00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  <w:i/>
        </w:rPr>
        <w:t>20"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3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  <w:i/>
        </w:rPr>
        <w:t>autoriza&lt;o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9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aprobaron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¡xesente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001/2011_-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7"/>
          <w:szCs w:val="7"/>
          <w:color w:val="242424"/>
          <w:spacing w:val="-17"/>
          <w:w w:val="105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18"/>
          <w:w w:val="13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8"/>
          <w:w w:val="12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42424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162" w:lineRule="exact"/>
        <w:ind w:left="7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NATURALEZA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ALCANCE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RESPUE:STAS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0" w:lineRule="auto"/>
        <w:ind w:left="728" w:right="948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7.392578pt;margin-top:.934128pt;width:14.287424pt;height:424.077217pt;mso-position-horizontal-relative:page;mso-position-vertical-relative:paragraph;z-index:-2048" coordorigin="2748,19" coordsize="286,8482">
            <v:shape style="position:absolute;left:2765;top:19;width:269;height:2438" type="#_x0000_t75">
              <v:imagedata r:id="rId157" o:title=""/>
            </v:shape>
            <v:group style="position:absolute;left:2753;top:2442;width:2;height:3100" coordorigin="2753,2442" coordsize="2,3100">
              <v:shape style="position:absolute;left:2753;top:2442;width:2;height:3100" coordorigin="2753,2442" coordsize="0,3100" path="m2753,5542l2753,2442e" filled="f" stroked="t" strokeweight=".472952pt" strokecolor="#383838">
                <v:path arrowok="t"/>
              </v:shape>
            </v:group>
            <v:group style="position:absolute;left:2937;top:2371;width:2;height:6115" coordorigin="2937,2371" coordsize="2,6115">
              <v:shape style="position:absolute;left:2937;top:2371;width:2;height:6115" coordorigin="2937,2371" coordsize="0,6115" path="m2937,8486l2937,2371e" filled="f" stroked="t" strokeweight="1.418856pt" strokecolor="#0F0F0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3.977600pt;margin-top:25.329836pt;width:.1pt;height:146.464125pt;mso-position-horizontal-relative:page;mso-position-vertical-relative:paragraph;z-index:-2043" coordorigin="11680,507" coordsize="2,2929">
            <v:shape style="position:absolute;left:11680;top:507;width:2;height:2929" coordorigin="11680,507" coordsize="0,2929" path="m11680,3436l11680,507e" filled="f" stroked="t" strokeweight=".945904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INEXISTENTE.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194" w:right="937" w:firstLine="5"/>
        <w:jc w:val="left"/>
        <w:tabs>
          <w:tab w:pos="48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federativa.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electrónica:</w:t>
      </w:r>
      <w:r>
        <w:rPr>
          <w:rFonts w:ascii="Arial" w:hAnsi="Arial" w:cs="Arial" w:eastAsia="Arial"/>
          <w:sz w:val="17"/>
          <w:szCs w:val="17"/>
          <w:color w:val="030303"/>
          <w:spacing w:val="-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hyperlink r:id="rId158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1"/>
          </w:rPr>
          <w:t>http://ww</w:t>
        </w:r>
        <w:r>
          <w:rPr>
            <w:rFonts w:ascii="Arial" w:hAnsi="Arial" w:cs="Arial" w:eastAsia="Arial"/>
            <w:sz w:val="17"/>
            <w:szCs w:val="17"/>
            <w:color w:val="030303"/>
            <w:spacing w:val="-13"/>
            <w:w w:val="102"/>
          </w:rPr>
          <w:t>w</w:t>
        </w:r>
        <w:r>
          <w:rPr>
            <w:rFonts w:ascii="Arial" w:hAnsi="Arial" w:cs="Arial" w:eastAsia="Arial"/>
            <w:sz w:val="17"/>
            <w:szCs w:val="17"/>
            <w:color w:val="242424"/>
            <w:spacing w:val="-5"/>
            <w:w w:val="110"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2"/>
          </w:rPr>
          <w:t>itei.or</w:t>
        </w:r>
        <w:r>
          <w:rPr>
            <w:rFonts w:ascii="Arial" w:hAnsi="Arial" w:cs="Arial" w:eastAsia="Arial"/>
            <w:sz w:val="17"/>
            <w:szCs w:val="17"/>
            <w:color w:val="030303"/>
            <w:spacing w:val="-10"/>
            <w:w w:val="103"/>
          </w:rPr>
          <w:t>g</w:t>
        </w:r>
        <w:r>
          <w:rPr>
            <w:rFonts w:ascii="Arial" w:hAnsi="Arial" w:cs="Arial" w:eastAsia="Arial"/>
            <w:sz w:val="17"/>
            <w:szCs w:val="17"/>
            <w:color w:val="3F3F3F"/>
            <w:spacing w:val="-19"/>
            <w:w w:val="138"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4"/>
          </w:rPr>
          <w:t>mx/v3/documentos/art12-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0" w:after="0" w:line="179" w:lineRule="exact"/>
        <w:ind w:left="21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</w:rPr>
        <w:t>14/criteri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_informacio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_inexistent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_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3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marzo2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1"/>
        </w:rPr>
        <w:t>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95"/>
        </w:rPr>
        <w:t>1</w:t>
      </w:r>
      <w:r>
        <w:rPr>
          <w:rFonts w:ascii="Arial" w:hAnsi="Arial" w:cs="Arial" w:eastAsia="Arial"/>
          <w:sz w:val="17"/>
          <w:szCs w:val="17"/>
          <w:color w:val="242424"/>
          <w:spacing w:val="-5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pdf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1" w:lineRule="auto"/>
        <w:ind w:left="199" w:right="951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0.400024pt;margin-top:250.435318pt;width:12.48pt;height:73.919998pt;mso-position-horizontal-relative:page;mso-position-vertical-relative:paragraph;z-index:-2047" type="#_x0000_t75">
            <v:imagedata r:id="rId159" o:title=""/>
          </v:shape>
        </w:pict>
      </w:r>
      <w:r>
        <w:rPr/>
        <w:pict>
          <v:shape style="position:absolute;margin-left:589.440002pt;margin-top:56.51532pt;width:12.48pt;height:96pt;mso-position-horizontal-relative:page;mso-position-vertical-relative:paragraph;z-index:-2046" type="#_x0000_t75">
            <v:imagedata r:id="rId160" o:title=""/>
          </v:shape>
        </w:pict>
      </w:r>
      <w:r>
        <w:rPr/>
        <w:pict>
          <v:shape style="position:absolute;margin-left:140.160004pt;margin-top:329.155334pt;width:184.320007pt;height:203.520004pt;mso-position-horizontal-relative:page;mso-position-vertical-relative:paragraph;z-index:-2045" type="#_x0000_t75">
            <v:imagedata r:id="rId161" o:title=""/>
          </v:shape>
        </w:pict>
      </w:r>
      <w:r>
        <w:rPr/>
        <w:pict>
          <v:group style="position:absolute;margin-left:138.102005pt;margin-top:161.332275pt;width:.1pt;height:160.492345pt;mso-position-horizontal-relative:page;mso-position-vertical-relative:paragraph;z-index:-2042" coordorigin="2762,3227" coordsize="2,3210">
            <v:shape style="position:absolute;left:2762;top:3227;width:2;height:3210" coordorigin="2762,3227" coordsize="0,3210" path="m2762,6436l2762,3227e" filled="f" stroked="t" strokeweight=".236476pt" strokecolor="#34343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resalta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aplicó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resolver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12112013-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RR00003813,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celebrada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veintinuev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trece,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LIPEJ/FG/075/201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iniciado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00543313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inconformó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muerte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ciclista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provocadas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automóvile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camiones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1980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al2013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cua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indicarle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conduct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logró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Metropolitan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2008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ocho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2012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única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sentid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242424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ausencia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recurrió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impugnación,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adu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2"/>
        </w:rPr>
        <w:t>c</w:t>
      </w:r>
      <w:r>
        <w:rPr>
          <w:rFonts w:ascii="Arial" w:hAnsi="Arial" w:cs="Arial" w:eastAsia="Arial"/>
          <w:sz w:val="17"/>
          <w:szCs w:val="17"/>
          <w:color w:val="242424"/>
          <w:spacing w:val="-3"/>
          <w:w w:val="19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endo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periodo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pretendido,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federativa,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valorar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ofrecida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exhaustivida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valer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resolutivo.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impugnada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señalando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habiendo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resguardada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requirió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1"/>
        </w:rPr>
        <w:t>r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242424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máxime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procesar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distint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encuentre,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entonce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continuació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transcribe: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6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asunto.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agravios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planteado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recurrent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ser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7" w:after="0" w:line="240" w:lineRule="auto"/>
        <w:ind w:left="75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355.200012pt;margin-top:24.482031pt;width:240.960007pt;height:143.039993pt;mso-position-horizontal-relative:page;mso-position-vertical-relative:paragraph;z-index:-2044" type="#_x0000_t75">
            <v:imagedata r:id="rId16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INFUNDADOS;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argumentos: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752" w:right="1426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Unidades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atribució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resolver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solicitud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requerir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oficina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5"/>
          <w:i/>
        </w:rPr>
        <w:t>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solicitudes,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31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8" w:lineRule="exact"/>
        <w:ind w:left="76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dice: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42424"/>
          <w:spacing w:val="0"/>
          <w:w w:val="112"/>
          <w:i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31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Unidad-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Atribuciones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125" w:right="4895"/>
        <w:jc w:val="center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030303"/>
          <w:spacing w:val="0"/>
          <w:w w:val="89"/>
        </w:rPr>
        <w:t>17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0" w:bottom="280" w:left="420" w:right="80"/>
          <w:cols w:num="2" w:equalWidth="0">
            <w:col w:w="2001" w:space="464"/>
            <w:col w:w="9275"/>
          </w:cols>
        </w:sectPr>
      </w:pPr>
      <w:rPr/>
    </w:p>
    <w:p>
      <w:pPr>
        <w:spacing w:before="0" w:after="0" w:line="828" w:lineRule="exact"/>
        <w:ind w:left="2431" w:right="-20"/>
        <w:jc w:val="left"/>
        <w:tabs>
          <w:tab w:pos="4000" w:val="left"/>
          <w:tab w:pos="624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shape style="position:absolute;margin-left:46.080002pt;margin-top:39.359970pt;width:48.959999pt;height:49.919998pt;mso-position-horizontal-relative:page;mso-position-vertical-relative:paragraph;z-index:-2039" type="#_x0000_t75">
            <v:imagedata r:id="rId164" o:title=""/>
          </v:shape>
        </w:pict>
      </w:r>
      <w:r>
        <w:rPr/>
        <w:pict>
          <v:shape style="position:absolute;margin-left:448.320007pt;margin-top:17.279991pt;width:149.759995pt;height:48.959999pt;mso-position-horizontal-relative:page;mso-position-vertical-relative:paragraph;z-index:-2036" type="#_x0000_t75">
            <v:imagedata r:id="rId165" o:title=""/>
          </v:shape>
        </w:pict>
      </w:r>
      <w:r>
        <w:rPr>
          <w:rFonts w:ascii="Times New Roman" w:hAnsi="Times New Roman" w:cs="Times New Roman" w:eastAsia="Times New Roman"/>
          <w:sz w:val="144"/>
          <w:szCs w:val="144"/>
          <w:color w:val="030303"/>
          <w:spacing w:val="0"/>
          <w:w w:val="33"/>
          <w:position w:val="15"/>
        </w:rPr>
        <w:t>,----</w:t>
      </w:r>
      <w:r>
        <w:rPr>
          <w:rFonts w:ascii="Times New Roman" w:hAnsi="Times New Roman" w:cs="Times New Roman" w:eastAsia="Times New Roman"/>
          <w:sz w:val="144"/>
          <w:szCs w:val="144"/>
          <w:color w:val="030303"/>
          <w:spacing w:val="0"/>
          <w:w w:val="100"/>
          <w:position w:val="15"/>
        </w:rPr>
        <w:tab/>
      </w:r>
      <w:r>
        <w:rPr>
          <w:rFonts w:ascii="Times New Roman" w:hAnsi="Times New Roman" w:cs="Times New Roman" w:eastAsia="Times New Roman"/>
          <w:sz w:val="144"/>
          <w:szCs w:val="144"/>
          <w:color w:val="030303"/>
          <w:spacing w:val="0"/>
          <w:w w:val="100"/>
          <w:position w:val="15"/>
        </w:rPr>
      </w:r>
      <w:r>
        <w:rPr>
          <w:rFonts w:ascii="Times New Roman" w:hAnsi="Times New Roman" w:cs="Times New Roman" w:eastAsia="Times New Roman"/>
          <w:sz w:val="144"/>
          <w:szCs w:val="144"/>
          <w:color w:val="2F2F2F"/>
          <w:spacing w:val="-264"/>
          <w:w w:val="114"/>
          <w:position w:val="15"/>
        </w:rPr>
        <w:t>-</w:t>
      </w:r>
      <w:r>
        <w:rPr>
          <w:rFonts w:ascii="Arial" w:hAnsi="Arial" w:cs="Arial" w:eastAsia="Arial"/>
          <w:sz w:val="30"/>
          <w:szCs w:val="30"/>
          <w:color w:val="626262"/>
          <w:spacing w:val="2"/>
          <w:w w:val="31"/>
          <w:position w:val="15"/>
        </w:rPr>
        <w:t>·</w:t>
      </w:r>
      <w:r>
        <w:rPr>
          <w:rFonts w:ascii="Arial" w:hAnsi="Arial" w:cs="Arial" w:eastAsia="Arial"/>
          <w:sz w:val="30"/>
          <w:szCs w:val="30"/>
          <w:color w:val="828282"/>
          <w:spacing w:val="0"/>
          <w:w w:val="16"/>
          <w:position w:val="15"/>
        </w:rPr>
        <w:t>·</w:t>
      </w:r>
      <w:r>
        <w:rPr>
          <w:rFonts w:ascii="Arial" w:hAnsi="Arial" w:cs="Arial" w:eastAsia="Arial"/>
          <w:sz w:val="30"/>
          <w:szCs w:val="30"/>
          <w:color w:val="828282"/>
          <w:spacing w:val="-13"/>
          <w:w w:val="100"/>
          <w:position w:val="15"/>
        </w:rPr>
        <w:t> </w:t>
      </w:r>
      <w:r>
        <w:rPr>
          <w:rFonts w:ascii="Arial" w:hAnsi="Arial" w:cs="Arial" w:eastAsia="Arial"/>
          <w:sz w:val="30"/>
          <w:szCs w:val="30"/>
          <w:color w:val="2F2F2F"/>
          <w:spacing w:val="0"/>
          <w:w w:val="100"/>
          <w:position w:val="15"/>
        </w:rPr>
        <w:t>""</w:t>
      </w:r>
      <w:r>
        <w:rPr>
          <w:rFonts w:ascii="Arial" w:hAnsi="Arial" w:cs="Arial" w:eastAsia="Arial"/>
          <w:sz w:val="30"/>
          <w:szCs w:val="30"/>
          <w:color w:val="2F2F2F"/>
          <w:spacing w:val="-75"/>
          <w:w w:val="101"/>
          <w:position w:val="15"/>
        </w:rPr>
        <w:t>·</w:t>
      </w:r>
      <w:r>
        <w:rPr>
          <w:rFonts w:ascii="Arial" w:hAnsi="Arial" w:cs="Arial" w:eastAsia="Arial"/>
          <w:sz w:val="30"/>
          <w:szCs w:val="30"/>
          <w:color w:val="2F2F2F"/>
          <w:spacing w:val="0"/>
          <w:w w:val="87"/>
          <w:position w:val="15"/>
        </w:rPr>
        <w:t>·</w:t>
      </w:r>
      <w:r>
        <w:rPr>
          <w:rFonts w:ascii="Arial" w:hAnsi="Arial" w:cs="Arial" w:eastAsia="Arial"/>
          <w:sz w:val="30"/>
          <w:szCs w:val="30"/>
          <w:color w:val="2F2F2F"/>
          <w:spacing w:val="-8"/>
          <w:w w:val="87"/>
          <w:position w:val="15"/>
        </w:rPr>
        <w:t>-</w:t>
      </w:r>
      <w:r>
        <w:rPr>
          <w:rFonts w:ascii="Arial" w:hAnsi="Arial" w:cs="Arial" w:eastAsia="Arial"/>
          <w:sz w:val="30"/>
          <w:szCs w:val="30"/>
          <w:color w:val="626262"/>
          <w:spacing w:val="15"/>
          <w:w w:val="23"/>
          <w:position w:val="15"/>
        </w:rPr>
        <w:t>-</w:t>
      </w:r>
      <w:r>
        <w:rPr>
          <w:rFonts w:ascii="Times New Roman" w:hAnsi="Times New Roman" w:cs="Times New Roman" w:eastAsia="Times New Roman"/>
          <w:sz w:val="144"/>
          <w:szCs w:val="144"/>
          <w:color w:val="828282"/>
          <w:spacing w:val="-10"/>
          <w:w w:val="3"/>
          <w:position w:val="15"/>
        </w:rPr>
        <w:t>·</w:t>
      </w:r>
      <w:r>
        <w:rPr>
          <w:rFonts w:ascii="Arial" w:hAnsi="Arial" w:cs="Arial" w:eastAsia="Arial"/>
          <w:sz w:val="30"/>
          <w:szCs w:val="30"/>
          <w:color w:val="2F2F2F"/>
          <w:spacing w:val="-5"/>
          <w:w w:val="52"/>
          <w:position w:val="15"/>
        </w:rPr>
        <w:t>-</w:t>
      </w:r>
      <w:r>
        <w:rPr>
          <w:rFonts w:ascii="Arial" w:hAnsi="Arial" w:cs="Arial" w:eastAsia="Arial"/>
          <w:sz w:val="30"/>
          <w:szCs w:val="30"/>
          <w:color w:val="030303"/>
          <w:spacing w:val="-3"/>
          <w:w w:val="196"/>
          <w:position w:val="15"/>
        </w:rPr>
        <w:t>-</w:t>
      </w:r>
      <w:r>
        <w:rPr>
          <w:rFonts w:ascii="Arial" w:hAnsi="Arial" w:cs="Arial" w:eastAsia="Arial"/>
          <w:sz w:val="30"/>
          <w:szCs w:val="30"/>
          <w:color w:val="2F2F2F"/>
          <w:spacing w:val="-17"/>
          <w:w w:val="139"/>
          <w:position w:val="15"/>
        </w:rPr>
        <w:t>-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105"/>
          <w:position w:val="15"/>
        </w:rPr>
        <w:t>·</w:t>
      </w:r>
      <w:r>
        <w:rPr>
          <w:rFonts w:ascii="Arial" w:hAnsi="Arial" w:cs="Arial" w:eastAsia="Arial"/>
          <w:sz w:val="30"/>
          <w:szCs w:val="30"/>
          <w:color w:val="2F2F2F"/>
          <w:spacing w:val="-4"/>
          <w:w w:val="196"/>
          <w:position w:val="15"/>
        </w:rPr>
        <w:t>-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92"/>
          <w:position w:val="15"/>
        </w:rPr>
        <w:t>-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100"/>
          <w:position w:val="15"/>
        </w:rPr>
        <w:tab/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100"/>
          <w:position w:val="15"/>
        </w:rPr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0"/>
          <w:w w:val="72"/>
          <w:position w:val="1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1A1A1A"/>
          <w:spacing w:val="-18"/>
          <w:w w:val="72"/>
          <w:position w:val="1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0"/>
          <w:w w:val="48"/>
          <w:position w:val="1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-6"/>
          <w:w w:val="48"/>
          <w:position w:val="15"/>
        </w:rPr>
        <w:t>.</w:t>
      </w:r>
      <w:r>
        <w:rPr>
          <w:rFonts w:ascii="Arial" w:hAnsi="Arial" w:cs="Arial" w:eastAsia="Arial"/>
          <w:sz w:val="31"/>
          <w:szCs w:val="31"/>
          <w:color w:val="2F2F2F"/>
          <w:spacing w:val="-5"/>
          <w:w w:val="50"/>
          <w:position w:val="15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2F2F2F"/>
          <w:spacing w:val="0"/>
          <w:w w:val="66"/>
          <w:position w:val="15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2F2F2F"/>
          <w:spacing w:val="-28"/>
          <w:w w:val="66"/>
          <w:position w:val="15"/>
        </w:rPr>
        <w:t>.</w:t>
      </w:r>
      <w:r>
        <w:rPr>
          <w:rFonts w:ascii="Arial" w:hAnsi="Arial" w:cs="Arial" w:eastAsia="Arial"/>
          <w:sz w:val="23"/>
          <w:szCs w:val="23"/>
          <w:color w:val="030303"/>
          <w:spacing w:val="0"/>
          <w:w w:val="49"/>
          <w:position w:val="15"/>
        </w:rPr>
        <w:t>,</w:t>
      </w:r>
      <w:r>
        <w:rPr>
          <w:rFonts w:ascii="Arial" w:hAnsi="Arial" w:cs="Arial" w:eastAsia="Arial"/>
          <w:sz w:val="23"/>
          <w:szCs w:val="23"/>
          <w:color w:val="030303"/>
          <w:spacing w:val="-46"/>
          <w:w w:val="50"/>
          <w:position w:val="15"/>
        </w:rPr>
        <w:t>·</w:t>
      </w:r>
      <w:r>
        <w:rPr>
          <w:rFonts w:ascii="Arial" w:hAnsi="Arial" w:cs="Arial" w:eastAsia="Arial"/>
          <w:sz w:val="23"/>
          <w:szCs w:val="23"/>
          <w:color w:val="626262"/>
          <w:spacing w:val="-8"/>
          <w:w w:val="90"/>
          <w:position w:val="15"/>
        </w:rPr>
        <w:t>-</w:t>
      </w:r>
      <w:r>
        <w:rPr>
          <w:rFonts w:ascii="Arial" w:hAnsi="Arial" w:cs="Arial" w:eastAsia="Arial"/>
          <w:sz w:val="23"/>
          <w:szCs w:val="23"/>
          <w:color w:val="1A1A1A"/>
          <w:spacing w:val="0"/>
          <w:w w:val="83"/>
          <w:position w:val="15"/>
        </w:rPr>
        <w:t>--</w:t>
      </w:r>
      <w:r>
        <w:rPr>
          <w:rFonts w:ascii="Arial" w:hAnsi="Arial" w:cs="Arial" w:eastAsia="Arial"/>
          <w:sz w:val="23"/>
          <w:szCs w:val="23"/>
          <w:color w:val="1A1A1A"/>
          <w:spacing w:val="-11"/>
          <w:w w:val="100"/>
          <w:position w:val="15"/>
        </w:rPr>
        <w:t> </w:t>
      </w:r>
      <w:r>
        <w:rPr>
          <w:rFonts w:ascii="Arial" w:hAnsi="Arial" w:cs="Arial" w:eastAsia="Arial"/>
          <w:sz w:val="23"/>
          <w:szCs w:val="23"/>
          <w:color w:val="1A1A1A"/>
          <w:spacing w:val="-4"/>
          <w:w w:val="83"/>
          <w:position w:val="15"/>
        </w:rPr>
        <w:t>·</w:t>
      </w:r>
      <w:r>
        <w:rPr>
          <w:rFonts w:ascii="Arial" w:hAnsi="Arial" w:cs="Arial" w:eastAsia="Arial"/>
          <w:sz w:val="23"/>
          <w:szCs w:val="23"/>
          <w:color w:val="1A1A1A"/>
          <w:spacing w:val="0"/>
          <w:w w:val="83"/>
          <w:position w:val="15"/>
        </w:rPr>
        <w:t>·</w:t>
      </w:r>
      <w:r>
        <w:rPr>
          <w:rFonts w:ascii="Arial" w:hAnsi="Arial" w:cs="Arial" w:eastAsia="Arial"/>
          <w:sz w:val="23"/>
          <w:szCs w:val="23"/>
          <w:color w:val="1A1A1A"/>
          <w:spacing w:val="-45"/>
          <w:w w:val="100"/>
          <w:position w:val="15"/>
        </w:rPr>
        <w:t> </w:t>
      </w:r>
      <w:r>
        <w:rPr>
          <w:rFonts w:ascii="Arial" w:hAnsi="Arial" w:cs="Arial" w:eastAsia="Arial"/>
          <w:sz w:val="23"/>
          <w:szCs w:val="23"/>
          <w:color w:val="626262"/>
          <w:spacing w:val="8"/>
          <w:w w:val="61"/>
          <w:position w:val="15"/>
        </w:rPr>
        <w:t>·</w:t>
      </w:r>
      <w:r>
        <w:rPr>
          <w:rFonts w:ascii="Arial" w:hAnsi="Arial" w:cs="Arial" w:eastAsia="Arial"/>
          <w:sz w:val="23"/>
          <w:szCs w:val="23"/>
          <w:color w:val="2F2F2F"/>
          <w:spacing w:val="0"/>
          <w:w w:val="93"/>
          <w:position w:val="15"/>
        </w:rPr>
        <w:t>·"'·</w:t>
      </w:r>
      <w:r>
        <w:rPr>
          <w:rFonts w:ascii="Arial" w:hAnsi="Arial" w:cs="Arial" w:eastAsia="Arial"/>
          <w:sz w:val="23"/>
          <w:szCs w:val="23"/>
          <w:color w:val="2F2F2F"/>
          <w:spacing w:val="-4"/>
          <w:w w:val="100"/>
          <w:position w:val="15"/>
        </w:rPr>
        <w:t> </w:t>
      </w:r>
      <w:r>
        <w:rPr>
          <w:rFonts w:ascii="Arial" w:hAnsi="Arial" w:cs="Arial" w:eastAsia="Arial"/>
          <w:sz w:val="23"/>
          <w:szCs w:val="23"/>
          <w:color w:val="2F2F2F"/>
          <w:spacing w:val="0"/>
          <w:w w:val="100"/>
          <w:position w:val="15"/>
        </w:rPr>
        <w:t>-</w:t>
      </w:r>
      <w:r>
        <w:rPr>
          <w:rFonts w:ascii="Arial" w:hAnsi="Arial" w:cs="Arial" w:eastAsia="Arial"/>
          <w:sz w:val="23"/>
          <w:szCs w:val="23"/>
          <w:color w:val="2F2F2F"/>
          <w:spacing w:val="-9"/>
          <w:w w:val="100"/>
          <w:position w:val="15"/>
        </w:rPr>
        <w:t> </w:t>
      </w:r>
      <w:r>
        <w:rPr>
          <w:rFonts w:ascii="Arial" w:hAnsi="Arial" w:cs="Arial" w:eastAsia="Arial"/>
          <w:sz w:val="23"/>
          <w:szCs w:val="23"/>
          <w:color w:val="2F2F2F"/>
          <w:spacing w:val="0"/>
          <w:w w:val="100"/>
          <w:position w:val="15"/>
        </w:rPr>
        <w:t>·--·</w:t>
      </w:r>
      <w:r>
        <w:rPr>
          <w:rFonts w:ascii="Arial" w:hAnsi="Arial" w:cs="Arial" w:eastAsia="Arial"/>
          <w:sz w:val="23"/>
          <w:szCs w:val="23"/>
          <w:color w:val="2F2F2F"/>
          <w:spacing w:val="-16"/>
          <w:w w:val="100"/>
          <w:position w:val="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8"/>
          <w:spacing w:val="0"/>
          <w:w w:val="53"/>
          <w:position w:val="1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8"/>
          <w:spacing w:val="-11"/>
          <w:w w:val="53"/>
          <w:position w:val="15"/>
        </w:rPr>
        <w:t>.</w:t>
      </w:r>
      <w:r>
        <w:rPr>
          <w:rFonts w:ascii="Arial" w:hAnsi="Arial" w:cs="Arial" w:eastAsia="Arial"/>
          <w:sz w:val="26"/>
          <w:szCs w:val="26"/>
          <w:color w:val="2F2F2F"/>
          <w:spacing w:val="0"/>
          <w:w w:val="76"/>
          <w:position w:val="15"/>
        </w:rPr>
        <w:t>-·-.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6" w:lineRule="exact"/>
        <w:ind w:left="2440" w:right="-20"/>
        <w:jc w:val="left"/>
        <w:tabs>
          <w:tab w:pos="37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7.411758pt;margin-top:10.636456pt;width:15.22824pt;height:495.672729pt;mso-position-horizontal-relative:page;mso-position-vertical-relative:paragraph;z-index:-2037" coordorigin="2748,213" coordsize="305,9913">
            <v:shape style="position:absolute;left:2765;top:1324;width:288;height:2976" type="#_x0000_t75">
              <v:imagedata r:id="rId166" o:title=""/>
            </v:shape>
            <v:group style="position:absolute;left:2899;top:222;width:2;height:1081" coordorigin="2899,222" coordsize="2,1081">
              <v:shape style="position:absolute;left:2899;top:222;width:2;height:1081" coordorigin="2899,222" coordsize="0,1081" path="m2899,1303l2899,222e" filled="f" stroked="t" strokeweight=".941176pt" strokecolor="#1F1F1F">
                <v:path arrowok="t"/>
              </v:shape>
            </v:group>
            <v:group style="position:absolute;left:2753;top:4271;width:2;height:2314" coordorigin="2753,4271" coordsize="2,2314">
              <v:shape style="position:absolute;left:2753;top:4271;width:2;height:2314" coordorigin="2753,4271" coordsize="0,2314" path="m2753,6585l2753,4271e" filled="f" stroked="t" strokeweight=".470588pt" strokecolor="#343434">
                <v:path arrowok="t"/>
              </v:shape>
            </v:group>
            <v:group style="position:absolute;left:2944;top:4205;width:2;height:5907" coordorigin="2944,4205" coordsize="2,5907">
              <v:shape style="position:absolute;left:2944;top:4205;width:2;height:5907" coordorigin="2944,4205" coordsize="0,5907" path="m2944,10112l2944,4205e" filled="f" stroked="t" strokeweight="1.411765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7"/>
          <w:szCs w:val="27"/>
          <w:color w:val="1A1A1A"/>
          <w:spacing w:val="0"/>
          <w:w w:val="53"/>
        </w:rPr>
        <w:t>1</w:t>
      </w:r>
      <w:r>
        <w:rPr>
          <w:rFonts w:ascii="Arial" w:hAnsi="Arial" w:cs="Arial" w:eastAsia="Arial"/>
          <w:sz w:val="27"/>
          <w:szCs w:val="27"/>
          <w:color w:val="1A1A1A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1A1A1A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9"/>
          <w:i/>
          <w:position w:val="-3"/>
        </w:rPr>
        <w:t>1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119"/>
          <w:i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484848"/>
          <w:spacing w:val="-19"/>
          <w:w w:val="119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00"/>
          <w:i/>
          <w:position w:val="-3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0" w:bottom="280" w:left="440" w:right="60"/>
          <w:footerReference w:type="default" r:id="rId163"/>
          <w:pgSz w:w="12240" w:h="15840"/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2pt;height:33.6pt;mso-position-horizontal-relative:char;mso-position-vertical-relative:line" type="#_x0000_t75">
            <v:imagedata r:id="rId1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" w:after="0" w:line="181" w:lineRule="exact"/>
        <w:ind w:left="676" w:right="94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.764706pt;margin-top:3.697537pt;width:59.81544pt;height:25pt;mso-position-horizontal-relative:page;mso-position-vertical-relative:paragraph;z-index:-2030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tabs>
                      <w:tab w:pos="1160" w:val="left"/>
                    </w:tabs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828282"/>
                      <w:spacing w:val="0"/>
                      <w:w w:val="1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828282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828282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484848"/>
                      <w:spacing w:val="-88"/>
                      <w:w w:val="2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295" w:right="51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Esta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6" w:after="0" w:line="240" w:lineRule="auto"/>
        <w:ind w:left="301" w:right="507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group style="position:absolute;margin-left:17.411764pt;margin-top:406.557281pt;width:579.708246pt;height:203.519995pt;mso-position-horizontal-relative:page;mso-position-vertical-relative:paragraph;z-index:-2038" coordorigin="348,8131" coordsize="11594,4070">
            <v:shape style="position:absolute;left:2842;top:9514;width:9101;height:2688" type="#_x0000_t75">
              <v:imagedata r:id="rId168" o:title=""/>
            </v:shape>
            <v:shape style="position:absolute;left:2822;top:8131;width:250;height:1402" type="#_x0000_t75">
              <v:imagedata r:id="rId169" o:title=""/>
            </v:shape>
            <v:group style="position:absolute;left:2981;top:9651;width:2;height:967" coordorigin="2981,9651" coordsize="2,967">
              <v:shape style="position:absolute;left:2981;top:9651;width:2;height:967" coordorigin="2981,9651" coordsize="0,967" path="m2981,10618l2981,9651e" filled="f" stroked="t" strokeweight=".941176pt" strokecolor="#131313">
                <v:path arrowok="t"/>
              </v:shape>
            </v:group>
            <v:group style="position:absolute;left:358;top:12026;width:8546;height:2" coordorigin="358,12026" coordsize="8546,2">
              <v:shape style="position:absolute;left:358;top:12026;width:8546;height:2" coordorigin="358,12026" coordsize="8546,0" path="m358,12026l8904,12026e" filled="f" stroked="t" strokeweight=".941176pt" strokecolor="#0F0F0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8pt;margin-top:242.049194pt;width:1.058823pt;height:154.083842pt;mso-position-horizontal-relative:page;mso-position-vertical-relative:paragraph;z-index:-2033" coordorigin="2760,4841" coordsize="21,3082">
            <v:group style="position:absolute;left:2762;top:4843;width:2;height:2124" coordorigin="2762,4843" coordsize="2,2124">
              <v:shape style="position:absolute;left:2762;top:4843;width:2;height:2124" coordorigin="2762,4843" coordsize="0,2124" path="m2762,6967l2762,4843e" filled="f" stroked="t" strokeweight=".235294pt" strokecolor="#3F3F3F">
                <v:path arrowok="t"/>
              </v:shape>
            </v:group>
            <v:group style="position:absolute;left:2779;top:6944;width:2;height:977" coordorigin="2779,6944" coordsize="2,977">
              <v:shape style="position:absolute;left:2779;top:6944;width:2;height:977" coordorigin="2779,6944" coordsize="0,977" path="m2779,7920l2779,6944e" filled="f" stroked="t" strokeweight=".235294pt" strokecolor="#3F3F3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31"/>
          <w:b/>
          <w:bCs/>
        </w:rPr>
        <w:t>C08lfPO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14"/>
          <w:w w:val="131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00"/>
          <w:b/>
          <w:bCs/>
        </w:rPr>
        <w:t>PEl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00"/>
          <w:b/>
          <w:bCs/>
        </w:rPr>
        <w:t>tsr'AOO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40"/>
          <w:b/>
          <w:bCs/>
        </w:rPr>
        <w:t>MUSCO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1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70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w w:val="143"/>
          </w:rPr>
          <w:t>www.jalisco.gob}</w:t>
        </w:r>
      </w:hyperlink>
      <w:r>
        <w:rPr>
          <w:rFonts w:ascii="Times New Roman" w:hAnsi="Times New Roman" w:cs="Times New Roman" w:eastAsia="Times New Roman"/>
          <w:sz w:val="19"/>
          <w:szCs w:val="19"/>
          <w:color w:val="030303"/>
          <w:w w:val="144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2" w:lineRule="auto"/>
        <w:ind w:left="527" w:right="128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resolver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  <w:i/>
        </w:rPr>
        <w:t>int1:Jgra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8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F2F2F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trámite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desahogar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procedimiunt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respectivo;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36" w:right="1565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1.882324pt;margin-top:36.893581pt;width:.1pt;height:48.596229pt;mso-position-horizontal-relative:page;mso-position-vertical-relative:paragraph;z-index:-2032" coordorigin="11638,738" coordsize="2,972">
            <v:shape style="position:absolute;left:11638;top:738;width:2;height:972" coordorigin="11638,738" coordsize="0,972" path="m11638,1710l11638,738e" filled="f" stroked="t" strokeweight=".941176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Requerir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oficina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</w:rPr>
        <w:t>informacl'ó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fas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procedentes;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right="1009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2.235291pt;margin-top:39.975273pt;width:.1pt;height:69.457048pt;mso-position-horizontal-relative:page;mso-position-vertical-relative:paragraph;z-index:-2031" coordorigin="11645,800" coordsize="2,1389">
            <v:shape style="position:absolute;left:11645;top:800;width:2;height:1389" coordorigin="11645,800" coordsize="0,1389" path="m11645,2189l11645,800e" filled="f" stroked="t" strokeweight="1.176471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sentido,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obran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asunto,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apegada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A1A1A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particular,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embargo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remitido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adjuntado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advierte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8" w:lineRule="exact"/>
        <w:ind w:left="9" w:right="101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requiere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recurrent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años1980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2007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6" w:after="0" w:line="359" w:lineRule="auto"/>
        <w:ind w:left="9" w:right="993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0.400024pt;margin-top:27.444988pt;width:12.48pt;height:48pt;mso-position-horizontal-relative:page;mso-position-vertical-relative:paragraph;z-index:-2035" type="#_x0000_t75">
            <v:imagedata r:id="rId171" o:title=""/>
          </v:shape>
        </w:pict>
      </w:r>
      <w:r>
        <w:rPr/>
        <w:pict>
          <v:shape style="position:absolute;margin-left:591.359985pt;margin-top:134.00499pt;width:12.48pt;height:45.119999pt;mso-position-horizontal-relative:page;mso-position-vertical-relative:paragraph;z-index:-2034" type="#_x0000_t75">
            <v:imagedata r:id="rId17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archive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resguarde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requiere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manifiest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iniciadas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anualmente,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desglosadas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periodos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días,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denunciado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zona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colonia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cometi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ilícito,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especific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particular,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4"/>
          <w:i/>
        </w:rPr>
        <w:t>Homicidio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tmprudenciar,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ordinariament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accident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indistintament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participad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vehículo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uso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transport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víctim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iba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caminando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bordo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bicicleta,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motociclet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vehículo.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0" w:lineRule="auto"/>
        <w:ind w:left="19" w:right="101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proporciona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manifestacione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realizada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proporciona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rubros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anterior.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6" w:lineRule="auto"/>
        <w:ind w:left="24" w:right="1085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htfp:Jiinfopublicapgj.jalisc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b</w:t>
      </w:r>
      <w:r>
        <w:rPr>
          <w:rFonts w:ascii="Arial" w:hAnsi="Arial" w:cs="Arial" w:eastAsia="Arial"/>
          <w:sz w:val="17"/>
          <w:szCs w:val="17"/>
          <w:color w:val="2F2F2F"/>
          <w:spacing w:val="3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mx/Transparencia_PGJEJ/Estadisticas_PGJEJ!estadisticas_pgjej.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htm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8" w:lineRule="auto"/>
        <w:ind w:left="24" w:right="98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impugnada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3"/>
          <w:i/>
        </w:rPr>
        <w:t>e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27"/>
          <w:i/>
        </w:rPr>
        <w:t>,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2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habiendo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acreditad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encontrab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resguardada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requirió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particular,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máxime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procesar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distint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encuentre,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0"/>
          <w:i/>
        </w:rPr>
        <w:t>Jo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8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72.3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  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7" w:lineRule="exact"/>
        <w:ind w:left="33" w:right="232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dice: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"Artícul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72.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Medios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7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entreg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preferente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380" w:right="4929"/>
        <w:jc w:val="center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030303"/>
          <w:spacing w:val="0"/>
          <w:w w:val="90"/>
        </w:rPr>
        <w:t>18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0" w:bottom="280" w:left="440" w:right="60"/>
          <w:cols w:num="2" w:equalWidth="0">
            <w:col w:w="2186" w:space="988"/>
            <w:col w:w="8566"/>
          </w:cols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5.68pt;margin-top:73.920013pt;width:27.84pt;height:32.639999pt;mso-position-horizontal-relative:page;mso-position-vertical-relative:paragraph;z-index:-2029" type="#_x0000_t75">
            <v:imagedata r:id="rId174" o:title=""/>
          </v:shape>
        </w:pict>
      </w:r>
      <w:r>
        <w:rPr/>
        <w:pict>
          <v:shape style="width:49.92pt;height:49.92pt;mso-position-horizontal-relative:char;mso-position-vertical-relative:line" type="#_x0000_t75">
            <v:imagedata r:id="rId1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8" w:lineRule="exact"/>
        <w:ind w:left="688" w:right="44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left="310" w:right="-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7.439999pt;margin-top:13.644533pt;width:67.199997pt;height:3.84pt;mso-position-horizontal-relative:page;mso-position-vertical-relative:paragraph;z-index:-2028" type="#_x0000_t75">
            <v:imagedata r:id="rId176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4" w:lineRule="auto"/>
        <w:ind w:left="1056" w:right="149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format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solicitado.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procesar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calcular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presenta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distint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encuentre."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4" w:lineRule="auto"/>
        <w:ind w:left="526" w:right="68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fundado,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106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Reglamento,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determin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puntos: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05" w:right="355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43"/>
          <w:i/>
        </w:rPr>
        <w:t>RESOLUTIVOS: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7" w:lineRule="auto"/>
        <w:ind w:left="531" w:right="67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PRIMERO.-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personalidad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Instituto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trámit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llevado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resultaron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adecuados.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5" w:right="163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SEGIJNDO.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INFUNDADOS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agravios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planteado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recurrente,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0" w:lineRule="auto"/>
        <w:ind w:left="531" w:right="682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TERCERO.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CONFIRMA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veintiséi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abril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trece,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FISCAVA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0" w:lineRule="auto"/>
        <w:ind w:right="69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156509pt;margin-top:-21.614674pt;width:.1pt;height:65.80275pt;mso-position-horizontal-relative:page;mso-position-vertical-relative:paragraph;z-index:-2024" coordorigin="2723,-432" coordsize="2,1316">
            <v:shape style="position:absolute;left:2723;top:-432;width:2;height:1316" coordorigin="2723,-432" coordsize="0,1316" path="m2723,884l2723,-432e" filled="f" stroked="t" strokeweight=".469505pt" strokecolor="#3F3F3F">
              <v:path arrowok="t"/>
            </v:shape>
          </v:group>
          <w10:wrap type="none"/>
        </w:pict>
      </w:r>
      <w:r>
        <w:rPr/>
        <w:pict>
          <v:group style="position:absolute;margin-left:579.838867pt;margin-top:6.07929pt;width:.1pt;height:201.432158pt;mso-position-horizontal-relative:page;mso-position-vertical-relative:paragraph;z-index:-2021" coordorigin="11597,122" coordsize="2,4029">
            <v:shape style="position:absolute;left:11597;top:122;width:2;height:4029" coordorigin="11597,122" coordsize="0,4029" path="m11597,4150l11597,122e" filled="f" stroked="t" strokeweight="1.173763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precepto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enunciados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anteriormente,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luego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efectuad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32.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fracción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4" w:lineRule="exact"/>
        <w:ind w:left="9" w:right="72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0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5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VIII;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arábigo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87.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Pública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8" w:lineRule="auto"/>
        <w:ind w:right="718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626007pt;margin-top:16.020706pt;width:.1pt;height:84.265391pt;mso-position-horizontal-relative:page;mso-position-vertical-relative:paragraph;z-index:-2023" coordorigin="2733,320" coordsize="2,1685">
            <v:shape style="position:absolute;left:2733;top:320;width:2;height:1685" coordorigin="2733,320" coordsize="0,1685" path="m2733,2006l2733,320e" filled="f" stroked="t" strokeweight=".234753pt" strokecolor="#48484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observancia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left="2531" w:right="327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INEXISTENCIA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Mar w:footer="0" w:header="0" w:top="660" w:bottom="280" w:left="400" w:right="440"/>
          <w:footerReference w:type="default" r:id="rId173"/>
          <w:pgSz w:w="12240" w:h="15840"/>
          <w:cols w:num="2" w:equalWidth="0">
            <w:col w:w="1693" w:space="958"/>
            <w:col w:w="8749"/>
          </w:cols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353" w:lineRule="auto"/>
        <w:ind w:left="2652" w:right="691" w:firstLine="9"/>
        <w:jc w:val="left"/>
        <w:tabs>
          <w:tab w:pos="75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90.559998pt;margin-top:65.146637pt;width:74.879997pt;height:105.599998pt;mso-position-horizontal-relative:page;mso-position-vertical-relative:paragraph;z-index:-2026" type="#_x0000_t75">
            <v:imagedata r:id="rId177" o:title=""/>
          </v:shape>
        </w:pict>
      </w:r>
      <w:r>
        <w:rPr/>
        <w:pict>
          <v:group style="position:absolute;margin-left:580.777893pt;margin-top:71.415039pt;width:.1pt;height:40.239092pt;mso-position-horizontal-relative:page;mso-position-vertical-relative:paragraph;z-index:-2020" coordorigin="11616,1428" coordsize="2,805">
            <v:shape style="position:absolute;left:11616;top:1428;width:2;height:805" coordorigin="11616,1428" coordsize="0,805" path="m11616,2233l11616,1428e" filled="f" stroked="t" strokeweight=".93901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87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Acuerdo;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C.</w:t>
      </w:r>
      <w:r>
        <w:rPr>
          <w:rFonts w:ascii="Arial" w:hAnsi="Arial" w:cs="Arial" w:eastAsia="Arial"/>
          <w:sz w:val="17"/>
          <w:szCs w:val="17"/>
          <w:color w:val="030303"/>
          <w:spacing w:val="-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9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7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electróni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90" w:lineRule="exact"/>
        <w:ind w:left="2666" w:right="-20"/>
        <w:jc w:val="left"/>
        <w:tabs>
          <w:tab w:pos="112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00012216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internament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registrad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índic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66"/>
          <w:position w:val="-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267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LTAIP/FG/019/2016.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1" w:lineRule="exact"/>
        <w:ind w:right="109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B2B2B"/>
          <w:spacing w:val="0"/>
          <w:w w:val="52"/>
          <w:position w:val="-3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ind w:left="236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073669pt;margin-top:.410006pt;width:3.125pt;height:12.5pt;mso-position-horizontal-relative:page;mso-position-vertical-relative:paragraph;z-index:-2019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3D3D3D"/>
                      <w:spacing w:val="0"/>
                      <w:w w:val="5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54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54"/>
          <w:position w:val="1"/>
        </w:rPr>
        <w:t>     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13"/>
          <w:w w:val="5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75" w:lineRule="exact"/>
        <w:ind w:left="2361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073669pt;margin-top:3.127945pt;width:.975954pt;height:23pt;mso-position-horizontal-relative:page;mso-position-vertical-relative:paragraph;z-index:-2018" type="#_x0000_t202" filled="f" stroked="f">
            <v:textbox inset="0,0,0,0">
              <w:txbxContent>
                <w:p>
                  <w:pPr>
                    <w:spacing w:before="0" w:after="0" w:line="460" w:lineRule="exact"/>
                    <w:ind w:right="-109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3D3D3D"/>
                      <w:spacing w:val="-78"/>
                      <w:w w:val="81"/>
                    </w:rPr>
                    <w:t>l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color w:val="606060"/>
          <w:spacing w:val="0"/>
          <w:w w:val="61"/>
        </w:rPr>
        <w:t>'</w:t>
      </w:r>
      <w:r>
        <w:rPr>
          <w:rFonts w:ascii="Arial" w:hAnsi="Arial" w:cs="Arial" w:eastAsia="Arial"/>
          <w:sz w:val="27"/>
          <w:szCs w:val="27"/>
          <w:color w:val="606060"/>
          <w:spacing w:val="0"/>
          <w:w w:val="61"/>
        </w:rPr>
        <w:t> </w:t>
      </w:r>
      <w:r>
        <w:rPr>
          <w:rFonts w:ascii="Arial" w:hAnsi="Arial" w:cs="Arial" w:eastAsia="Arial"/>
          <w:sz w:val="27"/>
          <w:szCs w:val="27"/>
          <w:color w:val="606060"/>
          <w:spacing w:val="29"/>
          <w:w w:val="61"/>
        </w:rPr>
        <w:t> </w:t>
      </w:r>
      <w:r>
        <w:rPr>
          <w:rFonts w:ascii="Arial" w:hAnsi="Arial" w:cs="Arial" w:eastAsia="Arial"/>
          <w:sz w:val="27"/>
          <w:szCs w:val="27"/>
          <w:color w:val="1C1C1C"/>
          <w:spacing w:val="0"/>
          <w:w w:val="61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2" w:after="0" w:line="111" w:lineRule="exact"/>
        <w:ind w:left="2671" w:right="-20"/>
        <w:jc w:val="left"/>
        <w:tabs>
          <w:tab w:pos="112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1.119995pt;margin-top:15.540575pt;width:85.064125pt;height:37.439999pt;mso-position-horizontal-relative:page;mso-position-vertical-relative:paragraph;z-index:-2025" coordorigin="2822,311" coordsize="1701,749">
            <v:shape style="position:absolute;left:2822;top:311;width:634;height:749" type="#_x0000_t75">
              <v:imagedata r:id="rId178" o:title=""/>
            </v:shape>
            <v:group style="position:absolute;left:3352;top:783;width:1164;height:2" coordorigin="3352,783" coordsize="1164,2">
              <v:shape style="position:absolute;left:3352;top:783;width:1164;height:2" coordorigin="3352,783" coordsize="1164,0" path="m3352,783l4517,783e" filled="f" stroked="t" strokeweight=".704258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.719217pt;margin-top:60.096508pt;width:499.55351pt;height:.1pt;mso-position-horizontal-relative:page;mso-position-vertical-relative:paragraph;z-index:-2022" coordorigin="394,1202" coordsize="9991,2">
            <v:shape style="position:absolute;left:394;top:1202;width:9991;height:2" coordorigin="394,1202" coordsize="9991,0" path="m394,1202l10385,1202e" filled="f" stroked="t" strokeweight="1.173763pt" strokecolor="#0C0C0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SEGUNDO.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instruy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8"/>
          <w:position w:val="-7"/>
        </w:rPr>
        <w:t>·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440"/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135.686996pt;margin-top:12.480011pt;width:466.233006pt;height:608.498981pt;mso-position-horizontal-relative:page;mso-position-vertical-relative:page;z-index:-2027" coordorigin="2714,250" coordsize="9325,12170">
            <v:shape style="position:absolute;left:2746;top:250;width:9178;height:4666" type="#_x0000_t75">
              <v:imagedata r:id="rId179" o:title=""/>
            </v:shape>
            <v:shape style="position:absolute;left:11789;top:4531;width:250;height:3475" type="#_x0000_t75">
              <v:imagedata r:id="rId180" o:title=""/>
            </v:shape>
            <v:group style="position:absolute;left:2718;top:4885;width:2;height:2083" coordorigin="2718,4885" coordsize="2,2083">
              <v:shape style="position:absolute;left:2718;top:4885;width:2;height:2083" coordorigin="2718,4885" coordsize="0,2083" path="m2718,6968l2718,4885e" filled="f" stroked="t" strokeweight=".469505pt" strokecolor="#383838">
                <v:path arrowok="t"/>
              </v:shape>
            </v:group>
            <v:group style="position:absolute;left:2909;top:4658;width:2;height:7750" coordorigin="2909,4658" coordsize="2,7750">
              <v:shape style="position:absolute;left:2909;top:4658;width:2;height:7750" coordorigin="2909,4658" coordsize="0,7750" path="m2909,12408l2909,4658e" filled="f" stroked="t" strokeweight="1.173763pt" strokecolor="#0F0F0F">
                <v:path arrowok="t"/>
              </v:shape>
            </v:group>
            <v:group style="position:absolute;left:11585;top:2201;width:2;height:1756" coordorigin="11585,2201" coordsize="2,1756">
              <v:shape style="position:absolute;left:11585;top:2201;width:2;height:1756" coordorigin="11585,2201" coordsize="0,1756" path="m11585,3958l11585,2201e" filled="f" stroked="t" strokeweight=".93901pt" strokecolor="#232323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81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39"/>
          </w:rPr>
          <w:t>www.jalisco.gob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1"/>
        <w:jc w:val="left"/>
        <w:tabs>
          <w:tab w:pos="8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600"/>
        </w:rPr>
        <w:t>--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600"/>
        </w:rPr>
        <w:t>-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316"/>
        </w:rPr>
        <w:t>-</w:t>
      </w:r>
      <w:r>
        <w:rPr>
          <w:rFonts w:ascii="Arial" w:hAnsi="Arial" w:cs="Arial" w:eastAsia="Arial"/>
          <w:sz w:val="14"/>
          <w:szCs w:val="14"/>
          <w:color w:val="7E7E7E"/>
          <w:spacing w:val="0"/>
          <w:w w:val="67"/>
        </w:rPr>
        <w:t>·</w:t>
      </w:r>
      <w:r>
        <w:rPr>
          <w:rFonts w:ascii="Arial" w:hAnsi="Arial" w:cs="Arial" w:eastAsia="Arial"/>
          <w:sz w:val="14"/>
          <w:szCs w:val="14"/>
          <w:color w:val="7E7E7E"/>
          <w:spacing w:val="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73"/>
        </w:rPr>
        <w:t>-</w:t>
      </w:r>
      <w:r>
        <w:rPr>
          <w:rFonts w:ascii="Arial" w:hAnsi="Arial" w:cs="Arial" w:eastAsia="Arial"/>
          <w:sz w:val="14"/>
          <w:szCs w:val="14"/>
          <w:color w:val="1C1C1C"/>
          <w:spacing w:val="-5"/>
          <w:w w:val="73"/>
        </w:rPr>
        <w:t>1</w:t>
      </w:r>
      <w:r>
        <w:rPr>
          <w:rFonts w:ascii="Arial" w:hAnsi="Arial" w:cs="Arial" w:eastAsia="Arial"/>
          <w:sz w:val="14"/>
          <w:szCs w:val="14"/>
          <w:color w:val="1C1C1C"/>
          <w:spacing w:val="-53"/>
          <w:w w:val="73"/>
        </w:rPr>
        <w:t>9</w:t>
      </w:r>
      <w:r>
        <w:rPr>
          <w:rFonts w:ascii="Arial" w:hAnsi="Arial" w:cs="Arial" w:eastAsia="Arial"/>
          <w:sz w:val="14"/>
          <w:szCs w:val="14"/>
          <w:color w:val="7E7E7E"/>
          <w:spacing w:val="0"/>
          <w:w w:val="73"/>
        </w:rPr>
        <w:t>··</w:t>
      </w:r>
      <w:r>
        <w:rPr>
          <w:rFonts w:ascii="Arial" w:hAnsi="Arial" w:cs="Arial" w:eastAsia="Arial"/>
          <w:sz w:val="14"/>
          <w:szCs w:val="14"/>
          <w:color w:val="7E7E7E"/>
          <w:spacing w:val="5"/>
          <w:w w:val="73"/>
        </w:rPr>
        <w:t> </w:t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405"/>
        </w:rPr>
        <w:t>-</w:t>
      </w:r>
      <w:r>
        <w:rPr>
          <w:rFonts w:ascii="Arial" w:hAnsi="Arial" w:cs="Arial" w:eastAsia="Arial"/>
          <w:sz w:val="14"/>
          <w:szCs w:val="14"/>
          <w:color w:val="1C1C1C"/>
          <w:spacing w:val="-96"/>
          <w:w w:val="405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7"/>
        </w:rPr>
        <w:t>·</w:t>
      </w:r>
      <w:r>
        <w:rPr>
          <w:rFonts w:ascii="Arial" w:hAnsi="Arial" w:cs="Arial" w:eastAsia="Arial"/>
          <w:sz w:val="14"/>
          <w:szCs w:val="14"/>
          <w:color w:val="606060"/>
          <w:spacing w:val="18"/>
          <w:w w:val="6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</w:rPr>
        <w:t>·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</w:rPr>
        <w:t>  </w:t>
      </w:r>
      <w:r>
        <w:rPr>
          <w:rFonts w:ascii="Arial" w:hAnsi="Arial" w:cs="Arial" w:eastAsia="Arial"/>
          <w:sz w:val="14"/>
          <w:szCs w:val="14"/>
          <w:color w:val="606060"/>
          <w:spacing w:val="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-1"/>
          <w:w w:val="62"/>
        </w:rPr>
        <w:t>-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87"/>
        </w:rPr>
        <w:t>-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86"/>
        </w:rPr>
        <w:t>"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4"/>
          <w:szCs w:val="14"/>
          <w:color w:val="3D3D3D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E7E7E"/>
          <w:spacing w:val="-7"/>
          <w:w w:val="101"/>
        </w:rPr>
        <w:t>·</w:t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321"/>
        </w:rPr>
        <w:t>-</w:t>
      </w:r>
      <w:r>
        <w:rPr>
          <w:rFonts w:ascii="Arial" w:hAnsi="Arial" w:cs="Arial" w:eastAsia="Arial"/>
          <w:sz w:val="14"/>
          <w:szCs w:val="14"/>
          <w:color w:val="1C1C1C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296"/>
        </w:rPr>
        <w:t>-</w:t>
      </w:r>
      <w:r>
        <w:rPr>
          <w:rFonts w:ascii="Arial" w:hAnsi="Arial" w:cs="Arial" w:eastAsia="Arial"/>
          <w:sz w:val="14"/>
          <w:szCs w:val="14"/>
          <w:color w:val="3D3D3D"/>
          <w:spacing w:val="52"/>
          <w:w w:val="296"/>
        </w:rPr>
        <w:t> </w:t>
      </w:r>
      <w:r>
        <w:rPr>
          <w:rFonts w:ascii="Arial" w:hAnsi="Arial" w:cs="Arial" w:eastAsia="Arial"/>
          <w:sz w:val="14"/>
          <w:szCs w:val="14"/>
          <w:color w:val="959595"/>
          <w:spacing w:val="0"/>
          <w:w w:val="67"/>
        </w:rPr>
        <w:t>·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807" w:lineRule="exact"/>
        <w:ind w:right="-159"/>
        <w:jc w:val="left"/>
        <w:rPr>
          <w:rFonts w:ascii="Times New Roman" w:hAnsi="Times New Roman" w:cs="Times New Roman" w:eastAsia="Times New Roman"/>
          <w:sz w:val="79"/>
          <w:szCs w:val="7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79"/>
          <w:szCs w:val="79"/>
          <w:color w:val="1C1C1C"/>
          <w:spacing w:val="-143"/>
          <w:w w:val="115"/>
          <w:position w:val="1"/>
        </w:rPr>
        <w:t>-</w:t>
      </w:r>
      <w:r>
        <w:rPr>
          <w:rFonts w:ascii="Times New Roman" w:hAnsi="Times New Roman" w:cs="Times New Roman" w:eastAsia="Times New Roman"/>
          <w:sz w:val="79"/>
          <w:szCs w:val="79"/>
          <w:color w:val="606060"/>
          <w:spacing w:val="0"/>
          <w:w w:val="12"/>
          <w:position w:val="1"/>
        </w:rPr>
        <w:t>·</w:t>
      </w:r>
      <w:r>
        <w:rPr>
          <w:rFonts w:ascii="Times New Roman" w:hAnsi="Times New Roman" w:cs="Times New Roman" w:eastAsia="Times New Roman"/>
          <w:sz w:val="79"/>
          <w:szCs w:val="79"/>
          <w:color w:val="606060"/>
          <w:spacing w:val="-8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79"/>
          <w:szCs w:val="79"/>
          <w:color w:val="3D3D3D"/>
          <w:spacing w:val="0"/>
          <w:w w:val="39"/>
          <w:position w:val="1"/>
        </w:rPr>
        <w:t>·</w:t>
      </w:r>
      <w:r>
        <w:rPr>
          <w:rFonts w:ascii="Times New Roman" w:hAnsi="Times New Roman" w:cs="Times New Roman" w:eastAsia="Times New Roman"/>
          <w:sz w:val="79"/>
          <w:szCs w:val="79"/>
          <w:color w:val="3D3D3D"/>
          <w:spacing w:val="-229"/>
          <w:w w:val="39"/>
          <w:position w:val="1"/>
        </w:rPr>
        <w:t>-</w:t>
      </w:r>
      <w:r>
        <w:rPr>
          <w:rFonts w:ascii="Times New Roman" w:hAnsi="Times New Roman" w:cs="Times New Roman" w:eastAsia="Times New Roman"/>
          <w:sz w:val="79"/>
          <w:szCs w:val="79"/>
          <w:color w:val="7E7E7E"/>
          <w:spacing w:val="43"/>
          <w:w w:val="6"/>
          <w:position w:val="1"/>
        </w:rPr>
        <w:t>·</w:t>
      </w:r>
      <w:r>
        <w:rPr>
          <w:rFonts w:ascii="Times New Roman" w:hAnsi="Times New Roman" w:cs="Times New Roman" w:eastAsia="Times New Roman"/>
          <w:sz w:val="79"/>
          <w:szCs w:val="79"/>
          <w:color w:val="2B2B2B"/>
          <w:spacing w:val="-201"/>
          <w:w w:val="66"/>
          <w:position w:val="1"/>
        </w:rPr>
        <w:t>-</w:t>
      </w:r>
      <w:r>
        <w:rPr>
          <w:rFonts w:ascii="Times New Roman" w:hAnsi="Times New Roman" w:cs="Times New Roman" w:eastAsia="Times New Roman"/>
          <w:sz w:val="79"/>
          <w:szCs w:val="79"/>
          <w:color w:val="606060"/>
          <w:spacing w:val="0"/>
          <w:w w:val="12"/>
          <w:position w:val="1"/>
        </w:rPr>
        <w:t>·</w:t>
      </w:r>
      <w:r>
        <w:rPr>
          <w:rFonts w:ascii="Times New Roman" w:hAnsi="Times New Roman" w:cs="Times New Roman" w:eastAsia="Times New Roman"/>
          <w:sz w:val="79"/>
          <w:szCs w:val="79"/>
          <w:color w:val="000000"/>
          <w:spacing w:val="0"/>
          <w:w w:val="100"/>
          <w:position w:val="0"/>
        </w:rPr>
      </w:r>
    </w:p>
    <w:p>
      <w:pPr>
        <w:spacing w:before="0" w:after="0" w:line="807" w:lineRule="exact"/>
        <w:ind w:right="-20"/>
        <w:jc w:val="left"/>
        <w:rPr>
          <w:rFonts w:ascii="Times New Roman" w:hAnsi="Times New Roman" w:cs="Times New Roman" w:eastAsia="Times New Roman"/>
          <w:sz w:val="79"/>
          <w:szCs w:val="7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79"/>
          <w:szCs w:val="79"/>
          <w:color w:val="1C1C1C"/>
          <w:w w:val="115"/>
          <w:position w:val="1"/>
        </w:rPr>
        <w:t>--</w:t>
      </w:r>
      <w:r>
        <w:rPr>
          <w:rFonts w:ascii="Times New Roman" w:hAnsi="Times New Roman" w:cs="Times New Roman" w:eastAsia="Times New Roman"/>
          <w:sz w:val="79"/>
          <w:szCs w:val="79"/>
          <w:color w:val="1C1C1C"/>
          <w:spacing w:val="-3"/>
          <w:w w:val="115"/>
          <w:position w:val="1"/>
        </w:rPr>
        <w:t>-</w:t>
      </w:r>
      <w:r>
        <w:rPr>
          <w:rFonts w:ascii="Times New Roman" w:hAnsi="Times New Roman" w:cs="Times New Roman" w:eastAsia="Times New Roman"/>
          <w:sz w:val="79"/>
          <w:szCs w:val="79"/>
          <w:color w:val="3D3D3D"/>
          <w:spacing w:val="-17"/>
          <w:w w:val="59"/>
          <w:position w:val="1"/>
        </w:rPr>
        <w:t>-</w:t>
      </w:r>
      <w:r>
        <w:rPr>
          <w:rFonts w:ascii="Times New Roman" w:hAnsi="Times New Roman" w:cs="Times New Roman" w:eastAsia="Times New Roman"/>
          <w:sz w:val="79"/>
          <w:szCs w:val="79"/>
          <w:color w:val="1C1C1C"/>
          <w:spacing w:val="0"/>
          <w:w w:val="85"/>
          <w:position w:val="1"/>
        </w:rPr>
        <w:t>J</w:t>
      </w:r>
      <w:r>
        <w:rPr>
          <w:rFonts w:ascii="Times New Roman" w:hAnsi="Times New Roman" w:cs="Times New Roman" w:eastAsia="Times New Roman"/>
          <w:sz w:val="79"/>
          <w:szCs w:val="7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400" w:right="440"/>
          <w:cols w:num="4" w:equalWidth="0">
            <w:col w:w="1918" w:space="3186"/>
            <w:col w:w="2999" w:space="241"/>
            <w:col w:w="509" w:space="248"/>
            <w:col w:w="2299"/>
          </w:cols>
        </w:sectPr>
      </w:pPr>
      <w:rPr/>
    </w:p>
    <w:p>
      <w:pPr>
        <w:spacing w:before="0" w:after="0" w:line="573" w:lineRule="exact"/>
        <w:ind w:left="5293" w:right="-256"/>
        <w:jc w:val="left"/>
        <w:rPr>
          <w:rFonts w:ascii="Arial" w:hAnsi="Arial" w:cs="Arial" w:eastAsia="Arial"/>
          <w:sz w:val="144"/>
          <w:szCs w:val="144"/>
        </w:rPr>
      </w:pPr>
      <w:rPr/>
      <w:r>
        <w:rPr/>
        <w:pict>
          <v:shape style="position:absolute;margin-left:221.759995pt;margin-top:11.51999pt;width:87.360001pt;height:6.72pt;mso-position-horizontal-relative:page;mso-position-vertical-relative:paragraph;z-index:-2016" type="#_x0000_t75">
            <v:imagedata r:id="rId183" o:title=""/>
          </v:shape>
        </w:pict>
      </w:r>
      <w:r>
        <w:rPr>
          <w:rFonts w:ascii="Arial" w:hAnsi="Arial" w:cs="Arial" w:eastAsia="Arial"/>
          <w:sz w:val="144"/>
          <w:szCs w:val="144"/>
          <w:color w:val="606060"/>
          <w:spacing w:val="0"/>
          <w:w w:val="12"/>
          <w:position w:val="-5"/>
        </w:rPr>
        <w:t>.</w:t>
      </w:r>
      <w:r>
        <w:rPr>
          <w:rFonts w:ascii="Arial" w:hAnsi="Arial" w:cs="Arial" w:eastAsia="Arial"/>
          <w:sz w:val="144"/>
          <w:szCs w:val="144"/>
          <w:color w:val="606060"/>
          <w:spacing w:val="0"/>
          <w:w w:val="12"/>
          <w:position w:val="-5"/>
        </w:rPr>
        <w:t>     </w:t>
      </w:r>
      <w:r>
        <w:rPr>
          <w:rFonts w:ascii="Arial" w:hAnsi="Arial" w:cs="Arial" w:eastAsia="Arial"/>
          <w:sz w:val="144"/>
          <w:szCs w:val="144"/>
          <w:color w:val="606060"/>
          <w:spacing w:val="16"/>
          <w:w w:val="12"/>
          <w:position w:val="-5"/>
        </w:rPr>
        <w:t> </w:t>
      </w:r>
      <w:r>
        <w:rPr>
          <w:rFonts w:ascii="Arial" w:hAnsi="Arial" w:cs="Arial" w:eastAsia="Arial"/>
          <w:sz w:val="144"/>
          <w:szCs w:val="144"/>
          <w:color w:val="3D3D3D"/>
          <w:spacing w:val="0"/>
          <w:w w:val="35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050505"/>
          <w:spacing w:val="-231"/>
          <w:w w:val="28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050505"/>
          <w:spacing w:val="11"/>
          <w:w w:val="10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3D3D3D"/>
          <w:spacing w:val="-23"/>
          <w:w w:val="16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3D3D3D"/>
          <w:spacing w:val="-23"/>
          <w:w w:val="15"/>
          <w:position w:val="-5"/>
        </w:rPr>
      </w:r>
      <w:r>
        <w:rPr>
          <w:rFonts w:ascii="Arial" w:hAnsi="Arial" w:cs="Arial" w:eastAsia="Arial"/>
          <w:sz w:val="144"/>
          <w:szCs w:val="144"/>
          <w:color w:val="3D3D3D"/>
          <w:spacing w:val="-342"/>
          <w:w w:val="15"/>
          <w:emboss/>
          <w:position w:val="-5"/>
        </w:rPr>
        <w:t>·</w:t>
      </w:r>
      <w:r>
        <w:rPr>
          <w:rFonts w:ascii="Arial" w:hAnsi="Arial" w:cs="Arial" w:eastAsia="Arial"/>
          <w:sz w:val="144"/>
          <w:szCs w:val="144"/>
          <w:color w:val="3D3D3D"/>
          <w:spacing w:val="-342"/>
          <w:w w:val="15"/>
          <w:emboss/>
          <w:position w:val="-5"/>
        </w:rPr>
      </w:r>
      <w:r>
        <w:rPr>
          <w:rFonts w:ascii="Arial" w:hAnsi="Arial" w:cs="Arial" w:eastAsia="Arial"/>
          <w:sz w:val="144"/>
          <w:szCs w:val="144"/>
          <w:color w:val="3D3D3D"/>
          <w:spacing w:val="-342"/>
          <w:w w:val="15"/>
          <w:position w:val="-5"/>
        </w:rPr>
      </w:r>
      <w:r>
        <w:rPr>
          <w:rFonts w:ascii="Arial" w:hAnsi="Arial" w:cs="Arial" w:eastAsia="Arial"/>
          <w:sz w:val="144"/>
          <w:szCs w:val="144"/>
          <w:color w:val="3D3D3D"/>
          <w:spacing w:val="-39"/>
          <w:w w:val="16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606060"/>
          <w:spacing w:val="-13"/>
          <w:w w:val="5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3D3D3D"/>
          <w:spacing w:val="-297"/>
          <w:w w:val="15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050505"/>
          <w:spacing w:val="-143"/>
          <w:w w:val="22"/>
          <w:position w:val="-5"/>
        </w:rPr>
        <w:t>·</w:t>
      </w:r>
      <w:r>
        <w:rPr>
          <w:rFonts w:ascii="Arial" w:hAnsi="Arial" w:cs="Arial" w:eastAsia="Arial"/>
          <w:sz w:val="144"/>
          <w:szCs w:val="144"/>
          <w:color w:val="3D3D3D"/>
          <w:spacing w:val="-71"/>
          <w:w w:val="15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050505"/>
          <w:spacing w:val="0"/>
          <w:w w:val="22"/>
          <w:position w:val="-5"/>
        </w:rPr>
        <w:t>·-</w:t>
      </w:r>
      <w:r>
        <w:rPr>
          <w:rFonts w:ascii="Arial" w:hAnsi="Arial" w:cs="Arial" w:eastAsia="Arial"/>
          <w:sz w:val="144"/>
          <w:szCs w:val="144"/>
          <w:color w:val="050505"/>
          <w:spacing w:val="-107"/>
          <w:w w:val="22"/>
          <w:position w:val="-5"/>
        </w:rPr>
        <w:t>·</w:t>
      </w:r>
      <w:r>
        <w:rPr>
          <w:rFonts w:ascii="Arial" w:hAnsi="Arial" w:cs="Arial" w:eastAsia="Arial"/>
          <w:sz w:val="144"/>
          <w:szCs w:val="144"/>
          <w:color w:val="242424"/>
          <w:spacing w:val="-342"/>
          <w:w w:val="35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242424"/>
          <w:spacing w:val="-342"/>
          <w:w w:val="13"/>
          <w:position w:val="-5"/>
        </w:rPr>
      </w:r>
      <w:r>
        <w:rPr>
          <w:rFonts w:ascii="Arial" w:hAnsi="Arial" w:cs="Arial" w:eastAsia="Arial"/>
          <w:sz w:val="144"/>
          <w:szCs w:val="144"/>
          <w:color w:val="242424"/>
          <w:spacing w:val="88"/>
          <w:w w:val="13"/>
          <w:emboss/>
          <w:position w:val="-5"/>
        </w:rPr>
        <w:t>·</w:t>
      </w:r>
      <w:r>
        <w:rPr>
          <w:rFonts w:ascii="Arial" w:hAnsi="Arial" w:cs="Arial" w:eastAsia="Arial"/>
          <w:sz w:val="144"/>
          <w:szCs w:val="144"/>
          <w:color w:val="242424"/>
          <w:spacing w:val="88"/>
          <w:w w:val="13"/>
          <w:emboss/>
          <w:position w:val="-5"/>
        </w:rPr>
      </w:r>
      <w:r>
        <w:rPr>
          <w:rFonts w:ascii="Arial" w:hAnsi="Arial" w:cs="Arial" w:eastAsia="Arial"/>
          <w:sz w:val="144"/>
          <w:szCs w:val="144"/>
          <w:color w:val="242424"/>
          <w:spacing w:val="88"/>
          <w:w w:val="13"/>
          <w:position w:val="-5"/>
        </w:rPr>
      </w:r>
      <w:r>
        <w:rPr>
          <w:rFonts w:ascii="Arial" w:hAnsi="Arial" w:cs="Arial" w:eastAsia="Arial"/>
          <w:sz w:val="144"/>
          <w:szCs w:val="144"/>
          <w:color w:val="242424"/>
          <w:spacing w:val="88"/>
          <w:w w:val="13"/>
          <w:position w:val="-5"/>
        </w:rPr>
      </w:r>
      <w:r>
        <w:rPr>
          <w:rFonts w:ascii="Arial" w:hAnsi="Arial" w:cs="Arial" w:eastAsia="Arial"/>
          <w:sz w:val="144"/>
          <w:szCs w:val="144"/>
          <w:color w:val="050505"/>
          <w:spacing w:val="-72"/>
          <w:w w:val="50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242424"/>
          <w:spacing w:val="0"/>
          <w:w w:val="34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242424"/>
          <w:spacing w:val="-16"/>
          <w:w w:val="34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050505"/>
          <w:spacing w:val="0"/>
          <w:w w:val="17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050505"/>
          <w:spacing w:val="-11"/>
          <w:w w:val="17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242424"/>
          <w:spacing w:val="-280"/>
          <w:w w:val="61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050505"/>
          <w:spacing w:val="-70"/>
          <w:w w:val="40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242424"/>
          <w:spacing w:val="-70"/>
          <w:w w:val="62"/>
          <w:position w:val="-5"/>
        </w:rPr>
      </w:r>
      <w:r>
        <w:rPr>
          <w:rFonts w:ascii="Arial" w:hAnsi="Arial" w:cs="Arial" w:eastAsia="Arial"/>
          <w:sz w:val="144"/>
          <w:szCs w:val="144"/>
          <w:color w:val="242424"/>
          <w:spacing w:val="-231"/>
          <w:w w:val="62"/>
          <w:emboss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242424"/>
          <w:spacing w:val="-231"/>
          <w:w w:val="62"/>
          <w:emboss/>
          <w:position w:val="-5"/>
        </w:rPr>
      </w:r>
      <w:r>
        <w:rPr>
          <w:rFonts w:ascii="Arial" w:hAnsi="Arial" w:cs="Arial" w:eastAsia="Arial"/>
          <w:sz w:val="144"/>
          <w:szCs w:val="144"/>
          <w:color w:val="242424"/>
          <w:spacing w:val="-231"/>
          <w:w w:val="62"/>
          <w:position w:val="-5"/>
        </w:rPr>
      </w:r>
      <w:r>
        <w:rPr>
          <w:rFonts w:ascii="Arial" w:hAnsi="Arial" w:cs="Arial" w:eastAsia="Arial"/>
          <w:sz w:val="144"/>
          <w:szCs w:val="144"/>
          <w:color w:val="242424"/>
          <w:spacing w:val="-231"/>
          <w:w w:val="62"/>
          <w:position w:val="-5"/>
        </w:rPr>
      </w:r>
      <w:r>
        <w:rPr>
          <w:rFonts w:ascii="Arial" w:hAnsi="Arial" w:cs="Arial" w:eastAsia="Arial"/>
          <w:sz w:val="144"/>
          <w:szCs w:val="144"/>
          <w:color w:val="606060"/>
          <w:spacing w:val="19"/>
          <w:w w:val="5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242424"/>
          <w:spacing w:val="0"/>
          <w:w w:val="15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242424"/>
          <w:spacing w:val="-96"/>
          <w:w w:val="15"/>
          <w:emboss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242424"/>
          <w:spacing w:val="-96"/>
          <w:w w:val="15"/>
          <w:emboss/>
          <w:position w:val="-5"/>
        </w:rPr>
      </w:r>
      <w:r>
        <w:rPr>
          <w:rFonts w:ascii="Arial" w:hAnsi="Arial" w:cs="Arial" w:eastAsia="Arial"/>
          <w:sz w:val="144"/>
          <w:szCs w:val="144"/>
          <w:color w:val="242424"/>
          <w:spacing w:val="-96"/>
          <w:w w:val="15"/>
          <w:position w:val="-5"/>
        </w:rPr>
      </w:r>
      <w:r>
        <w:rPr>
          <w:rFonts w:ascii="Arial" w:hAnsi="Arial" w:cs="Arial" w:eastAsia="Arial"/>
          <w:sz w:val="144"/>
          <w:szCs w:val="144"/>
          <w:color w:val="242424"/>
          <w:spacing w:val="-96"/>
          <w:w w:val="15"/>
          <w:position w:val="-5"/>
        </w:rPr>
      </w:r>
      <w:r>
        <w:rPr>
          <w:rFonts w:ascii="Arial" w:hAnsi="Arial" w:cs="Arial" w:eastAsia="Arial"/>
          <w:sz w:val="144"/>
          <w:szCs w:val="144"/>
          <w:color w:val="050505"/>
          <w:spacing w:val="-124"/>
          <w:w w:val="13"/>
          <w:position w:val="-5"/>
        </w:rPr>
        <w:t>-</w:t>
      </w:r>
      <w:r>
        <w:rPr>
          <w:rFonts w:ascii="Arial" w:hAnsi="Arial" w:cs="Arial" w:eastAsia="Arial"/>
          <w:sz w:val="144"/>
          <w:szCs w:val="144"/>
          <w:color w:val="4D4D4D"/>
          <w:spacing w:val="-134"/>
          <w:w w:val="19"/>
          <w:position w:val="-5"/>
        </w:rPr>
        <w:t>.</w:t>
      </w:r>
      <w:r>
        <w:rPr>
          <w:rFonts w:ascii="Arial" w:hAnsi="Arial" w:cs="Arial" w:eastAsia="Arial"/>
          <w:sz w:val="144"/>
          <w:szCs w:val="144"/>
          <w:color w:val="242424"/>
          <w:spacing w:val="0"/>
          <w:w w:val="26"/>
          <w:position w:val="-5"/>
        </w:rPr>
        <w:t>,</w:t>
      </w:r>
      <w:r>
        <w:rPr>
          <w:rFonts w:ascii="Arial" w:hAnsi="Arial" w:cs="Arial" w:eastAsia="Arial"/>
          <w:sz w:val="144"/>
          <w:szCs w:val="144"/>
          <w:color w:val="242424"/>
          <w:spacing w:val="-354"/>
          <w:w w:val="26"/>
          <w:position w:val="-5"/>
        </w:rPr>
        <w:t>.</w:t>
      </w:r>
      <w:r>
        <w:rPr>
          <w:rFonts w:ascii="Arial" w:hAnsi="Arial" w:cs="Arial" w:eastAsia="Arial"/>
          <w:sz w:val="144"/>
          <w:szCs w:val="144"/>
          <w:color w:val="606060"/>
          <w:spacing w:val="32"/>
          <w:w w:val="18"/>
          <w:position w:val="-5"/>
        </w:rPr>
        <w:t>,</w:t>
      </w:r>
      <w:r>
        <w:rPr>
          <w:rFonts w:ascii="Arial" w:hAnsi="Arial" w:cs="Arial" w:eastAsia="Arial"/>
          <w:sz w:val="144"/>
          <w:szCs w:val="144"/>
          <w:color w:val="242424"/>
          <w:spacing w:val="0"/>
          <w:w w:val="26"/>
          <w:position w:val="-5"/>
        </w:rPr>
        <w:t>,</w:t>
      </w:r>
      <w:r>
        <w:rPr>
          <w:rFonts w:ascii="Arial" w:hAnsi="Arial" w:cs="Arial" w:eastAsia="Arial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0" w:after="0" w:line="367" w:lineRule="exact"/>
        <w:ind w:left="2536" w:right="-20"/>
        <w:jc w:val="left"/>
        <w:rPr>
          <w:rFonts w:ascii="Arial" w:hAnsi="Arial" w:cs="Arial" w:eastAsia="Arial"/>
          <w:sz w:val="144"/>
          <w:szCs w:val="144"/>
        </w:rPr>
      </w:pPr>
      <w:rPr/>
      <w:r>
        <w:rPr/>
        <w:pict>
          <v:shape style="position:absolute;margin-left:45.119999pt;margin-top:6.893695pt;width:49.919998pt;height:49.919998pt;mso-position-horizontal-relative:page;mso-position-vertical-relative:paragraph;z-index:-2017" type="#_x0000_t75">
            <v:imagedata r:id="rId184" o:title=""/>
          </v:shape>
        </w:pict>
      </w:r>
      <w:r>
        <w:rPr>
          <w:rFonts w:ascii="Arial" w:hAnsi="Arial" w:cs="Arial" w:eastAsia="Arial"/>
          <w:sz w:val="144"/>
          <w:szCs w:val="144"/>
          <w:color w:val="050505"/>
          <w:spacing w:val="0"/>
          <w:w w:val="108"/>
          <w:position w:val="-64"/>
        </w:rPr>
        <w:t>c.</w:t>
      </w:r>
      <w:r>
        <w:rPr>
          <w:rFonts w:ascii="Arial" w:hAnsi="Arial" w:cs="Arial" w:eastAsia="Arial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5" w:lineRule="exact"/>
        <w:ind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53.919983pt;margin-top:-12.987195pt;width:42.240002pt;height:42.240002pt;mso-position-horizontal-relative:page;mso-position-vertical-relative:paragraph;z-index:-2015" type="#_x0000_t75">
            <v:imagedata r:id="rId185" o:title=""/>
          </v:shape>
        </w:pict>
      </w:r>
      <w:r>
        <w:rPr/>
        <w:pict>
          <v:group style="position:absolute;margin-left:582.322266pt;margin-top:37.96286pt;width:.1pt;height:37.804863pt;mso-position-horizontal-relative:page;mso-position-vertical-relative:paragraph;z-index:-2006" coordorigin="11646,759" coordsize="2,756">
            <v:shape style="position:absolute;left:11646;top:759;width:2;height:756" coordorigin="11646,759" coordsize="0,756" path="m11646,1515l11646,759e" filled="f" stroked="t" strokeweight=".709428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3D3D3D"/>
          <w:w w:val="71"/>
          <w:position w:val="9"/>
        </w:rPr>
        <w:t>,,</w:t>
      </w:r>
      <w:r>
        <w:rPr>
          <w:rFonts w:ascii="Arial" w:hAnsi="Arial" w:cs="Arial" w:eastAsia="Arial"/>
          <w:sz w:val="17"/>
          <w:szCs w:val="17"/>
          <w:color w:val="3D3D3D"/>
          <w:spacing w:val="-17"/>
          <w:w w:val="71"/>
          <w:position w:val="9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3D3D3D"/>
          <w:spacing w:val="-17"/>
          <w:w w:val="141"/>
          <w:position w:val="-2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-17"/>
          <w:w w:val="141"/>
          <w:position w:val="-2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42424"/>
          <w:spacing w:val="0"/>
          <w:w w:val="30"/>
          <w:position w:val="-2"/>
        </w:rPr>
        <w:t>\;.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0" w:bottom="280" w:left="340" w:right="120"/>
          <w:footerReference w:type="default" r:id="rId182"/>
          <w:pgSz w:w="12240" w:h="15840"/>
          <w:cols w:num="2" w:equalWidth="0">
            <w:col w:w="8323" w:space="2367"/>
            <w:col w:w="109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39999pt;height:34.56pt;mso-position-horizontal-relative:char;mso-position-vertical-relative:line" type="#_x0000_t75">
            <v:imagedata r:id="rId18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81" w:lineRule="exact"/>
        <w:ind w:left="754" w:right="133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072643pt;margin-top:5.635306pt;width:59.317434pt;height:21.5pt;mso-position-horizontal-relative:page;mso-position-vertical-relative:paragraph;z-index:-2002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4"/>
                    <w:jc w:val="left"/>
                    <w:tabs>
                      <w:tab w:pos="1120" w:val="left"/>
                    </w:tabs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3D3D3D"/>
                      <w:spacing w:val="0"/>
                      <w:w w:val="1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3D3D3D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3D3D3D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242424"/>
                      <w:spacing w:val="-87"/>
                      <w:w w:val="11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1"/>
        </w:rPr>
        <w:t>Rscalía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71" w:right="89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ner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9"/>
        </w:rPr>
        <w:t>Est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10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11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4" w:after="0" w:line="240" w:lineRule="auto"/>
        <w:ind w:left="374" w:right="898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shape style="position:absolute;margin-left:587.520020pt;margin-top:102.716019pt;width:12.48pt;height:68.160004pt;mso-position-horizontal-relative:page;mso-position-vertical-relative:paragraph;z-index:-2012" type="#_x0000_t75">
            <v:imagedata r:id="rId187" o:title=""/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-1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242424"/>
          <w:spacing w:val="0"/>
          <w:w w:val="100"/>
          <w:b/>
          <w:bCs/>
        </w:rPr>
        <w:t>awvw</w:t>
      </w:r>
      <w:r>
        <w:rPr>
          <w:rFonts w:ascii="Times New Roman" w:hAnsi="Times New Roman" w:cs="Times New Roman" w:eastAsia="Times New Roman"/>
          <w:sz w:val="11"/>
          <w:szCs w:val="11"/>
          <w:color w:val="242424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100"/>
          <w:b/>
          <w:bCs/>
        </w:rPr>
        <w:t>Ui:l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242424"/>
          <w:spacing w:val="0"/>
          <w:w w:val="100"/>
          <w:b/>
          <w:bCs/>
        </w:rPr>
        <w:t>fS</w:t>
      </w:r>
      <w:r>
        <w:rPr>
          <w:rFonts w:ascii="Arial" w:hAnsi="Arial" w:cs="Arial" w:eastAsia="Arial"/>
          <w:sz w:val="7"/>
          <w:szCs w:val="7"/>
          <w:color w:val="242424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7"/>
          <w:szCs w:val="7"/>
          <w:color w:val="050505"/>
          <w:spacing w:val="0"/>
          <w:w w:val="100"/>
          <w:b/>
          <w:bCs/>
        </w:rPr>
        <w:t>AOO</w:t>
      </w:r>
      <w:r>
        <w:rPr>
          <w:rFonts w:ascii="Arial" w:hAnsi="Arial" w:cs="Arial" w:eastAsia="Arial"/>
          <w:sz w:val="7"/>
          <w:szCs w:val="7"/>
          <w:color w:val="050505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33"/>
        </w:rPr>
        <w:t>O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33"/>
        </w:rPr>
        <w:t>i</w:t>
      </w:r>
      <w:r>
        <w:rPr>
          <w:rFonts w:ascii="Arial" w:hAnsi="Arial" w:cs="Arial" w:eastAsia="Arial"/>
          <w:sz w:val="8"/>
          <w:szCs w:val="8"/>
          <w:color w:val="050505"/>
          <w:spacing w:val="-12"/>
          <w:w w:val="13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3"/>
          <w:w w:val="83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242424"/>
          <w:spacing w:val="0"/>
          <w:w w:val="102"/>
        </w:rPr>
        <w:t>AUSCO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9" w:right="-49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5.360001pt;margin-top:6.906166pt;width:14.4pt;height:471.60521pt;mso-position-horizontal-relative:page;mso-position-vertical-relative:paragraph;z-index:-2014" coordorigin="2707,138" coordsize="288,9432">
            <v:shape style="position:absolute;left:2707;top:965;width:288;height:2688" type="#_x0000_t75">
              <v:imagedata r:id="rId188" o:title=""/>
            </v:shape>
            <v:group style="position:absolute;left:2894;top:150;width:2;height:856" coordorigin="2894,150" coordsize="2,856">
              <v:shape style="position:absolute;left:2894;top:150;width:2;height:856" coordorigin="2894,150" coordsize="0,856" path="m2894,1006l2894,150e" filled="f" stroked="t" strokeweight="1.18238pt" strokecolor="#131313">
                <v:path arrowok="t"/>
              </v:shape>
            </v:group>
            <v:group style="position:absolute;left:2712;top:3588;width:2;height:5977" coordorigin="2712,3588" coordsize="2,5977">
              <v:shape style="position:absolute;left:2712;top:3588;width:2;height:5977" coordorigin="2712,3588" coordsize="0,5977" path="m2712,9565l2712,3588e" filled="f" stroked="t" strokeweight=".472952pt" strokecolor="#3F3F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2.322266pt;margin-top:45.064453pt;width:.1pt;height:149.792855pt;mso-position-horizontal-relative:page;mso-position-vertical-relative:paragraph;z-index:-2005" coordorigin="11646,901" coordsize="2,2996">
            <v:shape style="position:absolute;left:11646;top:901;width:2;height:2996" coordorigin="11646,901" coordsize="0,2996" path="m11646,3897l11646,901e" filled="f" stroked="t" strokeweight=".945904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nombre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2"/>
        </w:rPr>
        <w:t>é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242424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entregu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términ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legal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indica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haga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conocimient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alcance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Acuerd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considere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Declaratori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sucesivos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pudieran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recibirse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sentido;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procedente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1"/>
        </w:rPr>
        <w:t>s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20" w:right="332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26"/>
          <w:b/>
          <w:bCs/>
        </w:rPr>
        <w:t>CUMPL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6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6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26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6"/>
          <w:b/>
          <w:bCs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5" w:right="-3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Acuerda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firma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5" w:after="0" w:line="190" w:lineRule="exact"/>
        <w:ind w:left="9" w:right="413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interviniero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7"/>
          <w:position w:val="-1"/>
        </w:rPr>
        <w:t>mismo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3322" w:right="4629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235.199997pt;margin-top:4.11872pt;width:284.160004pt;height:93.120003pt;mso-position-horizontal-relative:page;mso-position-vertical-relative:paragraph;z-index:-2013" type="#_x0000_t75">
            <v:imagedata r:id="rId189" o:title=""/>
          </v:shape>
        </w:pic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58"/>
        </w:rPr>
        <w:t>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36" w:right="2264"/>
        <w:jc w:val="center"/>
        <w:tabs>
          <w:tab w:pos="37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President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2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240" w:lineRule="auto"/>
        <w:ind w:left="2488" w:right="2562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94.880005pt;margin-top:26.179018pt;width:345.600006pt;height:218.880005pt;mso-position-horizontal-relative:page;mso-position-vertical-relative:paragraph;z-index:-2011" type="#_x0000_t75">
            <v:imagedata r:id="rId190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Fis_cp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íá\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3eneral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3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Obligado.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21" w:right="238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90" w:lineRule="exact"/>
        <w:ind w:left="2445" w:right="2511" w:firstLine="-2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Jalisco.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Secretari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615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49"/>
          <w:szCs w:val="49"/>
          <w:color w:val="242424"/>
          <w:spacing w:val="-116"/>
          <w:w w:val="268"/>
          <w:position w:val="9"/>
        </w:rPr>
        <w:t>'</w:t>
      </w:r>
      <w:r>
        <w:rPr>
          <w:rFonts w:ascii="Arial" w:hAnsi="Arial" w:cs="Arial" w:eastAsia="Arial"/>
          <w:sz w:val="51"/>
          <w:szCs w:val="51"/>
          <w:color w:val="050505"/>
          <w:spacing w:val="-60"/>
          <w:w w:val="239"/>
          <w:position w:val="-1"/>
        </w:rPr>
        <w:t>'</w:t>
      </w:r>
      <w:r>
        <w:rPr>
          <w:rFonts w:ascii="Arial" w:hAnsi="Arial" w:cs="Arial" w:eastAsia="Arial"/>
          <w:sz w:val="51"/>
          <w:szCs w:val="51"/>
          <w:color w:val="242424"/>
          <w:spacing w:val="-44"/>
          <w:w w:val="56"/>
          <w:position w:val="-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0"/>
          <w:w w:val="150"/>
          <w:position w:val="-5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0"/>
          <w:w w:val="151"/>
          <w:position w:val="-5"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40" w:right="120"/>
          <w:cols w:num="3" w:equalWidth="0">
            <w:col w:w="2656" w:space="31"/>
            <w:col w:w="8063" w:space="88"/>
            <w:col w:w="942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0" w:bottom="280" w:left="340" w:right="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587.520020pt;margin-top:408pt;width:12.48pt;height:48.959999pt;mso-position-horizontal-relative:page;mso-position-vertical-relative:page;z-index:-2010" type="#_x0000_t75">
            <v:imagedata r:id="rId191" o:title=""/>
          </v:shape>
        </w:pict>
      </w:r>
      <w:r>
        <w:rPr/>
        <w:pict>
          <v:shape style="position:absolute;margin-left:588.479980pt;margin-top:528pt;width:11.52pt;height:49.919998pt;mso-position-horizontal-relative:page;mso-position-vertical-relative:page;z-index:-2009" type="#_x0000_t75">
            <v:imagedata r:id="rId192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7.279999pt;margin-top:-180.971268pt;width:12.48pt;height:129.600006pt;mso-position-horizontal-relative:page;mso-position-vertical-relative:paragraph;z-index:-2008" type="#_x0000_t75">
            <v:imagedata r:id="rId193" o:title=""/>
          </v:shape>
        </w:pict>
      </w:r>
      <w:hyperlink r:id="rId194">
        <w:r>
          <w:rPr>
            <w:rFonts w:ascii="Times New Roman" w:hAnsi="Times New Roman" w:cs="Times New Roman" w:eastAsia="Times New Roman"/>
            <w:sz w:val="18"/>
            <w:szCs w:val="18"/>
            <w:color w:val="050505"/>
            <w:spacing w:val="0"/>
            <w:w w:val="131"/>
          </w:rPr>
          <w:t>www.jalisco.gob.mx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8" w:after="0" w:line="350" w:lineRule="auto"/>
        <w:ind w:right="105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w w:val="358"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hoja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firma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trabaj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Transparencia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22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veintidó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2016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declaratori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1"/>
        </w:rPr>
        <w:t>a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76" w:lineRule="exact"/>
        <w:ind w:right="379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137.279999pt;margin-top:6.058926pt;width:399.402381pt;height:55.68pt;mso-position-horizontal-relative:page;mso-position-vertical-relative:paragraph;z-index:-2007" coordorigin="2746,121" coordsize="7988,1114">
            <v:shape style="position:absolute;left:2746;top:121;width:6778;height:1114" type="#_x0000_t75">
              <v:imagedata r:id="rId195" o:title=""/>
            </v:shape>
            <v:group style="position:absolute;left:9521;top:989;width:1206;height:2" coordorigin="9521,989" coordsize="1206,2">
              <v:shape style="position:absolute;left:9521;top:989;width:1206;height:2" coordorigin="9521,989" coordsize="1206,0" path="m9521,989l10727,989e" filled="f" stroked="t" strokeweight=".709428pt" strokecolor="#28282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4.137573pt;margin-top:-7.596073pt;width:68.578053pt;height:.1pt;mso-position-horizontal-relative:page;mso-position-vertical-relative:paragraph;z-index:-2004" coordorigin="8083,-152" coordsize="1372,2">
            <v:shape style="position:absolute;left:8083;top:-152;width:1372;height:2" coordorigin="8083,-152" coordsize="1372,0" path="m8083,-152l9454,-152e" filled="f" stroked="t" strokeweight=".709428pt" strokecolor="#18181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258118pt;margin-top:-4.400543pt;width:4.34565pt;height:7.5pt;mso-position-horizontal-relative:page;mso-position-vertical-relative:paragraph;z-index:-2001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3D3D3D"/>
                      <w:spacing w:val="0"/>
                      <w:w w:val="174"/>
                    </w:rPr>
                    <w:t>¡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2"/>
          <w:szCs w:val="32"/>
          <w:color w:val="242424"/>
          <w:spacing w:val="0"/>
          <w:w w:val="94"/>
          <w:position w:val="-1"/>
        </w:rPr>
        <w:t>¡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95" w:lineRule="exact"/>
        <w:ind w:right="389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72"/>
          <w:position w:val="-2"/>
        </w:rPr>
        <w:t>¡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79" w:lineRule="exact"/>
        <w:ind w:right="389"/>
        <w:jc w:val="righ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242424"/>
          <w:spacing w:val="0"/>
          <w:w w:val="81"/>
        </w:rPr>
        <w:t>¡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74" w:lineRule="exact"/>
        <w:ind w:right="396"/>
        <w:jc w:val="righ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242424"/>
          <w:spacing w:val="0"/>
          <w:w w:val="118"/>
          <w:position w:val="-3"/>
        </w:rPr>
        <w:t>l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right="873"/>
        <w:jc w:val="right"/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15.134467pt;margin-top:23.907806pt;width:574.400309pt;height:.1pt;mso-position-horizontal-relative:page;mso-position-vertical-relative:paragraph;z-index:-2003" coordorigin="303,478" coordsize="11488,2">
            <v:shape style="position:absolute;left:303;top:478;width:11488;height:2" coordorigin="303,478" coordsize="11488,0" path="m303,478l11791,478e" filled="f" stroked="t" strokeweight="1.18238pt" strokecolor="#080808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9"/>
          <w:szCs w:val="19"/>
          <w:color w:val="050505"/>
          <w:spacing w:val="-25"/>
          <w:w w:val="143"/>
          <w:position w:val="3"/>
        </w:rPr>
        <w:t>-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9"/>
          <w:position w:val="3"/>
        </w:rPr>
        <w:t>J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sectPr>
      <w:type w:val="continuous"/>
      <w:pgSz w:w="12240" w:h="15840"/>
      <w:pgMar w:top="0" w:bottom="280" w:left="340" w:right="120"/>
      <w:cols w:num="2" w:equalWidth="0">
        <w:col w:w="2656" w:space="78"/>
        <w:col w:w="904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9.719217pt;margin-top:765.016113pt;width:545.565018pt;height:.1pt;mso-position-horizontal-relative:page;mso-position-vertical-relative:page;z-index:-2192" coordorigin="394,15300" coordsize="10911,2">
          <v:shape style="position:absolute;left:394;top:15300;width:10911;height:2" coordorigin="394,15300" coordsize="10911,0" path="m394,15300l11306,15300e" filled="f" stroked="t" strokeweight="1.408516pt" strokecolor="#080808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hyperlink" Target="http://www.jaliseo.go/" TargetMode="External"/><Relationship Id="rId11" Type="http://schemas.openxmlformats.org/officeDocument/2006/relationships/image" Target="media/image6.jpg"/><Relationship Id="rId12" Type="http://schemas.openxmlformats.org/officeDocument/2006/relationships/image" Target="media/image7.pn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hyperlink" Target="mailto:transparenciasspj@jalisco.gob.mx" TargetMode="External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hyperlink" Target="http://www.jalisco.go/" TargetMode="External"/><Relationship Id="rId44" Type="http://schemas.openxmlformats.org/officeDocument/2006/relationships/footer" Target="footer1.xml"/><Relationship Id="rId45" Type="http://schemas.openxmlformats.org/officeDocument/2006/relationships/image" Target="media/image37.jpg"/><Relationship Id="rId46" Type="http://schemas.openxmlformats.org/officeDocument/2006/relationships/image" Target="media/image38.jpg"/><Relationship Id="rId47" Type="http://schemas.openxmlformats.org/officeDocument/2006/relationships/image" Target="media/image39.jpg"/><Relationship Id="rId48" Type="http://schemas.openxmlformats.org/officeDocument/2006/relationships/image" Target="media/image40.jpg"/><Relationship Id="rId49" Type="http://schemas.openxmlformats.org/officeDocument/2006/relationships/image" Target="media/image41.jpg"/><Relationship Id="rId50" Type="http://schemas.openxmlformats.org/officeDocument/2006/relationships/image" Target="media/image42.jpg"/><Relationship Id="rId51" Type="http://schemas.openxmlformats.org/officeDocument/2006/relationships/image" Target="media/image43.jpg"/><Relationship Id="rId52" Type="http://schemas.openxmlformats.org/officeDocument/2006/relationships/image" Target="media/image44.png"/><Relationship Id="rId53" Type="http://schemas.openxmlformats.org/officeDocument/2006/relationships/hyperlink" Target="http://www.jalisco.gob/" TargetMode="External"/><Relationship Id="rId54" Type="http://schemas.openxmlformats.org/officeDocument/2006/relationships/image" Target="media/image45.jpg"/><Relationship Id="rId55" Type="http://schemas.openxmlformats.org/officeDocument/2006/relationships/image" Target="media/image46.jpg"/><Relationship Id="rId56" Type="http://schemas.openxmlformats.org/officeDocument/2006/relationships/image" Target="media/image47.jpg"/><Relationship Id="rId57" Type="http://schemas.openxmlformats.org/officeDocument/2006/relationships/image" Target="media/image48.jpg"/><Relationship Id="rId58" Type="http://schemas.openxmlformats.org/officeDocument/2006/relationships/image" Target="media/image49.jpg"/><Relationship Id="rId59" Type="http://schemas.openxmlformats.org/officeDocument/2006/relationships/image" Target="media/image50.png"/><Relationship Id="rId60" Type="http://schemas.openxmlformats.org/officeDocument/2006/relationships/image" Target="media/image51.jpg"/><Relationship Id="rId61" Type="http://schemas.openxmlformats.org/officeDocument/2006/relationships/image" Target="media/image52.jpg"/><Relationship Id="rId62" Type="http://schemas.openxmlformats.org/officeDocument/2006/relationships/hyperlink" Target="http://www.jalisco.gob/" TargetMode="External"/><Relationship Id="rId63" Type="http://schemas.openxmlformats.org/officeDocument/2006/relationships/footer" Target="footer2.xml"/><Relationship Id="rId64" Type="http://schemas.openxmlformats.org/officeDocument/2006/relationships/image" Target="media/image53.jpg"/><Relationship Id="rId65" Type="http://schemas.openxmlformats.org/officeDocument/2006/relationships/image" Target="media/image54.jpg"/><Relationship Id="rId66" Type="http://schemas.openxmlformats.org/officeDocument/2006/relationships/image" Target="media/image55.jpg"/><Relationship Id="rId67" Type="http://schemas.openxmlformats.org/officeDocument/2006/relationships/image" Target="media/image56.jpg"/><Relationship Id="rId68" Type="http://schemas.openxmlformats.org/officeDocument/2006/relationships/image" Target="media/image57.jpg"/><Relationship Id="rId69" Type="http://schemas.openxmlformats.org/officeDocument/2006/relationships/image" Target="media/image58.jpg"/><Relationship Id="rId70" Type="http://schemas.openxmlformats.org/officeDocument/2006/relationships/image" Target="media/image59.jpg"/><Relationship Id="rId71" Type="http://schemas.openxmlformats.org/officeDocument/2006/relationships/image" Target="media/image60.jpg"/><Relationship Id="rId72" Type="http://schemas.openxmlformats.org/officeDocument/2006/relationships/image" Target="media/image61.jpg"/><Relationship Id="rId73" Type="http://schemas.openxmlformats.org/officeDocument/2006/relationships/footer" Target="footer3.xml"/><Relationship Id="rId74" Type="http://schemas.openxmlformats.org/officeDocument/2006/relationships/image" Target="media/image62.jpg"/><Relationship Id="rId75" Type="http://schemas.openxmlformats.org/officeDocument/2006/relationships/image" Target="media/image63.jpg"/><Relationship Id="rId76" Type="http://schemas.openxmlformats.org/officeDocument/2006/relationships/image" Target="media/image64.jpg"/><Relationship Id="rId77" Type="http://schemas.openxmlformats.org/officeDocument/2006/relationships/image" Target="media/image65.jpg"/><Relationship Id="rId78" Type="http://schemas.openxmlformats.org/officeDocument/2006/relationships/image" Target="media/image66.jpg"/><Relationship Id="rId79" Type="http://schemas.openxmlformats.org/officeDocument/2006/relationships/image" Target="media/image67.jpg"/><Relationship Id="rId80" Type="http://schemas.openxmlformats.org/officeDocument/2006/relationships/image" Target="media/image68.jpg"/><Relationship Id="rId81" Type="http://schemas.openxmlformats.org/officeDocument/2006/relationships/footer" Target="footer4.xml"/><Relationship Id="rId82" Type="http://schemas.openxmlformats.org/officeDocument/2006/relationships/image" Target="media/image69.jpg"/><Relationship Id="rId83" Type="http://schemas.openxmlformats.org/officeDocument/2006/relationships/image" Target="media/image70.png"/><Relationship Id="rId84" Type="http://schemas.openxmlformats.org/officeDocument/2006/relationships/image" Target="media/image71.jpg"/><Relationship Id="rId85" Type="http://schemas.openxmlformats.org/officeDocument/2006/relationships/image" Target="media/image72.jpg"/><Relationship Id="rId86" Type="http://schemas.openxmlformats.org/officeDocument/2006/relationships/image" Target="media/image73.jpg"/><Relationship Id="rId87" Type="http://schemas.openxmlformats.org/officeDocument/2006/relationships/image" Target="media/image74.jpg"/><Relationship Id="rId88" Type="http://schemas.openxmlformats.org/officeDocument/2006/relationships/hyperlink" Target="http://www.jalisco.gob/" TargetMode="External"/><Relationship Id="rId89" Type="http://schemas.openxmlformats.org/officeDocument/2006/relationships/footer" Target="footer5.xml"/><Relationship Id="rId90" Type="http://schemas.openxmlformats.org/officeDocument/2006/relationships/image" Target="media/image75.png"/><Relationship Id="rId91" Type="http://schemas.openxmlformats.org/officeDocument/2006/relationships/image" Target="media/image76.png"/><Relationship Id="rId92" Type="http://schemas.openxmlformats.org/officeDocument/2006/relationships/image" Target="media/image77.png"/><Relationship Id="rId93" Type="http://schemas.openxmlformats.org/officeDocument/2006/relationships/image" Target="media/image78.png"/><Relationship Id="rId94" Type="http://schemas.openxmlformats.org/officeDocument/2006/relationships/image" Target="media/image79.png"/><Relationship Id="rId95" Type="http://schemas.openxmlformats.org/officeDocument/2006/relationships/image" Target="media/image80.png"/><Relationship Id="rId96" Type="http://schemas.openxmlformats.org/officeDocument/2006/relationships/hyperlink" Target="http://www.jalisco.gob/" TargetMode="External"/><Relationship Id="rId97" Type="http://schemas.openxmlformats.org/officeDocument/2006/relationships/footer" Target="footer6.xml"/><Relationship Id="rId98" Type="http://schemas.openxmlformats.org/officeDocument/2006/relationships/image" Target="media/image81.png"/><Relationship Id="rId99" Type="http://schemas.openxmlformats.org/officeDocument/2006/relationships/image" Target="media/image82.png"/><Relationship Id="rId100" Type="http://schemas.openxmlformats.org/officeDocument/2006/relationships/image" Target="media/image83.png"/><Relationship Id="rId101" Type="http://schemas.openxmlformats.org/officeDocument/2006/relationships/image" Target="media/image84.png"/><Relationship Id="rId102" Type="http://schemas.openxmlformats.org/officeDocument/2006/relationships/image" Target="media/image85.png"/><Relationship Id="rId103" Type="http://schemas.openxmlformats.org/officeDocument/2006/relationships/image" Target="media/image86.png"/><Relationship Id="rId104" Type="http://schemas.openxmlformats.org/officeDocument/2006/relationships/image" Target="media/image87.png"/><Relationship Id="rId105" Type="http://schemas.openxmlformats.org/officeDocument/2006/relationships/image" Target="media/image88.png"/><Relationship Id="rId106" Type="http://schemas.openxmlformats.org/officeDocument/2006/relationships/image" Target="media/image89.png"/><Relationship Id="rId107" Type="http://schemas.openxmlformats.org/officeDocument/2006/relationships/image" Target="media/image90.png"/><Relationship Id="rId108" Type="http://schemas.openxmlformats.org/officeDocument/2006/relationships/hyperlink" Target="http://inicio.ifai.org.mx/Criterios/015-09%201nexistencia.pdf" TargetMode="External"/><Relationship Id="rId109" Type="http://schemas.openxmlformats.org/officeDocument/2006/relationships/footer" Target="footer7.xml"/><Relationship Id="rId110" Type="http://schemas.openxmlformats.org/officeDocument/2006/relationships/image" Target="media/image91.jpg"/><Relationship Id="rId111" Type="http://schemas.openxmlformats.org/officeDocument/2006/relationships/image" Target="media/image92.jpg"/><Relationship Id="rId112" Type="http://schemas.openxmlformats.org/officeDocument/2006/relationships/image" Target="media/image93.png"/><Relationship Id="rId113" Type="http://schemas.openxmlformats.org/officeDocument/2006/relationships/image" Target="media/image94.jpg"/><Relationship Id="rId114" Type="http://schemas.openxmlformats.org/officeDocument/2006/relationships/image" Target="media/image95.jpg"/><Relationship Id="rId115" Type="http://schemas.openxmlformats.org/officeDocument/2006/relationships/image" Target="media/image96.jpg"/><Relationship Id="rId116" Type="http://schemas.openxmlformats.org/officeDocument/2006/relationships/image" Target="media/image97.jpg"/><Relationship Id="rId117" Type="http://schemas.openxmlformats.org/officeDocument/2006/relationships/image" Target="media/image98.jpg"/><Relationship Id="rId118" Type="http://schemas.openxmlformats.org/officeDocument/2006/relationships/image" Target="media/image99.jpg"/><Relationship Id="rId119" Type="http://schemas.openxmlformats.org/officeDocument/2006/relationships/image" Target="media/image100.jpg"/><Relationship Id="rId120" Type="http://schemas.openxmlformats.org/officeDocument/2006/relationships/hyperlink" Target="http://www.jalisco.gob/" TargetMode="External"/><Relationship Id="rId121" Type="http://schemas.openxmlformats.org/officeDocument/2006/relationships/footer" Target="footer8.xml"/><Relationship Id="rId122" Type="http://schemas.openxmlformats.org/officeDocument/2006/relationships/image" Target="media/image101.jpg"/><Relationship Id="rId123" Type="http://schemas.openxmlformats.org/officeDocument/2006/relationships/image" Target="media/image102.jpg"/><Relationship Id="rId124" Type="http://schemas.openxmlformats.org/officeDocument/2006/relationships/image" Target="media/image103.jpg"/><Relationship Id="rId125" Type="http://schemas.openxmlformats.org/officeDocument/2006/relationships/image" Target="media/image104.jpg"/><Relationship Id="rId126" Type="http://schemas.openxmlformats.org/officeDocument/2006/relationships/image" Target="media/image105.jpg"/><Relationship Id="rId127" Type="http://schemas.openxmlformats.org/officeDocument/2006/relationships/image" Target="media/image106.jpg"/><Relationship Id="rId128" Type="http://schemas.openxmlformats.org/officeDocument/2006/relationships/image" Target="media/image107.jpg"/><Relationship Id="rId129" Type="http://schemas.openxmlformats.org/officeDocument/2006/relationships/image" Target="media/image108.jpg"/><Relationship Id="rId130" Type="http://schemas.openxmlformats.org/officeDocument/2006/relationships/image" Target="media/image109.jpg"/><Relationship Id="rId131" Type="http://schemas.openxmlformats.org/officeDocument/2006/relationships/hyperlink" Target="http://www.jalisco.gob/" TargetMode="External"/><Relationship Id="rId132" Type="http://schemas.openxmlformats.org/officeDocument/2006/relationships/footer" Target="footer9.xml"/><Relationship Id="rId133" Type="http://schemas.openxmlformats.org/officeDocument/2006/relationships/image" Target="media/image110.png"/><Relationship Id="rId134" Type="http://schemas.openxmlformats.org/officeDocument/2006/relationships/image" Target="media/image111.png"/><Relationship Id="rId135" Type="http://schemas.openxmlformats.org/officeDocument/2006/relationships/image" Target="media/image112.png"/><Relationship Id="rId136" Type="http://schemas.openxmlformats.org/officeDocument/2006/relationships/image" Target="media/image113.png"/><Relationship Id="rId137" Type="http://schemas.openxmlformats.org/officeDocument/2006/relationships/image" Target="media/image114.png"/><Relationship Id="rId138" Type="http://schemas.openxmlformats.org/officeDocument/2006/relationships/hyperlink" Target="http://www.jalisco.gob/" TargetMode="External"/><Relationship Id="rId139" Type="http://schemas.openxmlformats.org/officeDocument/2006/relationships/image" Target="media/image115.png"/><Relationship Id="rId140" Type="http://schemas.openxmlformats.org/officeDocument/2006/relationships/image" Target="media/image116.png"/><Relationship Id="rId141" Type="http://schemas.openxmlformats.org/officeDocument/2006/relationships/footer" Target="footer10.xml"/><Relationship Id="rId142" Type="http://schemas.openxmlformats.org/officeDocument/2006/relationships/image" Target="media/image117.jpg"/><Relationship Id="rId143" Type="http://schemas.openxmlformats.org/officeDocument/2006/relationships/image" Target="media/image118.jpg"/><Relationship Id="rId144" Type="http://schemas.openxmlformats.org/officeDocument/2006/relationships/image" Target="media/image119.jpg"/><Relationship Id="rId145" Type="http://schemas.openxmlformats.org/officeDocument/2006/relationships/image" Target="media/image120.jpg"/><Relationship Id="rId146" Type="http://schemas.openxmlformats.org/officeDocument/2006/relationships/image" Target="media/image121.jpg"/><Relationship Id="rId147" Type="http://schemas.openxmlformats.org/officeDocument/2006/relationships/image" Target="media/image122.jpg"/><Relationship Id="rId148" Type="http://schemas.openxmlformats.org/officeDocument/2006/relationships/image" Target="media/image123.jpg"/><Relationship Id="rId149" Type="http://schemas.openxmlformats.org/officeDocument/2006/relationships/image" Target="media/image124.png"/><Relationship Id="rId150" Type="http://schemas.openxmlformats.org/officeDocument/2006/relationships/image" Target="media/image125.jpg"/><Relationship Id="rId151" Type="http://schemas.openxmlformats.org/officeDocument/2006/relationships/image" Target="media/image126.jpg"/><Relationship Id="rId152" Type="http://schemas.openxmlformats.org/officeDocument/2006/relationships/footer" Target="footer11.xml"/><Relationship Id="rId153" Type="http://schemas.openxmlformats.org/officeDocument/2006/relationships/image" Target="media/image127.png"/><Relationship Id="rId154" Type="http://schemas.openxmlformats.org/officeDocument/2006/relationships/image" Target="media/image128.jpg"/><Relationship Id="rId155" Type="http://schemas.openxmlformats.org/officeDocument/2006/relationships/image" Target="media/image129.jpg"/><Relationship Id="rId156" Type="http://schemas.openxmlformats.org/officeDocument/2006/relationships/hyperlink" Target="http://www.jalisco.gob/" TargetMode="External"/><Relationship Id="rId157" Type="http://schemas.openxmlformats.org/officeDocument/2006/relationships/image" Target="media/image130.jpg"/><Relationship Id="rId158" Type="http://schemas.openxmlformats.org/officeDocument/2006/relationships/hyperlink" Target="http://www.itei.org.mx/v3/documentos/art12-" TargetMode="External"/><Relationship Id="rId159" Type="http://schemas.openxmlformats.org/officeDocument/2006/relationships/image" Target="media/image131.jpg"/><Relationship Id="rId160" Type="http://schemas.openxmlformats.org/officeDocument/2006/relationships/image" Target="media/image132.png"/><Relationship Id="rId161" Type="http://schemas.openxmlformats.org/officeDocument/2006/relationships/image" Target="media/image133.jpg"/><Relationship Id="rId162" Type="http://schemas.openxmlformats.org/officeDocument/2006/relationships/image" Target="media/image134.jpg"/><Relationship Id="rId163" Type="http://schemas.openxmlformats.org/officeDocument/2006/relationships/footer" Target="footer12.xml"/><Relationship Id="rId164" Type="http://schemas.openxmlformats.org/officeDocument/2006/relationships/image" Target="media/image135.jpg"/><Relationship Id="rId165" Type="http://schemas.openxmlformats.org/officeDocument/2006/relationships/image" Target="media/image136.jpg"/><Relationship Id="rId166" Type="http://schemas.openxmlformats.org/officeDocument/2006/relationships/image" Target="media/image137.jpg"/><Relationship Id="rId167" Type="http://schemas.openxmlformats.org/officeDocument/2006/relationships/image" Target="media/image138.jpg"/><Relationship Id="rId168" Type="http://schemas.openxmlformats.org/officeDocument/2006/relationships/image" Target="media/image139.jpg"/><Relationship Id="rId169" Type="http://schemas.openxmlformats.org/officeDocument/2006/relationships/image" Target="media/image140.jpg"/><Relationship Id="rId170" Type="http://schemas.openxmlformats.org/officeDocument/2006/relationships/hyperlink" Target="http://www.jalisco.gob/" TargetMode="External"/><Relationship Id="rId171" Type="http://schemas.openxmlformats.org/officeDocument/2006/relationships/image" Target="media/image141.jpg"/><Relationship Id="rId172" Type="http://schemas.openxmlformats.org/officeDocument/2006/relationships/image" Target="media/image142.jpg"/><Relationship Id="rId173" Type="http://schemas.openxmlformats.org/officeDocument/2006/relationships/footer" Target="footer13.xml"/><Relationship Id="rId174" Type="http://schemas.openxmlformats.org/officeDocument/2006/relationships/image" Target="media/image143.jpg"/><Relationship Id="rId175" Type="http://schemas.openxmlformats.org/officeDocument/2006/relationships/image" Target="media/image144.jpg"/><Relationship Id="rId176" Type="http://schemas.openxmlformats.org/officeDocument/2006/relationships/image" Target="media/image145.jpg"/><Relationship Id="rId177" Type="http://schemas.openxmlformats.org/officeDocument/2006/relationships/image" Target="media/image146.jpg"/><Relationship Id="rId178" Type="http://schemas.openxmlformats.org/officeDocument/2006/relationships/image" Target="media/image147.jpg"/><Relationship Id="rId179" Type="http://schemas.openxmlformats.org/officeDocument/2006/relationships/image" Target="media/image148.jpg"/><Relationship Id="rId180" Type="http://schemas.openxmlformats.org/officeDocument/2006/relationships/image" Target="media/image149.jpg"/><Relationship Id="rId181" Type="http://schemas.openxmlformats.org/officeDocument/2006/relationships/hyperlink" Target="http://www.jalisco.gob/" TargetMode="External"/><Relationship Id="rId182" Type="http://schemas.openxmlformats.org/officeDocument/2006/relationships/footer" Target="footer14.xml"/><Relationship Id="rId183" Type="http://schemas.openxmlformats.org/officeDocument/2006/relationships/image" Target="media/image150.png"/><Relationship Id="rId184" Type="http://schemas.openxmlformats.org/officeDocument/2006/relationships/image" Target="media/image151.jpg"/><Relationship Id="rId185" Type="http://schemas.openxmlformats.org/officeDocument/2006/relationships/image" Target="media/image152.png"/><Relationship Id="rId186" Type="http://schemas.openxmlformats.org/officeDocument/2006/relationships/image" Target="media/image153.jpg"/><Relationship Id="rId187" Type="http://schemas.openxmlformats.org/officeDocument/2006/relationships/image" Target="media/image154.jpg"/><Relationship Id="rId188" Type="http://schemas.openxmlformats.org/officeDocument/2006/relationships/image" Target="media/image155.jpg"/><Relationship Id="rId189" Type="http://schemas.openxmlformats.org/officeDocument/2006/relationships/image" Target="media/image156.jpg"/><Relationship Id="rId190" Type="http://schemas.openxmlformats.org/officeDocument/2006/relationships/image" Target="media/image157.jpg"/><Relationship Id="rId191" Type="http://schemas.openxmlformats.org/officeDocument/2006/relationships/image" Target="media/image158.jpg"/><Relationship Id="rId192" Type="http://schemas.openxmlformats.org/officeDocument/2006/relationships/image" Target="media/image159.jpg"/><Relationship Id="rId193" Type="http://schemas.openxmlformats.org/officeDocument/2006/relationships/image" Target="media/image160.jpg"/><Relationship Id="rId194" Type="http://schemas.openxmlformats.org/officeDocument/2006/relationships/hyperlink" Target="http://www.jalisco.gob.mx/" TargetMode="External"/><Relationship Id="rId195" Type="http://schemas.openxmlformats.org/officeDocument/2006/relationships/image" Target="media/image16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2016-07-06T16:24:58Z</dcterms:created>
  <dcterms:modified xsi:type="dcterms:W3CDTF">2016-07-06T16:24:58Z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LastSaved">
    <vt:filetime>2016-07-06T00:00:00Z</vt:filetime>
  </property>
</Properties>
</file>