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599" w:lineRule="exact"/>
        <w:ind w:left="2441" w:right="-120"/>
        <w:jc w:val="left"/>
        <w:tabs>
          <w:tab w:pos="3900" w:val="left"/>
        </w:tabs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pict>
          <v:shape style="position:absolute;margin-left:43.200001pt;margin-top:36.480026pt;width:48.959999pt;height:49.919998pt;mso-position-horizontal-relative:page;mso-position-vertical-relative:paragraph;z-index:-2046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84"/>
          <w:position w:val="-1"/>
        </w:rPr>
        <w:t>,---</w: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84"/>
          <w:position w:val="-1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spacing w:val="-20"/>
          <w:w w:val="184"/>
          <w:position w:val="-1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spacing w:val="-165"/>
          <w:w w:val="184"/>
          <w:position w:val="-1"/>
        </w:rPr>
        <w:t>·</w:t>
      </w:r>
      <w:r>
        <w:rPr>
          <w:rFonts w:ascii="Times New Roman" w:hAnsi="Times New Roman" w:cs="Times New Roman" w:eastAsia="Times New Roman"/>
          <w:sz w:val="53"/>
          <w:szCs w:val="53"/>
          <w:color w:val="1D1D1D"/>
          <w:spacing w:val="-32"/>
          <w:w w:val="93"/>
          <w:position w:val="-1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-91"/>
          <w:w w:val="43"/>
          <w:position w:val="-1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1D1D1D"/>
          <w:spacing w:val="-47"/>
          <w:w w:val="70"/>
          <w:position w:val="-1"/>
        </w:rPr>
        <w:t>·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82"/>
          <w:position w:val="-1"/>
        </w:rPr>
        <w:t>----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-93"/>
          <w:w w:val="82"/>
          <w:position w:val="-1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1D1D1D"/>
          <w:spacing w:val="-76"/>
          <w:w w:val="106"/>
          <w:position w:val="-1"/>
        </w:rPr>
        <w:t>·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90"/>
          <w:position w:val="-1"/>
        </w:rPr>
        <w:t>----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90"/>
          <w:position w:val="-1"/>
        </w:rPr>
        <w:t>-·---.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exact"/>
        <w:ind w:left="2415" w:right="4710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82"/>
          <w:position w:val="-2"/>
        </w:rPr>
        <w:t>l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210" w:lineRule="exact"/>
        <w:ind w:left="2414" w:right="466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57"/>
          <w:w w:val="51"/>
          <w:position w:val="7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52"/>
          <w:position w:val="-5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44" w:lineRule="exact"/>
        <w:ind w:left="2418" w:right="4675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103"/>
          <w:position w:val="1"/>
        </w:rPr>
        <w:t>¡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0"/>
        </w:rPr>
      </w:r>
    </w:p>
    <w:p>
      <w:pPr>
        <w:spacing w:before="0" w:after="0" w:line="197" w:lineRule="exact"/>
        <w:ind w:left="2425" w:right="472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6"/>
        </w:rPr>
        <w:t>í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27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.12pt;height:66.240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8"/>
          <w:position w:val="-1"/>
        </w:rPr>
        <w:t>DECLARATORIA</w:t>
      </w:r>
      <w:r>
        <w:rPr>
          <w:rFonts w:ascii="Arial" w:hAnsi="Arial" w:cs="Arial" w:eastAsia="Arial"/>
          <w:sz w:val="17"/>
          <w:szCs w:val="17"/>
          <w:spacing w:val="-16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position w:val="-1"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240"/>
          <w:cols w:num="2" w:equalWidth="0">
            <w:col w:w="7301" w:space="501"/>
            <w:col w:w="3778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2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.880pt;margin-top:604.320007pt;width:.1pt;height:162.72pt;mso-position-horizontal-relative:page;mso-position-vertical-relative:page;z-index:-2039" coordorigin="178,12086" coordsize="2,3254">
            <v:shape style="position:absolute;left:178;top:12086;width:2;height:3254" coordorigin="178,12086" coordsize="0,3254" path="m178,15341l178,12086e" filled="f" stroked="t" strokeweight="2.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2" w:lineRule="exact"/>
        <w:ind w:left="666" w:right="8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3.759998pt;margin-top:-34.771225pt;width:28.799999pt;height:32.639999pt;mso-position-horizontal-relative:page;mso-position-vertical-relative:paragraph;z-index:-2045" type="#_x0000_t75">
            <v:imagedata r:id="rId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700943pt;margin-top:7.702281pt;width:43.544038pt;height:18.5pt;mso-position-horizontal-relative:page;mso-position-vertical-relative:paragraph;z-index:-2037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2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6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153"/>
                      <w:w w:val="16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161" w:lineRule="exact"/>
        <w:ind w:left="282" w:right="40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1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1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8" w:after="0" w:line="240" w:lineRule="auto"/>
        <w:ind w:left="288" w:right="404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OOBifk."ó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8"/>
          <w:szCs w:val="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8"/>
          <w:szCs w:val="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26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-34"/>
          <w:w w:val="26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  <w:t>AfJO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88"/>
        </w:rPr>
        <w:t>P.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88"/>
        </w:rPr>
        <w:t>1Al...lSCO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66"/>
        </w:rPr>
        <w:t>www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65"/>
        </w:rPr>
        <w:t>.jalisco.go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40" w:lineRule="auto"/>
        <w:ind w:left="48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del2016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367" w:lineRule="exact"/>
        <w:ind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53"/>
        </w:rPr>
        <w:t>1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12" w:after="0" w:line="290" w:lineRule="exact"/>
        <w:ind w:left="1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142" w:lineRule="exact"/>
        <w:ind w:left="2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ACUERDO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COMITÉ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TRANSPARENCIA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position w:val="1"/>
        </w:rPr>
        <w:t>FISCALÍA</w:t>
      </w:r>
      <w:r>
        <w:rPr>
          <w:rFonts w:ascii="Arial" w:hAnsi="Arial" w:cs="Arial" w:eastAsia="Arial"/>
          <w:sz w:val="17"/>
          <w:szCs w:val="17"/>
          <w:spacing w:val="26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8"/>
          <w:position w:val="1"/>
        </w:rPr>
        <w:t>D&gt;E</w:t>
      </w:r>
      <w:r>
        <w:rPr>
          <w:rFonts w:ascii="Arial" w:hAnsi="Arial" w:cs="Arial" w:eastAsia="Arial"/>
          <w:sz w:val="17"/>
          <w:szCs w:val="17"/>
          <w:spacing w:val="0"/>
          <w:w w:val="88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34"/>
          <w:w w:val="88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6" w:after="0" w:line="244" w:lineRule="auto"/>
        <w:ind w:left="240" w:right="670" w:firstLine="-10"/>
        <w:jc w:val="left"/>
        <w:tabs>
          <w:tab w:pos="860" w:val="left"/>
          <w:tab w:pos="2020" w:val="left"/>
          <w:tab w:pos="2520" w:val="left"/>
          <w:tab w:pos="4320" w:val="left"/>
          <w:tab w:pos="6220" w:val="left"/>
          <w:tab w:pos="66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320007pt;margin-top:8.03288pt;width:14.4pt;height:267.000011pt;mso-position-horizontal-relative:page;mso-position-vertical-relative:paragraph;z-index:-2043" coordorigin="2726,161" coordsize="288,5340">
            <v:shape style="position:absolute;left:2726;top:161;width:288;height:4128" type="#_x0000_t75">
              <v:imagedata r:id="rId8" o:title=""/>
            </v:shape>
            <v:group style="position:absolute;left:2770;top:4327;width:2;height:1171" coordorigin="2770,4327" coordsize="2,1171">
              <v:shape style="position:absolute;left:2770;top:4327;width:2;height:1171" coordorigin="2770,4327" coordsize="0,1171" path="m2770,5498l2770,4327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RESPECTO</w:t>
      </w:r>
      <w:r>
        <w:rPr>
          <w:rFonts w:ascii="Arial" w:hAnsi="Arial" w:cs="Arial" w:eastAsia="Arial"/>
          <w:sz w:val="17"/>
          <w:szCs w:val="17"/>
          <w:spacing w:val="14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REGISTRADAS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ELECTRÓNICO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FOLIO: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00192416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001928161NTERNAMENTE</w:t>
      </w:r>
      <w:r>
        <w:rPr>
          <w:rFonts w:ascii="Arial" w:hAnsi="Arial" w:cs="Arial" w:eastAsia="Arial"/>
          <w:sz w:val="17"/>
          <w:szCs w:val="17"/>
          <w:spacing w:val="-5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PROCEDIMIENTO:</w:t>
      </w:r>
      <w:r>
        <w:rPr>
          <w:rFonts w:ascii="Arial" w:hAnsi="Arial" w:cs="Arial" w:eastAsia="Arial"/>
          <w:sz w:val="17"/>
          <w:szCs w:val="1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LTAIPJ/FG/165/2016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LTA,IPJ/FG/169/2016,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RESPECTIVAMENTE.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254" w:right="68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8.479980pt;margin-top:-12.307102pt;width:12.48pt;height:256.200016pt;mso-position-horizontal-relative:page;mso-position-vertical-relative:paragraph;z-index:-2040" coordorigin="11770,-246" coordsize="250,5124">
            <v:shape style="position:absolute;left:11770;top:2555;width:250;height:2323" type="#_x0000_t75">
              <v:imagedata r:id="rId9" o:title=""/>
            </v:shape>
            <v:group style="position:absolute;left:11825;top:-234;width:2;height:2846" coordorigin="11825,-234" coordsize="2,2846">
              <v:shape style="position:absolute;left:11825;top:-234;width:2;height:2846" coordorigin="11825,-234" coordsize="0,2846" path="m11825,2612l11825,-234e" filled="f" stroked="t" strokeweight="1.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6•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Unidos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·4·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9•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25437/LXU1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Periódic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spacing w:val="21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"El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Jalisco",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reformaro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dísposicione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2•.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,</w:t>
      </w:r>
      <w:r>
        <w:rPr>
          <w:rFonts w:ascii="Arial" w:hAnsi="Arial" w:cs="Arial" w:eastAsia="Arial"/>
          <w:sz w:val="17"/>
          <w:szCs w:val="17"/>
          <w:spacing w:val="15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1</w:t>
      </w:r>
      <w:r>
        <w:rPr>
          <w:rFonts w:ascii="Arial" w:hAnsi="Arial" w:cs="Arial" w:eastAsia="Arial"/>
          <w:sz w:val="17"/>
          <w:szCs w:val="17"/>
          <w:spacing w:val="-3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fraa:ió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spacing w:val="-22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VIl,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1" w:lineRule="exact"/>
        <w:ind w:left="2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spacing w:val="-20"/>
          <w:w w:val="12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,</w:t>
      </w:r>
      <w:r>
        <w:rPr>
          <w:rFonts w:ascii="Arial" w:hAnsi="Arial" w:cs="Arial" w:eastAsia="Arial"/>
          <w:sz w:val="17"/>
          <w:szCs w:val="17"/>
          <w:spacing w:val="18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spacing w:val="-16"/>
          <w:w w:val="12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NUMERO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242" w:lineRule="auto"/>
        <w:ind w:left="250" w:right="67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25653/LX/1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Oficiai"EI</w:t>
      </w:r>
      <w:r>
        <w:rPr>
          <w:rFonts w:ascii="Arial" w:hAnsi="Arial" w:cs="Arial" w:eastAsia="Arial"/>
          <w:sz w:val="17"/>
          <w:szCs w:val="17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Noviembre</w:t>
      </w:r>
      <w:r>
        <w:rPr>
          <w:rFonts w:ascii="Arial" w:hAnsi="Arial" w:cs="Arial" w:eastAsia="Arial"/>
          <w:sz w:val="17"/>
          <w:szCs w:val="17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reformaron,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adicionaron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disposiciones</w:t>
      </w:r>
      <w:r>
        <w:rPr>
          <w:rFonts w:ascii="Arial" w:hAnsi="Arial" w:cs="Arial" w:eastAsia="Arial"/>
          <w:sz w:val="17"/>
          <w:szCs w:val="17"/>
          <w:spacing w:val="13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du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&lt;.u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similar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antelación,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p1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8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ocede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declaratori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spacing w:val="5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institución,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dar: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18" w:right="392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SESIÓN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desahogo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240" w:lineRule="auto"/>
        <w:ind w:left="2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inmueble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marcado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número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240" w:lineRule="auto"/>
        <w:ind w:left="2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8.240005pt;margin-top:7.672905pt;width:14.4pt;height:236.03999pt;mso-position-horizontal-relative:page;mso-position-vertical-relative:paragraph;z-index:-2042" coordorigin="2765,153" coordsize="288,4721">
            <v:shape style="position:absolute;left:2765;top:881;width:288;height:3994" type="#_x0000_t75">
              <v:imagedata r:id="rId10" o:title=""/>
            </v:shape>
            <v:group style="position:absolute;left:2782;top:156;width:2;height:768" coordorigin="2782,156" coordsize="2,768">
              <v:shape style="position:absolute;left:2782;top:156;width:2;height:768" coordorigin="2782,156" coordsize="0,768" path="m2782,924l2782,156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778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Calzada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Independenci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Norte,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Perla,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Jalisco.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16" w:right="361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REGISTRO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ASISTENCIA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264" w:right="67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5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74"/>
        </w:rPr>
        <w:t>,</w:t>
      </w:r>
      <w:r>
        <w:rPr>
          <w:rFonts w:ascii="Arial" w:hAnsi="Arial" w:cs="Arial" w:eastAsia="Arial"/>
          <w:sz w:val="17"/>
          <w:szCs w:val="17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5"/>
        </w:rPr>
        <w:t>11</w:t>
      </w:r>
      <w:r>
        <w:rPr>
          <w:rFonts w:ascii="Arial" w:hAnsi="Arial" w:cs="Arial" w:eastAsia="Arial"/>
          <w:sz w:val="17"/>
          <w:szCs w:val="17"/>
          <w:spacing w:val="25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;</w:t>
      </w:r>
      <w:r>
        <w:rPr>
          <w:rFonts w:ascii="Arial" w:hAnsi="Arial" w:cs="Arial" w:eastAsia="Arial"/>
          <w:sz w:val="17"/>
          <w:szCs w:val="17"/>
          <w:spacing w:val="-1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Reglamento,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presencia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enlistan: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264" w:right="1983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.</w:t>
      </w:r>
      <w:r>
        <w:rPr>
          <w:rFonts w:ascii="Arial" w:hAnsi="Arial" w:cs="Arial" w:eastAsia="Arial"/>
          <w:sz w:val="18"/>
          <w:szCs w:val="18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LIC</w:t>
      </w:r>
      <w:r>
        <w:rPr>
          <w:rFonts w:ascii="Arial" w:hAnsi="Arial" w:cs="Arial" w:eastAsia="Arial"/>
          <w:sz w:val="17"/>
          <w:szCs w:val="17"/>
          <w:spacing w:val="4"/>
          <w:w w:val="108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JESÚS</w:t>
      </w:r>
      <w:r>
        <w:rPr>
          <w:rFonts w:ascii="Arial" w:hAnsi="Arial" w:cs="Arial" w:eastAsia="Arial"/>
          <w:sz w:val="17"/>
          <w:szCs w:val="17"/>
          <w:spacing w:val="-2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EDUARDO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ALMAGUE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RAMÍREZ,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Jalisco.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Obligado.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269" w:right="187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3.200012pt;margin-top:13.012897pt;width:71.040001pt;height:129.600006pt;mso-position-horizontal-relative:page;mso-position-vertical-relative:paragraph;z-index:-2044" type="#_x0000_t75">
            <v:imagedata r:id="rId11" o:title=""/>
          </v:shape>
        </w:pict>
      </w:r>
      <w:r>
        <w:rPr>
          <w:rFonts w:ascii="Arial" w:hAnsi="Arial" w:cs="Arial" w:eastAsia="Arial"/>
          <w:sz w:val="17"/>
          <w:szCs w:val="17"/>
          <w:w w:val="66"/>
        </w:rPr>
        <w:t>11</w:t>
      </w:r>
      <w:r>
        <w:rPr>
          <w:rFonts w:ascii="Arial" w:hAnsi="Arial" w:cs="Arial" w:eastAsia="Arial"/>
          <w:sz w:val="17"/>
          <w:szCs w:val="17"/>
          <w:spacing w:val="11"/>
          <w:w w:val="65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LIC.</w:t>
      </w:r>
      <w:r>
        <w:rPr>
          <w:rFonts w:ascii="Arial" w:hAnsi="Arial" w:cs="Arial" w:eastAsia="Arial"/>
          <w:sz w:val="17"/>
          <w:szCs w:val="1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ADRIANA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ALEJANDRA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ROBLES,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Transparencia.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Secretario.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9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9"/>
        </w:rPr>
        <w:t>.</w:t>
      </w:r>
      <w:r>
        <w:rPr>
          <w:rFonts w:ascii="Arial" w:hAnsi="Arial" w:cs="Arial" w:eastAsia="Arial"/>
          <w:sz w:val="17"/>
          <w:szCs w:val="17"/>
          <w:spacing w:val="13"/>
          <w:w w:val="5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SALVADO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JIMÉNEZ,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0" w:after="0" w:line="240" w:lineRule="auto"/>
        <w:ind w:left="28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5"/>
        </w:rPr>
        <w:t>Interno.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2" w:lineRule="exact"/>
        <w:ind w:left="2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Órgan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Control.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288" w:right="67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-10.027102pt;width:23.040001pt;height:68.160004pt;mso-position-horizontal-relative:page;mso-position-vertical-relative:paragraph;z-index:-2041" type="#_x0000_t75">
            <v:imagedata r:id="rId12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CONCEPTO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COMPETENCIA.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creada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mediante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24395/LX/1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Jalisco"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partir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368" w:lineRule="exact"/>
        <w:ind w:left="178" w:right="-20"/>
        <w:jc w:val="left"/>
        <w:tabs>
          <w:tab w:pos="680" w:val="left"/>
          <w:tab w:pos="1140" w:val="left"/>
          <w:tab w:pos="1820" w:val="left"/>
          <w:tab w:pos="4940" w:val="left"/>
        </w:tabs>
        <w:rPr>
          <w:rFonts w:ascii="Times New Roman" w:hAnsi="Times New Roman" w:cs="Times New Roman" w:eastAsia="Times New Roman"/>
          <w:sz w:val="5"/>
          <w:szCs w:val="5"/>
        </w:rPr>
      </w:pPr>
      <w:rPr/>
      <w:r>
        <w:rPr/>
        <w:pict>
          <v:group style="position:absolute;margin-left:454.799988pt;margin-top:32.098305pt;width:150.24pt;height:.1pt;mso-position-horizontal-relative:page;mso-position-vertical-relative:paragraph;z-index:-2038" coordorigin="9096,642" coordsize="3005,2">
            <v:shape style="position:absolute;left:9096;top:642;width:3005;height:2" coordorigin="9096,642" coordsize="3005,0" path="m9096,642l12101,642e" filled="f" stroked="t" strokeweight="1.4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•</w:t>
      </w:r>
      <w:r>
        <w:rPr>
          <w:rFonts w:ascii="Arial" w:hAnsi="Arial" w:cs="Arial" w:eastAsia="Arial"/>
          <w:sz w:val="34"/>
          <w:szCs w:val="34"/>
          <w:spacing w:val="-65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600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94"/>
          <w:position w:val="-2"/>
        </w:rPr>
        <w:t>....</w:t>
      </w:r>
      <w:r>
        <w:rPr>
          <w:rFonts w:ascii="Times New Roman" w:hAnsi="Times New Roman" w:cs="Times New Roman" w:eastAsia="Times New Roman"/>
          <w:sz w:val="6"/>
          <w:szCs w:val="6"/>
          <w:spacing w:val="-1"/>
          <w:w w:val="94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600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-2"/>
        </w:rPr>
        <w:t>            </w:t>
      </w:r>
      <w:r>
        <w:rPr>
          <w:rFonts w:ascii="Times New Roman" w:hAnsi="Times New Roman" w:cs="Times New Roman" w:eastAsia="Times New Roman"/>
          <w:sz w:val="6"/>
          <w:szCs w:val="6"/>
          <w:spacing w:val="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600"/>
          <w:position w:val="-2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600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18"/>
          <w:w w:val="6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600"/>
          <w:position w:val="-2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spacing w:val="-59"/>
          <w:w w:val="6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-10"/>
          <w:w w:val="344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344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-2"/>
          <w:w w:val="344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344"/>
          <w:position w:val="-2"/>
        </w:rPr>
        <w:t>---·-·-·</w:t>
      </w:r>
      <w:r>
        <w:rPr>
          <w:rFonts w:ascii="Times New Roman" w:hAnsi="Times New Roman" w:cs="Times New Roman" w:eastAsia="Times New Roman"/>
          <w:sz w:val="6"/>
          <w:szCs w:val="6"/>
          <w:spacing w:val="28"/>
          <w:w w:val="344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6"/>
          <w:position w:val="-2"/>
        </w:rPr>
        <w:t>...._....,.....,._..</w:t>
      </w:r>
      <w:r>
        <w:rPr>
          <w:rFonts w:ascii="Times New Roman" w:hAnsi="Times New Roman" w:cs="Times New Roman" w:eastAsia="Times New Roman"/>
          <w:sz w:val="6"/>
          <w:szCs w:val="6"/>
          <w:spacing w:val="3"/>
          <w:w w:val="126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2"/>
          <w:position w:val="-2"/>
        </w:rPr>
        <w:t>...............</w:t>
      </w:r>
      <w:r>
        <w:rPr>
          <w:rFonts w:ascii="Times New Roman" w:hAnsi="Times New Roman" w:cs="Times New Roman" w:eastAsia="Times New Roman"/>
          <w:sz w:val="6"/>
          <w:szCs w:val="6"/>
          <w:spacing w:val="-7"/>
          <w:w w:val="102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588"/>
          <w:position w:val="-2"/>
        </w:rPr>
        <w:t>--·</w:t>
      </w:r>
      <w:r>
        <w:rPr>
          <w:rFonts w:ascii="Times New Roman" w:hAnsi="Times New Roman" w:cs="Times New Roman" w:eastAsia="Times New Roman"/>
          <w:sz w:val="6"/>
          <w:szCs w:val="6"/>
          <w:spacing w:val="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u w:val="single" w:color="000000"/>
          <w:position w:val="-2"/>
        </w:rPr>
        <w:t>        </w:t>
      </w:r>
      <w:r>
        <w:rPr>
          <w:rFonts w:ascii="Times New Roman" w:hAnsi="Times New Roman" w:cs="Times New Roman" w:eastAsia="Times New Roman"/>
          <w:sz w:val="6"/>
          <w:szCs w:val="6"/>
          <w:spacing w:val="-7"/>
          <w:w w:val="100"/>
          <w:u w:val="single" w:color="0000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-7"/>
          <w:w w:val="100"/>
          <w:u w:val="single" w:color="000000"/>
          <w:position w:val="-2"/>
        </w:rPr>
      </w:r>
      <w:r>
        <w:rPr>
          <w:rFonts w:ascii="Times New Roman" w:hAnsi="Times New Roman" w:cs="Times New Roman" w:eastAsia="Times New Roman"/>
          <w:sz w:val="6"/>
          <w:szCs w:val="6"/>
          <w:spacing w:val="-7"/>
          <w:w w:val="100"/>
          <w:position w:val="-2"/>
        </w:rPr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214"/>
          <w:position w:val="-2"/>
        </w:rPr>
        <w:t>......</w:t>
      </w:r>
      <w:r>
        <w:rPr>
          <w:rFonts w:ascii="Times New Roman" w:hAnsi="Times New Roman" w:cs="Times New Roman" w:eastAsia="Times New Roman"/>
          <w:sz w:val="6"/>
          <w:szCs w:val="6"/>
          <w:spacing w:val="-3"/>
          <w:w w:val="214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33"/>
          <w:position w:val="-2"/>
        </w:rPr>
        <w:t>........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223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-17"/>
          <w:w w:val="223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15"/>
          <w:position w:val="-2"/>
        </w:rPr>
        <w:t>-,.</w:t>
      </w:r>
      <w:r>
        <w:rPr>
          <w:rFonts w:ascii="Times New Roman" w:hAnsi="Times New Roman" w:cs="Times New Roman" w:eastAsia="Times New Roman"/>
          <w:sz w:val="6"/>
          <w:szCs w:val="6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15"/>
          <w:position w:val="-2"/>
        </w:rPr>
        <w:t>,_.,..._.,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15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15"/>
          <w:position w:val="-2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spacing w:val="-10"/>
          <w:w w:val="115"/>
          <w:position w:val="-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2"/>
          <w:position w:val="-2"/>
        </w:rPr>
        <w:t>.............................</w:t>
      </w:r>
      <w:r>
        <w:rPr>
          <w:rFonts w:ascii="Times New Roman" w:hAnsi="Times New Roman" w:cs="Times New Roman" w:eastAsia="Times New Roman"/>
          <w:sz w:val="6"/>
          <w:szCs w:val="6"/>
          <w:spacing w:val="1"/>
          <w:w w:val="102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75"/>
          <w:position w:val="-2"/>
        </w:rPr>
        <w:t>_.</w:t>
      </w:r>
      <w:r>
        <w:rPr>
          <w:rFonts w:ascii="Times New Roman" w:hAnsi="Times New Roman" w:cs="Times New Roman" w:eastAsia="Times New Roman"/>
          <w:sz w:val="6"/>
          <w:szCs w:val="6"/>
          <w:spacing w:val="-18"/>
          <w:w w:val="175"/>
          <w:position w:val="-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92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-1"/>
          <w:w w:val="92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-14"/>
          <w:w w:val="103"/>
          <w:position w:val="-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spacing w:val="1"/>
          <w:w w:val="92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2"/>
          <w:position w:val="-2"/>
        </w:rPr>
        <w:t>;...c..........</w:t>
      </w:r>
      <w:r>
        <w:rPr>
          <w:rFonts w:ascii="Times New Roman" w:hAnsi="Times New Roman" w:cs="Times New Roman" w:eastAsia="Times New Roman"/>
          <w:sz w:val="6"/>
          <w:szCs w:val="6"/>
          <w:spacing w:val="-5"/>
          <w:w w:val="103"/>
          <w:position w:val="-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3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39"/>
          <w:position w:val="-2"/>
        </w:rPr>
        <w:t>.._.j-&lt;•o+</w:t>
      </w:r>
      <w:r>
        <w:rPr>
          <w:rFonts w:ascii="Times New Roman" w:hAnsi="Times New Roman" w:cs="Times New Roman" w:eastAsia="Times New Roman"/>
          <w:sz w:val="5"/>
          <w:szCs w:val="5"/>
          <w:spacing w:val="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40"/>
          <w:position w:val="-2"/>
        </w:rPr>
        <w:t>'-"·--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40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1D1D1D"/>
          <w:spacing w:val="-3"/>
          <w:w w:val="190"/>
          <w:position w:val="-2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29"/>
          <w:position w:val="-2"/>
        </w:rPr>
        <w:t>-"·-H""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5"/>
          <w:w w:val="129"/>
          <w:position w:val="-2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34"/>
          <w:position w:val="-2"/>
        </w:rPr>
        <w:t>.........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8"/>
          <w:w w:val="134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11"/>
          <w:position w:val="-2"/>
        </w:rPr>
        <w:t>,_.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3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74"/>
          <w:position w:val="-2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13"/>
          <w:w w:val="174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6"/>
          <w:w w:val="197"/>
          <w:position w:val="-2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215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10"/>
          <w:w w:val="215"/>
          <w:position w:val="-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3"/>
          <w:w w:val="182"/>
          <w:position w:val="-2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82"/>
          <w:position w:val="-2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82"/>
          <w:position w:val="-2"/>
        </w:rPr>
        <w:t>,,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7"/>
          <w:w w:val="182"/>
          <w:position w:val="-2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19"/>
          <w:position w:val="-2"/>
        </w:rPr>
        <w:t>,_.,,,:_,.,,•,·.'•\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20"/>
          <w:position w:val="-2"/>
        </w:rPr>
        <w:t>•0-'·0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240"/>
          <w:cols w:num="2" w:equalWidth="0">
            <w:col w:w="2091" w:space="369"/>
            <w:col w:w="9120"/>
          </w:cols>
        </w:sectPr>
      </w:pPr>
      <w:rPr/>
    </w:p>
    <w:p>
      <w:pPr>
        <w:spacing w:before="56" w:after="0" w:line="240" w:lineRule="auto"/>
        <w:ind w:right="-20"/>
        <w:jc w:val="righ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4.16pt;margin-top:30.36816pt;width:49.919998pt;height:49.919998pt;mso-position-horizontal-relative:page;mso-position-vertical-relative:paragraph;z-index:-2036" type="#_x0000_t75">
            <v:imagedata r:id="rId13" o:title=""/>
          </v:shape>
        </w:pict>
      </w:r>
      <w:r>
        <w:rPr>
          <w:rFonts w:ascii="Arial" w:hAnsi="Arial" w:cs="Arial" w:eastAsia="Arial"/>
          <w:sz w:val="28"/>
          <w:szCs w:val="28"/>
          <w:color w:val="343434"/>
          <w:w w:val="110"/>
        </w:rPr>
        <w:t>'-·</w:t>
      </w:r>
      <w:r>
        <w:rPr>
          <w:rFonts w:ascii="Arial" w:hAnsi="Arial" w:cs="Arial" w:eastAsia="Arial"/>
          <w:sz w:val="28"/>
          <w:szCs w:val="28"/>
          <w:color w:val="1C1C1C"/>
          <w:w w:val="63"/>
        </w:rPr>
        <w:t>·</w:t>
      </w:r>
      <w:r>
        <w:rPr>
          <w:rFonts w:ascii="Arial" w:hAnsi="Arial" w:cs="Arial" w:eastAsia="Arial"/>
          <w:sz w:val="28"/>
          <w:szCs w:val="28"/>
          <w:color w:val="343434"/>
          <w:w w:val="43"/>
        </w:rPr>
      </w:r>
      <w:r>
        <w:rPr>
          <w:rFonts w:ascii="Arial" w:hAnsi="Arial" w:cs="Arial" w:eastAsia="Arial"/>
          <w:sz w:val="28"/>
          <w:szCs w:val="28"/>
          <w:color w:val="343434"/>
          <w:w w:val="43"/>
          <w:emboss/>
        </w:rPr>
        <w:t>·</w:t>
      </w:r>
      <w:r>
        <w:rPr>
          <w:rFonts w:ascii="Arial" w:hAnsi="Arial" w:cs="Arial" w:eastAsia="Arial"/>
          <w:sz w:val="28"/>
          <w:szCs w:val="28"/>
          <w:color w:val="343434"/>
          <w:w w:val="43"/>
          <w:emboss/>
        </w:rPr>
      </w:r>
      <w:r>
        <w:rPr>
          <w:rFonts w:ascii="Arial" w:hAnsi="Arial" w:cs="Arial" w:eastAsia="Arial"/>
          <w:sz w:val="28"/>
          <w:szCs w:val="28"/>
          <w:color w:val="343434"/>
          <w:w w:val="43"/>
        </w:rPr>
      </w:r>
      <w:r>
        <w:rPr>
          <w:rFonts w:ascii="Arial" w:hAnsi="Arial" w:cs="Arial" w:eastAsia="Arial"/>
          <w:sz w:val="28"/>
          <w:szCs w:val="28"/>
          <w:color w:val="343434"/>
          <w:w w:val="43"/>
        </w:rPr>
        <w:t>·</w:t>
      </w:r>
      <w:r>
        <w:rPr>
          <w:rFonts w:ascii="Arial" w:hAnsi="Arial" w:cs="Arial" w:eastAsia="Arial"/>
          <w:sz w:val="28"/>
          <w:szCs w:val="28"/>
          <w:color w:val="1C1C1C"/>
          <w:spacing w:val="-37"/>
          <w:w w:val="94"/>
        </w:rPr>
        <w:t>-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42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-42"/>
          <w:w w:val="41"/>
        </w:rPr>
        <w:t>"</w:t>
      </w:r>
      <w:r>
        <w:rPr>
          <w:rFonts w:ascii="Arial" w:hAnsi="Arial" w:cs="Arial" w:eastAsia="Arial"/>
          <w:sz w:val="28"/>
          <w:szCs w:val="28"/>
          <w:color w:val="343434"/>
          <w:spacing w:val="-5"/>
          <w:w w:val="51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80"/>
        </w:rPr>
        <w:t>--·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79"/>
        </w:rPr>
        <w:t>"</w:t>
      </w:r>
      <w:r>
        <w:rPr>
          <w:rFonts w:ascii="Arial" w:hAnsi="Arial" w:cs="Arial" w:eastAsia="Arial"/>
          <w:sz w:val="28"/>
          <w:szCs w:val="28"/>
          <w:color w:val="030303"/>
          <w:spacing w:val="-5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55"/>
        </w:rPr>
        <w:t>·-</w:t>
      </w:r>
      <w:r>
        <w:rPr>
          <w:rFonts w:ascii="Arial" w:hAnsi="Arial" w:cs="Arial" w:eastAsia="Arial"/>
          <w:sz w:val="28"/>
          <w:szCs w:val="28"/>
          <w:color w:val="343434"/>
          <w:spacing w:val="-17"/>
          <w:w w:val="55"/>
        </w:rPr>
        <w:t>·</w:t>
      </w:r>
      <w:r>
        <w:rPr>
          <w:rFonts w:ascii="Arial" w:hAnsi="Arial" w:cs="Arial" w:eastAsia="Arial"/>
          <w:sz w:val="28"/>
          <w:szCs w:val="28"/>
          <w:color w:val="1C1C1C"/>
          <w:spacing w:val="-23"/>
          <w:w w:val="103"/>
        </w:rPr>
        <w:t>·</w:t>
      </w:r>
      <w:r>
        <w:rPr>
          <w:rFonts w:ascii="Arial" w:hAnsi="Arial" w:cs="Arial" w:eastAsia="Arial"/>
          <w:sz w:val="28"/>
          <w:szCs w:val="28"/>
          <w:color w:val="494949"/>
          <w:spacing w:val="0"/>
          <w:w w:val="77"/>
        </w:rPr>
        <w:t>"'··</w:t>
      </w:r>
      <w:r>
        <w:rPr>
          <w:rFonts w:ascii="Arial" w:hAnsi="Arial" w:cs="Arial" w:eastAsia="Arial"/>
          <w:sz w:val="28"/>
          <w:szCs w:val="28"/>
          <w:color w:val="494949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494949"/>
          <w:spacing w:val="0"/>
          <w:w w:val="77"/>
        </w:rPr>
        <w:t>··-</w:t>
      </w:r>
      <w:r>
        <w:rPr>
          <w:rFonts w:ascii="Arial" w:hAnsi="Arial" w:cs="Arial" w:eastAsia="Arial"/>
          <w:sz w:val="28"/>
          <w:szCs w:val="28"/>
          <w:color w:val="494949"/>
          <w:spacing w:val="4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494949"/>
          <w:spacing w:val="0"/>
          <w:w w:val="77"/>
        </w:rPr>
        <w:t>.,,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pict>
          <v:shape style="position:absolute;margin-left:551.039978pt;margin-top:.58363pt;width:44.16pt;height:43.200001pt;mso-position-horizontal-relative:page;mso-position-vertical-relative:paragraph;z-index:-2034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343434"/>
          <w:w w:val="8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-11"/>
          <w:w w:val="81"/>
        </w:rPr>
        <w:t>-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48"/>
        </w:rPr>
        <w:t>.•</w:t>
      </w:r>
      <w:r>
        <w:rPr>
          <w:rFonts w:ascii="Arial" w:hAnsi="Arial" w:cs="Arial" w:eastAsia="Arial"/>
          <w:sz w:val="23"/>
          <w:szCs w:val="23"/>
          <w:color w:val="626262"/>
          <w:spacing w:val="-16"/>
          <w:w w:val="48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color w:val="626262"/>
          <w:spacing w:val="0"/>
          <w:w w:val="20"/>
        </w:rPr>
        <w:t>,...</w:t>
      </w:r>
      <w:r>
        <w:rPr>
          <w:rFonts w:ascii="Times New Roman" w:hAnsi="Times New Roman" w:cs="Times New Roman" w:eastAsia="Times New Roman"/>
          <w:sz w:val="51"/>
          <w:szCs w:val="51"/>
          <w:color w:val="626262"/>
          <w:spacing w:val="2"/>
          <w:w w:val="20"/>
        </w:rPr>
        <w:t>,</w:t>
      </w:r>
      <w:r>
        <w:rPr>
          <w:rFonts w:ascii="Times New Roman" w:hAnsi="Times New Roman" w:cs="Times New Roman" w:eastAsia="Times New Roman"/>
          <w:sz w:val="51"/>
          <w:szCs w:val="51"/>
          <w:color w:val="1C1C1C"/>
          <w:spacing w:val="0"/>
          <w:w w:val="334"/>
        </w:rPr>
        <w:t>,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69" w:lineRule="exact"/>
        <w:ind w:left="53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43434"/>
          <w:w w:val="132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15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100"/>
        </w:rPr>
        <w:t>,'-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60" w:bottom="280" w:left="420" w:right="100"/>
          <w:cols w:num="2" w:equalWidth="0">
            <w:col w:w="10449" w:space="198"/>
            <w:col w:w="1073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10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37.279999pt;margin-top:17.279999pt;width:457.920013pt;height:743.040009pt;mso-position-horizontal-relative:page;mso-position-vertical-relative:page;z-index:-2035" coordorigin="2746,346" coordsize="9158,14861">
            <v:shape style="position:absolute;left:2746;top:346;width:6163;height:4723" type="#_x0000_t75">
              <v:imagedata r:id="rId15" o:title=""/>
            </v:shape>
            <v:shape style="position:absolute;left:2765;top:6893;width:269;height:1152" type="#_x0000_t75">
              <v:imagedata r:id="rId16" o:title=""/>
            </v:shape>
            <v:group style="position:absolute;left:2777;top:5090;width:2;height:1745" coordorigin="2777,5090" coordsize="2,1745">
              <v:shape style="position:absolute;left:2777;top:5090;width:2;height:1745" coordorigin="2777,5090" coordsize="0,1745" path="m2777,6834l2777,5090e" filled="f" stroked="t" strokeweight=".478873pt" strokecolor="#3F3F3F">
                <v:path arrowok="t"/>
              </v:shape>
            </v:group>
            <v:group style="position:absolute;left:2959;top:5018;width:2;height:1893" coordorigin="2959,5018" coordsize="2,1893">
              <v:shape style="position:absolute;left:2959;top:5018;width:2;height:1893" coordorigin="2959,5018" coordsize="0,1893" path="m2959,6911l2959,5018e" filled="f" stroked="t" strokeweight="1.676056pt" strokecolor="#0F0F0F">
                <v:path arrowok="t"/>
              </v:shape>
              <v:shape style="position:absolute;left:2746;top:10387;width:9158;height:4819" type="#_x0000_t75">
                <v:imagedata r:id="rId17" o:title=""/>
              </v:shape>
            </v:group>
            <v:group style="position:absolute;left:11828;top:9509;width:2;height:2492" coordorigin="11828,9509" coordsize="2,2492">
              <v:shape style="position:absolute;left:11828;top:9509;width:2;height:2492" coordorigin="11828,9509" coordsize="0,2492" path="m11828,12001l11828,9509e" filled="f" stroked="t" strokeweight="1.197183pt" strokecolor="#181818">
                <v:path arrowok="t"/>
              </v:shape>
            </v:group>
            <v:group style="position:absolute;left:2787;top:7999;width:2;height:2377" coordorigin="2787,7999" coordsize="2,2377">
              <v:shape style="position:absolute;left:2787;top:7999;width:2;height:2377" coordorigin="2787,7999" coordsize="0,2377" path="m2787,10376l2787,7999e" filled="f" stroked="t" strokeweight=".239437pt" strokecolor="#3B3B3B">
                <v:path arrowok="t"/>
              </v:shape>
            </v:group>
            <v:group style="position:absolute;left:11838;top:12221;width:2;height:728" coordorigin="11838,12221" coordsize="2,728">
              <v:shape style="position:absolute;left:11838;top:12221;width:2;height:728" coordorigin="11838,12221" coordsize="0,728" path="m11838,12950l11838,12221e" filled="f" stroked="t" strokeweight=".957746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098592pt;margin-top:668.107727pt;width:.1pt;height:99.449319pt;mso-position-horizontal-relative:page;mso-position-vertical-relative:page;z-index:-2032" coordorigin="182,13362" coordsize="2,1989">
            <v:shape style="position:absolute;left:182;top:13362;width:2;height:1989" coordorigin="182,13362" coordsize="0,1989" path="m182,15351l182,13362e" filled="f" stroked="t" strokeweight="1.197183pt" strokecolor="#0C0C0C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184" w:lineRule="exact"/>
        <w:ind w:left="691" w:right="116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left="300" w:right="72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109"/>
        </w:rPr>
        <w:t>Gen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8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7.199997pt;height:4.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497.309845pt;margin-top:26.185305pt;width:107.746479pt;height:.1pt;mso-position-horizontal-relative:page;mso-position-vertical-relative:paragraph;z-index:-2031" coordorigin="9946,524" coordsize="2155,2">
            <v:shape style="position:absolute;left:9946;top:524;width:2155;height:2" coordorigin="9946,524" coordsize="2155,0" path="m9946,524l12101,524e" filled="f" stroked="t" strokeweight=".957746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9"/>
        </w:rPr>
        <w:t>www.jalisco.gob,&amp;.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49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55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244" w:lineRule="auto"/>
        <w:ind w:right="85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debi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343434"/>
          <w:spacing w:val="-5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&gt;.3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Orgán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300"/>
        <w:jc w:val="right"/>
        <w:rPr>
          <w:rFonts w:ascii="Arial" w:hAnsi="Arial" w:cs="Arial" w:eastAsia="Arial"/>
          <w:sz w:val="5"/>
          <w:szCs w:val="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732422pt;margin-top:2.755116pt;width:3.02364pt;height:6pt;mso-position-horizontal-relative:page;mso-position-vertical-relative:paragraph;z-index:-2030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1C1C1C"/>
                      <w:spacing w:val="0"/>
                      <w:w w:val="227"/>
                    </w:rPr>
                    <w:t>l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"/>
          <w:szCs w:val="5"/>
          <w:color w:val="494949"/>
          <w:spacing w:val="0"/>
          <w:w w:val="207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19" w:after="0" w:line="250" w:lineRule="exact"/>
        <w:ind w:right="228"/>
        <w:jc w:val="right"/>
        <w:tabs>
          <w:tab w:pos="56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ASUNTOS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GENERALES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343434"/>
          <w:spacing w:val="0"/>
          <w:w w:val="128"/>
          <w:position w:val="-2"/>
        </w:rPr>
        <w:t>¡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right="213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43434"/>
          <w:spacing w:val="0"/>
          <w:w w:val="176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4" w:lineRule="exact"/>
        <w:ind w:right="234"/>
        <w:jc w:val="righ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343434"/>
          <w:spacing w:val="0"/>
          <w:w w:val="140"/>
          <w:position w:val="-2"/>
        </w:rPr>
        <w:t>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4" w:right="88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Verificad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Obligado,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47" w:lineRule="auto"/>
        <w:ind w:left="24" w:right="87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492981pt;margin-top:1.078978pt;width:6.04968pt;height:42pt;mso-position-horizontal-relative:page;mso-position-vertical-relative:paragraph;z-index:-2029" type="#_x0000_t202" filled="f" stroked="f">
            <v:textbox inset="0,0,0,0">
              <w:txbxContent>
                <w:p>
                  <w:pPr>
                    <w:spacing w:before="0" w:after="0" w:line="840" w:lineRule="exact"/>
                    <w:ind w:right="-166"/>
                    <w:jc w:val="left"/>
                    <w:rPr>
                      <w:rFonts w:ascii="Arial" w:hAnsi="Arial" w:cs="Arial" w:eastAsia="Arial"/>
                      <w:sz w:val="84"/>
                      <w:szCs w:val="84"/>
                    </w:rPr>
                  </w:pPr>
                  <w:rPr/>
                  <w:r>
                    <w:rPr>
                      <w:rFonts w:ascii="Arial" w:hAnsi="Arial" w:cs="Arial" w:eastAsia="Arial"/>
                      <w:sz w:val="84"/>
                      <w:szCs w:val="84"/>
                      <w:color w:val="1C1C1C"/>
                      <w:spacing w:val="0"/>
                      <w:w w:val="51"/>
                      <w:position w:val="-1"/>
                    </w:rPr>
                    <w:t>!</w:t>
                  </w:r>
                  <w:r>
                    <w:rPr>
                      <w:rFonts w:ascii="Arial" w:hAnsi="Arial" w:cs="Arial" w:eastAsia="Arial"/>
                      <w:sz w:val="84"/>
                      <w:szCs w:val="8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quórum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C1C1C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94"/>
          <w:w w:val="100"/>
        </w:rPr>
        <w:t>&gt;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claratoria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proce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d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indican: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547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9.440002pt;margin-top:5.474868pt;width:12.48pt;height:207.360001pt;mso-position-horizontal-relative:page;mso-position-vertical-relative:paragraph;z-index:-2033" type="#_x0000_t75">
            <v:imagedata r:id="rId2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Expediente: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LTAJPJ/FG/165/2016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29" w:right="518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00192416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29" w:right="807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3" w:after="0" w:line="196" w:lineRule="exact"/>
        <w:ind w:left="29" w:right="84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solicitada: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3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interpusiero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T/aquepaque,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Tlajomulc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porcentaj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denuncia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cómputo?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5" w:lineRule="exact"/>
        <w:ind w:left="34" w:right="83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interpusiero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24" w:right="81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Tlajomulc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¿qué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porcentaj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denuncia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cómputo?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196" w:lineRule="exact"/>
        <w:ind w:left="24" w:right="83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6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2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4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bienes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Tona/á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Tlajomulco,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interpuestas?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29" w:right="83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equipos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cómputo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magisterio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durante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5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43" w:right="84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T/ajomu/co,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previas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6" w:lineRule="exact"/>
        <w:ind w:left="29" w:right="78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interpuestas?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6" w:lineRule="exact"/>
        <w:ind w:left="19" w:right="847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7"/>
          <w:i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1"/>
          <w:w w:val="12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bienes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Tona/á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T/ajomulco,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interpuestas?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192" w:lineRule="exact"/>
        <w:ind w:left="29" w:right="825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equipos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cómputo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2015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Guada/ajara,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43" w:right="8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T/ajomu/co,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previas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34" w:right="780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interpuestas?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6" w:lineRule="exact"/>
        <w:ind w:left="34" w:right="834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consignadas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7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Guada/ajara,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T/aquepaque,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Tlajomulc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  <w:i/>
        </w:rPr>
        <w:t>2014,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dict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prisión?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8" w:lineRule="exact"/>
        <w:ind w:left="38" w:right="84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consignadas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34" w:right="8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Guada/ajara,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Tona/á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Tlajomulc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  <w:i/>
        </w:rPr>
        <w:t>2015,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38" w:right="597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dict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prisión?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SIC.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87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0"/>
        </w:rPr>
        <w:t>1,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37" w:lineRule="auto"/>
        <w:ind w:left="38" w:right="824" w:firstLine="10"/>
        <w:jc w:val="left"/>
        <w:tabs>
          <w:tab w:pos="8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3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CASTELLANOS,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ZAMUDIO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GRAVE,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Inteligencia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5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dieci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peticionario;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correspon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aglutin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9"/>
        </w:rPr>
        <w:t>d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9"/>
        </w:rPr>
        <w:t>.</w:t>
      </w:r>
      <w:r>
        <w:rPr>
          <w:rFonts w:ascii="Arial" w:hAnsi="Arial" w:cs="Arial" w:eastAsia="Arial"/>
          <w:sz w:val="17"/>
          <w:szCs w:val="17"/>
          <w:color w:val="494949"/>
          <w:spacing w:val="19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estadístico,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q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2" w:lineRule="exact"/>
        <w:ind w:left="48" w:right="162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1" w:lineRule="auto"/>
        <w:ind w:left="48" w:right="1667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-8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áre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sig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100"/>
          <w:cols w:num="2" w:equalWidth="0">
            <w:col w:w="2429" w:space="264"/>
            <w:col w:w="9027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192" w:lineRule="exact"/>
        <w:ind w:left="674" w:right="89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85"/>
          <w:position w:val="-1"/>
        </w:rPr>
        <w:t>Fiscalía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60" w:lineRule="exact"/>
        <w:ind w:left="292" w:right="4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1" w:after="0" w:line="240" w:lineRule="auto"/>
        <w:ind w:left="310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group style="position:absolute;margin-left:138.240005pt;margin-top:147.9095pt;width:14.4pt;height:352.440001pt;mso-position-horizontal-relative:page;mso-position-vertical-relative:paragraph;z-index:-2026" coordorigin="2765,2958" coordsize="288,7049">
            <v:shape style="position:absolute;left:2765;top:4247;width:288;height:5760" type="#_x0000_t75">
              <v:imagedata r:id="rId23" o:title=""/>
            </v:shape>
            <v:group style="position:absolute;left:2774;top:2961;width:2;height:1248" coordorigin="2774,2961" coordsize="2,1248">
              <v:shape style="position:absolute;left:2774;top:2961;width:2;height:1248" coordorigin="2774,2961" coordsize="0,1248" path="m2774,4209l2774,2961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width:68.160004pt;height:4.8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tLeast"/>
        <w:ind w:left="118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25"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47"/>
          </w:rPr>
          <w:t>www.jalisco.gobk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79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200002pt;height:48.96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1075" w:right="702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279999pt;margin-top:-64.507072pt;width:235.200012pt;height:290.999983pt;mso-position-horizontal-relative:page;mso-position-vertical-relative:paragraph;z-index:-2028" coordorigin="2746,-1290" coordsize="4704,5820">
            <v:shape style="position:absolute;left:5126;top:-1290;width:2323;height:58" type="#_x0000_t75">
              <v:imagedata r:id="rId27" o:title=""/>
            </v:shape>
            <v:group style="position:absolute;left:2880;top:-1242;width:2208;height:2" coordorigin="2880,-1242" coordsize="2208,2">
              <v:shape style="position:absolute;left:2880;top:-1242;width:2208;height:2" coordorigin="2880,-1242" coordsize="2208,0" path="m2880,-1242l5088,-1242e" filled="f" stroked="t" strokeweight=".48pt" strokecolor="#000000">
                <v:path arrowok="t"/>
              </v:shape>
              <v:shape style="position:absolute;left:2746;top:899;width:269;height:2688" type="#_x0000_t75">
                <v:imagedata r:id="rId28" o:title=""/>
              </v:shape>
            </v:group>
            <v:group style="position:absolute;left:2916;top:-1233;width:2;height:2482" coordorigin="2916,-1233" coordsize="2,2482">
              <v:shape style="position:absolute;left:2916;top:-1233;width:2;height:2482" coordorigin="2916,-1233" coordsize="0,2482" path="m2916,1249l2916,-1233e" filled="f" stroked="t" strokeweight=".72pt" strokecolor="#000000">
                <v:path arrowok="t"/>
              </v:shape>
            </v:group>
            <v:group style="position:absolute;left:2770;top:3625;width:2;height:902" coordorigin="2770,3625" coordsize="2,902">
              <v:shape style="position:absolute;left:2770;top:3625;width:2;height:902" coordorigin="2770,3625" coordsize="0,902" path="m2770,4527l2770,3625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A.-Ofici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SPFC/1308/2016,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09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nueve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signado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1lace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manifiest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00"/>
        </w:rPr>
        <w:t>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'it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requeridos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proporcionando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7"/>
        </w:rPr>
        <w:t>l</w:t>
      </w:r>
      <w:r>
        <w:rPr>
          <w:rFonts w:ascii="Arial" w:hAnsi="Arial" w:cs="Arial" w:eastAsia="Arial"/>
          <w:sz w:val="17"/>
          <w:szCs w:val="17"/>
          <w:spacing w:val="10"/>
          <w:w w:val="97"/>
        </w:rPr>
        <w:t>¡</w:t>
      </w:r>
      <w:r>
        <w:rPr>
          <w:rFonts w:ascii="Arial" w:hAnsi="Arial" w:cs="Arial" w:eastAsia="Arial"/>
          <w:sz w:val="17"/>
          <w:szCs w:val="17"/>
          <w:spacing w:val="0"/>
          <w:w w:val="66"/>
        </w:rPr>
        <w:t>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requerida.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1" w:lineRule="auto"/>
        <w:ind w:left="1085" w:right="69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Ofici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spacing w:val="4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011/201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03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í\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Licenciado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manifiest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</w:rPr>
        <w:t>.a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requeridos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proporcionando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resrlltest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3" w:lineRule="exact"/>
        <w:ind w:left="1085" w:right="394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requerida.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1090" w:right="71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1.359985pt;margin-top:34.85289pt;width:.1pt;height:45.36pt;mso-position-horizontal-relative:page;mso-position-vertical-relative:paragraph;z-index:-2022" coordorigin="11827,697" coordsize="2,907">
            <v:shape style="position:absolute;left:11827;top:697;width:2;height:907" coordorigin="11827,697" coordsize="0,907" path="m11827,1604l11827,697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Ofici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FGE/CICS/DPCE/100/201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curso,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signado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Inteligencia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señalando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atender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concernient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iniciaron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magisteri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porcentaje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comput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solicitados.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re•·Jitíend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información.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5" w:right="74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siguiente: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86" w:right="4397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8.479980pt;margin-top:.532898pt;width:13.44pt;height:253.680008pt;mso-position-horizontal-relative:page;mso-position-vertical-relative:paragraph;z-index:-2027" coordorigin="11770,11" coordsize="269,5074">
            <v:shape style="position:absolute;left:11770;top:11;width:269;height:3917" type="#_x0000_t75">
              <v:imagedata r:id="rId29" o:title=""/>
            </v:shape>
            <v:group style="position:absolute;left:11851;top:3836;width:2;height:1238" coordorigin="11851,3836" coordsize="2,1238">
              <v:shape style="position:absolute;left:11851;top:3836;width:2;height:1238" coordorigin="11851,3836" coordsize="0,1238" path="m11851,5075l11851,3836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ANÁLISIS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right="699" w:firstLine="5"/>
        <w:jc w:val="left"/>
        <w:tabs>
          <w:tab w:pos="19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69"/>
        </w:rPr>
        <w:t>f;</w:t>
      </w:r>
      <w:r>
        <w:rPr>
          <w:rFonts w:ascii="Arial" w:hAnsi="Arial" w:cs="Arial" w:eastAsia="Arial"/>
          <w:sz w:val="16"/>
          <w:szCs w:val="16"/>
          <w:spacing w:val="0"/>
          <w:w w:val="69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69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6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vistC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el</w:t>
      </w:r>
      <w:r>
        <w:rPr>
          <w:rFonts w:ascii="Arial" w:hAnsi="Arial" w:cs="Arial" w:eastAsia="Arial"/>
          <w:sz w:val="17"/>
          <w:szCs w:val="17"/>
          <w:spacing w:val="18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formulad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respectivo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anexos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descrito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anteriormente,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contiene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fueron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desprendiéndose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Fiscali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Centra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l</w:t>
      </w:r>
      <w:r>
        <w:rPr>
          <w:rFonts w:ascii="Arial" w:hAnsi="Arial" w:cs="Arial" w:eastAsia="Arial"/>
          <w:sz w:val="17"/>
          <w:szCs w:val="17"/>
          <w:spacing w:val="8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Regional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spacing w:val="-19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peticionad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3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manera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contand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características,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unidades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administrativas,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imposibilitada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peticionaria,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pronunciamient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solicitudes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cuestionamientos.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auto"/>
        <w:ind w:left="14" w:right="67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3.039978pt;margin-top:118.870476pt;width:.1pt;height:34.56pt;mso-position-horizontal-relative:page;mso-position-vertical-relative:paragraph;z-index:-2021" coordorigin="11861,2377" coordsize="2,691">
            <v:shape style="position:absolute;left:11861;top:2377;width:2;height:691" coordorigin="11861,2377" coordsize="0,691" path="m11861,3069l11861,2377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CONCEPTO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puntos:</w:t>
      </w:r>
      <w:r>
        <w:rPr>
          <w:rFonts w:ascii="Arial" w:hAnsi="Arial" w:cs="Arial" w:eastAsia="Arial"/>
          <w:sz w:val="17"/>
          <w:szCs w:val="17"/>
          <w:spacing w:val="-8"/>
          <w:w w:val="117"/>
        </w:rPr>
        <w:t>"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...</w:t>
      </w:r>
      <w:r>
        <w:rPr>
          <w:rFonts w:ascii="Arial" w:hAnsi="Arial" w:cs="Arial" w:eastAsia="Arial"/>
          <w:sz w:val="17"/>
          <w:szCs w:val="17"/>
          <w:spacing w:val="-19"/>
          <w:w w:val="11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¿Cuá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l</w:t>
      </w:r>
      <w:r>
        <w:rPr>
          <w:rFonts w:ascii="Arial" w:hAnsi="Arial" w:cs="Arial" w:eastAsia="Arial"/>
          <w:sz w:val="17"/>
          <w:szCs w:val="17"/>
          <w:spacing w:val="-8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mont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-exact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spacing w:val="-1"/>
          <w:w w:val="11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spacing w:val="-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ascienden</w:t>
      </w:r>
      <w:r>
        <w:rPr>
          <w:rFonts w:ascii="Arial" w:hAnsi="Arial" w:cs="Arial" w:eastAsia="Arial"/>
          <w:sz w:val="17"/>
          <w:szCs w:val="17"/>
          <w:spacing w:val="-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bienes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spacing w:val="-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magisteri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durant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e</w:t>
      </w:r>
      <w:r>
        <w:rPr>
          <w:rFonts w:ascii="Arial" w:hAnsi="Arial" w:cs="Arial" w:eastAsia="Arial"/>
          <w:sz w:val="17"/>
          <w:szCs w:val="17"/>
          <w:spacing w:val="5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spacing w:val="-2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Guada/ajara,</w:t>
      </w:r>
      <w:r>
        <w:rPr>
          <w:rFonts w:ascii="Arial" w:hAnsi="Arial" w:cs="Arial" w:eastAsia="Arial"/>
          <w:sz w:val="17"/>
          <w:szCs w:val="17"/>
          <w:spacing w:val="-2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Zapopan,</w:t>
      </w:r>
      <w:r>
        <w:rPr>
          <w:rFonts w:ascii="Arial" w:hAnsi="Arial" w:cs="Arial" w:eastAsia="Arial"/>
          <w:sz w:val="17"/>
          <w:szCs w:val="17"/>
          <w:spacing w:val="6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Tlaquepaque,</w:t>
      </w:r>
      <w:r>
        <w:rPr>
          <w:rFonts w:ascii="Arial" w:hAnsi="Arial" w:cs="Arial" w:eastAsia="Arial"/>
          <w:sz w:val="17"/>
          <w:szCs w:val="17"/>
          <w:spacing w:val="9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Tona/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Tlajomulco,</w:t>
      </w:r>
      <w:r>
        <w:rPr>
          <w:rFonts w:ascii="Arial" w:hAnsi="Arial" w:cs="Arial" w:eastAsia="Arial"/>
          <w:sz w:val="17"/>
          <w:szCs w:val="17"/>
          <w:spacing w:val="-25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según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inform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a</w:t>
      </w:r>
      <w:r>
        <w:rPr>
          <w:rFonts w:ascii="Arial" w:hAnsi="Arial" w:cs="Arial" w:eastAsia="Arial"/>
          <w:sz w:val="17"/>
          <w:szCs w:val="17"/>
          <w:spacing w:val="-1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-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spacing w:val="-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interpuestas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?</w:t>
      </w:r>
      <w:r>
        <w:rPr>
          <w:rFonts w:ascii="Arial" w:hAnsi="Arial" w:cs="Arial" w:eastAsia="Arial"/>
          <w:sz w:val="17"/>
          <w:szCs w:val="17"/>
          <w:spacing w:val="-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4</w:t>
      </w:r>
      <w:r>
        <w:rPr>
          <w:rFonts w:ascii="Arial" w:hAnsi="Arial" w:cs="Arial" w:eastAsia="Arial"/>
          <w:sz w:val="17"/>
          <w:szCs w:val="17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8"/>
          <w:w w:val="12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mont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o</w:t>
      </w:r>
      <w:r>
        <w:rPr>
          <w:rFonts w:ascii="Arial" w:hAnsi="Arial" w:cs="Arial" w:eastAsia="Arial"/>
          <w:sz w:val="17"/>
          <w:szCs w:val="17"/>
          <w:spacing w:val="-22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total-exact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1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spacing w:val="-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ascienden</w:t>
      </w:r>
      <w:r>
        <w:rPr>
          <w:rFonts w:ascii="Arial" w:hAnsi="Arial" w:cs="Arial" w:eastAsia="Arial"/>
          <w:sz w:val="17"/>
          <w:szCs w:val="17"/>
          <w:spacing w:val="-1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equipos</w:t>
      </w:r>
      <w:r>
        <w:rPr>
          <w:rFonts w:ascii="Arial" w:hAnsi="Arial" w:cs="Arial" w:eastAsia="Arial"/>
          <w:sz w:val="17"/>
          <w:szCs w:val="17"/>
          <w:spacing w:val="-1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cómput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spacing w:val="-1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spacing w:val="-1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magisteri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spacing w:val="-16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durant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e</w:t>
      </w:r>
      <w:r>
        <w:rPr>
          <w:rFonts w:ascii="Arial" w:hAnsi="Arial" w:cs="Arial" w:eastAsia="Arial"/>
          <w:sz w:val="17"/>
          <w:szCs w:val="17"/>
          <w:spacing w:val="-1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2014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spacing w:val="-3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Guada/ajara,</w:t>
      </w:r>
      <w:r>
        <w:rPr>
          <w:rFonts w:ascii="Arial" w:hAnsi="Arial" w:cs="Arial" w:eastAsia="Arial"/>
          <w:sz w:val="17"/>
          <w:szCs w:val="17"/>
          <w:spacing w:val="-9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Zapopan,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Tlaquepaque,</w:t>
      </w:r>
      <w:r>
        <w:rPr>
          <w:rFonts w:ascii="Arial" w:hAnsi="Arial" w:cs="Arial" w:eastAsia="Arial"/>
          <w:sz w:val="17"/>
          <w:szCs w:val="17"/>
          <w:spacing w:val="-5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Tona/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  <w:i/>
        </w:rPr>
        <w:t>y</w:t>
      </w:r>
      <w:r>
        <w:rPr>
          <w:rFonts w:ascii="Arial" w:hAnsi="Arial" w:cs="Arial" w:eastAsia="Arial"/>
          <w:sz w:val="16"/>
          <w:szCs w:val="16"/>
          <w:spacing w:val="2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Tlajomulco,</w:t>
      </w:r>
      <w:r>
        <w:rPr>
          <w:rFonts w:ascii="Arial" w:hAnsi="Arial" w:cs="Arial" w:eastAsia="Arial"/>
          <w:sz w:val="17"/>
          <w:szCs w:val="17"/>
          <w:spacing w:val="-2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según</w:t>
      </w:r>
      <w:r>
        <w:rPr>
          <w:rFonts w:ascii="Arial" w:hAnsi="Arial" w:cs="Arial" w:eastAsia="Arial"/>
          <w:sz w:val="17"/>
          <w:szCs w:val="17"/>
          <w:spacing w:val="16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lo</w:t>
      </w:r>
      <w:r>
        <w:rPr>
          <w:rFonts w:ascii="Arial" w:hAnsi="Arial" w:cs="Arial" w:eastAsia="Arial"/>
          <w:sz w:val="17"/>
          <w:szCs w:val="17"/>
          <w:spacing w:val="23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inform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a</w:t>
      </w:r>
      <w:r>
        <w:rPr>
          <w:rFonts w:ascii="Arial" w:hAnsi="Arial" w:cs="Arial" w:eastAsia="Arial"/>
          <w:sz w:val="17"/>
          <w:szCs w:val="17"/>
          <w:spacing w:val="52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interpuestas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?</w:t>
      </w:r>
      <w:r>
        <w:rPr>
          <w:rFonts w:ascii="Arial" w:hAnsi="Arial" w:cs="Arial" w:eastAsia="Arial"/>
          <w:sz w:val="17"/>
          <w:szCs w:val="17"/>
          <w:spacing w:val="4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5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mont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2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tota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l</w:t>
      </w:r>
      <w:r>
        <w:rPr>
          <w:rFonts w:ascii="Arial" w:hAnsi="Arial" w:cs="Arial" w:eastAsia="Arial"/>
          <w:sz w:val="17"/>
          <w:szCs w:val="17"/>
          <w:spacing w:val="40"/>
          <w:w w:val="12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-exact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2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aproximado-</w:t>
      </w:r>
      <w:r>
        <w:rPr>
          <w:rFonts w:ascii="Arial" w:hAnsi="Arial" w:cs="Arial" w:eastAsia="Arial"/>
          <w:sz w:val="17"/>
          <w:szCs w:val="17"/>
          <w:spacing w:val="3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ascienden</w:t>
      </w:r>
      <w:r>
        <w:rPr>
          <w:rFonts w:ascii="Arial" w:hAnsi="Arial" w:cs="Arial" w:eastAsia="Arial"/>
          <w:sz w:val="17"/>
          <w:szCs w:val="17"/>
          <w:spacing w:val="39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bienes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spacing w:val="28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magisteri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durant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spacing w:val="-11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Guadalajara,</w:t>
      </w:r>
      <w:r>
        <w:rPr>
          <w:rFonts w:ascii="Arial" w:hAnsi="Arial" w:cs="Arial" w:eastAsia="Arial"/>
          <w:sz w:val="17"/>
          <w:szCs w:val="17"/>
          <w:spacing w:val="-2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Zapopan,</w:t>
      </w:r>
      <w:r>
        <w:rPr>
          <w:rFonts w:ascii="Arial" w:hAnsi="Arial" w:cs="Arial" w:eastAsia="Arial"/>
          <w:sz w:val="17"/>
          <w:szCs w:val="17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T/aquepaque,</w:t>
      </w:r>
      <w:r>
        <w:rPr>
          <w:rFonts w:ascii="Arial" w:hAnsi="Arial" w:cs="Arial" w:eastAsia="Arial"/>
          <w:sz w:val="17"/>
          <w:szCs w:val="17"/>
          <w:spacing w:val="-22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Tlajomulco,</w:t>
      </w:r>
      <w:r>
        <w:rPr>
          <w:rFonts w:ascii="Arial" w:hAnsi="Arial" w:cs="Arial" w:eastAsia="Arial"/>
          <w:sz w:val="17"/>
          <w:szCs w:val="17"/>
          <w:spacing w:val="-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  <w:i/>
        </w:rPr>
        <w:t>según</w:t>
      </w:r>
      <w:r>
        <w:rPr>
          <w:rFonts w:ascii="Arial" w:hAnsi="Arial" w:cs="Arial" w:eastAsia="Arial"/>
          <w:sz w:val="17"/>
          <w:szCs w:val="17"/>
          <w:spacing w:val="-8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informa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spacing w:val="7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interpuestas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?</w:t>
      </w:r>
      <w:r>
        <w:rPr>
          <w:rFonts w:ascii="Arial" w:hAnsi="Arial" w:cs="Arial" w:eastAsia="Arial"/>
          <w:sz w:val="17"/>
          <w:szCs w:val="17"/>
          <w:spacing w:val="-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mont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spacing w:val="-16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total-exact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spacing w:val="46"/>
          <w:w w:val="11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aproximado-</w:t>
      </w:r>
      <w:r>
        <w:rPr>
          <w:rFonts w:ascii="Arial" w:hAnsi="Arial" w:cs="Arial" w:eastAsia="Arial"/>
          <w:sz w:val="17"/>
          <w:szCs w:val="17"/>
          <w:spacing w:val="-1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ascienden</w:t>
      </w:r>
      <w:r>
        <w:rPr>
          <w:rFonts w:ascii="Arial" w:hAnsi="Arial" w:cs="Arial" w:eastAsia="Arial"/>
          <w:sz w:val="17"/>
          <w:szCs w:val="17"/>
          <w:spacing w:val="4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equipos</w:t>
      </w:r>
      <w:r>
        <w:rPr>
          <w:rFonts w:ascii="Arial" w:hAnsi="Arial" w:cs="Arial" w:eastAsia="Arial"/>
          <w:sz w:val="17"/>
          <w:szCs w:val="17"/>
          <w:spacing w:val="48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cómput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spacing w:val="37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spacing w:val="39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magisteri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spacing w:val="3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durant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spacing w:val="4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spacing w:val="-11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Guadalajara,</w:t>
      </w:r>
      <w:r>
        <w:rPr>
          <w:rFonts w:ascii="Arial" w:hAnsi="Arial" w:cs="Arial" w:eastAsia="Arial"/>
          <w:sz w:val="17"/>
          <w:szCs w:val="17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Zapopan,</w:t>
      </w:r>
      <w:r>
        <w:rPr>
          <w:rFonts w:ascii="Arial" w:hAnsi="Arial" w:cs="Arial" w:eastAsia="Arial"/>
          <w:sz w:val="17"/>
          <w:szCs w:val="17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Tlaquepaque,</w:t>
      </w:r>
      <w:r>
        <w:rPr>
          <w:rFonts w:ascii="Arial" w:hAnsi="Arial" w:cs="Arial" w:eastAsia="Arial"/>
          <w:sz w:val="17"/>
          <w:szCs w:val="17"/>
          <w:spacing w:val="-23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T/ajomulco,</w:t>
      </w:r>
      <w:r>
        <w:rPr>
          <w:rFonts w:ascii="Arial" w:hAnsi="Arial" w:cs="Arial" w:eastAsia="Arial"/>
          <w:sz w:val="17"/>
          <w:szCs w:val="17"/>
          <w:spacing w:val="-2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según</w:t>
      </w:r>
      <w:r>
        <w:rPr>
          <w:rFonts w:ascii="Arial" w:hAnsi="Arial" w:cs="Arial" w:eastAsia="Arial"/>
          <w:sz w:val="17"/>
          <w:szCs w:val="17"/>
          <w:spacing w:val="2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informa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previas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interpuestas</w:t>
      </w:r>
      <w:r>
        <w:rPr>
          <w:rFonts w:ascii="Arial" w:hAnsi="Arial" w:cs="Arial" w:eastAsia="Arial"/>
          <w:sz w:val="17"/>
          <w:szCs w:val="17"/>
          <w:spacing w:val="-10"/>
          <w:w w:val="111"/>
          <w:i/>
        </w:rPr>
        <w:t>?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..</w:t>
      </w:r>
      <w:r>
        <w:rPr>
          <w:rFonts w:ascii="Arial" w:hAnsi="Arial" w:cs="Arial" w:eastAsia="Arial"/>
          <w:sz w:val="17"/>
          <w:szCs w:val="17"/>
          <w:spacing w:val="-20"/>
          <w:w w:val="111"/>
          <w:i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Sic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;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teniéndose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debidamente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demostrada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datos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aglutin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requeridas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virtud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240" w:lineRule="auto"/>
        <w:ind w:left="14" w:right="70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4.880005pt;margin-top:37.642899pt;width:31.68pt;height:72.0pt;mso-position-horizontal-relative:page;mso-position-vertical-relative:paragraph;z-index:-2025" type="#_x0000_t75">
            <v:imagedata r:id="rId30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cuestió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meramente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Central,</w:t>
      </w:r>
      <w:r>
        <w:rPr>
          <w:rFonts w:ascii="Arial" w:hAnsi="Arial" w:cs="Arial" w:eastAsia="Arial"/>
          <w:sz w:val="17"/>
          <w:szCs w:val="17"/>
          <w:spacing w:val="-4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Fiscalía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Regional</w:t>
      </w:r>
      <w:r>
        <w:rPr>
          <w:rFonts w:ascii="Arial" w:hAnsi="Arial" w:cs="Arial" w:eastAsia="Arial"/>
          <w:sz w:val="17"/>
          <w:szCs w:val="17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Dirección</w:t>
      </w:r>
      <w:r>
        <w:rPr>
          <w:rFonts w:ascii="Arial" w:hAnsi="Arial" w:cs="Arial" w:eastAsia="Arial"/>
          <w:sz w:val="17"/>
          <w:szCs w:val="17"/>
          <w:spacing w:val="19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Criminal</w:t>
      </w:r>
      <w:r>
        <w:rPr>
          <w:rFonts w:ascii="Arial" w:hAnsi="Arial" w:cs="Arial" w:eastAsia="Arial"/>
          <w:sz w:val="17"/>
          <w:szCs w:val="17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Estadística,</w:t>
      </w:r>
      <w:r>
        <w:rPr>
          <w:rFonts w:ascii="Arial" w:hAnsi="Arial" w:cs="Arial" w:eastAsia="Arial"/>
          <w:sz w:val="17"/>
          <w:szCs w:val="17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Dirección</w:t>
      </w:r>
      <w:r>
        <w:rPr>
          <w:rFonts w:ascii="Arial" w:hAnsi="Arial" w:cs="Arial" w:eastAsia="Arial"/>
          <w:sz w:val="17"/>
          <w:szCs w:val="17"/>
          <w:spacing w:val="35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l</w:t>
      </w:r>
      <w:r>
        <w:rPr>
          <w:rFonts w:ascii="Arial" w:hAnsi="Arial" w:cs="Arial" w:eastAsia="Arial"/>
          <w:sz w:val="17"/>
          <w:szCs w:val="17"/>
          <w:spacing w:val="-23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Centr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Comunicaciones</w:t>
      </w:r>
      <w:r>
        <w:rPr>
          <w:rFonts w:ascii="Arial" w:hAnsi="Arial" w:cs="Arial" w:eastAsia="Arial"/>
          <w:sz w:val="17"/>
          <w:szCs w:val="17"/>
          <w:spacing w:val="-15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spacing w:val="-17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relativa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5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Municipios.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Expediente: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LTAJPJ/FG/169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2" w:lineRule="exact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INFOMEX</w:t>
      </w:r>
      <w:r>
        <w:rPr>
          <w:rFonts w:ascii="Arial" w:hAnsi="Arial" w:cs="Arial" w:eastAsia="Arial"/>
          <w:sz w:val="17"/>
          <w:szCs w:val="17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JALISCO: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00192816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" w:after="0" w:line="202" w:lineRule="exact"/>
        <w:ind w:left="34" w:right="678" w:firstLine="5"/>
        <w:jc w:val="left"/>
        <w:tabs>
          <w:tab w:pos="5200" w:val="left"/>
          <w:tab w:pos="6340" w:val="left"/>
          <w:tab w:pos="73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39.199997pt;margin-top:15.239999pt;width:24.959999pt;height:42.240002pt;mso-position-horizontal-relative:page;mso-position-vertical-relative:paragraph;z-index:-2024" type="#_x0000_t75">
            <v:imagedata r:id="rId3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Solicitante:</w:t>
      </w:r>
      <w:r>
        <w:rPr>
          <w:rFonts w:ascii="Arial" w:hAnsi="Arial" w:cs="Arial" w:eastAsia="Arial"/>
          <w:sz w:val="17"/>
          <w:szCs w:val="17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solicitada:</w:t>
      </w:r>
      <w:r>
        <w:rPr>
          <w:rFonts w:ascii="Arial" w:hAnsi="Arial" w:cs="Arial" w:eastAsia="Arial"/>
          <w:sz w:val="17"/>
          <w:szCs w:val="17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"Cuan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3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prevta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íniciaro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n</w:t>
      </w:r>
      <w:r>
        <w:rPr>
          <w:rFonts w:ascii="Arial" w:hAnsi="Arial" w:cs="Arial" w:eastAsia="Arial"/>
          <w:sz w:val="17"/>
          <w:szCs w:val="17"/>
          <w:spacing w:val="36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auranre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  <w:i/>
        </w:rPr>
        <w:t>averiguaciones</w:t>
      </w:r>
      <w:r>
        <w:rPr>
          <w:rFonts w:ascii="Arial" w:hAnsi="Arial" w:cs="Arial" w:eastAsia="Arial"/>
          <w:sz w:val="17"/>
          <w:szCs w:val="17"/>
          <w:spacing w:val="-26"/>
          <w:w w:val="119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  <w:i/>
        </w:rPr>
        <w:t>previas</w:t>
      </w:r>
      <w:r>
        <w:rPr>
          <w:rFonts w:ascii="Arial" w:hAnsi="Arial" w:cs="Arial" w:eastAsia="Arial"/>
          <w:sz w:val="17"/>
          <w:szCs w:val="17"/>
          <w:spacing w:val="0"/>
          <w:w w:val="119"/>
          <w:i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1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14" w:lineRule="exact"/>
        <w:ind w:right="-46"/>
        <w:jc w:val="left"/>
        <w:tabs>
          <w:tab w:pos="680" w:val="left"/>
          <w:tab w:pos="224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78"/>
          <w:szCs w:val="78"/>
          <w:spacing w:val="0"/>
          <w:w w:val="134"/>
          <w:position w:val="-47"/>
        </w:rPr>
        <w:t>.</w:t>
      </w:r>
      <w:r>
        <w:rPr>
          <w:rFonts w:ascii="Arial" w:hAnsi="Arial" w:cs="Arial" w:eastAsia="Arial"/>
          <w:sz w:val="78"/>
          <w:szCs w:val="78"/>
          <w:spacing w:val="0"/>
          <w:w w:val="100"/>
          <w:position w:val="-47"/>
        </w:rPr>
        <w:tab/>
      </w:r>
      <w:r>
        <w:rPr>
          <w:rFonts w:ascii="Arial" w:hAnsi="Arial" w:cs="Arial" w:eastAsia="Arial"/>
          <w:sz w:val="78"/>
          <w:szCs w:val="78"/>
          <w:spacing w:val="0"/>
          <w:w w:val="100"/>
          <w:position w:val="-47"/>
        </w:rPr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84"/>
          <w:position w:val="-53"/>
        </w:rPr>
        <w:t>------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53"/>
        </w:rPr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84"/>
          <w:position w:val="-5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82828"/>
          <w:spacing w:val="-46"/>
          <w:w w:val="61"/>
          <w:position w:val="-5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60"/>
          <w:position w:val="-53"/>
        </w:rPr>
        <w:t>·-----··-·--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-1"/>
          <w:w w:val="100"/>
          <w:position w:val="-5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36"/>
          <w:position w:val="-53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36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4"/>
          <w:position w:val="-53"/>
        </w:rPr>
        <w:t>-----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4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4"/>
          <w:position w:val="-53"/>
        </w:rPr>
        <w:t>-----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4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4"/>
          <w:position w:val="-53"/>
        </w:rPr>
        <w:t>----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28"/>
          <w:w w:val="74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78"/>
          <w:position w:val="-53"/>
        </w:rPr>
        <w:t>--------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-38"/>
          <w:w w:val="100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F3F3F"/>
          <w:spacing w:val="-6"/>
          <w:w w:val="76"/>
          <w:position w:val="-5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21"/>
          <w:position w:val="-5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-33"/>
          <w:w w:val="100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50"/>
          <w:position w:val="-5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50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50"/>
          <w:position w:val="-53"/>
        </w:rPr>
        <w:t>-----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00"/>
          <w:position w:val="-53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00"/>
          <w:position w:val="-53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89"/>
          <w:position w:val="-53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-5"/>
          <w:w w:val="289"/>
          <w:position w:val="-5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86"/>
          <w:position w:val="-53"/>
        </w:rPr>
        <w:t>---------------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-5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-4"/>
          <w:w w:val="100"/>
          <w:position w:val="-5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52"/>
          <w:position w:val="-53"/>
        </w:rPr>
        <w:t>---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31"/>
          <w:w w:val="52"/>
          <w:position w:val="-53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83"/>
          <w:position w:val="-53"/>
        </w:rPr>
        <w:t>·---</w:t>
      </w:r>
      <w:r>
        <w:rPr>
          <w:rFonts w:ascii="Arial" w:hAnsi="Arial" w:cs="Arial" w:eastAsia="Arial"/>
          <w:sz w:val="23"/>
          <w:szCs w:val="23"/>
          <w:color w:val="000000"/>
          <w:spacing w:val="-10"/>
          <w:w w:val="83"/>
          <w:position w:val="-53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200"/>
          <w:position w:val="-53"/>
        </w:rPr>
        <w:t>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200"/>
          <w:position w:val="-53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200"/>
          <w:position w:val="-53"/>
        </w:rPr>
        <w:t>-</w:t>
      </w:r>
      <w:r>
        <w:rPr>
          <w:rFonts w:ascii="Arial" w:hAnsi="Arial" w:cs="Arial" w:eastAsia="Arial"/>
          <w:sz w:val="13"/>
          <w:szCs w:val="13"/>
          <w:color w:val="000000"/>
          <w:spacing w:val="-10"/>
          <w:w w:val="199"/>
          <w:position w:val="-53"/>
        </w:rPr>
        <w:t>"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330"/>
          <w:position w:val="-53"/>
        </w:rPr>
        <w:t>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00" w:bottom="280" w:left="420" w:right="200"/>
          <w:cols w:num="2" w:equalWidth="0">
            <w:col w:w="2163" w:space="571"/>
            <w:col w:w="8886"/>
          </w:cols>
        </w:sectPr>
      </w:pPr>
      <w:rPr/>
    </w:p>
    <w:p>
      <w:pPr>
        <w:spacing w:before="0" w:after="0" w:line="298" w:lineRule="atLeast"/>
        <w:ind w:left="276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8.16pt;margin-top:644.159973pt;width:.1pt;height:127.2pt;mso-position-horizontal-relative:page;mso-position-vertical-relative:page;z-index:-2023" coordorigin="163,12883" coordsize="2,2544">
            <v:shape style="position:absolute;left:163;top:12883;width:2;height:2544" coordorigin="163,12883" coordsize="0,2544" path="m163,15427l163,12883e" filled="f" stroked="t" strokeweight="1.6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consignaron</w:t>
      </w:r>
      <w:r>
        <w:rPr>
          <w:rFonts w:ascii="Arial" w:hAnsi="Arial" w:cs="Arial" w:eastAsia="Arial"/>
          <w:sz w:val="17"/>
          <w:szCs w:val="17"/>
          <w:spacing w:val="17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durant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spacing w:val="-17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qué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delito</w:t>
      </w:r>
      <w:r>
        <w:rPr>
          <w:rFonts w:ascii="Arial" w:hAnsi="Arial" w:cs="Arial" w:eastAsia="Arial"/>
          <w:sz w:val="17"/>
          <w:szCs w:val="17"/>
          <w:spacing w:val="0"/>
          <w:w w:val="114"/>
          <w:i/>
        </w:rPr>
        <w:t>s</w:t>
      </w:r>
      <w:r>
        <w:rPr>
          <w:rFonts w:ascii="Arial" w:hAnsi="Arial" w:cs="Arial" w:eastAsia="Arial"/>
          <w:sz w:val="17"/>
          <w:szCs w:val="17"/>
          <w:spacing w:val="-7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consignaron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.</w:t>
      </w:r>
      <w:r>
        <w:rPr>
          <w:rFonts w:ascii="Arial" w:hAnsi="Arial" w:cs="Arial" w:eastAsia="Arial"/>
          <w:sz w:val="17"/>
          <w:szCs w:val="17"/>
          <w:spacing w:val="-17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1"/>
          <w:i/>
        </w:rPr>
        <w:t>"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21"/>
          <w:i/>
        </w:rPr>
        <w:t>SIC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21"/>
          <w:i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7" w:after="0" w:line="240" w:lineRule="auto"/>
        <w:ind w:right="111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93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20" w:right="200"/>
        </w:sectPr>
      </w:pPr>
      <w:rPr/>
    </w:p>
    <w:p>
      <w:pPr>
        <w:spacing w:before="0" w:after="0" w:line="619" w:lineRule="exact"/>
        <w:ind w:left="264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position:absolute;margin-left:44.16pt;margin-top:41.279991pt;width:49.919998pt;height:48.959999pt;mso-position-horizontal-relative:page;mso-position-vertical-relative:paragraph;z-index:-2020" type="#_x0000_t75">
            <v:imagedata r:id="rId32" o:title=""/>
          </v:shape>
        </w:pict>
      </w:r>
      <w:r>
        <w:rPr/>
        <w:pict>
          <v:shape style="position:absolute;margin-left:512.640015pt;margin-top:15.35997pt;width:82.559998pt;height:49.919998pt;mso-position-horizontal-relative:page;mso-position-vertical-relative:paragraph;z-index:-2019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61"/>
          <w:szCs w:val="61"/>
          <w:color w:val="1F1F1F"/>
          <w:spacing w:val="-63"/>
          <w:w w:val="254"/>
        </w:rPr>
        <w:t>-</w:t>
      </w:r>
      <w:r>
        <w:rPr>
          <w:rFonts w:ascii="Times New Roman" w:hAnsi="Times New Roman" w:cs="Times New Roman" w:eastAsia="Times New Roman"/>
          <w:sz w:val="61"/>
          <w:szCs w:val="61"/>
          <w:color w:val="1F1F1F"/>
          <w:spacing w:val="0"/>
          <w:w w:val="254"/>
        </w:rPr>
        <w:t>-</w:t>
      </w:r>
      <w:r>
        <w:rPr>
          <w:rFonts w:ascii="Times New Roman" w:hAnsi="Times New Roman" w:cs="Times New Roman" w:eastAsia="Times New Roman"/>
          <w:sz w:val="61"/>
          <w:szCs w:val="61"/>
          <w:color w:val="1F1F1F"/>
          <w:spacing w:val="-198"/>
          <w:w w:val="254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color w:val="1F1F1F"/>
          <w:spacing w:val="0"/>
          <w:w w:val="245"/>
        </w:rPr>
        <w:t>-</w:t>
      </w:r>
      <w:r>
        <w:rPr>
          <w:rFonts w:ascii="Times New Roman" w:hAnsi="Times New Roman" w:cs="Times New Roman" w:eastAsia="Times New Roman"/>
          <w:sz w:val="61"/>
          <w:szCs w:val="61"/>
          <w:color w:val="1F1F1F"/>
          <w:spacing w:val="-113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494949"/>
          <w:spacing w:val="0"/>
          <w:w w:val="64"/>
        </w:rPr>
        <w:t>···-</w:t>
      </w:r>
      <w:r>
        <w:rPr>
          <w:rFonts w:ascii="Arial" w:hAnsi="Arial" w:cs="Arial" w:eastAsia="Arial"/>
          <w:sz w:val="37"/>
          <w:szCs w:val="37"/>
          <w:color w:val="494949"/>
          <w:spacing w:val="-85"/>
          <w:w w:val="64"/>
        </w:rPr>
        <w:t>·</w:t>
      </w:r>
      <w:r>
        <w:rPr>
          <w:rFonts w:ascii="Arial" w:hAnsi="Arial" w:cs="Arial" w:eastAsia="Arial"/>
          <w:sz w:val="37"/>
          <w:szCs w:val="37"/>
          <w:color w:val="828282"/>
          <w:spacing w:val="-46"/>
          <w:w w:val="102"/>
        </w:rPr>
        <w:t>·</w:t>
      </w:r>
      <w:r>
        <w:rPr>
          <w:rFonts w:ascii="Arial" w:hAnsi="Arial" w:cs="Arial" w:eastAsia="Arial"/>
          <w:sz w:val="37"/>
          <w:szCs w:val="37"/>
          <w:color w:val="606060"/>
          <w:spacing w:val="9"/>
          <w:w w:val="113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-9"/>
          <w:w w:val="6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55"/>
        </w:rPr>
        <w:t>---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9"/>
          <w:w w:val="55"/>
        </w:rPr>
        <w:t>-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12"/>
        </w:rPr>
        <w:t>..</w:t>
      </w:r>
      <w:r>
        <w:rPr>
          <w:rFonts w:ascii="Arial" w:hAnsi="Arial" w:cs="Arial" w:eastAsia="Arial"/>
          <w:sz w:val="22"/>
          <w:szCs w:val="22"/>
          <w:color w:val="494949"/>
          <w:spacing w:val="3"/>
          <w:w w:val="112"/>
        </w:rPr>
        <w:t>•</w:t>
      </w:r>
      <w:r>
        <w:rPr>
          <w:rFonts w:ascii="Arial" w:hAnsi="Arial" w:cs="Arial" w:eastAsia="Arial"/>
          <w:sz w:val="30"/>
          <w:szCs w:val="30"/>
          <w:color w:val="494949"/>
          <w:spacing w:val="0"/>
          <w:w w:val="128"/>
        </w:rPr>
        <w:t>-</w:t>
      </w:r>
      <w:r>
        <w:rPr>
          <w:rFonts w:ascii="Arial" w:hAnsi="Arial" w:cs="Arial" w:eastAsia="Arial"/>
          <w:sz w:val="30"/>
          <w:szCs w:val="30"/>
          <w:color w:val="494949"/>
          <w:spacing w:val="19"/>
          <w:w w:val="128"/>
        </w:rPr>
        <w:t>·</w:t>
      </w:r>
      <w:r>
        <w:rPr>
          <w:rFonts w:ascii="Arial" w:hAnsi="Arial" w:cs="Arial" w:eastAsia="Arial"/>
          <w:sz w:val="28"/>
          <w:szCs w:val="28"/>
          <w:color w:val="494949"/>
          <w:spacing w:val="0"/>
          <w:w w:val="111"/>
        </w:rPr>
        <w:t>...</w:t>
      </w:r>
      <w:r>
        <w:rPr>
          <w:rFonts w:ascii="Arial" w:hAnsi="Arial" w:cs="Arial" w:eastAsia="Arial"/>
          <w:sz w:val="28"/>
          <w:szCs w:val="28"/>
          <w:color w:val="494949"/>
          <w:spacing w:val="17"/>
          <w:w w:val="111"/>
        </w:rPr>
        <w:t>.</w:t>
      </w:r>
      <w:r>
        <w:rPr>
          <w:rFonts w:ascii="Arial" w:hAnsi="Arial" w:cs="Arial" w:eastAsia="Arial"/>
          <w:sz w:val="28"/>
          <w:szCs w:val="28"/>
          <w:color w:val="828282"/>
          <w:spacing w:val="17"/>
          <w:w w:val="71"/>
        </w:rPr>
      </w:r>
      <w:r>
        <w:rPr>
          <w:rFonts w:ascii="Arial" w:hAnsi="Arial" w:cs="Arial" w:eastAsia="Arial"/>
          <w:sz w:val="28"/>
          <w:szCs w:val="28"/>
          <w:color w:val="828282"/>
          <w:spacing w:val="0"/>
          <w:w w:val="71"/>
          <w:emboss/>
        </w:rPr>
        <w:t>.</w:t>
      </w:r>
      <w:r>
        <w:rPr>
          <w:rFonts w:ascii="Arial" w:hAnsi="Arial" w:cs="Arial" w:eastAsia="Arial"/>
          <w:sz w:val="28"/>
          <w:szCs w:val="28"/>
          <w:color w:val="828282"/>
          <w:spacing w:val="0"/>
          <w:w w:val="71"/>
          <w:emboss/>
        </w:rPr>
      </w:r>
      <w:r>
        <w:rPr>
          <w:rFonts w:ascii="Arial" w:hAnsi="Arial" w:cs="Arial" w:eastAsia="Arial"/>
          <w:sz w:val="28"/>
          <w:szCs w:val="28"/>
          <w:color w:val="828282"/>
          <w:spacing w:val="0"/>
          <w:w w:val="71"/>
        </w:rPr>
      </w:r>
      <w:r>
        <w:rPr>
          <w:rFonts w:ascii="Arial" w:hAnsi="Arial" w:cs="Arial" w:eastAsia="Arial"/>
          <w:sz w:val="28"/>
          <w:szCs w:val="28"/>
          <w:color w:val="828282"/>
          <w:spacing w:val="0"/>
          <w:w w:val="71"/>
        </w:rPr>
        <w:t>.</w:t>
      </w:r>
      <w:r>
        <w:rPr>
          <w:rFonts w:ascii="Arial" w:hAnsi="Arial" w:cs="Arial" w:eastAsia="Arial"/>
          <w:sz w:val="28"/>
          <w:szCs w:val="2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828282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210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494949"/>
          <w:spacing w:val="0"/>
          <w:w w:val="54"/>
        </w:rPr>
        <w:t>..</w:t>
      </w:r>
      <w:r>
        <w:rPr>
          <w:rFonts w:ascii="Times New Roman" w:hAnsi="Times New Roman" w:cs="Times New Roman" w:eastAsia="Times New Roman"/>
          <w:sz w:val="26"/>
          <w:szCs w:val="26"/>
          <w:color w:val="494949"/>
          <w:spacing w:val="-10"/>
          <w:w w:val="54"/>
        </w:rPr>
        <w:t>.</w:t>
      </w:r>
      <w:r>
        <w:rPr>
          <w:rFonts w:ascii="Arial" w:hAnsi="Arial" w:cs="Arial" w:eastAsia="Arial"/>
          <w:sz w:val="21"/>
          <w:szCs w:val="21"/>
          <w:color w:val="747474"/>
          <w:spacing w:val="11"/>
          <w:w w:val="249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1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494949"/>
          <w:spacing w:val="0"/>
          <w:w w:val="36"/>
        </w:rPr>
        <w:t>--</w:t>
      </w:r>
      <w:r>
        <w:rPr>
          <w:rFonts w:ascii="Times New Roman" w:hAnsi="Times New Roman" w:cs="Times New Roman" w:eastAsia="Times New Roman"/>
          <w:sz w:val="49"/>
          <w:szCs w:val="49"/>
          <w:color w:val="494949"/>
          <w:spacing w:val="-3"/>
          <w:w w:val="36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747474"/>
          <w:spacing w:val="9"/>
          <w:w w:val="11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0"/>
          <w:w w:val="3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-1"/>
          <w:w w:val="3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83"/>
        </w:rPr>
        <w:t>--.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83"/>
        </w:rPr>
        <w:t>..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23"/>
          <w:w w:val="8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0"/>
          <w:w w:val="56"/>
        </w:rPr>
        <w:t>---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-5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57"/>
        </w:rPr>
        <w:t>.</w:t>
      </w:r>
      <w:r>
        <w:rPr>
          <w:rFonts w:ascii="Arial" w:hAnsi="Arial" w:cs="Arial" w:eastAsia="Arial"/>
          <w:sz w:val="19"/>
          <w:szCs w:val="19"/>
          <w:color w:val="494949"/>
          <w:spacing w:val="-3"/>
          <w:w w:val="110"/>
        </w:rPr>
        <w:t>-</w:t>
      </w:r>
      <w:r>
        <w:rPr>
          <w:rFonts w:ascii="Arial" w:hAnsi="Arial" w:cs="Arial" w:eastAsia="Arial"/>
          <w:sz w:val="19"/>
          <w:szCs w:val="19"/>
          <w:color w:val="1F1F1F"/>
          <w:spacing w:val="-18"/>
          <w:w w:val="144"/>
        </w:rPr>
        <w:t>-</w:t>
      </w:r>
      <w:r>
        <w:rPr>
          <w:rFonts w:ascii="Arial" w:hAnsi="Arial" w:cs="Arial" w:eastAsia="Arial"/>
          <w:sz w:val="19"/>
          <w:szCs w:val="19"/>
          <w:color w:val="494949"/>
          <w:spacing w:val="-25"/>
          <w:w w:val="150"/>
        </w:rPr>
        <w:t>·</w:t>
      </w:r>
      <w:r>
        <w:rPr>
          <w:rFonts w:ascii="Arial" w:hAnsi="Arial" w:cs="Arial" w:eastAsia="Arial"/>
          <w:sz w:val="19"/>
          <w:szCs w:val="19"/>
          <w:color w:val="828282"/>
          <w:spacing w:val="-25"/>
          <w:w w:val="104"/>
        </w:rPr>
      </w:r>
      <w:r>
        <w:rPr>
          <w:rFonts w:ascii="Arial" w:hAnsi="Arial" w:cs="Arial" w:eastAsia="Arial"/>
          <w:sz w:val="19"/>
          <w:szCs w:val="19"/>
          <w:color w:val="828282"/>
          <w:spacing w:val="0"/>
          <w:w w:val="104"/>
          <w:emboss/>
        </w:rPr>
        <w:t>·</w:t>
      </w:r>
      <w:r>
        <w:rPr>
          <w:rFonts w:ascii="Arial" w:hAnsi="Arial" w:cs="Arial" w:eastAsia="Arial"/>
          <w:sz w:val="19"/>
          <w:szCs w:val="19"/>
          <w:color w:val="828282"/>
          <w:spacing w:val="0"/>
          <w:w w:val="104"/>
          <w:emboss/>
        </w:rPr>
      </w:r>
      <w:r>
        <w:rPr>
          <w:rFonts w:ascii="Arial" w:hAnsi="Arial" w:cs="Arial" w:eastAsia="Arial"/>
          <w:sz w:val="19"/>
          <w:szCs w:val="19"/>
          <w:color w:val="828282"/>
          <w:spacing w:val="0"/>
          <w:w w:val="104"/>
        </w:rPr>
      </w:r>
      <w:r>
        <w:rPr>
          <w:rFonts w:ascii="Arial" w:hAnsi="Arial" w:cs="Arial" w:eastAsia="Arial"/>
          <w:sz w:val="19"/>
          <w:szCs w:val="19"/>
          <w:color w:val="828282"/>
          <w:spacing w:val="-39"/>
          <w:w w:val="104"/>
        </w:rPr>
        <w:t>·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87"/>
        </w:rPr>
        <w:t>-·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43434"/>
          <w:spacing w:val="10"/>
          <w:w w:val="90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828282"/>
          <w:spacing w:val="0"/>
          <w:w w:val="60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82828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47474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280" w:left="440" w:right="22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181" w:lineRule="exact"/>
        <w:ind w:left="661" w:right="98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872192pt;margin-top:7.996019pt;width:55.53443pt;height:18.5pt;mso-position-horizontal-relative:page;mso-position-vertical-relative:paragraph;z-index:-2010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240" w:val="left"/>
                      <w:tab w:pos="110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47474"/>
                      <w:spacing w:val="0"/>
                      <w:w w:val="2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47474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4747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-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-127"/>
                      <w:w w:val="1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77" w:right="54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9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5"/>
          <w:w w:val="8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10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40" w:lineRule="auto"/>
        <w:ind w:left="291" w:right="537"/>
        <w:jc w:val="center"/>
        <w:rPr>
          <w:rFonts w:ascii="Arial" w:hAnsi="Arial" w:cs="Arial" w:eastAsia="Arial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75"/>
        </w:rPr>
        <w:t>c:.oau:.-,.,.;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75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7"/>
          <w:w w:val="7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43434"/>
          <w:spacing w:val="0"/>
          <w:w w:val="100"/>
        </w:rPr>
        <w:t>DU..</w:t>
      </w:r>
      <w:r>
        <w:rPr>
          <w:rFonts w:ascii="Times New Roman" w:hAnsi="Times New Roman" w:cs="Times New Roman" w:eastAsia="Times New Roman"/>
          <w:sz w:val="7"/>
          <w:szCs w:val="7"/>
          <w:color w:val="34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9"/>
        </w:rPr>
        <w:t>ES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13"/>
          <w:w w:val="10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9"/>
        </w:rPr>
        <w:t>ADO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0"/>
          <w:w w:val="100"/>
        </w:rPr>
        <w:t>ot: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09"/>
        </w:rPr>
        <w:t>.L\J...l</w:t>
      </w:r>
      <w:r>
        <w:rPr>
          <w:rFonts w:ascii="Arial" w:hAnsi="Arial" w:cs="Arial" w:eastAsia="Arial"/>
          <w:sz w:val="6"/>
          <w:szCs w:val="6"/>
          <w:color w:val="030303"/>
          <w:spacing w:val="-7"/>
          <w:w w:val="109"/>
        </w:rPr>
        <w:t>5</w:t>
      </w:r>
      <w:r>
        <w:rPr>
          <w:rFonts w:ascii="Arial" w:hAnsi="Arial" w:cs="Arial" w:eastAsia="Arial"/>
          <w:sz w:val="6"/>
          <w:szCs w:val="6"/>
          <w:color w:val="1F1F1F"/>
          <w:spacing w:val="-69"/>
          <w:w w:val="159"/>
        </w:rPr>
        <w:t>1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10"/>
        </w:rPr>
        <w:t>(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09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1F1F1F"/>
          <w:spacing w:val="0"/>
          <w:w w:val="159"/>
        </w:rPr>
        <w:t>)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35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52"/>
          </w:rPr>
          <w:t>www.jalisco.gobk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5" w:after="0" w:line="182" w:lineRule="exact"/>
        <w:ind w:left="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7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left="7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43434"/>
          <w:spacing w:val="0"/>
          <w:w w:val="120"/>
          <w:position w:val="-2"/>
        </w:rPr>
        <w:t>!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8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F1F1F"/>
          <w:spacing w:val="0"/>
          <w:w w:val="180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370" w:lineRule="exact"/>
        <w:ind w:left="93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1F1F1F"/>
          <w:spacing w:val="0"/>
          <w:w w:val="52"/>
          <w:position w:val="-2"/>
        </w:rPr>
        <w:t>j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9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8.185898pt;margin-top:5.618302pt;width:13.494103pt;height:269.910664pt;mso-position-horizontal-relative:page;mso-position-vertical-relative:paragraph;z-index:-2017" coordorigin="2764,112" coordsize="270,5398">
            <v:shape style="position:absolute;left:2765;top:1089;width:269;height:2803" type="#_x0000_t75">
              <v:imagedata r:id="rId36" o:title=""/>
            </v:shape>
            <v:group style="position:absolute;left:2908;top:122;width:2;height:986" coordorigin="2908,122" coordsize="2,986">
              <v:shape style="position:absolute;left:2908;top:122;width:2;height:986" coordorigin="2908,122" coordsize="0,986" path="m2908,1108l2908,122e" filled="f" stroked="t" strokeweight=".948102pt" strokecolor="#131313">
                <v:path arrowok="t"/>
              </v:shape>
            </v:group>
            <v:group style="position:absolute;left:2766;top:3884;width:2;height:1624" coordorigin="2766,3884" coordsize="2,1624">
              <v:shape style="position:absolute;left:2766;top:3884;width:2;height:1624" coordorigin="2766,3884" coordsize="0,1624" path="m2766,5508l2766,3884e" filled="f" stroked="t" strokeweight=".237026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00"/>
          <w:position w:val="-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arábigos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  <w:position w:val="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  <w:position w:val="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52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IV,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  <w:position w:val="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  <w:position w:val="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5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3"/>
        </w:rPr>
        <w:t>Fiscalía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3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3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2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29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38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2" w:lineRule="auto"/>
        <w:ind w:left="335" w:right="83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1F1F1F"/>
          <w:spacing w:val="-1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neral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2"/>
        </w:rPr>
        <w:t>C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MTRO.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CASTELLANOS,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Fiscal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MTRO.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ZAMUDIO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GRAVE,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GONZALEZ,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stadistic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-1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4"/>
        </w:rPr>
        <w:t>F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9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respectivamente,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elaborados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dieciséi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derivó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petició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4"/>
        </w:rPr>
        <w:t>n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440" w:right="81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5.216125pt;margin-top:9.401635pt;width:.1pt;height:147.160554pt;mso-position-horizontal-relative:page;mso-position-vertical-relative:paragraph;z-index:-2013" coordorigin="11704,188" coordsize="2,2943">
            <v:shape style="position:absolute;left:11704;top:188;width:2;height:2943" coordorigin="11704,188" coordsize="0,2943" path="m11704,3131l11704,188e" filled="f" stroked="t" strokeweight=".948102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A-Ofici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SPFC/1412/2016,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ar'i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6" w:lineRule="exact"/>
        <w:ind w:left="1449" w:right="82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5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343434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5" w:right="79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1214/201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signado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ANAYA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Regio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06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01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</w:rPr>
        <w:t>5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6" w:lineRule="exact"/>
        <w:ind w:left="1445" w:right="80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5.571655pt;margin-top:-5.493191pt;width:16.348352pt;height:258.836711pt;mso-position-horizontal-relative:page;mso-position-vertical-relative:paragraph;z-index:-2018" coordorigin="11711,-110" coordsize="327,5177">
            <v:shape style="position:absolute;left:11789;top:-110;width:250;height:1094" type="#_x0000_t75">
              <v:imagedata r:id="rId37" o:title=""/>
            </v:shape>
            <v:group style="position:absolute;left:11721;top:1962;width:2;height:943" coordorigin="11721,1962" coordsize="2,943">
              <v:shape style="position:absolute;left:11721;top:1962;width:2;height:943" coordorigin="11721,1962" coordsize="0,943" path="m11721,2905l11721,1962e" filled="f" stroked="t" strokeweight=".948102pt" strokecolor="#1F1F1F">
                <v:path arrowok="t"/>
              </v:shape>
            </v:group>
            <v:group style="position:absolute;left:11733;top:981;width:2;height:4077" coordorigin="11733,981" coordsize="2,4077">
              <v:shape style="position:absolute;left:11733;top:981;width:2;height:4077" coordorigin="11733,981" coordsize="0,4077" path="m11733,5057l11733,981e" filled="f" stroked="t" strokeweight=".948102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9.199997pt;margin-top:6.026797pt;width:14.4pt;height:223.679993pt;mso-position-horizontal-relative:page;mso-position-vertical-relative:paragraph;z-index:-2016" type="#_x0000_t75">
            <v:imagedata r:id="rId3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FGE/CICS/DPCE/91/201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curso,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signado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Estadistica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atender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concernient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iniciaron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durante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remitiend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373" w:right="83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15" w:right="443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373" w:right="794"/>
        <w:jc w:val="left"/>
        <w:tabs>
          <w:tab w:pos="47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0.479980pt;margin-top:115.549301pt;width:30.719999pt;height:68.160004pt;mso-position-horizontal-relative:page;mso-position-vertical-relative:paragraph;z-index:-2014" type="#_x0000_t75">
            <v:imagedata r:id="rId3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present::ldA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rlP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formulad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amenormente,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desprendiéndose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LTAIP/FG/169/2016,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tocant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ordinaria,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estadístico,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desagregar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pued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registros,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artícu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38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8.759118pt;width:26.879999pt;height:122.879997pt;mso-position-horizontal-relative:page;mso-position-vertical-relative:paragraph;z-index:-2015" type="#_x0000_t75">
            <v:imagedata r:id="rId4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5" w:lineRule="exact"/>
        <w:ind w:left="38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90" w:lineRule="exact"/>
        <w:ind w:left="387" w:right="128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apegaron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esp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6" w:lineRule="auto"/>
        <w:ind w:left="383" w:right="7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pretendida.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5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serie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2" w:lineRule="exact"/>
        <w:ind w:left="392" w:right="-20"/>
        <w:jc w:val="left"/>
        <w:tabs>
          <w:tab w:pos="8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recopilados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neces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position w:val="1"/>
        </w:rPr>
        <w:t>1as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343434"/>
          <w:spacing w:val="0"/>
          <w:w w:val="108"/>
          <w:position w:val="1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left="1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76.845856pt;margin-top:31.674667pt;width:328.043377pt;height:.1pt;mso-position-horizontal-relative:page;mso-position-vertical-relative:paragraph;z-index:-2012" coordorigin="5537,633" coordsize="6561,2">
            <v:shape style="position:absolute;left:5537;top:633;width:6561;height:2" coordorigin="5537,633" coordsize="6561,0" path="m5537,633l12098,633e" filled="f" stroked="t" strokeweight="1.659179pt" strokecolor="#080808">
              <v:path arrowok="t"/>
            </v:shape>
          </v:group>
          <w10:wrap type="none"/>
        </w:pict>
      </w:r>
      <w:r>
        <w:rPr/>
        <w:pict>
          <v:group style="position:absolute;margin-left:515.671875pt;margin-top:16.610371pt;width:3.30264pt;height:.1pt;mso-position-horizontal-relative:page;mso-position-vertical-relative:paragraph;z-index:-2011" coordorigin="10313,332" coordsize="66,2">
            <v:shape style="position:absolute;left:10313;top:332;width:66;height:2" coordorigin="10313,332" coordsize="66,0" path="m10313,332l10379,332e" filled="f" stroked="t" strokeweight=".693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461"/>
        </w:rPr>
        <w:t>-</w:t>
      </w:r>
      <w:r>
        <w:rPr>
          <w:rFonts w:ascii="Arial" w:hAnsi="Arial" w:cs="Arial" w:eastAsia="Arial"/>
          <w:sz w:val="22"/>
          <w:szCs w:val="22"/>
          <w:color w:val="1F1F1F"/>
          <w:spacing w:val="-103"/>
          <w:w w:val="461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-39"/>
          <w:w w:val="65"/>
        </w:rPr>
        <w:t>·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167"/>
        </w:rPr>
        <w:t>-</w:t>
      </w:r>
      <w:r>
        <w:rPr>
          <w:rFonts w:ascii="Arial" w:hAnsi="Arial" w:cs="Arial" w:eastAsia="Arial"/>
          <w:sz w:val="22"/>
          <w:szCs w:val="22"/>
          <w:color w:val="1F1F1F"/>
          <w:spacing w:val="-7"/>
          <w:w w:val="167"/>
        </w:rPr>
        <w:t>-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548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39"/>
        </w:rPr>
        <w:t>·-··</w:t>
      </w:r>
      <w:r>
        <w:rPr>
          <w:rFonts w:ascii="Arial" w:hAnsi="Arial" w:cs="Arial" w:eastAsia="Arial"/>
          <w:sz w:val="22"/>
          <w:szCs w:val="22"/>
          <w:color w:val="828282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-39"/>
          <w:w w:val="65"/>
        </w:rPr>
        <w:t>·</w:t>
      </w:r>
      <w:r>
        <w:rPr>
          <w:rFonts w:ascii="Arial" w:hAnsi="Arial" w:cs="Arial" w:eastAsia="Arial"/>
          <w:sz w:val="22"/>
          <w:szCs w:val="22"/>
          <w:color w:val="828282"/>
          <w:spacing w:val="-8"/>
          <w:w w:val="43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90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90"/>
        </w:rPr>
        <w:t>---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90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12"/>
          <w:w w:val="90"/>
        </w:rPr>
        <w:t>-</w:t>
      </w:r>
      <w:r>
        <w:rPr>
          <w:rFonts w:ascii="Arial" w:hAnsi="Arial" w:cs="Arial" w:eastAsia="Arial"/>
          <w:sz w:val="22"/>
          <w:szCs w:val="22"/>
          <w:color w:val="343434"/>
          <w:spacing w:val="-17"/>
          <w:w w:val="166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93"/>
        </w:rPr>
        <w:t>----·-</w:t>
      </w:r>
      <w:r>
        <w:rPr>
          <w:rFonts w:ascii="Arial" w:hAnsi="Arial" w:cs="Arial" w:eastAsia="Arial"/>
          <w:sz w:val="22"/>
          <w:szCs w:val="22"/>
          <w:color w:val="606060"/>
          <w:spacing w:val="3"/>
          <w:w w:val="93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117"/>
        </w:rPr>
        <w:t>-</w:t>
      </w:r>
      <w:r>
        <w:rPr>
          <w:rFonts w:ascii="Arial" w:hAnsi="Arial" w:cs="Arial" w:eastAsia="Arial"/>
          <w:sz w:val="22"/>
          <w:szCs w:val="22"/>
          <w:color w:val="343434"/>
          <w:spacing w:val="0"/>
          <w:w w:val="163"/>
        </w:rPr>
        <w:t>--</w:t>
      </w:r>
      <w:r>
        <w:rPr>
          <w:rFonts w:ascii="Arial" w:hAnsi="Arial" w:cs="Arial" w:eastAsia="Arial"/>
          <w:sz w:val="22"/>
          <w:szCs w:val="22"/>
          <w:color w:val="343434"/>
          <w:spacing w:val="-11"/>
          <w:w w:val="163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-7"/>
          <w:w w:val="87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63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89"/>
        </w:rPr>
        <w:t>---·-</w:t>
      </w:r>
      <w:r>
        <w:rPr>
          <w:rFonts w:ascii="Arial" w:hAnsi="Arial" w:cs="Arial" w:eastAsia="Arial"/>
          <w:sz w:val="22"/>
          <w:szCs w:val="22"/>
          <w:color w:val="494949"/>
          <w:spacing w:val="-11"/>
          <w:w w:val="89"/>
        </w:rPr>
        <w:t>-</w:t>
      </w:r>
      <w:r>
        <w:rPr>
          <w:rFonts w:ascii="Arial" w:hAnsi="Arial" w:cs="Arial" w:eastAsia="Arial"/>
          <w:sz w:val="22"/>
          <w:szCs w:val="22"/>
          <w:color w:val="747474"/>
          <w:spacing w:val="0"/>
          <w:w w:val="70"/>
        </w:rPr>
        <w:t>·</w:t>
      </w:r>
      <w:r>
        <w:rPr>
          <w:rFonts w:ascii="Arial" w:hAnsi="Arial" w:cs="Arial" w:eastAsia="Arial"/>
          <w:sz w:val="22"/>
          <w:szCs w:val="22"/>
          <w:color w:val="747474"/>
          <w:spacing w:val="-6"/>
          <w:w w:val="70"/>
        </w:rPr>
        <w:t>·</w:t>
      </w:r>
      <w:r>
        <w:rPr>
          <w:rFonts w:ascii="Arial" w:hAnsi="Arial" w:cs="Arial" w:eastAsia="Arial"/>
          <w:sz w:val="22"/>
          <w:szCs w:val="22"/>
          <w:color w:val="343434"/>
          <w:spacing w:val="0"/>
          <w:w w:val="80"/>
        </w:rPr>
        <w:t>--·</w:t>
      </w:r>
      <w:r>
        <w:rPr>
          <w:rFonts w:ascii="Arial" w:hAnsi="Arial" w:cs="Arial" w:eastAsia="Arial"/>
          <w:sz w:val="22"/>
          <w:szCs w:val="22"/>
          <w:color w:val="343434"/>
          <w:spacing w:val="7"/>
          <w:w w:val="80"/>
        </w:rPr>
        <w:t>-</w:t>
      </w:r>
      <w:r>
        <w:rPr>
          <w:rFonts w:ascii="Arial" w:hAnsi="Arial" w:cs="Arial" w:eastAsia="Arial"/>
          <w:sz w:val="22"/>
          <w:szCs w:val="22"/>
          <w:color w:val="959595"/>
          <w:spacing w:val="0"/>
          <w:w w:val="108"/>
        </w:rPr>
        <w:t>-</w:t>
      </w:r>
      <w:r>
        <w:rPr>
          <w:rFonts w:ascii="Arial" w:hAnsi="Arial" w:cs="Arial" w:eastAsia="Arial"/>
          <w:sz w:val="22"/>
          <w:szCs w:val="22"/>
          <w:color w:val="959595"/>
          <w:spacing w:val="-5"/>
          <w:w w:val="108"/>
        </w:rPr>
        <w:t>·</w:t>
      </w:r>
      <w:r>
        <w:rPr>
          <w:rFonts w:ascii="Arial" w:hAnsi="Arial" w:cs="Arial" w:eastAsia="Arial"/>
          <w:sz w:val="22"/>
          <w:szCs w:val="22"/>
          <w:color w:val="747474"/>
          <w:spacing w:val="0"/>
          <w:w w:val="103"/>
        </w:rPr>
        <w:t>-</w:t>
      </w:r>
      <w:r>
        <w:rPr>
          <w:rFonts w:ascii="Arial" w:hAnsi="Arial" w:cs="Arial" w:eastAsia="Arial"/>
          <w:sz w:val="22"/>
          <w:szCs w:val="22"/>
          <w:color w:val="747474"/>
          <w:spacing w:val="-14"/>
          <w:w w:val="103"/>
        </w:rPr>
        <w:t>-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47"/>
        </w:rPr>
        <w:t>-·</w:t>
      </w:r>
      <w:r>
        <w:rPr>
          <w:rFonts w:ascii="Arial" w:hAnsi="Arial" w:cs="Arial" w:eastAsia="Arial"/>
          <w:sz w:val="22"/>
          <w:szCs w:val="22"/>
          <w:color w:val="959595"/>
          <w:spacing w:val="-6"/>
          <w:w w:val="79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53"/>
        </w:rPr>
        <w:t>-----</w:t>
      </w:r>
      <w:r>
        <w:rPr>
          <w:rFonts w:ascii="Arial" w:hAnsi="Arial" w:cs="Arial" w:eastAsia="Arial"/>
          <w:sz w:val="22"/>
          <w:szCs w:val="22"/>
          <w:color w:val="606060"/>
          <w:spacing w:val="-7"/>
          <w:w w:val="53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50"/>
        </w:rPr>
        <w:t>-·--</w:t>
      </w:r>
      <w:r>
        <w:rPr>
          <w:rFonts w:ascii="Arial" w:hAnsi="Arial" w:cs="Arial" w:eastAsia="Arial"/>
          <w:sz w:val="22"/>
          <w:szCs w:val="22"/>
          <w:color w:val="828282"/>
          <w:spacing w:val="-6"/>
          <w:w w:val="50"/>
        </w:rPr>
        <w:t>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28"/>
        </w:rPr>
        <w:t>--</w:t>
      </w:r>
      <w:r>
        <w:rPr>
          <w:rFonts w:ascii="Arial" w:hAnsi="Arial" w:cs="Arial" w:eastAsia="Arial"/>
          <w:sz w:val="22"/>
          <w:szCs w:val="22"/>
          <w:color w:val="606060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ACACAC"/>
          <w:spacing w:val="-42"/>
          <w:w w:val="108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-27"/>
          <w:w w:val="129"/>
        </w:rPr>
        <w:t>·</w:t>
      </w:r>
      <w:r>
        <w:rPr>
          <w:rFonts w:ascii="Arial" w:hAnsi="Arial" w:cs="Arial" w:eastAsia="Arial"/>
          <w:sz w:val="22"/>
          <w:szCs w:val="22"/>
          <w:color w:val="343434"/>
          <w:spacing w:val="0"/>
          <w:w w:val="94"/>
        </w:rPr>
        <w:t>--·--·-</w:t>
      </w:r>
      <w:r>
        <w:rPr>
          <w:rFonts w:ascii="Arial" w:hAnsi="Arial" w:cs="Arial" w:eastAsia="Arial"/>
          <w:sz w:val="22"/>
          <w:szCs w:val="22"/>
          <w:color w:val="343434"/>
          <w:spacing w:val="-16"/>
          <w:w w:val="94"/>
        </w:rPr>
        <w:t>·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74"/>
        </w:rPr>
        <w:t>------</w:t>
      </w:r>
      <w:r>
        <w:rPr>
          <w:rFonts w:ascii="Arial" w:hAnsi="Arial" w:cs="Arial" w:eastAsia="Arial"/>
          <w:sz w:val="22"/>
          <w:szCs w:val="22"/>
          <w:color w:val="606060"/>
          <w:spacing w:val="9"/>
          <w:w w:val="74"/>
        </w:rPr>
        <w:t>-</w:t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83"/>
        </w:rPr>
        <w:t>---</w:t>
      </w:r>
      <w:r>
        <w:rPr>
          <w:rFonts w:ascii="Arial" w:hAnsi="Arial" w:cs="Arial" w:eastAsia="Arial"/>
          <w:sz w:val="22"/>
          <w:szCs w:val="22"/>
          <w:color w:val="828282"/>
          <w:spacing w:val="-3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06060"/>
          <w:spacing w:val="-1"/>
          <w:w w:val="40"/>
        </w:rPr>
        <w:t>-</w:t>
      </w:r>
      <w:r>
        <w:rPr>
          <w:rFonts w:ascii="Arial" w:hAnsi="Arial" w:cs="Arial" w:eastAsia="Arial"/>
          <w:sz w:val="22"/>
          <w:szCs w:val="22"/>
          <w:color w:val="343434"/>
          <w:spacing w:val="0"/>
          <w:w w:val="109"/>
        </w:rPr>
        <w:t>----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53"/>
        </w:rPr>
        <w:t>--</w:t>
      </w:r>
      <w:r>
        <w:rPr>
          <w:rFonts w:ascii="Arial" w:hAnsi="Arial" w:cs="Arial" w:eastAsia="Arial"/>
          <w:sz w:val="22"/>
          <w:szCs w:val="22"/>
          <w:color w:val="606060"/>
          <w:spacing w:val="-3"/>
          <w:w w:val="53"/>
        </w:rPr>
        <w:t>-</w:t>
      </w:r>
      <w:r>
        <w:rPr>
          <w:rFonts w:ascii="Arial" w:hAnsi="Arial" w:cs="Arial" w:eastAsia="Arial"/>
          <w:sz w:val="22"/>
          <w:szCs w:val="22"/>
          <w:color w:val="343434"/>
          <w:spacing w:val="0"/>
          <w:w w:val="96"/>
        </w:rPr>
        <w:t>---·</w:t>
      </w:r>
      <w:r>
        <w:rPr>
          <w:rFonts w:ascii="Arial" w:hAnsi="Arial" w:cs="Arial" w:eastAsia="Arial"/>
          <w:sz w:val="22"/>
          <w:szCs w:val="22"/>
          <w:color w:val="343434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ACACAC"/>
          <w:spacing w:val="0"/>
          <w:w w:val="28"/>
        </w:rPr>
        <w:t>.</w:t>
      </w:r>
      <w:r>
        <w:rPr>
          <w:rFonts w:ascii="Arial" w:hAnsi="Arial" w:cs="Arial" w:eastAsia="Arial"/>
          <w:sz w:val="22"/>
          <w:szCs w:val="22"/>
          <w:color w:val="ACACAC"/>
          <w:spacing w:val="2"/>
          <w:w w:val="28"/>
        </w:rPr>
        <w:t>.</w:t>
      </w:r>
      <w:r>
        <w:rPr>
          <w:rFonts w:ascii="Arial" w:hAnsi="Arial" w:cs="Arial" w:eastAsia="Arial"/>
          <w:sz w:val="22"/>
          <w:szCs w:val="22"/>
          <w:color w:val="606060"/>
          <w:spacing w:val="-4"/>
          <w:w w:val="193"/>
        </w:rPr>
        <w:t>.</w:t>
      </w:r>
      <w:r>
        <w:rPr>
          <w:rFonts w:ascii="Arial" w:hAnsi="Arial" w:cs="Arial" w:eastAsia="Arial"/>
          <w:sz w:val="22"/>
          <w:szCs w:val="22"/>
          <w:color w:val="1F1F1F"/>
          <w:spacing w:val="-32"/>
          <w:w w:val="128"/>
        </w:rPr>
        <w:t>.</w:t>
      </w:r>
      <w:r>
        <w:rPr>
          <w:rFonts w:ascii="Arial" w:hAnsi="Arial" w:cs="Arial" w:eastAsia="Arial"/>
          <w:sz w:val="22"/>
          <w:szCs w:val="22"/>
          <w:color w:val="606060"/>
          <w:spacing w:val="0"/>
          <w:w w:val="39"/>
        </w:rPr>
        <w:t>.</w:t>
      </w:r>
      <w:r>
        <w:rPr>
          <w:rFonts w:ascii="Arial" w:hAnsi="Arial" w:cs="Arial" w:eastAsia="Arial"/>
          <w:sz w:val="22"/>
          <w:szCs w:val="22"/>
          <w:color w:val="606060"/>
          <w:spacing w:val="-6"/>
          <w:w w:val="39"/>
        </w:rPr>
        <w:t>.</w:t>
      </w:r>
      <w:r>
        <w:rPr>
          <w:rFonts w:ascii="Arial" w:hAnsi="Arial" w:cs="Arial" w:eastAsia="Arial"/>
          <w:sz w:val="22"/>
          <w:szCs w:val="22"/>
          <w:color w:val="343434"/>
          <w:spacing w:val="-16"/>
          <w:w w:val="128"/>
        </w:rPr>
        <w:t>.</w:t>
      </w:r>
      <w:r>
        <w:rPr>
          <w:rFonts w:ascii="Arial" w:hAnsi="Arial" w:cs="Arial" w:eastAsia="Arial"/>
          <w:sz w:val="22"/>
          <w:szCs w:val="22"/>
          <w:color w:val="1F1F1F"/>
          <w:spacing w:val="9"/>
          <w:w w:val="74"/>
        </w:rPr>
        <w:t>_</w:t>
      </w:r>
      <w:r>
        <w:rPr>
          <w:rFonts w:ascii="Arial" w:hAnsi="Arial" w:cs="Arial" w:eastAsia="Arial"/>
          <w:sz w:val="22"/>
          <w:szCs w:val="22"/>
          <w:color w:val="1F1F1F"/>
          <w:spacing w:val="9"/>
          <w:w w:val="99"/>
        </w:rPr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99"/>
          <w:u w:val="single" w:color="484848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100"/>
          <w:u w:val="single" w:color="484848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15"/>
          <w:w w:val="100"/>
          <w:u w:val="single" w:color="484848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15"/>
          <w:w w:val="100"/>
          <w:u w:val="single" w:color="484848"/>
        </w:rPr>
      </w:r>
      <w:r>
        <w:rPr>
          <w:rFonts w:ascii="Arial" w:hAnsi="Arial" w:cs="Arial" w:eastAsia="Arial"/>
          <w:sz w:val="22"/>
          <w:szCs w:val="22"/>
          <w:color w:val="1F1F1F"/>
          <w:spacing w:val="15"/>
          <w:w w:val="100"/>
        </w:rPr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26"/>
        </w:rPr>
        <w:t>_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26"/>
        </w:rPr>
        <w:t>  </w:t>
      </w:r>
      <w:r>
        <w:rPr>
          <w:rFonts w:ascii="Arial" w:hAnsi="Arial" w:cs="Arial" w:eastAsia="Arial"/>
          <w:sz w:val="22"/>
          <w:szCs w:val="22"/>
          <w:color w:val="1F1F1F"/>
          <w:spacing w:val="13"/>
          <w:w w:val="26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26"/>
          <w:u w:val="single" w:color="5F5F5F"/>
        </w:rPr>
        <w:t>      </w:t>
      </w:r>
      <w:r>
        <w:rPr>
          <w:rFonts w:ascii="Arial" w:hAnsi="Arial" w:cs="Arial" w:eastAsia="Arial"/>
          <w:sz w:val="22"/>
          <w:szCs w:val="22"/>
          <w:color w:val="1F1F1F"/>
          <w:spacing w:val="10"/>
          <w:w w:val="26"/>
          <w:u w:val="single" w:color="5F5F5F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26"/>
        </w:rPr>
        <w:t>  </w:t>
      </w:r>
      <w:r>
        <w:rPr>
          <w:rFonts w:ascii="Arial" w:hAnsi="Arial" w:cs="Arial" w:eastAsia="Arial"/>
          <w:sz w:val="22"/>
          <w:szCs w:val="22"/>
          <w:color w:val="1F1F1F"/>
          <w:spacing w:val="13"/>
          <w:w w:val="26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26"/>
          <w:u w:val="single" w:color="333333"/>
        </w:rPr>
        <w:t>      </w:t>
      </w:r>
      <w:r>
        <w:rPr>
          <w:rFonts w:ascii="Arial" w:hAnsi="Arial" w:cs="Arial" w:eastAsia="Arial"/>
          <w:sz w:val="22"/>
          <w:szCs w:val="22"/>
          <w:color w:val="1F1F1F"/>
          <w:spacing w:val="10"/>
          <w:w w:val="26"/>
          <w:u w:val="single" w:color="333333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10"/>
          <w:w w:val="26"/>
        </w:rPr>
      </w:r>
      <w:r>
        <w:rPr>
          <w:rFonts w:ascii="Arial" w:hAnsi="Arial" w:cs="Arial" w:eastAsia="Arial"/>
          <w:sz w:val="22"/>
          <w:szCs w:val="22"/>
          <w:color w:val="747474"/>
          <w:spacing w:val="0"/>
          <w:w w:val="15"/>
        </w:rPr>
        <w:t>_</w:t>
      </w:r>
      <w:r>
        <w:rPr>
          <w:rFonts w:ascii="Arial" w:hAnsi="Arial" w:cs="Arial" w:eastAsia="Arial"/>
          <w:sz w:val="22"/>
          <w:szCs w:val="22"/>
          <w:color w:val="747474"/>
          <w:spacing w:val="0"/>
          <w:w w:val="15"/>
        </w:rPr>
        <w:t>       </w:t>
      </w:r>
      <w:r>
        <w:rPr>
          <w:rFonts w:ascii="Arial" w:hAnsi="Arial" w:cs="Arial" w:eastAsia="Arial"/>
          <w:sz w:val="22"/>
          <w:szCs w:val="22"/>
          <w:color w:val="747474"/>
          <w:spacing w:val="3"/>
          <w:w w:val="15"/>
        </w:rPr>
        <w:t> </w:t>
      </w:r>
      <w:r>
        <w:rPr>
          <w:rFonts w:ascii="Arial" w:hAnsi="Arial" w:cs="Arial" w:eastAsia="Arial"/>
          <w:sz w:val="22"/>
          <w:szCs w:val="22"/>
          <w:color w:val="747474"/>
          <w:spacing w:val="2"/>
          <w:w w:val="33"/>
        </w:rPr>
        <w:t>_</w:t>
      </w:r>
      <w:r>
        <w:rPr>
          <w:rFonts w:ascii="Arial" w:hAnsi="Arial" w:cs="Arial" w:eastAsia="Arial"/>
          <w:sz w:val="22"/>
          <w:szCs w:val="22"/>
          <w:color w:val="1F1F1F"/>
          <w:spacing w:val="2"/>
          <w:w w:val="33"/>
        </w:rPr>
        <w:t>_</w:t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33"/>
          <w:u w:val="single" w:color="484848"/>
        </w:rPr>
        <w:t>           </w:t>
      </w:r>
      <w:r>
        <w:rPr>
          <w:rFonts w:ascii="Arial" w:hAnsi="Arial" w:cs="Arial" w:eastAsia="Arial"/>
          <w:sz w:val="22"/>
          <w:szCs w:val="22"/>
          <w:color w:val="1F1F1F"/>
          <w:spacing w:val="3"/>
          <w:w w:val="33"/>
          <w:u w:val="single" w:color="484848"/>
        </w:rPr>
        <w:t> </w:t>
      </w:r>
      <w:r>
        <w:rPr>
          <w:rFonts w:ascii="Arial" w:hAnsi="Arial" w:cs="Arial" w:eastAsia="Arial"/>
          <w:sz w:val="22"/>
          <w:szCs w:val="22"/>
          <w:color w:val="1F1F1F"/>
          <w:spacing w:val="3"/>
          <w:w w:val="33"/>
        </w:rPr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227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40" w:right="220"/>
          <w:cols w:num="2" w:equalWidth="0">
            <w:col w:w="2215" w:space="129"/>
            <w:col w:w="9236"/>
          </w:cols>
        </w:sectPr>
      </w:pPr>
      <w:rPr/>
    </w:p>
    <w:p>
      <w:pPr>
        <w:spacing w:before="80" w:after="0" w:line="240" w:lineRule="auto"/>
        <w:ind w:left="2475" w:right="-75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41.279999pt;margin-top:31.379929pt;width:49.919998pt;height:49.919998pt;mso-position-horizontal-relative:page;mso-position-vertical-relative:paragraph;z-index:-2009" type="#_x0000_t75">
            <v:imagedata r:id="rId41" o:title=""/>
          </v:shape>
        </w:pict>
      </w:r>
      <w:r>
        <w:rPr>
          <w:rFonts w:ascii="Arial" w:hAnsi="Arial" w:cs="Arial" w:eastAsia="Arial"/>
          <w:sz w:val="23"/>
          <w:szCs w:val="23"/>
          <w:color w:val="1D1D1D"/>
          <w:spacing w:val="-21"/>
          <w:w w:val="138"/>
        </w:rPr>
        <w:t>-</w:t>
      </w:r>
      <w:r>
        <w:rPr>
          <w:rFonts w:ascii="Arial" w:hAnsi="Arial" w:cs="Arial" w:eastAsia="Arial"/>
          <w:sz w:val="23"/>
          <w:szCs w:val="23"/>
          <w:color w:val="1D1D1D"/>
          <w:spacing w:val="-10"/>
          <w:w w:val="187"/>
        </w:rPr>
        <w:t>·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82"/>
        </w:rPr>
        <w:t>-··</w:t>
      </w:r>
      <w:r>
        <w:rPr>
          <w:rFonts w:ascii="Arial" w:hAnsi="Arial" w:cs="Arial" w:eastAsia="Arial"/>
          <w:sz w:val="23"/>
          <w:szCs w:val="23"/>
          <w:color w:val="4F4F4F"/>
          <w:spacing w:val="-39"/>
          <w:w w:val="81"/>
        </w:rPr>
        <w:t>=</w:t>
      </w:r>
      <w:r>
        <w:rPr>
          <w:rFonts w:ascii="Arial" w:hAnsi="Arial" w:cs="Arial" w:eastAsia="Arial"/>
          <w:sz w:val="23"/>
          <w:szCs w:val="23"/>
          <w:color w:val="808080"/>
          <w:spacing w:val="-14"/>
          <w:w w:val="62"/>
        </w:rPr>
        <w:t>·</w:t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64"/>
        </w:rPr>
        <w:t>-</w:t>
      </w:r>
      <w:r>
        <w:rPr>
          <w:rFonts w:ascii="Arial" w:hAnsi="Arial" w:cs="Arial" w:eastAsia="Arial"/>
          <w:sz w:val="23"/>
          <w:szCs w:val="23"/>
          <w:color w:val="1D1D1D"/>
          <w:spacing w:val="-34"/>
          <w:w w:val="64"/>
        </w:rPr>
        <w:t>·</w:t>
      </w:r>
      <w:r>
        <w:rPr>
          <w:rFonts w:ascii="Arial" w:hAnsi="Arial" w:cs="Arial" w:eastAsia="Arial"/>
          <w:sz w:val="23"/>
          <w:szCs w:val="23"/>
          <w:color w:val="3D3D3D"/>
          <w:spacing w:val="-46"/>
          <w:w w:val="83"/>
        </w:rPr>
        <w:t>·</w:t>
      </w:r>
      <w:r>
        <w:rPr>
          <w:rFonts w:ascii="Arial" w:hAnsi="Arial" w:cs="Arial" w:eastAsia="Arial"/>
          <w:sz w:val="23"/>
          <w:szCs w:val="23"/>
          <w:color w:val="808080"/>
          <w:spacing w:val="0"/>
          <w:w w:val="42"/>
        </w:rPr>
        <w:t>·</w:t>
      </w:r>
      <w:r>
        <w:rPr>
          <w:rFonts w:ascii="Arial" w:hAnsi="Arial" w:cs="Arial" w:eastAsia="Arial"/>
          <w:sz w:val="23"/>
          <w:szCs w:val="23"/>
          <w:color w:val="808080"/>
          <w:spacing w:val="-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55"/>
        </w:rPr>
        <w:t>·</w:t>
      </w:r>
      <w:r>
        <w:rPr>
          <w:rFonts w:ascii="Arial" w:hAnsi="Arial" w:cs="Arial" w:eastAsia="Arial"/>
          <w:sz w:val="23"/>
          <w:szCs w:val="23"/>
          <w:color w:val="626262"/>
          <w:spacing w:val="-17"/>
          <w:w w:val="55"/>
        </w:rPr>
        <w:t>·</w:t>
      </w:r>
      <w:r>
        <w:rPr>
          <w:rFonts w:ascii="Arial" w:hAnsi="Arial" w:cs="Arial" w:eastAsia="Arial"/>
          <w:sz w:val="23"/>
          <w:szCs w:val="23"/>
          <w:color w:val="808080"/>
          <w:spacing w:val="-60"/>
          <w:w w:val="104"/>
        </w:rPr>
        <w:t>·</w:t>
      </w:r>
      <w:r>
        <w:rPr>
          <w:rFonts w:ascii="Arial" w:hAnsi="Arial" w:cs="Arial" w:eastAsia="Arial"/>
          <w:sz w:val="23"/>
          <w:szCs w:val="23"/>
          <w:color w:val="626262"/>
          <w:spacing w:val="-11"/>
          <w:w w:val="55"/>
        </w:rPr>
        <w:t>·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175"/>
        </w:rPr>
        <w:t>-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59"/>
        </w:rPr>
        <w:t>'</w:t>
      </w:r>
      <w:r>
        <w:rPr>
          <w:rFonts w:ascii="Arial" w:hAnsi="Arial" w:cs="Arial" w:eastAsia="Arial"/>
          <w:sz w:val="23"/>
          <w:szCs w:val="23"/>
          <w:color w:val="626262"/>
          <w:spacing w:val="-15"/>
          <w:w w:val="59"/>
        </w:rPr>
        <w:t>"</w:t>
      </w:r>
      <w:r>
        <w:rPr>
          <w:rFonts w:ascii="Arial" w:hAnsi="Arial" w:cs="Arial" w:eastAsia="Arial"/>
          <w:sz w:val="23"/>
          <w:szCs w:val="23"/>
          <w:color w:val="808080"/>
          <w:spacing w:val="5"/>
          <w:w w:val="62"/>
        </w:rPr>
        <w:t>·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17"/>
        </w:rPr>
        <w:t>•</w:t>
      </w:r>
      <w:r>
        <w:rPr>
          <w:rFonts w:ascii="Arial" w:hAnsi="Arial" w:cs="Arial" w:eastAsia="Arial"/>
          <w:sz w:val="23"/>
          <w:szCs w:val="23"/>
          <w:color w:val="4F4F4F"/>
          <w:spacing w:val="-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61"/>
        </w:rPr>
        <w:t>....</w:t>
      </w:r>
      <w:r>
        <w:rPr>
          <w:rFonts w:ascii="Arial" w:hAnsi="Arial" w:cs="Arial" w:eastAsia="Arial"/>
          <w:sz w:val="23"/>
          <w:szCs w:val="23"/>
          <w:color w:val="4F4F4F"/>
          <w:spacing w:val="3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030303"/>
          <w:spacing w:val="3"/>
          <w:w w:val="43"/>
        </w:rPr>
      </w:r>
      <w:r>
        <w:rPr>
          <w:rFonts w:ascii="Arial" w:hAnsi="Arial" w:cs="Arial" w:eastAsia="Arial"/>
          <w:sz w:val="23"/>
          <w:szCs w:val="23"/>
          <w:color w:val="030303"/>
          <w:spacing w:val="0"/>
          <w:w w:val="43"/>
          <w:emboss/>
        </w:rPr>
        <w:t>.</w:t>
      </w:r>
      <w:r>
        <w:rPr>
          <w:rFonts w:ascii="Arial" w:hAnsi="Arial" w:cs="Arial" w:eastAsia="Arial"/>
          <w:sz w:val="23"/>
          <w:szCs w:val="23"/>
          <w:color w:val="030303"/>
          <w:spacing w:val="0"/>
          <w:w w:val="43"/>
          <w:emboss/>
        </w:rPr>
      </w:r>
      <w:r>
        <w:rPr>
          <w:rFonts w:ascii="Arial" w:hAnsi="Arial" w:cs="Arial" w:eastAsia="Arial"/>
          <w:sz w:val="23"/>
          <w:szCs w:val="23"/>
          <w:color w:val="030303"/>
          <w:spacing w:val="0"/>
          <w:w w:val="43"/>
        </w:rPr>
      </w:r>
      <w:r>
        <w:rPr>
          <w:rFonts w:ascii="Arial" w:hAnsi="Arial" w:cs="Arial" w:eastAsia="Arial"/>
          <w:sz w:val="23"/>
          <w:szCs w:val="23"/>
          <w:color w:val="030303"/>
          <w:spacing w:val="12"/>
          <w:w w:val="43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-27"/>
          <w:w w:val="119"/>
        </w:rPr>
        <w:t>·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38"/>
        </w:rPr>
        <w:t>-</w:t>
      </w:r>
      <w:r>
        <w:rPr>
          <w:rFonts w:ascii="Arial" w:hAnsi="Arial" w:cs="Arial" w:eastAsia="Arial"/>
          <w:sz w:val="23"/>
          <w:szCs w:val="23"/>
          <w:color w:val="626262"/>
          <w:spacing w:val="-4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115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13"/>
          <w:w w:val="115"/>
        </w:rPr>
        <w:t>.</w:t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55"/>
        </w:rPr>
        <w:t>.....</w:t>
      </w:r>
      <w:r>
        <w:rPr>
          <w:rFonts w:ascii="Arial" w:hAnsi="Arial" w:cs="Arial" w:eastAsia="Arial"/>
          <w:sz w:val="23"/>
          <w:szCs w:val="23"/>
          <w:color w:val="1D1D1D"/>
          <w:spacing w:val="-17"/>
          <w:w w:val="55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53"/>
        </w:rPr>
        <w:t>...</w:t>
      </w:r>
      <w:r>
        <w:rPr>
          <w:rFonts w:ascii="Arial" w:hAnsi="Arial" w:cs="Arial" w:eastAsia="Arial"/>
          <w:sz w:val="23"/>
          <w:szCs w:val="23"/>
          <w:color w:val="3D3D3D"/>
          <w:spacing w:val="-11"/>
          <w:w w:val="53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42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-3"/>
          <w:w w:val="43"/>
        </w:rPr>
        <w:t>-</w:t>
      </w:r>
      <w:r>
        <w:rPr>
          <w:rFonts w:ascii="Arial" w:hAnsi="Arial" w:cs="Arial" w:eastAsia="Arial"/>
          <w:sz w:val="23"/>
          <w:szCs w:val="23"/>
          <w:color w:val="1D1D1D"/>
          <w:spacing w:val="-28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-5"/>
          <w:w w:val="82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7"/>
          <w:w w:val="41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43"/>
        </w:rPr>
        <w:t>....</w:t>
      </w:r>
      <w:r>
        <w:rPr>
          <w:rFonts w:ascii="Arial" w:hAnsi="Arial" w:cs="Arial" w:eastAsia="Arial"/>
          <w:sz w:val="23"/>
          <w:szCs w:val="23"/>
          <w:color w:val="3D3D3D"/>
          <w:spacing w:val="-22"/>
          <w:w w:val="43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-41"/>
          <w:w w:val="71"/>
        </w:rPr>
        <w:t>.</w:t>
      </w:r>
      <w:r>
        <w:rPr>
          <w:rFonts w:ascii="Arial" w:hAnsi="Arial" w:cs="Arial" w:eastAsia="Arial"/>
          <w:sz w:val="23"/>
          <w:szCs w:val="23"/>
          <w:color w:val="3D3D3D"/>
          <w:spacing w:val="4"/>
          <w:w w:val="43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4"/>
          <w:w w:val="71"/>
        </w:rPr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71"/>
          <w:emboss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71"/>
          <w:emboss/>
        </w:rPr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71"/>
        </w:rPr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71"/>
        </w:rPr>
        <w:t>...</w:t>
      </w:r>
      <w:r>
        <w:rPr>
          <w:rFonts w:ascii="Arial" w:hAnsi="Arial" w:cs="Arial" w:eastAsia="Arial"/>
          <w:sz w:val="23"/>
          <w:szCs w:val="23"/>
          <w:color w:val="626262"/>
          <w:spacing w:val="-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D1D1D"/>
          <w:spacing w:val="4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50"/>
        </w:rPr>
        <w:t>..</w:t>
      </w:r>
      <w:r>
        <w:rPr>
          <w:rFonts w:ascii="Arial" w:hAnsi="Arial" w:cs="Arial" w:eastAsia="Arial"/>
          <w:sz w:val="23"/>
          <w:szCs w:val="23"/>
          <w:color w:val="4F4F4F"/>
          <w:spacing w:val="1"/>
          <w:w w:val="50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1"/>
          <w:w w:val="61"/>
        </w:rPr>
      </w:r>
      <w:r>
        <w:rPr>
          <w:rFonts w:ascii="Arial" w:hAnsi="Arial" w:cs="Arial" w:eastAsia="Arial"/>
          <w:sz w:val="23"/>
          <w:szCs w:val="23"/>
          <w:color w:val="808080"/>
          <w:spacing w:val="-16"/>
          <w:w w:val="61"/>
          <w:emboss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-16"/>
          <w:w w:val="61"/>
          <w:emboss/>
        </w:rPr>
      </w:r>
      <w:r>
        <w:rPr>
          <w:rFonts w:ascii="Arial" w:hAnsi="Arial" w:cs="Arial" w:eastAsia="Arial"/>
          <w:sz w:val="23"/>
          <w:szCs w:val="23"/>
          <w:color w:val="808080"/>
          <w:spacing w:val="-16"/>
          <w:w w:val="61"/>
        </w:rPr>
      </w:r>
      <w:r>
        <w:rPr>
          <w:rFonts w:ascii="Arial" w:hAnsi="Arial" w:cs="Arial" w:eastAsia="Arial"/>
          <w:sz w:val="23"/>
          <w:szCs w:val="23"/>
          <w:color w:val="808080"/>
          <w:spacing w:val="-16"/>
          <w:w w:val="61"/>
        </w:rPr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54"/>
        </w:rPr>
        <w:t>.</w:t>
      </w:r>
      <w:r>
        <w:rPr>
          <w:rFonts w:ascii="Arial" w:hAnsi="Arial" w:cs="Arial" w:eastAsia="Arial"/>
          <w:sz w:val="23"/>
          <w:szCs w:val="23"/>
          <w:color w:val="4F4F4F"/>
          <w:spacing w:val="1"/>
          <w:w w:val="54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0"/>
          <w:w w:val="38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-11"/>
          <w:w w:val="38"/>
        </w:rPr>
        <w:t>.</w:t>
      </w:r>
      <w:r>
        <w:rPr>
          <w:rFonts w:ascii="Arial" w:hAnsi="Arial" w:cs="Arial" w:eastAsia="Arial"/>
          <w:sz w:val="23"/>
          <w:szCs w:val="23"/>
          <w:color w:val="4F4F4F"/>
          <w:spacing w:val="0"/>
          <w:w w:val="59"/>
        </w:rPr>
        <w:t>..</w:t>
      </w:r>
      <w:r>
        <w:rPr>
          <w:rFonts w:ascii="Arial" w:hAnsi="Arial" w:cs="Arial" w:eastAsia="Arial"/>
          <w:sz w:val="23"/>
          <w:szCs w:val="23"/>
          <w:color w:val="4F4F4F"/>
          <w:spacing w:val="-6"/>
          <w:w w:val="59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-31"/>
          <w:w w:val="124"/>
        </w:rPr>
        <w:t>.</w:t>
      </w:r>
      <w:r>
        <w:rPr>
          <w:rFonts w:ascii="Arial" w:hAnsi="Arial" w:cs="Arial" w:eastAsia="Arial"/>
          <w:sz w:val="23"/>
          <w:szCs w:val="23"/>
          <w:color w:val="030303"/>
          <w:spacing w:val="-19"/>
          <w:w w:val="82"/>
        </w:rPr>
        <w:t>.</w:t>
      </w:r>
      <w:r>
        <w:rPr>
          <w:rFonts w:ascii="Arial" w:hAnsi="Arial" w:cs="Arial" w:eastAsia="Arial"/>
          <w:sz w:val="23"/>
          <w:szCs w:val="23"/>
          <w:color w:val="9A9A9A"/>
          <w:spacing w:val="-16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52"/>
        </w:rPr>
        <w:t>....</w:t>
      </w:r>
      <w:r>
        <w:rPr>
          <w:rFonts w:ascii="Arial" w:hAnsi="Arial" w:cs="Arial" w:eastAsia="Arial"/>
          <w:sz w:val="23"/>
          <w:szCs w:val="23"/>
          <w:color w:val="626262"/>
          <w:spacing w:val="-6"/>
          <w:w w:val="52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12"/>
          <w:w w:val="41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71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14"/>
          <w:w w:val="71"/>
        </w:rPr>
        <w:t>.</w:t>
      </w:r>
      <w:r>
        <w:rPr>
          <w:rFonts w:ascii="Arial" w:hAnsi="Arial" w:cs="Arial" w:eastAsia="Arial"/>
          <w:sz w:val="23"/>
          <w:szCs w:val="23"/>
          <w:color w:val="808080"/>
          <w:spacing w:val="-8"/>
          <w:w w:val="41"/>
        </w:rPr>
        <w:t>.</w:t>
      </w:r>
      <w:r>
        <w:rPr>
          <w:rFonts w:ascii="Arial" w:hAnsi="Arial" w:cs="Arial" w:eastAsia="Arial"/>
          <w:sz w:val="23"/>
          <w:szCs w:val="23"/>
          <w:color w:val="626262"/>
          <w:spacing w:val="0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5" w:lineRule="exact"/>
        <w:ind w:left="2444" w:right="3143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134.399994pt;margin-top:13.083182pt;width:14.4pt;height:270.549475pt;mso-position-horizontal-relative:page;mso-position-vertical-relative:paragraph;z-index:-2007" coordorigin="2688,262" coordsize="288,5411">
            <v:shape style="position:absolute;left:2688;top:1421;width:288;height:2899" type="#_x0000_t75">
              <v:imagedata r:id="rId42" o:title=""/>
            </v:shape>
            <v:group style="position:absolute;left:2873;top:271;width:2;height:1169" coordorigin="2873,271" coordsize="2,1169">
              <v:shape style="position:absolute;left:2873;top:271;width:2;height:1169" coordorigin="2873,271" coordsize="0,1169" path="m2873,1441l2873,271e" filled="f" stroked="t" strokeweight=".957746pt" strokecolor="#181818">
                <v:path arrowok="t"/>
              </v:shape>
            </v:group>
            <v:group style="position:absolute;left:2732;top:4331;width:2;height:1337" coordorigin="2732,4331" coordsize="2,1337">
              <v:shape style="position:absolute;left:2732;top:4331;width:2;height:1337" coordorigin="2732,4331" coordsize="0,1337" path="m2732,5668l2732,4331e" filled="f" stroked="t" strokeweight=".478873pt" strokecolor="#4B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color w:val="3D3D3D"/>
          <w:spacing w:val="0"/>
          <w:w w:val="54"/>
          <w:position w:val="-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80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0"/>
          <w:w w:val="79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-6"/>
          <w:w w:val="79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37"/>
        </w:rPr>
        <w:t>...</w:t>
      </w:r>
      <w:r>
        <w:rPr>
          <w:rFonts w:ascii="Arial" w:hAnsi="Arial" w:cs="Arial" w:eastAsia="Arial"/>
          <w:sz w:val="9"/>
          <w:szCs w:val="9"/>
          <w:color w:val="3D3D3D"/>
          <w:spacing w:val="-19"/>
          <w:w w:val="13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5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5"/>
          <w:w w:val="3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3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53"/>
        </w:rPr>
        <w:t>....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13"/>
          <w:w w:val="53"/>
        </w:rPr>
        <w:t> </w:t>
      </w:r>
      <w:r>
        <w:rPr>
          <w:rFonts w:ascii="Arial" w:hAnsi="Arial" w:cs="Arial" w:eastAsia="Arial"/>
          <w:sz w:val="6"/>
          <w:szCs w:val="6"/>
          <w:color w:val="4F4F4F"/>
          <w:spacing w:val="0"/>
          <w:w w:val="165"/>
        </w:rPr>
        <w:t>,</w:t>
      </w:r>
      <w:r>
        <w:rPr>
          <w:rFonts w:ascii="Arial" w:hAnsi="Arial" w:cs="Arial" w:eastAsia="Arial"/>
          <w:sz w:val="6"/>
          <w:szCs w:val="6"/>
          <w:color w:val="4F4F4F"/>
          <w:spacing w:val="-12"/>
          <w:w w:val="165"/>
        </w:rPr>
        <w:t>.</w:t>
      </w:r>
      <w:r>
        <w:rPr>
          <w:rFonts w:ascii="Arial" w:hAnsi="Arial" w:cs="Arial" w:eastAsia="Arial"/>
          <w:sz w:val="14"/>
          <w:szCs w:val="14"/>
          <w:color w:val="626262"/>
          <w:spacing w:val="-1"/>
          <w:w w:val="81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1"/>
          <w:w w:val="102"/>
        </w:rPr>
      </w:r>
      <w:r>
        <w:rPr>
          <w:rFonts w:ascii="Arial" w:hAnsi="Arial" w:cs="Arial" w:eastAsia="Arial"/>
          <w:sz w:val="14"/>
          <w:szCs w:val="14"/>
          <w:color w:val="808080"/>
          <w:spacing w:val="3"/>
          <w:w w:val="102"/>
          <w:emboss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3"/>
          <w:w w:val="102"/>
          <w:emboss/>
        </w:rPr>
      </w:r>
      <w:r>
        <w:rPr>
          <w:rFonts w:ascii="Arial" w:hAnsi="Arial" w:cs="Arial" w:eastAsia="Arial"/>
          <w:sz w:val="14"/>
          <w:szCs w:val="14"/>
          <w:color w:val="808080"/>
          <w:spacing w:val="3"/>
          <w:w w:val="102"/>
        </w:rPr>
      </w:r>
      <w:r>
        <w:rPr>
          <w:rFonts w:ascii="Arial" w:hAnsi="Arial" w:cs="Arial" w:eastAsia="Arial"/>
          <w:sz w:val="14"/>
          <w:szCs w:val="14"/>
          <w:color w:val="808080"/>
          <w:spacing w:val="3"/>
          <w:w w:val="102"/>
        </w:rPr>
      </w:r>
      <w:r>
        <w:rPr>
          <w:rFonts w:ascii="Arial" w:hAnsi="Arial" w:cs="Arial" w:eastAsia="Arial"/>
          <w:sz w:val="14"/>
          <w:szCs w:val="14"/>
          <w:color w:val="626262"/>
          <w:spacing w:val="-9"/>
          <w:w w:val="170"/>
        </w:rPr>
        <w:t>.</w:t>
      </w:r>
      <w:r>
        <w:rPr>
          <w:rFonts w:ascii="Arial" w:hAnsi="Arial" w:cs="Arial" w:eastAsia="Arial"/>
          <w:sz w:val="14"/>
          <w:szCs w:val="14"/>
          <w:color w:val="1D1D1D"/>
          <w:spacing w:val="-3"/>
          <w:w w:val="55"/>
        </w:rPr>
        <w:t>•</w:t>
      </w:r>
      <w:r>
        <w:rPr>
          <w:rFonts w:ascii="Arial" w:hAnsi="Arial" w:cs="Arial" w:eastAsia="Arial"/>
          <w:sz w:val="14"/>
          <w:szCs w:val="14"/>
          <w:color w:val="4F4F4F"/>
          <w:spacing w:val="2"/>
          <w:w w:val="83"/>
        </w:rPr>
        <w:t>•</w:t>
      </w:r>
      <w:r>
        <w:rPr>
          <w:rFonts w:ascii="Arial" w:hAnsi="Arial" w:cs="Arial" w:eastAsia="Arial"/>
          <w:sz w:val="14"/>
          <w:szCs w:val="14"/>
          <w:color w:val="808080"/>
          <w:spacing w:val="0"/>
          <w:w w:val="44"/>
        </w:rPr>
        <w:t>..</w:t>
      </w:r>
      <w:r>
        <w:rPr>
          <w:rFonts w:ascii="Arial" w:hAnsi="Arial" w:cs="Arial" w:eastAsia="Arial"/>
          <w:sz w:val="14"/>
          <w:szCs w:val="14"/>
          <w:color w:val="80808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3"/>
          <w:w w:val="164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99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98"/>
        </w:rPr>
        <w:t>;</w:t>
      </w:r>
      <w:r>
        <w:rPr>
          <w:rFonts w:ascii="Arial" w:hAnsi="Arial" w:cs="Arial" w:eastAsia="Arial"/>
          <w:sz w:val="7"/>
          <w:szCs w:val="7"/>
          <w:color w:val="808080"/>
          <w:spacing w:val="0"/>
          <w:w w:val="56"/>
        </w:rPr>
        <w:t>.....</w:t>
      </w:r>
      <w:r>
        <w:rPr>
          <w:rFonts w:ascii="Arial" w:hAnsi="Arial" w:cs="Arial" w:eastAsia="Arial"/>
          <w:sz w:val="7"/>
          <w:szCs w:val="7"/>
          <w:color w:val="8080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-1"/>
          <w:w w:val="4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0" w:bottom="280" w:left="360" w:right="240"/>
          <w:cols w:num="2" w:equalWidth="0">
            <w:col w:w="5762" w:space="3925"/>
            <w:col w:w="1953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24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192" w:lineRule="exact"/>
        <w:ind w:left="704" w:right="134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8.159973pt;margin-top:-129.625488pt;width:45.119999pt;height:47.040001pt;mso-position-horizontal-relative:page;mso-position-vertical-relative:paragraph;z-index:-2008" type="#_x0000_t75">
            <v:imagedata r:id="rId4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15493pt;margin-top:9.554296pt;width:60.294505pt;height:18.5pt;mso-position-horizontal-relative:page;mso-position-vertical-relative:paragraph;z-index:-2000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260" w:val="left"/>
                      <w:tab w:pos="82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spacing w:val="0"/>
                      <w:w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-7"/>
                      <w:w w:val="1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-33"/>
                      <w:w w:val="1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26262"/>
                      <w:spacing w:val="-67"/>
                      <w:w w:val="1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81"/>
          <w:position w:val="-1"/>
        </w:rPr>
        <w:t>F</w:t>
      </w:r>
      <w:r>
        <w:rPr>
          <w:rFonts w:ascii="Arial" w:hAnsi="Arial" w:cs="Arial" w:eastAsia="Arial"/>
          <w:sz w:val="17"/>
          <w:szCs w:val="17"/>
          <w:color w:val="1D1D1D"/>
          <w:spacing w:val="-16"/>
          <w:w w:val="16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-1"/>
        </w:rPr>
        <w:t>scalía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12" w:right="91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323" w:right="92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5"/>
          <w:w w:val="127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67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9"/>
          <w:w w:val="167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9"/>
          <w:w w:val="120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0"/>
        </w:rPr>
        <w:t>&amp;t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23"/>
          <w:w w:val="11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2"/>
          <w:w w:val="25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105"/>
        </w:rPr>
        <w:t>M'J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5"/>
          <w:w w:val="119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9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3"/>
          <w:w w:val="136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11"/>
          <w:w w:val="152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1"/>
        </w:rPr>
        <w:t>AIX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9"/>
          <w:w w:val="127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7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7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D1D1D"/>
          <w:spacing w:val="0"/>
          <w:w w:val="164"/>
        </w:rPr>
        <w:t>l</w:t>
      </w:r>
      <w:r>
        <w:rPr>
          <w:rFonts w:ascii="Arial" w:hAnsi="Arial" w:cs="Arial" w:eastAsia="Arial"/>
          <w:sz w:val="7"/>
          <w:szCs w:val="7"/>
          <w:color w:val="1D1D1D"/>
          <w:spacing w:val="-20"/>
          <w:w w:val="16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64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3"/>
          <w:w w:val="16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10"/>
        </w:rPr>
        <w:t>lSCO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8" w:after="0" w:line="243" w:lineRule="auto"/>
        <w:ind w:right="71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45"/>
        </w:rPr>
        <w:t>•</w:t>
      </w:r>
      <w:r>
        <w:rPr>
          <w:rFonts w:ascii="Arial" w:hAnsi="Arial" w:cs="Arial" w:eastAsia="Arial"/>
          <w:sz w:val="17"/>
          <w:szCs w:val="17"/>
          <w:color w:val="4F4F4F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-4"/>
          <w:w w:val="59"/>
        </w:rPr>
        <w:t>.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59"/>
        </w:rPr>
        <w:t>\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9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85"/>
        </w:rPr>
        <w:t>€</w:t>
      </w:r>
      <w:r>
        <w:rPr>
          <w:rFonts w:ascii="Arial" w:hAnsi="Arial" w:cs="Arial" w:eastAsia="Arial"/>
          <w:sz w:val="17"/>
          <w:szCs w:val="17"/>
          <w:color w:val="1D1D1D"/>
          <w:spacing w:val="-14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controles,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etc.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1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6"/>
        </w:rPr>
        <w:t>í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3D3D3D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t1end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tambié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posibilidad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diligencias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etc.,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nfinida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4"/>
        </w:rPr>
        <w:t>m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extraídos,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concentrarlo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80"/>
        </w:rPr>
        <w:t>r</w:t>
      </w:r>
      <w:r>
        <w:rPr>
          <w:rFonts w:ascii="Arial" w:hAnsi="Arial" w:cs="Arial" w:eastAsia="Arial"/>
          <w:sz w:val="17"/>
          <w:szCs w:val="17"/>
          <w:color w:val="1D1D1D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usultarí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insuficient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actividades,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desconcentraría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diseñada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1D1D1D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60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-1"/>
          <w:w w:val="12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17"/>
          <w:w w:val="16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generado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D1D1D"/>
          <w:spacing w:val="1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consideran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instituc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-8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29" w:right="73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559998pt;margin-top:-45.944988pt;width:12.48pt;height:383.657898pt;mso-position-horizontal-relative:page;mso-position-vertical-relative:paragraph;z-index:-2006" coordorigin="11731,-919" coordsize="250,7673">
            <v:shape style="position:absolute;left:11731;top:1132;width:250;height:2938" type="#_x0000_t75">
              <v:imagedata r:id="rId45" o:title=""/>
            </v:shape>
            <v:group style="position:absolute;left:11764;top:-909;width:2;height:2281" coordorigin="11764,-909" coordsize="2,2281">
              <v:shape style="position:absolute;left:11764;top:-909;width:2;height:2281" coordorigin="11764,-909" coordsize="0,2281" path="m11764,1372l11764,-909e" filled="f" stroked="t" strokeweight=".957746pt" strokecolor="#181818">
                <v:path arrowok="t"/>
              </v:shape>
            </v:group>
            <v:group style="position:absolute;left:11778;top:3979;width:2;height:2765" coordorigin="11778,3979" coordsize="2,2765">
              <v:shape style="position:absolute;left:11778;top:3979;width:2;height:2765" coordorigin="11778,3979" coordsize="0,2765" path="m11778,6745l11778,3979e" filled="f" stroked="t" strokeweight=".957746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CONCEPTO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Averiguacione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aglutine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material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temporalidad,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sentido,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evidencia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meramente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estadístico,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33" w:lineRule="auto"/>
        <w:ind w:left="34" w:right="71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5.360001pt;margin-top:22.759632pt;width:14.4pt;height:140.160004pt;mso-position-horizontal-relative:page;mso-position-vertical-relative:paragraph;z-index:-2005" type="#_x0000_t75">
            <v:imagedata r:id="rId4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8"/>
        </w:rPr>
        <w:t>5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1D1D1D"/>
          <w:spacing w:val="-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desagregar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requerid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5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4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1"/>
          <w:w w:val="13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</w:rPr>
        <w:t>86-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innecesario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concentració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solicitante.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5" w:lineRule="auto"/>
        <w:ind w:left="34" w:right="72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LTAIPGJ/FG/165/201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LTAIPJ/FG/169/201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75" w:right="373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0"/>
        </w:rPr>
        <w:t>CONSIDERANDOS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72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" w:after="0" w:line="202" w:lineRule="exact"/>
        <w:ind w:left="38" w:right="74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4" w:lineRule="auto"/>
        <w:ind w:left="34" w:right="70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556335pt;margin-top:7.326199pt;width:.1pt;height:31.392436pt;mso-position-horizontal-relative:page;mso-position-vertical-relative:paragraph;z-index:-2002" coordorigin="2751,147" coordsize="2,628">
            <v:shape style="position:absolute;left:2751;top:147;width:2;height:628" coordorigin="2751,147" coordsize="0,628" path="m2751,774l2751,147e" filled="f" stroked="t" strokeweight=".239437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idóneos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derech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rectores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nt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-5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0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5"/>
          <w:i/>
        </w:rPr>
        <w:t>CONSTITUCIÓN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POLfriCA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  <w:i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3"/>
          <w:w w:val="91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UNIDO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  <w:i/>
        </w:rPr>
        <w:t>MEXICANOS: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auto"/>
        <w:ind w:left="445" w:right="727" w:firstLine="-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21.280029pt;margin-top:21.810661pt;width:60.48pt;height:138.240005pt;mso-position-horizontal-relative:page;mso-position-vertical-relative:paragraph;z-index:-2003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6o.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manifestació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idea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ningun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inquisició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judicial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administrativa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5"/>
          <w:w w:val="10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sin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ataque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1"/>
          <w:i/>
        </w:rPr>
        <w:t>mora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6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privad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1"/>
          <w:i/>
        </w:rPr>
        <w:t>ter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1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7"/>
          <w:w w:val="112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2"/>
          <w:w w:val="112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6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provoque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algú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de/ita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perturbe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público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réplic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ejercid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dispuesto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5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8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  <w:i/>
        </w:rPr>
        <w:t>información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garantizad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5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360" w:right="240"/>
          <w:cols w:num="2" w:equalWidth="0">
            <w:col w:w="2636" w:space="98"/>
            <w:col w:w="8906"/>
          </w:cols>
        </w:sectPr>
      </w:pPr>
      <w:rPr/>
    </w:p>
    <w:p>
      <w:pPr>
        <w:spacing w:before="0" w:after="0" w:line="180" w:lineRule="exact"/>
        <w:ind w:left="76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Párraf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reformad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4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8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  <w:i/>
        </w:rPr>
        <w:t>13-11-200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6"/>
          <w:i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4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2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112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1"/>
          <w:w w:val="110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2"/>
          <w:i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12"/>
          <w:i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110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201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3188" w:right="1009" w:firstLine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Toda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plural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  <w:i/>
        </w:rPr>
        <w:t>oportuna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buscar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  <w:i/>
        </w:rPr>
        <w:t>difu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idea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índole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medi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  <w:i/>
        </w:rPr>
        <w:t>expresión.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right="12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Párraf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adicionad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3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3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1"/>
          <w:w w:val="105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8"/>
          <w:w w:val="277"/>
          <w:i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24"/>
          <w:i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9" w:after="0" w:line="256" w:lineRule="auto"/>
        <w:ind w:left="3188" w:right="1336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6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7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garantizar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nología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comunicación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5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ervicio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radiodifusió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telecomunic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ones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incluid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banda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anch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9"/>
          <w:w w:val="107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  <w:i/>
        </w:rPr>
        <w:t>nterne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1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5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tale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  <w:i/>
        </w:rPr>
        <w:t>efectos,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3203" w:right="-20"/>
        <w:jc w:val="left"/>
        <w:tabs>
          <w:tab w:pos="1142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014099pt;margin-top:3.283846pt;width:.833215pt;height:23.5pt;mso-position-horizontal-relative:page;mso-position-vertical-relative:paragraph;z-index:-1999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30303"/>
                      <w:spacing w:val="-131"/>
                      <w:w w:val="65"/>
                    </w:rPr>
                    <w:t>¡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establecer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condicione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compete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prestació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  <w:i/>
        </w:rPr>
        <w:t>ser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105"/>
          <w:i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12"/>
          <w:w w:val="121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ci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98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5"/>
          <w:w w:val="112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5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</w:r>
      <w:r>
        <w:rPr>
          <w:rFonts w:ascii="Arial" w:hAnsi="Arial" w:cs="Arial" w:eastAsia="Arial"/>
          <w:sz w:val="12"/>
          <w:szCs w:val="12"/>
          <w:color w:val="1D1D1D"/>
          <w:spacing w:val="0"/>
          <w:w w:val="132"/>
          <w:position w:val="-3"/>
        </w:rPr>
        <w:t>í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right="144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Párraf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adicionad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7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360" w:right="240"/>
        </w:sectPr>
      </w:pPr>
      <w:rPr/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48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0"/>
          </w:rPr>
          <w:t>www.jalisco.gobk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1700" w:val="left"/>
          <w:tab w:pos="2420" w:val="left"/>
          <w:tab w:pos="3000" w:val="left"/>
          <w:tab w:pos="8580" w:val="left"/>
        </w:tabs>
        <w:rPr>
          <w:rFonts w:ascii="Times New Roman" w:hAnsi="Times New Roman" w:cs="Times New Roman" w:eastAsia="Times New Roman"/>
          <w:sz w:val="47"/>
          <w:szCs w:val="47"/>
        </w:rPr>
      </w:pPr>
      <w:rPr/>
      <w:r>
        <w:rPr/>
        <w:pict>
          <v:shape style="position:absolute;margin-left:137.279999pt;margin-top:-2.600818pt;width:24.959999pt;height:35.520pt;mso-position-horizontal-relative:page;mso-position-vertical-relative:paragraph;z-index:-2004" type="#_x0000_t75">
            <v:imagedata r:id="rId49" o:title=""/>
          </v:shape>
        </w:pict>
      </w:r>
      <w:r>
        <w:rPr/>
        <w:pict>
          <v:group style="position:absolute;margin-left:342.633789pt;margin-top:36.557304pt;width:262.422535pt;height:.1pt;mso-position-horizontal-relative:page;mso-position-vertical-relative:paragraph;z-index:-2001" coordorigin="6853,731" coordsize="5248,2">
            <v:shape style="position:absolute;left:6853;top:731;width:5248;height:2" coordorigin="6853,731" coordsize="5248,0" path="m6853,731l12101,731e" filled="f" stroked="t" strokeweight="2.154930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color w:val="030303"/>
          <w:w w:val="151"/>
        </w:rPr>
        <w:t>·-</w:t>
      </w:r>
      <w:r>
        <w:rPr>
          <w:rFonts w:ascii="Arial" w:hAnsi="Arial" w:cs="Arial" w:eastAsia="Arial"/>
          <w:sz w:val="27"/>
          <w:szCs w:val="27"/>
          <w:color w:val="030303"/>
          <w:w w:val="150"/>
        </w:rPr>
        <w:t>.</w:t>
      </w:r>
      <w:r>
        <w:rPr>
          <w:rFonts w:ascii="Arial" w:hAnsi="Arial" w:cs="Arial" w:eastAsia="Arial"/>
          <w:sz w:val="27"/>
          <w:szCs w:val="27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51"/>
        </w:rPr>
        <w:t>--</w:t>
      </w:r>
      <w:r>
        <w:rPr>
          <w:rFonts w:ascii="Arial" w:hAnsi="Arial" w:cs="Arial" w:eastAsia="Arial"/>
          <w:sz w:val="27"/>
          <w:szCs w:val="27"/>
          <w:color w:val="030303"/>
          <w:spacing w:val="-36"/>
          <w:w w:val="151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264"/>
          <w:emboss/>
        </w:rPr>
        <w:t>-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264"/>
        </w:rPr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30303"/>
          <w:spacing w:val="-77"/>
          <w:w w:val="264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8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1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5"/>
        </w:rPr>
        <w:t>·</w:t>
      </w:r>
      <w:r>
        <w:rPr>
          <w:rFonts w:ascii="Arial" w:hAnsi="Arial" w:cs="Arial" w:eastAsia="Arial"/>
          <w:sz w:val="27"/>
          <w:szCs w:val="27"/>
          <w:color w:val="030303"/>
          <w:spacing w:val="-34"/>
          <w:w w:val="55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443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626262"/>
          <w:spacing w:val="-11"/>
          <w:w w:val="39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-5"/>
          <w:w w:val="9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1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-37"/>
          <w:w w:val="111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-46"/>
          <w:w w:val="106"/>
        </w:rPr>
        <w:t>·</w:t>
      </w:r>
      <w:r>
        <w:rPr>
          <w:rFonts w:ascii="Arial" w:hAnsi="Arial" w:cs="Arial" w:eastAsia="Arial"/>
          <w:sz w:val="27"/>
          <w:szCs w:val="27"/>
          <w:color w:val="3D3D3D"/>
          <w:spacing w:val="16"/>
          <w:w w:val="35"/>
        </w:rPr>
        <w:t>·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18"/>
        </w:rPr>
        <w:t>·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3D3D3D"/>
          <w:spacing w:val="8"/>
          <w:w w:val="13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7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1D1D1D"/>
          <w:spacing w:val="-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52"/>
        </w:rPr>
        <w:t>.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52"/>
        </w:rPr>
        <w:t> </w:t>
      </w:r>
      <w:r>
        <w:rPr>
          <w:rFonts w:ascii="Arial" w:hAnsi="Arial" w:cs="Arial" w:eastAsia="Arial"/>
          <w:sz w:val="27"/>
          <w:szCs w:val="27"/>
          <w:color w:val="1D1D1D"/>
          <w:spacing w:val="23"/>
          <w:w w:val="52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64"/>
        </w:rPr>
        <w:t>-"</w:t>
      </w:r>
      <w:r>
        <w:rPr>
          <w:rFonts w:ascii="Arial" w:hAnsi="Arial" w:cs="Arial" w:eastAsia="Arial"/>
          <w:sz w:val="27"/>
          <w:szCs w:val="27"/>
          <w:color w:val="030303"/>
          <w:spacing w:val="-15"/>
          <w:w w:val="65"/>
        </w:rPr>
        <w:t>·</w:t>
      </w:r>
      <w:r>
        <w:rPr>
          <w:rFonts w:ascii="Arial" w:hAnsi="Arial" w:cs="Arial" w:eastAsia="Arial"/>
          <w:sz w:val="27"/>
          <w:szCs w:val="27"/>
          <w:color w:val="626262"/>
          <w:spacing w:val="3"/>
          <w:w w:val="18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53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1D1D1D"/>
          <w:spacing w:val="2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08080"/>
          <w:spacing w:val="3"/>
          <w:w w:val="7"/>
        </w:rPr>
        <w:t>-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13"/>
        </w:rPr>
        <w:t>-</w:t>
      </w:r>
      <w:r>
        <w:rPr>
          <w:rFonts w:ascii="Arial" w:hAnsi="Arial" w:cs="Arial" w:eastAsia="Arial"/>
          <w:sz w:val="27"/>
          <w:szCs w:val="27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27"/>
        </w:rPr>
        <w:t>..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27"/>
        </w:rPr>
        <w:t>      </w:t>
      </w:r>
      <w:r>
        <w:rPr>
          <w:rFonts w:ascii="Arial" w:hAnsi="Arial" w:cs="Arial" w:eastAsia="Arial"/>
          <w:sz w:val="27"/>
          <w:szCs w:val="27"/>
          <w:color w:val="808080"/>
          <w:spacing w:val="4"/>
          <w:w w:val="27"/>
        </w:rPr>
        <w:t> </w:t>
      </w:r>
      <w:r>
        <w:rPr>
          <w:rFonts w:ascii="Arial" w:hAnsi="Arial" w:cs="Arial" w:eastAsia="Arial"/>
          <w:sz w:val="27"/>
          <w:szCs w:val="27"/>
          <w:color w:val="4F4F4F"/>
          <w:spacing w:val="-14"/>
          <w:w w:val="11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24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-5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D3D3D"/>
          <w:spacing w:val="-35"/>
          <w:w w:val="53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88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4"/>
          <w:w w:val="88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-40"/>
          <w:w w:val="3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-62"/>
          <w:w w:val="88"/>
        </w:rPr>
        <w:t>·</w:t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31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11"/>
          <w:w w:val="31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41"/>
          <w:w w:val="60"/>
        </w:rPr>
        <w:t>"</w:t>
      </w:r>
      <w:r>
        <w:rPr>
          <w:rFonts w:ascii="Arial" w:hAnsi="Arial" w:cs="Arial" w:eastAsia="Arial"/>
          <w:sz w:val="27"/>
          <w:szCs w:val="27"/>
          <w:color w:val="3D3D3D"/>
          <w:spacing w:val="-1"/>
          <w:w w:val="53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91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-38"/>
          <w:w w:val="91"/>
        </w:rPr>
        <w:t>-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1"/>
        </w:rPr>
        <w:t>····-·</w:t>
      </w:r>
      <w:r>
        <w:rPr>
          <w:rFonts w:ascii="Arial" w:hAnsi="Arial" w:cs="Arial" w:eastAsia="Arial"/>
          <w:sz w:val="27"/>
          <w:szCs w:val="27"/>
          <w:color w:val="030303"/>
          <w:spacing w:val="-15"/>
          <w:w w:val="51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5"/>
          <w:w w:val="51"/>
        </w:rPr>
        <w:t>«</w:t>
      </w:r>
      <w:r>
        <w:rPr>
          <w:rFonts w:ascii="Arial" w:hAnsi="Arial" w:cs="Arial" w:eastAsia="Arial"/>
          <w:sz w:val="27"/>
          <w:szCs w:val="27"/>
          <w:color w:val="030303"/>
          <w:spacing w:val="-34"/>
          <w:w w:val="104"/>
        </w:rPr>
        <w:t>-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41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44"/>
          <w:w w:val="41"/>
        </w:rPr>
        <w:t>•</w:t>
      </w:r>
      <w:r>
        <w:rPr>
          <w:rFonts w:ascii="Arial" w:hAnsi="Arial" w:cs="Arial" w:eastAsia="Arial"/>
          <w:sz w:val="27"/>
          <w:szCs w:val="27"/>
          <w:color w:val="3D3D3D"/>
          <w:spacing w:val="-45"/>
          <w:w w:val="124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34"/>
        </w:rPr>
        <w:t>--</w:t>
      </w:r>
      <w:r>
        <w:rPr>
          <w:rFonts w:ascii="Arial" w:hAnsi="Arial" w:cs="Arial" w:eastAsia="Arial"/>
          <w:sz w:val="27"/>
          <w:szCs w:val="27"/>
          <w:color w:val="1D1D1D"/>
          <w:spacing w:val="-13"/>
          <w:w w:val="34"/>
        </w:rPr>
        <w:t>-</w:t>
      </w:r>
      <w:r>
        <w:rPr>
          <w:rFonts w:ascii="Arial" w:hAnsi="Arial" w:cs="Arial" w:eastAsia="Arial"/>
          <w:sz w:val="27"/>
          <w:szCs w:val="27"/>
          <w:color w:val="030303"/>
          <w:spacing w:val="-42"/>
          <w:w w:val="53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0"/>
          <w:w w:val="142"/>
        </w:rPr>
        <w:t>·</w:t>
      </w:r>
      <w:r>
        <w:rPr>
          <w:rFonts w:ascii="Arial" w:hAnsi="Arial" w:cs="Arial" w:eastAsia="Arial"/>
          <w:sz w:val="27"/>
          <w:szCs w:val="27"/>
          <w:color w:val="1D1D1D"/>
          <w:spacing w:val="-3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626262"/>
          <w:spacing w:val="1"/>
          <w:w w:val="26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5"/>
          <w:w w:val="215"/>
        </w:rPr>
        <w:t>-</w:t>
      </w:r>
      <w:r>
        <w:rPr>
          <w:rFonts w:ascii="Arial" w:hAnsi="Arial" w:cs="Arial" w:eastAsia="Arial"/>
          <w:sz w:val="27"/>
          <w:szCs w:val="27"/>
          <w:color w:val="626262"/>
          <w:spacing w:val="12"/>
          <w:w w:val="13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-1"/>
          <w:w w:val="33"/>
        </w:rPr>
        <w:t>-</w:t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118"/>
        </w:rPr>
        <w:t>"</w:t>
      </w:r>
      <w:r>
        <w:rPr>
          <w:rFonts w:ascii="Arial" w:hAnsi="Arial" w:cs="Arial" w:eastAsia="Arial"/>
          <w:sz w:val="27"/>
          <w:szCs w:val="27"/>
          <w:color w:val="3D3D3D"/>
          <w:spacing w:val="-28"/>
          <w:w w:val="119"/>
        </w:rPr>
        <w:t>-</w:t>
      </w:r>
      <w:r>
        <w:rPr>
          <w:rFonts w:ascii="Arial" w:hAnsi="Arial" w:cs="Arial" w:eastAsia="Arial"/>
          <w:sz w:val="27"/>
          <w:szCs w:val="27"/>
          <w:color w:val="626262"/>
          <w:spacing w:val="0"/>
          <w:w w:val="79"/>
        </w:rPr>
        <w:t>·</w:t>
      </w:r>
      <w:r>
        <w:rPr>
          <w:rFonts w:ascii="Arial" w:hAnsi="Arial" w:cs="Arial" w:eastAsia="Arial"/>
          <w:sz w:val="27"/>
          <w:szCs w:val="27"/>
          <w:color w:val="626262"/>
          <w:spacing w:val="-19"/>
          <w:w w:val="79"/>
        </w:rPr>
        <w:t>'</w:t>
      </w:r>
      <w:r>
        <w:rPr>
          <w:rFonts w:ascii="Arial" w:hAnsi="Arial" w:cs="Arial" w:eastAsia="Arial"/>
          <w:sz w:val="27"/>
          <w:szCs w:val="27"/>
          <w:color w:val="3D3D3D"/>
          <w:spacing w:val="-59"/>
          <w:w w:val="73"/>
        </w:rPr>
        <w:t>·</w:t>
      </w:r>
      <w:r>
        <w:rPr>
          <w:rFonts w:ascii="Arial" w:hAnsi="Arial" w:cs="Arial" w:eastAsia="Arial"/>
          <w:sz w:val="27"/>
          <w:szCs w:val="27"/>
          <w:color w:val="626262"/>
          <w:spacing w:val="-31"/>
          <w:w w:val="80"/>
        </w:rPr>
        <w:t>·</w:t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73"/>
        </w:rPr>
        <w:t>·</w:t>
      </w:r>
      <w:r>
        <w:rPr>
          <w:rFonts w:ascii="Arial" w:hAnsi="Arial" w:cs="Arial" w:eastAsia="Arial"/>
          <w:sz w:val="27"/>
          <w:szCs w:val="27"/>
          <w:color w:val="3D3D3D"/>
          <w:spacing w:val="-19"/>
          <w:w w:val="73"/>
        </w:rPr>
        <w:t>-</w:t>
      </w:r>
      <w:r>
        <w:rPr>
          <w:rFonts w:ascii="Arial" w:hAnsi="Arial" w:cs="Arial" w:eastAsia="Arial"/>
          <w:sz w:val="27"/>
          <w:szCs w:val="27"/>
          <w:color w:val="626262"/>
          <w:spacing w:val="0"/>
          <w:w w:val="7"/>
        </w:rPr>
        <w:t>-</w:t>
      </w:r>
      <w:r>
        <w:rPr>
          <w:rFonts w:ascii="Arial" w:hAnsi="Arial" w:cs="Arial" w:eastAsia="Arial"/>
          <w:sz w:val="27"/>
          <w:szCs w:val="27"/>
          <w:color w:val="626262"/>
          <w:spacing w:val="-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70"/>
        </w:rPr>
        <w:t>.</w:t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0"/>
          <w:w w:val="104"/>
        </w:rPr>
        <w:t>J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240"/>
          <w:cols w:num="2" w:equalWidth="0">
            <w:col w:w="2213" w:space="471"/>
            <w:col w:w="8956"/>
          </w:cols>
        </w:sectPr>
      </w:pPr>
      <w:rPr/>
    </w:p>
    <w:p>
      <w:pPr>
        <w:spacing w:before="0" w:after="0" w:line="1024" w:lineRule="exact"/>
        <w:ind w:left="2456" w:right="-256"/>
        <w:jc w:val="left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40.32pt;margin-top:38.400009pt;width:49.919998pt;height:49.919998pt;mso-position-horizontal-relative:page;mso-position-vertical-relative:paragraph;z-index:-1998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0"/>
          <w:w w:val="63"/>
          <w:position w:val="8"/>
        </w:rPr>
        <w:t>r--</w:t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0"/>
          <w:w w:val="63"/>
          <w:position w:val="8"/>
        </w:rPr>
        <w:t> </w:t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0"/>
          <w:w w:val="63"/>
          <w:position w:val="8"/>
        </w:rPr>
        <w:t>--</w:t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-290"/>
          <w:w w:val="63"/>
          <w:position w:val="8"/>
        </w:rPr>
        <w:t>-</w:t>
      </w:r>
      <w:r>
        <w:rPr>
          <w:rFonts w:ascii="Arial" w:hAnsi="Arial" w:cs="Arial" w:eastAsia="Arial"/>
          <w:sz w:val="5"/>
          <w:szCs w:val="5"/>
          <w:color w:val="2F2F2F"/>
          <w:spacing w:val="0"/>
          <w:w w:val="95"/>
          <w:position w:val="41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1024" w:lineRule="exact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-455"/>
          <w:w w:val="63"/>
          <w:position w:val="8"/>
        </w:rPr>
        <w:t>-</w:t>
      </w:r>
      <w:r>
        <w:rPr>
          <w:rFonts w:ascii="Arial" w:hAnsi="Arial" w:cs="Arial" w:eastAsia="Arial"/>
          <w:sz w:val="5"/>
          <w:szCs w:val="5"/>
          <w:color w:val="2F2F2F"/>
          <w:spacing w:val="0"/>
          <w:w w:val="95"/>
          <w:position w:val="41"/>
        </w:rPr>
        <w:t>.</w:t>
      </w:r>
      <w:r>
        <w:rPr>
          <w:rFonts w:ascii="Arial" w:hAnsi="Arial" w:cs="Arial" w:eastAsia="Arial"/>
          <w:sz w:val="5"/>
          <w:szCs w:val="5"/>
          <w:color w:val="2F2F2F"/>
          <w:spacing w:val="0"/>
          <w:w w:val="100"/>
          <w:position w:val="41"/>
        </w:rPr>
        <w:t>     </w:t>
      </w:r>
      <w:r>
        <w:rPr>
          <w:rFonts w:ascii="Arial" w:hAnsi="Arial" w:cs="Arial" w:eastAsia="Arial"/>
          <w:sz w:val="5"/>
          <w:szCs w:val="5"/>
          <w:color w:val="2F2F2F"/>
          <w:spacing w:val="-6"/>
          <w:w w:val="100"/>
          <w:position w:val="41"/>
        </w:rPr>
        <w:t> </w:t>
      </w:r>
      <w:r>
        <w:rPr>
          <w:rFonts w:ascii="Arial" w:hAnsi="Arial" w:cs="Arial" w:eastAsia="Arial"/>
          <w:sz w:val="4"/>
          <w:szCs w:val="4"/>
          <w:color w:val="2F2F2F"/>
          <w:spacing w:val="0"/>
          <w:w w:val="100"/>
          <w:position w:val="41"/>
        </w:rPr>
        <w:t>'</w:t>
      </w:r>
      <w:r>
        <w:rPr>
          <w:rFonts w:ascii="Arial" w:hAnsi="Arial" w:cs="Arial" w:eastAsia="Arial"/>
          <w:sz w:val="4"/>
          <w:szCs w:val="4"/>
          <w:color w:val="2F2F2F"/>
          <w:spacing w:val="0"/>
          <w:w w:val="100"/>
          <w:position w:val="41"/>
        </w:rPr>
        <w:t>                </w:t>
      </w:r>
      <w:r>
        <w:rPr>
          <w:rFonts w:ascii="Arial" w:hAnsi="Arial" w:cs="Arial" w:eastAsia="Arial"/>
          <w:sz w:val="4"/>
          <w:szCs w:val="4"/>
          <w:color w:val="2F2F2F"/>
          <w:spacing w:val="4"/>
          <w:w w:val="100"/>
          <w:position w:val="41"/>
        </w:rPr>
        <w:t> </w:t>
      </w:r>
      <w:r>
        <w:rPr>
          <w:rFonts w:ascii="Arial" w:hAnsi="Arial" w:cs="Arial" w:eastAsia="Arial"/>
          <w:sz w:val="4"/>
          <w:szCs w:val="4"/>
          <w:color w:val="2F2F2F"/>
          <w:spacing w:val="0"/>
          <w:w w:val="237"/>
          <w:position w:val="41"/>
        </w:rPr>
        <w:t>'</w:t>
      </w:r>
      <w:r>
        <w:rPr>
          <w:rFonts w:ascii="Arial" w:hAnsi="Arial" w:cs="Arial" w:eastAsia="Arial"/>
          <w:sz w:val="4"/>
          <w:szCs w:val="4"/>
          <w:color w:val="2F2F2F"/>
          <w:spacing w:val="17"/>
          <w:w w:val="237"/>
          <w:position w:val="41"/>
        </w:rPr>
        <w:t> </w:t>
      </w:r>
      <w:r>
        <w:rPr>
          <w:rFonts w:ascii="Times New Roman" w:hAnsi="Times New Roman" w:cs="Times New Roman" w:eastAsia="Times New Roman"/>
          <w:sz w:val="144"/>
          <w:szCs w:val="144"/>
          <w:color w:val="626262"/>
          <w:spacing w:val="-93"/>
          <w:w w:val="13"/>
          <w:position w:val="8"/>
        </w:rPr>
        <w:t>-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95"/>
          <w:position w:val="41"/>
        </w:rPr>
        <w:t>.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100"/>
          <w:position w:val="41"/>
        </w:rPr>
        <w:t>           </w:t>
      </w:r>
      <w:r>
        <w:rPr>
          <w:rFonts w:ascii="Arial" w:hAnsi="Arial" w:cs="Arial" w:eastAsia="Arial"/>
          <w:sz w:val="5"/>
          <w:szCs w:val="5"/>
          <w:color w:val="4B4B4B"/>
          <w:spacing w:val="-3"/>
          <w:w w:val="100"/>
          <w:position w:val="41"/>
        </w:rPr>
        <w:t> </w:t>
      </w:r>
      <w:r>
        <w:rPr>
          <w:rFonts w:ascii="Arial" w:hAnsi="Arial" w:cs="Arial" w:eastAsia="Arial"/>
          <w:sz w:val="4"/>
          <w:szCs w:val="4"/>
          <w:color w:val="2F2F2F"/>
          <w:spacing w:val="0"/>
          <w:w w:val="100"/>
          <w:position w:val="41"/>
        </w:rPr>
        <w:t>'</w:t>
      </w:r>
      <w:r>
        <w:rPr>
          <w:rFonts w:ascii="Arial" w:hAnsi="Arial" w:cs="Arial" w:eastAsia="Arial"/>
          <w:sz w:val="4"/>
          <w:szCs w:val="4"/>
          <w:color w:val="2F2F2F"/>
          <w:spacing w:val="0"/>
          <w:w w:val="100"/>
          <w:position w:val="41"/>
        </w:rPr>
        <w:t>     </w:t>
      </w:r>
      <w:r>
        <w:rPr>
          <w:rFonts w:ascii="Arial" w:hAnsi="Arial" w:cs="Arial" w:eastAsia="Arial"/>
          <w:sz w:val="4"/>
          <w:szCs w:val="4"/>
          <w:color w:val="2F2F2F"/>
          <w:spacing w:val="2"/>
          <w:w w:val="100"/>
          <w:position w:val="41"/>
        </w:rPr>
        <w:t> 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60"/>
          <w:position w:val="41"/>
        </w:rPr>
        <w:t>·</w:t>
      </w:r>
      <w:r>
        <w:rPr>
          <w:rFonts w:ascii="Arial" w:hAnsi="Arial" w:cs="Arial" w:eastAsia="Arial"/>
          <w:sz w:val="13"/>
          <w:szCs w:val="13"/>
          <w:color w:val="626262"/>
          <w:spacing w:val="-3"/>
          <w:w w:val="60"/>
          <w:position w:val="41"/>
        </w:rPr>
        <w:t>·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43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2F2F2F"/>
          <w:spacing w:val="1"/>
          <w:w w:val="43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4B4B4B"/>
          <w:spacing w:val="-4"/>
          <w:w w:val="54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2F2F2F"/>
          <w:spacing w:val="-3"/>
          <w:w w:val="129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7E7E7E"/>
          <w:spacing w:val="-3"/>
          <w:w w:val="36"/>
          <w:position w:val="41"/>
        </w:rPr>
        <w:t>'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97"/>
          <w:position w:val="41"/>
        </w:rPr>
        <w:t>-----</w:t>
      </w:r>
      <w:r>
        <w:rPr>
          <w:rFonts w:ascii="Arial" w:hAnsi="Arial" w:cs="Arial" w:eastAsia="Arial"/>
          <w:sz w:val="13"/>
          <w:szCs w:val="13"/>
          <w:color w:val="626262"/>
          <w:spacing w:val="-6"/>
          <w:w w:val="97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7E7E7E"/>
          <w:spacing w:val="-12"/>
          <w:w w:val="58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626262"/>
          <w:spacing w:val="-20"/>
          <w:w w:val="74"/>
          <w:position w:val="41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4"/>
          <w:w w:val="57"/>
          <w:position w:val="4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80"/>
          <w:position w:val="41"/>
        </w:rPr>
        <w:t>-'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80"/>
          <w:position w:val="41"/>
        </w:rPr>
        <w:t>'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82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626262"/>
          <w:spacing w:val="7"/>
          <w:w w:val="81"/>
          <w:position w:val="4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74"/>
          <w:position w:val="41"/>
        </w:rPr>
        <w:t>-</w:t>
      </w:r>
      <w:r>
        <w:rPr>
          <w:rFonts w:ascii="Arial" w:hAnsi="Arial" w:cs="Arial" w:eastAsia="Arial"/>
          <w:sz w:val="13"/>
          <w:szCs w:val="13"/>
          <w:color w:val="7E7E7E"/>
          <w:spacing w:val="1"/>
          <w:w w:val="73"/>
          <w:position w:val="41"/>
        </w:rPr>
        <w:t>'</w:t>
      </w:r>
      <w:r>
        <w:rPr>
          <w:rFonts w:ascii="Arial" w:hAnsi="Arial" w:cs="Arial" w:eastAsia="Arial"/>
          <w:sz w:val="13"/>
          <w:szCs w:val="13"/>
          <w:color w:val="626262"/>
          <w:spacing w:val="-17"/>
          <w:w w:val="146"/>
          <w:position w:val="4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62"/>
          <w:position w:val="4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8"/>
          <w:w w:val="62"/>
          <w:position w:val="4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50"/>
          <w:position w:val="41"/>
        </w:rPr>
        <w:t>........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14"/>
          <w:w w:val="50"/>
          <w:position w:val="4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1"/>
          <w:w w:val="148"/>
          <w:position w:val="4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36"/>
          <w:position w:val="41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100"/>
          <w:position w:val="4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4"/>
          <w:w w:val="100"/>
          <w:position w:val="4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65"/>
          <w:position w:val="41"/>
        </w:rPr>
        <w:t>...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8"/>
          <w:w w:val="65"/>
          <w:position w:val="4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7"/>
          <w:w w:val="140"/>
          <w:position w:val="4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21"/>
          <w:position w:val="41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15"/>
          <w:w w:val="100"/>
          <w:position w:val="4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0"/>
          <w:w w:val="98"/>
          <w:position w:val="41"/>
        </w:rPr>
        <w:t>_:</w:t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-3"/>
          <w:w w:val="99"/>
          <w:position w:val="41"/>
        </w:rPr>
        <w:t>.</w:t>
      </w:r>
      <w:r>
        <w:rPr>
          <w:rFonts w:ascii="Arial" w:hAnsi="Arial" w:cs="Arial" w:eastAsia="Arial"/>
          <w:sz w:val="9"/>
          <w:szCs w:val="9"/>
          <w:color w:val="2F2F2F"/>
          <w:spacing w:val="0"/>
          <w:w w:val="96"/>
          <w:position w:val="41"/>
        </w:rPr>
        <w:t>...</w:t>
      </w:r>
      <w:r>
        <w:rPr>
          <w:rFonts w:ascii="Arial" w:hAnsi="Arial" w:cs="Arial" w:eastAsia="Arial"/>
          <w:sz w:val="9"/>
          <w:szCs w:val="9"/>
          <w:color w:val="2F2F2F"/>
          <w:spacing w:val="-2"/>
          <w:w w:val="96"/>
          <w:position w:val="4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53"/>
          <w:position w:val="4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3"/>
          <w:w w:val="53"/>
          <w:position w:val="4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-1"/>
          <w:w w:val="34"/>
          <w:position w:val="4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60"/>
          <w:position w:val="41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7"/>
          <w:w w:val="60"/>
          <w:position w:val="4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53"/>
          <w:position w:val="41"/>
        </w:rPr>
        <w:t>..-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9"/>
          <w:w w:val="100"/>
          <w:position w:val="4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3"/>
          <w:w w:val="76"/>
          <w:position w:val="4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2F2F2F"/>
          <w:spacing w:val="0"/>
          <w:w w:val="83"/>
          <w:position w:val="41"/>
        </w:rPr>
        <w:t>-····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0" w:bottom="280" w:left="360" w:right="300"/>
          <w:cols w:num="2" w:equalWidth="0">
            <w:col w:w="4323" w:space="172"/>
            <w:col w:w="708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300"/>
        </w:sectPr>
      </w:pPr>
      <w:rPr/>
    </w:p>
    <w:p>
      <w:pPr>
        <w:spacing w:before="41" w:after="0" w:line="240" w:lineRule="auto"/>
        <w:ind w:left="3121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7.200012pt;margin-top:-69.735252pt;width:44.16pt;height:48.959999pt;mso-position-horizontal-relative:page;mso-position-vertical-relative:paragraph;z-index:-1996" type="#_x0000_t75">
            <v:imagedata r:id="rId51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present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observará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1"/>
          <w:i/>
        </w:rPr>
        <w:t>e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106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99" w:lineRule="exact"/>
        <w:ind w:left="246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C1C1C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1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67"/>
          <w:i/>
        </w:rPr>
        <w:t>-</w:t>
      </w:r>
      <w:r>
        <w:rPr>
          <w:rFonts w:ascii="Arial" w:hAnsi="Arial" w:cs="Arial" w:eastAsia="Arial"/>
          <w:sz w:val="15"/>
          <w:szCs w:val="15"/>
          <w:color w:val="4B4B4B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  <w:i/>
        </w:rPr>
        <w:t>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300"/>
          <w:cols w:num="2" w:equalWidth="0">
            <w:col w:w="8176" w:space="194"/>
            <w:col w:w="3210"/>
          </w:cols>
        </w:sectPr>
      </w:pPr>
      <w:rPr/>
    </w:p>
    <w:p>
      <w:pPr>
        <w:spacing w:before="51" w:after="0" w:line="240" w:lineRule="auto"/>
        <w:ind w:left="6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181" w:lineRule="exact"/>
        <w:ind w:left="685" w:right="3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676056pt;margin-top:8.850145pt;width:60.784971pt;height:18.5pt;mso-position-horizontal-relative:page;mso-position-vertical-relative:paragraph;z-index:-1994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20" w:val="left"/>
                      <w:tab w:pos="118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B4B4B"/>
                      <w:spacing w:val="-19"/>
                      <w:w w:val="10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19"/>
                      <w:w w:val="17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71"/>
                      <w:embos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71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7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7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7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B4B4B"/>
                      <w:spacing w:val="-15"/>
                      <w:w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1" w:lineRule="exact"/>
        <w:ind w:left="298" w:right="-4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left="308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89"/>
          <w:b/>
          <w:bCs/>
        </w:rPr>
        <w:t>GO!Mf&amp;!'\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89"/>
          <w:b/>
          <w:bCs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2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18"/>
          <w:b/>
          <w:bCs/>
        </w:rPr>
        <w:t>Otl</w:t>
      </w:r>
      <w:r>
        <w:rPr>
          <w:rFonts w:ascii="Times New Roman" w:hAnsi="Times New Roman" w:cs="Times New Roman" w:eastAsia="Times New Roman"/>
          <w:sz w:val="8"/>
          <w:szCs w:val="8"/>
          <w:color w:val="BABABA"/>
          <w:spacing w:val="4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18"/>
          <w:b/>
          <w:bCs/>
        </w:rPr>
        <w:t>ül...OO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3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66"/>
          <w:b/>
          <w:bCs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5"/>
          <w:w w:val="166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97"/>
        </w:rPr>
        <w:t>IA.USCO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73" w:lineRule="auto"/>
        <w:ind w:left="10" w:right="786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3.440002pt;margin-top:.259765pt;width:458.87999pt;height:655.679995pt;mso-position-horizontal-relative:page;mso-position-vertical-relative:paragraph;z-index:-1997" coordorigin="2669,5" coordsize="9178,13114">
            <v:shape style="position:absolute;left:2669;top:5;width:288;height:3648" type="#_x0000_t75">
              <v:imagedata r:id="rId53" o:title=""/>
            </v:shape>
            <v:group style="position:absolute;left:2715;top:3639;width:2;height:1586" coordorigin="2715,3639" coordsize="2,1586">
              <v:shape style="position:absolute;left:2715;top:3639;width:2;height:1586" coordorigin="2715,3639" coordsize="0,1586" path="m2715,5226l2715,3639e" filled="f" stroked="t" strokeweight=".239437pt" strokecolor="#3F3F3F">
                <v:path arrowok="t"/>
              </v:shape>
              <v:shape style="position:absolute;left:2726;top:7224;width:269;height:3571" type="#_x0000_t75">
                <v:imagedata r:id="rId54" o:title=""/>
              </v:shape>
              <v:shape style="position:absolute;left:2765;top:10392;width:9082;height:2726" type="#_x0000_t75">
                <v:imagedata r:id="rId55" o:title=""/>
              </v:shape>
            </v:group>
            <v:group style="position:absolute;left:2730;top:5221;width:2;height:1979" coordorigin="2730,5221" coordsize="2,1979">
              <v:shape style="position:absolute;left:2730;top:5221;width:2;height:1979" coordorigin="2730,5221" coordsize="0,1979" path="m2730,7200l2730,5221e" filled="f" stroked="t" strokeweight=".239437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A.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Federación,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Distrit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Fedt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respectiva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regirán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bases: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14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(para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quedar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apartad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A}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0"/>
          <w:i/>
        </w:rPr>
        <w:t> </w:t>
      </w:r>
      <w:r>
        <w:rPr>
          <w:rFonts w:ascii="Arial" w:hAnsi="Arial" w:cs="Arial" w:eastAsia="Arial"/>
          <w:sz w:val="13"/>
          <w:szCs w:val="13"/>
          <w:color w:val="1C1C1C"/>
          <w:spacing w:val="-3"/>
          <w:w w:val="131"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25"/>
          <w:i/>
        </w:rPr>
        <w:t>1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9" w:right="708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5.599976pt;margin-top:48.133144pt;width:12.48pt;height:228.20136pt;mso-position-horizontal-relative:page;mso-position-vertical-relative:paragraph;z-index:-1995" coordorigin="11712,963" coordsize="250,4564">
            <v:shape style="position:absolute;left:11712;top:2839;width:250;height:2688" type="#_x0000_t75">
              <v:imagedata r:id="rId56" o:title=""/>
            </v:shape>
            <v:group style="position:absolute;left:11740;top:975;width:2;height:1922" coordorigin="11740,975" coordsize="2,1922">
              <v:shape style="position:absolute;left:11740;top:975;width:2;height:1922" coordorigin="11740,975" coordsize="0,1922" path="m11740,2897l11740,975e" filled="f" stroked="t" strokeweight="1.197183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9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"/>
          <w:w w:val="96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autoridad,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entidad,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Ejecutivo,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Legislativ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Judicial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autónomos,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políticos,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fideicomiso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física,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moral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sindicat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ejerza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realice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autorida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federal,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podrá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temporalment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razones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interés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nacional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fije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deberá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prevalecer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facultades,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competencia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funciones,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supuesto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específico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bajo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procederá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información.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360" w:right="300"/>
          <w:cols w:num="2" w:equalWidth="0">
            <w:col w:w="1651" w:space="1471"/>
            <w:col w:w="8458"/>
          </w:cols>
        </w:sectPr>
      </w:pPr>
      <w:rPr/>
    </w:p>
    <w:p>
      <w:pPr>
        <w:spacing w:before="3" w:after="0" w:line="240" w:lineRule="auto"/>
        <w:ind w:right="73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6"/>
          <w:i/>
        </w:rPr>
        <w:t>7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4"/>
          <w:i/>
        </w:rPr>
        <w:t>2</w:t>
      </w:r>
      <w:r>
        <w:rPr>
          <w:rFonts w:ascii="Arial" w:hAnsi="Arial" w:cs="Arial" w:eastAsia="Arial"/>
          <w:sz w:val="15"/>
          <w:szCs w:val="15"/>
          <w:color w:val="2F2F2F"/>
          <w:spacing w:val="-5"/>
          <w:w w:val="11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3150" w:right="71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6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6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6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refier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privada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protegid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excepciones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fije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9" w:lineRule="auto"/>
        <w:ind w:left="3150" w:right="69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83"/>
          <w:i/>
        </w:rPr>
        <w:t>/11.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83"/>
          <w:i/>
        </w:rPr>
        <w:t>     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alguno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utilizació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2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68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gratuit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rectificació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3" w:lineRule="auto"/>
        <w:ind w:left="3145" w:right="685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expedito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sustanciará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especializados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imparciales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4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right="723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9"/>
          <w:i/>
        </w:rPr>
        <w:t>7</w:t>
      </w:r>
      <w:r>
        <w:rPr>
          <w:rFonts w:ascii="Arial" w:hAnsi="Arial" w:cs="Arial" w:eastAsia="Arial"/>
          <w:sz w:val="15"/>
          <w:szCs w:val="15"/>
          <w:color w:val="2F2F2F"/>
          <w:spacing w:val="-7"/>
          <w:w w:val="11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0Z-2014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150" w:right="681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preservar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administrativo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actualizado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publicarán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electrónico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disponibles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complet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actualizad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indicadores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permita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rendir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cumplimient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objetivo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resultado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obtenidos.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auto"/>
        <w:ind w:right="72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7</w:t>
      </w:r>
      <w:r>
        <w:rPr>
          <w:rFonts w:ascii="Arial" w:hAnsi="Arial" w:cs="Arial" w:eastAsia="Arial"/>
          <w:sz w:val="15"/>
          <w:szCs w:val="15"/>
          <w:color w:val="2F2F2F"/>
          <w:spacing w:val="-6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1"/>
          <w:i/>
        </w:rPr>
        <w:t>Z</w:t>
      </w:r>
      <w:r>
        <w:rPr>
          <w:rFonts w:ascii="Arial" w:hAnsi="Arial" w:cs="Arial" w:eastAsia="Arial"/>
          <w:sz w:val="15"/>
          <w:szCs w:val="15"/>
          <w:color w:val="2F2F2F"/>
          <w:spacing w:val="-4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3165" w:right="682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05"/>
          <w:i/>
        </w:rPr>
        <w:t>V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5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57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2F2F2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manera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obligadas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relativa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entregue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personas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morales.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3" w:lineRule="auto"/>
        <w:ind w:left="3169" w:right="678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VI/.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inobservancia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disposiciones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sancionada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dispongan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leye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742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Z0-0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3"/>
          <w:i/>
        </w:rPr>
        <w:t>7</w:t>
      </w:r>
      <w:r>
        <w:rPr>
          <w:rFonts w:ascii="Arial" w:hAnsi="Arial" w:cs="Arial" w:eastAsia="Arial"/>
          <w:sz w:val="15"/>
          <w:szCs w:val="15"/>
          <w:color w:val="2F2F2F"/>
          <w:spacing w:val="-10"/>
          <w:w w:val="122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2007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141" w:right="675" w:firstLine="3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04"/>
          <w:i/>
        </w:rPr>
        <w:t>VII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4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84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Federació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autónomo,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especializad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89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imparcial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colegiado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personalidad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patrimoni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autonomí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técnica,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gestión,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decidir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presupuest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organización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interna,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responsable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cumplimient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establezc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0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POLÍTICA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3155" w:right="67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Articul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4!.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3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hecho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encontrars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territori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gozará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Constitución,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siendo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salvaguardar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cumplimiento.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Asimismo,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reconoce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sustentar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expresament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desde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fecundació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bajo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reput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nacido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todo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efecto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legales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correspondientes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hast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muert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natural.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169" w:right="67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parte,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materia.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left="316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25"/>
          <w:w w:val="10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9!!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-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1"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  <w:position w:val="-1"/>
        </w:rPr>
        <w:t>fundamentos: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57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57"/>
          </w:rPr>
          <w:t>www.jalisco.go¿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8"/>
          <w:i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consolidación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democrátic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61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61"/>
          <w:i/>
        </w:rPr>
        <w:t>1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cuenta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4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apertur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300"/>
          <w:cols w:num="2" w:equalWidth="0">
            <w:col w:w="2121" w:space="1058"/>
            <w:col w:w="8401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4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7pt;height:47.04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200" w:bottom="280" w:left="44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8.205048pt;margin-top:18.240021pt;width:458.914947pt;height:754.559992pt;mso-position-horizontal-relative:page;mso-position-vertical-relative:page;z-index:-1992" coordorigin="2764,365" coordsize="9178,15091">
            <v:shape style="position:absolute;left:2861;top:365;width:7258;height:1786" type="#_x0000_t75">
              <v:imagedata r:id="rId59" o:title=""/>
            </v:shape>
            <v:shape style="position:absolute;left:2765;top:4166;width:269;height:1114" type="#_x0000_t75">
              <v:imagedata r:id="rId60" o:title=""/>
            </v:shape>
            <v:group style="position:absolute;left:2914;top:2199;width:2;height:2113" coordorigin="2914,2199" coordsize="2,2113">
              <v:shape style="position:absolute;left:2914;top:2199;width:2;height:2113" coordorigin="2914,2199" coordsize="0,2113" path="m2914,4312l2914,2199e" filled="f" stroked="t" strokeweight=".95068pt" strokecolor="#1C1C1C">
                <v:path arrowok="t"/>
              </v:shape>
            </v:group>
            <v:group style="position:absolute;left:2766;top:5285;width:2;height:2900" coordorigin="2766,5285" coordsize="2,2900">
              <v:shape style="position:absolute;left:2766;top:5285;width:2;height:2900" coordorigin="2766,5285" coordsize="0,2900" path="m2766,8185l2766,5285e" filled="f" stroked="t" strokeweight=".23767pt" strokecolor="#4B4B4B">
                <v:path arrowok="t"/>
              </v:shape>
              <v:shape style="position:absolute;left:2803;top:9178;width:9139;height:6278" type="#_x0000_t75">
                <v:imagedata r:id="rId61" o:title=""/>
              </v:shape>
            </v:group>
            <v:group style="position:absolute;left:2788;top:8189;width:2;height:1045" coordorigin="2788,8189" coordsize="2,1045">
              <v:shape style="position:absolute;left:2788;top:8189;width:2;height:1045" coordorigin="2788,8189" coordsize="0,1045" path="m2788,9234l2788,8189e" filled="f" stroked="t" strokeweight=".23767pt" strokecolor="#545454">
                <v:path arrowok="t"/>
              </v:shape>
            </v:group>
            <v:group style="position:absolute;left:11755;top:8838;width:2;height:1359" coordorigin="11755,8838" coordsize="2,1359">
              <v:shape style="position:absolute;left:11755;top:8838;width:2;height:1359" coordorigin="11755,8838" coordsize="0,1359" path="m11755,10198l11755,8838e" filled="f" stroked="t" strokeweight="1.18835pt" strokecolor="#181818">
                <v:path arrowok="t"/>
              </v:shape>
            </v:group>
            <v:group style="position:absolute;left:11765;top:10198;width:2;height:1316" coordorigin="11765,10198" coordsize="2,1316">
              <v:shape style="position:absolute;left:11765;top:10198;width:2;height:1316" coordorigin="11765,10198" coordsize="0,1316" path="m11765,11514l11765,10198e" filled="f" stroked="t" strokeweight=".95068pt" strokecolor="#1F1F1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72" w:lineRule="exact"/>
        <w:ind w:left="665" w:right="9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4.16pt;margin-top:-105.593117pt;width:48.959999pt;height:49.919998pt;mso-position-horizontal-relative:page;mso-position-vertical-relative:paragraph;z-index:-1993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285" w:right="45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5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291" w:right="469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Arial" w:hAnsi="Arial" w:cs="Arial" w:eastAsia="Arial"/>
          <w:sz w:val="7"/>
          <w:szCs w:val="7"/>
          <w:color w:val="2B2B2B"/>
          <w:spacing w:val="0"/>
          <w:w w:val="100"/>
        </w:rPr>
        <w:t>OO&amp;lf.MJ\.</w:t>
      </w:r>
      <w:r>
        <w:rPr>
          <w:rFonts w:ascii="Arial" w:hAnsi="Arial" w:cs="Arial" w:eastAsia="Arial"/>
          <w:sz w:val="7"/>
          <w:szCs w:val="7"/>
          <w:color w:val="2B2B2B"/>
          <w:spacing w:val="0"/>
          <w:w w:val="100"/>
        </w:rPr>
        <w:t>0</w:t>
      </w:r>
      <w:r>
        <w:rPr>
          <w:rFonts w:ascii="Arial" w:hAnsi="Arial" w:cs="Arial" w:eastAsia="Arial"/>
          <w:sz w:val="7"/>
          <w:szCs w:val="7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00"/>
        </w:rPr>
        <w:t>Oi!L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98"/>
        </w:rPr>
        <w:t>EJ&gt;T&gt;\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98"/>
        </w:rPr>
        <w:t>00</w:t>
      </w:r>
      <w:r>
        <w:rPr>
          <w:rFonts w:ascii="Arial" w:hAnsi="Arial" w:cs="Arial" w:eastAsia="Arial"/>
          <w:sz w:val="7"/>
          <w:szCs w:val="7"/>
          <w:color w:val="1A1A1A"/>
          <w:spacing w:val="-3"/>
          <w:w w:val="9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00"/>
        </w:rPr>
        <w:t>Dl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B2B2B"/>
          <w:spacing w:val="0"/>
          <w:w w:val="117"/>
        </w:rPr>
        <w:t>JA.LU.C</w:t>
      </w:r>
      <w:r>
        <w:rPr>
          <w:rFonts w:ascii="Times New Roman" w:hAnsi="Times New Roman" w:cs="Times New Roman" w:eastAsia="Times New Roman"/>
          <w:sz w:val="6"/>
          <w:szCs w:val="6"/>
          <w:color w:val="2B2B2B"/>
          <w:spacing w:val="0"/>
          <w:w w:val="118"/>
        </w:rPr>
        <w:t>()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4"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64"/>
          </w:rPr>
          <w:t>www.jalisco.gob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right="86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registr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·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-11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toma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6" w:after="0" w:line="240" w:lineRule="auto"/>
        <w:ind w:right="792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éstas;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92" w:lineRule="auto"/>
        <w:ind w:left="10" w:right="86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55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55"/>
          <w:i/>
        </w:rPr>
        <w:t>1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4"/>
          <w:i/>
        </w:rPr>
        <w:t>.</w:t>
      </w:r>
      <w:r>
        <w:rPr>
          <w:rFonts w:ascii="Arial" w:hAnsi="Arial" w:cs="Arial" w:eastAsia="Arial"/>
          <w:sz w:val="15"/>
          <w:szCs w:val="15"/>
          <w:color w:val="2B2B2B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ciudadana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h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información;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veraz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oportuna;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4" w:lineRule="exact"/>
        <w:ind w:left="19" w:right="38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V.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78" w:lineRule="auto"/>
        <w:ind w:left="14" w:right="85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VI.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promoción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n·solución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controversia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suscite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de/Institut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Transporendr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414141"/>
          <w:spacing w:val="-1"/>
          <w:w w:val="96"/>
          <w:i/>
        </w:rPr>
        <w:t>·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Personale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4" w:right="841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15.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proveerán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condiciones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liberta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grupos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sociedad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propiciarán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social,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económica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1"/>
          <w:i/>
        </w:rPr>
        <w:t>d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2B2B2B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ell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2"/>
          <w:i/>
        </w:rPr>
        <w:t>o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6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29" w:right="85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IX.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promoverán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competencia;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40" w:lineRule="auto"/>
        <w:ind w:left="29" w:right="8302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"/>
          <w:w w:val="78"/>
          <w:i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1"/>
          <w:i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38" w:right="835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6.925842pt;margin-top:13.950894pt;width:.1pt;height:127.588076pt;mso-position-horizontal-relative:page;mso-position-vertical-relative:paragraph;z-index:-1991" coordorigin="11739,279" coordsize="2,2552">
            <v:shape style="position:absolute;left:11739;top:279;width:2;height:2552" coordorigin="11739,279" coordsize="0,2552" path="m11739,2831l11739,279e" filled="f" stroked="t" strokeweight="1.1883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regulará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efectivo;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obligaciones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respect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sanciones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inwmplimiento,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Acces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normotillida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aplicoble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materia.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38" w:right="86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púbHco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físico,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sindicat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ejena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realice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autoridad,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rendir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wento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permiti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ley.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TRANSPARENCIA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" w:right="61"/>
        <w:jc w:val="both"/>
        <w:rPr>
          <w:rFonts w:ascii="Times New Roman" w:hAnsi="Times New Roman" w:cs="Times New Roman" w:eastAsia="Times New Roman"/>
          <w:sz w:val="3"/>
          <w:szCs w:val="3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0"/>
          <w:i/>
        </w:rPr>
        <w:t>111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7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326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Interpretación.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                                                                                                                    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1A1A1A"/>
          <w:spacing w:val="0"/>
          <w:w w:val="74"/>
        </w:rPr>
        <w:t>l.</w:t>
      </w:r>
      <w:r>
        <w:rPr>
          <w:rFonts w:ascii="Times New Roman" w:hAnsi="Times New Roman" w:cs="Times New Roman" w:eastAsia="Times New Roman"/>
          <w:sz w:val="3"/>
          <w:szCs w:val="3"/>
          <w:color w:val="1A1A1A"/>
          <w:spacing w:val="0"/>
          <w:w w:val="74"/>
        </w:rPr>
        <w:t>     </w:t>
      </w:r>
      <w:r>
        <w:rPr>
          <w:rFonts w:ascii="Times New Roman" w:hAnsi="Times New Roman" w:cs="Times New Roman" w:eastAsia="Times New Roman"/>
          <w:sz w:val="3"/>
          <w:szCs w:val="3"/>
          <w:color w:val="1A1A1A"/>
          <w:spacing w:val="2"/>
          <w:w w:val="74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BFBFBF"/>
          <w:spacing w:val="-34"/>
          <w:w w:val="461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858585"/>
          <w:spacing w:val="0"/>
          <w:w w:val="44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000000"/>
          <w:spacing w:val="0"/>
          <w:w w:val="100"/>
        </w:rPr>
      </w:r>
    </w:p>
    <w:p>
      <w:pPr>
        <w:spacing w:before="0" w:after="0" w:line="170" w:lineRule="exact"/>
        <w:ind w:left="48" w:right="85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94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94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47"/>
          <w:w w:val="1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orden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reglamentari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6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16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segundo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Constitución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65" w:lineRule="auto"/>
        <w:ind w:left="48" w:right="849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relativ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tercero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9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15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IX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7" w:right="839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ordenamient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dominio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Estado,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cuya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titularida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reside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sociedad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disponer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1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fines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consider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0" w:lineRule="auto"/>
        <w:ind w:left="57" w:right="817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Universal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Humanos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Civiles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Políticos;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Convención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American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Convención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Eliminació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Discriminación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Mujer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instrumento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suscrito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ratificado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hayan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especializados;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6"/>
          <w:i/>
        </w:rPr>
        <w:t>Jo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favoreciend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tiemp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principios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publicidad.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62" w:right="828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condicionado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alguno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utilizació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2"/>
          <w:i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45"/>
          <w:i/>
        </w:rPr>
        <w:t>,</w:t>
      </w:r>
      <w:r>
        <w:rPr>
          <w:rFonts w:ascii="Arial" w:hAnsi="Arial" w:cs="Arial" w:eastAsia="Arial"/>
          <w:sz w:val="15"/>
          <w:szCs w:val="15"/>
          <w:color w:val="2B2B2B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podrá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condicionarse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67" w:right="6654" w:firstLine="-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2!!.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326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Objeto.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95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94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objet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3"/>
          <w:i/>
        </w:rPr>
        <w:t>o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6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7" w:right="304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Reconocer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8"/>
          <w:w w:val="103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fundamental;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67" w:right="1036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57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57"/>
          <w:i/>
        </w:rPr>
        <w:t>1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cuentas,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proceso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toma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asunto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71" w:right="129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57"/>
          <w:i/>
        </w:rPr>
        <w:t>111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57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5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5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efectiv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solicitar,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acceder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consultar,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d.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reproducir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publicar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present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40" w:right="180"/>
          <w:cols w:num="2" w:equalWidth="0">
            <w:col w:w="2128" w:space="931"/>
            <w:col w:w="8561"/>
          </w:cols>
        </w:sectPr>
      </w:pPr>
      <w:rPr/>
    </w:p>
    <w:p>
      <w:pPr>
        <w:spacing w:before="0" w:after="0" w:line="673" w:lineRule="exact"/>
        <w:ind w:left="2436" w:right="-20"/>
        <w:jc w:val="left"/>
        <w:tabs>
          <w:tab w:pos="378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50.080017pt;margin-top:13.440002pt;width:47.040001pt;height:48pt;mso-position-horizontal-relative:page;mso-position-vertical-relative:paragraph;z-index:-1988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118"/>
          <w:szCs w:val="118"/>
          <w:color w:val="1F1F1F"/>
          <w:w w:val="122"/>
          <w:position w:val="10"/>
        </w:rPr>
        <w:t>,-</w:t>
      </w:r>
      <w:r>
        <w:rPr>
          <w:rFonts w:ascii="Times New Roman" w:hAnsi="Times New Roman" w:cs="Times New Roman" w:eastAsia="Times New Roman"/>
          <w:sz w:val="118"/>
          <w:szCs w:val="118"/>
          <w:color w:val="959595"/>
          <w:spacing w:val="14"/>
          <w:w w:val="6"/>
          <w:position w:val="10"/>
        </w:rPr>
        <w:t>-</w:t>
      </w:r>
      <w:r>
        <w:rPr>
          <w:rFonts w:ascii="Times New Roman" w:hAnsi="Times New Roman" w:cs="Times New Roman" w:eastAsia="Times New Roman"/>
          <w:sz w:val="118"/>
          <w:szCs w:val="118"/>
          <w:color w:val="3F3F3F"/>
          <w:spacing w:val="0"/>
          <w:w w:val="3"/>
          <w:position w:val="10"/>
        </w:rPr>
        <w:t>-</w:t>
      </w:r>
      <w:r>
        <w:rPr>
          <w:rFonts w:ascii="Times New Roman" w:hAnsi="Times New Roman" w:cs="Times New Roman" w:eastAsia="Times New Roman"/>
          <w:sz w:val="118"/>
          <w:szCs w:val="118"/>
          <w:color w:val="3F3F3F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18"/>
          <w:szCs w:val="118"/>
          <w:color w:val="3F3F3F"/>
          <w:spacing w:val="0"/>
          <w:w w:val="100"/>
          <w:position w:val="10"/>
        </w:rPr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411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39"/>
          <w:position w:val="10"/>
        </w:rPr>
        <w:t>--</w:t>
      </w:r>
      <w:r>
        <w:rPr>
          <w:rFonts w:ascii="Arial" w:hAnsi="Arial" w:cs="Arial" w:eastAsia="Arial"/>
          <w:sz w:val="20"/>
          <w:szCs w:val="20"/>
          <w:color w:val="1F1F1F"/>
          <w:spacing w:val="2"/>
          <w:w w:val="61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43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87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48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59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1F1F1F"/>
          <w:spacing w:val="-13"/>
          <w:w w:val="59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99"/>
          <w:position w:val="10"/>
        </w:rPr>
        <w:t>--"</w:t>
      </w:r>
      <w:r>
        <w:rPr>
          <w:rFonts w:ascii="Arial" w:hAnsi="Arial" w:cs="Arial" w:eastAsia="Arial"/>
          <w:sz w:val="20"/>
          <w:szCs w:val="20"/>
          <w:color w:val="525252"/>
          <w:spacing w:val="-38"/>
          <w:w w:val="100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1F1F1F"/>
          <w:spacing w:val="-3"/>
          <w:w w:val="55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42"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42"/>
          <w:emboss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42"/>
          <w:emboss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42"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42"/>
          <w:position w:val="10"/>
        </w:rPr>
      </w:r>
      <w:r>
        <w:rPr>
          <w:rFonts w:ascii="Arial" w:hAnsi="Arial" w:cs="Arial" w:eastAsia="Arial"/>
          <w:sz w:val="20"/>
          <w:szCs w:val="20"/>
          <w:color w:val="1F1F1F"/>
          <w:spacing w:val="-28"/>
          <w:w w:val="62"/>
          <w:position w:val="10"/>
        </w:rPr>
        <w:t>"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71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100"/>
          <w:position w:val="10"/>
        </w:rPr>
        <w:t>  </w:t>
      </w:r>
      <w:r>
        <w:rPr>
          <w:rFonts w:ascii="Arial" w:hAnsi="Arial" w:cs="Arial" w:eastAsia="Arial"/>
          <w:sz w:val="20"/>
          <w:szCs w:val="20"/>
          <w:color w:val="050505"/>
          <w:spacing w:val="-18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302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1F1F1F"/>
          <w:spacing w:val="-13"/>
          <w:w w:val="148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69"/>
          <w:position w:val="10"/>
        </w:rPr>
        <w:t>--·</w:t>
      </w:r>
      <w:r>
        <w:rPr>
          <w:rFonts w:ascii="Arial" w:hAnsi="Arial" w:cs="Arial" w:eastAsia="Arial"/>
          <w:sz w:val="20"/>
          <w:szCs w:val="20"/>
          <w:color w:val="525252"/>
          <w:spacing w:val="-17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68"/>
          <w:position w:val="10"/>
        </w:rPr>
        <w:t>:</w:t>
      </w:r>
      <w:r>
        <w:rPr>
          <w:rFonts w:ascii="Arial" w:hAnsi="Arial" w:cs="Arial" w:eastAsia="Arial"/>
          <w:sz w:val="20"/>
          <w:szCs w:val="20"/>
          <w:color w:val="525252"/>
          <w:spacing w:val="-3"/>
          <w:w w:val="69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1F1F1F"/>
          <w:spacing w:val="-7"/>
          <w:w w:val="62"/>
          <w:position w:val="10"/>
        </w:rPr>
        <w:t>"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65"/>
          <w:position w:val="10"/>
        </w:rPr>
        <w:t>'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-37"/>
          <w:w w:val="95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1F1F1F"/>
          <w:spacing w:val="-37"/>
          <w:w w:val="71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-45"/>
          <w:w w:val="98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7E7E7E"/>
          <w:spacing w:val="-12"/>
          <w:w w:val="89"/>
          <w:position w:val="10"/>
        </w:rPr>
        <w:t>"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75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7E7E7E"/>
          <w:spacing w:val="3"/>
          <w:w w:val="133"/>
          <w:position w:val="1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18"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30"/>
          <w:w w:val="118"/>
          <w:emboss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-30"/>
          <w:w w:val="118"/>
          <w:emboss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30"/>
          <w:w w:val="118"/>
          <w:position w:val="10"/>
        </w:rPr>
      </w:r>
      <w:r>
        <w:rPr>
          <w:rFonts w:ascii="Arial" w:hAnsi="Arial" w:cs="Arial" w:eastAsia="Arial"/>
          <w:sz w:val="20"/>
          <w:szCs w:val="20"/>
          <w:color w:val="3F3F3F"/>
          <w:spacing w:val="-30"/>
          <w:w w:val="118"/>
          <w:position w:val="10"/>
        </w:rPr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98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1F1F1F"/>
          <w:spacing w:val="-40"/>
          <w:w w:val="98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0"/>
          <w:position w:val="10"/>
        </w:rPr>
        <w:t>·-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90"/>
          <w:position w:val="10"/>
        </w:rPr>
        <w:t>-</w:t>
      </w:r>
      <w:r>
        <w:rPr>
          <w:rFonts w:ascii="Arial" w:hAnsi="Arial" w:cs="Arial" w:eastAsia="Arial"/>
          <w:sz w:val="20"/>
          <w:szCs w:val="20"/>
          <w:color w:val="626262"/>
          <w:spacing w:val="-8"/>
          <w:w w:val="83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47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626262"/>
          <w:spacing w:val="-34"/>
          <w:w w:val="117"/>
          <w:position w:val="10"/>
        </w:rPr>
        <w:t>'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89"/>
          <w:position w:val="10"/>
        </w:rPr>
        <w:t>·</w:t>
      </w:r>
      <w:r>
        <w:rPr>
          <w:rFonts w:ascii="Arial" w:hAnsi="Arial" w:cs="Arial" w:eastAsia="Arial"/>
          <w:sz w:val="20"/>
          <w:szCs w:val="20"/>
          <w:color w:val="7E7E7E"/>
          <w:spacing w:val="-15"/>
          <w:w w:val="26"/>
          <w:position w:val="1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78"/>
          <w:position w:val="1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0"/>
          <w:w w:val="78"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70"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7"/>
          <w:w w:val="70"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47"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62"/>
          <w:position w:val="10"/>
        </w:rPr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62"/>
          <w:emboss/>
          <w:position w:val="1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62"/>
          <w:emboss/>
          <w:position w:val="10"/>
        </w:rPr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62"/>
          <w:position w:val="10"/>
        </w:rPr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62"/>
          <w:position w:val="1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-12"/>
          <w:w w:val="62"/>
          <w:position w:val="10"/>
        </w:rPr>
        <w:t>.</w: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40"/>
          <w:position w:val="10"/>
        </w:rPr>
        <w:t>-----</w:t>
      </w:r>
      <w:r>
        <w:rPr>
          <w:rFonts w:ascii="Arial" w:hAnsi="Arial" w:cs="Arial" w:eastAsia="Arial"/>
          <w:sz w:val="22"/>
          <w:szCs w:val="22"/>
          <w:color w:val="7E7E7E"/>
          <w:spacing w:val="2"/>
          <w:w w:val="24"/>
          <w:position w:val="10"/>
        </w:rPr>
        <w:t>-</w:t>
      </w:r>
      <w:r>
        <w:rPr>
          <w:rFonts w:ascii="Arial" w:hAnsi="Arial" w:cs="Arial" w:eastAsia="Arial"/>
          <w:sz w:val="22"/>
          <w:szCs w:val="22"/>
          <w:color w:val="3F3F3F"/>
          <w:spacing w:val="-37"/>
          <w:w w:val="129"/>
          <w:position w:val="10"/>
        </w:rPr>
        <w:t>·</w:t>
      </w:r>
      <w:r>
        <w:rPr>
          <w:rFonts w:ascii="Arial" w:hAnsi="Arial" w:cs="Arial" w:eastAsia="Arial"/>
          <w:sz w:val="22"/>
          <w:szCs w:val="22"/>
          <w:color w:val="626262"/>
          <w:spacing w:val="-23"/>
          <w:w w:val="86"/>
          <w:position w:val="10"/>
        </w:rPr>
        <w:t>·</w: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64"/>
          <w:position w:val="10"/>
        </w:rPr>
        <w:t>·</w:t>
      </w:r>
      <w:r>
        <w:rPr>
          <w:rFonts w:ascii="Arial" w:hAnsi="Arial" w:cs="Arial" w:eastAsia="Arial"/>
          <w:sz w:val="22"/>
          <w:szCs w:val="22"/>
          <w:color w:val="3F3F3F"/>
          <w:spacing w:val="-46"/>
          <w:w w:val="100"/>
          <w:position w:val="10"/>
        </w:rPr>
        <w:t> </w:t>
      </w:r>
      <w:r>
        <w:rPr>
          <w:rFonts w:ascii="Arial" w:hAnsi="Arial" w:cs="Arial" w:eastAsia="Arial"/>
          <w:sz w:val="22"/>
          <w:szCs w:val="22"/>
          <w:color w:val="7E7E7E"/>
          <w:spacing w:val="0"/>
          <w:w w:val="42"/>
          <w:position w:val="1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0" w:bottom="280" w:left="440" w:right="80"/>
        </w:sectPr>
      </w:pPr>
      <w:rPr/>
    </w:p>
    <w:p>
      <w:pPr>
        <w:spacing w:before="95" w:after="0" w:line="240" w:lineRule="auto"/>
        <w:ind w:left="4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72" w:lineRule="exact"/>
        <w:ind w:left="676" w:right="57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00" w:right="12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9"/>
          <w:w w:val="116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21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8" w:after="0" w:line="240" w:lineRule="auto"/>
        <w:ind w:left="328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group style="position:absolute;margin-left:13.952087pt;margin-top:483.956421pt;width:592.608964pt;height:119.29264pt;mso-position-horizontal-relative:page;mso-position-vertical-relative:paragraph;z-index:-1986" coordorigin="279,9679" coordsize="11852,2386">
            <v:shape style="position:absolute;left:2842;top:9679;width:6413;height:2304" type="#_x0000_t75">
              <v:imagedata r:id="rId68" o:title=""/>
            </v:shape>
            <v:group style="position:absolute;left:303;top:12041;width:11805;height:2" coordorigin="303,12041" coordsize="11805,2">
              <v:shape style="position:absolute;left:303;top:12041;width:11805;height:2" coordorigin="303,12041" coordsize="11805,0" path="m303,12041l12108,12041e" filled="f" stroked="t" strokeweight="2.36476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7.865540pt;margin-top:44.266628pt;width:.1pt;height:33.287301pt;mso-position-horizontal-relative:page;mso-position-vertical-relative:paragraph;z-index:-1984" coordorigin="2757,885" coordsize="2,666">
            <v:shape style="position:absolute;left:2757;top:885;width:2;height:666" coordorigin="2757,885" coordsize="0,666" path="m2757,1551l2757,885e" filled="f" stroked="t" strokeweight=".236476pt" strokecolor="#3B3B3B">
              <v:path arrowok="t"/>
            </v:shape>
          </v:group>
          <w10:wrap type="none"/>
        </w:pict>
      </w:r>
      <w:r>
        <w:rPr/>
        <w:pict>
          <v:group style="position:absolute;margin-left:138.456726pt;margin-top:79.218292pt;width:.1pt;height:32.098469pt;mso-position-horizontal-relative:page;mso-position-vertical-relative:paragraph;z-index:-1983" coordorigin="2769,1584" coordsize="2,642">
            <v:shape style="position:absolute;left:2769;top:1584;width:2;height:642" coordorigin="2769,1584" coordsize="0,642" path="m2769,2226l2769,1584e" filled="f" stroked="t" strokeweight=".236476pt" strokecolor="#2F2F2F">
              <v:path arrowok="t"/>
            </v:shape>
          </v:group>
          <w10:wrap type="none"/>
        </w:pict>
      </w:r>
      <w:r>
        <w:rPr/>
        <w:pict>
          <v:group style="position:absolute;margin-left:138.929672pt;margin-top:135.331177pt;width:.1pt;height:63.483639pt;mso-position-horizontal-relative:page;mso-position-vertical-relative:paragraph;z-index:-1982" coordorigin="2779,2707" coordsize="2,1270">
            <v:shape style="position:absolute;left:2779;top:2707;width:2;height:1270" coordorigin="2779,2707" coordsize="0,1270" path="m2779,3976l2779,2707e" filled="f" stroked="t" strokeweight=".472952pt" strokecolor="#282828">
              <v:path arrowok="t"/>
            </v:shape>
          </v:group>
          <w10:wrap type="none"/>
        </w:pict>
      </w:r>
      <w:r>
        <w:rPr/>
        <w:pict>
          <v:shape style="width:68.160004pt;height:3.84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9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70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w w:val="122"/>
          </w:rPr>
          <w:t>www.jalisc</w:t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6"/>
            <w:w w:val="123"/>
          </w:rPr>
          <w:t>o</w:t>
        </w:r>
        <w:r>
          <w:rPr>
            <w:rFonts w:ascii="Times New Roman" w:hAnsi="Times New Roman" w:cs="Times New Roman" w:eastAsia="Times New Roman"/>
            <w:sz w:val="19"/>
            <w:szCs w:val="19"/>
            <w:color w:val="1F1F1F"/>
            <w:spacing w:val="-7"/>
            <w:w w:val="161"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32"/>
          </w:rPr>
          <w:t>gob</w:t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-36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F1F1F"/>
            <w:spacing w:val="0"/>
            <w:w w:val="138"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250381pt;margin-top:16.807489pt;width:5.94516pt;height:51.5pt;mso-position-horizontal-relative:page;mso-position-vertical-relative:paragraph;z-index:-1979" type="#_x0000_t202" filled="f" stroked="f">
            <v:textbox inset="0,0,0,0">
              <w:txbxContent>
                <w:p>
                  <w:pPr>
                    <w:spacing w:before="0" w:after="0" w:line="1030" w:lineRule="exact"/>
                    <w:ind w:right="-194"/>
                    <w:jc w:val="left"/>
                    <w:rPr>
                      <w:rFonts w:ascii="Arial" w:hAnsi="Arial" w:cs="Arial" w:eastAsia="Arial"/>
                      <w:sz w:val="103"/>
                      <w:szCs w:val="103"/>
                    </w:rPr>
                  </w:pPr>
                  <w:rPr/>
                  <w:r>
                    <w:rPr>
                      <w:rFonts w:ascii="Arial" w:hAnsi="Arial" w:cs="Arial" w:eastAsia="Arial"/>
                      <w:sz w:val="103"/>
                      <w:szCs w:val="103"/>
                      <w:color w:val="1F1F1F"/>
                      <w:spacing w:val="0"/>
                      <w:w w:val="52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103"/>
                      <w:szCs w:val="10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color w:val="1F1F1F"/>
          <w:spacing w:val="0"/>
          <w:w w:val="53"/>
        </w:rPr>
        <w:t>f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1" w:lineRule="auto"/>
        <w:ind w:left="721" w:right="100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V.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Protege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7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7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oblig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9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-6"/>
          <w:w w:val="89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1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2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confidencial,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disposiciones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legales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aplicables;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30" w:right="98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8.929672pt;margin-top:-4.731316pt;width:14.670329pt;height:342.617563pt;mso-position-horizontal-relative:page;mso-position-vertical-relative:paragraph;z-index:-1990" coordorigin="2779,-95" coordsize="293,6852">
            <v:shape style="position:absolute;left:2803;top:4997;width:269;height:672" type="#_x0000_t75">
              <v:imagedata r:id="rId71" o:title=""/>
            </v:shape>
            <v:group style="position:absolute;left:2781;top:5652;width:2;height:1103" coordorigin="2781,5652" coordsize="2,1103">
              <v:shape style="position:absolute;left:2781;top:5652;width:2;height:1103" coordorigin="2781,5652" coordsize="0,1103" path="m2781,6755l2781,5652e" filled="f" stroked="t" strokeweight=".236476pt" strokecolor="#3F3F3F">
                <v:path arrowok="t"/>
              </v:shape>
            </v:group>
            <v:group style="position:absolute;left:2944;top:-83;width:2;height:5126" coordorigin="2944,-83" coordsize="2,5126">
              <v:shape style="position:absolute;left:2944;top:-83;width:2;height:5126" coordorigin="2944,-83" coordsize="0,5126" path="m2944,5043l2944,-83e" filled="f" stroked="t" strokeweight="1.18238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w w:val="96"/>
          <w:i/>
        </w:rPr>
        <w:t>VI</w:t>
      </w:r>
      <w:r>
        <w:rPr>
          <w:rFonts w:ascii="Arial" w:hAnsi="Arial" w:cs="Arial" w:eastAsia="Arial"/>
          <w:sz w:val="15"/>
          <w:szCs w:val="15"/>
          <w:color w:val="1F1F1F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Regular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organización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"/>
          <w:w w:val="9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ns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5"/>
          <w:i/>
        </w:rPr>
        <w:t>p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2"/>
          <w:i/>
        </w:rPr>
        <w:t>ct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3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enci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6" w:after="0" w:line="240" w:lineRule="auto"/>
        <w:ind w:left="716" w:right="814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4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1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39" w:right="223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86"/>
          <w:i/>
        </w:rPr>
        <w:t>VI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86"/>
          <w:i/>
        </w:rPr>
        <w:t>/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EstÓblece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bases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4"/>
          <w:szCs w:val="14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difundi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proactivamente;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730" w:right="992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4.568787pt;margin-top:34.853561pt;width:.1pt;height:89.162413pt;mso-position-horizontal-relative:page;mso-position-vertical-relative:paragraph;z-index:-1981" coordorigin="11691,697" coordsize="2,1783">
            <v:shape style="position:absolute;left:11691;top:697;width:2;height:1783" coordorigin="11691,697" coordsize="0,1783" path="m11691,2480l11691,697e" filled="f" stroked="t" strokeweight=".945904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VI/J.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Promover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difundi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nformación,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ciudadan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4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cuentas,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1F1F1F"/>
          <w:spacing w:val="-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garanticen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oportuna,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rificable,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comprensible,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actualizad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completa,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difund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adecuados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ibles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atendiend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condiciones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sociales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económicas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cada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región;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4" w:lineRule="auto"/>
        <w:ind w:left="739" w:right="98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IX.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contribui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onsolidación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democracia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739" w:right="1002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-3"/>
          <w:w w:val="78"/>
          <w:i/>
        </w:rPr>
        <w:t>X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Establece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mecanismos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cumplimient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medidas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apremio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sanciones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correspondan.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5" w:right="1042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90.400024pt;margin-top:-2.173126pt;width:12.48pt;height:164.160004pt;mso-position-horizontal-relative:page;mso-position-vertical-relative:paragraph;z-index:-1987" type="#_x0000_t75">
            <v:imagedata r:id="rId72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w w:val="90"/>
          <w:i/>
        </w:rPr>
        <w:t>SEGUND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-15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numerales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24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89"/>
          <w:i/>
        </w:rPr>
        <w:t>1/,</w:t>
      </w:r>
      <w:r>
        <w:rPr>
          <w:rFonts w:ascii="Arial" w:hAnsi="Arial" w:cs="Arial" w:eastAsia="Arial"/>
          <w:sz w:val="14"/>
          <w:szCs w:val="14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29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30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punt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7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1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86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65"/>
          <w:i/>
        </w:rPr>
        <w:t>1/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65"/>
          <w:i/>
        </w:rPr>
        <w:t>J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65"/>
          <w:i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4"/>
          <w:w w:val="6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60" w:lineRule="auto"/>
        <w:ind w:left="744" w:right="99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86-Bi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punto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6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5"/>
          <w:w w:val="6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0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6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Acces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obligatorieda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poro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trámit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solicitude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95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ceso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llevar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cabo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búsqueda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localización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solicitada,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respuest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correspondient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86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particularment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niegue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misma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declarada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Transparencia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39" w:right="578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24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8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313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Catálogo.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744" w:right="637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49" w:right="586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63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w w:val="62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Pode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Ejecutiv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1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485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2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5"/>
          <w:i/>
        </w:rPr>
        <w:t>9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-Funcionamiento.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754" w:right="988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39.199997pt;margin-top:21.282738pt;width:15.36pt;height:112.32pt;mso-position-horizontal-relative:page;mso-position-vertical-relative:paragraph;z-index:-1989" type="#_x0000_t75">
            <v:imagedata r:id="rId73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7"/>
          <w:i/>
        </w:rPr>
        <w:t>2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té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requiere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asistenci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menos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sesionar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mayorí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simple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votos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vot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calidad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president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empat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5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508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30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-Atribucione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3"/>
          <w:i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758" w:right="446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atribuciones: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749" w:right="1019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26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6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2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Institui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coordinar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supervisar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disposiciones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aplicables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acciones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procedimientos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asegurar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mayor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eficaci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gestió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solicitude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5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1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auto"/>
        <w:ind w:left="754" w:right="97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6.224121pt;margin-top:32.95145pt;width:.1pt;height:49.455418pt;mso-position-horizontal-relative:page;mso-position-vertical-relative:paragraph;z-index:-1980" coordorigin="11724,659" coordsize="2,989">
            <v:shape style="position:absolute;left:11724;top:659;width:2;height:989" coordorigin="11724,659" coordsize="0,989" path="m11724,1648l11724,659e" filled="f" stroked="t" strokeweight=".945904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w w:val="68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68"/>
          <w:i/>
        </w:rPr>
        <w:t>1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   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Confirmar,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modifica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revocar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ampliación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plazo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respuesta,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declaració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realicen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titulare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áreas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de/sujet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obligado;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1" w:lineRule="auto"/>
        <w:ind w:left="735" w:right="965" w:firstLine="1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2"/>
          <w:i/>
        </w:rPr>
        <w:t>111.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2"/>
          <w:i/>
        </w:rPr>
        <w:t>      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6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Ordenar,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áreas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competentes,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facultade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5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86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deban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previa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impasibilidad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generació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exponga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motivada,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razones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cuales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ejercieron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dichas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facultades,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1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normativ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interna;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758" w:right="97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87.679993pt;margin-top:14.147159pt;width:109.440002pt;height:118.080002pt;mso-position-horizontal-relative:page;mso-position-vertical-relative:paragraph;z-index:-1985" type="#_x0000_t75">
            <v:imagedata r:id="rId74" o:title=""/>
          </v:shape>
        </w:pic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i/>
        </w:rPr>
        <w:t>1.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4"/>
          <w:szCs w:val="14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facilita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obtenció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información;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63" w:right="170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9"/>
          <w:i/>
        </w:rPr>
        <w:t>11.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6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Promove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capacitació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actualizació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servidores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adscrito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lo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763" w:right="183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4"/>
          <w:i/>
        </w:rPr>
        <w:t>111.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4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6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Estab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4"/>
          <w:i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9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cer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programas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capacitació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personale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servidores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obligad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2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18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auto"/>
        <w:ind w:left="768" w:right="2095" w:firstLine="5"/>
        <w:jc w:val="left"/>
        <w:tabs>
          <w:tab w:pos="11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enviar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2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89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8"/>
          <w:i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6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tut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datos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elaboración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anual;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40" w:right="80"/>
          <w:cols w:num="2" w:equalWidth="0">
            <w:col w:w="1816" w:space="528"/>
            <w:col w:w="9376"/>
          </w:cols>
        </w:sectPr>
      </w:pPr>
      <w:rPr/>
    </w:p>
    <w:p>
      <w:pPr>
        <w:spacing w:before="50" w:after="0" w:line="240" w:lineRule="auto"/>
        <w:ind w:left="2452" w:right="-104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333333"/>
          <w:w w:val="73"/>
        </w:rPr>
        <w:t>¡=</w:t>
      </w:r>
      <w:r>
        <w:rPr>
          <w:rFonts w:ascii="Times New Roman" w:hAnsi="Times New Roman" w:cs="Times New Roman" w:eastAsia="Times New Roman"/>
          <w:sz w:val="43"/>
          <w:szCs w:val="43"/>
          <w:color w:val="606060"/>
          <w:w w:val="58"/>
        </w:rPr>
        <w:t>--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w w:val="57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6"/>
          <w:w w:val="113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0"/>
          <w:w w:val="19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4"/>
          <w:w w:val="19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0"/>
          <w:w w:val="28"/>
        </w:rPr>
        <w:t>--·</w:t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18"/>
          <w:w w:val="28"/>
        </w:rPr>
        <w:t>·</w:t>
      </w:r>
      <w:r>
        <w:rPr>
          <w:rFonts w:ascii="Arial" w:hAnsi="Arial" w:cs="Arial" w:eastAsia="Arial"/>
          <w:sz w:val="5"/>
          <w:szCs w:val="5"/>
          <w:color w:val="858585"/>
          <w:spacing w:val="0"/>
          <w:w w:val="189"/>
          <w:position w:val="3"/>
        </w:rPr>
        <w:t>'</w:t>
      </w:r>
      <w:r>
        <w:rPr>
          <w:rFonts w:ascii="Arial" w:hAnsi="Arial" w:cs="Arial" w:eastAsia="Arial"/>
          <w:sz w:val="5"/>
          <w:szCs w:val="5"/>
          <w:color w:val="858585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5"/>
          <w:szCs w:val="5"/>
          <w:color w:val="858585"/>
          <w:spacing w:val="-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0"/>
          <w:w w:val="32"/>
          <w:position w:val="0"/>
        </w:rPr>
        <w:t>--</w:t>
      </w:r>
      <w:r>
        <w:rPr>
          <w:rFonts w:ascii="Times New Roman" w:hAnsi="Times New Roman" w:cs="Times New Roman" w:eastAsia="Times New Roman"/>
          <w:sz w:val="43"/>
          <w:szCs w:val="43"/>
          <w:color w:val="606060"/>
          <w:spacing w:val="1"/>
          <w:w w:val="19"/>
          <w:position w:val="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1"/>
          <w:w w:val="62"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-40"/>
          <w:w w:val="62"/>
          <w:emboss/>
          <w:position w:val="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-40"/>
          <w:w w:val="62"/>
          <w:emboss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-40"/>
          <w:w w:val="62"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-40"/>
          <w:w w:val="62"/>
          <w:position w:val="0"/>
        </w:rPr>
      </w:r>
      <w:r>
        <w:rPr>
          <w:rFonts w:ascii="Arial" w:hAnsi="Arial" w:cs="Arial" w:eastAsia="Arial"/>
          <w:sz w:val="5"/>
          <w:szCs w:val="5"/>
          <w:color w:val="979797"/>
          <w:spacing w:val="0"/>
          <w:w w:val="189"/>
          <w:position w:val="3"/>
        </w:rPr>
        <w:t>'</w:t>
      </w:r>
      <w:r>
        <w:rPr>
          <w:rFonts w:ascii="Arial" w:hAnsi="Arial" w:cs="Arial" w:eastAsia="Arial"/>
          <w:sz w:val="5"/>
          <w:szCs w:val="5"/>
          <w:color w:val="979797"/>
          <w:spacing w:val="-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484848"/>
          <w:spacing w:val="-122"/>
          <w:w w:val="62"/>
          <w:position w:val="0"/>
        </w:rPr>
        <w:t>-</w:t>
      </w:r>
      <w:r>
        <w:rPr>
          <w:rFonts w:ascii="Arial" w:hAnsi="Arial" w:cs="Arial" w:eastAsia="Arial"/>
          <w:sz w:val="5"/>
          <w:szCs w:val="5"/>
          <w:color w:val="B5B5B5"/>
          <w:spacing w:val="0"/>
          <w:w w:val="283"/>
          <w:position w:val="3"/>
        </w:rPr>
        <w:t>'</w:t>
      </w:r>
      <w:r>
        <w:rPr>
          <w:rFonts w:ascii="Arial" w:hAnsi="Arial" w:cs="Arial" w:eastAsia="Arial"/>
          <w:sz w:val="5"/>
          <w:szCs w:val="5"/>
          <w:color w:val="B5B5B5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5"/>
          <w:szCs w:val="5"/>
          <w:color w:val="484848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5"/>
          <w:szCs w:val="5"/>
          <w:color w:val="484848"/>
          <w:spacing w:val="-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606060"/>
          <w:spacing w:val="18"/>
          <w:w w:val="17"/>
          <w:position w:val="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858585"/>
          <w:spacing w:val="0"/>
          <w:w w:val="66"/>
          <w:position w:val="0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858585"/>
          <w:spacing w:val="-6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62"/>
          <w:w w:val="100"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30"/>
          <w:w w:val="100"/>
          <w:u w:val="single" w:color="747474"/>
          <w:position w:val="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30"/>
          <w:w w:val="100"/>
          <w:u w:val="single" w:color="747474"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30"/>
          <w:w w:val="100"/>
          <w:position w:val="0"/>
        </w:rPr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-30"/>
          <w:w w:val="100"/>
          <w:position w:val="0"/>
        </w:rPr>
      </w:r>
      <w:r>
        <w:rPr>
          <w:rFonts w:ascii="Arial" w:hAnsi="Arial" w:cs="Arial" w:eastAsia="Arial"/>
          <w:sz w:val="5"/>
          <w:szCs w:val="5"/>
          <w:color w:val="979797"/>
          <w:spacing w:val="0"/>
          <w:w w:val="70"/>
          <w:position w:val="3"/>
        </w:rPr>
        <w:t>-</w:t>
      </w:r>
      <w:r>
        <w:rPr>
          <w:rFonts w:ascii="Arial" w:hAnsi="Arial" w:cs="Arial" w:eastAsia="Arial"/>
          <w:sz w:val="5"/>
          <w:szCs w:val="5"/>
          <w:color w:val="979797"/>
          <w:spacing w:val="0"/>
          <w:w w:val="70"/>
          <w:position w:val="3"/>
        </w:rPr>
        <w:t>       </w:t>
      </w:r>
      <w:r>
        <w:rPr>
          <w:rFonts w:ascii="Arial" w:hAnsi="Arial" w:cs="Arial" w:eastAsia="Arial"/>
          <w:sz w:val="5"/>
          <w:szCs w:val="5"/>
          <w:color w:val="979797"/>
          <w:spacing w:val="6"/>
          <w:w w:val="70"/>
          <w:position w:val="3"/>
        </w:rPr>
        <w:t> </w:t>
      </w:r>
      <w:r>
        <w:rPr>
          <w:rFonts w:ascii="Arial" w:hAnsi="Arial" w:cs="Arial" w:eastAsia="Arial"/>
          <w:sz w:val="5"/>
          <w:szCs w:val="5"/>
          <w:color w:val="979797"/>
          <w:spacing w:val="0"/>
          <w:w w:val="70"/>
          <w:u w:val="single" w:color="474747"/>
          <w:position w:val="3"/>
        </w:rPr>
        <w:t>                </w:t>
      </w:r>
      <w:r>
        <w:rPr>
          <w:rFonts w:ascii="Arial" w:hAnsi="Arial" w:cs="Arial" w:eastAsia="Arial"/>
          <w:sz w:val="5"/>
          <w:szCs w:val="5"/>
          <w:color w:val="979797"/>
          <w:spacing w:val="1"/>
          <w:w w:val="70"/>
          <w:u w:val="single" w:color="474747"/>
          <w:position w:val="3"/>
        </w:rPr>
        <w:t> </w:t>
      </w:r>
      <w:r>
        <w:rPr>
          <w:rFonts w:ascii="Arial" w:hAnsi="Arial" w:cs="Arial" w:eastAsia="Arial"/>
          <w:sz w:val="5"/>
          <w:szCs w:val="5"/>
          <w:color w:val="979797"/>
          <w:spacing w:val="1"/>
          <w:w w:val="70"/>
          <w:position w:val="3"/>
        </w:rPr>
      </w:r>
      <w:r>
        <w:rPr>
          <w:rFonts w:ascii="Times New Roman" w:hAnsi="Times New Roman" w:cs="Times New Roman" w:eastAsia="Times New Roman"/>
          <w:sz w:val="43"/>
          <w:szCs w:val="43"/>
          <w:color w:val="757575"/>
          <w:spacing w:val="0"/>
          <w:w w:val="11"/>
          <w:position w:val="0"/>
        </w:rPr>
        <w:t>,_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93" w:after="0" w:line="485" w:lineRule="exact"/>
        <w:ind w:left="2392" w:right="1572"/>
        <w:jc w:val="center"/>
        <w:rPr>
          <w:rFonts w:ascii="Times New Roman" w:hAnsi="Times New Roman" w:cs="Times New Roman" w:eastAsia="Times New Roman"/>
          <w:sz w:val="46"/>
          <w:szCs w:val="46"/>
        </w:rPr>
      </w:pPr>
      <w:rPr/>
      <w:r>
        <w:rPr/>
        <w:pict>
          <v:shape style="position:absolute;margin-left:43.200001pt;margin-top:11.0707pt;width:49.919998pt;height:49.919998pt;mso-position-horizontal-relative:page;mso-position-vertical-relative:paragraph;z-index:-1978" type="#_x0000_t75">
            <v:imagedata r:id="rId75" o:title=""/>
          </v:shape>
        </w:pict>
      </w:r>
      <w:r>
        <w:rPr>
          <w:rFonts w:ascii="Arial" w:hAnsi="Arial" w:cs="Arial" w:eastAsia="Arial"/>
          <w:sz w:val="26"/>
          <w:szCs w:val="26"/>
          <w:color w:val="484848"/>
          <w:spacing w:val="-44"/>
          <w:w w:val="127"/>
          <w:position w:val="8"/>
        </w:rPr>
        <w:t>'</w:t>
      </w:r>
      <w:r>
        <w:rPr>
          <w:rFonts w:ascii="Times New Roman" w:hAnsi="Times New Roman" w:cs="Times New Roman" w:eastAsia="Times New Roman"/>
          <w:sz w:val="46"/>
          <w:szCs w:val="46"/>
          <w:color w:val="484848"/>
          <w:spacing w:val="0"/>
          <w:w w:val="75"/>
          <w:position w:val="-4"/>
        </w:rPr>
        <w:t>¡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2421" w:right="159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0"/>
          <w:w w:val="108"/>
          <w:position w:val="1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shape style="position:absolute;margin-left:547.200012pt;margin-top:-3.557865pt;width:47.040001pt;height:45.119999pt;mso-position-horizontal-relative:page;mso-position-vertical-relative:paragraph;z-index:-1976" type="#_x0000_t75">
            <v:imagedata r:id="rId76" o:title=""/>
          </v:shape>
        </w:pict>
      </w:r>
      <w:r>
        <w:rPr>
          <w:rFonts w:ascii="Arial" w:hAnsi="Arial" w:cs="Arial" w:eastAsia="Arial"/>
          <w:sz w:val="5"/>
          <w:szCs w:val="5"/>
          <w:color w:val="858585"/>
          <w:spacing w:val="0"/>
          <w:w w:val="70"/>
        </w:rPr>
        <w:t>-</w:t>
      </w:r>
      <w:r>
        <w:rPr>
          <w:rFonts w:ascii="Arial" w:hAnsi="Arial" w:cs="Arial" w:eastAsia="Arial"/>
          <w:sz w:val="5"/>
          <w:szCs w:val="5"/>
          <w:color w:val="858585"/>
          <w:spacing w:val="0"/>
          <w:w w:val="70"/>
        </w:rPr>
        <w:t>              </w:t>
      </w:r>
      <w:r>
        <w:rPr>
          <w:rFonts w:ascii="Arial" w:hAnsi="Arial" w:cs="Arial" w:eastAsia="Arial"/>
          <w:sz w:val="5"/>
          <w:szCs w:val="5"/>
          <w:color w:val="858585"/>
          <w:spacing w:val="9"/>
          <w:w w:val="7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36"/>
        </w:rPr>
        <w:t>-./.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3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37"/>
        </w:rPr>
        <w:t>·--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89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1"/>
          <w:w w:val="88"/>
        </w:rPr>
        <w:t>&gt;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96"/>
        </w:rPr>
        <w:t>;--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97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71"/>
        </w:rPr>
        <w:t>·</w:t>
      </w:r>
      <w:r>
        <w:rPr>
          <w:rFonts w:ascii="Arial" w:hAnsi="Arial" w:cs="Arial" w:eastAsia="Arial"/>
          <w:sz w:val="9"/>
          <w:szCs w:val="9"/>
          <w:color w:val="606060"/>
          <w:spacing w:val="-2"/>
          <w:w w:val="71"/>
        </w:rPr>
        <w:t>-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158"/>
        </w:rPr>
        <w:t>-·</w:t>
      </w:r>
      <w:r>
        <w:rPr>
          <w:rFonts w:ascii="Arial" w:hAnsi="Arial" w:cs="Arial" w:eastAsia="Arial"/>
          <w:sz w:val="9"/>
          <w:szCs w:val="9"/>
          <w:color w:val="757575"/>
          <w:spacing w:val="-7"/>
          <w:w w:val="64"/>
        </w:rPr>
        <w:t>•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122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4"/>
          <w:w w:val="122"/>
        </w:rPr>
        <w:t>-</w:t>
      </w:r>
      <w:r>
        <w:rPr>
          <w:rFonts w:ascii="Arial" w:hAnsi="Arial" w:cs="Arial" w:eastAsia="Arial"/>
          <w:sz w:val="9"/>
          <w:szCs w:val="9"/>
          <w:color w:val="B5B5B5"/>
          <w:spacing w:val="0"/>
          <w:w w:val="87"/>
        </w:rPr>
        <w:t>··</w:t>
      </w:r>
      <w:r>
        <w:rPr>
          <w:rFonts w:ascii="Arial" w:hAnsi="Arial" w:cs="Arial" w:eastAsia="Arial"/>
          <w:sz w:val="9"/>
          <w:szCs w:val="9"/>
          <w:color w:val="B5B5B5"/>
          <w:spacing w:val="-13"/>
          <w:w w:val="87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-18"/>
          <w:w w:val="106"/>
        </w:rPr>
        <w:t>·</w:t>
      </w:r>
      <w:r>
        <w:rPr>
          <w:rFonts w:ascii="Arial" w:hAnsi="Arial" w:cs="Arial" w:eastAsia="Arial"/>
          <w:sz w:val="9"/>
          <w:szCs w:val="9"/>
          <w:color w:val="B5B5B5"/>
          <w:spacing w:val="-14"/>
          <w:w w:val="87"/>
        </w:rPr>
        <w:t>·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90"/>
        </w:rPr>
        <w:t>0.·"''·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91"/>
        </w:rPr>
        <w:t>-</w:t>
      </w:r>
      <w:r>
        <w:rPr>
          <w:rFonts w:ascii="Arial" w:hAnsi="Arial" w:cs="Arial" w:eastAsia="Arial"/>
          <w:sz w:val="9"/>
          <w:szCs w:val="9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39"/>
        </w:rPr>
        <w:t>-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104"/>
        </w:rPr>
        <w:t>·</w:t>
      </w:r>
      <w:r>
        <w:rPr>
          <w:rFonts w:ascii="Arial" w:hAnsi="Arial" w:cs="Arial" w:eastAsia="Arial"/>
          <w:sz w:val="9"/>
          <w:szCs w:val="9"/>
          <w:color w:val="757575"/>
          <w:spacing w:val="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104"/>
        </w:rPr>
        <w:t>·••</w:t>
      </w:r>
      <w:r>
        <w:rPr>
          <w:rFonts w:ascii="Arial" w:hAnsi="Arial" w:cs="Arial" w:eastAsia="Arial"/>
          <w:sz w:val="9"/>
          <w:szCs w:val="9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979797"/>
          <w:spacing w:val="-16"/>
          <w:w w:val="158"/>
        </w:rPr>
        <w:t>·</w:t>
      </w:r>
      <w:r>
        <w:rPr>
          <w:rFonts w:ascii="Arial" w:hAnsi="Arial" w:cs="Arial" w:eastAsia="Arial"/>
          <w:sz w:val="9"/>
          <w:szCs w:val="9"/>
          <w:color w:val="B5B5B5"/>
          <w:spacing w:val="0"/>
          <w:w w:val="163"/>
        </w:rPr>
        <w:t>-</w:t>
      </w:r>
      <w:r>
        <w:rPr>
          <w:rFonts w:ascii="Arial" w:hAnsi="Arial" w:cs="Arial" w:eastAsia="Arial"/>
          <w:sz w:val="9"/>
          <w:szCs w:val="9"/>
          <w:color w:val="B5B5B5"/>
          <w:spacing w:val="-2"/>
          <w:w w:val="163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82"/>
        </w:rPr>
        <w:t>•</w:t>
      </w:r>
      <w:r>
        <w:rPr>
          <w:rFonts w:ascii="Arial" w:hAnsi="Arial" w:cs="Arial" w:eastAsia="Arial"/>
          <w:sz w:val="9"/>
          <w:szCs w:val="9"/>
          <w:color w:val="979797"/>
          <w:spacing w:val="-18"/>
          <w:w w:val="82"/>
        </w:rPr>
        <w:t>·</w:t>
      </w:r>
      <w:r>
        <w:rPr>
          <w:rFonts w:ascii="Arial" w:hAnsi="Arial" w:cs="Arial" w:eastAsia="Arial"/>
          <w:sz w:val="9"/>
          <w:szCs w:val="9"/>
          <w:color w:val="B5B5B5"/>
          <w:spacing w:val="-18"/>
          <w:w w:val="106"/>
        </w:rPr>
        <w:t>·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254"/>
        </w:rPr>
        <w:t>·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92"/>
        </w:rPr>
        <w:t>-</w:t>
      </w:r>
      <w:r>
        <w:rPr>
          <w:rFonts w:ascii="Arial" w:hAnsi="Arial" w:cs="Arial" w:eastAsia="Arial"/>
          <w:sz w:val="9"/>
          <w:szCs w:val="9"/>
          <w:color w:val="484848"/>
          <w:spacing w:val="-22"/>
          <w:w w:val="92"/>
        </w:rPr>
        <w:t>·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76"/>
        </w:rPr>
        <w:t>--·.&lt;·</w:t>
      </w:r>
      <w:r>
        <w:rPr>
          <w:rFonts w:ascii="Arial" w:hAnsi="Arial" w:cs="Arial" w:eastAsia="Arial"/>
          <w:sz w:val="9"/>
          <w:szCs w:val="9"/>
          <w:color w:val="757575"/>
          <w:spacing w:val="0"/>
          <w:w w:val="77"/>
        </w:rPr>
        <w:t>-</w:t>
      </w:r>
      <w:r>
        <w:rPr>
          <w:rFonts w:ascii="Arial" w:hAnsi="Arial" w:cs="Arial" w:eastAsia="Arial"/>
          <w:sz w:val="9"/>
          <w:szCs w:val="9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B5B5B5"/>
          <w:spacing w:val="-58"/>
          <w:w w:val="211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53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132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132"/>
        </w:rPr>
        <w:t> 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132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-2"/>
          <w:w w:val="132"/>
        </w:rPr>
        <w:t>·</w:t>
      </w:r>
      <w:r>
        <w:rPr>
          <w:rFonts w:ascii="Arial" w:hAnsi="Arial" w:cs="Arial" w:eastAsia="Arial"/>
          <w:sz w:val="9"/>
          <w:szCs w:val="9"/>
          <w:color w:val="B5B5B5"/>
          <w:spacing w:val="0"/>
          <w:w w:val="117"/>
        </w:rPr>
        <w:t>-</w:t>
      </w:r>
      <w:r>
        <w:rPr>
          <w:rFonts w:ascii="Arial" w:hAnsi="Arial" w:cs="Arial" w:eastAsia="Arial"/>
          <w:sz w:val="9"/>
          <w:szCs w:val="9"/>
          <w:color w:val="B5B5B5"/>
          <w:spacing w:val="-1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B5B5B5"/>
          <w:spacing w:val="3"/>
          <w:w w:val="211"/>
        </w:rPr>
        <w:t>·</w:t>
      </w:r>
      <w:r>
        <w:rPr>
          <w:rFonts w:ascii="Arial" w:hAnsi="Arial" w:cs="Arial" w:eastAsia="Arial"/>
          <w:sz w:val="9"/>
          <w:szCs w:val="9"/>
          <w:color w:val="979797"/>
          <w:spacing w:val="0"/>
          <w:w w:val="70"/>
        </w:rPr>
        <w:t>'</w:t>
      </w:r>
      <w:r>
        <w:rPr>
          <w:rFonts w:ascii="Arial" w:hAnsi="Arial" w:cs="Arial" w:eastAsia="Arial"/>
          <w:sz w:val="9"/>
          <w:szCs w:val="9"/>
          <w:color w:val="979797"/>
          <w:spacing w:val="5"/>
          <w:w w:val="71"/>
        </w:rPr>
        <w:t>-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85"/>
        </w:rPr>
        <w:t>•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0" w:bottom="280" w:left="400" w:right="120"/>
          <w:cols w:num="2" w:equalWidth="0">
            <w:col w:w="4223" w:space="249"/>
            <w:col w:w="7248"/>
          </w:cols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8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377087pt;margin-top:-9.581305pt;width:.788067pt;height:72pt;mso-position-horizontal-relative:page;mso-position-vertical-relative:paragraph;z-index:-1964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-493"/>
                      <w:w w:val="145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8"/>
          <w:b/>
          <w:bCs/>
        </w:rPr>
        <w:t>'1=1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9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027184pt;margin-top:4.964346pt;width:1.217115pt;height:21.5pt;mso-position-horizontal-relative:page;mso-position-vertical-relative:paragraph;z-index:-1965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858585"/>
                      <w:spacing w:val="0"/>
                      <w:w w:val="1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  <w:position w:val="-6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642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V.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autoriza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ampliació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plaz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conformidocl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4"/>
          <w:i/>
        </w:rPr>
        <w:t>las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194" w:lineRule="exact"/>
        <w:ind w:left="10" w:right="-20"/>
        <w:jc w:val="left"/>
        <w:tabs>
          <w:tab w:pos="6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077286pt;margin-top:-10.886981pt;width:4.1075pt;height:15.5pt;mso-position-horizontal-relative:page;mso-position-vertical-relative:paragraph;z-index:-1966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333333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552628pt;margin-top:5.21404pt;width:1.66754pt;height:7pt;mso-position-horizontal-relative:page;mso-position-vertical-relative:paragraph;z-index:-196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484848"/>
                      <w:spacing w:val="0"/>
                      <w:w w:val="100"/>
                    </w:rPr>
                    <w:t>\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324"/>
          <w:position w:val="6"/>
        </w:rPr>
        <w:t>l</w:t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disposicione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aplicable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  <w:position w:val="-1"/>
        </w:rPr>
        <w:t>materia;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0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35"/>
          <w:szCs w:val="35"/>
          <w:color w:val="484848"/>
          <w:spacing w:val="0"/>
          <w:w w:val="55"/>
        </w:rPr>
        <w:t>j</w:t>
      </w:r>
      <w:r>
        <w:rPr>
          <w:rFonts w:ascii="Arial" w:hAnsi="Arial" w:cs="Arial" w:eastAsia="Arial"/>
          <w:sz w:val="35"/>
          <w:szCs w:val="35"/>
          <w:color w:val="484848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484848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i/>
          <w:position w:val="-8"/>
        </w:rPr>
        <w:t>VI.</w:t>
      </w:r>
      <w:r>
        <w:rPr>
          <w:rFonts w:ascii="Arial" w:hAnsi="Arial" w:cs="Arial" w:eastAsia="Arial"/>
          <w:sz w:val="14"/>
          <w:szCs w:val="14"/>
          <w:color w:val="050505"/>
          <w:spacing w:val="2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  <w:i/>
          <w:position w:val="-8"/>
        </w:rPr>
        <w:t>Revisa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  <w:i/>
          <w:position w:val="-8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dato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recib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sea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exacto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1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9"/>
          <w:i/>
          <w:position w:val="-8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79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  <w:position w:val="-8"/>
        </w:rPr>
        <w:t>actualizados;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1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C1C1C"/>
          <w:spacing w:val="0"/>
          <w:w w:val="161"/>
          <w:position w:val="1"/>
        </w:rPr>
        <w:t>¡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0" w:lineRule="atLeast"/>
        <w:ind w:left="646" w:right="957" w:firstLine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7.279999pt;margin-top:10.991103pt;width:14.4pt;height:426.319917pt;mso-position-horizontal-relative:page;mso-position-vertical-relative:paragraph;z-index:-1977" coordorigin="2746,220" coordsize="288,8526">
            <v:shape style="position:absolute;left:2746;top:5098;width:288;height:3648" type="#_x0000_t75">
              <v:imagedata r:id="rId77" o:title=""/>
            </v:shape>
            <v:group style="position:absolute;left:2919;top:232;width:2;height:4956" coordorigin="2919,232" coordsize="2,4956">
              <v:shape style="position:absolute;left:2919;top:232;width:2;height:4956" coordorigin="2919,232" coordsize="0,4956" path="m2919,5187l2919,232e" filled="f" stroked="t" strokeweight="1.18835pt" strokecolor="#18181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552628pt;margin-top:-2.034162pt;width:2.68413pt;height:19pt;mso-position-horizontal-relative:page;mso-position-vertical-relative:paragraph;z-index:-1962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333333"/>
                      <w:spacing w:val="0"/>
                      <w:w w:val="5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050505"/>
          <w:w w:val="106"/>
          <w:i/>
        </w:rPr>
        <w:t>VI</w:t>
      </w:r>
      <w:r>
        <w:rPr>
          <w:rFonts w:ascii="Arial" w:hAnsi="Arial" w:cs="Arial" w:eastAsia="Arial"/>
          <w:sz w:val="14"/>
          <w:szCs w:val="14"/>
          <w:color w:val="050505"/>
          <w:spacing w:val="-2"/>
          <w:w w:val="107"/>
          <w:i/>
        </w:rPr>
        <w:t>l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67"/>
          <w:i/>
        </w:rPr>
        <w:t>.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acceso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clasificación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rectificación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oposición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modificación,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corrección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sustitución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cancelació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ampliació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1207" w:space="1255"/>
            <w:col w:w="9258"/>
          </w:cols>
        </w:sectPr>
      </w:pPr>
      <w:rPr/>
    </w:p>
    <w:p>
      <w:pPr>
        <w:spacing w:before="11" w:after="0" w:line="240" w:lineRule="auto"/>
        <w:ind w:left="33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5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4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5" w:after="0" w:line="240" w:lineRule="auto"/>
        <w:ind w:left="332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36.660187pt;margin-top:78.972832pt;width:.1pt;height:59.143632pt;mso-position-horizontal-relative:page;mso-position-vertical-relative:paragraph;z-index:-1972" coordorigin="2733,1579" coordsize="2,1183">
            <v:shape style="position:absolute;left:2733;top:1579;width:2;height:1183" coordorigin="2733,1579" coordsize="0,1183" path="m2733,2762l2733,1579e" filled="f" stroked="t" strokeweight=".23767pt" strokecolor="#606060">
              <v:path arrowok="t"/>
            </v:shape>
          </v:group>
          <w10:wrap type="none"/>
        </w:pict>
      </w:r>
      <w:r>
        <w:rPr/>
        <w:pict>
          <v:group style="position:absolute;margin-left:137.492035pt;margin-top:158.148987pt;width:.1pt;height:62.482385pt;mso-position-horizontal-relative:page;mso-position-vertical-relative:paragraph;z-index:-1971" coordorigin="2750,3163" coordsize="2,1250">
            <v:shape style="position:absolute;left:2750;top:3163;width:2;height:1250" coordorigin="2750,3163" coordsize="0,1250" path="m2750,4413l2750,3163e" filled="f" stroked="t" strokeweight=".23767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9"/>
          <w:szCs w:val="9"/>
          <w:color w:val="1C1C1C"/>
          <w:w w:val="101"/>
          <w:b/>
          <w:bCs/>
        </w:rPr>
        <w:t>oc»&gt;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1"/>
          <w:w w:val="156"/>
          <w:b/>
          <w:bCs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08"/>
          <w:b/>
          <w:bCs/>
        </w:rPr>
        <w:t>b'O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33"/>
        </w:rPr>
        <w:t>De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33"/>
        </w:rPr>
        <w:t>t</w:t>
      </w:r>
      <w:r>
        <w:rPr>
          <w:rFonts w:ascii="Arial" w:hAnsi="Arial" w:cs="Arial" w:eastAsia="Arial"/>
          <w:sz w:val="7"/>
          <w:szCs w:val="7"/>
          <w:color w:val="1C1C1C"/>
          <w:spacing w:val="-4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86"/>
        </w:rPr>
        <w:t>l-&amp;T...OO</w:t>
      </w:r>
      <w:r>
        <w:rPr>
          <w:rFonts w:ascii="Arial" w:hAnsi="Arial" w:cs="Arial" w:eastAsia="Arial"/>
          <w:sz w:val="8"/>
          <w:szCs w:val="8"/>
          <w:color w:val="1C1C1C"/>
          <w:spacing w:val="-5"/>
          <w:w w:val="86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  <w:t>0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12"/>
          <w:i/>
        </w:rPr>
        <w:t>JA.l.&amp;O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52"/>
          <w:szCs w:val="52"/>
        </w:rPr>
      </w:pPr>
      <w:rPr/>
      <w:r>
        <w:rPr/>
        <w:pict>
          <v:shape style="position:absolute;margin-left:143.039993pt;margin-top:-10.726451pt;width:27.84pt;height:57.599998pt;mso-position-horizontal-relative:page;mso-position-vertical-relative:paragraph;z-index:-1973" type="#_x0000_t75">
            <v:imagedata r:id="rId78" o:title=""/>
          </v:shape>
        </w:pict>
      </w:r>
      <w:r>
        <w:rPr/>
        <w:pict>
          <v:group style="position:absolute;margin-left:262.387573pt;margin-top:46.447315pt;width:342.72pt;height:.1pt;mso-position-horizontal-relative:page;mso-position-vertical-relative:paragraph;z-index:-1967" coordorigin="5248,929" coordsize="6854,2">
            <v:shape style="position:absolute;left:5248;top:929;width:6854;height:2" coordorigin="5248,929" coordsize="6854,0" path="m5248,929l12102,929e" filled="f" stroked="t" strokeweight="1.663689pt" strokecolor="#080808">
              <v:path arrowok="t"/>
            </v:shape>
          </v:group>
          <w10:wrap type="none"/>
        </w:pict>
      </w:r>
      <w:hyperlink r:id="rId79">
        <w:r>
          <w:rPr>
            <w:rFonts w:ascii="Times New Roman" w:hAnsi="Times New Roman" w:cs="Times New Roman" w:eastAsia="Times New Roman"/>
            <w:sz w:val="18"/>
            <w:szCs w:val="18"/>
            <w:color w:val="050505"/>
            <w:w w:val="133"/>
          </w:rPr>
          <w:t>www.jalisco.go</w:t>
        </w:r>
        <w:r>
          <w:rPr>
            <w:rFonts w:ascii="Times New Roman" w:hAnsi="Times New Roman" w:cs="Times New Roman" w:eastAsia="Times New Roman"/>
            <w:sz w:val="18"/>
            <w:szCs w:val="18"/>
            <w:color w:val="050505"/>
            <w:w w:val="134"/>
          </w:rPr>
          <w:t>b</w:t>
        </w:r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-3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8"/>
            <w:w w:val="147"/>
          </w:rPr>
          <w:t>.</w:t>
        </w:r>
        <w:r>
          <w:rPr>
            <w:rFonts w:ascii="Arial" w:hAnsi="Arial" w:cs="Arial" w:eastAsia="Arial"/>
            <w:sz w:val="52"/>
            <w:szCs w:val="52"/>
            <w:color w:val="050505"/>
            <w:spacing w:val="0"/>
            <w:w w:val="102"/>
          </w:rPr>
          <w:t>.k</w:t>
        </w:r>
        <w:r>
          <w:rPr>
            <w:rFonts w:ascii="Arial" w:hAnsi="Arial" w:cs="Arial" w:eastAsia="Arial"/>
            <w:sz w:val="52"/>
            <w:szCs w:val="52"/>
            <w:color w:val="000000"/>
            <w:spacing w:val="0"/>
            <w:w w:val="100"/>
          </w:rPr>
        </w:r>
      </w:hyperlink>
    </w:p>
    <w:p>
      <w:pPr>
        <w:spacing w:before="16" w:after="0" w:line="240" w:lineRule="auto"/>
        <w:ind w:left="5" w:right="8326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ley;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0" w:lineRule="auto"/>
        <w:ind w:left="14" w:right="1679" w:firstLine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5.143311pt;margin-top:26.070389pt;width:.1pt;height:152.867209pt;mso-position-horizontal-relative:page;mso-position-vertical-relative:paragraph;z-index:-1970" coordorigin="11703,521" coordsize="2,3057">
            <v:shape style="position:absolute;left:11703;top:521;width:2;height:3057" coordorigin="11703,521" coordsize="0,3057" path="m11703,3579l11703,521e" filled="f" stroked="t" strokeweight=".9506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9"/>
          <w:i/>
        </w:rPr>
        <w:t>VIII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8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Registra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8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controla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transmisió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terceros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poder;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2"/>
          <w:i/>
        </w:rPr>
        <w:t>IX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2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Establece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índice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7"/>
          <w:i/>
        </w:rPr>
        <w:t>clasificad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0" w:right="299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91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92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Las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establezca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8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reglamentaria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aplicables.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455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86.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32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4"/>
          <w:i/>
        </w:rPr>
        <w:t>Sentido.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24" w:right="229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2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sentido: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right="933" w:firstLine="2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Afirmativo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totalida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entregada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importa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Jo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medíos,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formato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procesamient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solicitó;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left="24" w:right="94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69"/>
        </w:rPr>
        <w:t>11.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7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Afirmativ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parcialmente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otorgarse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inexistente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390" w:lineRule="atLeast"/>
        <w:ind w:left="19" w:right="104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5.737488pt;margin-top:36.482658pt;width:.1pt;height:44.834689pt;mso-position-horizontal-relative:page;mso-position-vertical-relative:paragraph;z-index:-1969" coordorigin="11715,730" coordsize="2,897">
            <v:shape style="position:absolute;left:11715;top:730;width:2;height:897" coordorigin="11715,730" coordsize="0,897" path="m11715,1626l11715,730e" filled="f" stroked="t" strokeweight=".9506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66"/>
          <w:i/>
        </w:rPr>
        <w:t>111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66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6"/>
          <w:i/>
        </w:rPr>
        <w:t>Negativo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6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otorgarse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5"/>
          <w:i/>
        </w:rPr>
        <w:t>inexistente.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86-Bis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7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Procedimient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3"/>
          <w:i/>
        </w:rPr>
        <w:t>Declara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Inexistente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Información.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8" w:lineRule="auto"/>
        <w:ind w:left="24" w:right="937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coso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cierta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facultades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funcione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haya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ejercido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motiva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funció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causa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motive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inexistencia.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1629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88.479980pt;margin-top:2.863876pt;width:12.48pt;height:56.639999pt;mso-position-horizontal-relative:page;mso-position-vertical-relative:paragraph;z-index:-1975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encuentre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archivo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obligado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Transparencia: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307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3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Analizar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9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tomar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necesaria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localiza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Información;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3804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69"/>
          <w:i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Expedir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resolució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confirme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7"/>
          <w:i/>
        </w:rPr>
        <w:t>documento;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33" w:right="917" w:firstLine="-1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6.688171pt;margin-top:40.140831pt;width:.1pt;height:79.891599pt;mso-position-horizontal-relative:page;mso-position-vertical-relative:paragraph;z-index:-1968" coordorigin="11734,803" coordsize="2,1598">
            <v:shape style="position:absolute;left:11734;top:803;width:2;height:1598" coordorigin="11734,803" coordsize="0,1598" path="m11734,2401l11734,803e" filled="f" stroked="t" strokeweight=".9506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31"/>
          <w:b/>
          <w:bCs/>
          <w:i/>
        </w:rPr>
        <w:t>4.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3"/>
          <w:w w:val="131"/>
          <w:b/>
          <w:bCs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3"/>
          <w:szCs w:val="13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resolució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confirme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  <w:i/>
        </w:rPr>
        <w:t>contendrá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elemento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minimo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permita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solicitante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certez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utiliz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criteri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1"/>
          <w:i/>
        </w:rPr>
        <w:t>búsqueda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  <w:i/>
        </w:rPr>
        <w:t>exhaustivo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ademá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señala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circunstancia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1"/>
          <w:i/>
        </w:rPr>
        <w:t>tiempo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modo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luga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generaro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inexistenci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4"/>
          <w:i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cuestió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señalar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servido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responsable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conta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7"/>
          <w:i/>
        </w:rPr>
        <w:t>misma.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" w:right="560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87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32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2"/>
          <w:i/>
        </w:rPr>
        <w:t>Medio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03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333333"/>
          <w:spacing w:val="0"/>
          <w:w w:val="15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43" w:right="446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8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7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hacerse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6"/>
          <w:i/>
        </w:rPr>
        <w:t>mediante: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6256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111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112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Consult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direct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4"/>
          <w:i/>
        </w:rPr>
        <w:t>documentos;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6403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4"/>
          <w:i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6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Reproducció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4"/>
          <w:i/>
        </w:rPr>
        <w:t>documentos;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8" w:right="5857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60"/>
          <w:i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i/>
        </w:rPr>
        <w:t>Elaboració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específicos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6024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40.479980pt;margin-top:8.969016pt;width:32.639999pt;height:86.400002pt;mso-position-horizontal-relative:page;mso-position-vertical-relative:paragraph;z-index:-1974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90"/>
          <w:i/>
        </w:rPr>
        <w:t>IV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9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combinació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3"/>
          <w:i/>
        </w:rPr>
        <w:t>anteriores.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3018" w:space="80"/>
            <w:col w:w="86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200001pt;height:48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69" w:lineRule="auto"/>
        <w:ind w:left="3083" w:right="949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4.16pt;margin-top:-43.92588pt;width:49.919998pt;height:49.919998pt;mso-position-horizontal-relative:page;mso-position-vertical-relative:paragraph;z-index:-1961" type="#_x0000_t75">
            <v:imagedata r:id="rId83" o:title=""/>
          </v:shape>
        </w:pict>
      </w:r>
      <w:r>
        <w:rPr/>
        <w:pict>
          <v:shape style="position:absolute;margin-left:55.68pt;margin-top:29.994108pt;width:28.799999pt;height:31.68pt;mso-position-horizontal-relative:page;mso-position-vertical-relative:paragraph;z-index:-1960" type="#_x0000_t75">
            <v:imagedata r:id="rId84" o:title=""/>
          </v:shape>
        </w:pict>
      </w:r>
      <w:r>
        <w:rPr/>
        <w:pict>
          <v:group style="position:absolute;margin-left:137.474823pt;margin-top:-65.045891pt;width:392.445188pt;height:337.174363pt;mso-position-horizontal-relative:page;mso-position-vertical-relative:paragraph;z-index:-1959" coordorigin="2749,-1301" coordsize="7849,6743">
            <v:shape style="position:absolute;left:2765;top:2654;width:250;height:883" type="#_x0000_t75">
              <v:imagedata r:id="rId85" o:title=""/>
            </v:shape>
            <v:group style="position:absolute;left:2752;top:3507;width:2;height:972" coordorigin="2752,3507" coordsize="2,972">
              <v:shape style="position:absolute;left:2752;top:3507;width:2;height:972" coordorigin="2752,3507" coordsize="0,972" path="m2752,4478l2752,3507e" filled="f" stroked="t" strokeweight=".237026pt" strokecolor="#4B4B4B">
                <v:path arrowok="t"/>
              </v:shape>
            </v:group>
            <v:group style="position:absolute;left:2761;top:4450;width:2;height:991" coordorigin="2761,4450" coordsize="2,991">
              <v:shape style="position:absolute;left:2761;top:4450;width:2;height:991" coordorigin="2761,4450" coordsize="0,991" path="m2761,5440l2761,4450e" filled="f" stroked="t" strokeweight=".237026pt" strokecolor="#444444">
                <v:path arrowok="t"/>
              </v:shape>
              <v:shape style="position:absolute;left:2880;top:-1301;width:7718;height:2592" type="#_x0000_t75">
                <v:imagedata r:id="rId86" o:title=""/>
              </v:shape>
            </v:group>
            <v:group style="position:absolute;left:2915;top:1240;width:2;height:1410" coordorigin="2915,1240" coordsize="2,1410">
              <v:shape style="position:absolute;left:2915;top:1240;width:2;height:1410" coordorigin="2915,1240" coordsize="0,1410" path="m2915,2649l2915,1240e" filled="f" stroked="t" strokeweight=".948102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solicitantes,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considerada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-cuestió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obstant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D1D1D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facultades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visible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consultable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oficial: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hyperlink r:id="rId87"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13"/>
            <w:i/>
          </w:rPr>
          <w:t>http://i</w:t>
        </w:r>
        <w:r>
          <w:rPr>
            <w:rFonts w:ascii="Arial" w:hAnsi="Arial" w:cs="Arial" w:eastAsia="Arial"/>
            <w:sz w:val="15"/>
            <w:szCs w:val="15"/>
            <w:color w:val="050505"/>
            <w:spacing w:val="1"/>
            <w:w w:val="113"/>
            <w:i/>
          </w:rPr>
          <w:t> </w:t>
        </w:r>
      </w:hyperlink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icio.ifa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4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-1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1"/>
          <w:i/>
        </w:rPr>
        <w:t>g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3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mx/CriteriostJ1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5</w:t>
      </w:r>
      <w:r>
        <w:rPr>
          <w:rFonts w:ascii="Arial" w:hAnsi="Arial" w:cs="Arial" w:eastAsia="Arial"/>
          <w:sz w:val="15"/>
          <w:szCs w:val="15"/>
          <w:color w:val="2D2D2D"/>
          <w:spacing w:val="-5"/>
          <w:w w:val="88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09%201nexistencia.pdt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cuyo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contenid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invoca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continuación: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2240" w:h="15840"/>
          <w:pgMar w:top="160" w:bottom="280" w:left="42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1" w:lineRule="exact"/>
        <w:ind w:left="686" w:right="140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95" w:right="95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3" w:after="0" w:line="240" w:lineRule="auto"/>
        <w:ind w:left="306" w:right="959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2D2D2D"/>
          <w:w w:val="117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-3"/>
          <w:w w:val="117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0"/>
          <w:w w:val="114"/>
        </w:rPr>
        <w:t>awu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00"/>
        </w:rPr>
        <w:t>oet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09"/>
        </w:rPr>
        <w:t>t&amp;T-'l.I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1D1D1D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1"/>
        </w:rPr>
        <w:t>JAUSCO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1" w:after="0" w:line="272" w:lineRule="auto"/>
        <w:ind w:right="93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concept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solicitada.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46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Federa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D1D1D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Acces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administrativa,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remiti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lnformercíá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ofici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1it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1D1D1D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analice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medidas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pertinente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resuelva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66"/>
          <w:i/>
        </w:rPr>
        <w:t>&gt;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ecuencia.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Asimismo,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referid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dispone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5"/>
          <w:szCs w:val="15"/>
          <w:color w:val="1D1D1D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confirm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6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1D1D1D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enla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-1"/>
          <w:w w:val="97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dentro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3" w:lineRule="exact"/>
        <w:ind w:left="9" w:right="388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584.149475pt;margin-top:-48.670029pt;width:.1pt;height:36.432953pt;mso-position-horizontal-relative:page;mso-position-vertical-relative:paragraph;z-index:-1952" coordorigin="11683,-973" coordsize="2,729">
            <v:shape style="position:absolute;left:11683;top:-973;width:2;height:729" coordorigin="11683,-973" coordsize="0,729" path="m11683,-245l11683,-973e" filled="f" stroked="t" strokeweight=".711077pt" strokecolor="#18181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082886pt;margin-top:-16.613283pt;width:5.729265pt;height:15.5pt;mso-position-horizontal-relative:page;mso-position-vertical-relative:paragraph;z-index:-1947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545454"/>
                      <w:spacing w:val="0"/>
                      <w:w w:val="111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082886pt;margin-top:-1.115782pt;width:.817076pt;height:33pt;mso-position-horizontal-relative:page;mso-position-vertical-relative:paragraph;z-index:-1946" type="#_x0000_t202" filled="f" stroked="f">
            <v:textbox inset="0,0,0,0">
              <w:txbxContent>
                <w:p>
                  <w:pPr>
                    <w:spacing w:before="0" w:after="0" w:line="660" w:lineRule="exact"/>
                    <w:ind w:right="-139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Pr/>
                  <w:r>
                    <w:rPr>
                      <w:rFonts w:ascii="Arial" w:hAnsi="Arial" w:cs="Arial" w:eastAsia="Arial"/>
                      <w:sz w:val="66"/>
                      <w:szCs w:val="66"/>
                      <w:color w:val="2D2D2D"/>
                      <w:spacing w:val="-189"/>
                      <w:w w:val="53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66"/>
                      <w:szCs w:val="6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plazo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establecid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44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Así,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implica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necesariament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infarmaáó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     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57"/>
          <w:position w:val="5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2" w:after="0" w:line="265" w:lineRule="auto"/>
        <w:ind w:left="9" w:right="95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-es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cuestió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hecha-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obstant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poseer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sentido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concept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solicitada.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8" w:lineRule="exact"/>
        <w:ind w:left="9" w:right="317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3"/>
        </w:rPr>
        <w:t>Expedientes: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3"/>
        </w:rPr>
        <w:t>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  <w:position w:val="3"/>
        </w:rPr>
        <w:t> </w:t>
      </w:r>
      <w:r>
        <w:rPr>
          <w:rFonts w:ascii="Arial" w:hAnsi="Arial" w:cs="Arial" w:eastAsia="Arial"/>
          <w:sz w:val="31"/>
          <w:szCs w:val="31"/>
          <w:color w:val="2D2D2D"/>
          <w:spacing w:val="0"/>
          <w:w w:val="52"/>
          <w:position w:val="-3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25" w:lineRule="exact"/>
        <w:ind w:left="14" w:right="6395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1"/>
        </w:rPr>
        <w:t>0943,{}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1"/>
        </w:rPr>
        <w:t>7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5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1"/>
        </w:rPr>
        <w:t>Secretarí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5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  <w:position w:val="1"/>
        </w:rPr>
        <w:t>Salud-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26"/>
          <w:w w:val="110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-9"/>
          <w:w w:val="166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97"/>
          <w:position w:val="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14" w:right="562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556946pt;margin-top:8.992904pt;width:4.505pt;height:17.0pt;mso-position-horizontal-relative:page;mso-position-vertical-relative:paragraph;z-index:-1945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D1D1D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538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99"/>
          <w:i/>
        </w:rPr>
        <w:t>7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,{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)8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Servicio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Auxiliares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58"/>
        </w:rPr>
        <w:t>·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19" w:right="4912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4.860596pt;margin-top:11.004271pt;width:.1pt;height:61.435959pt;mso-position-horizontal-relative:page;mso-position-vertical-relative:paragraph;z-index:-1951" coordorigin="11697,220" coordsize="2,1229">
            <v:shape style="position:absolute;left:11697;top:220;width:2;height:1229" coordorigin="11697,220" coordsize="0,1229" path="m11697,1449l11697,220e" filled="f" stroked="t" strokeweight="1.185128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w w:val="83"/>
          <w:i/>
        </w:rPr>
        <w:t>6006_,</w:t>
      </w:r>
      <w:r>
        <w:rPr>
          <w:rFonts w:ascii="Arial" w:hAnsi="Arial" w:cs="Arial" w:eastAsia="Arial"/>
          <w:sz w:val="15"/>
          <w:szCs w:val="15"/>
          <w:color w:val="050505"/>
          <w:w w:val="84"/>
          <w:i/>
        </w:rPr>
        <w:t>(</w:t>
      </w:r>
      <w:r>
        <w:rPr>
          <w:rFonts w:ascii="Arial" w:hAnsi="Arial" w:cs="Arial" w:eastAsia="Arial"/>
          <w:sz w:val="15"/>
          <w:szCs w:val="15"/>
          <w:color w:val="050505"/>
          <w:w w:val="83"/>
          <w:i/>
        </w:rPr>
        <w:t>}</w:t>
      </w:r>
      <w:r>
        <w:rPr>
          <w:rFonts w:ascii="Arial" w:hAnsi="Arial" w:cs="Arial" w:eastAsia="Arial"/>
          <w:sz w:val="15"/>
          <w:szCs w:val="15"/>
          <w:color w:val="050505"/>
          <w:w w:val="84"/>
          <w:i/>
        </w:rPr>
        <w:t>8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Secretarí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Comunicaciones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Transportes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19" w:right="522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82"/>
          <w:i/>
        </w:rPr>
        <w:t>0171_,</w:t>
      </w:r>
      <w:r>
        <w:rPr>
          <w:rFonts w:ascii="Arial" w:hAnsi="Arial" w:cs="Arial" w:eastAsia="Arial"/>
          <w:sz w:val="15"/>
          <w:szCs w:val="15"/>
          <w:color w:val="050505"/>
          <w:w w:val="83"/>
          <w:i/>
        </w:rPr>
        <w:t>(</w:t>
      </w:r>
      <w:r>
        <w:rPr>
          <w:rFonts w:ascii="Arial" w:hAnsi="Arial" w:cs="Arial" w:eastAsia="Arial"/>
          <w:sz w:val="15"/>
          <w:szCs w:val="15"/>
          <w:color w:val="050505"/>
          <w:w w:val="82"/>
          <w:i/>
        </w:rPr>
        <w:t>}</w:t>
      </w:r>
      <w:r>
        <w:rPr>
          <w:rFonts w:ascii="Arial" w:hAnsi="Arial" w:cs="Arial" w:eastAsia="Arial"/>
          <w:sz w:val="15"/>
          <w:szCs w:val="15"/>
          <w:color w:val="050505"/>
          <w:w w:val="83"/>
          <w:i/>
        </w:rPr>
        <w:t>9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Secretarí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Hacienda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Crédit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51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14" w:right="691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2280,{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)9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Policí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Federal-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95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declarar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contenid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70" w:lineRule="auto"/>
        <w:ind w:left="14" w:right="93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8.541443pt;margin-top:35.680809pt;width:14.098556pt;height:188.800952pt;mso-position-horizontal-relative:page;mso-position-vertical-relative:paragraph;z-index:-1958" coordorigin="2771,714" coordsize="282,3776">
            <v:shape style="position:absolute;left:2784;top:714;width:269;height:826" type="#_x0000_t75">
              <v:imagedata r:id="rId88" o:title=""/>
            </v:shape>
            <v:group style="position:absolute;left:2773;top:1515;width:2;height:2972" coordorigin="2773,1515" coordsize="2,2972">
              <v:shape style="position:absolute;left:2773;top:1515;width:2;height:2972" coordorigin="2773,1515" coordsize="0,2972" path="m2773,4487l2773,1515e" filled="f" stroked="t" strokeweight=".237026pt" strokecolor="#4444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9.440002pt;margin-top:22.240808pt;width:12.48pt;height:129.600006pt;mso-position-horizontal-relative:page;mso-position-vertical-relative:paragraph;z-index:-1956" type="#_x0000_t75">
            <v:imagedata r:id="rId89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001/101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pronunciado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{ITEI},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46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a/11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Jo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entonce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vigent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sensible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elaborar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apoyo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materia,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iniciativ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considerar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8" w:lineRule="auto"/>
        <w:ind w:left="24" w:right="94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Plen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de/Institut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aprobar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auxilien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164" w:right="413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CONSIDERANDOS: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9" w:lineRule="auto"/>
        <w:ind w:left="24" w:right="938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81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w w:val="8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fech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15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quince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2009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nueve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aprobó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REQUISffOS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REUNI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EMITE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SWETOS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INEXISTENTE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PO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COMPETENCIA,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cuales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destac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9" w:lineRule="auto"/>
        <w:ind w:left="28" w:right="912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6.164185pt;margin-top:-.10881pt;width:.1pt;height:59.530968pt;mso-position-horizontal-relative:page;mso-position-vertical-relative:paragraph;z-index:-1950" coordorigin="11723,-2" coordsize="2,1191">
            <v:shape style="position:absolute;left:11723;top:-2;width:2;height:1191" coordorigin="11723,-2" coordsize="0,1191" path="m11723,1188l11723,-2e" filled="f" stroked="t" strokeweight=".948102pt" strokecolor="#181818">
              <v:path arrowok="t"/>
            </v:shape>
          </v:group>
          <w10:wrap type="none"/>
        </w:pict>
      </w:r>
      <w:r>
        <w:rPr/>
        <w:pict>
          <v:group style="position:absolute;margin-left:586.638245pt;margin-top:68.470863pt;width:.1pt;height:53.339747pt;mso-position-horizontal-relative:page;mso-position-vertical-relative:paragraph;z-index:-1949" coordorigin="11733,1369" coordsize="2,1067">
            <v:shape style="position:absolute;left:11733;top:1369;width:2;height:1067" coordorigin="11733,1369" coordsize="0,1067" path="m11733,2436l11733,1369e" filled="f" stroked="t" strokeweight=".948102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3"/>
          <w:i/>
        </w:rPr>
        <w:t>"PRIMERO.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3"/>
          <w:i/>
        </w:rPr>
        <w:t>-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expresament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razonar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explicar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concret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adecua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hipótesi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normativa,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además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causas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derivan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premisa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forzosament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y/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ajustabl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concreto.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Razonamient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Explicació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5"/>
          <w:i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5"/>
          <w:i/>
        </w:rPr>
        <w:t>:</w:t>
      </w:r>
      <w:r>
        <w:rPr>
          <w:rFonts w:ascii="Arial" w:hAnsi="Arial" w:cs="Arial" w:eastAsia="Arial"/>
          <w:sz w:val="15"/>
          <w:szCs w:val="15"/>
          <w:color w:val="424242"/>
          <w:spacing w:val="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1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clara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concisa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porque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articul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referenciad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haya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generado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cuestió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exist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físicamente.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Justificación: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Proba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expuesto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constancias,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circunstanciadas,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denuncias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penal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pueda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inexistente."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3" w:lineRule="auto"/>
        <w:ind w:left="33" w:right="90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52pt;margin-top:37.615219pt;width:27.84pt;height:56.639999pt;mso-position-horizontal-relative:page;mso-position-vertical-relative:paragraph;z-index:-1955" type="#_x0000_t75">
            <v:imagedata r:id="rId90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aluden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requisito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reunir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concreta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decir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planteamient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genérico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D1D1D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disposición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compele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cumplan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triple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fundar;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(probar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medios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convicción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suficientes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3" w:lineRule="auto"/>
        <w:ind w:left="38" w:right="909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aquella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postura,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surge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alcance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probar.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según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estrec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predichos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entendiend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excluirlos.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100"/>
          <w:cols w:num="2" w:equalWidth="0">
            <w:col w:w="2653" w:space="454"/>
            <w:col w:w="8613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41" w:after="0" w:line="278" w:lineRule="auto"/>
        <w:ind w:left="3150" w:right="929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40.160004pt;margin-top:-121.162498pt;width:13.44pt;height:102.720001pt;mso-position-horizontal-relative:page;mso-position-vertical-relative:paragraph;z-index:-1957" type="#_x0000_t75">
            <v:imagedata r:id="rId91" o:title=""/>
          </v:shape>
        </w:pict>
      </w:r>
      <w:r>
        <w:rPr/>
        <w:pict>
          <v:shape style="position:absolute;margin-left:549.119995pt;margin-top:16.117506pt;width:16.32pt;height:31.68pt;mso-position-horizontal-relative:page;mso-position-vertical-relative:paragraph;z-index:-1954" type="#_x0000_t75">
            <v:imagedata r:id="rId92" o:title=""/>
          </v:shape>
        </w:pict>
      </w:r>
      <w:r>
        <w:rPr/>
        <w:pict>
          <v:group style="position:absolute;margin-left:149.326111pt;margin-top:4.560558pt;width:.1pt;height:38.814191pt;mso-position-horizontal-relative:page;mso-position-vertical-relative:paragraph;z-index:-1948" coordorigin="2987,91" coordsize="2,776">
            <v:shape style="position:absolute;left:2987;top:91;width:2;height:776" coordorigin="2987,91" coordsize="0,776" path="m2987,867l2987,91e" filled="f" stroked="t" strokeweight=".948102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050505"/>
          <w:i/>
        </w:rPr>
        <w:t>1/.</w:t>
      </w:r>
      <w:r>
        <w:rPr>
          <w:rFonts w:ascii="Arial" w:hAnsi="Arial" w:cs="Arial" w:eastAsia="Arial"/>
          <w:sz w:val="13"/>
          <w:szCs w:val="13"/>
          <w:color w:val="050505"/>
          <w:spacing w:val="-1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6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regirs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96"/>
          <w:i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otros,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"celerida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jurí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150" w:right="-20"/>
        <w:jc w:val="left"/>
        <w:tabs>
          <w:tab w:pos="1128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'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43"/>
          <w:position w:val="2"/>
        </w:rPr>
        <w:t>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93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44"/>
          </w:rPr>
          <w:t>www.jalisco.gobA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382"/>
        <w:jc w:val="right"/>
        <w:tabs>
          <w:tab w:pos="81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8.471729pt;margin-top:11.956137pt;width:557.247095pt;height:46.182228pt;mso-position-horizontal-relative:page;mso-position-vertical-relative:paragraph;z-index:-1953" coordorigin="969,239" coordsize="11145,924">
            <v:shape style="position:absolute;left:2842;top:239;width:538;height:864" type="#_x0000_t75">
              <v:imagedata r:id="rId94" o:title=""/>
            </v:shape>
            <v:group style="position:absolute;left:986;top:1146;width:11112;height:2" coordorigin="986,1146" coordsize="11112,2">
              <v:shape style="position:absolute;left:986;top:1146;width:11112;height:2" coordorigin="986,1146" coordsize="11112,0" path="m986,1146l12098,1146e" filled="f" stroked="t" strokeweight="1.659179pt" strokecolor="#030303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164185pt;margin-top:7.626427pt;width:4.33566pt;height:14pt;mso-position-horizontal-relative:page;mso-position-vertical-relative:paragraph;z-index:-1944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D2D2D"/>
                      <w:spacing w:val="0"/>
                      <w:w w:val="100"/>
                    </w:rPr>
                    <w:t>¡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w w:val="73"/>
          <w:i/>
        </w:rPr>
        <w:t>/11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w w:val="74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14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16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24"/>
          <w:szCs w:val="24"/>
          <w:color w:val="050505"/>
          <w:spacing w:val="-96"/>
          <w:w w:val="52"/>
          <w:position w:val="4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31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638245pt;margin-top:5.533469pt;width:2.88711pt;height:8.5pt;mso-position-horizontal-relative:page;mso-position-vertical-relative:paragraph;z-index:-194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2D2D2D"/>
                      <w:spacing w:val="0"/>
                      <w:w w:val="102"/>
                    </w:rPr>
                    <w:t>¡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677795pt;margin-top:8.867202pt;width:3.96984pt;height:8.5pt;mso-position-horizontal-relative:page;mso-position-vertical-relative:paragraph;z-index:-194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050505"/>
                      <w:spacing w:val="0"/>
                      <w:w w:val="100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jurídico,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formauf:tades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3" w:after="0" w:line="240" w:lineRule="auto"/>
        <w:ind w:right="360"/>
        <w:jc w:val="righ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424242"/>
          <w:spacing w:val="0"/>
          <w:w w:val="204"/>
        </w:rPr>
        <w:t>j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177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22"/>
          <w:w w:val="11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38"/>
        </w:rPr>
        <w:t>'"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3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38"/>
        </w:rPr>
        <w:t>------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4"/>
          <w:w w:val="138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"/>
          <w:w w:val="94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4"/>
          <w:w w:val="105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40"/>
          <w:w w:val="105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3"/>
          <w:w w:val="415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88"/>
        </w:rPr>
        <w:t>---·"·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5"/>
          <w:w w:val="8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2"/>
        </w:rPr>
        <w:t>·-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6"/>
          <w:w w:val="10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3"/>
          <w:w w:val="15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18"/>
          <w:w w:val="144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78"/>
        </w:rPr>
        <w:t>--·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0"/>
          <w:w w:val="7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32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4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1"/>
          <w:w w:val="4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1"/>
          <w:w w:val="109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73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1"/>
          <w:w w:val="73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1"/>
          <w:w w:val="86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5"/>
          <w:w w:val="86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5"/>
          <w:w w:val="86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5"/>
          <w:w w:val="86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5"/>
          <w:w w:val="7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4"/>
          <w:w w:val="11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87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9"/>
          <w:w w:val="8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4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4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4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4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4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5"/>
          <w:w w:val="64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8"/>
          <w:w w:val="8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9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5"/>
          <w:w w:val="6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5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50"/>
        </w:rPr>
        <w:t>··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0"/>
          <w:w w:val="5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41"/>
        </w:rPr>
        <w:t>··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87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18"/>
          <w:w w:val="8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9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5"/>
          <w:w w:val="9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2"/>
          <w:w w:val="115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2"/>
          <w:w w:val="115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2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2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8"/>
          <w:w w:val="173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5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4"/>
          <w:w w:val="11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16"/>
          <w:w w:val="173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8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2"/>
          <w:w w:val="8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12"/>
          <w:w w:val="246"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8"/>
          <w:w w:val="246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8"/>
          <w:w w:val="246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8"/>
          <w:w w:val="246"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8"/>
          <w:w w:val="246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6"/>
          <w:w w:val="6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6"/>
          <w:w w:val="86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6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6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6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6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8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5"/>
          <w:w w:val="77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5"/>
          <w:w w:val="58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8"/>
          <w:shadow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8"/>
          <w:shadow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8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7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5"/>
          <w:w w:val="77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31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0"/>
          <w:w w:val="115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56"/>
        </w:rPr>
        <w:t>··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5"/>
          <w:w w:val="5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5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3"/>
          <w:w w:val="5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31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93"/>
        </w:rPr>
        <w:t>···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7"/>
          <w:w w:val="9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69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"/>
          <w:w w:val="69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2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22"/>
          <w:w w:val="115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22"/>
          <w:w w:val="115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22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22"/>
          <w:w w:val="115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84"/>
        </w:rPr>
        <w:t>-··-·-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13"/>
          <w:w w:val="84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93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6"/>
          <w:w w:val="9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5"/>
          <w:w w:val="15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"/>
          <w:w w:val="8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8"/>
          <w:w w:val="144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0"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0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0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0"/>
        </w:rPr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6"/>
          <w:w w:val="5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31"/>
          <w:w w:val="8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29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9"/>
          <w:w w:val="12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9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3"/>
          <w:w w:val="9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79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79"/>
        </w:rPr>
        <w:t>---·--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7"/>
          <w:w w:val="7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76"/>
        </w:rPr>
        <w:t>---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36"/>
          <w:w w:val="7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30"/>
          <w:w w:val="109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68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68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68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68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16"/>
          <w:w w:val="120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24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7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16"/>
          <w:w w:val="7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91"/>
        </w:rPr>
        <w:t>·-·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20"/>
          <w:w w:val="9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6"/>
          <w:w w:val="10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6"/>
          <w:w w:val="144"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4"/>
          <w:w w:val="144"/>
          <w:emboss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4"/>
          <w:w w:val="144"/>
          <w:emboss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4"/>
          <w:w w:val="144"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4"/>
          <w:w w:val="144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5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15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12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9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5"/>
          <w:w w:val="98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2"/>
          <w:w w:val="5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12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-5"/>
          <w:w w:val="12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100"/>
          <w:cols w:num="2" w:equalWidth="0">
            <w:col w:w="2181" w:space="651"/>
            <w:col w:w="8888"/>
          </w:cols>
        </w:sectPr>
      </w:pPr>
      <w:rPr/>
    </w:p>
    <w:p>
      <w:pPr>
        <w:spacing w:before="75" w:after="0" w:line="240" w:lineRule="auto"/>
        <w:ind w:left="243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42.400024pt;margin-top:4.510509pt;width:48.959999pt;height:53.759998pt;mso-position-horizontal-relative:page;mso-position-vertical-relative:paragraph;z-index:-1938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4B4B4B"/>
          <w:w w:val="175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80"/>
          <w:w w:val="59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0"/>
          <w:w w:val="258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-32"/>
          <w:w w:val="49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3"/>
          <w:w w:val="38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-17"/>
          <w:w w:val="3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19"/>
          <w:w w:val="4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"/>
          <w:w w:val="38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-14"/>
          <w:w w:val="3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65"/>
          <w:w w:val="76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57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2"/>
          <w:w w:val="49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2"/>
          <w:w w:val="80"/>
        </w:rPr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39"/>
          <w:w w:val="80"/>
          <w:emboss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39"/>
          <w:w w:val="80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39"/>
          <w:w w:val="80"/>
        </w:rPr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39"/>
          <w:w w:val="80"/>
        </w:rPr>
      </w:r>
      <w:r>
        <w:rPr>
          <w:rFonts w:ascii="Times New Roman" w:hAnsi="Times New Roman" w:cs="Times New Roman" w:eastAsia="Times New Roman"/>
          <w:sz w:val="23"/>
          <w:szCs w:val="23"/>
          <w:color w:val="959595"/>
          <w:spacing w:val="1"/>
          <w:w w:val="4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18"/>
          <w:w w:val="12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13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-33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7E7E7E"/>
          <w:spacing w:val="-38"/>
          <w:w w:val="16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57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2"/>
          <w:w w:val="5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3"/>
          <w:w w:val="5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E7E7E"/>
          <w:spacing w:val="5"/>
          <w:w w:val="4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5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7"/>
          <w:w w:val="80"/>
        </w:rPr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80"/>
          <w:emboss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0"/>
          <w:w w:val="80"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2" w:after="0" w:line="272" w:lineRule="exact"/>
        <w:ind w:left="243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40.32pt;margin-top:11.520211pt;width:49.919998pt;height:49.919998pt;mso-position-horizontal-relative:page;mso-position-vertical-relative:paragraph;z-index:-1941" type="#_x0000_t75">
            <v:imagedata r:id="rId96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20" w:lineRule="exact"/>
        <w:ind w:left="2442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33.440002pt;margin-top:3.541868pt;width:14.4pt;height:282.20837pt;mso-position-horizontal-relative:page;mso-position-vertical-relative:paragraph;z-index:-1940" coordorigin="2669,71" coordsize="288,5644">
            <v:shape style="position:absolute;left:2669;top:3219;width:288;height:2496" type="#_x0000_t75">
              <v:imagedata r:id="rId97" o:title=""/>
            </v:shape>
            <v:group style="position:absolute;left:2823;top:80;width:2;height:1266" coordorigin="2823,80" coordsize="2,1266">
              <v:shape style="position:absolute;left:2823;top:80;width:2;height:1266" coordorigin="2823,80" coordsize="0,1266" path="m2823,1346l2823,80e" filled="f" stroked="t" strokeweight=".9529pt" strokecolor="#2F2F2F">
                <v:path arrowok="t"/>
              </v:shape>
            </v:group>
            <v:group style="position:absolute;left:2842;top:1332;width:2;height:1925" coordorigin="2842,1332" coordsize="2,1925">
              <v:shape style="position:absolute;left:2842;top:1332;width:2;height:1925" coordorigin="2842,1332" coordsize="0,1925" path="m2842,3257l2842,1332e" filled="f" stroked="t" strokeweight=".9529pt" strokecolor="#23232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7"/>
          <w:szCs w:val="37"/>
          <w:color w:val="2D2D2D"/>
          <w:spacing w:val="0"/>
          <w:w w:val="82"/>
          <w:position w:val="1"/>
        </w:rPr>
        <w:t>!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40" w:h="15840"/>
          <w:pgMar w:top="140" w:bottom="280" w:left="360" w:right="30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172" w:lineRule="exact"/>
        <w:ind w:left="671" w:right="40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290" w:right="-4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019073pt;margin-top:.633186pt;width:9.445545pt;height:15.5pt;mso-position-horizontal-relative:page;mso-position-vertical-relative:paragraph;z-index:-1932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1C1C1C"/>
                      <w:spacing w:val="0"/>
                      <w:w w:val="183"/>
                    </w:rPr>
                    <w:t>·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1C1C1C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1C1C1C"/>
                      <w:spacing w:val="-122"/>
                      <w:w w:val="183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70707"/>
          <w:w w:val="11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9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7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5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2" w:after="0" w:line="240" w:lineRule="auto"/>
        <w:ind w:left="288" w:right="-49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70707"/>
          <w:spacing w:val="0"/>
          <w:w w:val="113"/>
        </w:rPr>
        <w:t>G06U!Ili\:O</w:t>
      </w:r>
      <w:r>
        <w:rPr>
          <w:rFonts w:ascii="Arial" w:hAnsi="Arial" w:cs="Arial" w:eastAsia="Arial"/>
          <w:sz w:val="7"/>
          <w:szCs w:val="7"/>
          <w:color w:val="070707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30"/>
        </w:rPr>
        <w:t>oa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28"/>
        </w:rPr>
        <w:t>nTADO</w:t>
      </w:r>
      <w:r>
        <w:rPr>
          <w:rFonts w:ascii="Arial" w:hAnsi="Arial" w:cs="Arial" w:eastAsia="Arial"/>
          <w:sz w:val="7"/>
          <w:szCs w:val="7"/>
          <w:color w:val="1C1C1C"/>
          <w:spacing w:val="-11"/>
          <w:w w:val="12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70707"/>
          <w:spacing w:val="0"/>
          <w:w w:val="111"/>
        </w:rPr>
        <w:t>JAUSCU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39" w:after="0" w:line="261" w:lineRule="auto"/>
        <w:ind w:left="728" w:right="79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esenciale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procedimient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actuar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expedida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anteriorida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8"/>
          <w:i/>
        </w:rPr>
        <w:t>efectuando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atribuido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facultado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leyes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fundándolo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7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motivándolos.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7" w:lineRule="exact"/>
        <w:ind w:right="211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D2D2D"/>
          <w:spacing w:val="0"/>
          <w:w w:val="180"/>
          <w:position w:val="-3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733" w:right="170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61"/>
          <w:i/>
          <w:position w:val="4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61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conformida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  <w:position w:val="4"/>
        </w:rPr>
        <w:t>fracció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  <w:position w:val="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VIl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6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position w:val="4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  <w:position w:val="4"/>
        </w:rPr>
        <w:t>Ley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9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materia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transparenci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  <w:position w:val="4"/>
        </w:rPr>
        <w:t>entiende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1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como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  <w:position w:val="4"/>
        </w:rPr>
        <w:t> </w:t>
      </w:r>
      <w:r>
        <w:rPr>
          <w:rFonts w:ascii="Arial" w:hAnsi="Arial" w:cs="Arial" w:eastAsia="Arial"/>
          <w:sz w:val="31"/>
          <w:szCs w:val="31"/>
          <w:color w:val="4B4B4B"/>
          <w:spacing w:val="0"/>
          <w:w w:val="100"/>
          <w:position w:val="-2"/>
        </w:rPr>
        <w:t>!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34" w:lineRule="exact"/>
        <w:ind w:left="737" w:right="20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"conjunt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disposicione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mediante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cuale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sujeto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obligado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tiene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pone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1"/>
        </w:rPr>
        <w:t>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737" w:right="16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disposició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persona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  <w:position w:val="-4"/>
        </w:rPr>
        <w:t>solicitante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3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  <w:position w:val="-4"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95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posee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dan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1"/>
          <w:i/>
          <w:position w:val="-4"/>
        </w:rPr>
        <w:t>conocer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1"/>
          <w:i/>
          <w:position w:val="-4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9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caso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proces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4"/>
        </w:rPr>
        <w:t>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2D2D2D"/>
          <w:spacing w:val="0"/>
          <w:w w:val="53"/>
          <w:position w:val="-5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left="742" w:right="131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tom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decisione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ejercici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funciones'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31"/>
          <w:szCs w:val="31"/>
          <w:color w:val="2D2D2D"/>
          <w:spacing w:val="0"/>
          <w:w w:val="113"/>
          <w:position w:val="2"/>
        </w:rPr>
        <w:t>¡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9" w:lineRule="exact"/>
        <w:ind w:left="742" w:right="183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507202pt;margin-top:9.863341pt;width:4.82406pt;height:20.5pt;mso-position-horizontal-relative:page;mso-position-vertical-relative:paragraph;z-index:-1930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2D2D2D"/>
                      <w:spacing w:val="0"/>
                      <w:w w:val="106"/>
                    </w:rPr>
                    <w:t>i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Debiend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tene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0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presente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tod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supon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conduct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activ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  <w:position w:val="2"/>
        </w:rPr>
        <w:t>pasiva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  <w:position w:val="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97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2"/>
          <w:i/>
          <w:position w:val="2"/>
        </w:rPr>
        <w:t>decir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2"/>
          <w:i/>
          <w:position w:val="2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82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positiva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  <w:position w:val="2"/>
        </w:rPr>
        <w:t>negativas,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  <w:position w:val="2"/>
        </w:rPr>
        <w:t>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8"/>
          <w:i/>
          <w:position w:val="2"/>
        </w:rPr>
        <w:t> </w:t>
      </w:r>
      <w:r>
        <w:rPr>
          <w:rFonts w:ascii="Arial" w:hAnsi="Arial" w:cs="Arial" w:eastAsia="Arial"/>
          <w:sz w:val="24"/>
          <w:szCs w:val="24"/>
          <w:color w:val="2D2D2D"/>
          <w:spacing w:val="0"/>
          <w:w w:val="53"/>
          <w:position w:val="-1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737" w:right="77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siempre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refleje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6"/>
          <w:i/>
        </w:rPr>
        <w:t>hacer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6"/>
          <w:i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bie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omisió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abstenció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obrar.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distingue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  <w:i/>
        </w:rPr>
        <w:t>efectos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9" w:lineRule="auto"/>
        <w:ind w:left="747" w:right="78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producen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1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6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consecuencia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jurídica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circunstancia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concretas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deriva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resultad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movimiento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positivo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activos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defecto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pasivida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omisión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implic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ausenci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  <w:i/>
        </w:rPr>
        <w:t>actos.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47" w:lineRule="exact"/>
        <w:ind w:left="756" w:right="76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  <w:position w:val="-3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2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sujeto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obligadas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constituye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promotore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garante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derech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-3"/>
        </w:rPr>
        <w:t>los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756" w:right="18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alcance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Ley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Transparenci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Jalisco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B4B4B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756" w:right="5073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estatuid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par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precept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</w:rPr>
        <w:t>5!!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4"/>
          <w:i/>
        </w:rPr>
        <w:t>ordenamiento.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752" w:right="760" w:firstLine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3.889465pt;margin-top:11.529086pt;width:.1pt;height:212.569361pt;mso-position-horizontal-relative:page;mso-position-vertical-relative:paragraph;z-index:-1934" coordorigin="11678,231" coordsize="2,4251">
            <v:shape style="position:absolute;left:11678;top:231;width:2;height:4251" coordorigin="11678,231" coordsize="0,4251" path="m11678,4482l11678,231e" filled="f" stroked="t" strokeweight="1.191125pt" strokecolor="#1C1C1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745422pt;margin-top:-1.119632pt;width:4.55pt;height:17.5pt;mso-position-horizontal-relative:page;mso-position-vertical-relative:paragraph;z-index:-1929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2D2D2D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VI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Ley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Transparenci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Jalisco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señal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"cuand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solicite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inexistente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tenga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ésto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emiti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dictame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fundad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motivado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justifique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situació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1"/>
          <w:w w:val="18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16"/>
          <w:i/>
        </w:rPr>
        <w:t>".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756" w:right="766" w:firstLine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i/>
        </w:rPr>
        <w:t>VI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4"/>
          <w:w w:val="21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4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Diccionari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Reo/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Academi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Española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justificar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</w:rPr>
        <w:t>entiende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"Proba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algo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razone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convincentes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testigo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dacumentosl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</w:rPr>
        <w:t>".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forma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entiende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legislado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impone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sujeto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probar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sustenta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convicción.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756" w:right="777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4.835342pt;margin-top:12.006756pt;width:.1pt;height:68.069964pt;mso-position-horizontal-relative:page;mso-position-vertical-relative:paragraph;z-index:-1936" coordorigin="2697,240" coordsize="2,1361">
            <v:shape style="position:absolute;left:2697;top:240;width:2;height:1361" coordorigin="2697,240" coordsize="0,1361" path="m2697,1602l2697,240e" filled="f" stroked="t" strokeweight=".47645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VIII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Diccionari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Academi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Española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define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afalt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existencia'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761" w:right="77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modo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inexistencia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consiste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tip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derivad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falt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probar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circunstancia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decir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aporta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convicció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verifique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negativa.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6" w:right="3661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jurist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Ciprian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Góme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Lora,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relació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señala: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766" w:right="732" w:firstLine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5.430908pt;margin-top:11.290233pt;width:.1pt;height:38.214716pt;mso-position-horizontal-relative:page;mso-position-vertical-relative:paragraph;z-index:-1935" coordorigin="2709,226" coordsize="2,764">
            <v:shape style="position:absolute;left:2709;top:226;width:2;height:764" coordorigin="2709,226" coordsize="0,764" path="m2709,990l2709,226e" filled="f" stroked="t" strokeweight=".238225pt" strokecolor="#3F3F3F">
              <v:path arrowok="t"/>
            </v:shape>
          </v:group>
          <w10:wrap type="none"/>
        </w:pict>
      </w:r>
      <w:r>
        <w:rPr/>
        <w:pict>
          <v:group style="position:absolute;margin-left:585.080566pt;margin-top:68.373466pt;width:.1pt;height:103.89626pt;mso-position-horizontal-relative:page;mso-position-vertical-relative:paragraph;z-index:-1933" coordorigin="11702,1367" coordsize="2,2078">
            <v:shape style="position:absolute;left:11702;top:1367;width:2;height:2078" coordorigin="11702,1367" coordsize="0,2078" path="m11702,3445l11702,1367e" filled="f" stroked="t" strokeweight=".9529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"Se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sostenid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tradicionalmente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jurídicos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comprendido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desde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luego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jurídicos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8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importante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precisa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jurídic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implica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realizació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supuest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normativ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cual/a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infiere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consecuencia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jurídica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esgrimen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fundament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pretensione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{lo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actores}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resistencia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demandados}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palabras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esgrime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7"/>
          <w:i/>
        </w:rPr>
        <w:t>-qu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7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probarse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encaj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corresponde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realizació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supuest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normativ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precisamente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haberse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9"/>
          <w:i/>
        </w:rPr>
        <w:t>realizad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9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9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2"/>
          <w:i/>
        </w:rPr>
        <w:t>-objet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prueba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producir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consecuencia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jurídicas,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obligaciones."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5" w:lineRule="auto"/>
        <w:ind w:left="776" w:right="78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136.320007pt;margin-top:20.713341pt;width:12.48pt;height:103.68pt;mso-position-horizontal-relative:page;mso-position-vertical-relative:paragraph;z-index:-1939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w w:val="78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77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8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principi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2"/>
          <w:w w:val="85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5"/>
          <w:i/>
        </w:rPr>
        <w:t>e/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8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afirm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probar'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  <w:i/>
        </w:rPr>
        <w:t>obstante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existe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supuesto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niega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tambié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probar.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776" w:right="779" w:firstLine="-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w w:val="80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w w:val="18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Po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Códig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Gvile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Jalisco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señal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diverso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supuesto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nieg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7"/>
          <w:i/>
        </w:rPr>
        <w:t>probar_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8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apreci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287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señala: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0" w:right="4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70707"/>
          <w:spacing w:val="-8"/>
          <w:w w:val="164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28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5"/>
          <w:i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2"/>
          <w:w w:val="18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9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7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nieg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sól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probar: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0" w:lineRule="auto"/>
        <w:ind w:left="780" w:right="403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envuelv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afirmació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expres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4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6"/>
          <w:w w:val="105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21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auto"/>
        <w:ind w:left="776" w:right="311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w w:val="64"/>
          <w:i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desconozc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presunció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9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favo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colitigante;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776" w:right="5730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desconozc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capacidad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auto"/>
        <w:ind w:left="776" w:right="418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fuere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element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constitutiv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i/>
        </w:rPr>
        <w:t>."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761" w:right="767" w:firstLine="1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257.4021pt;margin-top:13.364231pt;width:348.999611pt;height:142.080002pt;mso-position-horizontal-relative:page;mso-position-vertical-relative:paragraph;z-index:-1937" coordorigin="5148,267" coordsize="6980,2842">
            <v:shape style="position:absolute;left:10579;top:267;width:922;height:2842" type="#_x0000_t75">
              <v:imagedata r:id="rId100" o:title=""/>
            </v:shape>
            <v:group style="position:absolute;left:5174;top:2975;width:6928;height:2" coordorigin="5174,2975" coordsize="6928,2">
              <v:shape style="position:absolute;left:5174;top:2975;width:6928;height:2" coordorigin="5174,2975" coordsize="6928,0" path="m5174,2975l12102,2975e" filled="f" stroked="t" strokeweight="2.620475pt" strokecolor="#030303">
                <v:path arrowok="t"/>
              </v:shape>
            </v:group>
            <v:group style="position:absolute;left:11266;top:2496;width:392;height:2" coordorigin="11266,2496" coordsize="392,2">
              <v:shape style="position:absolute;left:11266;top:2496;width:392;height:2" coordorigin="11266,2496" coordsize="392,0" path="m11266,2496l11658,2496e" filled="f" stroked="t" strokeweight=".4pt" strokecolor="#06060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646942pt;margin-top:52.402149pt;width:390.856682pt;height:43pt;mso-position-horizontal-relative:page;mso-position-vertical-relative:paragraph;z-index:-1931" type="#_x0000_t202" filled="f" stroked="f">
            <v:textbox inset="0,0,0,0">
              <w:txbxContent>
                <w:p>
                  <w:pPr>
                    <w:spacing w:before="0" w:after="0" w:line="860" w:lineRule="exact"/>
                    <w:ind w:right="-169"/>
                    <w:jc w:val="left"/>
                    <w:tabs>
                      <w:tab w:pos="740" w:val="left"/>
                    </w:tabs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70707"/>
                      <w:spacing w:val="0"/>
                      <w:w w:val="64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7070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6"/>
                      <w:szCs w:val="86"/>
                      <w:color w:val="07070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Gaadalaj"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97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13"/>
                      <w:i/>
                    </w:rPr>
                    <w:t>d""mlood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13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10"/>
                      <w:w w:val="113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97"/>
                      <w:i/>
                    </w:rPr>
                    <w:t>fcrh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98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18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90"/>
                      <w:i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29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21"/>
                      <w:i/>
                    </w:rPr>
                    <w:t>aegaá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21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afl,madó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19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90"/>
                      <w:i/>
                    </w:rPr>
                    <w:t>lmp/kl&lt;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9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4"/>
                      <w:w w:val="9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d•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4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00"/>
                      <w:i/>
                    </w:rPr>
                    <w:t>habe'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26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35"/>
                      <w:i/>
                    </w:rPr>
                    <w:t>lad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36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-2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48"/>
                      <w:i/>
                    </w:rPr>
                    <w:t>""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1"/>
                      <w:w w:val="148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70707"/>
                      <w:spacing w:val="0"/>
                      <w:w w:val="148"/>
                      <w:i/>
                    </w:rPr>
                    <w:t>adam'""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Mientra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Ciprian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Góme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Lora,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señal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"e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carácte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positiv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parece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habe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ningun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base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racional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científica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distinció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depende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estructur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gramatical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frase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oració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haga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postulació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palabras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jurídic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neutral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cuant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calificació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expresió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significativ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cual/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pensante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sostiene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jurídico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Además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forma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cosas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expres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negativ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habe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aspecto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positivo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implícitos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9"/>
          <w:i/>
        </w:rPr>
        <w:t>vicevers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5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Ejemplo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9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alguie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afirm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785" w:right="970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{hech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positivo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negand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casado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viud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divorciad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negativos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);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alguie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afirm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3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37" w:lineRule="exact"/>
        <w:ind w:left="790" w:right="141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84079pt;margin-top:3.07929pt;width:4.503600pt;height:15pt;mso-position-horizontal-relative:page;mso-position-vertical-relative:paragraph;z-index:-1928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070707"/>
                      <w:spacing w:val="0"/>
                      <w:w w:val="54"/>
                    </w:rPr>
                    <w:t>1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determinad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luga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{positivo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nieg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esta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otro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9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lugare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mism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tiemp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{negativo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);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nieg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habe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8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4"/>
        </w:rPr>
        <w:t>           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4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73"/>
          <w:position w:val="-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right="146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D2D2D"/>
          <w:spacing w:val="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360" w:right="300"/>
          <w:cols w:num="2" w:equalWidth="0">
            <w:col w:w="1636" w:space="730"/>
            <w:col w:w="9214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01">
        <w:r>
          <w:rPr>
            <w:rFonts w:ascii="Times New Roman" w:hAnsi="Times New Roman" w:cs="Times New Roman" w:eastAsia="Times New Roman"/>
            <w:sz w:val="19"/>
            <w:szCs w:val="19"/>
            <w:color w:val="070707"/>
            <w:spacing w:val="0"/>
            <w:w w:val="159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97"/>
        <w:jc w:val="left"/>
        <w:tabs>
          <w:tab w:pos="622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63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36"/>
          <w:w w:val="16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--:_,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_:_r_:e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p-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:_iL_t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_v:_: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Tr_a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n-s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:::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2"/>
          <w:i/>
        </w:rPr>
        <w:t>e-ln-ifa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1"/>
          <w:w w:val="123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1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9"/>
          <w:w w:val="71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9"/>
          <w:w w:val="123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0"/>
          <w:i/>
        </w:rPr>
        <w:t>P_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0"/>
          <w:w w:val="71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7"/>
          <w:w w:val="138"/>
          <w:i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1"/>
          <w:w w:val="71"/>
          <w:i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6"/>
          <w:i/>
        </w:rPr>
        <w:t>b-1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-ei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5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8"/>
          <w:i/>
        </w:rPr>
        <w:t>ad_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5"/>
          <w:w w:val="78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6"/>
          <w:i/>
        </w:rPr>
        <w:t>e-Ja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6"/>
          <w:i/>
        </w:rPr>
        <w:t>f¡-·s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7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7"/>
          <w:i/>
        </w:rPr>
        <w:t>o,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dentro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8"/>
          <w:szCs w:val="38"/>
          <w:color w:val="070707"/>
          <w:spacing w:val="0"/>
          <w:w w:val="76"/>
          <w:i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070707"/>
          <w:spacing w:val="-88"/>
          <w:w w:val="76"/>
          <w:i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12"/>
          <w:i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070707"/>
          <w:spacing w:val="-170"/>
          <w:w w:val="43"/>
          <w:i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85"/>
          <w:w w:val="112"/>
          <w:i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959595"/>
          <w:spacing w:val="0"/>
          <w:w w:val="12"/>
          <w:i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959595"/>
          <w:spacing w:val="-7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70707"/>
          <w:spacing w:val="0"/>
          <w:w w:val="43"/>
          <w:i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4"/>
        <w:jc w:val="left"/>
        <w:tabs>
          <w:tab w:pos="1300" w:val="left"/>
          <w:tab w:pos="17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5"/>
          <w:w w:val="117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5"/>
          <w:w w:val="218"/>
          <w:i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0-rtl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·cu/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7"/>
        </w:rPr>
        <w:t>77,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74"/>
          <w:i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  <w:u w:val="single" w:color="2C2C2C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2C2C2C"/>
        </w:rPr>
        <w:tab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2C2C2C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5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D2D2D"/>
          <w:spacing w:val="0"/>
          <w:w w:val="5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4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-21"/>
          <w:w w:val="195"/>
        </w:rPr>
        <w:t>j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50"/>
          <w:position w:val="7"/>
        </w:rPr>
        <w:t>l,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300"/>
          <w:cols w:num="4" w:equalWidth="0">
            <w:col w:w="2009" w:space="365"/>
            <w:col w:w="6667" w:space="141"/>
            <w:col w:w="1708" w:space="388"/>
            <w:col w:w="302"/>
          </w:cols>
        </w:sectPr>
      </w:pPr>
      <w:rPr/>
    </w:p>
    <w:p>
      <w:pPr>
        <w:spacing w:before="88" w:after="0" w:line="240" w:lineRule="auto"/>
        <w:ind w:right="422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96"/>
        </w:rPr>
        <w:t>•,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3112" w:right="89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273651pt;margin-top:-7.297072pt;width:11.688301pt;height:67.5pt;mso-position-horizontal-relative:page;mso-position-vertical-relative:paragraph;z-index:-1914" type="#_x0000_t202" filled="f" stroked="f">
            <v:textbox inset="0,0,0,0">
              <w:txbxContent>
                <w:p>
                  <w:pPr>
                    <w:spacing w:before="0" w:after="0" w:line="1350" w:lineRule="exact"/>
                    <w:ind w:right="-243"/>
                    <w:jc w:val="left"/>
                    <w:rPr>
                      <w:rFonts w:ascii="Arial" w:hAnsi="Arial" w:cs="Arial" w:eastAsia="Arial"/>
                      <w:sz w:val="135"/>
                      <w:szCs w:val="135"/>
                    </w:rPr>
                  </w:pPr>
                  <w:rPr/>
                  <w:r>
                    <w:rPr>
                      <w:rFonts w:ascii="Arial" w:hAnsi="Arial" w:cs="Arial" w:eastAsia="Arial"/>
                      <w:sz w:val="135"/>
                      <w:szCs w:val="135"/>
                      <w:color w:val="050505"/>
                      <w:spacing w:val="0"/>
                      <w:w w:val="52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35"/>
                      <w:szCs w:val="13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882725pt;margin-top:14.216991pt;width:6.147246pt;height:54pt;mso-position-horizontal-relative:page;mso-position-vertical-relative:paragraph;z-index:-1913" type="#_x0000_t202" filled="f" stroked="f">
            <v:textbox inset="0,0,0,0">
              <w:txbxContent>
                <w:p>
                  <w:pPr>
                    <w:spacing w:before="0" w:after="0" w:line="1080" w:lineRule="exact"/>
                    <w:ind w:right="-202"/>
                    <w:jc w:val="left"/>
                    <w:rPr>
                      <w:rFonts w:ascii="Times New Roman" w:hAnsi="Times New Roman" w:cs="Times New Roman" w:eastAsia="Times New Roman"/>
                      <w:sz w:val="108"/>
                      <w:szCs w:val="10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8"/>
                      <w:szCs w:val="108"/>
                      <w:color w:val="050505"/>
                      <w:spacing w:val="-449"/>
                      <w:w w:val="173"/>
                      <w:position w:val="-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08"/>
                      <w:szCs w:val="10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casos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competencia;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embarga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segunda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preciwr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reglamento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88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rela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incompetenci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legal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satisfac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debidament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fundad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motivad&lt;'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·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sea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necesario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supuesto,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dado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6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-6"/>
          <w:w w:val="96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za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"sól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hechos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61"/>
        </w:rPr>
        <w:t>&lt;</w:t>
      </w:r>
      <w:r>
        <w:rPr>
          <w:rFonts w:ascii="Arial" w:hAnsi="Arial" w:cs="Arial" w:eastAsia="Arial"/>
          <w:sz w:val="13"/>
          <w:szCs w:val="13"/>
          <w:color w:val="050505"/>
          <w:spacing w:val="1"/>
          <w:w w:val="6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,bjet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pruebo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derech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9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476"/>
          <w:i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980" w:bottom="0" w:left="380" w:right="140"/>
        </w:sectPr>
      </w:pPr>
      <w:rPr/>
    </w:p>
    <w:p>
      <w:pPr>
        <w:spacing w:before="0" w:after="0" w:line="151" w:lineRule="exact"/>
        <w:ind w:left="670" w:right="17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1.279999pt;margin-top:35.520004pt;width:48.959999pt;height:49.919998pt;mso-position-horizontal-relative:page;mso-position-vertical-relative:page;z-index:-1927" type="#_x0000_t75">
            <v:imagedata r:id="rId102" o:title=""/>
          </v:shape>
        </w:pict>
      </w:r>
      <w:r>
        <w:rPr/>
        <w:pict>
          <v:shape style="position:absolute;margin-left:141.119995pt;margin-top:13.440002pt;width:386.880005pt;height:146.880005pt;mso-position-horizontal-relative:page;mso-position-vertical-relative:page;z-index:-1924" type="#_x0000_t75">
            <v:imagedata r:id="rId103" o:title=""/>
          </v:shape>
        </w:pict>
      </w:r>
      <w:r>
        <w:rPr/>
        <w:pict>
          <v:shape style="position:absolute;margin-left:541.440002pt;margin-top:10.560013pt;width:50.880001pt;height:46.080002pt;mso-position-horizontal-relative:page;mso-position-vertical-relative:page;z-index:-1923" type="#_x0000_t75">
            <v:imagedata r:id="rId10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924873pt;margin-top:4.014107pt;width:61.896528pt;height:21.5pt;mso-position-horizontal-relative:page;mso-position-vertical-relative:paragraph;z-index:-1915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tabs>
                      <w:tab w:pos="520" w:val="left"/>
                      <w:tab w:pos="1080" w:val="left"/>
                    </w:tabs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F1F1F"/>
                      <w:spacing w:val="0"/>
                      <w:w w:val="7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F1F1F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F1F1F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0"/>
                      <w:w w:val="18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4B4B4B"/>
                      <w:spacing w:val="-33"/>
                      <w:w w:val="9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707070"/>
                      <w:spacing w:val="0"/>
                      <w:w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6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8"/>
        </w:rPr>
        <w:t>sca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3"/>
          <w:w w:val="96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exact"/>
        <w:ind w:left="279" w:right="136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1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73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287" w:right="1281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36.145584pt;margin-top:6.000381pt;width:13.614426pt;height:343.691756pt;mso-position-horizontal-relative:page;mso-position-vertical-relative:paragraph;z-index:-1926" coordorigin="2723,120" coordsize="272,6874">
            <v:shape style="position:absolute;left:2726;top:4487;width:269;height:1555" type="#_x0000_t75">
              <v:imagedata r:id="rId105" o:title=""/>
            </v:shape>
            <v:group style="position:absolute;left:2725;top:6036;width:2;height:955" coordorigin="2725,6036" coordsize="2,955">
              <v:shape style="position:absolute;left:2725;top:6036;width:2;height:955" coordorigin="2725,6036" coordsize="0,955" path="m2725,6991l2725,6036e" filled="f" stroked="t" strokeweight=".238225pt" strokecolor="#5B5B5B">
                <v:path arrowok="t"/>
              </v:shape>
            </v:group>
            <v:group style="position:absolute;left:2883;top:132;width:2;height:4457" coordorigin="2883,132" coordsize="2,4457">
              <v:shape style="position:absolute;left:2883;top:132;width:2;height:4457" coordorigin="2883,132" coordsize="0,4457" path="m2883,4589l2883,132e" filled="f" stroked="t" strokeweight="1.191125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4.835342pt;margin-top:87.802216pt;width:.1pt;height:37.259348pt;mso-position-horizontal-relative:page;mso-position-vertical-relative:paragraph;z-index:-1919" coordorigin="2697,1756" coordsize="2,745">
            <v:shape style="position:absolute;left:2697;top:1756;width:2;height:745" coordorigin="2697,1756" coordsize="0,745" path="m2697,2501l2697,1756e" filled="f" stroked="t" strokeweight=".238225pt" strokecolor="#5B5B5B">
              <v:path arrowok="t"/>
            </v:shape>
          </v:group>
          <w10:wrap type="none"/>
        </w:pict>
      </w:r>
      <w:r>
        <w:rPr/>
        <w:pict>
          <v:group style="position:absolute;margin-left:135.311798pt;margin-top:126.01693pt;width:.1pt;height:94.581423pt;mso-position-horizontal-relative:page;mso-position-vertical-relative:paragraph;z-index:-1918" coordorigin="2706,2520" coordsize="2,1892">
            <v:shape style="position:absolute;left:2706;top:2520;width:2;height:1892" coordorigin="2706,2520" coordsize="0,1892" path="m2706,4412l2706,2520e" filled="f" stroked="t" strokeweight=".238225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00"/>
        </w:rPr>
        <w:t>oosu:a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00"/>
        </w:rPr>
        <w:t>fl.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AOO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95"/>
        </w:rPr>
        <w:t>JALlS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.48pt;height:131.520pt;mso-position-horizontal-relative:char;mso-position-vertical-relative:line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6" w:right="942"/>
        <w:jc w:val="center"/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138.240005pt;margin-top:18.417566pt;width:28.799999pt;height:49.919998pt;mso-position-horizontal-relative:page;mso-position-vertical-relative:paragraph;z-index:-1925" type="#_x0000_t75">
            <v:imagedata r:id="rId107" o:title=""/>
          </v:shape>
        </w:pic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15"/>
        </w:rPr>
        <w:t>.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84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27.266647pt;margin-top:36.367119pt;width:377.824834pt;height:.1pt;mso-position-horizontal-relative:page;mso-position-vertical-relative:paragraph;z-index:-1916" coordorigin="4545,727" coordsize="7556,2">
            <v:shape style="position:absolute;left:4545;top:727;width:7556;height:2" coordorigin="4545,727" coordsize="7556,0" path="m4545,727l12102,727e" filled="f" stroked="t" strokeweight="1.191125pt" strokecolor="#0C0C0C">
              <v:path arrowok="t"/>
            </v:shape>
          </v:group>
          <w10:wrap type="none"/>
        </w:pict>
      </w:r>
      <w:hyperlink r:id="rId108"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63"/>
          </w:rPr>
          <w:t>www.jalisco.gob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82" w:lineRule="auto"/>
        <w:ind w:right="908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3"/>
          <w:i/>
        </w:rPr>
        <w:t>XI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3"/>
          <w:i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7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infc•rmoción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adviert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fundar;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principalmente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circunstancia.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2" w:lineRule="auto"/>
        <w:ind w:left="29" w:right="920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anterior;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aprobar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Internet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Instituto,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437" w:right="438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24" w:right="878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86.559998pt;margin-top:4.881561pt;width:12.48pt;height:165.119995pt;mso-position-horizontal-relative:page;mso-position-vertical-relative:paragraph;z-index:-1922" type="#_x0000_t75">
            <v:imagedata r:id="rId109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PRIMERO.-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5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ón,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constituye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hechos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negativo.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29" w:right="87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SEGUNDO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91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1"/>
          <w:i/>
        </w:rPr>
        <w:t>-</w:t>
      </w:r>
      <w:r>
        <w:rPr>
          <w:rFonts w:ascii="Arial" w:hAnsi="Arial" w:cs="Arial" w:eastAsia="Arial"/>
          <w:sz w:val="15"/>
          <w:szCs w:val="15"/>
          <w:color w:val="1F1F1F"/>
          <w:spacing w:val="1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inexistent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emitirs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6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fundad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motivad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aspect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hecha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obrar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obligad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2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reflej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REQUISITOS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REUNI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SUJETOS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INEXISTENTE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2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PO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5" w:lineRule="auto"/>
        <w:ind w:left="38" w:right="862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TERCERO.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mate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3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7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5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46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justificar;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demostra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probatoria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siempre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conlleve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afirmación,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6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na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40" w:lineRule="auto"/>
        <w:ind w:left="43" w:right="796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/atenga.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43" w:right="862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i/>
        </w:rPr>
        <w:t>Guadalojar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7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7"/>
          <w:i/>
        </w:rPr>
        <w:t>!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7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marzo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autorizaro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aprobaran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001/2011</w:t>
      </w:r>
      <w:r>
        <w:rPr>
          <w:rFonts w:ascii="Arial" w:hAnsi="Arial" w:cs="Arial" w:eastAsia="Arial"/>
          <w:sz w:val="15"/>
          <w:szCs w:val="15"/>
          <w:color w:val="050505"/>
          <w:spacing w:val="-34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NATURALEZA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ALCANCE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25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SWETOS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48" w:right="90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oficia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federativa,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dirección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 </w:t>
      </w:r>
      <w:hyperlink r:id="rId110"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04"/>
            <w:i/>
          </w:rPr>
          <w:t>http://www.ite</w:t>
        </w:r>
        <w:r>
          <w:rPr>
            <w:rFonts w:ascii="Arial" w:hAnsi="Arial" w:cs="Arial" w:eastAsia="Arial"/>
            <w:sz w:val="15"/>
            <w:szCs w:val="15"/>
            <w:color w:val="050505"/>
            <w:spacing w:val="-1"/>
            <w:w w:val="104"/>
            <w:i/>
          </w:rPr>
          <w:t>i</w:t>
        </w:r>
        <w:r>
          <w:rPr>
            <w:rFonts w:ascii="Arial" w:hAnsi="Arial" w:cs="Arial" w:eastAsia="Arial"/>
            <w:sz w:val="15"/>
            <w:szCs w:val="15"/>
            <w:color w:val="363636"/>
            <w:spacing w:val="-15"/>
            <w:w w:val="104"/>
            <w:i/>
          </w:rPr>
          <w:t>.</w:t>
        </w:r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04"/>
            <w:i/>
          </w:rPr>
          <w:t>arg.mx/v3/dacumentos/art12-14/criteria_infarmacian_ine</w:t>
        </w:r>
        <w:r>
          <w:rPr>
            <w:rFonts w:ascii="Arial" w:hAnsi="Arial" w:cs="Arial" w:eastAsia="Arial"/>
            <w:sz w:val="15"/>
            <w:szCs w:val="15"/>
            <w:color w:val="050505"/>
            <w:spacing w:val="2"/>
            <w:w w:val="104"/>
            <w:i/>
          </w:rPr>
          <w:t>x</w:t>
        </w:r>
        <w:r>
          <w:rPr>
            <w:rFonts w:ascii="Arial" w:hAnsi="Arial" w:cs="Arial" w:eastAsia="Arial"/>
            <w:sz w:val="15"/>
            <w:szCs w:val="15"/>
            <w:color w:val="1F1F1F"/>
            <w:spacing w:val="-3"/>
            <w:w w:val="104"/>
            <w:i/>
          </w:rPr>
          <w:t>i</w:t>
        </w:r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04"/>
            <w:i/>
          </w:rPr>
          <w:t>stente_lmarzo201</w:t>
        </w:r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04"/>
            <w:i/>
          </w:rPr>
          <w:t>l</w:t>
        </w:r>
        <w:r>
          <w:rPr>
            <w:rFonts w:ascii="Arial" w:hAnsi="Arial" w:cs="Arial" w:eastAsia="Arial"/>
            <w:sz w:val="15"/>
            <w:szCs w:val="15"/>
            <w:color w:val="050505"/>
            <w:spacing w:val="3"/>
            <w:w w:val="104"/>
            <w:i/>
          </w:rPr>
          <w:t> </w:t>
        </w:r>
        <w:r>
          <w:rPr>
            <w:rFonts w:ascii="Arial" w:hAnsi="Arial" w:cs="Arial" w:eastAsia="Arial"/>
            <w:sz w:val="15"/>
            <w:szCs w:val="15"/>
            <w:color w:val="1F1F1F"/>
            <w:spacing w:val="-9"/>
            <w:w w:val="157"/>
            <w:i/>
          </w:rPr>
          <w:t>.</w:t>
        </w:r>
        <w:r>
          <w:rPr>
            <w:rFonts w:ascii="Arial" w:hAnsi="Arial" w:cs="Arial" w:eastAsia="Arial"/>
            <w:sz w:val="15"/>
            <w:szCs w:val="15"/>
            <w:color w:val="050505"/>
            <w:spacing w:val="0"/>
            <w:w w:val="105"/>
            <w:i/>
          </w:rPr>
          <w:t>pdf</w:t>
        </w:r>
        <w:r>
          <w:rPr>
            <w:rFonts w:ascii="Arial" w:hAnsi="Arial" w:cs="Arial" w:eastAsia="Arial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0" w:after="0" w:line="447" w:lineRule="exact"/>
        <w:ind w:left="48" w:right="225"/>
        <w:jc w:val="both"/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pict>
          <v:group style="position:absolute;margin-left:586.152588pt;margin-top:14.476108pt;width:.1pt;height:105.09047pt;mso-position-horizontal-relative:page;mso-position-vertical-relative:paragraph;z-index:-1917" coordorigin="11723,290" coordsize="2,2102">
            <v:shape style="position:absolute;left:11723;top:290;width:2;height:2102" coordorigin="11723,290" coordsize="0,2102" path="m11723,2391l11723,290e" filled="f" stroked="t" strokeweight=".9529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arden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2"/>
        </w:rPr>
        <w:t>ideas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2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preciso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resalta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criteri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Conseja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2"/>
        </w:rPr>
        <w:t>de/Institut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8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           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F1F1F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left="52" w:right="90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1"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94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aplicó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resolver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1"/>
        </w:rPr>
        <w:t>RECURSO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84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1"/>
        </w:rPr>
        <w:t>REVISIÓ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89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121/101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222"/>
          <w:position w:val="1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58"/>
          <w:w w:val="22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RR000038l3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sesión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1"/>
        </w:rPr>
        <w:t>ordinaria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8" w:after="0" w:line="275" w:lineRule="auto"/>
        <w:ind w:left="48" w:right="875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celebrada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29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veintinuev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Mayo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2013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trece,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respuesto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expediente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administrativ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LIPEJ/FG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)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JlS/101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iniciada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INFOMEX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72" w:lineRule="auto"/>
        <w:ind w:left="38" w:right="859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7.200012pt;margin-top:104.000443pt;width:39.360001pt;height:106.559998pt;mso-position-horizontal-relative:page;mso-position-vertical-relative:paragraph;z-index:-1921" type="#_x0000_t75">
            <v:imagedata r:id="rId111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00543313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incanfarm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obligad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5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estadístic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precisa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muerte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ciclista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provocados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automóvile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camiones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1980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2013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desglosada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indicarle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conduct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solicitada,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logró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correspondí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Zon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Metropolitan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Guadalajaro,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correspondí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200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ocho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2012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siendo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único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registrad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ausencia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cama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pretendí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recurrió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impugnación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aduciendo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periodo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pretendido,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federativa,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analizar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valorar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sentid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-15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ofrecida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demostr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exhaustivida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valer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respetar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resolutivo,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CONFIRMA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impugnada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señalando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q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9"/>
          <w:i/>
        </w:rPr>
        <w:t>u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realizó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gestione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necesarias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habiendo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particular;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distint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encuentre,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6"/>
          <w:i/>
        </w:rPr>
        <w:t>Jo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entonce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ella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</w:rPr>
        <w:t>/</w:t>
      </w:r>
      <w:r>
        <w:rPr>
          <w:rFonts w:ascii="Arial" w:hAnsi="Arial" w:cs="Arial" w:eastAsia="Arial"/>
          <w:sz w:val="14"/>
          <w:szCs w:val="14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estudi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considerando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VIII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sesión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4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continuació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transcribe: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71" w:right="860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01"/>
          <w:i/>
        </w:rPr>
        <w:t>VIII</w:t>
      </w:r>
      <w:r>
        <w:rPr>
          <w:rFonts w:ascii="Arial" w:hAnsi="Arial" w:cs="Arial" w:eastAsia="Arial"/>
          <w:sz w:val="15"/>
          <w:szCs w:val="15"/>
          <w:color w:val="1F1F1F"/>
          <w:spacing w:val="-13"/>
          <w:w w:val="157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Estudi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asunto.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agravias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resulta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INFUNDADOS;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uerda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argumentos: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71" w:right="86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94.880005pt;margin-top:12.447506pt;width:398.399994pt;height:24.959999pt;mso-position-horizontal-relative:page;mso-position-vertical-relative:paragraph;z-index:-1920" type="#_x0000_t75">
            <v:imagedata r:id="rId112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Unidades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resolver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239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requerir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oficina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correspondiente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solicitudes,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funda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380" w:right="140"/>
          <w:cols w:num="2" w:equalWidth="0">
            <w:col w:w="2961" w:space="142"/>
            <w:col w:w="8617"/>
          </w:cols>
        </w:sectPr>
      </w:pPr>
      <w:rPr/>
    </w:p>
    <w:p>
      <w:pPr>
        <w:spacing w:before="91" w:after="0" w:line="212" w:lineRule="exact"/>
        <w:ind w:left="7116" w:right="-20"/>
        <w:jc w:val="left"/>
        <w:tabs>
          <w:tab w:pos="103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40.160004pt;margin-top:7.399198pt;width:212.160004pt;height:163.199997pt;mso-position-horizontal-relative:page;mso-position-vertical-relative:paragraph;z-index:-1910" type="#_x0000_t75">
            <v:imagedata r:id="rId113" o:title=""/>
          </v:shape>
        </w:pict>
      </w:r>
      <w:r>
        <w:rPr/>
        <w:pict>
          <v:shape style="position:absolute;margin-left:550.080017pt;margin-top:4.519223pt;width:42.240002pt;height:49.919998pt;mso-position-horizontal-relative:page;mso-position-vertical-relative:paragraph;z-index:-1909" type="#_x0000_t75">
            <v:imagedata r:id="rId114" o:title=""/>
          </v:shape>
        </w:pict>
      </w:r>
      <w:r>
        <w:rPr>
          <w:rFonts w:ascii="Arial" w:hAnsi="Arial" w:cs="Arial" w:eastAsia="Arial"/>
          <w:sz w:val="13"/>
          <w:szCs w:val="13"/>
          <w:color w:val="727272"/>
          <w:spacing w:val="-16"/>
          <w:w w:val="109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77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939393"/>
          <w:spacing w:val="3"/>
          <w:w w:val="77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109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5E5E5E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82"/>
          <w:position w:val="5"/>
        </w:rPr>
        <w:t>-·</w:t>
      </w:r>
      <w:r>
        <w:rPr>
          <w:rFonts w:ascii="Arial" w:hAnsi="Arial" w:cs="Arial" w:eastAsia="Arial"/>
          <w:sz w:val="13"/>
          <w:szCs w:val="13"/>
          <w:color w:val="5E5E5E"/>
          <w:spacing w:val="-4"/>
          <w:w w:val="82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  <w:position w:val="5"/>
        </w:rPr>
        <w:t>'</w:t>
      </w:r>
      <w:r>
        <w:rPr>
          <w:rFonts w:ascii="Arial" w:hAnsi="Arial" w:cs="Arial" w:eastAsia="Arial"/>
          <w:sz w:val="13"/>
          <w:szCs w:val="13"/>
          <w:color w:val="828282"/>
          <w:spacing w:val="-17"/>
          <w:w w:val="101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132"/>
          <w:position w:val="5"/>
        </w:rPr>
        <w:t>··</w:t>
      </w:r>
      <w:r>
        <w:rPr>
          <w:rFonts w:ascii="Arial" w:hAnsi="Arial" w:cs="Arial" w:eastAsia="Arial"/>
          <w:sz w:val="13"/>
          <w:szCs w:val="13"/>
          <w:color w:val="5E5E5E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132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5E5E5E"/>
          <w:spacing w:val="-14"/>
          <w:w w:val="132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3A3A3A"/>
          <w:spacing w:val="0"/>
          <w:w w:val="101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3A3A3A"/>
          <w:spacing w:val="-35"/>
          <w:w w:val="101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727272"/>
          <w:spacing w:val="-18"/>
          <w:w w:val="111"/>
          <w:position w:val="5"/>
        </w:rPr>
        <w:t>"</w:t>
      </w:r>
      <w:r>
        <w:rPr>
          <w:rFonts w:ascii="Arial" w:hAnsi="Arial" w:cs="Arial" w:eastAsia="Arial"/>
          <w:sz w:val="13"/>
          <w:szCs w:val="13"/>
          <w:color w:val="4B4B4B"/>
          <w:spacing w:val="0"/>
          <w:w w:val="95"/>
          <w:position w:val="5"/>
        </w:rPr>
        <w:t>··-</w:t>
      </w:r>
      <w:r>
        <w:rPr>
          <w:rFonts w:ascii="Arial" w:hAnsi="Arial" w:cs="Arial" w:eastAsia="Arial"/>
          <w:sz w:val="13"/>
          <w:szCs w:val="13"/>
          <w:color w:val="4B4B4B"/>
          <w:spacing w:val="-16"/>
          <w:w w:val="94"/>
          <w:position w:val="5"/>
        </w:rPr>
        <w:t>"</w:t>
      </w:r>
      <w:r>
        <w:rPr>
          <w:rFonts w:ascii="Arial" w:hAnsi="Arial" w:cs="Arial" w:eastAsia="Arial"/>
          <w:sz w:val="13"/>
          <w:szCs w:val="13"/>
          <w:color w:val="727272"/>
          <w:spacing w:val="1"/>
          <w:w w:val="110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135"/>
          <w:position w:val="5"/>
        </w:rPr>
        <w:t>-"</w:t>
      </w:r>
      <w:r>
        <w:rPr>
          <w:rFonts w:ascii="Arial" w:hAnsi="Arial" w:cs="Arial" w:eastAsia="Arial"/>
          <w:sz w:val="13"/>
          <w:szCs w:val="13"/>
          <w:color w:val="5E5E5E"/>
          <w:spacing w:val="-21"/>
          <w:w w:val="136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5E5E5E"/>
          <w:spacing w:val="3"/>
          <w:w w:val="255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66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-2"/>
          <w:w w:val="66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66"/>
          <w:position w:val="5"/>
        </w:rPr>
        <w:t>...</w:t>
      </w:r>
      <w:r>
        <w:rPr>
          <w:rFonts w:ascii="Arial" w:hAnsi="Arial" w:cs="Arial" w:eastAsia="Arial"/>
          <w:sz w:val="13"/>
          <w:szCs w:val="13"/>
          <w:color w:val="828282"/>
          <w:spacing w:val="5"/>
          <w:w w:val="100"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727272"/>
          <w:spacing w:val="0"/>
          <w:w w:val="90"/>
          <w:position w:val="5"/>
        </w:rPr>
        <w:t>....</w:t>
      </w:r>
      <w:r>
        <w:rPr>
          <w:rFonts w:ascii="Arial" w:hAnsi="Arial" w:cs="Arial" w:eastAsia="Arial"/>
          <w:sz w:val="13"/>
          <w:szCs w:val="13"/>
          <w:color w:val="727272"/>
          <w:spacing w:val="-15"/>
          <w:w w:val="90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727272"/>
          <w:spacing w:val="-38"/>
          <w:w w:val="57"/>
          <w:position w:val="5"/>
        </w:rPr>
        <w:t>_</w:t>
      </w:r>
      <w:r>
        <w:rPr>
          <w:rFonts w:ascii="Arial" w:hAnsi="Arial" w:cs="Arial" w:eastAsia="Arial"/>
          <w:sz w:val="13"/>
          <w:szCs w:val="13"/>
          <w:color w:val="727272"/>
          <w:spacing w:val="0"/>
          <w:w w:val="90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4B4B4B"/>
          <w:spacing w:val="-5"/>
          <w:w w:val="82"/>
          <w:position w:val="5"/>
        </w:rPr>
        <w:t>_</w:t>
      </w:r>
      <w:r>
        <w:rPr>
          <w:rFonts w:ascii="Arial" w:hAnsi="Arial" w:cs="Arial" w:eastAsia="Arial"/>
          <w:sz w:val="13"/>
          <w:szCs w:val="13"/>
          <w:color w:val="3A3A3A"/>
          <w:spacing w:val="0"/>
          <w:w w:val="189"/>
          <w:position w:val="5"/>
        </w:rPr>
        <w:t>,</w:t>
      </w:r>
      <w:r>
        <w:rPr>
          <w:rFonts w:ascii="Arial" w:hAnsi="Arial" w:cs="Arial" w:eastAsia="Arial"/>
          <w:sz w:val="13"/>
          <w:szCs w:val="13"/>
          <w:color w:val="3A3A3A"/>
          <w:spacing w:val="9"/>
          <w:w w:val="189"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5E5E5E"/>
          <w:spacing w:val="-10"/>
          <w:w w:val="197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A1A1A1"/>
          <w:spacing w:val="0"/>
          <w:w w:val="77"/>
          <w:position w:val="5"/>
        </w:rPr>
        <w:t>·-</w:t>
      </w:r>
      <w:r>
        <w:rPr>
          <w:rFonts w:ascii="Arial" w:hAnsi="Arial" w:cs="Arial" w:eastAsia="Arial"/>
          <w:sz w:val="13"/>
          <w:szCs w:val="13"/>
          <w:color w:val="A1A1A1"/>
          <w:spacing w:val="-2"/>
          <w:w w:val="77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5E5E5E"/>
          <w:spacing w:val="-10"/>
          <w:w w:val="188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3A3A3A"/>
          <w:spacing w:val="-10"/>
          <w:w w:val="185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727272"/>
          <w:spacing w:val="-4"/>
          <w:w w:val="176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4B4B4B"/>
          <w:spacing w:val="0"/>
          <w:w w:val="162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4B4B4B"/>
          <w:spacing w:val="-10"/>
          <w:w w:val="162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727272"/>
          <w:spacing w:val="-13"/>
          <w:w w:val="146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-9"/>
          <w:w w:val="61"/>
          <w:position w:val="5"/>
        </w:rPr>
        <w:t>&lt;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65"/>
          <w:position w:val="5"/>
        </w:rPr>
        <w:t>&lt;</w:t>
      </w:r>
      <w:r>
        <w:rPr>
          <w:rFonts w:ascii="Arial" w:hAnsi="Arial" w:cs="Arial" w:eastAsia="Arial"/>
          <w:sz w:val="13"/>
          <w:szCs w:val="13"/>
          <w:color w:val="5E5E5E"/>
          <w:spacing w:val="-5"/>
          <w:w w:val="65"/>
          <w:position w:val="5"/>
        </w:rPr>
        <w:t>"</w:t>
      </w:r>
      <w:r>
        <w:rPr>
          <w:rFonts w:ascii="Arial" w:hAnsi="Arial" w:cs="Arial" w:eastAsia="Arial"/>
          <w:sz w:val="13"/>
          <w:szCs w:val="13"/>
          <w:color w:val="3A3A3A"/>
          <w:spacing w:val="0"/>
          <w:w w:val="86"/>
          <w:position w:val="5"/>
        </w:rPr>
        <w:t>•</w:t>
      </w:r>
      <w:r>
        <w:rPr>
          <w:rFonts w:ascii="Arial" w:hAnsi="Arial" w:cs="Arial" w:eastAsia="Arial"/>
          <w:sz w:val="13"/>
          <w:szCs w:val="13"/>
          <w:color w:val="3A3A3A"/>
          <w:spacing w:val="-14"/>
          <w:w w:val="86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3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3A3A3A"/>
          <w:spacing w:val="-13"/>
          <w:w w:val="146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127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5E5E5E"/>
          <w:spacing w:val="-3"/>
          <w:w w:val="127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-12"/>
          <w:w w:val="148"/>
          <w:position w:val="5"/>
        </w:rPr>
        <w:t>-</w:t>
      </w:r>
      <w:r>
        <w:rPr>
          <w:rFonts w:ascii="Arial" w:hAnsi="Arial" w:cs="Arial" w:eastAsia="Arial"/>
          <w:sz w:val="13"/>
          <w:szCs w:val="13"/>
          <w:color w:val="4B4B4B"/>
          <w:spacing w:val="0"/>
          <w:w w:val="81"/>
          <w:position w:val="5"/>
        </w:rPr>
        <w:t>....</w:t>
      </w:r>
      <w:r>
        <w:rPr>
          <w:rFonts w:ascii="Arial" w:hAnsi="Arial" w:cs="Arial" w:eastAsia="Arial"/>
          <w:sz w:val="13"/>
          <w:szCs w:val="13"/>
          <w:color w:val="4B4B4B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3"/>
          <w:szCs w:val="13"/>
          <w:color w:val="4B4B4B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-2"/>
          <w:w w:val="54"/>
          <w:position w:val="-4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12"/>
          <w:w w:val="124"/>
          <w:position w:val="-4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E5E5E"/>
          <w:spacing w:val="0"/>
          <w:w w:val="105"/>
          <w:position w:val="-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right="919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40.32pt;margin-top:14.323463pt;width:49.919998pt;height:49.919998pt;mso-position-horizontal-relative:page;mso-position-vertical-relative:paragraph;z-index:-1912" type="#_x0000_t75">
            <v:imagedata r:id="rId115" o:title=""/>
          </v:shape>
        </w:pict>
      </w:r>
      <w:r>
        <w:rPr>
          <w:rFonts w:ascii="Arial" w:hAnsi="Arial" w:cs="Arial" w:eastAsia="Arial"/>
          <w:sz w:val="18"/>
          <w:szCs w:val="18"/>
          <w:color w:val="212121"/>
          <w:spacing w:val="-5"/>
          <w:w w:val="105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54"/>
          <w:position w:val="1"/>
        </w:rPr>
        <w:t>.._,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40" w:h="15840"/>
          <w:pgMar w:top="140" w:bottom="280" w:left="380" w:right="28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7" w:lineRule="exact"/>
        <w:ind w:left="608" w:right="250"/>
        <w:jc w:val="center"/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color w:val="050505"/>
          <w:spacing w:val="0"/>
          <w:w w:val="172"/>
          <w:position w:val="-3"/>
        </w:rPr>
        <w:t>é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663" w:right="39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  <w:position w:val="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278" w:right="-5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0"/>
          <w:w w:val="11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1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4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1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4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0" w:after="0" w:line="12" w:lineRule="exact"/>
        <w:ind w:left="287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position w:val="-7"/>
        </w:rPr>
        <w:t>OO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position w:val="-7"/>
        </w:rPr>
        <w:t>&amp;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0"/>
          <w:w w:val="109"/>
          <w:position w:val="-7"/>
        </w:rPr>
        <w:t>If.IJ-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-4"/>
          <w:w w:val="109"/>
          <w:position w:val="-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59"/>
          <w:position w:val="-7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"/>
          <w:w w:val="112"/>
          <w:position w:val="-7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73"/>
          <w:position w:val="-7"/>
        </w:rPr>
        <w:t>ll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74"/>
          <w:position w:val="-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4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13"/>
          <w:w w:val="164"/>
          <w:position w:val="-7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-10"/>
          <w:w w:val="301"/>
          <w:position w:val="-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6"/>
          <w:position w:val="-7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12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position w:val="-7"/>
        </w:rPr>
        <w:t>(.IO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3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position w:val="-7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0"/>
          <w:position w:val="-7"/>
        </w:rPr>
        <w:t>li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11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74"/>
          <w:position w:val="-7"/>
        </w:rPr>
        <w:t>L\1..J.SCO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1" w:after="0" w:line="305" w:lineRule="auto"/>
        <w:ind w:right="799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31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9"/>
          <w:i/>
        </w:rPr>
        <w:t>IX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lnformoció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B4B4B"/>
          <w:spacing w:val="-8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'úb/ic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"Artícul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31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9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Unidad-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Atribuciones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3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57"/>
          <w:i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5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Recibir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resolver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solicitude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7"/>
          <w:i/>
        </w:rPr>
        <w:t>.r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6"/>
          <w:i/>
        </w:rPr>
        <w:t>Jo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expediente,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rea/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3A3A3A"/>
          <w:spacing w:val="-21"/>
          <w:w w:val="18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!a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7" w:lineRule="exact"/>
        <w:ind w:left="19" w:right="-20"/>
        <w:jc w:val="left"/>
        <w:tabs>
          <w:tab w:pos="816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trámite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interno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1"/>
        </w:rPr>
        <w:t>desahogar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7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procedimient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respectivo;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25"/>
          <w:szCs w:val="25"/>
          <w:color w:val="5E5E5E"/>
          <w:spacing w:val="0"/>
          <w:w w:val="160"/>
          <w:position w:val="-5"/>
        </w:rPr>
        <w:t>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80" w:right="280"/>
          <w:cols w:num="2" w:equalWidth="0">
            <w:col w:w="1615" w:space="1475"/>
            <w:col w:w="8490"/>
          </w:cols>
        </w:sectPr>
      </w:pPr>
      <w:rPr/>
    </w:p>
    <w:p>
      <w:pPr>
        <w:spacing w:before="0" w:after="0" w:line="387" w:lineRule="exact"/>
        <w:ind w:left="3114" w:right="132"/>
        <w:jc w:val="both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4"/>
          <w:i/>
          <w:position w:val="-3"/>
        </w:rPr>
        <w:t>IX.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3"/>
        </w:rPr>
        <w:t>Requerir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6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oficina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3"/>
        </w:rPr>
        <w:t>correspondiente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3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solicitude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3"/>
        </w:rPr>
        <w:t>praceden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8"/>
          <w:i/>
          <w:position w:val="-3"/>
        </w:rPr>
        <w:t>r</w:t>
      </w:r>
      <w:r>
        <w:rPr>
          <w:rFonts w:ascii="Arial" w:hAnsi="Arial" w:cs="Arial" w:eastAsia="Arial"/>
          <w:sz w:val="15"/>
          <w:szCs w:val="15"/>
          <w:color w:val="4B4B4B"/>
          <w:spacing w:val="-10"/>
          <w:w w:val="78"/>
          <w:i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88"/>
          <w:i/>
          <w:position w:val="-3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32"/>
          <w:i/>
          <w:position w:val="-3"/>
        </w:rPr>
        <w:t>;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  <w:position w:val="-3"/>
        </w:rPr>
        <w:t>                        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A3A3A"/>
          <w:spacing w:val="0"/>
          <w:w w:val="100"/>
          <w:position w:val="0"/>
        </w:rPr>
        <w:t>!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19" w:right="178"/>
        <w:jc w:val="both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134.399994pt;margin-top:12.343773pt;width:14.4pt;height:184.47183pt;mso-position-horizontal-relative:page;mso-position-vertical-relative:paragraph;z-index:-1911" coordorigin="2688,247" coordsize="288,3689">
            <v:shape style="position:absolute;left:2688;top:247;width:288;height:1248" type="#_x0000_t75">
              <v:imagedata r:id="rId116" o:title=""/>
            </v:shape>
            <v:group style="position:absolute;left:2702;top:1518;width:2;height:949" coordorigin="2702,1518" coordsize="2,949">
              <v:shape style="position:absolute;left:2702;top:1518;width:2;height:949" coordorigin="2702,1518" coordsize="0,949" path="m2702,2467l2702,1518e" filled="f" stroked="t" strokeweight=".23767pt" strokecolor="#545454">
                <v:path arrowok="t"/>
              </v:shape>
            </v:group>
            <v:group style="position:absolute;left:2709;top:2443;width:2;height:1488" coordorigin="2709,2443" coordsize="2,1488">
              <v:shape style="position:absolute;left:2709;top:2443;width:2;height:1488" coordorigin="2709,2443" coordsize="0,1488" path="m2709,3932l2709,2443e" filled="f" stroked="t" strokeweight=".47534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sentid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2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constancia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obran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asunto,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     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54"/>
          <w:position w:val="3"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26" w:after="0" w:line="259" w:lineRule="auto"/>
        <w:ind w:left="3123" w:right="77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053589pt;margin-top:20.729588pt;width:4.478542pt;height:41.5pt;mso-position-horizontal-relative:page;mso-position-vertical-relative:paragraph;z-index:-1903" type="#_x0000_t202" filled="f" stroked="f">
            <v:textbox inset="0,0,0,0">
              <w:txbxContent>
                <w:p>
                  <w:pPr>
                    <w:spacing w:before="0" w:after="0" w:line="830" w:lineRule="exact"/>
                    <w:ind w:right="-16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3A3A3A"/>
                      <w:spacing w:val="-117"/>
                      <w:w w:val="52"/>
                    </w:rPr>
                    <w:t>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0"/>
                      <w:w w:val="90"/>
                      <w:position w:val="44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apegada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realizó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gestione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internas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particular;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embargo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oficio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remitid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8"/>
          <w:i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82"/>
          <w:i/>
        </w:rPr>
        <w:t>s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diversas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áreas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fuero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adjuntada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j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-1"/>
          <w:w w:val="100"/>
          <w:i/>
        </w:rPr>
        <w:t>g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2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adviert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requiere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años1980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2007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vez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archive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resguarde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41" w:lineRule="exact"/>
        <w:ind w:left="3128" w:right="78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tér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3"/>
        </w:rPr>
        <w:t>m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  <w:i/>
          <w:position w:val="-3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nos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requiere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solicitan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  <w:position w:val="-3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1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sino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position w:val="-3"/>
        </w:rPr>
        <w:t>qu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manifiest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su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99" w:lineRule="exact"/>
        <w:ind w:left="3128" w:right="142"/>
        <w:jc w:val="both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inform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  <w:position w:val="4"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  <w:position w:val="4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4"/>
        </w:rPr>
        <w:t>base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8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donde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registr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número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averiguaciones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previos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iniciadas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          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position w:val="4"/>
        </w:rPr>
        <w:t> </w:t>
      </w:r>
      <w:r>
        <w:rPr>
          <w:rFonts w:ascii="Arial" w:hAnsi="Arial" w:cs="Arial" w:eastAsia="Arial"/>
          <w:sz w:val="35"/>
          <w:szCs w:val="35"/>
          <w:color w:val="212121"/>
          <w:spacing w:val="0"/>
          <w:w w:val="51"/>
          <w:position w:val="-1"/>
        </w:rPr>
        <w:t>1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3133" w:right="78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anualmente,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1"/>
        </w:rPr>
        <w:t>desglosadas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período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quince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días,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precisa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delít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  <w:position w:val="-1"/>
        </w:rPr>
        <w:t>denunciad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2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45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-1"/>
        </w:rPr>
        <w:t>municipi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1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0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212121"/>
          <w:spacing w:val="-7"/>
          <w:w w:val="11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3128" w:right="149"/>
        <w:jc w:val="both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583.954956pt;margin-top:8.466286pt;width:.1pt;height:206.287263pt;mso-position-horizontal-relative:page;mso-position-vertical-relative:paragraph;z-index:-1906" coordorigin="11679,169" coordsize="2,4126">
            <v:shape style="position:absolute;left:11679;top:169;width:2;height:4126" coordorigin="11679,169" coordsize="0,4126" path="m11679,4295l11679,169e" filled="f" stroked="t" strokeweight="1.1883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zona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colonia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donde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cometi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ilícito,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dat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4"/>
        </w:rPr>
        <w:t>especific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4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6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solicitad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particular;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solo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4"/>
        </w:rPr>
        <w:t>          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  <w:position w:val="4"/>
        </w:rPr>
        <w:t> </w:t>
      </w:r>
      <w:r>
        <w:rPr>
          <w:rFonts w:ascii="Arial" w:hAnsi="Arial" w:cs="Arial" w:eastAsia="Arial"/>
          <w:sz w:val="31"/>
          <w:szCs w:val="31"/>
          <w:color w:val="212121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3133" w:right="76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registra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"Homicidi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lmprudencio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",</w:t>
      </w:r>
      <w:r>
        <w:rPr>
          <w:rFonts w:ascii="Arial" w:hAnsi="Arial" w:cs="Arial" w:eastAsia="Arial"/>
          <w:sz w:val="15"/>
          <w:szCs w:val="15"/>
          <w:color w:val="212121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ordinariament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registr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muere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68" w:lineRule="auto"/>
        <w:ind w:left="3142" w:right="771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accident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indistintament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hayan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vehfculo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transport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víctim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caminando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bordo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biciclet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4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motociclet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vehícul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1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3128" w:right="762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dado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lado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manifestacione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inform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5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rección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puede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consult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base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rubros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descrito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anterior.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133" w:right="175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6.320007pt;margin-top:4.038719pt;width:13.44pt;height:171.245124pt;mso-position-horizontal-relative:page;mso-position-vertical-relative:paragraph;z-index:-1908" coordorigin="2726,81" coordsize="269,3425">
            <v:shape style="position:absolute;left:2726;top:81;width:269;height:2208" type="#_x0000_t75">
              <v:imagedata r:id="rId117" o:title=""/>
            </v:shape>
            <v:group style="position:absolute;left:2733;top:2263;width:2;height:1240" coordorigin="2733,2263" coordsize="2,1240">
              <v:shape style="position:absolute;left:2733;top:2263;width:2;height:1240" coordorigin="2733,2263" coordsize="0,1240" path="m2733,3503l2733,2263e" filled="f" stroked="t" strokeweight=".23767pt" strokecolor="#676767">
                <v:path arrowok="t"/>
              </v:shape>
            </v:group>
            <w10:wrap type="none"/>
          </v:group>
        </w:pict>
      </w:r>
      <w:hyperlink r:id="rId118">
        <w:r>
          <w:rPr>
            <w:rFonts w:ascii="Arial" w:hAnsi="Arial" w:cs="Arial" w:eastAsia="Arial"/>
            <w:sz w:val="15"/>
            <w:szCs w:val="15"/>
            <w:color w:val="050505"/>
            <w:w w:val="102"/>
            <w:i/>
          </w:rPr>
          <w:t>http://infopub/ícapgj.ja/ísc</w:t>
        </w:r>
      </w:hyperlink>
      <w:r>
        <w:rPr>
          <w:rFonts w:ascii="Arial" w:hAnsi="Arial" w:cs="Arial" w:eastAsia="Arial"/>
          <w:sz w:val="15"/>
          <w:szCs w:val="15"/>
          <w:color w:val="050505"/>
          <w:spacing w:val="-2"/>
          <w:w w:val="103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-7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gob.mx/fransparencia_PGJEJ/Estadisticas_PGJEJ/estadísticasygjej.htm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133" w:right="752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CONFIRMA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impugnad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vez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gestiones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habiendo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particular;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distint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2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72.3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Municipio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3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87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dic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3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21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157" w:right="547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-16"/>
          <w:w w:val="147"/>
          <w:i/>
        </w:rPr>
        <w:t>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71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Acces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Medios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147" w:right="813" w:firstLine="-5"/>
        <w:jc w:val="both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585.024475pt;margin-top:20.38991pt;width:.1pt;height:59.859079pt;mso-position-horizontal-relative:page;mso-position-vertical-relative:paragraph;z-index:-1905" coordorigin="11700,408" coordsize="2,1197">
            <v:shape style="position:absolute;left:11700;top:408;width:2;height:1197" coordorigin="11700,408" coordsize="0,1197" path="m11700,1605l11700,408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entreg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preferentement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format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solicitado.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existe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calcular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distint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encuentre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5"/>
          <w:i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87"/>
          <w:i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3" w:lineRule="auto"/>
        <w:ind w:left="3142" w:right="748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consecuenci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45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fundado,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artfculo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86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106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Reglamento,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1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puntos: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215" w:right="388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25"/>
          <w:i/>
        </w:rPr>
        <w:t>RESOLUTIVOS: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7" w:right="74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1"/>
          <w:i/>
        </w:rPr>
        <w:t>PRIMER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1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-19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212121"/>
          <w:spacing w:val="-9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rsonalidad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partes,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8" w:after="0" w:line="169" w:lineRule="exact"/>
        <w:ind w:left="3152" w:right="325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-1"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5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8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trámit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llevado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cabo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resultara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1"/>
        </w:rPr>
        <w:t>adecuado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6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3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1" w:after="0" w:line="240" w:lineRule="auto"/>
        <w:ind w:left="314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266.546783pt;margin-top:-.397156pt;width:339.392621pt;height:158.399994pt;mso-position-horizontal-relative:page;mso-position-vertical-relative:paragraph;z-index:-1907" coordorigin="5331,-8" coordsize="6788,3168">
            <v:shape style="position:absolute;left:10387;top:-8;width:1190;height:3168" type="#_x0000_t75">
              <v:imagedata r:id="rId119" o:title=""/>
            </v:shape>
            <v:group style="position:absolute;left:5348;top:3012;width:6755;height:2" coordorigin="5348,3012" coordsize="6755,2">
              <v:shape style="position:absolute;left:5348;top:3012;width:6755;height:2" coordorigin="5348,3012" coordsize="6755,0" path="m5348,3012l12102,3012e" filled="f" stroked="t" strokeweight="1.663689pt" strokecolor="#03030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SEGUNDO.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Resulta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INFUNDADOS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agravios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recurrente,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6" w:after="0" w:line="400" w:lineRule="exact"/>
        <w:ind w:left="2520" w:right="-20"/>
        <w:jc w:val="left"/>
        <w:tabs>
          <w:tab w:pos="31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212121"/>
          <w:spacing w:val="0"/>
          <w:w w:val="50"/>
          <w:position w:val="-5"/>
        </w:rPr>
        <w:t>\</w:t>
      </w:r>
      <w:r>
        <w:rPr>
          <w:rFonts w:ascii="Times New Roman" w:hAnsi="Times New Roman" w:cs="Times New Roman" w:eastAsia="Times New Roman"/>
          <w:sz w:val="40"/>
          <w:szCs w:val="40"/>
          <w:color w:val="21212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212121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  <w:position w:val="2"/>
        </w:rPr>
        <w:t>TERCERO.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  <w:position w:val="2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85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2"/>
        </w:rPr>
        <w:t>CONFIRMA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93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fech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26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veintiséi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abril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2013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mil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trece,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emitid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2"/>
        </w:rPr>
        <w:t>el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81" w:lineRule="exact"/>
        <w:ind w:left="2534" w:right="-20"/>
        <w:jc w:val="left"/>
        <w:tabs>
          <w:tab w:pos="31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66"/>
          <w:szCs w:val="66"/>
          <w:color w:val="212121"/>
          <w:spacing w:val="0"/>
          <w:w w:val="65"/>
          <w:position w:val="-1"/>
        </w:rPr>
        <w:t>l</w:t>
      </w:r>
      <w:r>
        <w:rPr>
          <w:rFonts w:ascii="Arial" w:hAnsi="Arial" w:cs="Arial" w:eastAsia="Arial"/>
          <w:sz w:val="66"/>
          <w:szCs w:val="66"/>
          <w:color w:val="21212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6"/>
          <w:szCs w:val="66"/>
          <w:color w:val="212121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36"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36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36"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FISCALíA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84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84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4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84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  <w:position w:val="36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84"/>
          <w:i/>
          <w:position w:val="3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  <w:position w:val="36"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83"/>
          <w:i/>
          <w:position w:val="36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  <w:i/>
          <w:position w:val="3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27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929321pt;margin-top:3.174709pt;width:3.96984pt;height:14pt;mso-position-horizontal-relative:page;mso-position-vertical-relative:paragraph;z-index:-1904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212121"/>
                      <w:spacing w:val="0"/>
                      <w:w w:val="51"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tanto.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precepto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transcrito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enuncia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ind w:left="2748" w:right="1331" w:firstLine="-20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3A3A3A"/>
          <w:spacing w:val="0"/>
          <w:w w:val="191"/>
        </w:rPr>
        <w:t>¡</w:t>
      </w:r>
      <w:r>
        <w:rPr>
          <w:rFonts w:ascii="Arial" w:hAnsi="Arial" w:cs="Arial" w:eastAsia="Arial"/>
          <w:sz w:val="16"/>
          <w:szCs w:val="16"/>
          <w:color w:val="3A3A3A"/>
          <w:spacing w:val="18"/>
          <w:w w:val="1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luego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efectuad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numer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1"/>
        </w:rPr>
        <w:t>111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1"/>
        </w:rPr>
        <w:t>  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5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VIII;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87.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4" w:lineRule="exact"/>
        <w:ind w:left="2762" w:right="-20"/>
        <w:jc w:val="left"/>
        <w:tabs>
          <w:tab w:pos="113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5.380981pt;margin-top:4.405999pt;width:2.7225pt;height:5.5pt;mso-position-horizontal-relative:page;mso-position-vertical-relative:paragraph;z-index:-1902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3A3A3A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atendiend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manifestad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52"/>
          <w:position w:val="9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2382" w:right="-20"/>
        <w:jc w:val="left"/>
        <w:tabs>
          <w:tab w:pos="2740" w:val="left"/>
          <w:tab w:pos="1132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0"/>
          <w:w w:val="34"/>
          <w:position w:val="-9"/>
        </w:rPr>
        <w:t>•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position w:val="-9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competente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Estado;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  <w:position w:val="-9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2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observancia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atribucione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9"/>
        </w:rPr>
      </w:r>
      <w:r>
        <w:rPr>
          <w:rFonts w:ascii="Arial" w:hAnsi="Arial" w:cs="Arial" w:eastAsia="Arial"/>
          <w:sz w:val="25"/>
          <w:szCs w:val="25"/>
          <w:color w:val="4B4B4B"/>
          <w:spacing w:val="0"/>
          <w:w w:val="104"/>
          <w:position w:val="-11"/>
        </w:rPr>
        <w:t>!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80" w:right="280"/>
        </w:sectPr>
      </w:pPr>
      <w:rPr/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20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45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22" w:after="0" w:line="240" w:lineRule="auto"/>
        <w:ind w:right="-109"/>
        <w:jc w:val="left"/>
        <w:tabs>
          <w:tab w:pos="234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6"/>
          <w:szCs w:val="46"/>
          <w:color w:val="050505"/>
          <w:w w:val="86"/>
        </w:rPr>
        <w:t>J;cable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-75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43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-51"/>
          <w:w w:val="44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-9"/>
          <w:w w:val="92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60"/>
        </w:rPr>
        <w:t>""'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75"/>
        </w:rPr>
        <w:t>: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75"/>
        </w:rPr>
        <w:t>me&lt;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167"/>
        </w:rPr>
        <w:t>'-</w:t>
      </w:r>
      <w:r>
        <w:rPr>
          <w:rFonts w:ascii="Times New Roman" w:hAnsi="Times New Roman" w:cs="Times New Roman" w:eastAsia="Times New Roman"/>
          <w:sz w:val="46"/>
          <w:szCs w:val="46"/>
          <w:color w:val="5E5E5E"/>
          <w:spacing w:val="0"/>
          <w:w w:val="57"/>
        </w:rPr>
        <w:t>-</w:t>
      </w:r>
      <w:r>
        <w:rPr>
          <w:rFonts w:ascii="Times New Roman" w:hAnsi="Times New Roman" w:cs="Times New Roman" w:eastAsia="Times New Roman"/>
          <w:sz w:val="46"/>
          <w:szCs w:val="46"/>
          <w:color w:val="5E5E5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69"/>
        </w:rPr>
        <w:t>_"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68"/>
        </w:rPr>
        <w:t>:'_:</w:t>
      </w:r>
      <w:r>
        <w:rPr>
          <w:rFonts w:ascii="Times New Roman" w:hAnsi="Times New Roman" w:cs="Times New Roman" w:eastAsia="Times New Roman"/>
          <w:sz w:val="46"/>
          <w:szCs w:val="46"/>
          <w:color w:val="3A3A3A"/>
          <w:spacing w:val="-16"/>
          <w:w w:val="74"/>
        </w:rPr>
        <w:t>-</w:t>
      </w:r>
      <w:r>
        <w:rPr>
          <w:rFonts w:ascii="Times New Roman" w:hAnsi="Times New Roman" w:cs="Times New Roman" w:eastAsia="Times New Roman"/>
          <w:sz w:val="46"/>
          <w:szCs w:val="46"/>
          <w:color w:val="3A3A3A"/>
          <w:spacing w:val="-11"/>
          <w:w w:val="74"/>
        </w:rPr>
        <w:t>-</w:t>
      </w:r>
      <w:r>
        <w:rPr>
          <w:rFonts w:ascii="Times New Roman" w:hAnsi="Times New Roman" w:cs="Times New Roman" w:eastAsia="Times New Roman"/>
          <w:sz w:val="46"/>
          <w:szCs w:val="46"/>
          <w:color w:val="050505"/>
          <w:spacing w:val="0"/>
          <w:w w:val="98"/>
        </w:rPr>
        <w:t>::':'""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0" w:after="0" w:line="344" w:lineRule="exact"/>
        <w:ind w:left="27" w:right="-20"/>
        <w:jc w:val="left"/>
        <w:tabs>
          <w:tab w:pos="104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iene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34"/>
          <w:szCs w:val="34"/>
          <w:color w:val="212121"/>
          <w:spacing w:val="0"/>
          <w:w w:val="76"/>
        </w:rPr>
        <w:t>!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-16"/>
          <w:w w:val="184"/>
        </w:rPr>
        <w:t>.</w:t>
      </w:r>
      <w:r>
        <w:rPr>
          <w:rFonts w:ascii="Arial" w:hAnsi="Arial" w:cs="Arial" w:eastAsia="Arial"/>
          <w:sz w:val="18"/>
          <w:szCs w:val="18"/>
          <w:color w:val="050505"/>
          <w:spacing w:val="-17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-12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-17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60"/>
        </w:rPr>
        <w:t>..</w:t>
      </w:r>
      <w:r>
        <w:rPr>
          <w:rFonts w:ascii="Arial" w:hAnsi="Arial" w:cs="Arial" w:eastAsia="Arial"/>
          <w:sz w:val="18"/>
          <w:szCs w:val="18"/>
          <w:color w:val="5E5E5E"/>
          <w:spacing w:val="-4"/>
          <w:w w:val="60"/>
        </w:rPr>
        <w:t>.</w:t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4B4B4B"/>
          <w:spacing w:val="7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-18"/>
          <w:w w:val="107"/>
        </w:rPr>
        <w:t>-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-16"/>
          <w:w w:val="184"/>
        </w:rPr>
        <w:t>.</w:t>
      </w:r>
      <w:r>
        <w:rPr>
          <w:rFonts w:ascii="Arial" w:hAnsi="Arial" w:cs="Arial" w:eastAsia="Arial"/>
          <w:sz w:val="18"/>
          <w:szCs w:val="18"/>
          <w:color w:val="3A3A3A"/>
          <w:spacing w:val="-19"/>
          <w:w w:val="105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64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-5"/>
          <w:w w:val="65"/>
        </w:rPr>
        <w:t>-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91"/>
        </w:rPr>
        <w:t>-</w:t>
      </w:r>
      <w:r>
        <w:rPr>
          <w:rFonts w:ascii="Arial" w:hAnsi="Arial" w:cs="Arial" w:eastAsia="Arial"/>
          <w:sz w:val="18"/>
          <w:szCs w:val="18"/>
          <w:color w:val="3A3A3A"/>
          <w:spacing w:val="-16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3A3A3A"/>
          <w:spacing w:val="-19"/>
          <w:w w:val="117"/>
        </w:rPr>
        <w:t>-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85"/>
        </w:rPr>
        <w:t>..i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80" w:right="280"/>
          <w:cols w:num="3" w:equalWidth="0">
            <w:col w:w="2058" w:space="381"/>
            <w:col w:w="5363" w:space="2472"/>
            <w:col w:w="1306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181" w:lineRule="exact"/>
        <w:ind w:left="655" w:right="39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297184pt;margin-top:7.742613pt;width:59.63299pt;height:18.5pt;mso-position-horizontal-relative:page;mso-position-vertical-relative:paragraph;z-index:-1894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00" w:val="left"/>
                      <w:tab w:pos="116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565656"/>
                      <w:spacing w:val="-56"/>
                      <w:w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74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5" w:after="0" w:line="240" w:lineRule="auto"/>
        <w:ind w:left="285" w:right="-4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62626"/>
          <w:w w:val="102"/>
        </w:rPr>
        <w:t>&lt;iO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4"/>
          <w:w w:val="102"/>
        </w:rPr>
        <w:t>B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95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41"/>
        </w:rPr>
        <w:t>USO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9"/>
          <w:w w:val="100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-20"/>
          <w:w w:val="18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104"/>
        </w:rPr>
        <w:t>1..ES7A.D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28"/>
        </w:rPr>
        <w:t>ot:</w:t>
      </w:r>
      <w:r>
        <w:rPr>
          <w:rFonts w:ascii="Arial" w:hAnsi="Arial" w:cs="Arial" w:eastAsia="Arial"/>
          <w:sz w:val="7"/>
          <w:szCs w:val="7"/>
          <w:color w:val="262626"/>
          <w:spacing w:val="-11"/>
          <w:w w:val="12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5"/>
        </w:rPr>
        <w:t>ISCO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53" w:after="0" w:line="240" w:lineRule="auto"/>
        <w:ind w:left="34" w:right="-20"/>
        <w:jc w:val="left"/>
        <w:tabs>
          <w:tab w:pos="136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3D3D3D"/>
          <w:spacing w:val="0"/>
          <w:w w:val="84"/>
        </w:rPr>
        <w:t>í</w:t>
      </w:r>
      <w:r>
        <w:rPr>
          <w:rFonts w:ascii="Arial" w:hAnsi="Arial" w:cs="Arial" w:eastAsia="Arial"/>
          <w:sz w:val="40"/>
          <w:szCs w:val="40"/>
          <w:color w:val="3D3D3D"/>
          <w:spacing w:val="-23"/>
          <w:w w:val="84"/>
        </w:rPr>
        <w:t> </w:t>
      </w:r>
      <w:r>
        <w:rPr>
          <w:rFonts w:ascii="Arial" w:hAnsi="Arial" w:cs="Arial" w:eastAsia="Arial"/>
          <w:sz w:val="40"/>
          <w:szCs w:val="40"/>
          <w:color w:val="262626"/>
          <w:spacing w:val="0"/>
          <w:w w:val="93"/>
        </w:rPr>
        <w:t>·</w:t>
      </w:r>
      <w:r>
        <w:rPr>
          <w:rFonts w:ascii="Arial" w:hAnsi="Arial" w:cs="Arial" w:eastAsia="Arial"/>
          <w:sz w:val="40"/>
          <w:szCs w:val="40"/>
          <w:color w:val="565656"/>
          <w:spacing w:val="6"/>
          <w:w w:val="24"/>
        </w:rPr>
        <w:t>·</w:t>
      </w:r>
      <w:r>
        <w:rPr>
          <w:rFonts w:ascii="Arial" w:hAnsi="Arial" w:cs="Arial" w:eastAsia="Arial"/>
          <w:sz w:val="40"/>
          <w:szCs w:val="40"/>
          <w:color w:val="3D3D3D"/>
          <w:spacing w:val="16"/>
          <w:w w:val="44"/>
        </w:rPr>
        <w:t>·</w:t>
      </w:r>
      <w:r>
        <w:rPr>
          <w:rFonts w:ascii="Arial" w:hAnsi="Arial" w:cs="Arial" w:eastAsia="Arial"/>
          <w:sz w:val="40"/>
          <w:szCs w:val="40"/>
          <w:color w:val="030303"/>
          <w:spacing w:val="-15"/>
          <w:w w:val="56"/>
        </w:rPr>
        <w:t>-</w:t>
      </w:r>
      <w:r>
        <w:rPr>
          <w:rFonts w:ascii="Arial" w:hAnsi="Arial" w:cs="Arial" w:eastAsia="Arial"/>
          <w:sz w:val="40"/>
          <w:szCs w:val="40"/>
          <w:color w:val="262626"/>
          <w:spacing w:val="0"/>
          <w:w w:val="35"/>
        </w:rPr>
        <w:t>"</w:t>
      </w:r>
      <w:r>
        <w:rPr>
          <w:rFonts w:ascii="Arial" w:hAnsi="Arial" w:cs="Arial" w:eastAsia="Arial"/>
          <w:sz w:val="40"/>
          <w:szCs w:val="40"/>
          <w:color w:val="262626"/>
          <w:spacing w:val="2"/>
          <w:w w:val="35"/>
        </w:rPr>
        <w:t>'</w:t>
      </w:r>
      <w:r>
        <w:rPr>
          <w:rFonts w:ascii="Arial" w:hAnsi="Arial" w:cs="Arial" w:eastAsia="Arial"/>
          <w:sz w:val="40"/>
          <w:szCs w:val="40"/>
          <w:color w:val="565656"/>
          <w:spacing w:val="-2"/>
          <w:w w:val="30"/>
        </w:rPr>
        <w:t>"</w:t>
      </w:r>
      <w:r>
        <w:rPr>
          <w:rFonts w:ascii="Arial" w:hAnsi="Arial" w:cs="Arial" w:eastAsia="Arial"/>
          <w:sz w:val="40"/>
          <w:szCs w:val="40"/>
          <w:color w:val="262626"/>
          <w:spacing w:val="6"/>
          <w:w w:val="48"/>
        </w:rPr>
        <w:t>"</w:t>
      </w:r>
      <w:r>
        <w:rPr>
          <w:rFonts w:ascii="Arial" w:hAnsi="Arial" w:cs="Arial" w:eastAsia="Arial"/>
          <w:sz w:val="40"/>
          <w:szCs w:val="40"/>
          <w:color w:val="262626"/>
          <w:spacing w:val="-45"/>
          <w:w w:val="24"/>
        </w:rPr>
        <w:t>·</w:t>
      </w:r>
      <w:r>
        <w:rPr>
          <w:rFonts w:ascii="Arial" w:hAnsi="Arial" w:cs="Arial" w:eastAsia="Arial"/>
          <w:sz w:val="40"/>
          <w:szCs w:val="40"/>
          <w:color w:val="030303"/>
          <w:spacing w:val="18"/>
          <w:w w:val="14"/>
        </w:rPr>
        <w:t>•</w:t>
      </w:r>
      <w:r>
        <w:rPr>
          <w:rFonts w:ascii="Arial" w:hAnsi="Arial" w:cs="Arial" w:eastAsia="Arial"/>
          <w:sz w:val="40"/>
          <w:szCs w:val="40"/>
          <w:color w:val="565656"/>
          <w:spacing w:val="0"/>
          <w:w w:val="32"/>
        </w:rPr>
        <w:t>•</w:t>
      </w:r>
      <w:r>
        <w:rPr>
          <w:rFonts w:ascii="Arial" w:hAnsi="Arial" w:cs="Arial" w:eastAsia="Arial"/>
          <w:sz w:val="40"/>
          <w:szCs w:val="40"/>
          <w:color w:val="565656"/>
          <w:spacing w:val="-16"/>
          <w:w w:val="32"/>
        </w:rPr>
        <w:t>·</w:t>
      </w:r>
      <w:r>
        <w:rPr>
          <w:rFonts w:ascii="Arial" w:hAnsi="Arial" w:cs="Arial" w:eastAsia="Arial"/>
          <w:sz w:val="40"/>
          <w:szCs w:val="40"/>
          <w:color w:val="3D3D3D"/>
          <w:spacing w:val="0"/>
          <w:w w:val="52"/>
        </w:rPr>
        <w:t>-·</w:t>
      </w:r>
      <w:r>
        <w:rPr>
          <w:rFonts w:ascii="Arial" w:hAnsi="Arial" w:cs="Arial" w:eastAsia="Arial"/>
          <w:sz w:val="40"/>
          <w:szCs w:val="40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35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35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6"/>
          <w:w w:val="3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40"/>
        </w:rPr>
        <w:t>•·•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-2"/>
          <w:w w:val="13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2"/>
          <w:w w:val="124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2"/>
          <w:w w:val="124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1"/>
          <w:w w:val="44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9"/>
          <w:w w:val="44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08080"/>
          <w:spacing w:val="-8"/>
          <w:w w:val="77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23"/>
        </w:rPr>
        <w:t>•·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03"/>
        </w:rPr>
        <w:t>.e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2"/>
          <w:w w:val="7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28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2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1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3"/>
          <w:w w:val="11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2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68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22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"/>
          <w:w w:val="12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22"/>
        </w:rPr>
        <w:t>""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22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38"/>
        </w:rPr>
        <w:t>'"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4"/>
          <w:w w:val="13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8"/>
          <w:w w:val="21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1"/>
          <w:w w:val="11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4"/>
          <w:w w:val="9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218"/>
        </w:rPr>
        <w:t>·-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42"/>
        </w:rPr>
        <w:t>·•·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7"/>
          <w:w w:val="14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1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37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5"/>
          <w:w w:val="1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36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55"/>
          <w:w w:val="36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2"/>
          <w:w w:val="44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39"/>
        </w:rPr>
        <w:t>-"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7"/>
          <w:w w:val="11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14"/>
          <w:w w:val="168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11"/>
          <w:w w:val="12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2"/>
          <w:w w:val="22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36"/>
        </w:rPr>
        <w:t>-''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0"/>
          <w:w w:val="13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38"/>
        </w:rPr>
        <w:t>••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6"/>
          <w:w w:val="13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2"/>
          <w:w w:val="19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12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3"/>
          <w:w w:val="16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23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23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2"/>
          <w:w w:val="23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70"/>
        </w:rPr>
        <w:t>'"'"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15"/>
          <w:w w:val="17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6"/>
          <w:w w:val="23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54"/>
        </w:rPr>
        <w:t>''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4"/>
          <w:w w:val="15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3"/>
          <w:w w:val="23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71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"/>
          <w:w w:val="105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2"/>
          <w:w w:val="21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4"/>
          <w:w w:val="9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57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4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35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46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1"/>
          <w:w w:val="14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63"/>
        </w:rPr>
        <w:t>"'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13"/>
          <w:w w:val="16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6"/>
          <w:w w:val="21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84"/>
        </w:rPr>
        <w:t>·'.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20"/>
          <w:w w:val="18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0"/>
          <w:w w:val="11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1"/>
          <w:w w:val="15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7"/>
          <w:w w:val="157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33"/>
          <w:w w:val="1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8"/>
          <w:w w:val="18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8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15"/>
          <w:w w:val="21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23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7"/>
          <w:w w:val="232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25"/>
          <w:w w:val="9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94"/>
        </w:rPr>
        <w:t>""'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7"/>
          <w:w w:val="19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43"/>
        </w:rPr>
        <w:t>''""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3"/>
          <w:w w:val="23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6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6"/>
          <w:w w:val="16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219"/>
        </w:rPr>
        <w:t>'·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26"/>
        </w:rPr>
        <w:t>··'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1"/>
          <w:w w:val="12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9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5"/>
          <w:w w:val="21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7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28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3"/>
          <w:w w:val="28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3"/>
          <w:w w:val="11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3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8"/>
          <w:w w:val="13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6"/>
          <w:w w:val="14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6"/>
          <w:w w:val="53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3"/>
          <w:w w:val="32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6"/>
          <w:w w:val="21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4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14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97"/>
        </w:rPr>
        <w:t>'-"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6"/>
          <w:w w:val="19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11"/>
          <w:w w:val="14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50"/>
          <w:w w:val="19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6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4"/>
          <w:w w:val="16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0"/>
          <w:w w:val="12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24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20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1" w:after="0" w:line="240" w:lineRule="auto"/>
        <w:ind w:left="48" w:right="-20"/>
        <w:jc w:val="left"/>
        <w:tabs>
          <w:tab w:pos="1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52pt;margin-top:-12.359683pt;width:45.119999pt;height:49.919998pt;mso-position-horizontal-relative:page;mso-position-vertical-relative:paragraph;z-index:-1901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65656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7" w:after="0" w:line="282" w:lineRule="exact"/>
        <w:ind w:left="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62626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48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3D3D3D"/>
          <w:spacing w:val="0"/>
          <w:w w:val="138"/>
          <w:position w:val="-2"/>
        </w:rPr>
        <w:t>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5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D3D3D"/>
          <w:spacing w:val="0"/>
          <w:w w:val="67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0"/>
          <w:szCs w:val="20"/>
          <w:color w:val="262626"/>
          <w:spacing w:val="0"/>
          <w:w w:val="52"/>
        </w:rPr>
        <w:t>l!</w:t>
      </w:r>
      <w:r>
        <w:rPr>
          <w:rFonts w:ascii="Arial" w:hAnsi="Arial" w:cs="Arial" w:eastAsia="Arial"/>
          <w:sz w:val="20"/>
          <w:szCs w:val="20"/>
          <w:color w:val="262626"/>
          <w:spacing w:val="0"/>
          <w:w w:val="52"/>
        </w:rPr>
        <w:t>     </w:t>
      </w:r>
      <w:r>
        <w:rPr>
          <w:rFonts w:ascii="Arial" w:hAnsi="Arial" w:cs="Arial" w:eastAsia="Arial"/>
          <w:sz w:val="20"/>
          <w:szCs w:val="20"/>
          <w:color w:val="262626"/>
          <w:spacing w:val="4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2"/>
        </w:rPr>
        <w:t>DE: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9" w:after="0" w:line="240" w:lineRule="auto"/>
        <w:ind w:left="5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39.294113pt;margin-top:13.870319pt;width:15.265877pt;height:252.932161pt;mso-position-horizontal-relative:page;mso-position-vertical-relative:paragraph;z-index:-1900" coordorigin="2786,277" coordsize="305,5059">
            <v:shape style="position:absolute;left:2822;top:3034;width:269;height:1382" type="#_x0000_t75">
              <v:imagedata r:id="rId124" o:title=""/>
            </v:shape>
            <v:group style="position:absolute;left:2939;top:289;width:2;height:3167" coordorigin="2939,289" coordsize="2,3167">
              <v:shape style="position:absolute;left:2939;top:289;width:2;height:3167" coordorigin="2939,289" coordsize="0,3167" path="m2939,3456l2939,289e" filled="f" stroked="t" strokeweight="1.176471pt" strokecolor="#181818">
                <v:path arrowok="t"/>
              </v:shape>
            </v:group>
            <v:group style="position:absolute;left:2788;top:4348;width:2;height:986" coordorigin="2788,4348" coordsize="2,986">
              <v:shape style="position:absolute;left:2788;top:4348;width:2;height:986" coordorigin="2788,4348" coordsize="0,986" path="m2788,5334l2788,4348e" filled="f" stroked="t" strokeweight=".235294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185"/>
        </w:rPr>
        <w:t>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8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297" w:right="-1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0"/>
        </w:rPr>
        <w:t>0</w:t>
      </w:r>
      <w:r>
        <w:rPr>
          <w:rFonts w:ascii="Arial" w:hAnsi="Arial" w:cs="Arial" w:eastAsia="Arial"/>
          <w:sz w:val="17"/>
          <w:szCs w:val="17"/>
          <w:color w:val="262626"/>
          <w:spacing w:val="-18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2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7"/>
          <w:w w:val="13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723" w:right="-38" w:firstLine="-334"/>
        <w:jc w:val="left"/>
        <w:tabs>
          <w:tab w:pos="76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ciudadana: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LTAIPIFG/16512016,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concierne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puntos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1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1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19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bienes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Tlajomulco,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1733" w:right="-6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interpuestas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2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auto"/>
        <w:ind w:left="1728" w:right="-4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equipos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cómput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magisterio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Guada/ajara,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Tlajomulco,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24"/>
        </w:rPr>
        <w:t>e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46"/>
          <w:i/>
        </w:rPr>
        <w:t>·</w:t>
      </w:r>
      <w:r>
        <w:rPr>
          <w:rFonts w:ascii="Arial" w:hAnsi="Arial" w:cs="Arial" w:eastAsia="Arial"/>
          <w:sz w:val="17"/>
          <w:szCs w:val="17"/>
          <w:color w:val="808080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interpuestas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total-exact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38" w:lineRule="auto"/>
        <w:ind w:left="1728" w:right="-5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2.080002pt;margin-top:128.289917pt;width:13.44pt;height:75.839996pt;mso-position-horizontal-relative:page;mso-position-vertical-relative:paragraph;z-index:-1899" type="#_x0000_t75">
            <v:imagedata r:id="rId125" o:title=""/>
          </v:shape>
        </w:pict>
      </w:r>
      <w:r>
        <w:rPr/>
        <w:pict>
          <v:group style="position:absolute;margin-left:139.411758pt;margin-top:10.285938pt;width:.823529pt;height:111.651037pt;mso-position-horizontal-relative:page;mso-position-vertical-relative:paragraph;z-index:-1896" coordorigin="2788,206" coordsize="16,2233">
            <v:group style="position:absolute;left:2791;top:208;width:2;height:645" coordorigin="2791,208" coordsize="2,645">
              <v:shape style="position:absolute;left:2791;top:208;width:2;height:645" coordorigin="2791,208" coordsize="0,645" path="m2791,853l2791,208e" filled="f" stroked="t" strokeweight=".235294pt" strokecolor="#484848">
                <v:path arrowok="t"/>
              </v:shape>
            </v:group>
            <v:group style="position:absolute;left:2802;top:805;width:2;height:1631" coordorigin="2802,805" coordsize="2,1631">
              <v:shape style="position:absolute;left:2802;top:805;width:2;height:1631" coordorigin="2802,805" coordsize="0,1631" path="m2802,2436l2802,805e" filled="f" stroked="t" strokeweight=".235294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T/aquepaque,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Tla}omulco,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Interpuestas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¿Cuá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mont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aproximado-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ascienden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equipos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cómput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robados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magisteri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Zapopan,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Tlaquepaque,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Tona/á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Tlajomulco,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interpuestas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8"/>
          <w:i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electrónicas,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Estadística,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Seguridad;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4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ven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solicita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peticionaria,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aglutine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solicitadas,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satisfecho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innecesario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elaboració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262626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y/o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2" w:lineRule="exact"/>
        <w:ind w:left="141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78"/>
          <w:position w:val="1"/>
        </w:rPr>
        <w:t>2.</w:t>
      </w:r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7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030303"/>
          <w:spacing w:val="16"/>
          <w:w w:val="7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2"/>
        </w:rPr>
        <w:t>ciudadano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3756" w:right="-6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1.119995pt;margin-top:4.035933pt;width:464.291769pt;height:154.557635pt;mso-position-horizontal-relative:page;mso-position-vertical-relative:paragraph;z-index:-1898" coordorigin="2822,81" coordsize="9286,3091">
            <v:shape style="position:absolute;left:2822;top:100;width:8813;height:3072" type="#_x0000_t75">
              <v:imagedata r:id="rId126" o:title=""/>
            </v:shape>
            <v:group style="position:absolute;left:3009;top:90;width:2;height:1432" coordorigin="3009,90" coordsize="2,1432">
              <v:shape style="position:absolute;left:3009;top:90;width:2;height:1432" coordorigin="3009,90" coordsize="0,1432" path="m3009,1522l3009,90e" filled="f" stroked="t" strokeweight=".941176pt" strokecolor="#181818">
                <v:path arrowok="t"/>
              </v:shape>
            </v:group>
            <v:group style="position:absolute;left:9760;top:2916;width:2339;height:2" coordorigin="9760,2916" coordsize="2339,2">
              <v:shape style="position:absolute;left:9760;top:2916;width:2339;height:2" coordorigin="9760,2916" coordsize="2339,0" path="m9760,2916l12099,2916e" filled="f" stroked="t" strokeweight=".941176pt" strokecolor="#0C0C0C">
                <v:path arrowok="t"/>
              </v:shape>
            </v:group>
            <v:group style="position:absolute;left:10749;top:2542;width:60;height:2" coordorigin="10749,2542" coordsize="60,2">
              <v:shape style="position:absolute;left:10749;top:2542;width:60;height:2" coordorigin="10749,2542" coordsize="60,0" path="m10749,2542l10809,2542e" filled="f" stroked="t" strokeweight=".1pt" strokecolor="#55555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LTAIP/FGI169/2016,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37" w:lineRule="auto"/>
        <w:ind w:left="1751" w:right="4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19"/>
        </w:rPr>
        <w:t>COIII.-II:&gt;IIIc;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19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24"/>
          <w:w w:val="119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-7"/>
          <w:w w:val="260"/>
        </w:rPr>
        <w:t>0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02"/>
        </w:rPr>
        <w:t>1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00"/>
        </w:rPr>
        <w:t>     </w:t>
      </w:r>
      <w:r>
        <w:rPr>
          <w:rFonts w:ascii="Arial" w:hAnsi="Arial" w:cs="Arial" w:eastAsia="Arial"/>
          <w:sz w:val="7"/>
          <w:szCs w:val="7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67"/>
        </w:rPr>
        <w:t>ualU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6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38"/>
          <w:w w:val="16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=ladístic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internas,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desagr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períod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indicado.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33" w:right="47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0"/>
          <w:szCs w:val="10"/>
          <w:color w:val="565656"/>
          <w:spacing w:val="-76"/>
          <w:w w:val="259"/>
          <w:position w:val="5"/>
        </w:rPr>
        <w:t>¡</w:t>
      </w:r>
      <w:r>
        <w:rPr>
          <w:rFonts w:ascii="Arial" w:hAnsi="Arial" w:cs="Arial" w:eastAsia="Arial"/>
          <w:sz w:val="17"/>
          <w:szCs w:val="17"/>
          <w:color w:val="BCBCBC"/>
          <w:spacing w:val="-27"/>
          <w:w w:val="110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77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0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565656"/>
          <w:spacing w:val="0"/>
          <w:w w:val="334"/>
        </w:rPr>
        <w:t>l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25" w:lineRule="exact"/>
        <w:ind w:left="10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64"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10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50"/>
          <w:position w:val="1"/>
        </w:rPr>
        <w:t>;¡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9" w:lineRule="exact"/>
        <w:ind w:left="10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96" w:lineRule="exact"/>
        <w:ind w:left="50" w:right="399"/>
        <w:jc w:val="center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3D3D3D"/>
          <w:spacing w:val="0"/>
          <w:w w:val="87"/>
          <w:position w:val="-3"/>
        </w:rPr>
        <w:t>l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53" w:right="445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2"/>
          <w:szCs w:val="22"/>
          <w:color w:val="030303"/>
          <w:spacing w:val="-34"/>
          <w:w w:val="149"/>
          <w:position w:val="6"/>
        </w:rPr>
        <w:t>'</w:t>
      </w:r>
      <w:r>
        <w:rPr>
          <w:rFonts w:ascii="Arial" w:hAnsi="Arial" w:cs="Arial" w:eastAsia="Arial"/>
          <w:sz w:val="23"/>
          <w:szCs w:val="23"/>
          <w:color w:val="3D3D3D"/>
          <w:spacing w:val="0"/>
          <w:w w:val="93"/>
          <w:position w:val="-4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61" w:right="43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6E6E6E"/>
          <w:spacing w:val="-53"/>
          <w:w w:val="126"/>
          <w:position w:val="-1"/>
        </w:rPr>
        <w:t>'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89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60" w:right="397"/>
        <w:jc w:val="center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3D3D3D"/>
          <w:spacing w:val="0"/>
          <w:w w:val="138"/>
          <w:position w:val="-6"/>
        </w:rPr>
        <w:t>i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597" w:lineRule="exact"/>
        <w:ind w:left="18" w:right="360"/>
        <w:jc w:val="center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24"/>
          <w:szCs w:val="24"/>
          <w:color w:val="3D3D3D"/>
          <w:spacing w:val="-62"/>
          <w:w w:val="136"/>
          <w:position w:val="29"/>
        </w:rPr>
        <w:t>'</w:t>
      </w:r>
      <w:r>
        <w:rPr>
          <w:rFonts w:ascii="Arial" w:hAnsi="Arial" w:cs="Arial" w:eastAsia="Arial"/>
          <w:sz w:val="67"/>
          <w:szCs w:val="67"/>
          <w:color w:val="3D3D3D"/>
          <w:spacing w:val="0"/>
          <w:w w:val="52"/>
          <w:position w:val="2"/>
        </w:rPr>
        <w:t>¡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88" w:right="42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62626"/>
          <w:spacing w:val="0"/>
          <w:w w:val="22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8" w:lineRule="exact"/>
        <w:ind w:left="81" w:right="425"/>
        <w:jc w:val="center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82.705872pt;margin-top:.573547pt;width:.1pt;height:90.791978pt;mso-position-horizontal-relative:page;mso-position-vertical-relative:paragraph;z-index:-1897" coordorigin="11654,11" coordsize="2,1816">
            <v:shape style="position:absolute;left:11654;top:11;width:2;height:1816" coordorigin="11654,11" coordsize="0,1816" path="m11654,1827l11654,11e" filled="f" stroked="t" strokeweight=".94117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565656"/>
          <w:spacing w:val="0"/>
          <w:w w:val="144"/>
          <w:position w:val="1"/>
        </w:rPr>
        <w:t>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.48pt;height:45.12pt;mso-position-horizontal-relative:char;mso-position-vertical-relative:line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5" w:lineRule="exact"/>
        <w:ind w:left="163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/>
        <w:pict>
          <v:group style="position:absolute;margin-left:583.882324pt;margin-top:-55.448605pt;width:.1pt;height:61.634241pt;mso-position-horizontal-relative:page;mso-position-vertical-relative:paragraph;z-index:-1895" coordorigin="11678,-1109" coordsize="2,1233">
            <v:shape style="position:absolute;left:11678;top:-1109;width:2;height:1233" coordorigin="11678,-1109" coordsize="0,1233" path="m11678,124l11678,-1109e" filled="f" stroked="t" strokeweight=".941176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2"/>
          <w:szCs w:val="42"/>
          <w:color w:val="030303"/>
          <w:spacing w:val="0"/>
          <w:w w:val="115"/>
          <w:position w:val="-5"/>
        </w:rPr>
        <w:t>i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168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262626"/>
          <w:spacing w:val="0"/>
          <w:w w:val="186"/>
          <w:position w:val="1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68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262626"/>
          <w:spacing w:val="0"/>
          <w:w w:val="52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316" w:lineRule="exact"/>
        <w:ind w:left="16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55" w:lineRule="exact"/>
        <w:ind w:left="172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3D3D3D"/>
          <w:spacing w:val="0"/>
          <w:w w:val="51"/>
          <w:position w:val="1"/>
        </w:rPr>
        <w:t>(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58" w:after="0" w:line="284" w:lineRule="exact"/>
        <w:ind w:left="182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.470581pt;margin-top:10.76843pt;width:2.0125pt;height:11.5pt;mso-position-horizontal-relative:page;mso-position-vertical-relative:paragraph;z-index:-189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262626"/>
                      <w:spacing w:val="0"/>
                      <w:w w:val="5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87"/>
          <w:w w:val="50"/>
          <w:position w:val="-1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18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62626"/>
          <w:spacing w:val="0"/>
          <w:w w:val="232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3" w:right="389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30303"/>
          <w:spacing w:val="0"/>
          <w:w w:val="84"/>
        </w:rPr>
        <w:t>';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46" w:lineRule="exact"/>
        <w:ind w:left="170" w:right="37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65656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1" w:lineRule="exact"/>
        <w:ind w:left="169" w:right="38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62626"/>
          <w:spacing w:val="0"/>
          <w:w w:val="103"/>
          <w:position w:val="-2"/>
        </w:rPr>
        <w:t>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61" w:lineRule="exact"/>
        <w:ind w:left="20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97"/>
          <w:position w:val="-4"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60" w:bottom="280" w:left="480" w:right="60"/>
          <w:cols w:num="3" w:equalWidth="0">
            <w:col w:w="1612" w:space="750"/>
            <w:col w:w="8307" w:space="354"/>
            <w:col w:w="677"/>
          </w:cols>
        </w:sectPr>
      </w:pPr>
      <w:rPr/>
    </w:p>
    <w:p>
      <w:pPr>
        <w:spacing w:before="0" w:after="0" w:line="174" w:lineRule="exact"/>
        <w:ind w:left="118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128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50"/>
          </w:rPr>
          <w:t>www.jalisco.gob.k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7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97"/>
        </w:rPr>
        <w:t>,._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8"/>
          <w:w w:val="197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0"/>
          <w:w w:val="100"/>
        </w:rPr>
        <w:t>,.,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-1"/>
          <w:w w:val="87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136"/>
        </w:rPr>
        <w:t>.....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0"/>
          <w:w w:val="200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E6E6E"/>
          <w:spacing w:val="0"/>
          <w:w w:val="153"/>
        </w:rPr>
        <w:t>,:</w:t>
      </w:r>
      <w:r>
        <w:rPr>
          <w:rFonts w:ascii="Times New Roman" w:hAnsi="Times New Roman" w:cs="Times New Roman" w:eastAsia="Times New Roman"/>
          <w:sz w:val="5"/>
          <w:szCs w:val="5"/>
          <w:color w:val="6E6E6E"/>
          <w:spacing w:val="-5"/>
          <w:w w:val="154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8"/>
          <w:w w:val="174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5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212"/>
        </w:rPr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212"/>
          <w:emboss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212"/>
          <w:emboss/>
        </w:rPr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212"/>
        </w:rPr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212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16"/>
          <w:w w:val="21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14"/>
          <w:w w:val="212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15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4"/>
          <w:w w:val="115"/>
        </w:rPr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  <w:emboss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0"/>
          <w:w w:val="100"/>
        </w:rPr>
        <w:t>....</w:t>
      </w:r>
      <w:r>
        <w:rPr>
          <w:rFonts w:ascii="Times New Roman" w:hAnsi="Times New Roman" w:cs="Times New Roman" w:eastAsia="Times New Roman"/>
          <w:sz w:val="5"/>
          <w:szCs w:val="5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0"/>
          <w:w w:val="136"/>
        </w:rPr>
        <w:t>;</w:t>
      </w:r>
      <w:r>
        <w:rPr>
          <w:rFonts w:ascii="Times New Roman" w:hAnsi="Times New Roman" w:cs="Times New Roman" w:eastAsia="Times New Roman"/>
          <w:sz w:val="5"/>
          <w:szCs w:val="5"/>
          <w:color w:val="262626"/>
          <w:spacing w:val="-2"/>
          <w:w w:val="136"/>
        </w:rPr>
        <w:t>c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86"/>
        </w:rPr>
        <w:t>...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17"/>
          <w:w w:val="186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-1"/>
          <w:w w:val="87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17"/>
        </w:rPr>
        <w:t>.......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5"/>
          <w:szCs w:val="5"/>
          <w:color w:val="3D3D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7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80" w:right="60"/>
          <w:cols w:num="2" w:equalWidth="0">
            <w:col w:w="2157" w:space="7951"/>
            <w:col w:w="159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8pt;height:32.64pt;mso-position-horizontal-relative:char;mso-position-vertical-relative:line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79" w:lineRule="exact"/>
        <w:ind w:left="771" w:right="7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.569pt;margin-top:8.562853pt;width:53.796476pt;height:18.5pt;mso-position-horizontal-relative:page;mso-position-vertical-relative:paragraph;z-index:-1885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4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B4B4B"/>
                      <w:spacing w:val="0"/>
                      <w:w w:val="2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B4B4B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4B4B4B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6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127"/>
                      <w:w w:val="16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84" w:right="31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7" w:after="0" w:line="240" w:lineRule="auto"/>
        <w:ind w:left="390" w:right="31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b/>
          <w:bCs/>
        </w:rPr>
        <w:t>GOti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b/>
          <w:bCs/>
        </w:rPr>
        <w:t>ERAO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0"/>
          <w:b/>
          <w:bCs/>
        </w:rPr>
        <w:t>DEL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b/>
          <w:bCs/>
        </w:rPr>
        <w:t>ESTADO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74"/>
          <w:b/>
          <w:bCs/>
        </w:rPr>
        <w:t>lUO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7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2"/>
          <w:w w:val="97"/>
          <w:b/>
          <w:bCs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25"/>
          <w:b/>
          <w:bCs/>
        </w:rPr>
        <w:t>AU.CO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32.479996pt;margin-top:-44.5783pt;width:458.880005pt;height:71.040001pt;mso-position-horizontal-relative:page;mso-position-vertical-relative:paragraph;z-index:-1891" type="#_x0000_t75">
            <v:imagedata r:id="rId131" o:title=""/>
          </v:shape>
        </w:pict>
      </w:r>
      <w:r>
        <w:rPr/>
        <w:pict>
          <v:group style="position:absolute;margin-left:260.852448pt;margin-top:33.865818pt;width:344.220141pt;height:.1pt;mso-position-horizontal-relative:page;mso-position-vertical-relative:paragraph;z-index:-1887" coordorigin="5217,677" coordsize="6884,2">
            <v:shape style="position:absolute;left:5217;top:677;width:6884;height:2" coordorigin="5217,677" coordsize="6884,0" path="m5217,677l12101,677e" filled="f" stroked="t" strokeweight="1.672131pt" strokecolor="#080808">
              <v:path arrowok="t"/>
            </v:shape>
          </v:group>
          <w10:wrap type="none"/>
        </w:pict>
      </w:r>
      <w:hyperlink r:id="rId132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65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67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2.88pt;height:48.96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auto"/>
        <w:ind w:left="1749" w:right="78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320007pt;margin-top:-68.908363pt;width:300.479981pt;height:366.523673pt;mso-position-horizontal-relative:page;mso-position-vertical-relative:paragraph;z-index:-1892" coordorigin="2726,-1378" coordsize="6010,7330">
            <v:shape style="position:absolute;left:2880;top:-1378;width:5856;height:115" type="#_x0000_t75">
              <v:imagedata r:id="rId134" o:title=""/>
            </v:shape>
            <v:shape style="position:absolute;left:2726;top:-34;width:269;height:3302" type="#_x0000_t75">
              <v:imagedata r:id="rId135" o:title=""/>
            </v:shape>
            <v:group style="position:absolute;left:2907;top:-1312;width:2;height:1301" coordorigin="2907,-1312" coordsize="2,1301">
              <v:shape style="position:absolute;left:2907;top:-1312;width:2;height:1301" coordorigin="2907,-1312" coordsize="0,1301" path="m2907,-11l2907,-1312e" filled="f" stroked="t" strokeweight=".955504pt" strokecolor="#1F1F1F">
                <v:path arrowok="t"/>
              </v:shape>
            </v:group>
            <v:group style="position:absolute;left:2730;top:3304;width:2;height:2646" coordorigin="2730,3304" coordsize="2,2646">
              <v:shape style="position:absolute;left:2730;top:3304;width:2;height:2646" coordorigin="2730,3304" coordsize="0,2646" path="m2730,5950l2730,3304e" filled="f" stroked="t" strokeweight=".238876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recabada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proporcionarse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acorde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87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12121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ransparencia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Municipi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5"/>
        </w:rPr>
        <w:t>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382" w:right="786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SEGUNDO.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instruy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Comité,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ténnin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-4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606060"/>
          <w:spacing w:val="-40"/>
          <w:w w:val="79"/>
        </w:rPr>
        <w:t>;</w:t>
      </w:r>
      <w:r>
        <w:rPr>
          <w:rFonts w:ascii="Arial" w:hAnsi="Arial" w:cs="Arial" w:eastAsia="Arial"/>
          <w:sz w:val="17"/>
          <w:szCs w:val="17"/>
          <w:color w:val="212121"/>
          <w:spacing w:val="-6"/>
          <w:w w:val="112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haga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-4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alcance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considere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sucesivos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recibirse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sentido;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procedente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98" w:right="4195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7.395813pt;margin-top:1.75363pt;width:.1pt;height:387.269103pt;mso-position-horizontal-relative:page;mso-position-vertical-relative:paragraph;z-index:-1888" coordorigin="11748,35" coordsize="2,7745">
            <v:shape style="position:absolute;left:11748;top:35;width:2;height:7745" coordorigin="11748,35" coordsize="0,7745" path="m11748,7780l11748,35e" filled="f" stroked="t" strokeweight="1.194379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3"/>
          <w:b/>
          <w:bCs/>
        </w:rPr>
        <w:t>CUMPL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3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33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Gene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1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ind w:left="38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97.759995pt;margin-top:9.962340pt;width:311.040009pt;height:257.279999pt;mso-position-horizontal-relative:page;mso-position-vertical-relative:paragraph;z-index:-1890" type="#_x0000_t75">
            <v:imagedata r:id="rId136" o:title=""/>
          </v:shape>
        </w:pict>
      </w:r>
      <w:r>
        <w:rPr/>
        <w:pict>
          <v:group style="position:absolute;margin-left:135.92038pt;margin-top:121.960197pt;width:.1pt;height:52.385382pt;mso-position-horizontal-relative:page;mso-position-vertical-relative:paragraph;z-index:-1886" coordorigin="2718,2439" coordsize="2,1048">
            <v:shape style="position:absolute;left:2718;top:2439;width:2;height:1048" coordorigin="2718,2439" coordsize="0,1048" path="m2718,3487l2718,2439e" filled="f" stroked="t" strokeweight=".238876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interviniero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mis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88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-44"/>
          <w:w w:val="14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72"/>
        </w:rPr>
        <w:t>i</w:t>
      </w:r>
      <w:r>
        <w:rPr>
          <w:rFonts w:ascii="Arial" w:hAnsi="Arial" w:cs="Arial" w:eastAsia="Arial"/>
          <w:sz w:val="17"/>
          <w:szCs w:val="17"/>
          <w:color w:val="606060"/>
          <w:spacing w:val="-4"/>
          <w:w w:val="111"/>
        </w:rPr>
      </w:r>
      <w:r>
        <w:rPr>
          <w:rFonts w:ascii="Arial" w:hAnsi="Arial" w:cs="Arial" w:eastAsia="Arial"/>
          <w:sz w:val="17"/>
          <w:szCs w:val="17"/>
          <w:color w:val="606060"/>
          <w:spacing w:val="-33"/>
          <w:w w:val="111"/>
          <w:shadow/>
        </w:rPr>
        <w:t>.</w:t>
      </w:r>
      <w:r>
        <w:rPr>
          <w:rFonts w:ascii="Arial" w:hAnsi="Arial" w:cs="Arial" w:eastAsia="Arial"/>
          <w:sz w:val="17"/>
          <w:szCs w:val="17"/>
          <w:color w:val="606060"/>
          <w:spacing w:val="-33"/>
          <w:w w:val="111"/>
          <w:shadow/>
        </w:rPr>
      </w:r>
      <w:r>
        <w:rPr>
          <w:rFonts w:ascii="Arial" w:hAnsi="Arial" w:cs="Arial" w:eastAsia="Arial"/>
          <w:sz w:val="17"/>
          <w:szCs w:val="17"/>
          <w:color w:val="606060"/>
          <w:spacing w:val="-33"/>
          <w:w w:val="111"/>
        </w:rPr>
      </w:r>
      <w:r>
        <w:rPr>
          <w:rFonts w:ascii="Arial" w:hAnsi="Arial" w:cs="Arial" w:eastAsia="Arial"/>
          <w:sz w:val="17"/>
          <w:szCs w:val="17"/>
          <w:color w:val="606060"/>
          <w:spacing w:val="-33"/>
          <w:w w:val="111"/>
        </w:rPr>
      </w:r>
      <w:r>
        <w:rPr>
          <w:rFonts w:ascii="Arial" w:hAnsi="Arial" w:cs="Arial" w:eastAsia="Arial"/>
          <w:sz w:val="18"/>
          <w:szCs w:val="18"/>
          <w:color w:val="050505"/>
          <w:spacing w:val="-29"/>
          <w:w w:val="104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39"/>
          <w:w w:val="72"/>
        </w:rPr>
        <w:t>J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4"/>
          <w:b/>
          <w:bCs/>
        </w:rPr>
        <w:t>L"iWlleotll!f"'íeeMP.---...,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75" w:right="-20"/>
        <w:jc w:val="left"/>
        <w:tabs>
          <w:tab w:pos="34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-65.194412pt;width:13.44pt;height:175.679993pt;mso-position-horizontal-relative:page;mso-position-vertical-relative:paragraph;z-index:-1889" type="#_x0000_t75">
            <v:imagedata r:id="rId137" o:title=""/>
          </v:shape>
        </w:pic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b/>
          <w:bCs/>
        </w:rPr>
        <w:t>\.</w:t>
      </w:r>
      <w:r>
        <w:rPr>
          <w:rFonts w:ascii="Arial" w:hAnsi="Arial" w:cs="Arial" w:eastAsia="Arial"/>
          <w:sz w:val="17"/>
          <w:szCs w:val="17"/>
          <w:color w:val="383838"/>
          <w:spacing w:val="1"/>
          <w:w w:val="100"/>
          <w:b/>
          <w:bCs/>
        </w:rPr>
        <w:t>_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Lic.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b/>
          <w:bCs/>
        </w:rPr>
        <w:t>rian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2690" w:right="536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Trtula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Un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2818" w:right="3364" w:firstLine="18"/>
        <w:jc w:val="center"/>
        <w:tabs>
          <w:tab w:pos="44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50505"/>
          <w:spacing w:val="-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Jalisco.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Transparencia.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757575"/>
          <w:spacing w:val="0"/>
          <w:w w:val="52"/>
        </w:rPr>
        <w:t>'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52"/>
        </w:rPr>
        <w:t>  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52"/>
        </w:rPr>
        <w:t> </w:t>
      </w:r>
      <w:r>
        <w:rPr>
          <w:rFonts w:ascii="Arial" w:hAnsi="Arial" w:cs="Arial" w:eastAsia="Arial"/>
          <w:sz w:val="28"/>
          <w:szCs w:val="28"/>
          <w:color w:val="212121"/>
          <w:spacing w:val="0"/>
          <w:w w:val="5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sectPr>
      <w:pgSz w:w="12240" w:h="15840"/>
      <w:pgMar w:top="220" w:bottom="280" w:left="320" w:right="200"/>
      <w:cols w:num="2" w:equalWidth="0">
        <w:col w:w="2098" w:space="305"/>
        <w:col w:w="931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http://www.jalisco.gobk/" TargetMode="Externa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hyperlink" Target="http://www.jalisco.gobk/" TargetMode="External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hyperlink" Target="http://www.jalisco.gobk/" TargetMode="External"/><Relationship Id="rId49" Type="http://schemas.openxmlformats.org/officeDocument/2006/relationships/image" Target="media/image42.png"/><Relationship Id="rId50" Type="http://schemas.openxmlformats.org/officeDocument/2006/relationships/image" Target="media/image43.jp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hyperlink" Target="http://www.jalisco.go/" TargetMode="External"/><Relationship Id="rId58" Type="http://schemas.openxmlformats.org/officeDocument/2006/relationships/image" Target="media/image50.jpg"/><Relationship Id="rId59" Type="http://schemas.openxmlformats.org/officeDocument/2006/relationships/image" Target="media/image51.jpg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hyperlink" Target="http://www.jalisco.gob/" TargetMode="External"/><Relationship Id="rId65" Type="http://schemas.openxmlformats.org/officeDocument/2006/relationships/image" Target="media/image56.jpg"/><Relationship Id="rId66" Type="http://schemas.openxmlformats.org/officeDocument/2006/relationships/image" Target="media/image57.jpg"/><Relationship Id="rId67" Type="http://schemas.openxmlformats.org/officeDocument/2006/relationships/image" Target="media/image58.jpg"/><Relationship Id="rId68" Type="http://schemas.openxmlformats.org/officeDocument/2006/relationships/image" Target="media/image59.jpg"/><Relationship Id="rId69" Type="http://schemas.openxmlformats.org/officeDocument/2006/relationships/image" Target="media/image60.jpg"/><Relationship Id="rId70" Type="http://schemas.openxmlformats.org/officeDocument/2006/relationships/hyperlink" Target="http://www.jalisco.gob/" TargetMode="External"/><Relationship Id="rId71" Type="http://schemas.openxmlformats.org/officeDocument/2006/relationships/image" Target="media/image61.jpg"/><Relationship Id="rId72" Type="http://schemas.openxmlformats.org/officeDocument/2006/relationships/image" Target="media/image62.jpg"/><Relationship Id="rId73" Type="http://schemas.openxmlformats.org/officeDocument/2006/relationships/image" Target="media/image63.jpg"/><Relationship Id="rId74" Type="http://schemas.openxmlformats.org/officeDocument/2006/relationships/image" Target="media/image64.jpg"/><Relationship Id="rId75" Type="http://schemas.openxmlformats.org/officeDocument/2006/relationships/image" Target="media/image65.jpg"/><Relationship Id="rId76" Type="http://schemas.openxmlformats.org/officeDocument/2006/relationships/image" Target="media/image66.jpg"/><Relationship Id="rId77" Type="http://schemas.openxmlformats.org/officeDocument/2006/relationships/image" Target="media/image67.jpg"/><Relationship Id="rId78" Type="http://schemas.openxmlformats.org/officeDocument/2006/relationships/image" Target="media/image68.jpg"/><Relationship Id="rId79" Type="http://schemas.openxmlformats.org/officeDocument/2006/relationships/hyperlink" Target="http://www.jalisco.gob..k/" TargetMode="External"/><Relationship Id="rId80" Type="http://schemas.openxmlformats.org/officeDocument/2006/relationships/image" Target="media/image69.jpg"/><Relationship Id="rId81" Type="http://schemas.openxmlformats.org/officeDocument/2006/relationships/image" Target="media/image70.jpg"/><Relationship Id="rId82" Type="http://schemas.openxmlformats.org/officeDocument/2006/relationships/image" Target="media/image71.jpg"/><Relationship Id="rId83" Type="http://schemas.openxmlformats.org/officeDocument/2006/relationships/image" Target="media/image72.jpg"/><Relationship Id="rId84" Type="http://schemas.openxmlformats.org/officeDocument/2006/relationships/image" Target="media/image73.jpg"/><Relationship Id="rId85" Type="http://schemas.openxmlformats.org/officeDocument/2006/relationships/image" Target="media/image74.jpg"/><Relationship Id="rId86" Type="http://schemas.openxmlformats.org/officeDocument/2006/relationships/image" Target="media/image75.jpg"/><Relationship Id="rId87" Type="http://schemas.openxmlformats.org/officeDocument/2006/relationships/hyperlink" Target="http://i/" TargetMode="External"/><Relationship Id="rId88" Type="http://schemas.openxmlformats.org/officeDocument/2006/relationships/image" Target="media/image76.jpg"/><Relationship Id="rId89" Type="http://schemas.openxmlformats.org/officeDocument/2006/relationships/image" Target="media/image77.jpg"/><Relationship Id="rId90" Type="http://schemas.openxmlformats.org/officeDocument/2006/relationships/image" Target="media/image78.png"/><Relationship Id="rId91" Type="http://schemas.openxmlformats.org/officeDocument/2006/relationships/image" Target="media/image79.jpg"/><Relationship Id="rId92" Type="http://schemas.openxmlformats.org/officeDocument/2006/relationships/image" Target="media/image80.jpg"/><Relationship Id="rId93" Type="http://schemas.openxmlformats.org/officeDocument/2006/relationships/hyperlink" Target="http://www.jalisco.gobA/" TargetMode="External"/><Relationship Id="rId94" Type="http://schemas.openxmlformats.org/officeDocument/2006/relationships/image" Target="media/image81.jpg"/><Relationship Id="rId95" Type="http://schemas.openxmlformats.org/officeDocument/2006/relationships/image" Target="media/image82.jpg"/><Relationship Id="rId96" Type="http://schemas.openxmlformats.org/officeDocument/2006/relationships/image" Target="media/image83.jpg"/><Relationship Id="rId97" Type="http://schemas.openxmlformats.org/officeDocument/2006/relationships/image" Target="media/image84.jpg"/><Relationship Id="rId98" Type="http://schemas.openxmlformats.org/officeDocument/2006/relationships/image" Target="media/image85.jpg"/><Relationship Id="rId99" Type="http://schemas.openxmlformats.org/officeDocument/2006/relationships/image" Target="media/image86.jpg"/><Relationship Id="rId100" Type="http://schemas.openxmlformats.org/officeDocument/2006/relationships/image" Target="media/image87.jpg"/><Relationship Id="rId101" Type="http://schemas.openxmlformats.org/officeDocument/2006/relationships/hyperlink" Target="http://www.jalisco.go/" TargetMode="External"/><Relationship Id="rId102" Type="http://schemas.openxmlformats.org/officeDocument/2006/relationships/image" Target="media/image88.jpg"/><Relationship Id="rId103" Type="http://schemas.openxmlformats.org/officeDocument/2006/relationships/image" Target="media/image89.jpg"/><Relationship Id="rId104" Type="http://schemas.openxmlformats.org/officeDocument/2006/relationships/image" Target="media/image90.jpg"/><Relationship Id="rId105" Type="http://schemas.openxmlformats.org/officeDocument/2006/relationships/image" Target="media/image91.jpg"/><Relationship Id="rId106" Type="http://schemas.openxmlformats.org/officeDocument/2006/relationships/image" Target="media/image92.jpg"/><Relationship Id="rId107" Type="http://schemas.openxmlformats.org/officeDocument/2006/relationships/image" Target="media/image93.jpg"/><Relationship Id="rId108" Type="http://schemas.openxmlformats.org/officeDocument/2006/relationships/hyperlink" Target="http://www.jalisco.gob/" TargetMode="External"/><Relationship Id="rId109" Type="http://schemas.openxmlformats.org/officeDocument/2006/relationships/image" Target="media/image94.jpg"/><Relationship Id="rId110" Type="http://schemas.openxmlformats.org/officeDocument/2006/relationships/hyperlink" Target="http://www.itei.arg.mx/v3/dacumentos/art12-14/criteria_infarmacian_inexistente_lmarzo201l.pdf" TargetMode="External"/><Relationship Id="rId111" Type="http://schemas.openxmlformats.org/officeDocument/2006/relationships/image" Target="media/image95.jpg"/><Relationship Id="rId112" Type="http://schemas.openxmlformats.org/officeDocument/2006/relationships/image" Target="media/image96.jpg"/><Relationship Id="rId113" Type="http://schemas.openxmlformats.org/officeDocument/2006/relationships/image" Target="media/image97.jpg"/><Relationship Id="rId114" Type="http://schemas.openxmlformats.org/officeDocument/2006/relationships/image" Target="media/image98.jpg"/><Relationship Id="rId115" Type="http://schemas.openxmlformats.org/officeDocument/2006/relationships/image" Target="media/image99.jpg"/><Relationship Id="rId116" Type="http://schemas.openxmlformats.org/officeDocument/2006/relationships/image" Target="media/image100.jpg"/><Relationship Id="rId117" Type="http://schemas.openxmlformats.org/officeDocument/2006/relationships/image" Target="media/image101.jpg"/><Relationship Id="rId118" Type="http://schemas.openxmlformats.org/officeDocument/2006/relationships/hyperlink" Target="http://infopub/" TargetMode="External"/><Relationship Id="rId119" Type="http://schemas.openxmlformats.org/officeDocument/2006/relationships/image" Target="media/image102.jpg"/><Relationship Id="rId120" Type="http://schemas.openxmlformats.org/officeDocument/2006/relationships/hyperlink" Target="http://www.jalisco.gob/" TargetMode="External"/><Relationship Id="rId121" Type="http://schemas.openxmlformats.org/officeDocument/2006/relationships/image" Target="media/image103.jpg"/><Relationship Id="rId122" Type="http://schemas.openxmlformats.org/officeDocument/2006/relationships/image" Target="media/image104.jpg"/><Relationship Id="rId123" Type="http://schemas.openxmlformats.org/officeDocument/2006/relationships/image" Target="media/image105.jpg"/><Relationship Id="rId124" Type="http://schemas.openxmlformats.org/officeDocument/2006/relationships/image" Target="media/image106.jpg"/><Relationship Id="rId125" Type="http://schemas.openxmlformats.org/officeDocument/2006/relationships/image" Target="media/image107.jpg"/><Relationship Id="rId126" Type="http://schemas.openxmlformats.org/officeDocument/2006/relationships/image" Target="media/image108.jpg"/><Relationship Id="rId127" Type="http://schemas.openxmlformats.org/officeDocument/2006/relationships/image" Target="media/image109.jpg"/><Relationship Id="rId128" Type="http://schemas.openxmlformats.org/officeDocument/2006/relationships/hyperlink" Target="http://www.jalisco.gob.k/" TargetMode="External"/><Relationship Id="rId129" Type="http://schemas.openxmlformats.org/officeDocument/2006/relationships/image" Target="media/image110.jpg"/><Relationship Id="rId130" Type="http://schemas.openxmlformats.org/officeDocument/2006/relationships/image" Target="media/image111.jpg"/><Relationship Id="rId131" Type="http://schemas.openxmlformats.org/officeDocument/2006/relationships/image" Target="media/image112.jpg"/><Relationship Id="rId132" Type="http://schemas.openxmlformats.org/officeDocument/2006/relationships/hyperlink" Target="http://www.jalisco.go/" TargetMode="External"/><Relationship Id="rId133" Type="http://schemas.openxmlformats.org/officeDocument/2006/relationships/image" Target="media/image113.jpg"/><Relationship Id="rId134" Type="http://schemas.openxmlformats.org/officeDocument/2006/relationships/image" Target="media/image114.jpg"/><Relationship Id="rId135" Type="http://schemas.openxmlformats.org/officeDocument/2006/relationships/image" Target="media/image115.jpg"/><Relationship Id="rId136" Type="http://schemas.openxmlformats.org/officeDocument/2006/relationships/image" Target="media/image116.jpg"/><Relationship Id="rId137" Type="http://schemas.openxmlformats.org/officeDocument/2006/relationships/image" Target="media/image11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2016-07-06T16:08:23Z</dcterms:created>
  <dcterms:modified xsi:type="dcterms:W3CDTF">2016-07-06T16:08:23Z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2016-07-06T00:00:00Z</vt:filetime>
  </property>
</Properties>
</file>